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text" w:horzAnchor="margin" w:tblpY="-7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F2D0" w:themeFill="accent6" w:themeFillTint="33"/>
        <w:tblLayout w:type="fixed"/>
        <w:tblCellMar>
          <w:top w:w="58" w:type="dxa"/>
          <w:left w:w="58" w:type="dxa"/>
          <w:bottom w:w="58" w:type="dxa"/>
          <w:right w:w="58" w:type="dxa"/>
        </w:tblCellMar>
        <w:tblLook w:val="04A0" w:firstRow="1" w:lastRow="0" w:firstColumn="1" w:lastColumn="0" w:noHBand="0" w:noVBand="1"/>
      </w:tblPr>
      <w:tblGrid>
        <w:gridCol w:w="2337"/>
        <w:gridCol w:w="2338"/>
        <w:gridCol w:w="2338"/>
        <w:gridCol w:w="2338"/>
      </w:tblGrid>
      <w:tr w:rsidR="00972275" w14:paraId="14F2B472" w14:textId="77777777" w:rsidTr="00374583">
        <w:tc>
          <w:tcPr>
            <w:tcW w:w="9351" w:type="dxa"/>
            <w:gridSpan w:val="4"/>
          </w:tcPr>
          <w:p w14:paraId="696FE280" w14:textId="77777777" w:rsidR="00972275" w:rsidRDefault="00972275" w:rsidP="00446CBF">
            <w:pPr>
              <w:jc w:val="center"/>
              <w:rPr>
                <w:rFonts w:ascii="Roboto" w:hAnsi="Roboto"/>
                <w:lang w:val="en-US"/>
              </w:rPr>
            </w:pPr>
            <w:r>
              <w:rPr>
                <w:rFonts w:ascii="Roboto" w:hAnsi="Roboto"/>
                <w:lang w:val="en-US"/>
              </w:rPr>
              <w:t>ADS IWG Working Document</w:t>
            </w:r>
          </w:p>
          <w:p w14:paraId="04513BE5" w14:textId="77777777" w:rsidR="00972275" w:rsidRDefault="00972275" w:rsidP="00446CBF">
            <w:pPr>
              <w:jc w:val="center"/>
              <w:rPr>
                <w:rFonts w:ascii="Roboto" w:hAnsi="Roboto"/>
                <w:lang w:val="en-US"/>
              </w:rPr>
            </w:pPr>
            <w:r>
              <w:rPr>
                <w:rFonts w:ascii="Roboto" w:hAnsi="Roboto"/>
                <w:lang w:val="en-US"/>
              </w:rPr>
              <w:t>Change Proposal Form</w:t>
            </w:r>
          </w:p>
          <w:p w14:paraId="3B73692E" w14:textId="77777777" w:rsidR="00972275" w:rsidRPr="0097125E" w:rsidRDefault="00972275" w:rsidP="00446CBF">
            <w:pPr>
              <w:jc w:val="center"/>
              <w:rPr>
                <w:rFonts w:ascii="Roboto" w:hAnsi="Roboto"/>
                <w:lang w:val="en-US"/>
              </w:rPr>
            </w:pPr>
            <w:r w:rsidRPr="0097125E">
              <w:rPr>
                <w:rFonts w:ascii="Roboto" w:hAnsi="Roboto"/>
                <w:lang w:val="en-US"/>
              </w:rPr>
              <w:t>One major comment per form</w:t>
            </w:r>
          </w:p>
          <w:p w14:paraId="5596CAE6" w14:textId="77777777" w:rsidR="00972275" w:rsidRDefault="00972275" w:rsidP="00446CBF">
            <w:pPr>
              <w:jc w:val="center"/>
              <w:rPr>
                <w:lang w:val="en-US"/>
              </w:rPr>
            </w:pPr>
            <w:r w:rsidRPr="0097125E">
              <w:rPr>
                <w:rFonts w:ascii="Roboto" w:hAnsi="Roboto"/>
                <w:lang w:val="en-US"/>
              </w:rPr>
              <w:t>(Shaded blocks for use by the IWG Secretar</w:t>
            </w:r>
            <w:r w:rsidR="009A32D9">
              <w:rPr>
                <w:rFonts w:ascii="Roboto" w:hAnsi="Roboto"/>
                <w:lang w:val="en-US"/>
              </w:rPr>
              <w:t>iat</w:t>
            </w:r>
            <w:r w:rsidRPr="0097125E">
              <w:rPr>
                <w:rFonts w:ascii="Roboto" w:hAnsi="Roboto"/>
                <w:lang w:val="en-US"/>
              </w:rPr>
              <w:t>)</w:t>
            </w:r>
          </w:p>
        </w:tc>
      </w:tr>
      <w:tr w:rsidR="00972275" w14:paraId="0707DE34" w14:textId="77777777" w:rsidTr="00374583">
        <w:tc>
          <w:tcPr>
            <w:tcW w:w="2337" w:type="dxa"/>
          </w:tcPr>
          <w:p w14:paraId="3E01398E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</w:tcPr>
          <w:p w14:paraId="5009C2A5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</w:tcPr>
          <w:p w14:paraId="217D076A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</w:tcPr>
          <w:p w14:paraId="54922E52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30417C38" w14:textId="77777777" w:rsidTr="00374583">
        <w:tc>
          <w:tcPr>
            <w:tcW w:w="2337" w:type="dxa"/>
            <w:tcBorders>
              <w:right w:val="single" w:sz="4" w:space="0" w:color="auto"/>
            </w:tcBorders>
          </w:tcPr>
          <w:p w14:paraId="53E41F45" w14:textId="77777777" w:rsidR="00972275" w:rsidRDefault="00972275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Document Reference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190849D" w14:textId="19795CA8" w:rsidR="00972275" w:rsidRDefault="00AB177D" w:rsidP="00446CBF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ADS-16-02</w:t>
            </w:r>
          </w:p>
        </w:tc>
        <w:tc>
          <w:tcPr>
            <w:tcW w:w="2338" w:type="dxa"/>
            <w:tcBorders>
              <w:left w:val="single" w:sz="4" w:space="0" w:color="auto"/>
              <w:right w:val="single" w:sz="4" w:space="0" w:color="auto"/>
            </w:tcBorders>
          </w:tcPr>
          <w:p w14:paraId="503C601D" w14:textId="77777777" w:rsidR="00972275" w:rsidRDefault="00972275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Date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013B9" w14:textId="4B4182D2" w:rsidR="00972275" w:rsidRDefault="007C3A83" w:rsidP="00446CBF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13</w:t>
            </w:r>
            <w:r w:rsidR="00AB177D">
              <w:rPr>
                <w:lang w:val="en-US"/>
              </w:rPr>
              <w:t xml:space="preserve"> November </w:t>
            </w:r>
            <w:r>
              <w:rPr>
                <w:lang w:val="en-US"/>
              </w:rPr>
              <w:t>2025</w:t>
            </w:r>
          </w:p>
        </w:tc>
      </w:tr>
      <w:tr w:rsidR="00446CBF" w14:paraId="53585666" w14:textId="77777777" w:rsidTr="00374583">
        <w:trPr>
          <w:trHeight w:val="144"/>
        </w:trPr>
        <w:tc>
          <w:tcPr>
            <w:tcW w:w="2337" w:type="dxa"/>
          </w:tcPr>
          <w:p w14:paraId="5B474C48" w14:textId="77777777" w:rsidR="00446CBF" w:rsidRDefault="00446CBF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59463B20" w14:textId="77777777" w:rsidR="00446CBF" w:rsidRDefault="00446CBF" w:rsidP="00446CBF">
            <w:pPr>
              <w:jc w:val="center"/>
              <w:rPr>
                <w:lang w:val="en-US"/>
              </w:rPr>
            </w:pPr>
          </w:p>
        </w:tc>
        <w:tc>
          <w:tcPr>
            <w:tcW w:w="2338" w:type="dxa"/>
          </w:tcPr>
          <w:p w14:paraId="765713B6" w14:textId="77777777" w:rsidR="00446CBF" w:rsidRDefault="00446CBF" w:rsidP="00446CBF">
            <w:pPr>
              <w:ind w:right="576"/>
              <w:jc w:val="right"/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</w:tcBorders>
          </w:tcPr>
          <w:p w14:paraId="059C2C33" w14:textId="77777777" w:rsidR="00446CBF" w:rsidRDefault="00446CBF" w:rsidP="00446CBF">
            <w:pPr>
              <w:jc w:val="center"/>
              <w:rPr>
                <w:lang w:val="en-US"/>
              </w:rPr>
            </w:pPr>
          </w:p>
        </w:tc>
      </w:tr>
      <w:tr w:rsidR="00446CBF" w14:paraId="38921CB3" w14:textId="77777777" w:rsidTr="00374583">
        <w:tc>
          <w:tcPr>
            <w:tcW w:w="2337" w:type="dxa"/>
            <w:tcBorders>
              <w:right w:val="single" w:sz="4" w:space="0" w:color="auto"/>
            </w:tcBorders>
          </w:tcPr>
          <w:p w14:paraId="7EF777E5" w14:textId="77777777" w:rsidR="00446CBF" w:rsidRDefault="00446CBF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A</w:t>
            </w:r>
            <w:r w:rsidR="0017678D">
              <w:rPr>
                <w:lang w:val="en-US"/>
              </w:rPr>
              <w:t>genda</w:t>
            </w:r>
            <w:r>
              <w:rPr>
                <w:lang w:val="en-US"/>
              </w:rPr>
              <w:t xml:space="preserve"> item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6BF7B28" w14:textId="77777777" w:rsidR="00446CBF" w:rsidRDefault="00446CBF" w:rsidP="00446CBF">
            <w:pPr>
              <w:jc w:val="center"/>
              <w:rPr>
                <w:lang w:val="en-US"/>
              </w:rPr>
            </w:pP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2AE4AE2F" w14:textId="77777777" w:rsidR="00446CBF" w:rsidRDefault="00446CBF" w:rsidP="00446CBF">
            <w:pPr>
              <w:ind w:right="576"/>
              <w:jc w:val="right"/>
              <w:rPr>
                <w:lang w:val="en-US"/>
              </w:rPr>
            </w:pPr>
          </w:p>
        </w:tc>
        <w:tc>
          <w:tcPr>
            <w:tcW w:w="2338" w:type="dxa"/>
          </w:tcPr>
          <w:p w14:paraId="21FB1645" w14:textId="77777777" w:rsidR="00446CBF" w:rsidRDefault="00446CBF" w:rsidP="00446CBF">
            <w:pPr>
              <w:jc w:val="center"/>
              <w:rPr>
                <w:lang w:val="en-US"/>
              </w:rPr>
            </w:pPr>
          </w:p>
        </w:tc>
      </w:tr>
      <w:tr w:rsidR="00972275" w14:paraId="0D7544DD" w14:textId="77777777" w:rsidTr="00374583">
        <w:trPr>
          <w:trHeight w:val="20"/>
        </w:trPr>
        <w:tc>
          <w:tcPr>
            <w:tcW w:w="4675" w:type="dxa"/>
            <w:gridSpan w:val="2"/>
            <w:tcBorders>
              <w:bottom w:val="single" w:sz="4" w:space="0" w:color="auto"/>
            </w:tcBorders>
          </w:tcPr>
          <w:p w14:paraId="5863CB61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4676" w:type="dxa"/>
            <w:gridSpan w:val="2"/>
          </w:tcPr>
          <w:p w14:paraId="077E259A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620BB75E" w14:textId="77777777" w:rsidTr="00374583">
        <w:trPr>
          <w:trHeight w:val="144"/>
        </w:trPr>
        <w:tc>
          <w:tcPr>
            <w:tcW w:w="7013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6DF8370" w14:textId="77777777" w:rsidR="00972275" w:rsidRDefault="00446CBF" w:rsidP="00446CBF">
            <w:pPr>
              <w:rPr>
                <w:lang w:val="en-US"/>
              </w:rPr>
            </w:pPr>
            <w:r>
              <w:rPr>
                <w:lang w:val="en-US"/>
              </w:rPr>
              <w:t>Proposed by (affiliation only—no personal information)</w:t>
            </w: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27C23F86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69ADE46E" w14:textId="77777777" w:rsidTr="00B85DC2">
        <w:trPr>
          <w:trHeight w:val="350"/>
        </w:trPr>
        <w:tc>
          <w:tcPr>
            <w:tcW w:w="701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67A1F" w14:textId="61AD623B" w:rsidR="00972275" w:rsidRDefault="007C3A83" w:rsidP="00446CBF">
            <w:pPr>
              <w:rPr>
                <w:lang w:val="en-US"/>
              </w:rPr>
            </w:pPr>
            <w:r>
              <w:rPr>
                <w:lang w:val="en-US"/>
              </w:rPr>
              <w:t>Canada</w:t>
            </w: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2007E376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4BD979A0" w14:textId="77777777" w:rsidTr="00374583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4F214380" w14:textId="77777777" w:rsidR="00972275" w:rsidRPr="00D719D9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4A2762C9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64059854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45B1AA27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5455223E" w14:textId="77777777" w:rsidTr="00374583">
        <w:trPr>
          <w:trHeight w:val="144"/>
        </w:trPr>
        <w:tc>
          <w:tcPr>
            <w:tcW w:w="9351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11BD8B2" w14:textId="77777777" w:rsidR="00972275" w:rsidRDefault="00972275" w:rsidP="00446CBF">
            <w:pPr>
              <w:rPr>
                <w:lang w:val="en-US"/>
              </w:rPr>
            </w:pPr>
            <w:r w:rsidRPr="00D719D9">
              <w:rPr>
                <w:lang w:val="en-US"/>
              </w:rPr>
              <w:t>Summary of Change (25 words or less)</w:t>
            </w:r>
          </w:p>
        </w:tc>
      </w:tr>
      <w:tr w:rsidR="00972275" w14:paraId="2CE7EB02" w14:textId="77777777" w:rsidTr="00B85DC2">
        <w:trPr>
          <w:trHeight w:val="325"/>
        </w:trPr>
        <w:tc>
          <w:tcPr>
            <w:tcW w:w="9351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F8ED8" w14:textId="6927D24C" w:rsidR="00972275" w:rsidRDefault="00B85DC2" w:rsidP="00446CBF">
            <w:pPr>
              <w:rPr>
                <w:lang w:val="en-US"/>
              </w:rPr>
            </w:pPr>
            <w:r>
              <w:rPr>
                <w:lang w:val="en-US"/>
              </w:rPr>
              <w:t>E</w:t>
            </w:r>
            <w:r w:rsidR="007C3A83">
              <w:rPr>
                <w:lang w:val="en-US"/>
              </w:rPr>
              <w:t>ditorial change</w:t>
            </w:r>
            <w:r>
              <w:rPr>
                <w:lang w:val="en-US"/>
              </w:rPr>
              <w:t xml:space="preserve"> </w:t>
            </w:r>
            <w:r w:rsidR="007C3A83">
              <w:rPr>
                <w:lang w:val="en-US"/>
              </w:rPr>
              <w:t>for legibility improvement</w:t>
            </w:r>
          </w:p>
        </w:tc>
      </w:tr>
      <w:tr w:rsidR="00972275" w14:paraId="45281175" w14:textId="77777777" w:rsidTr="00374583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582F6CD7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2E6F4807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7E2AF8CD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5197BC85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972275" w14:paraId="091F0438" w14:textId="77777777" w:rsidTr="00374583">
        <w:tc>
          <w:tcPr>
            <w:tcW w:w="9351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D3298DC" w14:textId="77777777" w:rsidR="00972275" w:rsidRDefault="00972275" w:rsidP="00446CBF">
            <w:pPr>
              <w:rPr>
                <w:lang w:val="en-US"/>
              </w:rPr>
            </w:pPr>
            <w:r w:rsidRPr="00972275">
              <w:rPr>
                <w:lang w:val="en-US"/>
              </w:rPr>
              <w:t>Reason for Change (Justification)</w:t>
            </w:r>
          </w:p>
        </w:tc>
      </w:tr>
      <w:tr w:rsidR="00972275" w14:paraId="208A9213" w14:textId="77777777" w:rsidTr="00B85DC2">
        <w:trPr>
          <w:trHeight w:val="701"/>
        </w:trPr>
        <w:tc>
          <w:tcPr>
            <w:tcW w:w="9351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121B7" w14:textId="77777777" w:rsidR="00972275" w:rsidRDefault="007C3A83" w:rsidP="00446CBF">
            <w:pPr>
              <w:rPr>
                <w:lang w:val="en-US"/>
              </w:rPr>
            </w:pPr>
            <w:r>
              <w:rPr>
                <w:lang w:val="en-US"/>
              </w:rPr>
              <w:t>Alignment of texts &amp; legibility</w:t>
            </w:r>
          </w:p>
          <w:p w14:paraId="05F19916" w14:textId="3C652D48" w:rsidR="00467598" w:rsidRDefault="00467598" w:rsidP="00B85DC2">
            <w:pPr>
              <w:rPr>
                <w:lang w:val="en-US"/>
              </w:rPr>
            </w:pPr>
            <w:r>
              <w:rPr>
                <w:lang w:val="en-US"/>
              </w:rPr>
              <w:t>6/8.1.11.2.3 – simplification/reduction of text by referring to 5/7.1.8 instead of “5/7.1.8.1 through 5/7.1.8.7”</w:t>
            </w:r>
          </w:p>
        </w:tc>
      </w:tr>
      <w:tr w:rsidR="00972275" w14:paraId="05BD94FD" w14:textId="77777777" w:rsidTr="00374583">
        <w:tc>
          <w:tcPr>
            <w:tcW w:w="2337" w:type="dxa"/>
            <w:tcBorders>
              <w:top w:val="single" w:sz="4" w:space="0" w:color="auto"/>
            </w:tcBorders>
          </w:tcPr>
          <w:p w14:paraId="7F129567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06FA7A98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523DDB88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2A1BC0BB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736487" w14:paraId="34F8ED45" w14:textId="77777777" w:rsidTr="00374583">
        <w:tc>
          <w:tcPr>
            <w:tcW w:w="2337" w:type="dxa"/>
            <w:tcBorders>
              <w:right w:val="single" w:sz="4" w:space="0" w:color="auto"/>
            </w:tcBorders>
          </w:tcPr>
          <w:p w14:paraId="55095339" w14:textId="77777777" w:rsidR="00736487" w:rsidRDefault="00736487" w:rsidP="00E240CF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 xml:space="preserve">Location </w:t>
            </w:r>
          </w:p>
        </w:tc>
        <w:tc>
          <w:tcPr>
            <w:tcW w:w="70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A9D14" w14:textId="17258C7B" w:rsidR="00736487" w:rsidRDefault="0091575F" w:rsidP="00446CBF">
            <w:pPr>
              <w:rPr>
                <w:lang w:val="en-US"/>
              </w:rPr>
            </w:pPr>
            <w:r>
              <w:rPr>
                <w:lang w:val="en-US"/>
              </w:rPr>
              <w:t>6/8.1.11.2.3</w:t>
            </w:r>
          </w:p>
        </w:tc>
      </w:tr>
      <w:tr w:rsidR="00E240CF" w14:paraId="5AB00D0F" w14:textId="77777777" w:rsidTr="00374583">
        <w:tc>
          <w:tcPr>
            <w:tcW w:w="2337" w:type="dxa"/>
            <w:tcBorders>
              <w:bottom w:val="single" w:sz="4" w:space="0" w:color="auto"/>
            </w:tcBorders>
          </w:tcPr>
          <w:p w14:paraId="4CB34436" w14:textId="77777777" w:rsidR="00E240CF" w:rsidRDefault="00E240CF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144CA4C9" w14:textId="77777777" w:rsidR="00E240CF" w:rsidRDefault="00E240CF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5B5A6C57" w14:textId="77777777" w:rsidR="00E240CF" w:rsidRDefault="00E240CF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36FB1DB9" w14:textId="77777777" w:rsidR="00E240CF" w:rsidRDefault="00E240CF" w:rsidP="00446CBF">
            <w:pPr>
              <w:rPr>
                <w:lang w:val="en-US"/>
              </w:rPr>
            </w:pPr>
          </w:p>
        </w:tc>
      </w:tr>
      <w:tr w:rsidR="008D6314" w14:paraId="10C0B42B" w14:textId="77777777" w:rsidTr="00374583">
        <w:tc>
          <w:tcPr>
            <w:tcW w:w="9351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EF1E3E6" w14:textId="77777777" w:rsidR="008D6314" w:rsidRDefault="008D6314" w:rsidP="00446CBF">
            <w:pPr>
              <w:rPr>
                <w:lang w:val="en-US"/>
              </w:rPr>
            </w:pPr>
            <w:r>
              <w:rPr>
                <w:lang w:val="en-US"/>
              </w:rPr>
              <w:t>Original text</w:t>
            </w:r>
          </w:p>
        </w:tc>
      </w:tr>
      <w:tr w:rsidR="00374583" w14:paraId="7F3BC6B1" w14:textId="77777777" w:rsidTr="00B85DC2">
        <w:trPr>
          <w:trHeight w:val="178"/>
        </w:trPr>
        <w:tc>
          <w:tcPr>
            <w:tcW w:w="4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F3E34" w14:textId="280778ED" w:rsidR="00374583" w:rsidRDefault="00374583" w:rsidP="00B85DC2">
            <w:pPr>
              <w:rPr>
                <w:lang w:val="en-US"/>
              </w:rPr>
            </w:pPr>
            <w:r>
              <w:rPr>
                <w:lang w:val="en-US"/>
              </w:rPr>
              <w:t>GTR</w:t>
            </w:r>
          </w:p>
        </w:tc>
        <w:tc>
          <w:tcPr>
            <w:tcW w:w="46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C7F48" w14:textId="4B2A1228" w:rsidR="00374583" w:rsidRDefault="00374583" w:rsidP="00B85DC2">
            <w:pPr>
              <w:rPr>
                <w:lang w:val="en-US"/>
              </w:rPr>
            </w:pPr>
            <w:r>
              <w:rPr>
                <w:lang w:val="en-US"/>
              </w:rPr>
              <w:t>UNR</w:t>
            </w:r>
          </w:p>
        </w:tc>
      </w:tr>
      <w:tr w:rsidR="00374583" w14:paraId="36BCF07C" w14:textId="77777777" w:rsidTr="00374583">
        <w:trPr>
          <w:trHeight w:val="360"/>
        </w:trPr>
        <w:tc>
          <w:tcPr>
            <w:tcW w:w="467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6424C" w14:textId="2742D2F0" w:rsidR="00374583" w:rsidRDefault="00374583" w:rsidP="00446CBF">
            <w:pPr>
              <w:rPr>
                <w:lang w:val="en-US"/>
              </w:rPr>
            </w:pPr>
            <w:r>
              <w:rPr>
                <w:lang w:val="en-US"/>
              </w:rPr>
              <w:t xml:space="preserve">6.1.11.2.3      </w:t>
            </w:r>
            <w:r w:rsidRPr="00374583">
              <w:t xml:space="preserve"> The manufacturer’s capability to monitor the ADS shall be evaluated for compliance with the requirements under </w:t>
            </w:r>
            <w:r w:rsidRPr="00A77213">
              <w:t>paragraphs 5.1.8.1. through 5.1.8.7.</w:t>
            </w:r>
          </w:p>
        </w:tc>
        <w:tc>
          <w:tcPr>
            <w:tcW w:w="46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A0DB6" w14:textId="1F645D3B" w:rsidR="00374583" w:rsidRPr="00374583" w:rsidRDefault="00374583" w:rsidP="00374583">
            <w:r>
              <w:rPr>
                <w:lang w:val="en-US"/>
              </w:rPr>
              <w:t xml:space="preserve">8.1.11.2.3 </w:t>
            </w:r>
            <w:r w:rsidRPr="00374583">
              <w:rPr>
                <w:lang w:val="en-US"/>
              </w:rPr>
              <w:t xml:space="preserve"> </w:t>
            </w:r>
            <w:r>
              <w:rPr>
                <w:lang w:val="en-US"/>
              </w:rPr>
              <w:t xml:space="preserve">     </w:t>
            </w:r>
            <w:r w:rsidRPr="00374583">
              <w:rPr>
                <w:lang w:val="en-US"/>
              </w:rPr>
              <w:t xml:space="preserve">The approval authority or its designated technical service shall verify the manufacturer’s capability to monitor the ADS in accordance with the requirements under </w:t>
            </w:r>
            <w:r w:rsidRPr="00A77213">
              <w:rPr>
                <w:lang w:val="en-US"/>
              </w:rPr>
              <w:t>paragraphs 7.1.8.1. through 7.1.8.7.</w:t>
            </w:r>
          </w:p>
        </w:tc>
      </w:tr>
      <w:tr w:rsidR="00972275" w14:paraId="732807EE" w14:textId="77777777" w:rsidTr="00374583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334276D4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17D566AE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70D0D582" w14:textId="77777777" w:rsidR="00972275" w:rsidRDefault="00972275" w:rsidP="00446CBF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169BD431" w14:textId="77777777" w:rsidR="00972275" w:rsidRDefault="00972275" w:rsidP="00446CBF">
            <w:pPr>
              <w:rPr>
                <w:lang w:val="en-US"/>
              </w:rPr>
            </w:pPr>
          </w:p>
        </w:tc>
      </w:tr>
      <w:tr w:rsidR="008D6314" w14:paraId="65946D55" w14:textId="77777777" w:rsidTr="00374583">
        <w:tc>
          <w:tcPr>
            <w:tcW w:w="9351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1C53523" w14:textId="77777777" w:rsidR="008D6314" w:rsidRDefault="008D6314" w:rsidP="00446CBF">
            <w:pPr>
              <w:rPr>
                <w:lang w:val="en-US"/>
              </w:rPr>
            </w:pPr>
            <w:r>
              <w:rPr>
                <w:lang w:val="en-US"/>
              </w:rPr>
              <w:t>Revised text</w:t>
            </w:r>
          </w:p>
        </w:tc>
      </w:tr>
      <w:tr w:rsidR="008D6314" w14:paraId="6CFBE680" w14:textId="77777777" w:rsidTr="00374583">
        <w:trPr>
          <w:trHeight w:val="1296"/>
        </w:trPr>
        <w:tc>
          <w:tcPr>
            <w:tcW w:w="9351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eGrid"/>
              <w:tblpPr w:leftFromText="180" w:rightFromText="180" w:vertAnchor="text" w:horzAnchor="margin" w:tblpY="-74"/>
              <w:tblW w:w="9351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shd w:val="clear" w:color="auto" w:fill="D9F2D0" w:themeFill="accent6" w:themeFillTint="33"/>
              <w:tblLayout w:type="fixed"/>
              <w:tblCellMar>
                <w:top w:w="58" w:type="dxa"/>
                <w:left w:w="58" w:type="dxa"/>
                <w:bottom w:w="58" w:type="dxa"/>
                <w:right w:w="58" w:type="dxa"/>
              </w:tblCellMar>
              <w:tblLook w:val="04A0" w:firstRow="1" w:lastRow="0" w:firstColumn="1" w:lastColumn="0" w:noHBand="0" w:noVBand="1"/>
            </w:tblPr>
            <w:tblGrid>
              <w:gridCol w:w="4675"/>
              <w:gridCol w:w="4676"/>
            </w:tblGrid>
            <w:tr w:rsidR="00467598" w14:paraId="4B8CEE06" w14:textId="77777777" w:rsidTr="00B85DC2">
              <w:trPr>
                <w:trHeight w:val="215"/>
              </w:trPr>
              <w:tc>
                <w:tcPr>
                  <w:tcW w:w="467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4AC4CEE" w14:textId="77777777" w:rsidR="00467598" w:rsidRDefault="00467598" w:rsidP="00467598">
                  <w:pPr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GTR</w:t>
                  </w:r>
                </w:p>
              </w:tc>
              <w:tc>
                <w:tcPr>
                  <w:tcW w:w="46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10FF092" w14:textId="77777777" w:rsidR="00467598" w:rsidRDefault="00467598" w:rsidP="00467598">
                  <w:pPr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UNR</w:t>
                  </w:r>
                </w:p>
              </w:tc>
            </w:tr>
            <w:tr w:rsidR="00467598" w:rsidRPr="00374583" w14:paraId="1565C297" w14:textId="77777777" w:rsidTr="008A60DE">
              <w:trPr>
                <w:trHeight w:val="360"/>
              </w:trPr>
              <w:tc>
                <w:tcPr>
                  <w:tcW w:w="4675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89445FA" w14:textId="0D5002C3" w:rsidR="00467598" w:rsidRDefault="00467598" w:rsidP="00467598">
                  <w:pPr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 xml:space="preserve">6.1.11.2.3      </w:t>
                  </w:r>
                  <w:r w:rsidRPr="00374583">
                    <w:t xml:space="preserve"> The manufacturer’s capability to monitor the ADS shall be evaluated for compliance with the requirements under </w:t>
                  </w:r>
                  <w:r w:rsidRPr="00467598">
                    <w:rPr>
                      <w:b/>
                      <w:bCs/>
                    </w:rPr>
                    <w:t>paragraph 5.1.8</w:t>
                  </w:r>
                  <w:r w:rsidRPr="00A77213">
                    <w:t>.</w:t>
                  </w:r>
                </w:p>
              </w:tc>
              <w:tc>
                <w:tcPr>
                  <w:tcW w:w="46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B4D73F1" w14:textId="6E4F1BFF" w:rsidR="00467598" w:rsidRPr="00374583" w:rsidRDefault="00467598" w:rsidP="00467598">
                  <w:r>
                    <w:rPr>
                      <w:lang w:val="en-US"/>
                    </w:rPr>
                    <w:t xml:space="preserve">8.1.11.2.3 </w:t>
                  </w:r>
                  <w:r w:rsidRPr="00374583">
                    <w:rPr>
                      <w:lang w:val="en-US"/>
                    </w:rPr>
                    <w:t xml:space="preserve"> </w:t>
                  </w:r>
                  <w:r>
                    <w:rPr>
                      <w:lang w:val="en-US"/>
                    </w:rPr>
                    <w:t xml:space="preserve">     </w:t>
                  </w:r>
                  <w:r w:rsidRPr="00374583">
                    <w:rPr>
                      <w:lang w:val="en-US"/>
                    </w:rPr>
                    <w:t xml:space="preserve">The approval authority or its designated technical service shall verify the manufacturer’s capability to monitor the ADS in accordance with the requirements under </w:t>
                  </w:r>
                  <w:r w:rsidRPr="00467598">
                    <w:rPr>
                      <w:b/>
                      <w:bCs/>
                      <w:lang w:val="en-US"/>
                    </w:rPr>
                    <w:t>paragraph 7.1.8</w:t>
                  </w:r>
                  <w:r w:rsidRPr="00A77213">
                    <w:rPr>
                      <w:lang w:val="en-US"/>
                    </w:rPr>
                    <w:t>.</w:t>
                  </w:r>
                </w:p>
              </w:tc>
            </w:tr>
          </w:tbl>
          <w:p w14:paraId="0A334C1F" w14:textId="77777777" w:rsidR="008D6314" w:rsidRDefault="008D6314" w:rsidP="00446CBF">
            <w:pPr>
              <w:rPr>
                <w:lang w:val="en-US"/>
              </w:rPr>
            </w:pPr>
          </w:p>
        </w:tc>
      </w:tr>
    </w:tbl>
    <w:p w14:paraId="16C6A0E8" w14:textId="77777777" w:rsidR="00D719D9" w:rsidRPr="0097125E" w:rsidRDefault="00D719D9" w:rsidP="00446CBF">
      <w:pPr>
        <w:rPr>
          <w:lang w:val="en-US"/>
        </w:rPr>
      </w:pPr>
    </w:p>
    <w:sectPr w:rsidR="00D719D9" w:rsidRPr="0097125E" w:rsidSect="00E240CF">
      <w:pgSz w:w="12240" w:h="15840"/>
      <w:pgMar w:top="1440" w:right="1440" w:bottom="1440" w:left="1440" w:header="4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3B9869" w14:textId="77777777" w:rsidR="00D90D91" w:rsidRDefault="00D90D91" w:rsidP="00972275">
      <w:pPr>
        <w:spacing w:after="0" w:line="240" w:lineRule="auto"/>
      </w:pPr>
      <w:r>
        <w:separator/>
      </w:r>
    </w:p>
  </w:endnote>
  <w:endnote w:type="continuationSeparator" w:id="0">
    <w:p w14:paraId="188BCB0C" w14:textId="77777777" w:rsidR="00D90D91" w:rsidRDefault="00D90D91" w:rsidP="009722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3B35AC" w14:textId="77777777" w:rsidR="00D90D91" w:rsidRDefault="00D90D91" w:rsidP="00972275">
      <w:pPr>
        <w:spacing w:after="0" w:line="240" w:lineRule="auto"/>
      </w:pPr>
      <w:r>
        <w:separator/>
      </w:r>
    </w:p>
  </w:footnote>
  <w:footnote w:type="continuationSeparator" w:id="0">
    <w:p w14:paraId="2CBEBE83" w14:textId="77777777" w:rsidR="00D90D91" w:rsidRDefault="00D90D91" w:rsidP="009722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8B52E8"/>
    <w:multiLevelType w:val="multilevel"/>
    <w:tmpl w:val="4DE6CA8A"/>
    <w:lvl w:ilvl="0">
      <w:start w:val="1"/>
      <w:numFmt w:val="decimal"/>
      <w:pStyle w:val="ListParagraph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ListL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ListL3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ListL4"/>
      <w:lvlText w:val="%1.%2.%3.%4."/>
      <w:lvlJc w:val="left"/>
      <w:pPr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65D85371"/>
    <w:multiLevelType w:val="multilevel"/>
    <w:tmpl w:val="9C7602E2"/>
    <w:styleLink w:val="List-L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ListL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903636370">
    <w:abstractNumId w:val="1"/>
  </w:num>
  <w:num w:numId="2" w16cid:durableId="2083943190">
    <w:abstractNumId w:val="0"/>
  </w:num>
  <w:num w:numId="3" w16cid:durableId="826358993">
    <w:abstractNumId w:val="0"/>
  </w:num>
  <w:num w:numId="4" w16cid:durableId="1993020458">
    <w:abstractNumId w:val="0"/>
  </w:num>
  <w:num w:numId="5" w16cid:durableId="9249176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A83"/>
    <w:rsid w:val="00083CB1"/>
    <w:rsid w:val="00150CE1"/>
    <w:rsid w:val="0017678D"/>
    <w:rsid w:val="001F16A2"/>
    <w:rsid w:val="002B06C7"/>
    <w:rsid w:val="00374583"/>
    <w:rsid w:val="00446CBF"/>
    <w:rsid w:val="00467598"/>
    <w:rsid w:val="004E4A62"/>
    <w:rsid w:val="00564E1E"/>
    <w:rsid w:val="005937B3"/>
    <w:rsid w:val="006267E5"/>
    <w:rsid w:val="0071148F"/>
    <w:rsid w:val="00736487"/>
    <w:rsid w:val="00740A2F"/>
    <w:rsid w:val="00764FBD"/>
    <w:rsid w:val="00784A99"/>
    <w:rsid w:val="007C3A83"/>
    <w:rsid w:val="008A60DE"/>
    <w:rsid w:val="008D6314"/>
    <w:rsid w:val="0091575F"/>
    <w:rsid w:val="0097125E"/>
    <w:rsid w:val="00972275"/>
    <w:rsid w:val="009A32D9"/>
    <w:rsid w:val="009E6E59"/>
    <w:rsid w:val="009F07E7"/>
    <w:rsid w:val="00A27445"/>
    <w:rsid w:val="00A411E7"/>
    <w:rsid w:val="00A77213"/>
    <w:rsid w:val="00AB177D"/>
    <w:rsid w:val="00B27EC4"/>
    <w:rsid w:val="00B85DC2"/>
    <w:rsid w:val="00B94E31"/>
    <w:rsid w:val="00C50C8C"/>
    <w:rsid w:val="00CD3E56"/>
    <w:rsid w:val="00D071F8"/>
    <w:rsid w:val="00D56162"/>
    <w:rsid w:val="00D64092"/>
    <w:rsid w:val="00D719D9"/>
    <w:rsid w:val="00D90D91"/>
    <w:rsid w:val="00DF6323"/>
    <w:rsid w:val="00E240CF"/>
    <w:rsid w:val="00F15342"/>
    <w:rsid w:val="00F20E3C"/>
    <w:rsid w:val="00F35ACF"/>
    <w:rsid w:val="00F43EAA"/>
    <w:rsid w:val="00F943C1"/>
    <w:rsid w:val="00FF3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37A9E38"/>
  <w15:chartTrackingRefBased/>
  <w15:docId w15:val="{2A9FBFBD-72CC-432A-BC79-72C7133F8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4A62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9712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12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125E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125E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125E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125E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125E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125E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125E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List-L2">
    <w:name w:val="List-L2"/>
    <w:uiPriority w:val="99"/>
    <w:rsid w:val="00F43EAA"/>
    <w:pPr>
      <w:numPr>
        <w:numId w:val="1"/>
      </w:numPr>
    </w:pPr>
  </w:style>
  <w:style w:type="paragraph" w:customStyle="1" w:styleId="ListL2">
    <w:name w:val="List L2"/>
    <w:basedOn w:val="ListParagraph"/>
    <w:link w:val="ListL2Char"/>
    <w:qFormat/>
    <w:rsid w:val="004E4A62"/>
    <w:pPr>
      <w:numPr>
        <w:ilvl w:val="1"/>
      </w:numPr>
      <w:spacing w:after="120"/>
      <w:ind w:right="1152"/>
      <w:contextualSpacing w:val="0"/>
    </w:pPr>
  </w:style>
  <w:style w:type="character" w:customStyle="1" w:styleId="ListL2Char">
    <w:name w:val="List L2 Char"/>
    <w:basedOn w:val="DefaultParagraphFont"/>
    <w:link w:val="ListL2"/>
    <w:rsid w:val="004E4A62"/>
  </w:style>
  <w:style w:type="paragraph" w:styleId="ListParagraph">
    <w:name w:val="List Paragraph"/>
    <w:basedOn w:val="Normal"/>
    <w:uiPriority w:val="34"/>
    <w:qFormat/>
    <w:rsid w:val="004E4A62"/>
    <w:pPr>
      <w:numPr>
        <w:numId w:val="5"/>
      </w:numPr>
      <w:contextualSpacing/>
    </w:pPr>
  </w:style>
  <w:style w:type="paragraph" w:customStyle="1" w:styleId="ListL3">
    <w:name w:val="List L3"/>
    <w:basedOn w:val="ListL2"/>
    <w:link w:val="ListL3Char"/>
    <w:qFormat/>
    <w:rsid w:val="004E4A62"/>
    <w:pPr>
      <w:numPr>
        <w:ilvl w:val="2"/>
      </w:numPr>
    </w:pPr>
  </w:style>
  <w:style w:type="character" w:customStyle="1" w:styleId="ListL3Char">
    <w:name w:val="List L3 Char"/>
    <w:basedOn w:val="ListL2Char"/>
    <w:link w:val="ListL3"/>
    <w:rsid w:val="004E4A62"/>
  </w:style>
  <w:style w:type="paragraph" w:customStyle="1" w:styleId="ListL4">
    <w:name w:val="List L4"/>
    <w:basedOn w:val="ListL3"/>
    <w:link w:val="ListL4Char"/>
    <w:qFormat/>
    <w:rsid w:val="004E4A62"/>
    <w:pPr>
      <w:numPr>
        <w:ilvl w:val="3"/>
      </w:numPr>
    </w:pPr>
  </w:style>
  <w:style w:type="character" w:customStyle="1" w:styleId="ListL4Char">
    <w:name w:val="List L4 Char"/>
    <w:basedOn w:val="ListL3Char"/>
    <w:link w:val="ListL4"/>
    <w:rsid w:val="004E4A62"/>
  </w:style>
  <w:style w:type="paragraph" w:customStyle="1" w:styleId="ListL5">
    <w:name w:val="List L5"/>
    <w:basedOn w:val="ListL4"/>
    <w:link w:val="ListL5Char"/>
    <w:qFormat/>
    <w:rsid w:val="004E4A62"/>
    <w:pPr>
      <w:numPr>
        <w:ilvl w:val="4"/>
        <w:numId w:val="1"/>
      </w:numPr>
      <w:ind w:left="3960" w:hanging="1152"/>
    </w:pPr>
  </w:style>
  <w:style w:type="character" w:customStyle="1" w:styleId="ListL5Char">
    <w:name w:val="List L5 Char"/>
    <w:basedOn w:val="ListL4Char"/>
    <w:link w:val="ListL5"/>
    <w:rsid w:val="004E4A62"/>
  </w:style>
  <w:style w:type="paragraph" w:customStyle="1" w:styleId="footnote">
    <w:name w:val="footnote"/>
    <w:basedOn w:val="FootnoteText"/>
    <w:link w:val="footnoteChar"/>
    <w:qFormat/>
    <w:rsid w:val="004E4A62"/>
    <w:pPr>
      <w:ind w:left="187" w:hanging="187"/>
    </w:pPr>
  </w:style>
  <w:style w:type="character" w:customStyle="1" w:styleId="footnoteChar">
    <w:name w:val="footnote Char"/>
    <w:basedOn w:val="FootnoteTextChar"/>
    <w:link w:val="footnote"/>
    <w:rsid w:val="004E4A62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E4A6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E4A62"/>
    <w:rPr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97125E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125E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125E"/>
    <w:rPr>
      <w:rFonts w:asciiTheme="minorHAnsi" w:eastAsiaTheme="majorEastAsia" w:hAnsiTheme="minorHAnsi" w:cstheme="majorBidi"/>
      <w:color w:val="0F4761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125E"/>
    <w:rPr>
      <w:rFonts w:asciiTheme="minorHAnsi" w:eastAsiaTheme="majorEastAsia" w:hAnsiTheme="minorHAnsi" w:cstheme="majorBidi"/>
      <w:i/>
      <w:iCs/>
      <w:color w:val="0F4761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125E"/>
    <w:rPr>
      <w:rFonts w:asciiTheme="minorHAnsi" w:eastAsiaTheme="majorEastAsia" w:hAnsiTheme="minorHAnsi" w:cstheme="majorBidi"/>
      <w:color w:val="0F476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125E"/>
    <w:rPr>
      <w:rFonts w:asciiTheme="minorHAnsi" w:eastAsiaTheme="majorEastAsia" w:hAnsiTheme="minorHAnsi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125E"/>
    <w:rPr>
      <w:rFonts w:asciiTheme="minorHAnsi" w:eastAsiaTheme="majorEastAsia" w:hAnsiTheme="minorHAnsi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125E"/>
    <w:rPr>
      <w:rFonts w:asciiTheme="minorHAnsi" w:eastAsiaTheme="majorEastAsia" w:hAnsiTheme="minorHAnsi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125E"/>
    <w:rPr>
      <w:rFonts w:asciiTheme="minorHAnsi" w:eastAsiaTheme="majorEastAsia" w:hAnsiTheme="minorHAnsi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9712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7125E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125E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7125E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9712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7125E"/>
    <w:rPr>
      <w:i/>
      <w:iCs/>
      <w:color w:val="404040" w:themeColor="text1" w:themeTint="BF"/>
      <w:lang w:val="en-GB"/>
    </w:rPr>
  </w:style>
  <w:style w:type="character" w:styleId="IntenseEmphasis">
    <w:name w:val="Intense Emphasis"/>
    <w:basedOn w:val="DefaultParagraphFont"/>
    <w:uiPriority w:val="21"/>
    <w:qFormat/>
    <w:rsid w:val="0097125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12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125E"/>
    <w:rPr>
      <w:i/>
      <w:iCs/>
      <w:color w:val="0F4761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97125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712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722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2275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9722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2275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0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ojeanm\Downloads\Change%20form%20(6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EF719D86130443AD78DED03913D7A9" ma:contentTypeVersion="38" ma:contentTypeDescription="Create a new document." ma:contentTypeScope="" ma:versionID="bf9e2713a29fb87fddd198530ae0ba44">
  <xsd:schema xmlns:xsd="http://www.w3.org/2001/XMLSchema" xmlns:xs="http://www.w3.org/2001/XMLSchema" xmlns:p="http://schemas.microsoft.com/office/2006/metadata/properties" xmlns:ns2="9be012bc-edff-40a1-9263-3b30e53237de" xmlns:ns3="4bee2260-271d-45ab-9428-9a75225ae65f" xmlns:ns4="7d67e659-2a32-4242-8a6b-96600fe17004" targetNamespace="http://schemas.microsoft.com/office/2006/metadata/properties" ma:root="true" ma:fieldsID="96ddbaff9bf021421631041d033ace8b" ns2:_="" ns3:_="" ns4:_="">
    <xsd:import namespace="9be012bc-edff-40a1-9263-3b30e53237de"/>
    <xsd:import namespace="4bee2260-271d-45ab-9428-9a75225ae65f"/>
    <xsd:import namespace="7d67e659-2a32-4242-8a6b-96600fe17004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4:RDIMS_x0023_" minOccurs="0"/>
                <xsd:element ref="ns4:URL" minOccurs="0"/>
                <xsd:element ref="ns2:_dlc_DocId" minOccurs="0"/>
                <xsd:element ref="ns2:_dlc_DocIdPersistId" minOccurs="0"/>
                <xsd:element ref="ns3:TaxCatchAll" minOccurs="0"/>
                <xsd:element ref="ns3:d9e9986ab41441e09a6cd42cdd12b3f1" minOccurs="0"/>
                <xsd:element ref="ns4:MediaServiceMetadata" minOccurs="0"/>
                <xsd:element ref="ns4:MediaServiceFastMetadata" minOccurs="0"/>
                <xsd:element ref="ns4:MediaServiceSearchProperties" minOccurs="0"/>
                <xsd:element ref="ns4:MediaServiceObjectDetectorVersions" minOccurs="0"/>
                <xsd:element ref="ns2:SharedWithUsers" minOccurs="0"/>
                <xsd:element ref="ns2:SharedWithDetails" minOccurs="0"/>
                <xsd:element ref="ns4:lcf76f155ced4ddcb4097134ff3c332f" minOccurs="0"/>
                <xsd:element ref="ns4:MediaServiceDateTaken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LengthInSeconds" minOccurs="0"/>
                <xsd:element ref="ns4:MediaServiceLocation" minOccurs="0"/>
                <xsd:element ref="ns4:FileLocation" minOccurs="0"/>
                <xsd:element ref="ns4:MediaServiceBillingMetadata" minOccurs="0"/>
                <xsd:element ref="ns4:Notes" minOccurs="0"/>
                <xsd:element ref="ns3:TaxCatchAllLabel" minOccurs="0"/>
                <xsd:element ref="ns3:e9567f7231574c39ab886e79ad05548f" minOccurs="0"/>
                <xsd:element ref="ns3:Merged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e012bc-edff-40a1-9263-3b30e53237de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8" nillable="true" ma:displayName="Document ID Value" ma:description="The value of the document ID assigned to this item." ma:hidden="true" ma:indexed="true" ma:internalName="_dlc_DocId" ma:readOnly="false">
      <xsd:simpleType>
        <xsd:restriction base="dms:Text"/>
      </xsd:simpleType>
    </xsd:element>
    <xsd:element name="_dlc_DocIdPersistId" ma:index="10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8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hidden="true" ma:internalName="SharedWithDetail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ee2260-271d-45ab-9428-9a75225ae65f" elementFormDefault="qualified">
    <xsd:import namespace="http://schemas.microsoft.com/office/2006/documentManagement/types"/>
    <xsd:import namespace="http://schemas.microsoft.com/office/infopath/2007/PartnerControls"/>
    <xsd:element name="TaxCatchAll" ma:index="11" nillable="true" ma:displayName="Taxonomy Catch All Column" ma:hidden="true" ma:list="{509906ac-e027-4931-ac08-54f3afe51ed1}" ma:internalName="TaxCatchAll" ma:readOnly="false" ma:showField="CatchAllData" ma:web="9be012bc-edff-40a1-9263-3b30e5323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9e9986ab41441e09a6cd42cdd12b3f1" ma:index="13" ma:taxonomy="true" ma:internalName="d9e9986ab41441e09a6cd42cdd12b3f1" ma:taxonomyFieldName="OPI" ma:displayName="OPI - BPR" ma:default="" ma:fieldId="{d9e9986a-b414-41e0-9a6c-d42cdd12b3f1}" ma:sspId="5e3692c9-af5f-47c1-9a35-ff69f1bb37c0" ma:termSetId="60246483-60c7-4265-9c2e-df375db5bc28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Label" ma:index="33" nillable="true" ma:displayName="Taxonomy Catch All Column1" ma:hidden="true" ma:list="{509906ac-e027-4931-ac08-54f3afe51ed1}" ma:internalName="TaxCatchAllLabel" ma:readOnly="true" ma:showField="CatchAllDataLabel" ma:web="9be012bc-edff-40a1-9263-3b30e5323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9567f7231574c39ab886e79ad05548f" ma:index="34" nillable="true" ma:taxonomy="true" ma:internalName="e9567f7231574c39ab886e79ad05548f" ma:taxonomyFieldName="Lang" ma:displayName="Language - Langue" ma:default="1;#ENG|ea6cfe94-b62a-4502-b387-6430cecaac66" ma:fieldId="{e9567f72-3157-4c39-ab88-6e79ad05548f}" ma:sspId="5e3692c9-af5f-47c1-9a35-ff69f1bb37c0" ma:termSetId="3ba152b4-1ae4-489b-8eef-13c375ccde6a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rgedMetadata" ma:index="36" nillable="true" ma:displayName="Merged Metadata" ma:internalName="MergedMetadata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67e659-2a32-4242-8a6b-96600fe17004" elementFormDefault="qualified">
    <xsd:import namespace="http://schemas.microsoft.com/office/2006/documentManagement/types"/>
    <xsd:import namespace="http://schemas.microsoft.com/office/infopath/2007/PartnerControls"/>
    <xsd:element name="RDIMS_x0023_" ma:index="5" nillable="true" ma:displayName="RDIMS #" ma:format="Dropdown" ma:internalName="RDIMS_x0023_" ma:readOnly="false">
      <xsd:simpleType>
        <xsd:restriction base="dms:Text">
          <xsd:maxLength value="255"/>
        </xsd:restriction>
      </xsd:simpleType>
    </xsd:element>
    <xsd:element name="URL" ma:index="6" nillable="true" ma:displayName="URL" ma:format="Hyperlink" ma:internalName="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5e3692c9-af5f-47c1-9a35-ff69f1bb37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5" nillable="true" ma:displayName="Extracted Text" ma:hidden="true" ma:internalName="MediaServiceOCR" ma:readOnly="true">
      <xsd:simpleType>
        <xsd:restriction base="dms:Note"/>
      </xsd:simpleType>
    </xsd:element>
    <xsd:element name="MediaLengthInSeconds" ma:index="2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7" nillable="true" ma:displayName="Location" ma:hidden="true" ma:indexed="true" ma:internalName="MediaServiceLocation" ma:readOnly="true">
      <xsd:simpleType>
        <xsd:restriction base="dms:Text"/>
      </xsd:simpleType>
    </xsd:element>
    <xsd:element name="FileLocation" ma:index="30" nillable="true" ma:displayName="File Location" ma:description="File Location" ma:format="Dropdown" ma:internalName="FileLocation">
      <xsd:simpleType>
        <xsd:restriction base="dms:Text">
          <xsd:maxLength value="255"/>
        </xsd:restriction>
      </xsd:simpleType>
    </xsd:element>
    <xsd:element name="MediaServiceBillingMetadata" ma:index="31" nillable="true" ma:displayName="MediaServiceBillingMetadata" ma:hidden="true" ma:internalName="MediaServiceBillingMetadata" ma:readOnly="true">
      <xsd:simpleType>
        <xsd:restriction base="dms:Note"/>
      </xsd:simpleType>
    </xsd:element>
    <xsd:element name="Notes" ma:index="32" nillable="true" ma:displayName="Notes" ma:format="Dropdown" ma:internalName="Notes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DIMS_x0023_ xmlns="7d67e659-2a32-4242-8a6b-96600fe17004" xsi:nil="true"/>
    <MergedMetadata xmlns="4bee2260-271d-45ab-9428-9a75225ae65f" xsi:nil="true"/>
    <FileLocation xmlns="7d67e659-2a32-4242-8a6b-96600fe17004" xsi:nil="true"/>
    <_dlc_DocId xmlns="9be012bc-edff-40a1-9263-3b30e53237de">27NCU46X44RF-1141215380-216488</_dlc_DocId>
    <e9567f7231574c39ab886e79ad05548f xmlns="4bee2260-271d-45ab-9428-9a75225ae65f">
      <Terms xmlns="http://schemas.microsoft.com/office/infopath/2007/PartnerControls">
        <TermInfo xmlns="http://schemas.microsoft.com/office/infopath/2007/PartnerControls">
          <TermName xmlns="http://schemas.microsoft.com/office/infopath/2007/PartnerControls">ENG</TermName>
          <TermId xmlns="http://schemas.microsoft.com/office/infopath/2007/PartnerControls">ea6cfe94-b62a-4502-b387-6430cecaac66</TermId>
        </TermInfo>
      </Terms>
    </e9567f7231574c39ab886e79ad05548f>
    <_dlc_DocIdPersistId xmlns="9be012bc-edff-40a1-9263-3b30e53237de" xsi:nil="true"/>
    <d9e9986ab41441e09a6cd42cdd12b3f1 xmlns="4bee2260-271d-45ab-9428-9a75225ae65f">
      <Terms xmlns="http://schemas.microsoft.com/office/infopath/2007/PartnerControls"/>
    </d9e9986ab41441e09a6cd42cdd12b3f1>
    <_dlc_DocIdUrl xmlns="9be012bc-edff-40a1-9263-3b30e53237de">
      <Url>https://034gc.sharepoint.com/sites/TC-008-530/_layouts/15/DocIdRedir.aspx?ID=27NCU46X44RF-1141215380-216488</Url>
      <Description>27NCU46X44RF-1141215380-216488</Description>
    </_dlc_DocIdUrl>
    <Notes xmlns="7d67e659-2a32-4242-8a6b-96600fe17004" xsi:nil="true"/>
    <URL xmlns="7d67e659-2a32-4242-8a6b-96600fe17004">
      <Url xsi:nil="true"/>
      <Description xsi:nil="true"/>
    </URL>
    <TaxCatchAll xmlns="4bee2260-271d-45ab-9428-9a75225ae65f">
      <Value>1</Value>
    </TaxCatchAll>
    <lcf76f155ced4ddcb4097134ff3c332f xmlns="7d67e659-2a32-4242-8a6b-96600fe17004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3C347AE-CBE7-4DFF-896A-2D4F603E35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e012bc-edff-40a1-9263-3b30e53237de"/>
    <ds:schemaRef ds:uri="4bee2260-271d-45ab-9428-9a75225ae65f"/>
    <ds:schemaRef ds:uri="7d67e659-2a32-4242-8a6b-96600fe170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6FAED7-E4B1-4FC0-837A-5AE73B8F87E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B50CF136-87F3-41B9-9D16-9CC4F668990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E8ACEA1-94F1-4452-8BC3-6D1D3CB137CE}">
  <ds:schemaRefs>
    <ds:schemaRef ds:uri="http://schemas.microsoft.com/office/2006/metadata/properties"/>
    <ds:schemaRef ds:uri="http://schemas.microsoft.com/office/infopath/2007/PartnerControls"/>
    <ds:schemaRef ds:uri="7d67e659-2a32-4242-8a6b-96600fe17004"/>
    <ds:schemaRef ds:uri="4bee2260-271d-45ab-9428-9a75225ae65f"/>
    <ds:schemaRef ds:uri="9be012bc-edff-40a1-9263-3b30e53237d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Change form (6).dotx</Template>
  <TotalTime>4</TotalTime>
  <Pages>1</Pages>
  <Words>202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Roy, Jean-Michel (TC/TC)</dc:creator>
  <cp:keywords/>
  <dc:description/>
  <cp:lastModifiedBy>John Creamer</cp:lastModifiedBy>
  <cp:revision>2</cp:revision>
  <dcterms:created xsi:type="dcterms:W3CDTF">2025-11-18T08:23:00Z</dcterms:created>
  <dcterms:modified xsi:type="dcterms:W3CDTF">2025-11-18T08:23:00Z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5bbdc02-cb35-4d29-b911-7fc063a80903_Enabled">
    <vt:lpwstr>true</vt:lpwstr>
  </property>
  <property fmtid="{D5CDD505-2E9C-101B-9397-08002B2CF9AE}" pid="3" name="MSIP_Label_b5bbdc02-cb35-4d29-b911-7fc063a80903_SetDate">
    <vt:lpwstr>2025-11-14T16:17:38Z</vt:lpwstr>
  </property>
  <property fmtid="{D5CDD505-2E9C-101B-9397-08002B2CF9AE}" pid="4" name="MSIP_Label_b5bbdc02-cb35-4d29-b911-7fc063a80903_Method">
    <vt:lpwstr>Privileged</vt:lpwstr>
  </property>
  <property fmtid="{D5CDD505-2E9C-101B-9397-08002B2CF9AE}" pid="5" name="MSIP_Label_b5bbdc02-cb35-4d29-b911-7fc063a80903_Name">
    <vt:lpwstr>Unclassified (No Marking)</vt:lpwstr>
  </property>
  <property fmtid="{D5CDD505-2E9C-101B-9397-08002B2CF9AE}" pid="6" name="MSIP_Label_b5bbdc02-cb35-4d29-b911-7fc063a80903_SiteId">
    <vt:lpwstr>2008ffa9-c9b2-4d97-9ad9-4ace25386be7</vt:lpwstr>
  </property>
  <property fmtid="{D5CDD505-2E9C-101B-9397-08002B2CF9AE}" pid="7" name="MSIP_Label_b5bbdc02-cb35-4d29-b911-7fc063a80903_ActionId">
    <vt:lpwstr>7e5d7a0a-2dfc-4654-89a2-88be88895c29</vt:lpwstr>
  </property>
  <property fmtid="{D5CDD505-2E9C-101B-9397-08002B2CF9AE}" pid="8" name="MSIP_Label_b5bbdc02-cb35-4d29-b911-7fc063a80903_ContentBits">
    <vt:lpwstr>0</vt:lpwstr>
  </property>
  <property fmtid="{D5CDD505-2E9C-101B-9397-08002B2CF9AE}" pid="9" name="MSIP_Label_b5bbdc02-cb35-4d29-b911-7fc063a80903_Tag">
    <vt:lpwstr>10, 0, 1, 1</vt:lpwstr>
  </property>
  <property fmtid="{D5CDD505-2E9C-101B-9397-08002B2CF9AE}" pid="10" name="Lang">
    <vt:lpwstr>1;#ENG|ea6cfe94-b62a-4502-b387-6430cecaac66</vt:lpwstr>
  </property>
  <property fmtid="{D5CDD505-2E9C-101B-9397-08002B2CF9AE}" pid="11" name="ContentTypeId">
    <vt:lpwstr>0x010100F3EF719D86130443AD78DED03913D7A9</vt:lpwstr>
  </property>
  <property fmtid="{D5CDD505-2E9C-101B-9397-08002B2CF9AE}" pid="12" name="_dlc_DocIdItemGuid">
    <vt:lpwstr>e9f1632c-15a4-48d0-8eed-faed8fbeefd0</vt:lpwstr>
  </property>
  <property fmtid="{D5CDD505-2E9C-101B-9397-08002B2CF9AE}" pid="13" name="OPI">
    <vt:lpwstr/>
  </property>
  <property fmtid="{D5CDD505-2E9C-101B-9397-08002B2CF9AE}" pid="14" name="MediaServiceImageTags">
    <vt:lpwstr/>
  </property>
</Properties>
</file>