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72275" w14:paraId="686FB39C" w14:textId="77777777" w:rsidTr="0017678D">
        <w:tc>
          <w:tcPr>
            <w:tcW w:w="9350" w:type="dxa"/>
            <w:gridSpan w:val="4"/>
          </w:tcPr>
          <w:p w14:paraId="03A8F158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033F7000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33B857DD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420F850A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25E7859D" w14:textId="77777777" w:rsidTr="0017678D">
        <w:tc>
          <w:tcPr>
            <w:tcW w:w="2337" w:type="dxa"/>
          </w:tcPr>
          <w:p w14:paraId="204A65D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6132318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DA350B3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D5BCD80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16917C38" w14:textId="77777777" w:rsidTr="0017678D">
        <w:tc>
          <w:tcPr>
            <w:tcW w:w="2337" w:type="dxa"/>
            <w:tcBorders>
              <w:right w:val="single" w:sz="4" w:space="0" w:color="auto"/>
            </w:tcBorders>
          </w:tcPr>
          <w:p w14:paraId="3DFD90E8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3ACE8F3" w14:textId="225579CB" w:rsidR="00972275" w:rsidRDefault="005B4CD3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ADS-17-03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5B7195DB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EDBC2" w14:textId="59DD9E78" w:rsidR="00972275" w:rsidRDefault="00072B0B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14</w:t>
            </w:r>
            <w:r w:rsidR="00734484">
              <w:rPr>
                <w:lang w:val="en-US"/>
              </w:rPr>
              <w:t xml:space="preserve"> November </w:t>
            </w:r>
            <w:r>
              <w:rPr>
                <w:lang w:val="en-US"/>
              </w:rPr>
              <w:t>2025</w:t>
            </w:r>
          </w:p>
        </w:tc>
      </w:tr>
      <w:tr w:rsidR="00446CBF" w14:paraId="5F73BDDE" w14:textId="77777777" w:rsidTr="0017678D">
        <w:trPr>
          <w:trHeight w:val="144"/>
        </w:trPr>
        <w:tc>
          <w:tcPr>
            <w:tcW w:w="2337" w:type="dxa"/>
          </w:tcPr>
          <w:p w14:paraId="6657228B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37D52329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06B2AE9F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0FE1AB42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2BDCEE22" w14:textId="77777777" w:rsidTr="0017678D">
        <w:tc>
          <w:tcPr>
            <w:tcW w:w="2337" w:type="dxa"/>
            <w:tcBorders>
              <w:right w:val="single" w:sz="4" w:space="0" w:color="auto"/>
            </w:tcBorders>
          </w:tcPr>
          <w:p w14:paraId="7647E502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F296521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2196FF1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14E838EF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972275" w14:paraId="7E03415C" w14:textId="77777777" w:rsidTr="0017678D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55A868D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38CBD04F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24B1A066" w14:textId="77777777" w:rsidTr="0017678D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EF5E61" w14:textId="77777777" w:rsidR="00972275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4304A819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ECB8ECA" w14:textId="77777777" w:rsidTr="0017678D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33050" w14:textId="11F1141B" w:rsidR="00972275" w:rsidRDefault="00072B0B" w:rsidP="00446CBF">
            <w:pPr>
              <w:rPr>
                <w:lang w:val="en-US"/>
              </w:rPr>
            </w:pPr>
            <w:r>
              <w:rPr>
                <w:lang w:val="en-US"/>
              </w:rPr>
              <w:t>Canada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71413CEF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46F6F7D5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231BFDD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99A4B1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F3F87F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53503465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7671E3A6" w14:textId="77777777" w:rsidTr="0017678D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8E8ADC" w14:textId="77777777" w:rsidR="00972275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069DF991" w14:textId="77777777" w:rsidTr="0017678D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4D52" w14:textId="23FB1FC0" w:rsidR="00972275" w:rsidRDefault="00072B0B" w:rsidP="00446CBF">
            <w:pPr>
              <w:rPr>
                <w:lang w:val="en-US"/>
              </w:rPr>
            </w:pPr>
            <w:r>
              <w:rPr>
                <w:lang w:val="en-US"/>
              </w:rPr>
              <w:t>Addition of traceability requirement in Safety Case Assessment list</w:t>
            </w:r>
          </w:p>
        </w:tc>
      </w:tr>
      <w:tr w:rsidR="00972275" w14:paraId="0484CBBC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57BDAAF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B814F75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AD1F3E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3879C53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1736ECF9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88ABE2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4442B8D2" w14:textId="77777777" w:rsidTr="0017678D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C747" w14:textId="21118458" w:rsidR="00972275" w:rsidRDefault="00072B0B" w:rsidP="00072B0B">
            <w:pPr>
              <w:rPr>
                <w:lang w:val="en-US"/>
              </w:rPr>
            </w:pPr>
            <w:r>
              <w:rPr>
                <w:lang w:val="en-US"/>
              </w:rPr>
              <w:t>5/7.3.3.1.2 requires unique labelling for claims/arguments and evidence. The traceability bullet does not verify this is the case. This would add verification that there is unique labelling for claims, arguments and evidence.</w:t>
            </w:r>
          </w:p>
        </w:tc>
      </w:tr>
      <w:tr w:rsidR="00972275" w14:paraId="6E5985B8" w14:textId="77777777" w:rsidTr="00736487">
        <w:tc>
          <w:tcPr>
            <w:tcW w:w="2337" w:type="dxa"/>
            <w:tcBorders>
              <w:top w:val="single" w:sz="4" w:space="0" w:color="auto"/>
            </w:tcBorders>
          </w:tcPr>
          <w:p w14:paraId="4EB93BD0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3338672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5D99BFC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841C619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7F19FAC7" w14:textId="77777777" w:rsidTr="00736487">
        <w:tc>
          <w:tcPr>
            <w:tcW w:w="2337" w:type="dxa"/>
            <w:tcBorders>
              <w:right w:val="single" w:sz="4" w:space="0" w:color="auto"/>
            </w:tcBorders>
          </w:tcPr>
          <w:p w14:paraId="7B6BDF79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1A11" w14:textId="06974FAB" w:rsidR="00736487" w:rsidRDefault="00072B0B" w:rsidP="00446CBF">
            <w:pPr>
              <w:rPr>
                <w:lang w:val="en-US"/>
              </w:rPr>
            </w:pPr>
            <w:r>
              <w:rPr>
                <w:lang w:val="en-US"/>
              </w:rPr>
              <w:t>6/8.3.1.3 g)</w:t>
            </w:r>
          </w:p>
        </w:tc>
      </w:tr>
      <w:tr w:rsidR="00E240CF" w14:paraId="1CEA4CDF" w14:textId="77777777" w:rsidTr="00E240CF">
        <w:tc>
          <w:tcPr>
            <w:tcW w:w="2337" w:type="dxa"/>
            <w:tcBorders>
              <w:bottom w:val="single" w:sz="4" w:space="0" w:color="auto"/>
            </w:tcBorders>
          </w:tcPr>
          <w:p w14:paraId="22B6A732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438E93A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26583B86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21F05B46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369C911E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93C294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8D6314" w14:paraId="26FA5DF1" w14:textId="77777777" w:rsidTr="0017678D">
        <w:trPr>
          <w:trHeight w:val="1440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4815B" w14:textId="0591AE04" w:rsidR="00072B0B" w:rsidRPr="00072B0B" w:rsidRDefault="00072B0B" w:rsidP="00072B0B">
            <w:r>
              <w:rPr>
                <w:lang w:val="en-US"/>
              </w:rPr>
              <w:t>6/</w:t>
            </w:r>
            <w:r w:rsidRPr="00072B0B">
              <w:rPr>
                <w:lang w:val="en-US"/>
              </w:rPr>
              <w:t>8.3.1.3.</w:t>
            </w:r>
            <w:r>
              <w:rPr>
                <w:lang w:val="en-US"/>
              </w:rPr>
              <w:t xml:space="preserve"> </w:t>
            </w:r>
            <w:r>
              <w:t>[…]</w:t>
            </w:r>
            <w:r w:rsidRPr="00072B0B">
              <w:t xml:space="preserve"> the manufacturer’s safety case for completeness to ensure that at least the following criteria have been met:</w:t>
            </w:r>
          </w:p>
          <w:p w14:paraId="03E8A11C" w14:textId="77777777" w:rsidR="00072B0B" w:rsidRPr="00072B0B" w:rsidRDefault="00072B0B" w:rsidP="00072B0B">
            <w:pPr>
              <w:rPr>
                <w:lang w:val="en-US"/>
              </w:rPr>
            </w:pPr>
          </w:p>
          <w:p w14:paraId="2F77EE36" w14:textId="78833D87" w:rsidR="008D6314" w:rsidRDefault="00072B0B" w:rsidP="00072B0B">
            <w:pPr>
              <w:rPr>
                <w:lang w:val="en-US"/>
              </w:rPr>
            </w:pPr>
            <w:r w:rsidRPr="00072B0B">
              <w:rPr>
                <w:lang w:val="en-US"/>
              </w:rPr>
              <w:t>(g)</w:t>
            </w:r>
            <w:r w:rsidRPr="00072B0B">
              <w:rPr>
                <w:lang w:val="en-US"/>
              </w:rPr>
              <w:tab/>
            </w:r>
            <w:r>
              <w:rPr>
                <w:lang w:val="en-US"/>
              </w:rPr>
              <w:t>b</w:t>
            </w:r>
            <w:r w:rsidRPr="00072B0B">
              <w:rPr>
                <w:lang w:val="en-US"/>
              </w:rPr>
              <w:t xml:space="preserve">ackwards and forward traceability from requirements to evidence in accordance with paragraph </w:t>
            </w:r>
            <w:r>
              <w:rPr>
                <w:lang w:val="en-US"/>
              </w:rPr>
              <w:t>5/</w:t>
            </w:r>
            <w:r w:rsidRPr="00072B0B">
              <w:rPr>
                <w:lang w:val="en-US"/>
              </w:rPr>
              <w:t>7.3.3.3</w:t>
            </w:r>
          </w:p>
        </w:tc>
      </w:tr>
      <w:tr w:rsidR="00972275" w14:paraId="4F7F4AFC" w14:textId="77777777" w:rsidTr="0017678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DF2B59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32DA0A0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877DF4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9BDC01A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1A62AA83" w14:textId="77777777" w:rsidTr="0017678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6C7F76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8D6314" w14:paraId="26B660BD" w14:textId="77777777" w:rsidTr="0017678D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14F71" w14:textId="77777777" w:rsidR="00072B0B" w:rsidRDefault="00072B0B" w:rsidP="00446CBF"/>
          <w:p w14:paraId="5634127E" w14:textId="7BCE1613" w:rsidR="008D6314" w:rsidRDefault="00072B0B" w:rsidP="00446CBF">
            <w:pPr>
              <w:rPr>
                <w:lang w:val="en-US"/>
              </w:rPr>
            </w:pPr>
            <w:r w:rsidRPr="00072B0B">
              <w:rPr>
                <w:lang w:val="en-US"/>
              </w:rPr>
              <w:t>(g)</w:t>
            </w:r>
            <w:r w:rsidRPr="00072B0B">
              <w:rPr>
                <w:lang w:val="en-US"/>
              </w:rPr>
              <w:tab/>
            </w:r>
            <w:r w:rsidRPr="00072B0B">
              <w:t xml:space="preserve"> </w:t>
            </w:r>
            <w:r w:rsidRPr="00072B0B">
              <w:rPr>
                <w:b/>
                <w:bCs/>
              </w:rPr>
              <w:t>Unique labell</w:t>
            </w:r>
            <w:r>
              <w:rPr>
                <w:b/>
                <w:bCs/>
              </w:rPr>
              <w:t>ing of claims, arguments and evidence</w:t>
            </w:r>
            <w:r w:rsidRPr="00072B0B">
              <w:rPr>
                <w:b/>
                <w:bCs/>
              </w:rPr>
              <w:t xml:space="preserve"> as per 5</w:t>
            </w:r>
            <w:r>
              <w:rPr>
                <w:b/>
                <w:bCs/>
              </w:rPr>
              <w:t>/7</w:t>
            </w:r>
            <w:r w:rsidRPr="00072B0B">
              <w:rPr>
                <w:b/>
                <w:bCs/>
              </w:rPr>
              <w:t>.3.3.1.2 and</w:t>
            </w:r>
            <w:r>
              <w:rPr>
                <w:lang w:val="en-US"/>
              </w:rPr>
              <w:t xml:space="preserve"> b</w:t>
            </w:r>
            <w:r w:rsidRPr="00072B0B">
              <w:rPr>
                <w:lang w:val="en-US"/>
              </w:rPr>
              <w:t xml:space="preserve">ackwards and forward traceability from requirements to evidence in accordance with paragraph </w:t>
            </w:r>
            <w:r>
              <w:rPr>
                <w:lang w:val="en-US"/>
              </w:rPr>
              <w:t>5/</w:t>
            </w:r>
            <w:r w:rsidRPr="00072B0B">
              <w:rPr>
                <w:lang w:val="en-US"/>
              </w:rPr>
              <w:t>7.3.3.3</w:t>
            </w:r>
          </w:p>
        </w:tc>
      </w:tr>
    </w:tbl>
    <w:p w14:paraId="3DA9FAE4" w14:textId="77777777" w:rsidR="00D719D9" w:rsidRPr="0097125E" w:rsidRDefault="00D719D9" w:rsidP="00446CBF">
      <w:pPr>
        <w:rPr>
          <w:lang w:val="en-US"/>
        </w:rPr>
      </w:pPr>
    </w:p>
    <w:sectPr w:rsidR="00D719D9" w:rsidRPr="0097125E" w:rsidSect="00E240CF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8C6FC" w14:textId="77777777" w:rsidR="00207819" w:rsidRDefault="00207819" w:rsidP="00972275">
      <w:pPr>
        <w:spacing w:after="0" w:line="240" w:lineRule="auto"/>
      </w:pPr>
      <w:r>
        <w:separator/>
      </w:r>
    </w:p>
  </w:endnote>
  <w:endnote w:type="continuationSeparator" w:id="0">
    <w:p w14:paraId="61B5B8AF" w14:textId="77777777" w:rsidR="00207819" w:rsidRDefault="00207819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0AF0E" w14:textId="77777777" w:rsidR="00207819" w:rsidRDefault="00207819" w:rsidP="00972275">
      <w:pPr>
        <w:spacing w:after="0" w:line="240" w:lineRule="auto"/>
      </w:pPr>
      <w:r>
        <w:separator/>
      </w:r>
    </w:p>
  </w:footnote>
  <w:footnote w:type="continuationSeparator" w:id="0">
    <w:p w14:paraId="79E72325" w14:textId="77777777" w:rsidR="00207819" w:rsidRDefault="00207819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60B1E69"/>
    <w:multiLevelType w:val="multilevel"/>
    <w:tmpl w:val="ACE2CEA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903636370">
    <w:abstractNumId w:val="2"/>
  </w:num>
  <w:num w:numId="2" w16cid:durableId="2083943190">
    <w:abstractNumId w:val="0"/>
  </w:num>
  <w:num w:numId="3" w16cid:durableId="826358993">
    <w:abstractNumId w:val="0"/>
  </w:num>
  <w:num w:numId="4" w16cid:durableId="1993020458">
    <w:abstractNumId w:val="0"/>
  </w:num>
  <w:num w:numId="5" w16cid:durableId="924917655">
    <w:abstractNumId w:val="0"/>
  </w:num>
  <w:num w:numId="6" w16cid:durableId="1581134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B0B"/>
    <w:rsid w:val="00072B0B"/>
    <w:rsid w:val="00150CE1"/>
    <w:rsid w:val="0017678D"/>
    <w:rsid w:val="001F16A2"/>
    <w:rsid w:val="00207819"/>
    <w:rsid w:val="002B06C7"/>
    <w:rsid w:val="00446CBF"/>
    <w:rsid w:val="004E4A62"/>
    <w:rsid w:val="00564E1E"/>
    <w:rsid w:val="005937B3"/>
    <w:rsid w:val="005B4CD3"/>
    <w:rsid w:val="006267E5"/>
    <w:rsid w:val="00734484"/>
    <w:rsid w:val="00736487"/>
    <w:rsid w:val="00740A2F"/>
    <w:rsid w:val="00764FBD"/>
    <w:rsid w:val="00784A99"/>
    <w:rsid w:val="008D6314"/>
    <w:rsid w:val="0097125E"/>
    <w:rsid w:val="00972275"/>
    <w:rsid w:val="009A32D9"/>
    <w:rsid w:val="009E6E59"/>
    <w:rsid w:val="00A27445"/>
    <w:rsid w:val="00A411E7"/>
    <w:rsid w:val="00B27EC4"/>
    <w:rsid w:val="00B94E31"/>
    <w:rsid w:val="00CD3E56"/>
    <w:rsid w:val="00D071F8"/>
    <w:rsid w:val="00D56162"/>
    <w:rsid w:val="00D719D9"/>
    <w:rsid w:val="00D75443"/>
    <w:rsid w:val="00DF6323"/>
    <w:rsid w:val="00E240CF"/>
    <w:rsid w:val="00F15342"/>
    <w:rsid w:val="00F20E3C"/>
    <w:rsid w:val="00F35ACF"/>
    <w:rsid w:val="00F43EAA"/>
    <w:rsid w:val="00F943C1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775F91"/>
  <w15:chartTrackingRefBased/>
  <w15:docId w15:val="{6B3FAA3B-59AA-46F1-A312-6E027708F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jeanm\Downloads\Change%20form%20(6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EF719D86130443AD78DED03913D7A9" ma:contentTypeVersion="38" ma:contentTypeDescription="Create a new document." ma:contentTypeScope="" ma:versionID="bf9e2713a29fb87fddd198530ae0ba44">
  <xsd:schema xmlns:xsd="http://www.w3.org/2001/XMLSchema" xmlns:xs="http://www.w3.org/2001/XMLSchema" xmlns:p="http://schemas.microsoft.com/office/2006/metadata/properties" xmlns:ns2="9be012bc-edff-40a1-9263-3b30e53237de" xmlns:ns3="4bee2260-271d-45ab-9428-9a75225ae65f" xmlns:ns4="7d67e659-2a32-4242-8a6b-96600fe17004" targetNamespace="http://schemas.microsoft.com/office/2006/metadata/properties" ma:root="true" ma:fieldsID="96ddbaff9bf021421631041d033ace8b" ns2:_="" ns3:_="" ns4:_="">
    <xsd:import namespace="9be012bc-edff-40a1-9263-3b30e53237de"/>
    <xsd:import namespace="4bee2260-271d-45ab-9428-9a75225ae65f"/>
    <xsd:import namespace="7d67e659-2a32-4242-8a6b-96600fe17004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4:RDIMS_x0023_" minOccurs="0"/>
                <xsd:element ref="ns4:URL" minOccurs="0"/>
                <xsd:element ref="ns2:_dlc_DocId" minOccurs="0"/>
                <xsd:element ref="ns2:_dlc_DocIdPersistId" minOccurs="0"/>
                <xsd:element ref="ns3:TaxCatchAll" minOccurs="0"/>
                <xsd:element ref="ns3:d9e9986ab41441e09a6cd42cdd12b3f1" minOccurs="0"/>
                <xsd:element ref="ns4:MediaServiceMetadata" minOccurs="0"/>
                <xsd:element ref="ns4:MediaServiceFastMetadata" minOccurs="0"/>
                <xsd:element ref="ns4:MediaServiceSearchPropertie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lcf76f155ced4ddcb4097134ff3c332f" minOccurs="0"/>
                <xsd:element ref="ns4:MediaServiceDateTaken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MediaServiceLocation" minOccurs="0"/>
                <xsd:element ref="ns4:FileLocation" minOccurs="0"/>
                <xsd:element ref="ns4:MediaServiceBillingMetadata" minOccurs="0"/>
                <xsd:element ref="ns4:Notes" minOccurs="0"/>
                <xsd:element ref="ns3:TaxCatchAllLabel" minOccurs="0"/>
                <xsd:element ref="ns3:e9567f7231574c39ab886e79ad05548f" minOccurs="0"/>
                <xsd:element ref="ns3:Merged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e012bc-edff-40a1-9263-3b30e53237de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8" nillable="true" ma:displayName="Document ID Value" ma:description="The value of the document ID assigned to this item." ma:hidden="true" ma:indexed="true" ma:internalName="_dlc_DocId" ma:readOnly="false">
      <xsd:simpleType>
        <xsd:restriction base="dms:Text"/>
      </xsd:simple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8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e2260-271d-45ab-9428-9a75225ae65f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509906ac-e027-4931-ac08-54f3afe51ed1}" ma:internalName="TaxCatchAll" ma:readOnly="false" ma:showField="CatchAllData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9e9986ab41441e09a6cd42cdd12b3f1" ma:index="13" ma:taxonomy="true" ma:internalName="d9e9986ab41441e09a6cd42cdd12b3f1" ma:taxonomyFieldName="OPI" ma:displayName="OPI - BPR" ma:default="" ma:fieldId="{d9e9986a-b414-41e0-9a6c-d42cdd12b3f1}" ma:sspId="5e3692c9-af5f-47c1-9a35-ff69f1bb37c0" ma:termSetId="60246483-60c7-4265-9c2e-df375db5bc28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3" nillable="true" ma:displayName="Taxonomy Catch All Column1" ma:hidden="true" ma:list="{509906ac-e027-4931-ac08-54f3afe51ed1}" ma:internalName="TaxCatchAllLabel" ma:readOnly="true" ma:showField="CatchAllDataLabel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9567f7231574c39ab886e79ad05548f" ma:index="34" nillable="true" ma:taxonomy="true" ma:internalName="e9567f7231574c39ab886e79ad05548f" ma:taxonomyFieldName="Lang" ma:displayName="Language - Langue" ma:default="1;#ENG|ea6cfe94-b62a-4502-b387-6430cecaac66" ma:fieldId="{e9567f72-3157-4c39-ab88-6e79ad05548f}" ma:sspId="5e3692c9-af5f-47c1-9a35-ff69f1bb37c0" ma:termSetId="3ba152b4-1ae4-489b-8eef-13c375ccde6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rgedMetadata" ma:index="36" nillable="true" ma:displayName="Merged Metadata" ma:internalName="MergedMetadata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67e659-2a32-4242-8a6b-96600fe17004" elementFormDefault="qualified">
    <xsd:import namespace="http://schemas.microsoft.com/office/2006/documentManagement/types"/>
    <xsd:import namespace="http://schemas.microsoft.com/office/infopath/2007/PartnerControls"/>
    <xsd:element name="RDIMS_x0023_" ma:index="5" nillable="true" ma:displayName="RDIMS #" ma:format="Dropdown" ma:internalName="RDIMS_x0023_" ma:readOnly="false">
      <xsd:simpleType>
        <xsd:restriction base="dms:Text">
          <xsd:maxLength value="255"/>
        </xsd:restriction>
      </xsd:simpleType>
    </xsd:element>
    <xsd:element name="URL" ma:index="6" nillable="true" ma:displayName="URL" ma:format="Hyperlink" ma:internalName="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e3692c9-af5f-47c1-9a35-ff69f1bb3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5" nillable="true" ma:displayName="Extracted Text" ma:hidden="true" ma:internalName="MediaServiceOCR" ma:readOnly="true">
      <xsd:simpleType>
        <xsd:restriction base="dms:Note"/>
      </xsd:simpleType>
    </xsd:element>
    <xsd:element name="MediaLengthInSeconds" ma:index="2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7" nillable="true" ma:displayName="Location" ma:hidden="true" ma:indexed="true" ma:internalName="MediaServiceLocation" ma:readOnly="true">
      <xsd:simpleType>
        <xsd:restriction base="dms:Text"/>
      </xsd:simpleType>
    </xsd:element>
    <xsd:element name="FileLocation" ma:index="30" nillable="true" ma:displayName="File Location" ma:description="File Location" ma:format="Dropdown" ma:internalName="FileLocation">
      <xsd:simpleType>
        <xsd:restriction base="dms:Text">
          <xsd:maxLength value="255"/>
        </xsd:restriction>
      </xsd:simpleType>
    </xsd:element>
    <xsd:element name="MediaServiceBillingMetadata" ma:index="31" nillable="true" ma:displayName="MediaServiceBillingMetadata" ma:hidden="true" ma:internalName="MediaServiceBillingMetadata" ma:readOnly="true">
      <xsd:simpleType>
        <xsd:restriction base="dms:Note"/>
      </xsd:simpleType>
    </xsd:element>
    <xsd:element name="Notes" ma:index="32" nillable="true" ma:displayName="Notes" ma:format="Dropdown" ma:internalName="Notes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9567f7231574c39ab886e79ad05548f xmlns="4bee2260-271d-45ab-9428-9a75225ae65f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ENG</TermName>
          <TermId xmlns="http://schemas.microsoft.com/office/infopath/2007/PartnerControls">ea6cfe94-b62a-4502-b387-6430cecaac66</TermId>
        </TermInfo>
      </Terms>
    </e9567f7231574c39ab886e79ad05548f>
    <lcf76f155ced4ddcb4097134ff3c332f xmlns="7d67e659-2a32-4242-8a6b-96600fe17004">
      <Terms xmlns="http://schemas.microsoft.com/office/infopath/2007/PartnerControls"/>
    </lcf76f155ced4ddcb4097134ff3c332f>
    <URL xmlns="7d67e659-2a32-4242-8a6b-96600fe17004">
      <Url xsi:nil="true"/>
      <Description xsi:nil="true"/>
    </URL>
    <_dlc_DocIdPersistId xmlns="9be012bc-edff-40a1-9263-3b30e53237de" xsi:nil="true"/>
    <d9e9986ab41441e09a6cd42cdd12b3f1 xmlns="4bee2260-271d-45ab-9428-9a75225ae65f">
      <Terms xmlns="http://schemas.microsoft.com/office/infopath/2007/PartnerControls"/>
    </d9e9986ab41441e09a6cd42cdd12b3f1>
    <_dlc_DocIdUrl xmlns="9be012bc-edff-40a1-9263-3b30e53237de">
      <Url>https://034gc.sharepoint.com/sites/TC-008-530/_layouts/15/DocIdRedir.aspx?ID=27NCU46X44RF-1141215380-216490</Url>
      <Description>27NCU46X44RF-1141215380-216490</Description>
    </_dlc_DocIdUrl>
    <Notes xmlns="7d67e659-2a32-4242-8a6b-96600fe17004" xsi:nil="true"/>
    <FileLocation xmlns="7d67e659-2a32-4242-8a6b-96600fe17004" xsi:nil="true"/>
    <MergedMetadata xmlns="4bee2260-271d-45ab-9428-9a75225ae65f" xsi:nil="true"/>
    <TaxCatchAll xmlns="4bee2260-271d-45ab-9428-9a75225ae65f">
      <Value>1</Value>
    </TaxCatchAll>
    <_dlc_DocId xmlns="9be012bc-edff-40a1-9263-3b30e53237de">27NCU46X44RF-1141215380-216490</_dlc_DocId>
    <RDIMS_x0023_ xmlns="7d67e659-2a32-4242-8a6b-96600fe17004" xsi:nil="true"/>
  </documentManagement>
</p:properties>
</file>

<file path=customXml/itemProps1.xml><?xml version="1.0" encoding="utf-8"?>
<ds:datastoreItem xmlns:ds="http://schemas.openxmlformats.org/officeDocument/2006/customXml" ds:itemID="{3A6EF0AA-985B-43FA-8268-A9CBCEBB36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E83562-A564-48FB-AFCB-4F0191DEEC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A0D713C-2AAF-4310-8D5F-3EE353790B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e012bc-edff-40a1-9263-3b30e53237de"/>
    <ds:schemaRef ds:uri="4bee2260-271d-45ab-9428-9a75225ae65f"/>
    <ds:schemaRef ds:uri="7d67e659-2a32-4242-8a6b-96600fe170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E3D321-3EFD-4D4E-9B34-A0914B6CE73B}">
  <ds:schemaRefs>
    <ds:schemaRef ds:uri="http://schemas.microsoft.com/office/2006/metadata/properties"/>
    <ds:schemaRef ds:uri="http://schemas.microsoft.com/office/infopath/2007/PartnerControls"/>
    <ds:schemaRef ds:uri="4bee2260-271d-45ab-9428-9a75225ae65f"/>
    <ds:schemaRef ds:uri="7d67e659-2a32-4242-8a6b-96600fe17004"/>
    <ds:schemaRef ds:uri="9be012bc-edff-40a1-9263-3b30e5323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Change form (6).dotx</Template>
  <TotalTime>3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Roy, Jean-Michel (TC/TC)</dc:creator>
  <cp:keywords/>
  <dc:description/>
  <cp:lastModifiedBy>John Creamer</cp:lastModifiedBy>
  <cp:revision>3</cp:revision>
  <cp:lastPrinted>2025-11-17T15:19:00Z</cp:lastPrinted>
  <dcterms:created xsi:type="dcterms:W3CDTF">2025-11-17T15:19:00Z</dcterms:created>
  <dcterms:modified xsi:type="dcterms:W3CDTF">2025-11-17T15:20:00Z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bbdc02-cb35-4d29-b911-7fc063a80903_Enabled">
    <vt:lpwstr>true</vt:lpwstr>
  </property>
  <property fmtid="{D5CDD505-2E9C-101B-9397-08002B2CF9AE}" pid="3" name="MSIP_Label_b5bbdc02-cb35-4d29-b911-7fc063a80903_SetDate">
    <vt:lpwstr>2025-11-14T16:33:08Z</vt:lpwstr>
  </property>
  <property fmtid="{D5CDD505-2E9C-101B-9397-08002B2CF9AE}" pid="4" name="MSIP_Label_b5bbdc02-cb35-4d29-b911-7fc063a80903_Method">
    <vt:lpwstr>Privileged</vt:lpwstr>
  </property>
  <property fmtid="{D5CDD505-2E9C-101B-9397-08002B2CF9AE}" pid="5" name="MSIP_Label_b5bbdc02-cb35-4d29-b911-7fc063a80903_Name">
    <vt:lpwstr>Unclassified (No Marking)</vt:lpwstr>
  </property>
  <property fmtid="{D5CDD505-2E9C-101B-9397-08002B2CF9AE}" pid="6" name="MSIP_Label_b5bbdc02-cb35-4d29-b911-7fc063a80903_SiteId">
    <vt:lpwstr>2008ffa9-c9b2-4d97-9ad9-4ace25386be7</vt:lpwstr>
  </property>
  <property fmtid="{D5CDD505-2E9C-101B-9397-08002B2CF9AE}" pid="7" name="MSIP_Label_b5bbdc02-cb35-4d29-b911-7fc063a80903_ActionId">
    <vt:lpwstr>631b0aa2-a0f6-423b-bd7c-b3c653a72e77</vt:lpwstr>
  </property>
  <property fmtid="{D5CDD505-2E9C-101B-9397-08002B2CF9AE}" pid="8" name="MSIP_Label_b5bbdc02-cb35-4d29-b911-7fc063a80903_ContentBits">
    <vt:lpwstr>0</vt:lpwstr>
  </property>
  <property fmtid="{D5CDD505-2E9C-101B-9397-08002B2CF9AE}" pid="9" name="MSIP_Label_b5bbdc02-cb35-4d29-b911-7fc063a80903_Tag">
    <vt:lpwstr>10, 0, 1, 1</vt:lpwstr>
  </property>
  <property fmtid="{D5CDD505-2E9C-101B-9397-08002B2CF9AE}" pid="10" name="ContentTypeId">
    <vt:lpwstr>0x010100F3EF719D86130443AD78DED03913D7A9</vt:lpwstr>
  </property>
  <property fmtid="{D5CDD505-2E9C-101B-9397-08002B2CF9AE}" pid="11" name="Lang">
    <vt:i4>1</vt:i4>
  </property>
  <property fmtid="{D5CDD505-2E9C-101B-9397-08002B2CF9AE}" pid="12" name="_dlc_DocIdItemGuid">
    <vt:lpwstr>6346b1c8-7e8a-437b-8946-2c2ecad2dbfe</vt:lpwstr>
  </property>
</Properties>
</file>