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FEEBD" w14:textId="2022E7B9" w:rsidR="00D53CAB" w:rsidRPr="00E16A3B" w:rsidRDefault="00B4520E" w:rsidP="0078199E">
      <w:pPr>
        <w:pStyle w:val="Title"/>
        <w:rPr>
          <w:lang w:val="en-GB"/>
        </w:rPr>
      </w:pPr>
      <w:r>
        <w:rPr>
          <w:lang w:val="en-GB"/>
        </w:rPr>
        <w:t>Agenda</w:t>
      </w:r>
      <w:r w:rsidR="004B49A2">
        <w:rPr>
          <w:lang w:val="en-GB"/>
        </w:rPr>
        <w:t xml:space="preserve"> </w:t>
      </w:r>
    </w:p>
    <w:p w14:paraId="2C4672B2" w14:textId="77777777" w:rsidR="00FA6098" w:rsidRPr="00E16A3B" w:rsidRDefault="00FA6098" w:rsidP="008E7C30">
      <w:pPr>
        <w:spacing w:before="160"/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977"/>
        <w:gridCol w:w="1276"/>
        <w:gridCol w:w="426"/>
        <w:gridCol w:w="1417"/>
        <w:gridCol w:w="1559"/>
      </w:tblGrid>
      <w:tr w:rsidR="000134BB" w:rsidRPr="008A5BD7" w14:paraId="41D36C3A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E0170F7" w14:textId="77777777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5"/>
            <w:vAlign w:val="center"/>
          </w:tcPr>
          <w:p w14:paraId="28578D46" w14:textId="4DC3C682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GRSP TF on </w:t>
            </w:r>
            <w:r w:rsidR="00F84692">
              <w:rPr>
                <w:lang w:val="en-GB"/>
              </w:rPr>
              <w:t>hydrogen regulations (TF</w:t>
            </w:r>
            <w:r w:rsidR="00446B6F">
              <w:rPr>
                <w:lang w:val="en-GB"/>
              </w:rPr>
              <w:t>-</w:t>
            </w:r>
            <w:r w:rsidR="00F84692">
              <w:rPr>
                <w:lang w:val="en-GB"/>
              </w:rPr>
              <w:t>H2)</w:t>
            </w:r>
            <w:r w:rsidR="00E90782">
              <w:rPr>
                <w:lang w:val="en-GB"/>
              </w:rPr>
              <w:t xml:space="preserve"> – </w:t>
            </w:r>
            <w:r w:rsidR="008A5BD7">
              <w:rPr>
                <w:lang w:val="en-GB"/>
              </w:rPr>
              <w:t>3</w:t>
            </w:r>
            <w:r w:rsidR="00446B6F">
              <w:rPr>
                <w:lang w:val="en-GB"/>
              </w:rPr>
              <w:t xml:space="preserve"> </w:t>
            </w:r>
          </w:p>
        </w:tc>
      </w:tr>
      <w:tr w:rsidR="00FA6098" w:rsidRPr="008A5BD7" w14:paraId="118A0435" w14:textId="77777777" w:rsidTr="005A6352">
        <w:trPr>
          <w:trHeight w:val="375"/>
        </w:trPr>
        <w:tc>
          <w:tcPr>
            <w:tcW w:w="2126" w:type="dxa"/>
            <w:vAlign w:val="center"/>
          </w:tcPr>
          <w:p w14:paraId="3C87BBC7" w14:textId="55EFACFB" w:rsidR="00FA6098" w:rsidRPr="00E16A3B" w:rsidRDefault="000134BB" w:rsidP="00F24223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5"/>
            <w:vAlign w:val="center"/>
          </w:tcPr>
          <w:p w14:paraId="3E3BA732" w14:textId="2D723A21" w:rsidR="00FA6098" w:rsidRPr="00E16A3B" w:rsidRDefault="00E94211" w:rsidP="0015703C">
            <w:pPr>
              <w:pStyle w:val="TagesordnungKopf"/>
              <w:jc w:val="both"/>
              <w:rPr>
                <w:lang w:val="en-GB"/>
              </w:rPr>
            </w:pPr>
            <w:hyperlink r:id="rId10" w:history="1">
              <w:r w:rsidR="008A5BD7" w:rsidRPr="00E94211">
                <w:rPr>
                  <w:rStyle w:val="Hyperlink"/>
                  <w:lang w:val="en-GB"/>
                </w:rPr>
                <w:t>MS Teams</w:t>
              </w:r>
            </w:hyperlink>
          </w:p>
        </w:tc>
      </w:tr>
      <w:tr w:rsidR="00A221FE" w:rsidRPr="00CB2C13" w14:paraId="3AD015F1" w14:textId="6D864837" w:rsidTr="00C82BAD">
        <w:trPr>
          <w:trHeight w:val="417"/>
        </w:trPr>
        <w:tc>
          <w:tcPr>
            <w:tcW w:w="2126" w:type="dxa"/>
            <w:vAlign w:val="center"/>
          </w:tcPr>
          <w:p w14:paraId="76D00CF6" w14:textId="422569B1" w:rsidR="00A221FE" w:rsidRPr="00CB2C13" w:rsidRDefault="00A221FE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358483868"/>
            <w:placeholder>
              <w:docPart w:val="E207415064CD4E028153F6D6EF2EDD42"/>
            </w:placeholder>
            <w:date w:fullDate="2025-09-24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977" w:type="dxa"/>
                <w:vAlign w:val="center"/>
              </w:tcPr>
              <w:p w14:paraId="268E43E9" w14:textId="5269389B" w:rsidR="00A221FE" w:rsidRPr="00CB2C13" w:rsidRDefault="008A5BD7" w:rsidP="005A6352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>
                  <w:rPr>
                    <w:sz w:val="20"/>
                    <w:szCs w:val="20"/>
                    <w:lang w:val="en-GB"/>
                  </w:rPr>
                  <w:t>Wednesday, 24 September 2025</w:t>
                </w:r>
              </w:p>
            </w:tc>
          </w:sdtContent>
        </w:sdt>
        <w:tc>
          <w:tcPr>
            <w:tcW w:w="1276" w:type="dxa"/>
            <w:vAlign w:val="center"/>
          </w:tcPr>
          <w:p w14:paraId="538D594B" w14:textId="7CE9E1AC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1922323984"/>
                <w:placeholder>
                  <w:docPart w:val="56EAAB76EAA748C296959FA132F7D5BC"/>
                </w:placeholder>
                <w:date w:fullDate="2025-09-22T06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8A5BD7">
                  <w:rPr>
                    <w:lang w:val="en-US"/>
                  </w:rPr>
                  <w:t>6</w:t>
                </w:r>
                <w:r w:rsidR="00CC408A">
                  <w:rPr>
                    <w:lang w:val="en-US"/>
                  </w:rPr>
                  <w:t>:00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70A78110" w14:textId="66CC535D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650F3573" w14:textId="065F53A5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439374906"/>
                <w:placeholder>
                  <w:docPart w:val="107854689749418D88F54920C83A4D01"/>
                </w:placeholder>
                <w:date w:fullDate="2025-09-22T08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C82BAD">
                  <w:rPr>
                    <w:lang w:val="en-US"/>
                  </w:rPr>
                  <w:t>8:00 AM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38279B0" w14:textId="67171724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DD6698" w:rsidRPr="00023D1C" w14:paraId="29363776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28AF456" w14:textId="0088F558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Chair</w:t>
            </w:r>
            <w:r>
              <w:rPr>
                <w:lang w:val="en-GB"/>
              </w:rPr>
              <w:t>s</w:t>
            </w:r>
            <w:r w:rsidRPr="00E16A3B">
              <w:rPr>
                <w:lang w:val="en-GB"/>
              </w:rPr>
              <w:t xml:space="preserve"> </w:t>
            </w:r>
          </w:p>
        </w:tc>
        <w:tc>
          <w:tcPr>
            <w:tcW w:w="7655" w:type="dxa"/>
            <w:gridSpan w:val="5"/>
            <w:vAlign w:val="center"/>
          </w:tcPr>
          <w:p w14:paraId="67CC71CA" w14:textId="43E403DF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Hans Lammers (</w:t>
            </w:r>
            <w:r>
              <w:rPr>
                <w:lang w:val="en-GB"/>
              </w:rPr>
              <w:t>NL</w:t>
            </w:r>
            <w:r w:rsidRPr="00E16A3B">
              <w:rPr>
                <w:lang w:val="en-GB"/>
              </w:rPr>
              <w:t>)</w:t>
            </w:r>
            <w:r>
              <w:rPr>
                <w:lang w:val="en-GB"/>
              </w:rPr>
              <w:t xml:space="preserve"> / </w:t>
            </w:r>
            <w:r w:rsidR="006056B0">
              <w:rPr>
                <w:lang w:val="en-GB"/>
              </w:rPr>
              <w:t>Antoine Azzopardi (FR)</w:t>
            </w:r>
          </w:p>
        </w:tc>
      </w:tr>
      <w:tr w:rsidR="00DD6698" w:rsidRPr="008A5BD7" w14:paraId="047A9F22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1FFA84FB" w14:textId="77777777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5"/>
            <w:vAlign w:val="center"/>
          </w:tcPr>
          <w:p w14:paraId="68CC663A" w14:textId="1CF06E31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Amy Ryan (OICA) / </w:t>
            </w:r>
            <w:r w:rsidRPr="00E16A3B">
              <w:rPr>
                <w:lang w:val="en-GB"/>
              </w:rPr>
              <w:t>Annett Schuessling (</w:t>
            </w:r>
            <w:r>
              <w:rPr>
                <w:lang w:val="en-GB"/>
              </w:rPr>
              <w:t>OICA</w:t>
            </w:r>
            <w:r w:rsidRPr="00E16A3B">
              <w:rPr>
                <w:lang w:val="en-GB"/>
              </w:rPr>
              <w:t>)</w:t>
            </w:r>
          </w:p>
        </w:tc>
      </w:tr>
    </w:tbl>
    <w:p w14:paraId="4331BC64" w14:textId="77777777" w:rsidR="00065C5A" w:rsidRPr="00E16A3B" w:rsidRDefault="00065C5A" w:rsidP="00065C5A">
      <w:pPr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102" w:type="dxa"/>
          <w:left w:w="0" w:type="dxa"/>
          <w:bottom w:w="102" w:type="dxa"/>
          <w:right w:w="28" w:type="dxa"/>
        </w:tblCellMar>
        <w:tblLook w:val="0620" w:firstRow="1" w:lastRow="0" w:firstColumn="0" w:lastColumn="0" w:noHBand="1" w:noVBand="1"/>
      </w:tblPr>
      <w:tblGrid>
        <w:gridCol w:w="925"/>
        <w:gridCol w:w="6165"/>
        <w:gridCol w:w="2691"/>
      </w:tblGrid>
      <w:tr w:rsidR="00967857" w:rsidRPr="00E4689D" w14:paraId="0123D978" w14:textId="0CBABC30" w:rsidTr="00967857">
        <w:trPr>
          <w:trHeight w:val="312"/>
        </w:trPr>
        <w:tc>
          <w:tcPr>
            <w:tcW w:w="925" w:type="dxa"/>
            <w:tcBorders>
              <w:bottom w:val="single" w:sz="4" w:space="0" w:color="878787" w:themeColor="accent4"/>
            </w:tcBorders>
          </w:tcPr>
          <w:p w14:paraId="661517D3" w14:textId="2E2A9F2B" w:rsidR="00967857" w:rsidRPr="00E16A3B" w:rsidRDefault="00967857" w:rsidP="00F24223">
            <w:pPr>
              <w:pStyle w:val="TabelleAgendaHead"/>
              <w:rPr>
                <w:lang w:val="en-GB"/>
              </w:rPr>
            </w:pPr>
            <w:bookmarkStart w:id="0" w:name="_Hlk80193604"/>
            <w:r w:rsidRPr="00E16A3B">
              <w:rPr>
                <w:lang w:val="en-GB"/>
              </w:rPr>
              <w:t>Item</w:t>
            </w:r>
          </w:p>
        </w:tc>
        <w:tc>
          <w:tcPr>
            <w:tcW w:w="6165" w:type="dxa"/>
            <w:tcBorders>
              <w:bottom w:val="single" w:sz="4" w:space="0" w:color="878787" w:themeColor="accent4"/>
            </w:tcBorders>
          </w:tcPr>
          <w:p w14:paraId="523FEF24" w14:textId="79FEA1C7" w:rsidR="00967857" w:rsidRPr="00E16A3B" w:rsidRDefault="00967857" w:rsidP="00601A06">
            <w:pPr>
              <w:pStyle w:val="TabelleAgendaHead"/>
              <w:rPr>
                <w:lang w:val="en-GB"/>
              </w:rPr>
            </w:pPr>
            <w:r w:rsidRPr="00E16A3B">
              <w:rPr>
                <w:lang w:val="en-GB"/>
              </w:rPr>
              <w:t>Description</w:t>
            </w:r>
          </w:p>
        </w:tc>
        <w:tc>
          <w:tcPr>
            <w:tcW w:w="2691" w:type="dxa"/>
            <w:tcBorders>
              <w:bottom w:val="single" w:sz="4" w:space="0" w:color="878787" w:themeColor="accent4"/>
            </w:tcBorders>
          </w:tcPr>
          <w:p w14:paraId="3D964275" w14:textId="34147013" w:rsidR="00967857" w:rsidRPr="00E16A3B" w:rsidRDefault="00967857" w:rsidP="008C3EE4">
            <w:pPr>
              <w:pStyle w:val="TabelleAgendaHead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Responsible</w:t>
            </w:r>
          </w:p>
        </w:tc>
      </w:tr>
      <w:bookmarkEnd w:id="0"/>
      <w:tr w:rsidR="00967857" w:rsidRPr="00E4689D" w14:paraId="63231799" w14:textId="5251A089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75A8CE9" w14:textId="77777777" w:rsidR="00967857" w:rsidRPr="00E16A3B" w:rsidRDefault="00967857" w:rsidP="00DA02D7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 w:rsidRPr="00E16A3B">
              <w:rPr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DCA8F4" w14:textId="62AF0F54" w:rsidR="00967857" w:rsidRPr="00E16A3B" w:rsidRDefault="00967857" w:rsidP="0054406C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Welcome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BDAA417" w14:textId="2EBFF936" w:rsidR="00967857" w:rsidRPr="00E16A3B" w:rsidRDefault="00C82BAD" w:rsidP="008C3EE4">
            <w:pPr>
              <w:pStyle w:val="TabelleBodyLevel1"/>
              <w:ind w:left="138" w:right="113"/>
              <w:rPr>
                <w:lang w:val="en-GB"/>
              </w:rPr>
            </w:pPr>
            <w:r>
              <w:rPr>
                <w:lang w:val="en-GB"/>
              </w:rPr>
              <w:t>Chairs / Secretaries</w:t>
            </w:r>
          </w:p>
        </w:tc>
      </w:tr>
      <w:tr w:rsidR="00967857" w:rsidRPr="00E4689D" w14:paraId="1B4BEA55" w14:textId="21D8939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8A0490" w14:textId="1C1FA1F8" w:rsidR="00967857" w:rsidRPr="00E16A3B" w:rsidRDefault="00967857" w:rsidP="00D00512">
            <w:pPr>
              <w:pStyle w:val="TabelleBodyLevel1"/>
              <w:tabs>
                <w:tab w:val="right" w:pos="567"/>
              </w:tabs>
              <w:rPr>
                <w:color w:val="878787" w:themeColor="accent4"/>
                <w:lang w:val="en-GB"/>
              </w:rPr>
            </w:pPr>
            <w:r w:rsidRPr="00E16A3B">
              <w:rPr>
                <w:color w:val="878787" w:themeColor="accent4"/>
                <w:lang w:val="en-GB"/>
              </w:rPr>
              <w:t>1.</w:t>
            </w:r>
            <w:r w:rsidR="00C82BAD">
              <w:rPr>
                <w:color w:val="878787" w:themeColor="accent4"/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4DDDB69" w14:textId="19F76571" w:rsidR="00967857" w:rsidRPr="00E16A3B" w:rsidRDefault="00967857" w:rsidP="00D00512">
            <w:pPr>
              <w:pStyle w:val="TabelleBodyLevel2"/>
              <w:rPr>
                <w:lang w:val="en-GB"/>
              </w:rPr>
            </w:pPr>
            <w:r w:rsidRPr="00E16A3B">
              <w:rPr>
                <w:lang w:val="en-GB"/>
              </w:rPr>
              <w:t>Approval of agenda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159AE56" w14:textId="77777777" w:rsidR="00967857" w:rsidRPr="00E16A3B" w:rsidRDefault="00967857" w:rsidP="008C3EE4">
            <w:pPr>
              <w:pStyle w:val="TabelleBodyLevel1"/>
              <w:ind w:left="138"/>
              <w:rPr>
                <w:color w:val="878787" w:themeColor="accent4"/>
                <w:lang w:val="en-GB"/>
              </w:rPr>
            </w:pPr>
          </w:p>
        </w:tc>
      </w:tr>
      <w:tr w:rsidR="00967857" w:rsidRPr="00E4689D" w14:paraId="0FDFD9F0" w14:textId="0CAE458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EB24B53" w14:textId="0E4B3133" w:rsidR="00967857" w:rsidRPr="00E16A3B" w:rsidRDefault="0021506F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90085EC" w14:textId="0B2ABF72" w:rsidR="00967857" w:rsidRPr="00E16A3B" w:rsidRDefault="00967857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Regulation on Liquefied Hydrogen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E9EACC9" w14:textId="4D688286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All</w:t>
            </w:r>
          </w:p>
        </w:tc>
      </w:tr>
      <w:tr w:rsidR="00967857" w:rsidRPr="008A5BD7" w14:paraId="1D419444" w14:textId="54910858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236B8AB" w14:textId="44AE46E5" w:rsidR="00967857" w:rsidRPr="00E16A3B" w:rsidRDefault="0021506F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</w:t>
            </w:r>
            <w:r w:rsidR="00967857">
              <w:rPr>
                <w:lang w:val="en-GB"/>
              </w:rPr>
              <w:t>.1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8574631" w14:textId="027EE150" w:rsidR="00967857" w:rsidRDefault="00C82BAD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Review of comments and square brackets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2CD058" w14:textId="77777777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</w:p>
        </w:tc>
      </w:tr>
      <w:tr w:rsidR="00967857" w:rsidRPr="00E4689D" w14:paraId="592FDF79" w14:textId="2F8985F6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42574ED" w14:textId="49F931E4" w:rsidR="00967857" w:rsidRPr="002E2F2F" w:rsidRDefault="0021506F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3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C036C95" w14:textId="23B81A1F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Next steps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A696AB8" w14:textId="34A319D6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  <w:tr w:rsidR="00967857" w:rsidRPr="00E4689D" w14:paraId="22FDA36B" w14:textId="7AA1FDF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0621705" w14:textId="13BB5261" w:rsidR="00967857" w:rsidRPr="002E2F2F" w:rsidRDefault="0021506F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4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E1A060A" w14:textId="1D7440C5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 w:rsidRPr="002E2F2F">
              <w:rPr>
                <w:color w:val="auto"/>
                <w:lang w:val="en-GB"/>
              </w:rPr>
              <w:t xml:space="preserve">Next </w:t>
            </w:r>
            <w:r>
              <w:rPr>
                <w:color w:val="auto"/>
                <w:lang w:val="en-GB"/>
              </w:rPr>
              <w:t>meeting(s)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76684B4" w14:textId="06EA1A45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</w:tbl>
    <w:p w14:paraId="16ABEF5D" w14:textId="0F5CBA69" w:rsidR="00F844FC" w:rsidRPr="00E16A3B" w:rsidRDefault="00F844FC" w:rsidP="00C25A33">
      <w:pPr>
        <w:rPr>
          <w:lang w:val="en-GB"/>
        </w:rPr>
      </w:pPr>
    </w:p>
    <w:sectPr w:rsidR="00F844FC" w:rsidRPr="00E16A3B" w:rsidSect="0057481B">
      <w:headerReference w:type="default" r:id="rId11"/>
      <w:footerReference w:type="default" r:id="rId12"/>
      <w:footerReference w:type="first" r:id="rId13"/>
      <w:pgSz w:w="11906" w:h="16838" w:code="9"/>
      <w:pgMar w:top="1417" w:right="1417" w:bottom="1134" w:left="1417" w:header="567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8B5E0" w14:textId="77777777" w:rsidR="0097796E" w:rsidRDefault="0097796E" w:rsidP="00055AC0">
      <w:pPr>
        <w:spacing w:line="240" w:lineRule="auto"/>
      </w:pPr>
      <w:r>
        <w:separator/>
      </w:r>
    </w:p>
  </w:endnote>
  <w:endnote w:type="continuationSeparator" w:id="0">
    <w:p w14:paraId="10250AB0" w14:textId="77777777" w:rsidR="0097796E" w:rsidRDefault="0097796E" w:rsidP="00055AC0">
      <w:pPr>
        <w:spacing w:line="240" w:lineRule="auto"/>
      </w:pPr>
      <w:r>
        <w:continuationSeparator/>
      </w:r>
    </w:p>
  </w:endnote>
  <w:endnote w:type="continuationNotice" w:id="1">
    <w:p w14:paraId="40527849" w14:textId="77777777" w:rsidR="0097796E" w:rsidRDefault="0097796E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1C0EF" w14:textId="77777777" w:rsidR="005F07A0" w:rsidRDefault="005F07A0" w:rsidP="009D5D6F">
    <w:pPr>
      <w:framePr w:w="1763" w:h="170" w:hSpace="142" w:wrap="around" w:vAnchor="page" w:hAnchor="page" w:x="9402" w:y="15293" w:anchorLock="1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7D935F0C" w14:textId="77777777" w:rsidR="00A0203B" w:rsidRDefault="00A0203B">
    <w:pPr>
      <w:pStyle w:val="Footer"/>
    </w:pPr>
  </w:p>
  <w:p w14:paraId="19B2417A" w14:textId="77777777" w:rsidR="00A0203B" w:rsidRDefault="00A020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85A18" w14:textId="77777777" w:rsidR="005F07A0" w:rsidRDefault="005F07A0" w:rsidP="00FA6098">
    <w:pPr>
      <w:framePr w:w="1763" w:h="170" w:hSpace="142" w:wrap="around" w:vAnchor="page" w:hAnchor="page" w:x="9400" w:y="15293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19451247" w14:textId="77777777" w:rsidR="00746FE5" w:rsidRDefault="00746FE5">
    <w:pPr>
      <w:pStyle w:val="Footer"/>
    </w:pPr>
  </w:p>
  <w:p w14:paraId="09DAF32E" w14:textId="77777777" w:rsidR="00FA6098" w:rsidRDefault="00FA60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1FA33" w14:textId="77777777" w:rsidR="0097796E" w:rsidRDefault="0097796E" w:rsidP="00055AC0">
      <w:pPr>
        <w:spacing w:line="240" w:lineRule="auto"/>
      </w:pPr>
      <w:r>
        <w:separator/>
      </w:r>
    </w:p>
  </w:footnote>
  <w:footnote w:type="continuationSeparator" w:id="0">
    <w:p w14:paraId="1DE68AF7" w14:textId="77777777" w:rsidR="0097796E" w:rsidRDefault="0097796E" w:rsidP="00055AC0">
      <w:pPr>
        <w:spacing w:line="240" w:lineRule="auto"/>
      </w:pPr>
      <w:r>
        <w:continuationSeparator/>
      </w:r>
    </w:p>
  </w:footnote>
  <w:footnote w:type="continuationNotice" w:id="1">
    <w:p w14:paraId="008BDF6E" w14:textId="77777777" w:rsidR="0097796E" w:rsidRDefault="0097796E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1E36E" w14:textId="77777777" w:rsidR="00055AC0" w:rsidRDefault="00746FE5" w:rsidP="007569CC">
    <w:pPr>
      <w:pStyle w:val="Header"/>
      <w:spacing w:after="1600"/>
    </w:pPr>
    <w:r>
      <w:rPr>
        <w:noProof/>
        <w:lang w:eastAsia="de-DE"/>
      </w:rPr>
      <w:drawing>
        <wp:anchor distT="0" distB="0" distL="114300" distR="114300" simplePos="0" relativeHeight="251658240" behindDoc="0" locked="1" layoutInCell="1" allowOverlap="1" wp14:anchorId="038F6A6A" wp14:editId="2FF20C39">
          <wp:simplePos x="0" y="0"/>
          <wp:positionH relativeFrom="page">
            <wp:posOffset>4601210</wp:posOffset>
          </wp:positionH>
          <wp:positionV relativeFrom="page">
            <wp:posOffset>230505</wp:posOffset>
          </wp:positionV>
          <wp:extent cx="2728800" cy="828000"/>
          <wp:effectExtent l="0" t="0" r="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Grafik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8800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EEA417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561C11"/>
    <w:multiLevelType w:val="hybridMultilevel"/>
    <w:tmpl w:val="F9D64BA0"/>
    <w:lvl w:ilvl="0" w:tplc="1516334C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62BBC"/>
    <w:multiLevelType w:val="hybridMultilevel"/>
    <w:tmpl w:val="E8884A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C5362"/>
    <w:multiLevelType w:val="hybridMultilevel"/>
    <w:tmpl w:val="26ACFDAC"/>
    <w:lvl w:ilvl="0" w:tplc="32B833B8">
      <w:start w:val="1"/>
      <w:numFmt w:val="bullet"/>
      <w:pStyle w:val="ListParagraph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C53E0"/>
    <w:multiLevelType w:val="hybridMultilevel"/>
    <w:tmpl w:val="15EE9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7290C"/>
    <w:multiLevelType w:val="hybridMultilevel"/>
    <w:tmpl w:val="FB00EAC2"/>
    <w:lvl w:ilvl="0" w:tplc="AC3CF9C8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F1340B4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6FAEED52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161E058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37C61AAA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5D4A3B7A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3066101E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A4B8AD7E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64B4C644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6" w15:restartNumberingAfterBreak="0">
    <w:nsid w:val="45423F32"/>
    <w:multiLevelType w:val="hybridMultilevel"/>
    <w:tmpl w:val="E75074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57420"/>
    <w:multiLevelType w:val="hybridMultilevel"/>
    <w:tmpl w:val="92626398"/>
    <w:lvl w:ilvl="0" w:tplc="1516334C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5E00AA5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0520108C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2556D69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F230BFE8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C26C288C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FF6A366A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F5DA73B2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EF901D7C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8" w15:restartNumberingAfterBreak="0">
    <w:nsid w:val="7089D27F"/>
    <w:multiLevelType w:val="hybridMultilevel"/>
    <w:tmpl w:val="44E0B800"/>
    <w:lvl w:ilvl="0" w:tplc="6E3450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FE6D1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089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AC0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0457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04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1E6B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321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901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534995">
    <w:abstractNumId w:val="8"/>
  </w:num>
  <w:num w:numId="2" w16cid:durableId="1711294835">
    <w:abstractNumId w:val="3"/>
  </w:num>
  <w:num w:numId="3" w16cid:durableId="669332616">
    <w:abstractNumId w:val="4"/>
  </w:num>
  <w:num w:numId="4" w16cid:durableId="241108324">
    <w:abstractNumId w:val="1"/>
  </w:num>
  <w:num w:numId="5" w16cid:durableId="207030870">
    <w:abstractNumId w:val="5"/>
  </w:num>
  <w:num w:numId="6" w16cid:durableId="1924222296">
    <w:abstractNumId w:val="7"/>
  </w:num>
  <w:num w:numId="7" w16cid:durableId="2978380">
    <w:abstractNumId w:val="2"/>
  </w:num>
  <w:num w:numId="8" w16cid:durableId="1031415101">
    <w:abstractNumId w:val="6"/>
  </w:num>
  <w:num w:numId="9" w16cid:durableId="18202210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C6"/>
    <w:rsid w:val="000051F3"/>
    <w:rsid w:val="00013137"/>
    <w:rsid w:val="000134BB"/>
    <w:rsid w:val="00023D1C"/>
    <w:rsid w:val="00024FF1"/>
    <w:rsid w:val="000268E8"/>
    <w:rsid w:val="00027F13"/>
    <w:rsid w:val="0003090D"/>
    <w:rsid w:val="0003146D"/>
    <w:rsid w:val="000360F7"/>
    <w:rsid w:val="00037E00"/>
    <w:rsid w:val="00041445"/>
    <w:rsid w:val="000415B2"/>
    <w:rsid w:val="000418A9"/>
    <w:rsid w:val="00055AC0"/>
    <w:rsid w:val="00065C5A"/>
    <w:rsid w:val="0007667C"/>
    <w:rsid w:val="0008423C"/>
    <w:rsid w:val="000923B1"/>
    <w:rsid w:val="000A420A"/>
    <w:rsid w:val="000A6C0D"/>
    <w:rsid w:val="000B296A"/>
    <w:rsid w:val="000B2CC7"/>
    <w:rsid w:val="000B52E4"/>
    <w:rsid w:val="000C48C6"/>
    <w:rsid w:val="000D66DF"/>
    <w:rsid w:val="000E27C3"/>
    <w:rsid w:val="000E300F"/>
    <w:rsid w:val="000E6076"/>
    <w:rsid w:val="000F296B"/>
    <w:rsid w:val="000F3C43"/>
    <w:rsid w:val="00102E8E"/>
    <w:rsid w:val="001135EC"/>
    <w:rsid w:val="001238AA"/>
    <w:rsid w:val="0015703C"/>
    <w:rsid w:val="00157A0D"/>
    <w:rsid w:val="00160AD9"/>
    <w:rsid w:val="001615A6"/>
    <w:rsid w:val="001711BB"/>
    <w:rsid w:val="00190F84"/>
    <w:rsid w:val="001A3FB2"/>
    <w:rsid w:val="001B607B"/>
    <w:rsid w:val="001C0561"/>
    <w:rsid w:val="001C1D34"/>
    <w:rsid w:val="001D0E4D"/>
    <w:rsid w:val="001D2A90"/>
    <w:rsid w:val="001D2D4C"/>
    <w:rsid w:val="001D436F"/>
    <w:rsid w:val="001E0708"/>
    <w:rsid w:val="001F2A01"/>
    <w:rsid w:val="00207916"/>
    <w:rsid w:val="00210CAC"/>
    <w:rsid w:val="0021506F"/>
    <w:rsid w:val="002217FD"/>
    <w:rsid w:val="00225B9A"/>
    <w:rsid w:val="00226B4F"/>
    <w:rsid w:val="00227E2B"/>
    <w:rsid w:val="0023500D"/>
    <w:rsid w:val="002412BB"/>
    <w:rsid w:val="00246C16"/>
    <w:rsid w:val="00250FB4"/>
    <w:rsid w:val="00255AEA"/>
    <w:rsid w:val="002622FD"/>
    <w:rsid w:val="00277622"/>
    <w:rsid w:val="00277966"/>
    <w:rsid w:val="002846B3"/>
    <w:rsid w:val="0029064C"/>
    <w:rsid w:val="002A2A72"/>
    <w:rsid w:val="002B6CF3"/>
    <w:rsid w:val="002C78A5"/>
    <w:rsid w:val="002D035D"/>
    <w:rsid w:val="002D14A5"/>
    <w:rsid w:val="002D75F9"/>
    <w:rsid w:val="002E0BF3"/>
    <w:rsid w:val="002E2F2F"/>
    <w:rsid w:val="002E3731"/>
    <w:rsid w:val="002E3DB6"/>
    <w:rsid w:val="002E4DBB"/>
    <w:rsid w:val="002E5AC2"/>
    <w:rsid w:val="002E7A8C"/>
    <w:rsid w:val="002F1D25"/>
    <w:rsid w:val="002F74B3"/>
    <w:rsid w:val="00301953"/>
    <w:rsid w:val="00310455"/>
    <w:rsid w:val="00335B7B"/>
    <w:rsid w:val="00340068"/>
    <w:rsid w:val="00341988"/>
    <w:rsid w:val="00345AAA"/>
    <w:rsid w:val="0036010C"/>
    <w:rsid w:val="00380051"/>
    <w:rsid w:val="00386356"/>
    <w:rsid w:val="00391668"/>
    <w:rsid w:val="00394860"/>
    <w:rsid w:val="003A6B1E"/>
    <w:rsid w:val="003C7355"/>
    <w:rsid w:val="003E6C9C"/>
    <w:rsid w:val="003F0DE0"/>
    <w:rsid w:val="003F731E"/>
    <w:rsid w:val="00405561"/>
    <w:rsid w:val="004121BC"/>
    <w:rsid w:val="00416940"/>
    <w:rsid w:val="00426E50"/>
    <w:rsid w:val="0042794E"/>
    <w:rsid w:val="00434281"/>
    <w:rsid w:val="00435EF8"/>
    <w:rsid w:val="004421AF"/>
    <w:rsid w:val="0044316A"/>
    <w:rsid w:val="00444B3A"/>
    <w:rsid w:val="00445CF3"/>
    <w:rsid w:val="00446B6F"/>
    <w:rsid w:val="00447464"/>
    <w:rsid w:val="00447828"/>
    <w:rsid w:val="00464FFD"/>
    <w:rsid w:val="00465FEB"/>
    <w:rsid w:val="00487BB0"/>
    <w:rsid w:val="0049527D"/>
    <w:rsid w:val="00496143"/>
    <w:rsid w:val="00496ACF"/>
    <w:rsid w:val="00496F69"/>
    <w:rsid w:val="004A23F8"/>
    <w:rsid w:val="004A7F57"/>
    <w:rsid w:val="004B49A2"/>
    <w:rsid w:val="004B6BBB"/>
    <w:rsid w:val="004C4A1A"/>
    <w:rsid w:val="004D5E6C"/>
    <w:rsid w:val="004D63CC"/>
    <w:rsid w:val="004E5274"/>
    <w:rsid w:val="004E7F55"/>
    <w:rsid w:val="00514726"/>
    <w:rsid w:val="005169CF"/>
    <w:rsid w:val="00521D2C"/>
    <w:rsid w:val="0052544E"/>
    <w:rsid w:val="00525DD9"/>
    <w:rsid w:val="00525FD4"/>
    <w:rsid w:val="0053055D"/>
    <w:rsid w:val="0054406C"/>
    <w:rsid w:val="00547B73"/>
    <w:rsid w:val="00547F61"/>
    <w:rsid w:val="0057481B"/>
    <w:rsid w:val="005867AB"/>
    <w:rsid w:val="00596B57"/>
    <w:rsid w:val="005A5187"/>
    <w:rsid w:val="005A6352"/>
    <w:rsid w:val="005A7C83"/>
    <w:rsid w:val="005B0947"/>
    <w:rsid w:val="005B0BB1"/>
    <w:rsid w:val="005B5D30"/>
    <w:rsid w:val="005D101F"/>
    <w:rsid w:val="005E549F"/>
    <w:rsid w:val="005F07A0"/>
    <w:rsid w:val="005F4F0E"/>
    <w:rsid w:val="005F74AC"/>
    <w:rsid w:val="00601A06"/>
    <w:rsid w:val="006056B0"/>
    <w:rsid w:val="00612013"/>
    <w:rsid w:val="00615743"/>
    <w:rsid w:val="0062181C"/>
    <w:rsid w:val="00632A2B"/>
    <w:rsid w:val="0063502C"/>
    <w:rsid w:val="0064447A"/>
    <w:rsid w:val="00650124"/>
    <w:rsid w:val="00656348"/>
    <w:rsid w:val="00656A76"/>
    <w:rsid w:val="00661DAA"/>
    <w:rsid w:val="00672E88"/>
    <w:rsid w:val="00676207"/>
    <w:rsid w:val="00676308"/>
    <w:rsid w:val="00677A4B"/>
    <w:rsid w:val="00677E91"/>
    <w:rsid w:val="00682AEB"/>
    <w:rsid w:val="00690477"/>
    <w:rsid w:val="006A4BF1"/>
    <w:rsid w:val="006C7E5E"/>
    <w:rsid w:val="006E0864"/>
    <w:rsid w:val="006E661F"/>
    <w:rsid w:val="006F009E"/>
    <w:rsid w:val="006F3E26"/>
    <w:rsid w:val="00700A59"/>
    <w:rsid w:val="007033CA"/>
    <w:rsid w:val="0070555E"/>
    <w:rsid w:val="007060EB"/>
    <w:rsid w:val="007261FF"/>
    <w:rsid w:val="00727124"/>
    <w:rsid w:val="00740FA2"/>
    <w:rsid w:val="00746FE5"/>
    <w:rsid w:val="00747508"/>
    <w:rsid w:val="00750EDE"/>
    <w:rsid w:val="00754AF2"/>
    <w:rsid w:val="0075585D"/>
    <w:rsid w:val="007569CC"/>
    <w:rsid w:val="0077144C"/>
    <w:rsid w:val="0078199E"/>
    <w:rsid w:val="00784844"/>
    <w:rsid w:val="007A042C"/>
    <w:rsid w:val="007B0662"/>
    <w:rsid w:val="007C362A"/>
    <w:rsid w:val="007D00C9"/>
    <w:rsid w:val="007E0AA7"/>
    <w:rsid w:val="007F5C09"/>
    <w:rsid w:val="007F79EF"/>
    <w:rsid w:val="007F7C39"/>
    <w:rsid w:val="008022C4"/>
    <w:rsid w:val="00806FCE"/>
    <w:rsid w:val="0081766E"/>
    <w:rsid w:val="00837D23"/>
    <w:rsid w:val="00853041"/>
    <w:rsid w:val="008730E6"/>
    <w:rsid w:val="008765C5"/>
    <w:rsid w:val="008900B2"/>
    <w:rsid w:val="008A20A5"/>
    <w:rsid w:val="008A2714"/>
    <w:rsid w:val="008A4801"/>
    <w:rsid w:val="008A5BD7"/>
    <w:rsid w:val="008C339B"/>
    <w:rsid w:val="008C3EE4"/>
    <w:rsid w:val="008E2044"/>
    <w:rsid w:val="008E4CD2"/>
    <w:rsid w:val="008E7C30"/>
    <w:rsid w:val="008F2F95"/>
    <w:rsid w:val="008F3CAC"/>
    <w:rsid w:val="008F6003"/>
    <w:rsid w:val="00900678"/>
    <w:rsid w:val="00913992"/>
    <w:rsid w:val="00925476"/>
    <w:rsid w:val="00926585"/>
    <w:rsid w:val="00926831"/>
    <w:rsid w:val="00932500"/>
    <w:rsid w:val="00934152"/>
    <w:rsid w:val="009345E9"/>
    <w:rsid w:val="0095319C"/>
    <w:rsid w:val="00965088"/>
    <w:rsid w:val="00967857"/>
    <w:rsid w:val="00972337"/>
    <w:rsid w:val="00972F09"/>
    <w:rsid w:val="0097796E"/>
    <w:rsid w:val="0098358B"/>
    <w:rsid w:val="00984F09"/>
    <w:rsid w:val="009977E3"/>
    <w:rsid w:val="009B29DE"/>
    <w:rsid w:val="009B5B8F"/>
    <w:rsid w:val="009D09C9"/>
    <w:rsid w:val="009D1244"/>
    <w:rsid w:val="009D5D6F"/>
    <w:rsid w:val="009E10C3"/>
    <w:rsid w:val="009E5F7A"/>
    <w:rsid w:val="009E7499"/>
    <w:rsid w:val="00A00685"/>
    <w:rsid w:val="00A0077A"/>
    <w:rsid w:val="00A0203B"/>
    <w:rsid w:val="00A0315B"/>
    <w:rsid w:val="00A221FE"/>
    <w:rsid w:val="00A26C11"/>
    <w:rsid w:val="00A3349A"/>
    <w:rsid w:val="00A35105"/>
    <w:rsid w:val="00A40369"/>
    <w:rsid w:val="00A423DA"/>
    <w:rsid w:val="00A44C4F"/>
    <w:rsid w:val="00A515F1"/>
    <w:rsid w:val="00A53E5C"/>
    <w:rsid w:val="00A7548A"/>
    <w:rsid w:val="00A87123"/>
    <w:rsid w:val="00A90703"/>
    <w:rsid w:val="00A927F7"/>
    <w:rsid w:val="00A94826"/>
    <w:rsid w:val="00AA2225"/>
    <w:rsid w:val="00AA2B93"/>
    <w:rsid w:val="00AA2C63"/>
    <w:rsid w:val="00AA4809"/>
    <w:rsid w:val="00AA6910"/>
    <w:rsid w:val="00AC126F"/>
    <w:rsid w:val="00AD0419"/>
    <w:rsid w:val="00AE3113"/>
    <w:rsid w:val="00AE4A48"/>
    <w:rsid w:val="00AF13E1"/>
    <w:rsid w:val="00AF14D3"/>
    <w:rsid w:val="00B03D40"/>
    <w:rsid w:val="00B154C6"/>
    <w:rsid w:val="00B228BF"/>
    <w:rsid w:val="00B249BE"/>
    <w:rsid w:val="00B25A9A"/>
    <w:rsid w:val="00B25BB0"/>
    <w:rsid w:val="00B37047"/>
    <w:rsid w:val="00B4520E"/>
    <w:rsid w:val="00B473E2"/>
    <w:rsid w:val="00B60CF2"/>
    <w:rsid w:val="00B6528C"/>
    <w:rsid w:val="00B658F8"/>
    <w:rsid w:val="00B82683"/>
    <w:rsid w:val="00B92D74"/>
    <w:rsid w:val="00B97875"/>
    <w:rsid w:val="00BA054B"/>
    <w:rsid w:val="00BA705F"/>
    <w:rsid w:val="00BB6194"/>
    <w:rsid w:val="00BC0B0D"/>
    <w:rsid w:val="00BC2B84"/>
    <w:rsid w:val="00BE2926"/>
    <w:rsid w:val="00BE3FCA"/>
    <w:rsid w:val="00BE5190"/>
    <w:rsid w:val="00BF4D1E"/>
    <w:rsid w:val="00BF6483"/>
    <w:rsid w:val="00C0282F"/>
    <w:rsid w:val="00C174E7"/>
    <w:rsid w:val="00C20087"/>
    <w:rsid w:val="00C21EEB"/>
    <w:rsid w:val="00C2262A"/>
    <w:rsid w:val="00C22ECC"/>
    <w:rsid w:val="00C247AE"/>
    <w:rsid w:val="00C25A33"/>
    <w:rsid w:val="00C457F3"/>
    <w:rsid w:val="00C468FB"/>
    <w:rsid w:val="00C66074"/>
    <w:rsid w:val="00C70180"/>
    <w:rsid w:val="00C82BAD"/>
    <w:rsid w:val="00CA571A"/>
    <w:rsid w:val="00CA5942"/>
    <w:rsid w:val="00CB2C13"/>
    <w:rsid w:val="00CB3A8C"/>
    <w:rsid w:val="00CC39C2"/>
    <w:rsid w:val="00CC3B3C"/>
    <w:rsid w:val="00CC408A"/>
    <w:rsid w:val="00CD65B9"/>
    <w:rsid w:val="00CE74F6"/>
    <w:rsid w:val="00CF4D81"/>
    <w:rsid w:val="00CF63BD"/>
    <w:rsid w:val="00D00512"/>
    <w:rsid w:val="00D07840"/>
    <w:rsid w:val="00D1664F"/>
    <w:rsid w:val="00D16B84"/>
    <w:rsid w:val="00D30706"/>
    <w:rsid w:val="00D3558C"/>
    <w:rsid w:val="00D5119D"/>
    <w:rsid w:val="00D53CAB"/>
    <w:rsid w:val="00D56A2F"/>
    <w:rsid w:val="00D62436"/>
    <w:rsid w:val="00D71AB0"/>
    <w:rsid w:val="00D720BC"/>
    <w:rsid w:val="00D7351D"/>
    <w:rsid w:val="00D86FA8"/>
    <w:rsid w:val="00D96BD6"/>
    <w:rsid w:val="00DA02D7"/>
    <w:rsid w:val="00DA1991"/>
    <w:rsid w:val="00DA324B"/>
    <w:rsid w:val="00DA5B3F"/>
    <w:rsid w:val="00DB4CBC"/>
    <w:rsid w:val="00DB5E7E"/>
    <w:rsid w:val="00DD6698"/>
    <w:rsid w:val="00DD7B16"/>
    <w:rsid w:val="00DE2A1B"/>
    <w:rsid w:val="00DE790E"/>
    <w:rsid w:val="00DF1113"/>
    <w:rsid w:val="00E05BFF"/>
    <w:rsid w:val="00E11E71"/>
    <w:rsid w:val="00E16A3B"/>
    <w:rsid w:val="00E41766"/>
    <w:rsid w:val="00E4610B"/>
    <w:rsid w:val="00E462F5"/>
    <w:rsid w:val="00E4689D"/>
    <w:rsid w:val="00E81A72"/>
    <w:rsid w:val="00E90782"/>
    <w:rsid w:val="00E91DEF"/>
    <w:rsid w:val="00E94211"/>
    <w:rsid w:val="00EA30EA"/>
    <w:rsid w:val="00EC0CA5"/>
    <w:rsid w:val="00ED2838"/>
    <w:rsid w:val="00ED5405"/>
    <w:rsid w:val="00EF0CB6"/>
    <w:rsid w:val="00F04F1E"/>
    <w:rsid w:val="00F16800"/>
    <w:rsid w:val="00F20931"/>
    <w:rsid w:val="00F20C07"/>
    <w:rsid w:val="00F20E46"/>
    <w:rsid w:val="00F24223"/>
    <w:rsid w:val="00F3416C"/>
    <w:rsid w:val="00F3662F"/>
    <w:rsid w:val="00F36819"/>
    <w:rsid w:val="00F43845"/>
    <w:rsid w:val="00F530C3"/>
    <w:rsid w:val="00F60CAF"/>
    <w:rsid w:val="00F73974"/>
    <w:rsid w:val="00F73EA4"/>
    <w:rsid w:val="00F844FC"/>
    <w:rsid w:val="00F84692"/>
    <w:rsid w:val="00F86341"/>
    <w:rsid w:val="00FA6098"/>
    <w:rsid w:val="00FC1022"/>
    <w:rsid w:val="00FC5CE4"/>
    <w:rsid w:val="00FC6456"/>
    <w:rsid w:val="00FD261E"/>
    <w:rsid w:val="41886C59"/>
    <w:rsid w:val="470BD870"/>
    <w:rsid w:val="77C48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7C2365"/>
  <w15:docId w15:val="{84924942-E82C-47BC-8B31-D7772781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DE" w:eastAsia="en-US" w:bidi="ar-SA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113"/>
    <w:pPr>
      <w:spacing w:after="0" w:line="255" w:lineRule="atLeast"/>
    </w:pPr>
    <w:rPr>
      <w:kern w:val="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5C5A"/>
    <w:pPr>
      <w:keepNext/>
      <w:keepLines/>
      <w:spacing w:before="480" w:after="240" w:line="320" w:lineRule="exact"/>
      <w:outlineLvl w:val="0"/>
    </w:pPr>
    <w:rPr>
      <w:rFonts w:asciiTheme="majorHAnsi" w:eastAsiaTheme="majorEastAsia" w:hAnsiTheme="majorHAnsi" w:cstheme="majorBidi"/>
      <w:bCs/>
      <w:color w:val="00A052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226B4F"/>
    <w:pPr>
      <w:keepNext/>
      <w:keepLines/>
      <w:outlineLvl w:val="1"/>
    </w:pPr>
    <w:rPr>
      <w:rFonts w:eastAsiaTheme="majorEastAsia" w:cstheme="majorBidi"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26B4F"/>
    <w:pPr>
      <w:keepNext/>
      <w:keepLines/>
      <w:outlineLvl w:val="2"/>
    </w:pPr>
    <w:rPr>
      <w:rFonts w:eastAsiaTheme="majorEastAsia" w:cstheme="majorBidi"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semiHidden/>
    <w:qFormat/>
    <w:rsid w:val="00672E88"/>
    <w:pPr>
      <w:spacing w:after="0" w:line="240" w:lineRule="auto"/>
    </w:pPr>
  </w:style>
  <w:style w:type="table" w:styleId="TableGrid">
    <w:name w:val="Table Grid"/>
    <w:basedOn w:val="TableNormal"/>
    <w:rsid w:val="00D1664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5C5A"/>
    <w:rPr>
      <w:rFonts w:asciiTheme="majorHAnsi" w:eastAsiaTheme="majorEastAsia" w:hAnsiTheme="majorHAnsi" w:cstheme="majorBidi"/>
      <w:bCs/>
      <w:color w:val="00A052" w:themeColor="text2"/>
      <w:kern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  <w:szCs w:val="26"/>
    </w:rPr>
  </w:style>
  <w:style w:type="paragraph" w:styleId="Header">
    <w:name w:val="header"/>
    <w:basedOn w:val="Normal"/>
    <w:link w:val="HeaderChar"/>
    <w:semiHidden/>
    <w:rsid w:val="000268E8"/>
    <w:rPr>
      <w:rFonts w:ascii="Imago Pro Light" w:hAnsi="Imago Pro Light"/>
    </w:rPr>
  </w:style>
  <w:style w:type="character" w:customStyle="1" w:styleId="HeaderChar">
    <w:name w:val="Header Char"/>
    <w:basedOn w:val="DefaultParagraphFont"/>
    <w:link w:val="Header"/>
    <w:semiHidden/>
    <w:rsid w:val="000268E8"/>
    <w:rPr>
      <w:rFonts w:ascii="Imago Pro Light" w:hAnsi="Imago Pro Light"/>
      <w:kern w:val="4"/>
      <w:sz w:val="22"/>
    </w:rPr>
  </w:style>
  <w:style w:type="paragraph" w:styleId="Footer">
    <w:name w:val="footer"/>
    <w:basedOn w:val="Normal"/>
    <w:link w:val="FooterChar"/>
    <w:uiPriority w:val="99"/>
    <w:semiHidden/>
    <w:rsid w:val="00055AC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10455"/>
    <w:rPr>
      <w:rFonts w:ascii="Imago Pro Book" w:hAnsi="Imago Pro Book"/>
      <w:kern w:val="4"/>
      <w:sz w:val="22"/>
    </w:rPr>
  </w:style>
  <w:style w:type="paragraph" w:customStyle="1" w:styleId="Absender">
    <w:name w:val="Absender"/>
    <w:basedOn w:val="Normal"/>
    <w:semiHidden/>
    <w:rsid w:val="00934152"/>
    <w:pPr>
      <w:framePr w:w="2268" w:h="1701" w:hSpace="142" w:wrap="around" w:vAnchor="page" w:hAnchor="page" w:x="9073" w:y="2473" w:anchorLock="1"/>
      <w:tabs>
        <w:tab w:val="left" w:pos="142"/>
      </w:tabs>
      <w:spacing w:after="90" w:line="180" w:lineRule="atLeast"/>
    </w:pPr>
    <w:rPr>
      <w:color w:val="555555"/>
      <w:sz w:val="14"/>
    </w:rPr>
  </w:style>
  <w:style w:type="character" w:styleId="Strong">
    <w:name w:val="Strong"/>
    <w:basedOn w:val="DefaultParagraphFont"/>
    <w:uiPriority w:val="1"/>
    <w:semiHidden/>
    <w:qFormat/>
    <w:rsid w:val="00496F69"/>
    <w:rPr>
      <w:rFonts w:ascii="Imago Pro Medium" w:hAnsi="Imago Pro Medium"/>
      <w:b w:val="0"/>
      <w:bCs/>
    </w:rPr>
  </w:style>
  <w:style w:type="character" w:styleId="Hyperlink">
    <w:name w:val="Hyperlink"/>
    <w:basedOn w:val="DefaultParagraphFont"/>
    <w:uiPriority w:val="99"/>
    <w:semiHidden/>
    <w:rsid w:val="000F296B"/>
    <w:rPr>
      <w:color w:val="005CA9" w:themeColor="hyperlink"/>
      <w:u w:val="single"/>
    </w:rPr>
  </w:style>
  <w:style w:type="paragraph" w:customStyle="1" w:styleId="Bank">
    <w:name w:val="Bank"/>
    <w:basedOn w:val="Absender"/>
    <w:semiHidden/>
    <w:qFormat/>
    <w:rsid w:val="00934152"/>
    <w:pPr>
      <w:framePr w:wrap="around" w:y="13201"/>
      <w:tabs>
        <w:tab w:val="left" w:pos="369"/>
        <w:tab w:val="left" w:pos="680"/>
      </w:tabs>
    </w:pPr>
    <w:rPr>
      <w:noProof/>
    </w:rPr>
  </w:style>
  <w:style w:type="paragraph" w:customStyle="1" w:styleId="Fensterzeile">
    <w:name w:val="Fensterzeile"/>
    <w:basedOn w:val="Absender"/>
    <w:semiHidden/>
    <w:qFormat/>
    <w:rsid w:val="00934152"/>
    <w:pPr>
      <w:framePr w:w="4536" w:h="284" w:hRule="exact" w:wrap="around" w:x="1362" w:y="2921"/>
      <w:spacing w:after="0"/>
    </w:pPr>
    <w:rPr>
      <w:spacing w:val="2"/>
      <w:sz w:val="12"/>
    </w:rPr>
  </w:style>
  <w:style w:type="paragraph" w:customStyle="1" w:styleId="Betreff">
    <w:name w:val="Betreff"/>
    <w:basedOn w:val="Normal"/>
    <w:qFormat/>
    <w:rsid w:val="0042794E"/>
    <w:pPr>
      <w:spacing w:line="320" w:lineRule="atLeast"/>
    </w:pPr>
    <w:rPr>
      <w:color w:val="00A052" w:themeColor="text2"/>
      <w:sz w:val="24"/>
    </w:rPr>
  </w:style>
  <w:style w:type="paragraph" w:customStyle="1" w:styleId="Korrespondenzzeichen">
    <w:name w:val="Korrespondenzzeichen"/>
    <w:basedOn w:val="Absender"/>
    <w:uiPriority w:val="1"/>
    <w:rsid w:val="00A0203B"/>
    <w:pPr>
      <w:framePr w:h="567" w:wrap="around" w:y="6079"/>
      <w:spacing w:after="0"/>
    </w:pPr>
    <w:rPr>
      <w:color w:val="494949" w:themeColor="accent3"/>
    </w:rPr>
  </w:style>
  <w:style w:type="character" w:customStyle="1" w:styleId="Korrespondenzangaben">
    <w:name w:val="Korrespondenzangaben"/>
    <w:basedOn w:val="DefaultParagraphFont"/>
    <w:uiPriority w:val="1"/>
    <w:rsid w:val="00A0203B"/>
    <w:rPr>
      <w:color w:val="auto"/>
      <w:sz w:val="20"/>
    </w:rPr>
  </w:style>
  <w:style w:type="paragraph" w:customStyle="1" w:styleId="Korrespondenzzeichen02">
    <w:name w:val="Korrespondenzzeichen_02"/>
    <w:basedOn w:val="Korrespondenzzeichen"/>
    <w:semiHidden/>
    <w:qFormat/>
    <w:rsid w:val="00934152"/>
    <w:pPr>
      <w:framePr w:wrap="around" w:y="1685"/>
    </w:pPr>
  </w:style>
  <w:style w:type="character" w:customStyle="1" w:styleId="DateRef">
    <w:name w:val="DateRef"/>
    <w:basedOn w:val="Korrespondenzangaben"/>
    <w:uiPriority w:val="1"/>
    <w:semiHidden/>
    <w:qFormat/>
    <w:rsid w:val="00EF0CB6"/>
    <w:rPr>
      <w:color w:val="auto"/>
      <w:sz w:val="22"/>
    </w:rPr>
  </w:style>
  <w:style w:type="paragraph" w:customStyle="1" w:styleId="blank">
    <w:name w:val="blank"/>
    <w:basedOn w:val="Normal"/>
    <w:semiHidden/>
    <w:qFormat/>
    <w:rsid w:val="000051F3"/>
    <w:pPr>
      <w:framePr w:hSpace="141" w:wrap="around" w:vAnchor="text" w:hAnchor="text" w:y="1"/>
      <w:spacing w:line="240" w:lineRule="auto"/>
      <w:suppressOverlap/>
    </w:pPr>
    <w:rPr>
      <w:color w:val="FFFFFF" w:themeColor="background1"/>
      <w:sz w:val="2"/>
    </w:rPr>
  </w:style>
  <w:style w:type="character" w:customStyle="1" w:styleId="AbtName">
    <w:name w:val="Abt.Name"/>
    <w:basedOn w:val="DefaultParagraphFont"/>
    <w:uiPriority w:val="1"/>
    <w:semiHidden/>
    <w:qFormat/>
    <w:rsid w:val="00932500"/>
    <w:rPr>
      <w:color w:val="auto"/>
      <w:sz w:val="20"/>
    </w:rPr>
  </w:style>
  <w:style w:type="paragraph" w:customStyle="1" w:styleId="AbtAbsender">
    <w:name w:val="Abt.Absender"/>
    <w:basedOn w:val="Absender"/>
    <w:semiHidden/>
    <w:qFormat/>
    <w:rsid w:val="00E91DEF"/>
    <w:pPr>
      <w:framePr w:wrap="around" w:y="1787"/>
    </w:pPr>
    <w:rPr>
      <w:noProof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</w:rPr>
  </w:style>
  <w:style w:type="paragraph" w:customStyle="1" w:styleId="GFName">
    <w:name w:val="GF Name"/>
    <w:basedOn w:val="Normal"/>
    <w:next w:val="GFPosition"/>
    <w:semiHidden/>
    <w:qFormat/>
    <w:rsid w:val="00013137"/>
    <w:pPr>
      <w:spacing w:line="180" w:lineRule="atLeast"/>
    </w:pPr>
    <w:rPr>
      <w:color w:val="004687"/>
    </w:rPr>
  </w:style>
  <w:style w:type="paragraph" w:customStyle="1" w:styleId="GFPosition">
    <w:name w:val="GF Position"/>
    <w:basedOn w:val="GFName"/>
    <w:semiHidden/>
    <w:qFormat/>
    <w:rsid w:val="00013137"/>
    <w:rPr>
      <w:sz w:val="14"/>
    </w:rPr>
  </w:style>
  <w:style w:type="paragraph" w:customStyle="1" w:styleId="DEAbsenderzeile6pt">
    <w:name w:val="DE Absenderzeile 6pt"/>
    <w:basedOn w:val="Normal"/>
    <w:uiPriority w:val="99"/>
    <w:rsid w:val="0042794E"/>
    <w:pPr>
      <w:framePr w:w="4536" w:h="284" w:hRule="exact" w:hSpace="142" w:wrap="around" w:vAnchor="page" w:hAnchor="page" w:x="1135" w:y="2836" w:anchorLock="1"/>
      <w:tabs>
        <w:tab w:val="left" w:pos="1701"/>
      </w:tabs>
      <w:autoSpaceDE w:val="0"/>
      <w:autoSpaceDN w:val="0"/>
      <w:adjustRightInd w:val="0"/>
      <w:spacing w:line="140" w:lineRule="atLeast"/>
      <w:textAlignment w:val="center"/>
    </w:pPr>
    <w:rPr>
      <w:rFonts w:cs="Arial"/>
      <w:color w:val="494949" w:themeColor="accent3"/>
      <w:kern w:val="0"/>
      <w:sz w:val="12"/>
      <w:szCs w:val="12"/>
    </w:rPr>
  </w:style>
  <w:style w:type="paragraph" w:customStyle="1" w:styleId="DEAbteilungsleitung9pt">
    <w:name w:val="DE Abteilungsleitung 9pt"/>
    <w:basedOn w:val="Normal"/>
    <w:uiPriority w:val="99"/>
    <w:rsid w:val="0074750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line="240" w:lineRule="atLeast"/>
      <w:textAlignment w:val="center"/>
    </w:pPr>
    <w:rPr>
      <w:rFonts w:cs="Arial"/>
      <w:color w:val="494949" w:themeColor="accent3"/>
      <w:kern w:val="0"/>
      <w:sz w:val="18"/>
      <w:szCs w:val="18"/>
    </w:rPr>
  </w:style>
  <w:style w:type="paragraph" w:customStyle="1" w:styleId="DETrennstrichGrn7pt">
    <w:name w:val="DE Trennstrich Grün 7pt"/>
    <w:basedOn w:val="Normal"/>
    <w:uiPriority w:val="99"/>
    <w:rsid w:val="0034198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after="80" w:line="168" w:lineRule="atLeast"/>
      <w:textAlignment w:val="center"/>
    </w:pPr>
    <w:rPr>
      <w:rFonts w:cs="Arial"/>
      <w:b/>
      <w:bCs/>
      <w:color w:val="00A052" w:themeColor="text2"/>
      <w:w w:val="200"/>
      <w:kern w:val="0"/>
      <w:position w:val="4"/>
      <w:sz w:val="14"/>
      <w:szCs w:val="14"/>
    </w:rPr>
  </w:style>
  <w:style w:type="paragraph" w:customStyle="1" w:styleId="DEBriefpapierAnnotation7pt">
    <w:name w:val="DE Briefpapier Annotation 7pt"/>
    <w:basedOn w:val="Absender"/>
    <w:uiPriority w:val="99"/>
    <w:rsid w:val="00747508"/>
    <w:pPr>
      <w:framePr w:hSpace="0" w:wrap="around" w:x="9164" w:y="3233"/>
      <w:widowControl w:val="0"/>
      <w:spacing w:after="0" w:line="168" w:lineRule="atLeast"/>
    </w:pPr>
  </w:style>
  <w:style w:type="paragraph" w:customStyle="1" w:styleId="DEFooter6pt">
    <w:name w:val="DE Footer 6pt"/>
    <w:basedOn w:val="Normal"/>
    <w:uiPriority w:val="99"/>
    <w:rsid w:val="00A0203B"/>
    <w:pPr>
      <w:tabs>
        <w:tab w:val="left" w:pos="113"/>
        <w:tab w:val="left" w:pos="227"/>
        <w:tab w:val="left" w:pos="340"/>
        <w:tab w:val="left" w:pos="454"/>
        <w:tab w:val="left" w:pos="567"/>
        <w:tab w:val="left" w:pos="680"/>
        <w:tab w:val="left" w:pos="794"/>
        <w:tab w:val="left" w:pos="907"/>
        <w:tab w:val="left" w:pos="1020"/>
        <w:tab w:val="left" w:pos="1134"/>
        <w:tab w:val="left" w:pos="1247"/>
        <w:tab w:val="left" w:pos="1361"/>
        <w:tab w:val="left" w:pos="1474"/>
        <w:tab w:val="left" w:pos="1587"/>
        <w:tab w:val="left" w:pos="1701"/>
        <w:tab w:val="left" w:pos="1814"/>
        <w:tab w:val="left" w:pos="1928"/>
        <w:tab w:val="left" w:pos="2041"/>
        <w:tab w:val="left" w:pos="2154"/>
        <w:tab w:val="left" w:pos="2268"/>
      </w:tabs>
      <w:autoSpaceDE w:val="0"/>
      <w:autoSpaceDN w:val="0"/>
      <w:adjustRightInd w:val="0"/>
      <w:spacing w:line="160" w:lineRule="atLeast"/>
      <w:textAlignment w:val="center"/>
    </w:pPr>
    <w:rPr>
      <w:rFonts w:cs="Arial"/>
      <w:color w:val="878787" w:themeColor="accent4"/>
      <w:kern w:val="0"/>
      <w:sz w:val="12"/>
      <w:szCs w:val="12"/>
    </w:rPr>
  </w:style>
  <w:style w:type="paragraph" w:customStyle="1" w:styleId="InfotextFuzeile">
    <w:name w:val="Infotext Fußzeile"/>
    <w:basedOn w:val="Footer"/>
    <w:rsid w:val="0044316A"/>
    <w:pPr>
      <w:spacing w:line="160" w:lineRule="exact"/>
    </w:pPr>
    <w:rPr>
      <w:noProof/>
      <w:color w:val="878787" w:themeColor="accent4"/>
      <w:sz w:val="12"/>
      <w:szCs w:val="12"/>
    </w:rPr>
  </w:style>
  <w:style w:type="paragraph" w:styleId="Subtitle">
    <w:name w:val="Subtitle"/>
    <w:basedOn w:val="Normal"/>
    <w:next w:val="Normal"/>
    <w:link w:val="SubtitleChar"/>
    <w:uiPriority w:val="11"/>
    <w:rsid w:val="00A0203B"/>
    <w:pPr>
      <w:numPr>
        <w:ilvl w:val="1"/>
      </w:numPr>
      <w:spacing w:after="160"/>
    </w:pPr>
    <w:rPr>
      <w:rFonts w:eastAsiaTheme="minorEastAsia"/>
      <w:color w:val="494949" w:themeColor="accent3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0203B"/>
    <w:rPr>
      <w:rFonts w:eastAsiaTheme="minorEastAsia"/>
      <w:color w:val="494949" w:themeColor="accent3"/>
      <w:spacing w:val="15"/>
      <w:kern w:val="4"/>
      <w:sz w:val="22"/>
      <w:szCs w:val="22"/>
    </w:rPr>
  </w:style>
  <w:style w:type="character" w:styleId="IntenseEmphasis">
    <w:name w:val="Intense Emphasis"/>
    <w:basedOn w:val="DefaultParagraphFont"/>
    <w:uiPriority w:val="21"/>
    <w:rsid w:val="00A0203B"/>
    <w:rPr>
      <w:i/>
      <w:iCs/>
      <w:color w:val="00A052" w:themeColor="text2"/>
    </w:rPr>
  </w:style>
  <w:style w:type="character" w:styleId="Emphasis">
    <w:name w:val="Emphasis"/>
    <w:basedOn w:val="DefaultParagraphFont"/>
    <w:uiPriority w:val="20"/>
    <w:rsid w:val="00A0203B"/>
    <w:rPr>
      <w:b/>
      <w:i w:val="0"/>
      <w:iCs/>
    </w:rPr>
  </w:style>
  <w:style w:type="paragraph" w:styleId="Title">
    <w:name w:val="Title"/>
    <w:basedOn w:val="Normal"/>
    <w:next w:val="Normal"/>
    <w:link w:val="TitleChar"/>
    <w:uiPriority w:val="10"/>
    <w:rsid w:val="0078199E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99E"/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styleId="PlaceholderText">
    <w:name w:val="Placeholder Text"/>
    <w:basedOn w:val="DefaultParagraphFont"/>
    <w:uiPriority w:val="99"/>
    <w:semiHidden/>
    <w:rsid w:val="000C48C6"/>
    <w:rPr>
      <w:color w:val="808080"/>
    </w:rPr>
  </w:style>
  <w:style w:type="paragraph" w:styleId="ListParagraph">
    <w:name w:val="List Paragraph"/>
    <w:basedOn w:val="Normal"/>
    <w:uiPriority w:val="34"/>
    <w:qFormat/>
    <w:rsid w:val="00BF6483"/>
    <w:pPr>
      <w:numPr>
        <w:numId w:val="2"/>
      </w:numPr>
      <w:ind w:left="284" w:hanging="284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77E91"/>
    <w:rPr>
      <w:color w:val="605E5C"/>
      <w:shd w:val="clear" w:color="auto" w:fill="E1DFDD"/>
    </w:rPr>
  </w:style>
  <w:style w:type="paragraph" w:customStyle="1" w:styleId="TagesordnungKopf">
    <w:name w:val="Tagesordnung Kopf"/>
    <w:basedOn w:val="Normal"/>
    <w:qFormat/>
    <w:rsid w:val="00F24223"/>
    <w:pPr>
      <w:spacing w:line="300" w:lineRule="exact"/>
    </w:pPr>
    <w:rPr>
      <w:sz w:val="22"/>
      <w:szCs w:val="22"/>
    </w:rPr>
  </w:style>
  <w:style w:type="paragraph" w:customStyle="1" w:styleId="TabelleAgendaHead">
    <w:name w:val="Tabelle Agenda Head"/>
    <w:basedOn w:val="Normal"/>
    <w:qFormat/>
    <w:rsid w:val="00F24223"/>
    <w:rPr>
      <w:color w:val="00A052" w:themeColor="text2"/>
      <w:sz w:val="24"/>
      <w:szCs w:val="24"/>
    </w:rPr>
  </w:style>
  <w:style w:type="paragraph" w:customStyle="1" w:styleId="TabelleBodyLevel1">
    <w:name w:val="Tabelle Body Level 1"/>
    <w:basedOn w:val="Normal"/>
    <w:qFormat/>
    <w:rsid w:val="00416940"/>
    <w:pPr>
      <w:spacing w:line="200" w:lineRule="exact"/>
    </w:pPr>
    <w:rPr>
      <w:color w:val="000000" w:themeColor="text1"/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rsid w:val="00416940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kern w:val="0"/>
      <w:sz w:val="22"/>
      <w:szCs w:val="22"/>
    </w:rPr>
  </w:style>
  <w:style w:type="paragraph" w:customStyle="1" w:styleId="TabelleBodyLevel2">
    <w:name w:val="Tabelle Body Level 2"/>
    <w:basedOn w:val="TabelleBodyLevel1"/>
    <w:qFormat/>
    <w:rsid w:val="0054406C"/>
    <w:rPr>
      <w:color w:val="878787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E462F5"/>
    <w:rPr>
      <w:color w:val="878787" w:themeColor="followedHyperlink"/>
      <w:u w:val="single"/>
    </w:rPr>
  </w:style>
  <w:style w:type="paragraph" w:styleId="ListBullet">
    <w:name w:val="List Bullet"/>
    <w:basedOn w:val="Normal"/>
    <w:uiPriority w:val="99"/>
    <w:unhideWhenUsed/>
    <w:rsid w:val="005B5D30"/>
    <w:pPr>
      <w:numPr>
        <w:numId w:val="9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2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teams.microsoft.com/l/meetup-join/19%3ameeting_ZmQxMWQwNmUtN2JjOC00MzBiLTg2NGEtNmNkODMzYjllZDAw%40thread.v2/0?context=%7b%22Tid%22%3a%22511cd8f2-3680-40ba-9992-73f9acafa8d8%22%2c%22Oid%22%3a%223279303a-a817-4eb2-8840-fa0593bd6233%22%7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essling\OneDrive%20-%20VDA\Dokumente\Agenda_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07415064CD4E028153F6D6EF2ED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DE5B51-3436-4FC4-8418-15779B9A4E79}"/>
      </w:docPartPr>
      <w:docPartBody>
        <w:p w:rsidR="00017036" w:rsidRDefault="0031133C" w:rsidP="0031133C">
          <w:pPr>
            <w:pStyle w:val="E207415064CD4E028153F6D6EF2EDD42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56EAAB76EAA748C296959FA132F7D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DDD1C-B627-4C7F-B0F4-532B0CF8999F}"/>
      </w:docPartPr>
      <w:docPartBody>
        <w:p w:rsidR="00017036" w:rsidRDefault="0031133C" w:rsidP="0031133C">
          <w:pPr>
            <w:pStyle w:val="56EAAB76EAA748C296959FA132F7D5BC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107854689749418D88F54920C83A4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479647-E5A9-44A4-8B97-CC751412631A}"/>
      </w:docPartPr>
      <w:docPartBody>
        <w:p w:rsidR="00017036" w:rsidRDefault="0031133C" w:rsidP="0031133C">
          <w:pPr>
            <w:pStyle w:val="107854689749418D88F54920C83A4D01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A2"/>
    <w:rsid w:val="00017036"/>
    <w:rsid w:val="00037E00"/>
    <w:rsid w:val="000A6C0D"/>
    <w:rsid w:val="000B7236"/>
    <w:rsid w:val="00246C16"/>
    <w:rsid w:val="00306AEF"/>
    <w:rsid w:val="0031133C"/>
    <w:rsid w:val="00445CF3"/>
    <w:rsid w:val="00451438"/>
    <w:rsid w:val="004A23F8"/>
    <w:rsid w:val="00536EFE"/>
    <w:rsid w:val="0055747E"/>
    <w:rsid w:val="005A01FD"/>
    <w:rsid w:val="0062181C"/>
    <w:rsid w:val="00656348"/>
    <w:rsid w:val="00824CA3"/>
    <w:rsid w:val="008A20A5"/>
    <w:rsid w:val="008C339B"/>
    <w:rsid w:val="00926585"/>
    <w:rsid w:val="009664EA"/>
    <w:rsid w:val="00A13031"/>
    <w:rsid w:val="00B701F3"/>
    <w:rsid w:val="00B82683"/>
    <w:rsid w:val="00D765D4"/>
    <w:rsid w:val="00DB30A2"/>
    <w:rsid w:val="00FB2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6A19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133C"/>
    <w:rPr>
      <w:color w:val="808080"/>
    </w:rPr>
  </w:style>
  <w:style w:type="paragraph" w:customStyle="1" w:styleId="E207415064CD4E028153F6D6EF2EDD42">
    <w:name w:val="E207415064CD4E028153F6D6EF2EDD42"/>
    <w:rsid w:val="0031133C"/>
    <w:rPr>
      <w:lang w:val="en-GB" w:eastAsia="ja-JP"/>
    </w:rPr>
  </w:style>
  <w:style w:type="paragraph" w:customStyle="1" w:styleId="56EAAB76EAA748C296959FA132F7D5BC">
    <w:name w:val="56EAAB76EAA748C296959FA132F7D5BC"/>
    <w:rsid w:val="0031133C"/>
    <w:rPr>
      <w:lang w:val="en-GB" w:eastAsia="ja-JP"/>
    </w:rPr>
  </w:style>
  <w:style w:type="paragraph" w:customStyle="1" w:styleId="107854689749418D88F54920C83A4D01">
    <w:name w:val="107854689749418D88F54920C83A4D01"/>
    <w:rsid w:val="0031133C"/>
    <w:rPr>
      <w:lang w:val="en-GB" w:eastAsia="ja-JP"/>
    </w:rPr>
  </w:style>
  <w:style w:type="paragraph" w:customStyle="1" w:styleId="AADD732EA2B64CBF99581D1B0D683A2C">
    <w:name w:val="AADD732EA2B64CBF99581D1B0D683A2C"/>
    <w:rsid w:val="0031133C"/>
    <w:rPr>
      <w:lang w:val="en-GB" w:eastAsia="ja-JP"/>
    </w:rPr>
  </w:style>
  <w:style w:type="paragraph" w:customStyle="1" w:styleId="20765FA77A6C4E4DB29BECE55BF74224">
    <w:name w:val="20765FA77A6C4E4DB29BECE55BF74224"/>
    <w:rsid w:val="0031133C"/>
    <w:rPr>
      <w:lang w:val="en-GB" w:eastAsia="ja-JP"/>
    </w:rPr>
  </w:style>
  <w:style w:type="paragraph" w:customStyle="1" w:styleId="EA3126F56FF440E39C61A407F34691A6">
    <w:name w:val="EA3126F56FF440E39C61A407F34691A6"/>
    <w:rsid w:val="0031133C"/>
    <w:rPr>
      <w:lang w:val="en-GB" w:eastAsia="ja-JP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VDA">
      <a:dk1>
        <a:sysClr val="windowText" lastClr="000000"/>
      </a:dk1>
      <a:lt1>
        <a:sysClr val="window" lastClr="FFFFFF"/>
      </a:lt1>
      <a:dk2>
        <a:srgbClr val="00A052"/>
      </a:dk2>
      <a:lt2>
        <a:srgbClr val="F2F2F2"/>
      </a:lt2>
      <a:accent1>
        <a:srgbClr val="005CA9"/>
      </a:accent1>
      <a:accent2>
        <a:srgbClr val="EB5A23"/>
      </a:accent2>
      <a:accent3>
        <a:srgbClr val="494949"/>
      </a:accent3>
      <a:accent4>
        <a:srgbClr val="878787"/>
      </a:accent4>
      <a:accent5>
        <a:srgbClr val="DCDCDC"/>
      </a:accent5>
      <a:accent6>
        <a:srgbClr val="E9E7DC"/>
      </a:accent6>
      <a:hlink>
        <a:srgbClr val="005CA9"/>
      </a:hlink>
      <a:folHlink>
        <a:srgbClr val="878787"/>
      </a:folHlink>
    </a:clrScheme>
    <a:fontScheme name="VD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5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1dc004-5eed-49b2-aa1a-01cff2859a94" xsi:nil="true"/>
    <SharedWithUsers xmlns="e81dc004-5eed-49b2-aa1a-01cff2859a94">
      <UserInfo>
        <DisplayName>Kallweit, Dr., Manuel</DisplayName>
        <AccountId>241</AccountId>
        <AccountType/>
      </UserInfo>
    </SharedWithUsers>
    <lcf76f155ced4ddcb4097134ff3c332f xmlns="2a3fb2cc-5f38-47d7-9908-d050719f863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27954F-E8B9-4140-8165-123B017E5CE4}">
  <ds:schemaRefs>
    <ds:schemaRef ds:uri="http://schemas.microsoft.com/office/2006/metadata/properties"/>
    <ds:schemaRef ds:uri="http://schemas.microsoft.com/office/infopath/2007/PartnerControls"/>
    <ds:schemaRef ds:uri="e81dc004-5eed-49b2-aa1a-01cff2859a94"/>
    <ds:schemaRef ds:uri="2a3fb2cc-5f38-47d7-9908-d050719f8639"/>
  </ds:schemaRefs>
</ds:datastoreItem>
</file>

<file path=customXml/itemProps2.xml><?xml version="1.0" encoding="utf-8"?>
<ds:datastoreItem xmlns:ds="http://schemas.openxmlformats.org/officeDocument/2006/customXml" ds:itemID="{5621CF5E-8900-4FE2-B8B3-963136F790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A7022E-7F2C-4D9D-8615-2159CF16D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Agenda_I</Template>
  <TotalTime>0</TotalTime>
  <Pages>1</Pages>
  <Words>110</Words>
  <Characters>633</Characters>
  <Application>Microsoft Office Word</Application>
  <DocSecurity>0</DocSecurity>
  <Lines>5</Lines>
  <Paragraphs>1</Paragraphs>
  <ScaleCrop>false</ScaleCrop>
  <Company>Verband der Automobilindustrie e.V. (VDA)</Company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Schüßling, Annett</dc:creator>
  <dc:description>Vorlage Brief – Office 2010;_x000d_
Version 004 – EN;_x000d_
2018-08-10;</dc:description>
  <cp:lastModifiedBy>Annett Schuessling / VDA</cp:lastModifiedBy>
  <cp:revision>5</cp:revision>
  <cp:lastPrinted>2024-08-26T09:07:00Z</cp:lastPrinted>
  <dcterms:created xsi:type="dcterms:W3CDTF">2025-09-22T18:27:00Z</dcterms:created>
  <dcterms:modified xsi:type="dcterms:W3CDTF">2025-09-22T18:32:00Z</dcterms:modified>
  <cp:category>Präsident – temp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llt von">
    <vt:lpwstr>dangerous</vt:lpwstr>
  </property>
  <property fmtid="{D5CDD505-2E9C-101B-9397-08002B2CF9AE}" pid="3" name="Erstellt am">
    <vt:lpwstr>21-11-2016</vt:lpwstr>
  </property>
  <property fmtid="{D5CDD505-2E9C-101B-9397-08002B2CF9AE}" pid="4" name="Bearbeiter">
    <vt:lpwstr>gadamovich | office implementation</vt:lpwstr>
  </property>
  <property fmtid="{D5CDD505-2E9C-101B-9397-08002B2CF9AE}" pid="5" name="Version">
    <vt:lpwstr>004</vt:lpwstr>
  </property>
  <property fmtid="{D5CDD505-2E9C-101B-9397-08002B2CF9AE}" pid="6" name="Version vom">
    <vt:lpwstr>10-08-2018</vt:lpwstr>
  </property>
  <property fmtid="{D5CDD505-2E9C-101B-9397-08002B2CF9AE}" pid="7" name="MediaServiceImageTags">
    <vt:lpwstr/>
  </property>
  <property fmtid="{D5CDD505-2E9C-101B-9397-08002B2CF9AE}" pid="8" name="ContentTypeId">
    <vt:lpwstr>0x010100155AECABBB2A674ABC9B322DAD0681C4</vt:lpwstr>
  </property>
</Properties>
</file>