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FEEBD" w14:textId="2022E7B9" w:rsidR="00D53CAB" w:rsidRPr="00E16A3B" w:rsidRDefault="00B4520E" w:rsidP="0078199E">
      <w:pPr>
        <w:pStyle w:val="Title"/>
        <w:rPr>
          <w:lang w:val="en-GB"/>
        </w:rPr>
      </w:pPr>
      <w:r>
        <w:rPr>
          <w:lang w:val="en-GB"/>
        </w:rPr>
        <w:t>Agenda</w:t>
      </w:r>
      <w:r w:rsidR="004B49A2">
        <w:rPr>
          <w:lang w:val="en-GB"/>
        </w:rPr>
        <w:t xml:space="preserve"> </w:t>
      </w:r>
    </w:p>
    <w:p w14:paraId="2C4672B2" w14:textId="77777777" w:rsidR="00FA6098" w:rsidRPr="00E16A3B" w:rsidRDefault="00FA6098" w:rsidP="008E7C30">
      <w:pPr>
        <w:spacing w:before="160"/>
        <w:rPr>
          <w:lang w:val="en-GB"/>
        </w:rPr>
      </w:pPr>
    </w:p>
    <w:tbl>
      <w:tblPr>
        <w:tblStyle w:val="TableGrid"/>
        <w:tblW w:w="99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2721"/>
        <w:gridCol w:w="1701"/>
        <w:gridCol w:w="426"/>
        <w:gridCol w:w="1417"/>
        <w:gridCol w:w="1390"/>
        <w:gridCol w:w="169"/>
      </w:tblGrid>
      <w:tr w:rsidR="000134BB" w:rsidRPr="002D028C" w14:paraId="41D36C3A" w14:textId="77777777" w:rsidTr="002D028C">
        <w:trPr>
          <w:gridAfter w:val="1"/>
          <w:wAfter w:w="169" w:type="dxa"/>
          <w:trHeight w:val="386"/>
        </w:trPr>
        <w:tc>
          <w:tcPr>
            <w:tcW w:w="2126" w:type="dxa"/>
            <w:vAlign w:val="center"/>
          </w:tcPr>
          <w:p w14:paraId="4E0170F7" w14:textId="77777777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7655" w:type="dxa"/>
            <w:gridSpan w:val="5"/>
            <w:vAlign w:val="center"/>
          </w:tcPr>
          <w:p w14:paraId="28578D46" w14:textId="729B974A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GRSP TF on </w:t>
            </w:r>
            <w:r w:rsidR="00F84692">
              <w:rPr>
                <w:lang w:val="en-GB"/>
              </w:rPr>
              <w:t>hydrogen regulations (TF</w:t>
            </w:r>
            <w:r w:rsidR="00446B6F">
              <w:rPr>
                <w:lang w:val="en-GB"/>
              </w:rPr>
              <w:t>-</w:t>
            </w:r>
            <w:r w:rsidR="00F84692">
              <w:rPr>
                <w:lang w:val="en-GB"/>
              </w:rPr>
              <w:t>H2)</w:t>
            </w:r>
            <w:r w:rsidR="00E90782">
              <w:rPr>
                <w:lang w:val="en-GB"/>
              </w:rPr>
              <w:t xml:space="preserve"> – </w:t>
            </w:r>
            <w:r w:rsidR="00671681">
              <w:rPr>
                <w:lang w:val="en-GB"/>
              </w:rPr>
              <w:t>7</w:t>
            </w:r>
            <w:r w:rsidR="00446B6F">
              <w:rPr>
                <w:lang w:val="en-GB"/>
              </w:rPr>
              <w:t xml:space="preserve"> (</w:t>
            </w:r>
            <w:r w:rsidR="00671681">
              <w:rPr>
                <w:lang w:val="en-GB"/>
              </w:rPr>
              <w:t>Workshop</w:t>
            </w:r>
            <w:r w:rsidR="00446B6F">
              <w:rPr>
                <w:lang w:val="en-GB"/>
              </w:rPr>
              <w:t>)</w:t>
            </w:r>
          </w:p>
        </w:tc>
      </w:tr>
      <w:tr w:rsidR="00FA6098" w:rsidRPr="00671681" w14:paraId="118A0435" w14:textId="77777777" w:rsidTr="002D028C">
        <w:trPr>
          <w:gridAfter w:val="1"/>
          <w:wAfter w:w="169" w:type="dxa"/>
          <w:trHeight w:val="375"/>
        </w:trPr>
        <w:tc>
          <w:tcPr>
            <w:tcW w:w="2126" w:type="dxa"/>
            <w:vAlign w:val="center"/>
          </w:tcPr>
          <w:p w14:paraId="3C87BBC7" w14:textId="55EFACFB" w:rsidR="00FA6098" w:rsidRPr="00E16A3B" w:rsidRDefault="000134BB" w:rsidP="00F24223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7655" w:type="dxa"/>
            <w:gridSpan w:val="5"/>
            <w:vAlign w:val="center"/>
          </w:tcPr>
          <w:p w14:paraId="3E3BA732" w14:textId="763D3AE0" w:rsidR="00FA6098" w:rsidRPr="00671681" w:rsidRDefault="00671681" w:rsidP="0015703C">
            <w:pPr>
              <w:pStyle w:val="TagesordnungKopf"/>
              <w:jc w:val="both"/>
            </w:pPr>
            <w:r w:rsidRPr="00671681">
              <w:t>Daimler</w:t>
            </w:r>
            <w:r w:rsidR="0035757B">
              <w:t xml:space="preserve"> Truck AG</w:t>
            </w:r>
            <w:r w:rsidRPr="00671681">
              <w:t xml:space="preserve"> (</w:t>
            </w:r>
            <w:hyperlink r:id="rId10" w:history="1">
              <w:r w:rsidRPr="00702E2B">
                <w:rPr>
                  <w:rStyle w:val="Hyperlink"/>
                </w:rPr>
                <w:t>Daimlerstr. 1, 76744 Wörth am Rhein Rheinland-Pfalz</w:t>
              </w:r>
            </w:hyperlink>
            <w:r w:rsidRPr="00671681">
              <w:t>)</w:t>
            </w:r>
          </w:p>
        </w:tc>
      </w:tr>
      <w:tr w:rsidR="00A221FE" w:rsidRPr="00CB2C13" w14:paraId="3AD015F1" w14:textId="6D864837" w:rsidTr="002D028C">
        <w:trPr>
          <w:trHeight w:val="417"/>
        </w:trPr>
        <w:tc>
          <w:tcPr>
            <w:tcW w:w="2126" w:type="dxa"/>
            <w:vAlign w:val="center"/>
          </w:tcPr>
          <w:p w14:paraId="76D00CF6" w14:textId="422569B1" w:rsidR="00A221FE" w:rsidRPr="00CB2C13" w:rsidRDefault="00A221FE" w:rsidP="005A6352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r w:rsidRPr="00CB2C13">
              <w:rPr>
                <w:sz w:val="20"/>
                <w:szCs w:val="20"/>
                <w:lang w:val="en-GB"/>
              </w:rPr>
              <w:t xml:space="preserve">Dates </w:t>
            </w:r>
          </w:p>
        </w:tc>
        <w:sdt>
          <w:sdtPr>
            <w:rPr>
              <w:sz w:val="20"/>
              <w:szCs w:val="20"/>
              <w:lang w:val="en-GB"/>
            </w:rPr>
            <w:id w:val="358483868"/>
            <w:placeholder>
              <w:docPart w:val="E207415064CD4E028153F6D6EF2EDD42"/>
            </w:placeholder>
            <w:date w:fullDate="2025-11-27T00:00:00Z">
              <w:dateFormat w:val="dddd, 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2721" w:type="dxa"/>
                <w:vAlign w:val="center"/>
              </w:tcPr>
              <w:p w14:paraId="268E43E9" w14:textId="37BB0D8F" w:rsidR="00A221FE" w:rsidRPr="00CB2C13" w:rsidRDefault="002D028C" w:rsidP="005A6352">
                <w:pPr>
                  <w:pStyle w:val="TagesordnungKopf"/>
                  <w:spacing w:afterLines="20" w:after="48"/>
                  <w:ind w:left="-16" w:right="-143" w:firstLine="16"/>
                  <w:rPr>
                    <w:sz w:val="20"/>
                    <w:szCs w:val="20"/>
                    <w:lang w:val="en-GB"/>
                  </w:rPr>
                </w:pPr>
                <w:r>
                  <w:rPr>
                    <w:sz w:val="20"/>
                    <w:szCs w:val="20"/>
                    <w:lang w:val="en-GB"/>
                  </w:rPr>
                  <w:t>Thursday, 27 November 2025</w:t>
                </w:r>
              </w:p>
            </w:tc>
          </w:sdtContent>
        </w:sdt>
        <w:tc>
          <w:tcPr>
            <w:tcW w:w="1701" w:type="dxa"/>
            <w:vAlign w:val="center"/>
          </w:tcPr>
          <w:p w14:paraId="538D594B" w14:textId="40AA4CD5" w:rsidR="00A221FE" w:rsidRPr="00CB2C13" w:rsidRDefault="002D028C" w:rsidP="005A6352">
            <w:pPr>
              <w:spacing w:afterLines="20" w:after="48" w:line="240" w:lineRule="atLeast"/>
              <w:ind w:left="-16" w:right="-143" w:firstLine="16"/>
            </w:pPr>
            <w:r>
              <w:rPr>
                <w:lang w:val="en-GB"/>
              </w:rPr>
              <w:t xml:space="preserve">       </w:t>
            </w:r>
            <w:sdt>
              <w:sdtPr>
                <w:rPr>
                  <w:lang w:val="en-GB"/>
                </w:rPr>
                <w:id w:val="-1922323984"/>
                <w:placeholder>
                  <w:docPart w:val="56EAAB76EAA748C296959FA132F7D5BC"/>
                </w:placeholder>
                <w:date w:fullDate="2025-11-21T09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F1735D">
                  <w:rPr>
                    <w:lang w:val="en-GB"/>
                  </w:rPr>
                  <w:t>9</w:t>
                </w:r>
                <w:r w:rsidR="00CC408A">
                  <w:rPr>
                    <w:lang w:val="en-US"/>
                  </w:rPr>
                  <w:t>:00 AM</w:t>
                </w:r>
              </w:sdtContent>
            </w:sdt>
          </w:p>
        </w:tc>
        <w:tc>
          <w:tcPr>
            <w:tcW w:w="426" w:type="dxa"/>
            <w:vAlign w:val="center"/>
          </w:tcPr>
          <w:p w14:paraId="70A78110" w14:textId="66CC535D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to</w:t>
            </w:r>
          </w:p>
        </w:tc>
        <w:tc>
          <w:tcPr>
            <w:tcW w:w="1417" w:type="dxa"/>
            <w:vAlign w:val="center"/>
          </w:tcPr>
          <w:p w14:paraId="650F3573" w14:textId="546B2760" w:rsidR="00A221FE" w:rsidRPr="00CB2C13" w:rsidRDefault="00000000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439374906"/>
                <w:placeholder>
                  <w:docPart w:val="107854689749418D88F54920C83A4D01"/>
                </w:placeholder>
                <w:date w:fullDate="2025-11-21T17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A221FE" w:rsidRPr="00CB2C13">
                  <w:rPr>
                    <w:lang w:val="en-US"/>
                  </w:rPr>
                  <w:t>5:</w:t>
                </w:r>
                <w:r w:rsidR="00F1735D">
                  <w:rPr>
                    <w:lang w:val="en-US"/>
                  </w:rPr>
                  <w:t>0</w:t>
                </w:r>
                <w:r w:rsidR="00A221FE" w:rsidRPr="00CB2C13">
                  <w:rPr>
                    <w:lang w:val="en-US"/>
                  </w:rPr>
                  <w:t>0 PM</w:t>
                </w:r>
              </w:sdtContent>
            </w:sdt>
          </w:p>
        </w:tc>
        <w:tc>
          <w:tcPr>
            <w:tcW w:w="1559" w:type="dxa"/>
            <w:gridSpan w:val="2"/>
            <w:vAlign w:val="center"/>
          </w:tcPr>
          <w:p w14:paraId="138279B0" w14:textId="67171724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CET</w:t>
            </w:r>
          </w:p>
        </w:tc>
      </w:tr>
      <w:tr w:rsidR="00A221FE" w:rsidRPr="00CB2C13" w14:paraId="01A062B9" w14:textId="6B33CB0E" w:rsidTr="0072135F">
        <w:trPr>
          <w:trHeight w:val="387"/>
        </w:trPr>
        <w:tc>
          <w:tcPr>
            <w:tcW w:w="2126" w:type="dxa"/>
            <w:vAlign w:val="center"/>
          </w:tcPr>
          <w:p w14:paraId="134859AA" w14:textId="77777777" w:rsidR="00A221FE" w:rsidRPr="00CB2C13" w:rsidRDefault="00A221FE" w:rsidP="005A6352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r w:rsidRPr="00CB2C13">
              <w:rPr>
                <w:sz w:val="20"/>
                <w:szCs w:val="20"/>
                <w:lang w:val="en-GB"/>
              </w:rPr>
              <w:t xml:space="preserve">Dates </w:t>
            </w:r>
          </w:p>
        </w:tc>
        <w:sdt>
          <w:sdtPr>
            <w:rPr>
              <w:sz w:val="20"/>
              <w:szCs w:val="20"/>
              <w:lang w:val="en-GB"/>
            </w:rPr>
            <w:id w:val="-1564099647"/>
            <w:placeholder>
              <w:docPart w:val="AADD732EA2B64CBF99581D1B0D683A2C"/>
            </w:placeholder>
            <w:date w:fullDate="2025-11-28T00:00:00Z">
              <w:dateFormat w:val="dddd, 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2721" w:type="dxa"/>
                <w:vAlign w:val="center"/>
              </w:tcPr>
              <w:p w14:paraId="59A480BC" w14:textId="7BEFC5A4" w:rsidR="00A221FE" w:rsidRPr="00CB2C13" w:rsidRDefault="0072135F" w:rsidP="005A6352">
                <w:pPr>
                  <w:pStyle w:val="TagesordnungKopf"/>
                  <w:spacing w:afterLines="20" w:after="48"/>
                  <w:ind w:left="-16" w:right="-143" w:firstLine="16"/>
                  <w:rPr>
                    <w:sz w:val="20"/>
                    <w:szCs w:val="20"/>
                    <w:lang w:val="en-GB"/>
                  </w:rPr>
                </w:pPr>
                <w:r>
                  <w:rPr>
                    <w:sz w:val="20"/>
                    <w:szCs w:val="20"/>
                    <w:lang w:val="en-GB"/>
                  </w:rPr>
                  <w:t>Friday, 28 November 2025</w:t>
                </w:r>
              </w:p>
            </w:tc>
          </w:sdtContent>
        </w:sdt>
        <w:tc>
          <w:tcPr>
            <w:tcW w:w="1701" w:type="dxa"/>
            <w:vAlign w:val="center"/>
          </w:tcPr>
          <w:p w14:paraId="6568D42B" w14:textId="127BA3F9" w:rsidR="00A221FE" w:rsidRPr="00CB2C13" w:rsidRDefault="0072135F" w:rsidP="005A6352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 xml:space="preserve">        </w:t>
            </w:r>
            <w:sdt>
              <w:sdtPr>
                <w:rPr>
                  <w:sz w:val="20"/>
                  <w:szCs w:val="20"/>
                  <w:lang w:val="en-GB"/>
                </w:rPr>
                <w:id w:val="1343904467"/>
                <w:placeholder>
                  <w:docPart w:val="20765FA77A6C4E4DB29BECE55BF74224"/>
                </w:placeholder>
                <w:date w:fullDate="2025-11-21T08:3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F1735D">
                  <w:rPr>
                    <w:sz w:val="20"/>
                    <w:szCs w:val="20"/>
                    <w:lang w:val="en-GB"/>
                  </w:rPr>
                  <w:t>8</w:t>
                </w:r>
                <w:r w:rsidR="00A221FE" w:rsidRPr="00CB2C13">
                  <w:rPr>
                    <w:sz w:val="20"/>
                    <w:szCs w:val="20"/>
                    <w:lang w:val="en-US"/>
                  </w:rPr>
                  <w:t>:</w:t>
                </w:r>
                <w:r w:rsidR="00F1735D">
                  <w:rPr>
                    <w:sz w:val="20"/>
                    <w:szCs w:val="20"/>
                    <w:lang w:val="en-US"/>
                  </w:rPr>
                  <w:t>3</w:t>
                </w:r>
                <w:r w:rsidR="00A221FE" w:rsidRPr="00CB2C13">
                  <w:rPr>
                    <w:sz w:val="20"/>
                    <w:szCs w:val="20"/>
                    <w:lang w:val="en-US"/>
                  </w:rPr>
                  <w:t>0 AM</w:t>
                </w:r>
              </w:sdtContent>
            </w:sdt>
          </w:p>
        </w:tc>
        <w:tc>
          <w:tcPr>
            <w:tcW w:w="426" w:type="dxa"/>
            <w:vAlign w:val="center"/>
          </w:tcPr>
          <w:p w14:paraId="3D01C5A2" w14:textId="4A910CE2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to</w:t>
            </w:r>
          </w:p>
        </w:tc>
        <w:tc>
          <w:tcPr>
            <w:tcW w:w="1417" w:type="dxa"/>
            <w:vAlign w:val="center"/>
          </w:tcPr>
          <w:p w14:paraId="0807A0E9" w14:textId="2DFF3BD4" w:rsidR="00A221FE" w:rsidRPr="00CB2C13" w:rsidRDefault="00000000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1474830188"/>
                <w:placeholder>
                  <w:docPart w:val="EA3126F56FF440E39C61A407F34691A6"/>
                </w:placeholder>
                <w:date w:fullDate="2025-11-21T00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Content>
                <w:r w:rsidR="00F1735D">
                  <w:rPr>
                    <w:lang w:val="en-GB"/>
                  </w:rPr>
                  <w:t>12</w:t>
                </w:r>
                <w:r w:rsidR="00A221FE" w:rsidRPr="00CB2C13">
                  <w:rPr>
                    <w:lang w:val="en-US"/>
                  </w:rPr>
                  <w:t xml:space="preserve">:00 </w:t>
                </w:r>
                <w:r w:rsidR="00F1735D">
                  <w:rPr>
                    <w:lang w:val="en-US"/>
                  </w:rPr>
                  <w:t>A</w:t>
                </w:r>
                <w:r w:rsidR="00A221FE" w:rsidRPr="00CB2C13">
                  <w:rPr>
                    <w:lang w:val="en-US"/>
                  </w:rPr>
                  <w:t>M</w:t>
                </w:r>
              </w:sdtContent>
            </w:sdt>
          </w:p>
        </w:tc>
        <w:tc>
          <w:tcPr>
            <w:tcW w:w="1559" w:type="dxa"/>
            <w:gridSpan w:val="2"/>
            <w:vAlign w:val="center"/>
          </w:tcPr>
          <w:p w14:paraId="27B4C1F2" w14:textId="02F8C38B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CET</w:t>
            </w:r>
          </w:p>
        </w:tc>
      </w:tr>
      <w:tr w:rsidR="00DD6698" w:rsidRPr="00B40A14" w14:paraId="29363776" w14:textId="77777777" w:rsidTr="002D028C">
        <w:trPr>
          <w:gridAfter w:val="1"/>
          <w:wAfter w:w="169" w:type="dxa"/>
          <w:trHeight w:val="386"/>
        </w:trPr>
        <w:tc>
          <w:tcPr>
            <w:tcW w:w="2126" w:type="dxa"/>
            <w:vAlign w:val="center"/>
          </w:tcPr>
          <w:p w14:paraId="428AF456" w14:textId="0088F558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Chair</w:t>
            </w:r>
            <w:r>
              <w:rPr>
                <w:lang w:val="en-GB"/>
              </w:rPr>
              <w:t>s</w:t>
            </w:r>
            <w:r w:rsidRPr="00E16A3B">
              <w:rPr>
                <w:lang w:val="en-GB"/>
              </w:rPr>
              <w:t xml:space="preserve"> </w:t>
            </w:r>
          </w:p>
        </w:tc>
        <w:tc>
          <w:tcPr>
            <w:tcW w:w="7655" w:type="dxa"/>
            <w:gridSpan w:val="5"/>
            <w:vAlign w:val="center"/>
          </w:tcPr>
          <w:p w14:paraId="67CC71CA" w14:textId="43205B79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Hans Lammers (</w:t>
            </w:r>
            <w:r>
              <w:rPr>
                <w:lang w:val="en-GB"/>
              </w:rPr>
              <w:t>NL</w:t>
            </w:r>
            <w:r w:rsidRPr="00E16A3B">
              <w:rPr>
                <w:lang w:val="en-GB"/>
              </w:rPr>
              <w:t>)</w:t>
            </w:r>
            <w:r>
              <w:rPr>
                <w:lang w:val="en-GB"/>
              </w:rPr>
              <w:t xml:space="preserve"> /</w:t>
            </w:r>
            <w:r w:rsidR="00B40A14">
              <w:rPr>
                <w:lang w:val="en-GB"/>
              </w:rPr>
              <w:t xml:space="preserve"> A</w:t>
            </w:r>
            <w:r w:rsidR="00B40A14" w:rsidRPr="00B40A14">
              <w:rPr>
                <w:lang w:val="en-GB"/>
              </w:rPr>
              <w:t>ntoine</w:t>
            </w:r>
            <w:r w:rsidR="00B40A14">
              <w:rPr>
                <w:lang w:val="en-GB"/>
              </w:rPr>
              <w:t xml:space="preserve"> A</w:t>
            </w:r>
            <w:r w:rsidR="00B40A14" w:rsidRPr="00B40A14">
              <w:rPr>
                <w:lang w:val="en-GB"/>
              </w:rPr>
              <w:t>zzopardi</w:t>
            </w:r>
            <w:r w:rsidR="00B40A14">
              <w:rPr>
                <w:lang w:val="en-GB"/>
              </w:rPr>
              <w:t xml:space="preserve"> (FR)</w:t>
            </w:r>
          </w:p>
        </w:tc>
      </w:tr>
      <w:tr w:rsidR="00DD6698" w:rsidRPr="002D028C" w14:paraId="047A9F22" w14:textId="77777777" w:rsidTr="002D028C">
        <w:trPr>
          <w:gridAfter w:val="1"/>
          <w:wAfter w:w="169" w:type="dxa"/>
          <w:trHeight w:val="386"/>
        </w:trPr>
        <w:tc>
          <w:tcPr>
            <w:tcW w:w="2126" w:type="dxa"/>
            <w:vAlign w:val="center"/>
          </w:tcPr>
          <w:p w14:paraId="1FFA84FB" w14:textId="77777777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7655" w:type="dxa"/>
            <w:gridSpan w:val="5"/>
            <w:vAlign w:val="center"/>
          </w:tcPr>
          <w:p w14:paraId="68CC663A" w14:textId="1CF06E31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Amy Ryan (OICA) / </w:t>
            </w:r>
            <w:r w:rsidRPr="00E16A3B">
              <w:rPr>
                <w:lang w:val="en-GB"/>
              </w:rPr>
              <w:t>Annett Schuessling (</w:t>
            </w:r>
            <w:r>
              <w:rPr>
                <w:lang w:val="en-GB"/>
              </w:rPr>
              <w:t>OICA</w:t>
            </w:r>
            <w:r w:rsidRPr="00E16A3B">
              <w:rPr>
                <w:lang w:val="en-GB"/>
              </w:rPr>
              <w:t>)</w:t>
            </w:r>
          </w:p>
        </w:tc>
      </w:tr>
    </w:tbl>
    <w:p w14:paraId="4331BC64" w14:textId="77777777" w:rsidR="00065C5A" w:rsidRPr="00E16A3B" w:rsidRDefault="00065C5A" w:rsidP="00065C5A">
      <w:pPr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single" w:sz="12" w:space="0" w:color="878787" w:themeColor="accent4"/>
          <w:right w:val="none" w:sz="0" w:space="0" w:color="auto"/>
          <w:insideV w:val="none" w:sz="0" w:space="0" w:color="auto"/>
        </w:tblBorders>
        <w:tblCellMar>
          <w:top w:w="102" w:type="dxa"/>
          <w:left w:w="0" w:type="dxa"/>
          <w:bottom w:w="102" w:type="dxa"/>
          <w:right w:w="28" w:type="dxa"/>
        </w:tblCellMar>
        <w:tblLook w:val="04A0" w:firstRow="1" w:lastRow="0" w:firstColumn="1" w:lastColumn="0" w:noHBand="0" w:noVBand="1"/>
      </w:tblPr>
      <w:tblGrid>
        <w:gridCol w:w="795"/>
        <w:gridCol w:w="5272"/>
        <w:gridCol w:w="2009"/>
        <w:gridCol w:w="1705"/>
      </w:tblGrid>
      <w:tr w:rsidR="0072135F" w:rsidRPr="00065C5A" w14:paraId="370B845E" w14:textId="77777777" w:rsidTr="0072135F">
        <w:trPr>
          <w:trHeight w:val="340"/>
          <w:tblHeader/>
        </w:trPr>
        <w:tc>
          <w:tcPr>
            <w:tcW w:w="795" w:type="dxa"/>
          </w:tcPr>
          <w:p w14:paraId="15069831" w14:textId="14D15743" w:rsidR="0072135F" w:rsidRPr="00065C5A" w:rsidRDefault="00671681" w:rsidP="00DE716D">
            <w:pPr>
              <w:pStyle w:val="TabelleAgendaHead"/>
            </w:pPr>
            <w:r>
              <w:t>Item</w:t>
            </w:r>
          </w:p>
        </w:tc>
        <w:tc>
          <w:tcPr>
            <w:tcW w:w="5272" w:type="dxa"/>
          </w:tcPr>
          <w:p w14:paraId="39095376" w14:textId="68A443A0" w:rsidR="0072135F" w:rsidRPr="00065C5A" w:rsidRDefault="00671681" w:rsidP="00DE716D">
            <w:pPr>
              <w:pStyle w:val="TabelleAgendaHead"/>
            </w:pPr>
            <w:r>
              <w:t>Description</w:t>
            </w:r>
          </w:p>
        </w:tc>
        <w:tc>
          <w:tcPr>
            <w:tcW w:w="2009" w:type="dxa"/>
          </w:tcPr>
          <w:p w14:paraId="15282302" w14:textId="36FD4BEC" w:rsidR="0072135F" w:rsidRPr="00065C5A" w:rsidRDefault="00671681" w:rsidP="00DE716D">
            <w:pPr>
              <w:pStyle w:val="TabelleAgendaHead"/>
            </w:pPr>
            <w:r>
              <w:t>Responsible</w:t>
            </w:r>
          </w:p>
        </w:tc>
        <w:tc>
          <w:tcPr>
            <w:tcW w:w="1705" w:type="dxa"/>
          </w:tcPr>
          <w:p w14:paraId="3FD3AFC9" w14:textId="4689D41A" w:rsidR="0072135F" w:rsidRPr="00065C5A" w:rsidRDefault="0072135F" w:rsidP="00DE716D">
            <w:pPr>
              <w:pStyle w:val="TabelleAgendaHead"/>
            </w:pPr>
            <w:r>
              <w:t>time</w:t>
            </w:r>
          </w:p>
        </w:tc>
      </w:tr>
      <w:tr w:rsidR="0072135F" w:rsidRPr="00065C5A" w14:paraId="098475E0" w14:textId="77777777" w:rsidTr="0072135F">
        <w:trPr>
          <w:trHeight w:val="340"/>
        </w:trPr>
        <w:tc>
          <w:tcPr>
            <w:tcW w:w="795" w:type="dxa"/>
          </w:tcPr>
          <w:p w14:paraId="4FE1D587" w14:textId="77777777" w:rsidR="0072135F" w:rsidRPr="00F24223" w:rsidRDefault="0072135F" w:rsidP="00DE716D">
            <w:pPr>
              <w:pStyle w:val="TabelleBodyLevel1"/>
            </w:pPr>
            <w:r>
              <w:t>1</w:t>
            </w:r>
          </w:p>
        </w:tc>
        <w:tc>
          <w:tcPr>
            <w:tcW w:w="5272" w:type="dxa"/>
          </w:tcPr>
          <w:p w14:paraId="25C96B8B" w14:textId="574DB3D7" w:rsidR="0072135F" w:rsidRDefault="00671681" w:rsidP="00DE716D">
            <w:pPr>
              <w:pStyle w:val="TabelleBodyLevel1"/>
            </w:pPr>
            <w:r>
              <w:t>Welcome</w:t>
            </w:r>
          </w:p>
        </w:tc>
        <w:tc>
          <w:tcPr>
            <w:tcW w:w="2009" w:type="dxa"/>
          </w:tcPr>
          <w:p w14:paraId="52C76149" w14:textId="152C3579" w:rsidR="0072135F" w:rsidRDefault="00671681" w:rsidP="00DE716D">
            <w:pPr>
              <w:pStyle w:val="TabelleBodyLevel1"/>
            </w:pPr>
            <w:r w:rsidRPr="00671681">
              <w:t>Hans Lammers /</w:t>
            </w:r>
            <w:r>
              <w:t xml:space="preserve"> Daimler Truck</w:t>
            </w:r>
          </w:p>
        </w:tc>
        <w:tc>
          <w:tcPr>
            <w:tcW w:w="1705" w:type="dxa"/>
          </w:tcPr>
          <w:p w14:paraId="45EBFE38" w14:textId="41EBA224" w:rsidR="0072135F" w:rsidRDefault="00671681" w:rsidP="00DE716D">
            <w:pPr>
              <w:pStyle w:val="TabelleBodyLevel1"/>
            </w:pPr>
            <w:r>
              <w:t>9:00 a.m.</w:t>
            </w:r>
          </w:p>
        </w:tc>
      </w:tr>
      <w:tr w:rsidR="0072135F" w:rsidRPr="00065C5A" w14:paraId="246781F3" w14:textId="77777777" w:rsidTr="0072135F">
        <w:trPr>
          <w:trHeight w:val="340"/>
        </w:trPr>
        <w:tc>
          <w:tcPr>
            <w:tcW w:w="795" w:type="dxa"/>
          </w:tcPr>
          <w:p w14:paraId="39AAC973" w14:textId="77777777" w:rsidR="0072135F" w:rsidRDefault="0072135F" w:rsidP="00DE716D">
            <w:pPr>
              <w:pStyle w:val="TabelleBodyLevel2"/>
            </w:pPr>
            <w:r>
              <w:t>1.1</w:t>
            </w:r>
          </w:p>
        </w:tc>
        <w:tc>
          <w:tcPr>
            <w:tcW w:w="5272" w:type="dxa"/>
          </w:tcPr>
          <w:p w14:paraId="3DD5B1CA" w14:textId="45EB9C71" w:rsidR="0072135F" w:rsidRDefault="00671681" w:rsidP="00DE716D">
            <w:pPr>
              <w:pStyle w:val="TabelleBodyLevel2"/>
            </w:pPr>
            <w:r>
              <w:t>Roll call</w:t>
            </w:r>
          </w:p>
        </w:tc>
        <w:tc>
          <w:tcPr>
            <w:tcW w:w="2009" w:type="dxa"/>
          </w:tcPr>
          <w:p w14:paraId="40C2ED63" w14:textId="77777777" w:rsidR="0072135F" w:rsidRDefault="0072135F" w:rsidP="00DE716D">
            <w:pPr>
              <w:pStyle w:val="TabelleBodyLevel2"/>
            </w:pPr>
          </w:p>
        </w:tc>
        <w:tc>
          <w:tcPr>
            <w:tcW w:w="1705" w:type="dxa"/>
          </w:tcPr>
          <w:p w14:paraId="1119C356" w14:textId="77777777" w:rsidR="0072135F" w:rsidRDefault="0072135F" w:rsidP="00DE716D">
            <w:pPr>
              <w:pStyle w:val="TabelleBodyLevel2"/>
            </w:pPr>
          </w:p>
        </w:tc>
      </w:tr>
      <w:tr w:rsidR="0072135F" w:rsidRPr="00065C5A" w14:paraId="338CE8EB" w14:textId="77777777" w:rsidTr="0072135F">
        <w:trPr>
          <w:trHeight w:val="340"/>
        </w:trPr>
        <w:tc>
          <w:tcPr>
            <w:tcW w:w="795" w:type="dxa"/>
          </w:tcPr>
          <w:p w14:paraId="31F11A99" w14:textId="77777777" w:rsidR="0072135F" w:rsidRDefault="0072135F" w:rsidP="00DE716D">
            <w:pPr>
              <w:pStyle w:val="TabelleBodyLevel2"/>
            </w:pPr>
            <w:r>
              <w:t>1.2</w:t>
            </w:r>
          </w:p>
        </w:tc>
        <w:tc>
          <w:tcPr>
            <w:tcW w:w="5272" w:type="dxa"/>
          </w:tcPr>
          <w:p w14:paraId="099638D3" w14:textId="4BEA1297" w:rsidR="0072135F" w:rsidRDefault="00671681" w:rsidP="00DE716D">
            <w:pPr>
              <w:pStyle w:val="TabelleBodyLevel2"/>
            </w:pPr>
            <w:r>
              <w:t xml:space="preserve">Approval of agenda </w:t>
            </w:r>
          </w:p>
        </w:tc>
        <w:tc>
          <w:tcPr>
            <w:tcW w:w="2009" w:type="dxa"/>
          </w:tcPr>
          <w:p w14:paraId="468D0F8C" w14:textId="77777777" w:rsidR="0072135F" w:rsidRDefault="0072135F" w:rsidP="00DE716D">
            <w:pPr>
              <w:pStyle w:val="TabelleBodyLevel2"/>
            </w:pPr>
          </w:p>
        </w:tc>
        <w:tc>
          <w:tcPr>
            <w:tcW w:w="1705" w:type="dxa"/>
          </w:tcPr>
          <w:p w14:paraId="2C9A3917" w14:textId="77777777" w:rsidR="0072135F" w:rsidRDefault="0072135F" w:rsidP="00DE716D">
            <w:pPr>
              <w:pStyle w:val="TabelleBodyLevel2"/>
            </w:pPr>
          </w:p>
        </w:tc>
      </w:tr>
      <w:tr w:rsidR="0072135F" w:rsidRPr="00065C5A" w14:paraId="44D942CC" w14:textId="77777777" w:rsidTr="0072135F">
        <w:trPr>
          <w:trHeight w:val="340"/>
        </w:trPr>
        <w:tc>
          <w:tcPr>
            <w:tcW w:w="795" w:type="dxa"/>
          </w:tcPr>
          <w:p w14:paraId="0EE381A8" w14:textId="77777777" w:rsidR="0072135F" w:rsidRDefault="0072135F" w:rsidP="00DE716D">
            <w:pPr>
              <w:pStyle w:val="TabelleBodyLevel1"/>
            </w:pPr>
            <w:r>
              <w:t>2</w:t>
            </w:r>
          </w:p>
        </w:tc>
        <w:tc>
          <w:tcPr>
            <w:tcW w:w="5272" w:type="dxa"/>
          </w:tcPr>
          <w:p w14:paraId="48F1D256" w14:textId="1965677E" w:rsidR="0072135F" w:rsidRDefault="00671681" w:rsidP="00DE716D">
            <w:pPr>
              <w:pStyle w:val="TabelleBodyLevel1"/>
            </w:pPr>
            <w:r>
              <w:t>Keynote Daimler Truck</w:t>
            </w:r>
          </w:p>
        </w:tc>
        <w:tc>
          <w:tcPr>
            <w:tcW w:w="2009" w:type="dxa"/>
          </w:tcPr>
          <w:p w14:paraId="43004F8C" w14:textId="496DC67B" w:rsidR="0072135F" w:rsidRDefault="00671681" w:rsidP="00DE716D">
            <w:pPr>
              <w:pStyle w:val="TabelleBodyLevel1"/>
            </w:pPr>
            <w:r>
              <w:t>Daimler Truck</w:t>
            </w:r>
          </w:p>
        </w:tc>
        <w:tc>
          <w:tcPr>
            <w:tcW w:w="1705" w:type="dxa"/>
          </w:tcPr>
          <w:p w14:paraId="7DF89782" w14:textId="6BC1844A" w:rsidR="0072135F" w:rsidRDefault="0072135F" w:rsidP="00DE716D">
            <w:pPr>
              <w:pStyle w:val="TabelleBodyLevel1"/>
            </w:pPr>
          </w:p>
        </w:tc>
      </w:tr>
      <w:tr w:rsidR="0072135F" w:rsidRPr="00065C5A" w14:paraId="5070ECCC" w14:textId="77777777" w:rsidTr="0072135F">
        <w:trPr>
          <w:trHeight w:val="340"/>
        </w:trPr>
        <w:tc>
          <w:tcPr>
            <w:tcW w:w="795" w:type="dxa"/>
          </w:tcPr>
          <w:p w14:paraId="412394D9" w14:textId="77777777" w:rsidR="0072135F" w:rsidRDefault="0072135F" w:rsidP="00DE716D">
            <w:pPr>
              <w:pStyle w:val="TabelleBodyLevel1"/>
            </w:pPr>
            <w:r>
              <w:t>3</w:t>
            </w:r>
          </w:p>
        </w:tc>
        <w:tc>
          <w:tcPr>
            <w:tcW w:w="5272" w:type="dxa"/>
          </w:tcPr>
          <w:p w14:paraId="0D1213FD" w14:textId="5FBCBC74" w:rsidR="0072135F" w:rsidRPr="00671681" w:rsidRDefault="00671681" w:rsidP="00DE716D">
            <w:pPr>
              <w:pStyle w:val="TabelleBodyLevel1"/>
              <w:rPr>
                <w:lang w:val="en-GB"/>
              </w:rPr>
            </w:pPr>
            <w:r w:rsidRPr="00671681">
              <w:rPr>
                <w:lang w:val="en-GB"/>
              </w:rPr>
              <w:t>Look and Feel sLH2 Truck and Fuel Station</w:t>
            </w:r>
          </w:p>
        </w:tc>
        <w:tc>
          <w:tcPr>
            <w:tcW w:w="2009" w:type="dxa"/>
          </w:tcPr>
          <w:p w14:paraId="4915AF5A" w14:textId="6D7BCE71" w:rsidR="0072135F" w:rsidRDefault="00671681" w:rsidP="00DE716D">
            <w:pPr>
              <w:pStyle w:val="TabelleBodyLevel1"/>
            </w:pPr>
            <w:r>
              <w:t>Daimler Truck</w:t>
            </w:r>
          </w:p>
        </w:tc>
        <w:tc>
          <w:tcPr>
            <w:tcW w:w="1705" w:type="dxa"/>
          </w:tcPr>
          <w:p w14:paraId="5FF4E137" w14:textId="41ABA52F" w:rsidR="0072135F" w:rsidRDefault="0072135F" w:rsidP="00DE716D">
            <w:pPr>
              <w:pStyle w:val="TabelleBodyLevel1"/>
            </w:pPr>
          </w:p>
        </w:tc>
      </w:tr>
      <w:tr w:rsidR="0072135F" w:rsidRPr="00065C5A" w14:paraId="11BD01EB" w14:textId="77777777" w:rsidTr="00F1735D">
        <w:trPr>
          <w:trHeight w:val="340"/>
        </w:trPr>
        <w:tc>
          <w:tcPr>
            <w:tcW w:w="795" w:type="dxa"/>
            <w:shd w:val="clear" w:color="auto" w:fill="D9D9D9" w:themeFill="background1" w:themeFillShade="D9"/>
          </w:tcPr>
          <w:p w14:paraId="17392494" w14:textId="14F5A478" w:rsidR="0072135F" w:rsidRDefault="0072135F" w:rsidP="00DE716D">
            <w:pPr>
              <w:pStyle w:val="TabelleBodyLevel1"/>
            </w:pPr>
          </w:p>
        </w:tc>
        <w:tc>
          <w:tcPr>
            <w:tcW w:w="5272" w:type="dxa"/>
            <w:shd w:val="clear" w:color="auto" w:fill="D9D9D9" w:themeFill="background1" w:themeFillShade="D9"/>
          </w:tcPr>
          <w:p w14:paraId="063D0CC6" w14:textId="26757440" w:rsidR="0072135F" w:rsidRDefault="00F1735D" w:rsidP="00DE716D">
            <w:pPr>
              <w:pStyle w:val="TabelleBodyLevel1"/>
            </w:pPr>
            <w:r>
              <w:t>Break</w:t>
            </w:r>
          </w:p>
        </w:tc>
        <w:tc>
          <w:tcPr>
            <w:tcW w:w="2009" w:type="dxa"/>
            <w:shd w:val="clear" w:color="auto" w:fill="D9D9D9" w:themeFill="background1" w:themeFillShade="D9"/>
          </w:tcPr>
          <w:p w14:paraId="2AAAD58E" w14:textId="02F98B94" w:rsidR="0072135F" w:rsidRDefault="0072135F" w:rsidP="00DE716D">
            <w:pPr>
              <w:pStyle w:val="TabelleBodyLevel1"/>
            </w:pPr>
          </w:p>
        </w:tc>
        <w:tc>
          <w:tcPr>
            <w:tcW w:w="1705" w:type="dxa"/>
            <w:shd w:val="clear" w:color="auto" w:fill="D9D9D9" w:themeFill="background1" w:themeFillShade="D9"/>
          </w:tcPr>
          <w:p w14:paraId="76CF820C" w14:textId="1558C005" w:rsidR="0072135F" w:rsidRDefault="00F1735D" w:rsidP="00DE716D">
            <w:pPr>
              <w:pStyle w:val="TabelleBodyLevel1"/>
            </w:pPr>
            <w:r>
              <w:t xml:space="preserve">12:15 </w:t>
            </w:r>
            <w:r w:rsidR="00783948">
              <w:t>p</w:t>
            </w:r>
            <w:r>
              <w:t>.m.</w:t>
            </w:r>
          </w:p>
        </w:tc>
      </w:tr>
      <w:tr w:rsidR="0072135F" w:rsidRPr="00065C5A" w14:paraId="48C10624" w14:textId="77777777" w:rsidTr="0072135F">
        <w:trPr>
          <w:trHeight w:val="340"/>
        </w:trPr>
        <w:tc>
          <w:tcPr>
            <w:tcW w:w="795" w:type="dxa"/>
          </w:tcPr>
          <w:p w14:paraId="1AFF5C14" w14:textId="77777777" w:rsidR="0072135F" w:rsidRDefault="0072135F" w:rsidP="00DE716D">
            <w:pPr>
              <w:pStyle w:val="TabelleBodyLevel1"/>
            </w:pPr>
            <w:r>
              <w:t>5</w:t>
            </w:r>
          </w:p>
        </w:tc>
        <w:tc>
          <w:tcPr>
            <w:tcW w:w="5272" w:type="dxa"/>
          </w:tcPr>
          <w:p w14:paraId="2679D9BC" w14:textId="525D2140" w:rsidR="0072135F" w:rsidRDefault="00F1735D" w:rsidP="00DE716D">
            <w:pPr>
              <w:pStyle w:val="TabelleBodyLevel1"/>
            </w:pPr>
            <w:r>
              <w:t>Q&amp;A</w:t>
            </w:r>
            <w:r w:rsidR="005B3A6B">
              <w:t xml:space="preserve"> - </w:t>
            </w:r>
            <w:hyperlink r:id="rId11" w:history="1">
              <w:r w:rsidR="005B3A6B" w:rsidRPr="0061095C">
                <w:rPr>
                  <w:rStyle w:val="Hyperlink"/>
                </w:rPr>
                <w:t>LINK</w:t>
              </w:r>
            </w:hyperlink>
          </w:p>
        </w:tc>
        <w:tc>
          <w:tcPr>
            <w:tcW w:w="2009" w:type="dxa"/>
          </w:tcPr>
          <w:p w14:paraId="1DE96B7D" w14:textId="7E9A6172" w:rsidR="0072135F" w:rsidRDefault="00F1735D" w:rsidP="00DE716D">
            <w:pPr>
              <w:pStyle w:val="TabelleBodyLevel1"/>
            </w:pPr>
            <w:r>
              <w:t>Daimler Truck</w:t>
            </w:r>
          </w:p>
        </w:tc>
        <w:tc>
          <w:tcPr>
            <w:tcW w:w="1705" w:type="dxa"/>
          </w:tcPr>
          <w:p w14:paraId="1ECD65A4" w14:textId="28B56513" w:rsidR="0072135F" w:rsidRDefault="00F1735D" w:rsidP="00DE716D">
            <w:pPr>
              <w:pStyle w:val="TabelleBodyLevel1"/>
            </w:pPr>
            <w:r>
              <w:t>1:30 p.m.</w:t>
            </w:r>
          </w:p>
        </w:tc>
      </w:tr>
      <w:tr w:rsidR="0072135F" w:rsidRPr="00065C5A" w14:paraId="7AB9BEA6" w14:textId="77777777" w:rsidTr="0072135F">
        <w:trPr>
          <w:trHeight w:val="340"/>
        </w:trPr>
        <w:tc>
          <w:tcPr>
            <w:tcW w:w="795" w:type="dxa"/>
          </w:tcPr>
          <w:p w14:paraId="30156A72" w14:textId="77777777" w:rsidR="0072135F" w:rsidRDefault="0072135F" w:rsidP="00DE716D">
            <w:pPr>
              <w:pStyle w:val="TabelleBodyLevel1"/>
            </w:pPr>
            <w:r>
              <w:t>6</w:t>
            </w:r>
          </w:p>
        </w:tc>
        <w:tc>
          <w:tcPr>
            <w:tcW w:w="5272" w:type="dxa"/>
          </w:tcPr>
          <w:p w14:paraId="40A16950" w14:textId="1521C867" w:rsidR="0072135F" w:rsidRDefault="00F1735D" w:rsidP="00DE716D">
            <w:pPr>
              <w:pStyle w:val="TabelleBodyLevel1"/>
            </w:pPr>
            <w:r>
              <w:t>Working session</w:t>
            </w:r>
          </w:p>
        </w:tc>
        <w:tc>
          <w:tcPr>
            <w:tcW w:w="2009" w:type="dxa"/>
          </w:tcPr>
          <w:p w14:paraId="608A9D7F" w14:textId="1031DCC7" w:rsidR="0072135F" w:rsidRDefault="0072135F" w:rsidP="00DE716D">
            <w:pPr>
              <w:pStyle w:val="TabelleBodyLevel1"/>
            </w:pPr>
            <w:r>
              <w:t>All</w:t>
            </w:r>
          </w:p>
        </w:tc>
        <w:tc>
          <w:tcPr>
            <w:tcW w:w="1705" w:type="dxa"/>
          </w:tcPr>
          <w:p w14:paraId="40C90460" w14:textId="763AF3FD" w:rsidR="0072135F" w:rsidRDefault="00F1735D" w:rsidP="00DE716D">
            <w:pPr>
              <w:pStyle w:val="TabelleBodyLevel1"/>
            </w:pPr>
            <w:r>
              <w:t>2:30 p.m.</w:t>
            </w:r>
          </w:p>
        </w:tc>
      </w:tr>
      <w:tr w:rsidR="004F0788" w:rsidRPr="00065C5A" w14:paraId="057BF184" w14:textId="77777777" w:rsidTr="0072135F">
        <w:trPr>
          <w:trHeight w:val="340"/>
        </w:trPr>
        <w:tc>
          <w:tcPr>
            <w:tcW w:w="795" w:type="dxa"/>
          </w:tcPr>
          <w:p w14:paraId="15EB5F30" w14:textId="752FBA06" w:rsidR="004F0788" w:rsidRDefault="00F83EA0" w:rsidP="00F83EA0">
            <w:pPr>
              <w:pStyle w:val="TabelleBodyLevel2"/>
            </w:pPr>
            <w:r>
              <w:t>6.1</w:t>
            </w:r>
          </w:p>
        </w:tc>
        <w:tc>
          <w:tcPr>
            <w:tcW w:w="5272" w:type="dxa"/>
          </w:tcPr>
          <w:p w14:paraId="01AF7674" w14:textId="4A3623B2" w:rsidR="004F0788" w:rsidRDefault="004A60F0" w:rsidP="00F83EA0">
            <w:pPr>
              <w:pStyle w:val="TabelleBodyLevel2"/>
            </w:pPr>
            <w:r>
              <w:t xml:space="preserve"> </w:t>
            </w:r>
            <w:r w:rsidR="00C73351">
              <w:t xml:space="preserve">CATARC presentation on vibration </w:t>
            </w:r>
          </w:p>
        </w:tc>
        <w:tc>
          <w:tcPr>
            <w:tcW w:w="2009" w:type="dxa"/>
          </w:tcPr>
          <w:p w14:paraId="435FF497" w14:textId="0BF515ED" w:rsidR="004F0788" w:rsidRDefault="00C73351" w:rsidP="00DE716D">
            <w:pPr>
              <w:pStyle w:val="TabelleBodyLevel1"/>
            </w:pPr>
            <w:r>
              <w:t xml:space="preserve"> 15 min</w:t>
            </w:r>
          </w:p>
        </w:tc>
        <w:tc>
          <w:tcPr>
            <w:tcW w:w="1705" w:type="dxa"/>
          </w:tcPr>
          <w:p w14:paraId="53372464" w14:textId="77777777" w:rsidR="004F0788" w:rsidRDefault="004F0788" w:rsidP="00DE716D">
            <w:pPr>
              <w:pStyle w:val="TabelleBodyLevel1"/>
            </w:pPr>
          </w:p>
        </w:tc>
      </w:tr>
      <w:tr w:rsidR="009E12AA" w:rsidRPr="00065C5A" w14:paraId="5C6ACF9E" w14:textId="77777777" w:rsidTr="0072135F">
        <w:trPr>
          <w:trHeight w:val="340"/>
        </w:trPr>
        <w:tc>
          <w:tcPr>
            <w:tcW w:w="795" w:type="dxa"/>
          </w:tcPr>
          <w:p w14:paraId="2752B658" w14:textId="56D75469" w:rsidR="009E12AA" w:rsidRDefault="009E12AA" w:rsidP="00F83EA0">
            <w:pPr>
              <w:pStyle w:val="TabelleBodyLevel2"/>
            </w:pPr>
            <w:r>
              <w:t>6.2</w:t>
            </w:r>
          </w:p>
        </w:tc>
        <w:tc>
          <w:tcPr>
            <w:tcW w:w="5272" w:type="dxa"/>
          </w:tcPr>
          <w:p w14:paraId="2B2A0C16" w14:textId="1A0439E9" w:rsidR="009E12AA" w:rsidRDefault="009E12AA" w:rsidP="00F83EA0">
            <w:pPr>
              <w:pStyle w:val="TabelleBodyLevel2"/>
            </w:pPr>
            <w:r>
              <w:t xml:space="preserve"> </w:t>
            </w:r>
            <w:r w:rsidR="00C73351">
              <w:t>JPN comments</w:t>
            </w:r>
          </w:p>
        </w:tc>
        <w:tc>
          <w:tcPr>
            <w:tcW w:w="2009" w:type="dxa"/>
          </w:tcPr>
          <w:p w14:paraId="071E71BA" w14:textId="47532D63" w:rsidR="009E12AA" w:rsidRDefault="00097382" w:rsidP="00DE716D">
            <w:pPr>
              <w:pStyle w:val="TabelleBodyLevel1"/>
            </w:pPr>
            <w:r>
              <w:t xml:space="preserve"> </w:t>
            </w:r>
          </w:p>
        </w:tc>
        <w:tc>
          <w:tcPr>
            <w:tcW w:w="1705" w:type="dxa"/>
          </w:tcPr>
          <w:p w14:paraId="35FD95DB" w14:textId="77777777" w:rsidR="009E12AA" w:rsidRDefault="009E12AA" w:rsidP="00DE716D">
            <w:pPr>
              <w:pStyle w:val="TabelleBodyLevel1"/>
            </w:pPr>
          </w:p>
        </w:tc>
      </w:tr>
      <w:tr w:rsidR="0072135F" w:rsidRPr="00065C5A" w14:paraId="17B376CB" w14:textId="77777777" w:rsidTr="0072135F">
        <w:trPr>
          <w:trHeight w:val="340"/>
        </w:trPr>
        <w:tc>
          <w:tcPr>
            <w:tcW w:w="795" w:type="dxa"/>
            <w:shd w:val="clear" w:color="auto" w:fill="D9D9D9" w:themeFill="background1" w:themeFillShade="D9"/>
          </w:tcPr>
          <w:p w14:paraId="42D3D619" w14:textId="77777777" w:rsidR="0072135F" w:rsidRDefault="0072135F" w:rsidP="00DE716D">
            <w:pPr>
              <w:pStyle w:val="TabelleBodyLevel1"/>
            </w:pPr>
          </w:p>
        </w:tc>
        <w:tc>
          <w:tcPr>
            <w:tcW w:w="5272" w:type="dxa"/>
            <w:shd w:val="clear" w:color="auto" w:fill="D9D9D9" w:themeFill="background1" w:themeFillShade="D9"/>
          </w:tcPr>
          <w:p w14:paraId="53C95738" w14:textId="2D356553" w:rsidR="0072135F" w:rsidRDefault="00F1735D" w:rsidP="00DE716D">
            <w:pPr>
              <w:pStyle w:val="TabelleBodyLevel1"/>
            </w:pPr>
            <w:r>
              <w:t>End of day 1</w:t>
            </w:r>
          </w:p>
        </w:tc>
        <w:tc>
          <w:tcPr>
            <w:tcW w:w="2009" w:type="dxa"/>
            <w:shd w:val="clear" w:color="auto" w:fill="D9D9D9" w:themeFill="background1" w:themeFillShade="D9"/>
          </w:tcPr>
          <w:p w14:paraId="7343AFBB" w14:textId="77777777" w:rsidR="0072135F" w:rsidRDefault="0072135F" w:rsidP="00DE716D">
            <w:pPr>
              <w:pStyle w:val="TabelleBodyLevel1"/>
            </w:pPr>
          </w:p>
        </w:tc>
        <w:tc>
          <w:tcPr>
            <w:tcW w:w="1705" w:type="dxa"/>
            <w:shd w:val="clear" w:color="auto" w:fill="D9D9D9" w:themeFill="background1" w:themeFillShade="D9"/>
          </w:tcPr>
          <w:p w14:paraId="06B98F19" w14:textId="4A6A6288" w:rsidR="0072135F" w:rsidRDefault="00F1735D" w:rsidP="00DE716D">
            <w:pPr>
              <w:pStyle w:val="TabelleBodyLevel1"/>
            </w:pPr>
            <w:r>
              <w:t>5</w:t>
            </w:r>
            <w:r w:rsidR="0072135F">
              <w:t>:</w:t>
            </w:r>
            <w:r>
              <w:t>00</w:t>
            </w:r>
            <w:r w:rsidR="0072135F">
              <w:t xml:space="preserve"> </w:t>
            </w:r>
            <w:r>
              <w:t>p.m.</w:t>
            </w:r>
          </w:p>
        </w:tc>
      </w:tr>
      <w:tr w:rsidR="00F1735D" w:rsidRPr="00065C5A" w14:paraId="1FD395AE" w14:textId="77777777" w:rsidTr="00F1735D">
        <w:trPr>
          <w:trHeight w:val="170"/>
        </w:trPr>
        <w:tc>
          <w:tcPr>
            <w:tcW w:w="795" w:type="dxa"/>
            <w:shd w:val="clear" w:color="auto" w:fill="FFFFFF" w:themeFill="background1"/>
          </w:tcPr>
          <w:p w14:paraId="1C954827" w14:textId="77777777" w:rsidR="00F1735D" w:rsidRDefault="00F1735D" w:rsidP="00DE716D">
            <w:pPr>
              <w:pStyle w:val="TabelleBodyLevel1"/>
            </w:pPr>
          </w:p>
        </w:tc>
        <w:tc>
          <w:tcPr>
            <w:tcW w:w="5272" w:type="dxa"/>
            <w:shd w:val="clear" w:color="auto" w:fill="FFFFFF" w:themeFill="background1"/>
          </w:tcPr>
          <w:p w14:paraId="25FDC554" w14:textId="77777777" w:rsidR="00F1735D" w:rsidRDefault="00F1735D" w:rsidP="00DE716D">
            <w:pPr>
              <w:pStyle w:val="TabelleBodyLevel1"/>
            </w:pPr>
          </w:p>
        </w:tc>
        <w:tc>
          <w:tcPr>
            <w:tcW w:w="2009" w:type="dxa"/>
            <w:shd w:val="clear" w:color="auto" w:fill="FFFFFF" w:themeFill="background1"/>
          </w:tcPr>
          <w:p w14:paraId="1387F418" w14:textId="77777777" w:rsidR="00F1735D" w:rsidRDefault="00F1735D" w:rsidP="00DE716D">
            <w:pPr>
              <w:pStyle w:val="TabelleBodyLevel1"/>
            </w:pPr>
          </w:p>
        </w:tc>
        <w:tc>
          <w:tcPr>
            <w:tcW w:w="1705" w:type="dxa"/>
            <w:shd w:val="clear" w:color="auto" w:fill="FFFFFF" w:themeFill="background1"/>
          </w:tcPr>
          <w:p w14:paraId="61AC089F" w14:textId="77777777" w:rsidR="00F1735D" w:rsidRDefault="00F1735D" w:rsidP="00DE716D">
            <w:pPr>
              <w:pStyle w:val="TabelleBodyLevel1"/>
            </w:pPr>
          </w:p>
        </w:tc>
      </w:tr>
      <w:tr w:rsidR="00F1735D" w:rsidRPr="00F1735D" w14:paraId="683B9D58" w14:textId="77777777" w:rsidTr="00F1735D">
        <w:trPr>
          <w:trHeight w:val="340"/>
        </w:trPr>
        <w:tc>
          <w:tcPr>
            <w:tcW w:w="795" w:type="dxa"/>
            <w:shd w:val="clear" w:color="auto" w:fill="FFFFFF" w:themeFill="background1"/>
          </w:tcPr>
          <w:p w14:paraId="472CCF7B" w14:textId="52102E02" w:rsidR="00F1735D" w:rsidRDefault="00F1735D" w:rsidP="00DE716D">
            <w:pPr>
              <w:pStyle w:val="TabelleBodyLevel1"/>
            </w:pPr>
            <w:r>
              <w:t>7</w:t>
            </w:r>
          </w:p>
        </w:tc>
        <w:tc>
          <w:tcPr>
            <w:tcW w:w="5272" w:type="dxa"/>
            <w:shd w:val="clear" w:color="auto" w:fill="FFFFFF" w:themeFill="background1"/>
          </w:tcPr>
          <w:p w14:paraId="1D208471" w14:textId="07D2E95A" w:rsidR="00F1735D" w:rsidRPr="00F1735D" w:rsidRDefault="00F1735D" w:rsidP="00DE716D">
            <w:pPr>
              <w:pStyle w:val="TabelleBodyLevel1"/>
              <w:rPr>
                <w:lang w:val="en-GB"/>
              </w:rPr>
            </w:pPr>
            <w:r w:rsidRPr="00F1735D">
              <w:rPr>
                <w:lang w:val="en-GB"/>
              </w:rPr>
              <w:t xml:space="preserve">Start of day 2: Meeting point: </w:t>
            </w:r>
            <w:hyperlink r:id="rId12" w:history="1">
              <w:proofErr w:type="spellStart"/>
              <w:r w:rsidRPr="008C043B">
                <w:rPr>
                  <w:rStyle w:val="Hyperlink"/>
                  <w:lang w:val="en-GB"/>
                </w:rPr>
                <w:t>Kundencenter</w:t>
              </w:r>
              <w:proofErr w:type="spellEnd"/>
            </w:hyperlink>
            <w:r w:rsidR="000806D7">
              <w:rPr>
                <w:lang w:val="en-GB"/>
              </w:rPr>
              <w:t xml:space="preserve"> </w:t>
            </w:r>
          </w:p>
        </w:tc>
        <w:tc>
          <w:tcPr>
            <w:tcW w:w="2009" w:type="dxa"/>
            <w:shd w:val="clear" w:color="auto" w:fill="FFFFFF" w:themeFill="background1"/>
          </w:tcPr>
          <w:p w14:paraId="0385A5F7" w14:textId="6FE07F21" w:rsidR="00F1735D" w:rsidRPr="00F1735D" w:rsidRDefault="00F1735D" w:rsidP="00DE716D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Daimler Truck</w:t>
            </w:r>
          </w:p>
        </w:tc>
        <w:tc>
          <w:tcPr>
            <w:tcW w:w="1705" w:type="dxa"/>
            <w:shd w:val="clear" w:color="auto" w:fill="FFFFFF" w:themeFill="background1"/>
          </w:tcPr>
          <w:p w14:paraId="393CB013" w14:textId="4A4A6006" w:rsidR="00F1735D" w:rsidRPr="00F1735D" w:rsidRDefault="00F1735D" w:rsidP="00DE716D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8:30 a.m.</w:t>
            </w:r>
          </w:p>
        </w:tc>
      </w:tr>
      <w:tr w:rsidR="00F1735D" w:rsidRPr="00F1735D" w14:paraId="5094D54C" w14:textId="77777777" w:rsidTr="00F1735D">
        <w:trPr>
          <w:trHeight w:val="340"/>
        </w:trPr>
        <w:tc>
          <w:tcPr>
            <w:tcW w:w="795" w:type="dxa"/>
            <w:shd w:val="clear" w:color="auto" w:fill="FFFFFF" w:themeFill="background1"/>
          </w:tcPr>
          <w:p w14:paraId="5D3AF1DD" w14:textId="42102C79" w:rsidR="00F1735D" w:rsidRDefault="00F1735D" w:rsidP="004F0788">
            <w:pPr>
              <w:pStyle w:val="TabelleBodyLevel2"/>
            </w:pPr>
            <w:r>
              <w:t>7.1.</w:t>
            </w:r>
          </w:p>
        </w:tc>
        <w:tc>
          <w:tcPr>
            <w:tcW w:w="5272" w:type="dxa"/>
            <w:shd w:val="clear" w:color="auto" w:fill="FFFFFF" w:themeFill="background1"/>
          </w:tcPr>
          <w:p w14:paraId="395D9CCD" w14:textId="61C8933A" w:rsidR="00F1735D" w:rsidRPr="004F0788" w:rsidRDefault="00F1735D" w:rsidP="004F0788">
            <w:pPr>
              <w:pStyle w:val="TabelleBodyLevel2"/>
            </w:pPr>
            <w:r w:rsidRPr="004F0788">
              <w:t>Factory Tour</w:t>
            </w:r>
          </w:p>
        </w:tc>
        <w:tc>
          <w:tcPr>
            <w:tcW w:w="2009" w:type="dxa"/>
            <w:shd w:val="clear" w:color="auto" w:fill="FFFFFF" w:themeFill="background1"/>
          </w:tcPr>
          <w:p w14:paraId="5755456E" w14:textId="327087A9" w:rsidR="00F1735D" w:rsidRDefault="00F1735D" w:rsidP="00DE716D">
            <w:pPr>
              <w:pStyle w:val="TabelleBodyLevel1"/>
              <w:rPr>
                <w:lang w:val="en-GB"/>
              </w:rPr>
            </w:pPr>
          </w:p>
        </w:tc>
        <w:tc>
          <w:tcPr>
            <w:tcW w:w="1705" w:type="dxa"/>
            <w:shd w:val="clear" w:color="auto" w:fill="FFFFFF" w:themeFill="background1"/>
          </w:tcPr>
          <w:p w14:paraId="7D556872" w14:textId="77777777" w:rsidR="00F1735D" w:rsidRDefault="00F1735D" w:rsidP="00DE716D">
            <w:pPr>
              <w:pStyle w:val="TabelleBodyLevel1"/>
              <w:rPr>
                <w:lang w:val="en-GB"/>
              </w:rPr>
            </w:pPr>
          </w:p>
        </w:tc>
      </w:tr>
      <w:tr w:rsidR="00F1735D" w:rsidRPr="00F1735D" w14:paraId="7C4F7B15" w14:textId="77777777" w:rsidTr="00F1735D">
        <w:trPr>
          <w:trHeight w:val="340"/>
        </w:trPr>
        <w:tc>
          <w:tcPr>
            <w:tcW w:w="795" w:type="dxa"/>
            <w:shd w:val="clear" w:color="auto" w:fill="D9D9D9" w:themeFill="background1" w:themeFillShade="D9"/>
          </w:tcPr>
          <w:p w14:paraId="73A3C543" w14:textId="77777777" w:rsidR="00F1735D" w:rsidRDefault="00F1735D" w:rsidP="00DE716D">
            <w:pPr>
              <w:pStyle w:val="TabelleBodyLevel1"/>
            </w:pPr>
          </w:p>
        </w:tc>
        <w:tc>
          <w:tcPr>
            <w:tcW w:w="5272" w:type="dxa"/>
            <w:shd w:val="clear" w:color="auto" w:fill="D9D9D9" w:themeFill="background1" w:themeFillShade="D9"/>
          </w:tcPr>
          <w:p w14:paraId="6CD3995E" w14:textId="328BD585" w:rsidR="00F1735D" w:rsidRDefault="00F1735D" w:rsidP="00DE716D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Break</w:t>
            </w:r>
          </w:p>
        </w:tc>
        <w:tc>
          <w:tcPr>
            <w:tcW w:w="2009" w:type="dxa"/>
            <w:shd w:val="clear" w:color="auto" w:fill="D9D9D9" w:themeFill="background1" w:themeFillShade="D9"/>
          </w:tcPr>
          <w:p w14:paraId="0CAF9912" w14:textId="77777777" w:rsidR="00F1735D" w:rsidRDefault="00F1735D" w:rsidP="00DE716D">
            <w:pPr>
              <w:pStyle w:val="TabelleBodyLevel1"/>
              <w:rPr>
                <w:lang w:val="en-GB"/>
              </w:rPr>
            </w:pPr>
          </w:p>
        </w:tc>
        <w:tc>
          <w:tcPr>
            <w:tcW w:w="1705" w:type="dxa"/>
            <w:shd w:val="clear" w:color="auto" w:fill="D9D9D9" w:themeFill="background1" w:themeFillShade="D9"/>
          </w:tcPr>
          <w:p w14:paraId="47900CFF" w14:textId="2673DE31" w:rsidR="00F1735D" w:rsidRDefault="00F1735D" w:rsidP="00DE716D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10:15 a.m.</w:t>
            </w:r>
          </w:p>
        </w:tc>
      </w:tr>
      <w:tr w:rsidR="00F1735D" w:rsidRPr="00F1735D" w14:paraId="6F927758" w14:textId="77777777" w:rsidTr="00F1735D">
        <w:trPr>
          <w:trHeight w:val="340"/>
        </w:trPr>
        <w:tc>
          <w:tcPr>
            <w:tcW w:w="795" w:type="dxa"/>
            <w:shd w:val="clear" w:color="auto" w:fill="FFFFFF" w:themeFill="background1"/>
          </w:tcPr>
          <w:p w14:paraId="37115B55" w14:textId="58B72994" w:rsidR="00F1735D" w:rsidRDefault="00F1735D" w:rsidP="00DE716D">
            <w:pPr>
              <w:pStyle w:val="TabelleBodyLevel1"/>
            </w:pPr>
            <w:r>
              <w:t>8.</w:t>
            </w:r>
          </w:p>
        </w:tc>
        <w:tc>
          <w:tcPr>
            <w:tcW w:w="5272" w:type="dxa"/>
            <w:shd w:val="clear" w:color="auto" w:fill="FFFFFF" w:themeFill="background1"/>
          </w:tcPr>
          <w:p w14:paraId="2FE99995" w14:textId="1F555D77" w:rsidR="00F1735D" w:rsidRDefault="00F1735D" w:rsidP="00DE716D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Working session</w:t>
            </w:r>
            <w:r w:rsidR="005B3A6B">
              <w:rPr>
                <w:lang w:val="en-GB"/>
              </w:rPr>
              <w:t xml:space="preserve"> - </w:t>
            </w:r>
            <w:hyperlink r:id="rId13" w:history="1">
              <w:r w:rsidR="005B3A6B" w:rsidRPr="00257B49">
                <w:rPr>
                  <w:rStyle w:val="Hyperlink"/>
                  <w:lang w:val="en-GB"/>
                </w:rPr>
                <w:t>LINK</w:t>
              </w:r>
            </w:hyperlink>
          </w:p>
        </w:tc>
        <w:tc>
          <w:tcPr>
            <w:tcW w:w="2009" w:type="dxa"/>
            <w:shd w:val="clear" w:color="auto" w:fill="FFFFFF" w:themeFill="background1"/>
          </w:tcPr>
          <w:p w14:paraId="2FB5AA78" w14:textId="08DCF1C0" w:rsidR="00F1735D" w:rsidRDefault="00F1735D" w:rsidP="00DE716D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All</w:t>
            </w:r>
          </w:p>
        </w:tc>
        <w:tc>
          <w:tcPr>
            <w:tcW w:w="1705" w:type="dxa"/>
            <w:shd w:val="clear" w:color="auto" w:fill="FFFFFF" w:themeFill="background1"/>
          </w:tcPr>
          <w:p w14:paraId="6759800E" w14:textId="613CE888" w:rsidR="00F1735D" w:rsidRDefault="00F1735D" w:rsidP="00DE716D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10:45 a.m.</w:t>
            </w:r>
          </w:p>
        </w:tc>
      </w:tr>
      <w:tr w:rsidR="00F83EA0" w:rsidRPr="00F1735D" w14:paraId="2D277376" w14:textId="77777777" w:rsidTr="00F1735D">
        <w:trPr>
          <w:trHeight w:val="340"/>
        </w:trPr>
        <w:tc>
          <w:tcPr>
            <w:tcW w:w="795" w:type="dxa"/>
            <w:shd w:val="clear" w:color="auto" w:fill="FFFFFF" w:themeFill="background1"/>
          </w:tcPr>
          <w:p w14:paraId="6835791C" w14:textId="460A3E55" w:rsidR="00F83EA0" w:rsidRDefault="00F83EA0" w:rsidP="00F83EA0">
            <w:pPr>
              <w:pStyle w:val="TabelleBodyLevel2"/>
            </w:pPr>
            <w:r>
              <w:t>8.1</w:t>
            </w:r>
          </w:p>
        </w:tc>
        <w:tc>
          <w:tcPr>
            <w:tcW w:w="5272" w:type="dxa"/>
            <w:shd w:val="clear" w:color="auto" w:fill="FFFFFF" w:themeFill="background1"/>
          </w:tcPr>
          <w:p w14:paraId="667416BD" w14:textId="57BCC318" w:rsidR="00F83EA0" w:rsidRPr="00F83EA0" w:rsidRDefault="00F83EA0" w:rsidP="00F83EA0">
            <w:pPr>
              <w:pStyle w:val="TabelleBodyLevel2"/>
            </w:pPr>
            <w:r w:rsidRPr="00F83EA0">
              <w:rPr>
                <w:highlight w:val="yellow"/>
              </w:rPr>
              <w:t>xx</w:t>
            </w:r>
          </w:p>
        </w:tc>
        <w:tc>
          <w:tcPr>
            <w:tcW w:w="2009" w:type="dxa"/>
            <w:shd w:val="clear" w:color="auto" w:fill="FFFFFF" w:themeFill="background1"/>
          </w:tcPr>
          <w:p w14:paraId="0E993C43" w14:textId="77777777" w:rsidR="00F83EA0" w:rsidRDefault="00F83EA0" w:rsidP="00DE716D">
            <w:pPr>
              <w:pStyle w:val="TabelleBodyLevel1"/>
              <w:rPr>
                <w:lang w:val="en-GB"/>
              </w:rPr>
            </w:pPr>
          </w:p>
        </w:tc>
        <w:tc>
          <w:tcPr>
            <w:tcW w:w="1705" w:type="dxa"/>
            <w:shd w:val="clear" w:color="auto" w:fill="FFFFFF" w:themeFill="background1"/>
          </w:tcPr>
          <w:p w14:paraId="27A98386" w14:textId="77777777" w:rsidR="00F83EA0" w:rsidRDefault="00F83EA0" w:rsidP="00DE716D">
            <w:pPr>
              <w:pStyle w:val="TabelleBodyLevel1"/>
              <w:rPr>
                <w:lang w:val="en-GB"/>
              </w:rPr>
            </w:pPr>
          </w:p>
        </w:tc>
      </w:tr>
      <w:tr w:rsidR="00F1735D" w:rsidRPr="00F1735D" w14:paraId="38B480CD" w14:textId="77777777" w:rsidTr="00F1735D">
        <w:trPr>
          <w:trHeight w:val="340"/>
        </w:trPr>
        <w:tc>
          <w:tcPr>
            <w:tcW w:w="795" w:type="dxa"/>
            <w:shd w:val="clear" w:color="auto" w:fill="D9D9D9" w:themeFill="background1" w:themeFillShade="D9"/>
          </w:tcPr>
          <w:p w14:paraId="32EDDB38" w14:textId="77777777" w:rsidR="00F1735D" w:rsidRDefault="00F1735D" w:rsidP="00DE716D">
            <w:pPr>
              <w:pStyle w:val="TabelleBodyLevel1"/>
            </w:pPr>
          </w:p>
        </w:tc>
        <w:tc>
          <w:tcPr>
            <w:tcW w:w="5272" w:type="dxa"/>
            <w:shd w:val="clear" w:color="auto" w:fill="D9D9D9" w:themeFill="background1" w:themeFillShade="D9"/>
          </w:tcPr>
          <w:p w14:paraId="69FFB9B3" w14:textId="600CFF98" w:rsidR="00F1735D" w:rsidRDefault="00F1735D" w:rsidP="00DE716D">
            <w:pPr>
              <w:pStyle w:val="TabelleBodyLevel1"/>
              <w:rPr>
                <w:lang w:val="en-GB"/>
              </w:rPr>
            </w:pPr>
            <w:r w:rsidRPr="00F1735D">
              <w:rPr>
                <w:lang w:val="en-GB"/>
              </w:rPr>
              <w:t xml:space="preserve">End of </w:t>
            </w:r>
            <w:r w:rsidR="00F83EA0">
              <w:rPr>
                <w:lang w:val="en-GB"/>
              </w:rPr>
              <w:t>Workshop</w:t>
            </w:r>
          </w:p>
        </w:tc>
        <w:tc>
          <w:tcPr>
            <w:tcW w:w="2009" w:type="dxa"/>
            <w:shd w:val="clear" w:color="auto" w:fill="D9D9D9" w:themeFill="background1" w:themeFillShade="D9"/>
          </w:tcPr>
          <w:p w14:paraId="1283F760" w14:textId="77777777" w:rsidR="00F1735D" w:rsidRDefault="00F1735D" w:rsidP="00DE716D">
            <w:pPr>
              <w:pStyle w:val="TabelleBodyLevel1"/>
              <w:rPr>
                <w:lang w:val="en-GB"/>
              </w:rPr>
            </w:pPr>
          </w:p>
        </w:tc>
        <w:tc>
          <w:tcPr>
            <w:tcW w:w="1705" w:type="dxa"/>
            <w:shd w:val="clear" w:color="auto" w:fill="D9D9D9" w:themeFill="background1" w:themeFillShade="D9"/>
          </w:tcPr>
          <w:p w14:paraId="6BB5CE34" w14:textId="69222251" w:rsidR="00F1735D" w:rsidRDefault="00F1735D" w:rsidP="00DE716D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12:00 a.m.</w:t>
            </w:r>
          </w:p>
        </w:tc>
      </w:tr>
    </w:tbl>
    <w:p w14:paraId="16ABEF5D" w14:textId="0F5CBA69" w:rsidR="00F844FC" w:rsidRPr="00E16A3B" w:rsidRDefault="00F844FC" w:rsidP="00C25A33">
      <w:pPr>
        <w:rPr>
          <w:lang w:val="en-GB"/>
        </w:rPr>
      </w:pPr>
    </w:p>
    <w:sectPr w:rsidR="00F844FC" w:rsidRPr="00E16A3B" w:rsidSect="0057481B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417" w:right="1417" w:bottom="1134" w:left="1417" w:header="567" w:footer="4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443EF1" w14:textId="77777777" w:rsidR="00E5014A" w:rsidRDefault="00E5014A" w:rsidP="00055AC0">
      <w:pPr>
        <w:spacing w:line="240" w:lineRule="auto"/>
      </w:pPr>
      <w:r>
        <w:separator/>
      </w:r>
    </w:p>
  </w:endnote>
  <w:endnote w:type="continuationSeparator" w:id="0">
    <w:p w14:paraId="22A79772" w14:textId="77777777" w:rsidR="00E5014A" w:rsidRDefault="00E5014A" w:rsidP="00055AC0">
      <w:pPr>
        <w:spacing w:line="240" w:lineRule="auto"/>
      </w:pPr>
      <w:r>
        <w:continuationSeparator/>
      </w:r>
    </w:p>
  </w:endnote>
  <w:endnote w:type="continuationNotice" w:id="1">
    <w:p w14:paraId="7E394006" w14:textId="77777777" w:rsidR="00E5014A" w:rsidRDefault="00E5014A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charset w:val="00"/>
    <w:family w:val="auto"/>
    <w:pitch w:val="variable"/>
    <w:sig w:usb0="A00000AF" w:usb1="5000205B" w:usb2="00000000" w:usb3="00000000" w:csb0="0000009B" w:csb1="00000000"/>
  </w:font>
  <w:font w:name="Imago Pro Light">
    <w:altName w:val="Calibri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eiyo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41C0EF" w14:textId="77777777" w:rsidR="005F07A0" w:rsidRDefault="005F07A0" w:rsidP="009D5D6F">
    <w:pPr>
      <w:framePr w:w="1763" w:h="170" w:hSpace="142" w:wrap="around" w:vAnchor="page" w:hAnchor="page" w:x="9402" w:y="15293" w:anchorLock="1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7D935F0C" w14:textId="77777777" w:rsidR="00A0203B" w:rsidRDefault="00A0203B">
    <w:pPr>
      <w:pStyle w:val="Footer"/>
    </w:pPr>
  </w:p>
  <w:p w14:paraId="19B2417A" w14:textId="77777777" w:rsidR="00A0203B" w:rsidRDefault="00A0203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85A18" w14:textId="77777777" w:rsidR="005F07A0" w:rsidRDefault="005F07A0" w:rsidP="00FA6098">
    <w:pPr>
      <w:framePr w:w="1763" w:h="170" w:hSpace="142" w:wrap="around" w:vAnchor="page" w:hAnchor="page" w:x="9400" w:y="15293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19451247" w14:textId="77777777" w:rsidR="00746FE5" w:rsidRDefault="00746FE5">
    <w:pPr>
      <w:pStyle w:val="Footer"/>
    </w:pPr>
  </w:p>
  <w:p w14:paraId="09DAF32E" w14:textId="77777777" w:rsidR="00FA6098" w:rsidRDefault="00FA60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8C6B5" w14:textId="77777777" w:rsidR="00E5014A" w:rsidRDefault="00E5014A" w:rsidP="00055AC0">
      <w:pPr>
        <w:spacing w:line="240" w:lineRule="auto"/>
      </w:pPr>
      <w:r>
        <w:separator/>
      </w:r>
    </w:p>
  </w:footnote>
  <w:footnote w:type="continuationSeparator" w:id="0">
    <w:p w14:paraId="4702DE14" w14:textId="77777777" w:rsidR="00E5014A" w:rsidRDefault="00E5014A" w:rsidP="00055AC0">
      <w:pPr>
        <w:spacing w:line="240" w:lineRule="auto"/>
      </w:pPr>
      <w:r>
        <w:continuationSeparator/>
      </w:r>
    </w:p>
  </w:footnote>
  <w:footnote w:type="continuationNotice" w:id="1">
    <w:p w14:paraId="4C0F3665" w14:textId="77777777" w:rsidR="00E5014A" w:rsidRDefault="00E5014A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7E957" w14:textId="2E1447C2" w:rsidR="003D5D32" w:rsidRDefault="003D5D32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B119C91" wp14:editId="177AFF06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1739900" cy="355600"/>
              <wp:effectExtent l="0" t="0" r="12700" b="6350"/>
              <wp:wrapNone/>
              <wp:docPr id="847028821" name="Text Box 2" descr="•• PROTECTED 関係者外秘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39900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143FCC" w14:textId="06E0382D" w:rsidR="003D5D32" w:rsidRPr="003D5D32" w:rsidRDefault="003D5D32" w:rsidP="003D5D32">
                          <w:pPr>
                            <w:rPr>
                              <w:rFonts w:ascii="Meiyo" w:eastAsia="Meiyo" w:hAnsi="Meiyo" w:cs="Meiyo"/>
                              <w:noProof/>
                              <w:color w:val="000000"/>
                            </w:rPr>
                          </w:pPr>
                          <w:r w:rsidRPr="003D5D32">
                            <w:rPr>
                              <w:rFonts w:ascii="Meiyo" w:eastAsia="Meiyo" w:hAnsi="Meiyo" w:cs="Meiyo"/>
                              <w:noProof/>
                              <w:color w:val="000000"/>
                            </w:rPr>
                            <w:t>•• PROTECTED 関係者外秘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119C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•• PROTECTED 関係者外秘" style="position:absolute;margin-left:0;margin-top:0;width:137pt;height:28pt;z-index:251660288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" filled="f" stroked="f">
              <v:textbox style="mso-fit-shape-to-text:t" inset="20pt,15pt,0,0">
                <w:txbxContent>
                  <w:p w14:paraId="3F143FCC" w14:textId="06E0382D" w:rsidR="003D5D32" w:rsidRPr="003D5D32" w:rsidRDefault="003D5D32" w:rsidP="003D5D32">
                    <w:pPr>
                      <w:rPr>
                        <w:rFonts w:ascii="Meiyo" w:eastAsia="Meiyo" w:hAnsi="Meiyo" w:cs="Meiyo"/>
                        <w:noProof/>
                        <w:color w:val="000000"/>
                      </w:rPr>
                    </w:pPr>
                    <w:r w:rsidRPr="003D5D32">
                      <w:rPr>
                        <w:rFonts w:ascii="Meiyo" w:eastAsia="Meiyo" w:hAnsi="Meiyo" w:cs="Meiyo"/>
                        <w:noProof/>
                        <w:color w:val="000000"/>
                      </w:rPr>
                      <w:t>•• PROTECTED 関係者外秘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1E36E" w14:textId="74E390B5" w:rsidR="00055AC0" w:rsidRDefault="003D5D32" w:rsidP="007569CC">
    <w:pPr>
      <w:pStyle w:val="Header"/>
      <w:spacing w:after="1600"/>
    </w:pPr>
    <w:r>
      <w:rPr>
        <w:noProof/>
        <w:lang w:eastAsia="de-DE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593358CD" wp14:editId="5936EF60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1739900" cy="355600"/>
              <wp:effectExtent l="0" t="0" r="12700" b="6350"/>
              <wp:wrapNone/>
              <wp:docPr id="1950236981" name="Text Box 3" descr="•• PROTECTED 関係者外秘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39900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804D882" w14:textId="1CF2F41B" w:rsidR="003D5D32" w:rsidRPr="003D5D32" w:rsidRDefault="003D5D32" w:rsidP="003D5D32">
                          <w:pPr>
                            <w:rPr>
                              <w:rFonts w:ascii="Meiyo" w:eastAsia="Meiyo" w:hAnsi="Meiyo" w:cs="Meiyo"/>
                              <w:noProof/>
                              <w:color w:val="000000"/>
                            </w:rPr>
                          </w:pPr>
                          <w:r w:rsidRPr="003D5D32">
                            <w:rPr>
                              <w:rFonts w:ascii="Meiyo" w:eastAsia="Meiyo" w:hAnsi="Meiyo" w:cs="Meiyo"/>
                              <w:noProof/>
                              <w:color w:val="000000"/>
                            </w:rPr>
                            <w:t>•• PROTECTED 関係者外秘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3358C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•• PROTECTED 関係者外秘" style="position:absolute;margin-left:0;margin-top:0;width:137pt;height:28pt;z-index:251661312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" filled="f" stroked="f">
              <v:textbox style="mso-fit-shape-to-text:t" inset="20pt,15pt,0,0">
                <w:txbxContent>
                  <w:p w14:paraId="6804D882" w14:textId="1CF2F41B" w:rsidR="003D5D32" w:rsidRPr="003D5D32" w:rsidRDefault="003D5D32" w:rsidP="003D5D32">
                    <w:pPr>
                      <w:rPr>
                        <w:rFonts w:ascii="Meiyo" w:eastAsia="Meiyo" w:hAnsi="Meiyo" w:cs="Meiyo"/>
                        <w:noProof/>
                        <w:color w:val="000000"/>
                      </w:rPr>
                    </w:pPr>
                    <w:r w:rsidRPr="003D5D32">
                      <w:rPr>
                        <w:rFonts w:ascii="Meiyo" w:eastAsia="Meiyo" w:hAnsi="Meiyo" w:cs="Meiyo"/>
                        <w:noProof/>
                        <w:color w:val="000000"/>
                      </w:rPr>
                      <w:t>•• PROTECTED 関係者外秘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46FE5">
      <w:rPr>
        <w:noProof/>
        <w:lang w:eastAsia="de-DE"/>
      </w:rPr>
      <w:drawing>
        <wp:anchor distT="0" distB="0" distL="114300" distR="114300" simplePos="0" relativeHeight="251658240" behindDoc="0" locked="1" layoutInCell="1" allowOverlap="1" wp14:anchorId="038F6A6A" wp14:editId="2FF20C39">
          <wp:simplePos x="0" y="0"/>
          <wp:positionH relativeFrom="page">
            <wp:posOffset>4601210</wp:posOffset>
          </wp:positionH>
          <wp:positionV relativeFrom="page">
            <wp:posOffset>230505</wp:posOffset>
          </wp:positionV>
          <wp:extent cx="2728800" cy="828000"/>
          <wp:effectExtent l="0" t="0" r="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Grafik 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8800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244A86" w14:textId="1E1A29F6" w:rsidR="003D5D32" w:rsidRDefault="003D5D32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CC87278" wp14:editId="60CE0D86">
              <wp:simplePos x="901700" y="361950"/>
              <wp:positionH relativeFrom="page">
                <wp:align>left</wp:align>
              </wp:positionH>
              <wp:positionV relativeFrom="page">
                <wp:align>top</wp:align>
              </wp:positionV>
              <wp:extent cx="1739900" cy="355600"/>
              <wp:effectExtent l="0" t="0" r="12700" b="6350"/>
              <wp:wrapNone/>
              <wp:docPr id="4599306" name="Text Box 1" descr="•• PROTECTED 関係者外秘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39900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C90F91" w14:textId="4266FA54" w:rsidR="003D5D32" w:rsidRPr="003D5D32" w:rsidRDefault="003D5D32" w:rsidP="003D5D32">
                          <w:pPr>
                            <w:rPr>
                              <w:rFonts w:ascii="Meiyo" w:eastAsia="Meiyo" w:hAnsi="Meiyo" w:cs="Meiyo"/>
                              <w:noProof/>
                              <w:color w:val="000000"/>
                            </w:rPr>
                          </w:pPr>
                          <w:r w:rsidRPr="003D5D32">
                            <w:rPr>
                              <w:rFonts w:ascii="Meiyo" w:eastAsia="Meiyo" w:hAnsi="Meiyo" w:cs="Meiyo"/>
                              <w:noProof/>
                              <w:color w:val="000000"/>
                            </w:rPr>
                            <w:t>•• PROTECTED 関係者外秘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C8727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•• PROTECTED 関係者外秘" style="position:absolute;margin-left:0;margin-top:0;width:137pt;height:28pt;z-index:251659264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" filled="f" stroked="f">
              <v:textbox style="mso-fit-shape-to-text:t" inset="20pt,15pt,0,0">
                <w:txbxContent>
                  <w:p w14:paraId="3EC90F91" w14:textId="4266FA54" w:rsidR="003D5D32" w:rsidRPr="003D5D32" w:rsidRDefault="003D5D32" w:rsidP="003D5D32">
                    <w:pPr>
                      <w:rPr>
                        <w:rFonts w:ascii="Meiyo" w:eastAsia="Meiyo" w:hAnsi="Meiyo" w:cs="Meiyo"/>
                        <w:noProof/>
                        <w:color w:val="000000"/>
                      </w:rPr>
                    </w:pPr>
                    <w:r w:rsidRPr="003D5D32">
                      <w:rPr>
                        <w:rFonts w:ascii="Meiyo" w:eastAsia="Meiyo" w:hAnsi="Meiyo" w:cs="Meiyo"/>
                        <w:noProof/>
                        <w:color w:val="000000"/>
                      </w:rPr>
                      <w:t>•• PROTECTED 関係者外秘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8EEA417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561C11"/>
    <w:multiLevelType w:val="hybridMultilevel"/>
    <w:tmpl w:val="F9D64BA0"/>
    <w:lvl w:ilvl="0" w:tplc="1516334C"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062BBC"/>
    <w:multiLevelType w:val="hybridMultilevel"/>
    <w:tmpl w:val="E8884A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5C5362"/>
    <w:multiLevelType w:val="hybridMultilevel"/>
    <w:tmpl w:val="26ACFDAC"/>
    <w:lvl w:ilvl="0" w:tplc="32B833B8">
      <w:start w:val="1"/>
      <w:numFmt w:val="bullet"/>
      <w:pStyle w:val="ListParagraph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CC53E0"/>
    <w:multiLevelType w:val="hybridMultilevel"/>
    <w:tmpl w:val="15EE9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87290C"/>
    <w:multiLevelType w:val="hybridMultilevel"/>
    <w:tmpl w:val="FB00EAC2"/>
    <w:lvl w:ilvl="0" w:tplc="AC3CF9C8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F1340B4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6FAEED52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161E058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37C61AAA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5D4A3B7A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3066101E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A4B8AD7E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64B4C644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6" w15:restartNumberingAfterBreak="0">
    <w:nsid w:val="45423F32"/>
    <w:multiLevelType w:val="hybridMultilevel"/>
    <w:tmpl w:val="E75074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57420"/>
    <w:multiLevelType w:val="hybridMultilevel"/>
    <w:tmpl w:val="92626398"/>
    <w:lvl w:ilvl="0" w:tplc="1516334C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5E00AA5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0520108C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2556D69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F230BFE8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C26C288C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FF6A366A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F5DA73B2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EF901D7C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8" w15:restartNumberingAfterBreak="0">
    <w:nsid w:val="7089D27F"/>
    <w:multiLevelType w:val="hybridMultilevel"/>
    <w:tmpl w:val="44E0B800"/>
    <w:lvl w:ilvl="0" w:tplc="6E3450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FE6D1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0897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AC08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0457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F04A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1E6B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321A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9011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3E2B79"/>
    <w:multiLevelType w:val="hybridMultilevel"/>
    <w:tmpl w:val="06D203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1534995">
    <w:abstractNumId w:val="8"/>
  </w:num>
  <w:num w:numId="2" w16cid:durableId="1711294835">
    <w:abstractNumId w:val="3"/>
  </w:num>
  <w:num w:numId="3" w16cid:durableId="669332616">
    <w:abstractNumId w:val="4"/>
  </w:num>
  <w:num w:numId="4" w16cid:durableId="241108324">
    <w:abstractNumId w:val="1"/>
  </w:num>
  <w:num w:numId="5" w16cid:durableId="207030870">
    <w:abstractNumId w:val="5"/>
  </w:num>
  <w:num w:numId="6" w16cid:durableId="1924222296">
    <w:abstractNumId w:val="7"/>
  </w:num>
  <w:num w:numId="7" w16cid:durableId="2978380">
    <w:abstractNumId w:val="2"/>
  </w:num>
  <w:num w:numId="8" w16cid:durableId="1031415101">
    <w:abstractNumId w:val="6"/>
  </w:num>
  <w:num w:numId="9" w16cid:durableId="1820221057">
    <w:abstractNumId w:val="0"/>
  </w:num>
  <w:num w:numId="10" w16cid:durableId="152228239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4C6"/>
    <w:rsid w:val="000051F3"/>
    <w:rsid w:val="00013137"/>
    <w:rsid w:val="000134BB"/>
    <w:rsid w:val="00023D1C"/>
    <w:rsid w:val="00024FF1"/>
    <w:rsid w:val="000268E8"/>
    <w:rsid w:val="00027F13"/>
    <w:rsid w:val="0003090D"/>
    <w:rsid w:val="0003146D"/>
    <w:rsid w:val="000360F7"/>
    <w:rsid w:val="00037E00"/>
    <w:rsid w:val="00041445"/>
    <w:rsid w:val="000415B2"/>
    <w:rsid w:val="000418A9"/>
    <w:rsid w:val="00055AC0"/>
    <w:rsid w:val="00063E6B"/>
    <w:rsid w:val="00065C5A"/>
    <w:rsid w:val="0007667C"/>
    <w:rsid w:val="000806D7"/>
    <w:rsid w:val="0008423C"/>
    <w:rsid w:val="000923B1"/>
    <w:rsid w:val="00097382"/>
    <w:rsid w:val="000A420A"/>
    <w:rsid w:val="000B296A"/>
    <w:rsid w:val="000B2CC7"/>
    <w:rsid w:val="000B52E4"/>
    <w:rsid w:val="000C48C6"/>
    <w:rsid w:val="000D66DF"/>
    <w:rsid w:val="000E27C3"/>
    <w:rsid w:val="000E300F"/>
    <w:rsid w:val="000E6076"/>
    <w:rsid w:val="000F296B"/>
    <w:rsid w:val="000F3C43"/>
    <w:rsid w:val="00102E8E"/>
    <w:rsid w:val="001135EC"/>
    <w:rsid w:val="001238AA"/>
    <w:rsid w:val="0015703C"/>
    <w:rsid w:val="00157A0D"/>
    <w:rsid w:val="00160AD9"/>
    <w:rsid w:val="001615A6"/>
    <w:rsid w:val="001711BB"/>
    <w:rsid w:val="00190F84"/>
    <w:rsid w:val="001A3FB2"/>
    <w:rsid w:val="001B607B"/>
    <w:rsid w:val="001C0561"/>
    <w:rsid w:val="001C1D34"/>
    <w:rsid w:val="001D0E4D"/>
    <w:rsid w:val="001D2A90"/>
    <w:rsid w:val="001D2D4C"/>
    <w:rsid w:val="001D436F"/>
    <w:rsid w:val="001E0708"/>
    <w:rsid w:val="001F2A01"/>
    <w:rsid w:val="00207916"/>
    <w:rsid w:val="00210CAC"/>
    <w:rsid w:val="002217FD"/>
    <w:rsid w:val="00225B9A"/>
    <w:rsid w:val="00226B4F"/>
    <w:rsid w:val="00227E2B"/>
    <w:rsid w:val="0023500D"/>
    <w:rsid w:val="002412BB"/>
    <w:rsid w:val="00246C16"/>
    <w:rsid w:val="00250FB4"/>
    <w:rsid w:val="00255AEA"/>
    <w:rsid w:val="00257B49"/>
    <w:rsid w:val="002622FD"/>
    <w:rsid w:val="00277966"/>
    <w:rsid w:val="002846B3"/>
    <w:rsid w:val="0029064C"/>
    <w:rsid w:val="002A2A72"/>
    <w:rsid w:val="002B6CF3"/>
    <w:rsid w:val="002C78A5"/>
    <w:rsid w:val="002D028C"/>
    <w:rsid w:val="002D035D"/>
    <w:rsid w:val="002D14A5"/>
    <w:rsid w:val="002D75F9"/>
    <w:rsid w:val="002E0BF3"/>
    <w:rsid w:val="002E2F2F"/>
    <w:rsid w:val="002E3731"/>
    <w:rsid w:val="002E3DB6"/>
    <w:rsid w:val="002E4DBB"/>
    <w:rsid w:val="002E5AC2"/>
    <w:rsid w:val="002E7A8C"/>
    <w:rsid w:val="002F1D25"/>
    <w:rsid w:val="002F74B3"/>
    <w:rsid w:val="00301953"/>
    <w:rsid w:val="00310455"/>
    <w:rsid w:val="00335B7B"/>
    <w:rsid w:val="00340068"/>
    <w:rsid w:val="00341988"/>
    <w:rsid w:val="00345AAA"/>
    <w:rsid w:val="0035757B"/>
    <w:rsid w:val="0036010C"/>
    <w:rsid w:val="00380051"/>
    <w:rsid w:val="003846FD"/>
    <w:rsid w:val="00386356"/>
    <w:rsid w:val="00391668"/>
    <w:rsid w:val="00394860"/>
    <w:rsid w:val="003A6B1E"/>
    <w:rsid w:val="003C341C"/>
    <w:rsid w:val="003C7355"/>
    <w:rsid w:val="003D5D32"/>
    <w:rsid w:val="003E6C9C"/>
    <w:rsid w:val="003F0DE0"/>
    <w:rsid w:val="003F731E"/>
    <w:rsid w:val="00405561"/>
    <w:rsid w:val="00416940"/>
    <w:rsid w:val="00426E50"/>
    <w:rsid w:val="0042794E"/>
    <w:rsid w:val="00434281"/>
    <w:rsid w:val="00435EF8"/>
    <w:rsid w:val="004421AF"/>
    <w:rsid w:val="0044316A"/>
    <w:rsid w:val="00444B3A"/>
    <w:rsid w:val="00445CF3"/>
    <w:rsid w:val="00446B6F"/>
    <w:rsid w:val="00447464"/>
    <w:rsid w:val="00447828"/>
    <w:rsid w:val="00464FFD"/>
    <w:rsid w:val="00465FEB"/>
    <w:rsid w:val="00487BB0"/>
    <w:rsid w:val="0049527D"/>
    <w:rsid w:val="00496143"/>
    <w:rsid w:val="00496ACF"/>
    <w:rsid w:val="00496F69"/>
    <w:rsid w:val="004A23F8"/>
    <w:rsid w:val="004A60F0"/>
    <w:rsid w:val="004A7F57"/>
    <w:rsid w:val="004B49A2"/>
    <w:rsid w:val="004B6BBB"/>
    <w:rsid w:val="004C4A1A"/>
    <w:rsid w:val="004D5E6C"/>
    <w:rsid w:val="004D63CC"/>
    <w:rsid w:val="004E5274"/>
    <w:rsid w:val="004E7F55"/>
    <w:rsid w:val="004F0788"/>
    <w:rsid w:val="00514726"/>
    <w:rsid w:val="005169CF"/>
    <w:rsid w:val="00521D2C"/>
    <w:rsid w:val="0052544E"/>
    <w:rsid w:val="00525DD9"/>
    <w:rsid w:val="00525FD4"/>
    <w:rsid w:val="0053055D"/>
    <w:rsid w:val="0054406C"/>
    <w:rsid w:val="00547B73"/>
    <w:rsid w:val="00547F37"/>
    <w:rsid w:val="00547F61"/>
    <w:rsid w:val="0057481B"/>
    <w:rsid w:val="005867AB"/>
    <w:rsid w:val="00596B57"/>
    <w:rsid w:val="005A5187"/>
    <w:rsid w:val="005A6352"/>
    <w:rsid w:val="005A7C83"/>
    <w:rsid w:val="005B0947"/>
    <w:rsid w:val="005B0BB1"/>
    <w:rsid w:val="005B3A6B"/>
    <w:rsid w:val="005B5D30"/>
    <w:rsid w:val="005D101F"/>
    <w:rsid w:val="005E549F"/>
    <w:rsid w:val="005F07A0"/>
    <w:rsid w:val="005F4F0E"/>
    <w:rsid w:val="005F74AC"/>
    <w:rsid w:val="00601A06"/>
    <w:rsid w:val="0061095C"/>
    <w:rsid w:val="00612013"/>
    <w:rsid w:val="00615743"/>
    <w:rsid w:val="0062181C"/>
    <w:rsid w:val="00632A2B"/>
    <w:rsid w:val="0063502C"/>
    <w:rsid w:val="0064447A"/>
    <w:rsid w:val="00650124"/>
    <w:rsid w:val="00656348"/>
    <w:rsid w:val="00656A76"/>
    <w:rsid w:val="00661DAA"/>
    <w:rsid w:val="00671681"/>
    <w:rsid w:val="00672E88"/>
    <w:rsid w:val="00676207"/>
    <w:rsid w:val="00676308"/>
    <w:rsid w:val="00677A4B"/>
    <w:rsid w:val="00677E91"/>
    <w:rsid w:val="00682AEB"/>
    <w:rsid w:val="00690477"/>
    <w:rsid w:val="00692FF7"/>
    <w:rsid w:val="006A4BF1"/>
    <w:rsid w:val="006C7E5E"/>
    <w:rsid w:val="006E0864"/>
    <w:rsid w:val="006E661F"/>
    <w:rsid w:val="006F009E"/>
    <w:rsid w:val="006F3E26"/>
    <w:rsid w:val="00700A59"/>
    <w:rsid w:val="00702E2B"/>
    <w:rsid w:val="007033CA"/>
    <w:rsid w:val="0070555E"/>
    <w:rsid w:val="007060EB"/>
    <w:rsid w:val="0072135F"/>
    <w:rsid w:val="007261FF"/>
    <w:rsid w:val="00727124"/>
    <w:rsid w:val="00740FA2"/>
    <w:rsid w:val="00746FE5"/>
    <w:rsid w:val="00747508"/>
    <w:rsid w:val="00750EDE"/>
    <w:rsid w:val="00754AF2"/>
    <w:rsid w:val="0075585D"/>
    <w:rsid w:val="007569CC"/>
    <w:rsid w:val="0077144C"/>
    <w:rsid w:val="0078199E"/>
    <w:rsid w:val="00783948"/>
    <w:rsid w:val="00784844"/>
    <w:rsid w:val="007A042C"/>
    <w:rsid w:val="007B0662"/>
    <w:rsid w:val="007C362A"/>
    <w:rsid w:val="007D00C9"/>
    <w:rsid w:val="007E0AA7"/>
    <w:rsid w:val="007F5C09"/>
    <w:rsid w:val="007F7C39"/>
    <w:rsid w:val="008022C4"/>
    <w:rsid w:val="00806FCE"/>
    <w:rsid w:val="0081766E"/>
    <w:rsid w:val="00837D23"/>
    <w:rsid w:val="00853041"/>
    <w:rsid w:val="008730E6"/>
    <w:rsid w:val="008900B2"/>
    <w:rsid w:val="008A20A5"/>
    <w:rsid w:val="008A2714"/>
    <w:rsid w:val="008A4801"/>
    <w:rsid w:val="008C043B"/>
    <w:rsid w:val="008C3EE4"/>
    <w:rsid w:val="008E2044"/>
    <w:rsid w:val="008E4CD2"/>
    <w:rsid w:val="008E7C30"/>
    <w:rsid w:val="008F2F95"/>
    <w:rsid w:val="008F3CAC"/>
    <w:rsid w:val="008F6003"/>
    <w:rsid w:val="00900678"/>
    <w:rsid w:val="00913992"/>
    <w:rsid w:val="00925476"/>
    <w:rsid w:val="00926585"/>
    <w:rsid w:val="00926831"/>
    <w:rsid w:val="00932500"/>
    <w:rsid w:val="00934152"/>
    <w:rsid w:val="009345E9"/>
    <w:rsid w:val="0095319C"/>
    <w:rsid w:val="00965088"/>
    <w:rsid w:val="00967857"/>
    <w:rsid w:val="00972337"/>
    <w:rsid w:val="00972F09"/>
    <w:rsid w:val="0098358B"/>
    <w:rsid w:val="00984F09"/>
    <w:rsid w:val="009977E3"/>
    <w:rsid w:val="009B29DE"/>
    <w:rsid w:val="009B5B8F"/>
    <w:rsid w:val="009D09C9"/>
    <w:rsid w:val="009D1244"/>
    <w:rsid w:val="009D5D6F"/>
    <w:rsid w:val="009E10C3"/>
    <w:rsid w:val="009E12AA"/>
    <w:rsid w:val="009E5F7A"/>
    <w:rsid w:val="009E7499"/>
    <w:rsid w:val="00A00685"/>
    <w:rsid w:val="00A0077A"/>
    <w:rsid w:val="00A0203B"/>
    <w:rsid w:val="00A0315B"/>
    <w:rsid w:val="00A221FE"/>
    <w:rsid w:val="00A26C11"/>
    <w:rsid w:val="00A3349A"/>
    <w:rsid w:val="00A35105"/>
    <w:rsid w:val="00A40369"/>
    <w:rsid w:val="00A423DA"/>
    <w:rsid w:val="00A44C4F"/>
    <w:rsid w:val="00A515F1"/>
    <w:rsid w:val="00A53E5C"/>
    <w:rsid w:val="00A7548A"/>
    <w:rsid w:val="00A87123"/>
    <w:rsid w:val="00A90703"/>
    <w:rsid w:val="00A927F7"/>
    <w:rsid w:val="00A94826"/>
    <w:rsid w:val="00AA2225"/>
    <w:rsid w:val="00AA2B93"/>
    <w:rsid w:val="00AA2C63"/>
    <w:rsid w:val="00AA4809"/>
    <w:rsid w:val="00AA6910"/>
    <w:rsid w:val="00AC126F"/>
    <w:rsid w:val="00AD0419"/>
    <w:rsid w:val="00AE3113"/>
    <w:rsid w:val="00AE4A48"/>
    <w:rsid w:val="00AF13E1"/>
    <w:rsid w:val="00AF14D3"/>
    <w:rsid w:val="00B03D40"/>
    <w:rsid w:val="00B154C6"/>
    <w:rsid w:val="00B228BF"/>
    <w:rsid w:val="00B249BE"/>
    <w:rsid w:val="00B25A9A"/>
    <w:rsid w:val="00B25BB0"/>
    <w:rsid w:val="00B37047"/>
    <w:rsid w:val="00B40A14"/>
    <w:rsid w:val="00B4520E"/>
    <w:rsid w:val="00B473E2"/>
    <w:rsid w:val="00B60CF2"/>
    <w:rsid w:val="00B6528C"/>
    <w:rsid w:val="00B658F8"/>
    <w:rsid w:val="00B82683"/>
    <w:rsid w:val="00B92D74"/>
    <w:rsid w:val="00B97875"/>
    <w:rsid w:val="00BA054B"/>
    <w:rsid w:val="00BA705F"/>
    <w:rsid w:val="00BB6194"/>
    <w:rsid w:val="00BC0B0D"/>
    <w:rsid w:val="00BC2B84"/>
    <w:rsid w:val="00BE3FCA"/>
    <w:rsid w:val="00BE5190"/>
    <w:rsid w:val="00BF4D1E"/>
    <w:rsid w:val="00BF6483"/>
    <w:rsid w:val="00C0282F"/>
    <w:rsid w:val="00C174E7"/>
    <w:rsid w:val="00C20087"/>
    <w:rsid w:val="00C21EEB"/>
    <w:rsid w:val="00C2262A"/>
    <w:rsid w:val="00C22ECC"/>
    <w:rsid w:val="00C247AE"/>
    <w:rsid w:val="00C25A33"/>
    <w:rsid w:val="00C457F3"/>
    <w:rsid w:val="00C468FB"/>
    <w:rsid w:val="00C66074"/>
    <w:rsid w:val="00C665EA"/>
    <w:rsid w:val="00C70180"/>
    <w:rsid w:val="00C73351"/>
    <w:rsid w:val="00CA571A"/>
    <w:rsid w:val="00CA5942"/>
    <w:rsid w:val="00CB2C13"/>
    <w:rsid w:val="00CB3A8C"/>
    <w:rsid w:val="00CC39C2"/>
    <w:rsid w:val="00CC3B3C"/>
    <w:rsid w:val="00CC408A"/>
    <w:rsid w:val="00CD65B9"/>
    <w:rsid w:val="00CE74F6"/>
    <w:rsid w:val="00CF4D81"/>
    <w:rsid w:val="00CF63BD"/>
    <w:rsid w:val="00D00512"/>
    <w:rsid w:val="00D07840"/>
    <w:rsid w:val="00D1664F"/>
    <w:rsid w:val="00D16B84"/>
    <w:rsid w:val="00D30706"/>
    <w:rsid w:val="00D3558C"/>
    <w:rsid w:val="00D50355"/>
    <w:rsid w:val="00D5119D"/>
    <w:rsid w:val="00D53CAB"/>
    <w:rsid w:val="00D56A2F"/>
    <w:rsid w:val="00D71AB0"/>
    <w:rsid w:val="00D720BC"/>
    <w:rsid w:val="00D7351D"/>
    <w:rsid w:val="00D86FA8"/>
    <w:rsid w:val="00D96BD6"/>
    <w:rsid w:val="00DA02D7"/>
    <w:rsid w:val="00DA1991"/>
    <w:rsid w:val="00DA324B"/>
    <w:rsid w:val="00DA5B3F"/>
    <w:rsid w:val="00DB4CBC"/>
    <w:rsid w:val="00DB5E7E"/>
    <w:rsid w:val="00DD6698"/>
    <w:rsid w:val="00DD7B16"/>
    <w:rsid w:val="00DE790E"/>
    <w:rsid w:val="00DF1113"/>
    <w:rsid w:val="00DF208E"/>
    <w:rsid w:val="00E005E4"/>
    <w:rsid w:val="00E05BFF"/>
    <w:rsid w:val="00E11E71"/>
    <w:rsid w:val="00E16A3B"/>
    <w:rsid w:val="00E41766"/>
    <w:rsid w:val="00E4610B"/>
    <w:rsid w:val="00E462F5"/>
    <w:rsid w:val="00E4689D"/>
    <w:rsid w:val="00E5014A"/>
    <w:rsid w:val="00E81A72"/>
    <w:rsid w:val="00E90782"/>
    <w:rsid w:val="00E91DEF"/>
    <w:rsid w:val="00EA30EA"/>
    <w:rsid w:val="00EC0CA5"/>
    <w:rsid w:val="00ED2838"/>
    <w:rsid w:val="00ED5405"/>
    <w:rsid w:val="00EF0CB6"/>
    <w:rsid w:val="00F04F1E"/>
    <w:rsid w:val="00F16800"/>
    <w:rsid w:val="00F1735D"/>
    <w:rsid w:val="00F20931"/>
    <w:rsid w:val="00F20C07"/>
    <w:rsid w:val="00F20E46"/>
    <w:rsid w:val="00F24223"/>
    <w:rsid w:val="00F3416C"/>
    <w:rsid w:val="00F3662F"/>
    <w:rsid w:val="00F36819"/>
    <w:rsid w:val="00F43845"/>
    <w:rsid w:val="00F530C3"/>
    <w:rsid w:val="00F60CAF"/>
    <w:rsid w:val="00F73974"/>
    <w:rsid w:val="00F73EA4"/>
    <w:rsid w:val="00F83EA0"/>
    <w:rsid w:val="00F844FC"/>
    <w:rsid w:val="00F84692"/>
    <w:rsid w:val="00F86341"/>
    <w:rsid w:val="00FA6098"/>
    <w:rsid w:val="00FC1022"/>
    <w:rsid w:val="00FC5CE4"/>
    <w:rsid w:val="00FC6456"/>
    <w:rsid w:val="00FD261E"/>
    <w:rsid w:val="41886C59"/>
    <w:rsid w:val="470BD870"/>
    <w:rsid w:val="77C48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7C2365"/>
  <w15:docId w15:val="{84924942-E82C-47BC-8B31-D77727816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DE" w:eastAsia="en-US" w:bidi="ar-SA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semiHidden="1" w:uiPriority="31" w:unhideWhenUsed="1"/>
    <w:lsdException w:name="Intense Reference" w:semiHidden="1" w:uiPriority="32" w:unhideWhenUsed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3113"/>
    <w:pPr>
      <w:spacing w:after="0" w:line="255" w:lineRule="atLeast"/>
    </w:pPr>
    <w:rPr>
      <w:kern w:val="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5C5A"/>
    <w:pPr>
      <w:keepNext/>
      <w:keepLines/>
      <w:spacing w:before="480" w:after="240" w:line="320" w:lineRule="exact"/>
      <w:outlineLvl w:val="0"/>
    </w:pPr>
    <w:rPr>
      <w:rFonts w:asciiTheme="majorHAnsi" w:eastAsiaTheme="majorEastAsia" w:hAnsiTheme="majorHAnsi" w:cstheme="majorBidi"/>
      <w:bCs/>
      <w:color w:val="00A052" w:themeColor="text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qFormat/>
    <w:rsid w:val="00226B4F"/>
    <w:pPr>
      <w:keepNext/>
      <w:keepLines/>
      <w:outlineLvl w:val="1"/>
    </w:pPr>
    <w:rPr>
      <w:rFonts w:eastAsiaTheme="majorEastAsia" w:cstheme="majorBidi"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226B4F"/>
    <w:pPr>
      <w:keepNext/>
      <w:keepLines/>
      <w:outlineLvl w:val="2"/>
    </w:pPr>
    <w:rPr>
      <w:rFonts w:eastAsiaTheme="majorEastAsia" w:cstheme="majorBidi"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semiHidden/>
    <w:qFormat/>
    <w:rsid w:val="00672E88"/>
    <w:pPr>
      <w:spacing w:after="0" w:line="240" w:lineRule="auto"/>
    </w:pPr>
  </w:style>
  <w:style w:type="table" w:styleId="TableGrid">
    <w:name w:val="Table Grid"/>
    <w:basedOn w:val="TableNormal"/>
    <w:rsid w:val="00D1664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65C5A"/>
    <w:rPr>
      <w:rFonts w:asciiTheme="majorHAnsi" w:eastAsiaTheme="majorEastAsia" w:hAnsiTheme="majorHAnsi" w:cstheme="majorBidi"/>
      <w:bCs/>
      <w:color w:val="00A052" w:themeColor="text2"/>
      <w:kern w:val="4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  <w:szCs w:val="26"/>
    </w:rPr>
  </w:style>
  <w:style w:type="paragraph" w:styleId="Header">
    <w:name w:val="header"/>
    <w:basedOn w:val="Normal"/>
    <w:link w:val="HeaderChar"/>
    <w:semiHidden/>
    <w:rsid w:val="000268E8"/>
    <w:rPr>
      <w:rFonts w:ascii="Imago Pro Light" w:hAnsi="Imago Pro Light"/>
    </w:rPr>
  </w:style>
  <w:style w:type="character" w:customStyle="1" w:styleId="HeaderChar">
    <w:name w:val="Header Char"/>
    <w:basedOn w:val="DefaultParagraphFont"/>
    <w:link w:val="Header"/>
    <w:semiHidden/>
    <w:rsid w:val="000268E8"/>
    <w:rPr>
      <w:rFonts w:ascii="Imago Pro Light" w:hAnsi="Imago Pro Light"/>
      <w:kern w:val="4"/>
      <w:sz w:val="22"/>
    </w:rPr>
  </w:style>
  <w:style w:type="paragraph" w:styleId="Footer">
    <w:name w:val="footer"/>
    <w:basedOn w:val="Normal"/>
    <w:link w:val="FooterChar"/>
    <w:uiPriority w:val="99"/>
    <w:semiHidden/>
    <w:rsid w:val="00055AC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10455"/>
    <w:rPr>
      <w:rFonts w:ascii="Imago Pro Book" w:hAnsi="Imago Pro Book"/>
      <w:kern w:val="4"/>
      <w:sz w:val="22"/>
    </w:rPr>
  </w:style>
  <w:style w:type="paragraph" w:customStyle="1" w:styleId="Absender">
    <w:name w:val="Absender"/>
    <w:basedOn w:val="Normal"/>
    <w:semiHidden/>
    <w:rsid w:val="00934152"/>
    <w:pPr>
      <w:framePr w:w="2268" w:h="1701" w:hSpace="142" w:wrap="around" w:vAnchor="page" w:hAnchor="page" w:x="9073" w:y="2473" w:anchorLock="1"/>
      <w:tabs>
        <w:tab w:val="left" w:pos="142"/>
      </w:tabs>
      <w:spacing w:after="90" w:line="180" w:lineRule="atLeast"/>
    </w:pPr>
    <w:rPr>
      <w:color w:val="555555"/>
      <w:sz w:val="14"/>
    </w:rPr>
  </w:style>
  <w:style w:type="character" w:styleId="Strong">
    <w:name w:val="Strong"/>
    <w:basedOn w:val="DefaultParagraphFont"/>
    <w:uiPriority w:val="1"/>
    <w:semiHidden/>
    <w:qFormat/>
    <w:rsid w:val="00496F69"/>
    <w:rPr>
      <w:rFonts w:ascii="Imago Pro Medium" w:hAnsi="Imago Pro Medium"/>
      <w:b w:val="0"/>
      <w:bCs/>
    </w:rPr>
  </w:style>
  <w:style w:type="character" w:styleId="Hyperlink">
    <w:name w:val="Hyperlink"/>
    <w:basedOn w:val="DefaultParagraphFont"/>
    <w:uiPriority w:val="99"/>
    <w:semiHidden/>
    <w:rsid w:val="000F296B"/>
    <w:rPr>
      <w:color w:val="005CA9" w:themeColor="hyperlink"/>
      <w:u w:val="single"/>
    </w:rPr>
  </w:style>
  <w:style w:type="paragraph" w:customStyle="1" w:styleId="Bank">
    <w:name w:val="Bank"/>
    <w:basedOn w:val="Absender"/>
    <w:semiHidden/>
    <w:qFormat/>
    <w:rsid w:val="00934152"/>
    <w:pPr>
      <w:framePr w:wrap="around" w:y="13201"/>
      <w:tabs>
        <w:tab w:val="left" w:pos="369"/>
        <w:tab w:val="left" w:pos="680"/>
      </w:tabs>
    </w:pPr>
    <w:rPr>
      <w:noProof/>
    </w:rPr>
  </w:style>
  <w:style w:type="paragraph" w:customStyle="1" w:styleId="Fensterzeile">
    <w:name w:val="Fensterzeile"/>
    <w:basedOn w:val="Absender"/>
    <w:semiHidden/>
    <w:qFormat/>
    <w:rsid w:val="00934152"/>
    <w:pPr>
      <w:framePr w:w="4536" w:h="284" w:hRule="exact" w:wrap="around" w:x="1362" w:y="2921"/>
      <w:spacing w:after="0"/>
    </w:pPr>
    <w:rPr>
      <w:spacing w:val="2"/>
      <w:sz w:val="12"/>
    </w:rPr>
  </w:style>
  <w:style w:type="paragraph" w:customStyle="1" w:styleId="Betreff">
    <w:name w:val="Betreff"/>
    <w:basedOn w:val="Normal"/>
    <w:qFormat/>
    <w:rsid w:val="0042794E"/>
    <w:pPr>
      <w:spacing w:line="320" w:lineRule="atLeast"/>
    </w:pPr>
    <w:rPr>
      <w:color w:val="00A052" w:themeColor="text2"/>
      <w:sz w:val="24"/>
    </w:rPr>
  </w:style>
  <w:style w:type="paragraph" w:customStyle="1" w:styleId="Korrespondenzzeichen">
    <w:name w:val="Korrespondenzzeichen"/>
    <w:basedOn w:val="Absender"/>
    <w:uiPriority w:val="1"/>
    <w:rsid w:val="00A0203B"/>
    <w:pPr>
      <w:framePr w:h="567" w:wrap="around" w:y="6079"/>
      <w:spacing w:after="0"/>
    </w:pPr>
    <w:rPr>
      <w:color w:val="494949" w:themeColor="accent3"/>
    </w:rPr>
  </w:style>
  <w:style w:type="character" w:customStyle="1" w:styleId="Korrespondenzangaben">
    <w:name w:val="Korrespondenzangaben"/>
    <w:basedOn w:val="DefaultParagraphFont"/>
    <w:uiPriority w:val="1"/>
    <w:rsid w:val="00A0203B"/>
    <w:rPr>
      <w:color w:val="auto"/>
      <w:sz w:val="20"/>
    </w:rPr>
  </w:style>
  <w:style w:type="paragraph" w:customStyle="1" w:styleId="Korrespondenzzeichen02">
    <w:name w:val="Korrespondenzzeichen_02"/>
    <w:basedOn w:val="Korrespondenzzeichen"/>
    <w:semiHidden/>
    <w:qFormat/>
    <w:rsid w:val="00934152"/>
    <w:pPr>
      <w:framePr w:wrap="around" w:y="1685"/>
    </w:pPr>
  </w:style>
  <w:style w:type="character" w:customStyle="1" w:styleId="DateRef">
    <w:name w:val="DateRef"/>
    <w:basedOn w:val="Korrespondenzangaben"/>
    <w:uiPriority w:val="1"/>
    <w:semiHidden/>
    <w:qFormat/>
    <w:rsid w:val="00EF0CB6"/>
    <w:rPr>
      <w:color w:val="auto"/>
      <w:sz w:val="22"/>
    </w:rPr>
  </w:style>
  <w:style w:type="paragraph" w:customStyle="1" w:styleId="blank">
    <w:name w:val="blank"/>
    <w:basedOn w:val="Normal"/>
    <w:semiHidden/>
    <w:qFormat/>
    <w:rsid w:val="000051F3"/>
    <w:pPr>
      <w:framePr w:hSpace="141" w:wrap="around" w:vAnchor="text" w:hAnchor="text" w:y="1"/>
      <w:spacing w:line="240" w:lineRule="auto"/>
      <w:suppressOverlap/>
    </w:pPr>
    <w:rPr>
      <w:color w:val="FFFFFF" w:themeColor="background1"/>
      <w:sz w:val="2"/>
    </w:rPr>
  </w:style>
  <w:style w:type="character" w:customStyle="1" w:styleId="AbtName">
    <w:name w:val="Abt.Name"/>
    <w:basedOn w:val="DefaultParagraphFont"/>
    <w:uiPriority w:val="1"/>
    <w:semiHidden/>
    <w:qFormat/>
    <w:rsid w:val="00932500"/>
    <w:rPr>
      <w:color w:val="auto"/>
      <w:sz w:val="20"/>
    </w:rPr>
  </w:style>
  <w:style w:type="paragraph" w:customStyle="1" w:styleId="AbtAbsender">
    <w:name w:val="Abt.Absender"/>
    <w:basedOn w:val="Absender"/>
    <w:semiHidden/>
    <w:qFormat/>
    <w:rsid w:val="00E91DEF"/>
    <w:pPr>
      <w:framePr w:wrap="around" w:y="1787"/>
    </w:pPr>
    <w:rPr>
      <w:noProof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</w:rPr>
  </w:style>
  <w:style w:type="paragraph" w:customStyle="1" w:styleId="GFName">
    <w:name w:val="GF Name"/>
    <w:basedOn w:val="Normal"/>
    <w:next w:val="GFPosition"/>
    <w:semiHidden/>
    <w:qFormat/>
    <w:rsid w:val="00013137"/>
    <w:pPr>
      <w:spacing w:line="180" w:lineRule="atLeast"/>
    </w:pPr>
    <w:rPr>
      <w:color w:val="004687"/>
    </w:rPr>
  </w:style>
  <w:style w:type="paragraph" w:customStyle="1" w:styleId="GFPosition">
    <w:name w:val="GF Position"/>
    <w:basedOn w:val="GFName"/>
    <w:semiHidden/>
    <w:qFormat/>
    <w:rsid w:val="00013137"/>
    <w:rPr>
      <w:sz w:val="14"/>
    </w:rPr>
  </w:style>
  <w:style w:type="paragraph" w:customStyle="1" w:styleId="DEAbsenderzeile6pt">
    <w:name w:val="DE Absenderzeile 6pt"/>
    <w:basedOn w:val="Normal"/>
    <w:uiPriority w:val="99"/>
    <w:rsid w:val="0042794E"/>
    <w:pPr>
      <w:framePr w:w="4536" w:h="284" w:hRule="exact" w:hSpace="142" w:wrap="around" w:vAnchor="page" w:hAnchor="page" w:x="1135" w:y="2836" w:anchorLock="1"/>
      <w:tabs>
        <w:tab w:val="left" w:pos="1701"/>
      </w:tabs>
      <w:autoSpaceDE w:val="0"/>
      <w:autoSpaceDN w:val="0"/>
      <w:adjustRightInd w:val="0"/>
      <w:spacing w:line="140" w:lineRule="atLeast"/>
      <w:textAlignment w:val="center"/>
    </w:pPr>
    <w:rPr>
      <w:rFonts w:cs="Arial"/>
      <w:color w:val="494949" w:themeColor="accent3"/>
      <w:kern w:val="0"/>
      <w:sz w:val="12"/>
      <w:szCs w:val="12"/>
    </w:rPr>
  </w:style>
  <w:style w:type="paragraph" w:customStyle="1" w:styleId="DEAbteilungsleitung9pt">
    <w:name w:val="DE Abteilungsleitung 9pt"/>
    <w:basedOn w:val="Normal"/>
    <w:uiPriority w:val="99"/>
    <w:rsid w:val="0074750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line="240" w:lineRule="atLeast"/>
      <w:textAlignment w:val="center"/>
    </w:pPr>
    <w:rPr>
      <w:rFonts w:cs="Arial"/>
      <w:color w:val="494949" w:themeColor="accent3"/>
      <w:kern w:val="0"/>
      <w:sz w:val="18"/>
      <w:szCs w:val="18"/>
    </w:rPr>
  </w:style>
  <w:style w:type="paragraph" w:customStyle="1" w:styleId="DETrennstrichGrn7pt">
    <w:name w:val="DE Trennstrich Grün 7pt"/>
    <w:basedOn w:val="Normal"/>
    <w:uiPriority w:val="99"/>
    <w:rsid w:val="0034198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after="80" w:line="168" w:lineRule="atLeast"/>
      <w:textAlignment w:val="center"/>
    </w:pPr>
    <w:rPr>
      <w:rFonts w:cs="Arial"/>
      <w:b/>
      <w:bCs/>
      <w:color w:val="00A052" w:themeColor="text2"/>
      <w:w w:val="200"/>
      <w:kern w:val="0"/>
      <w:position w:val="4"/>
      <w:sz w:val="14"/>
      <w:szCs w:val="14"/>
    </w:rPr>
  </w:style>
  <w:style w:type="paragraph" w:customStyle="1" w:styleId="DEBriefpapierAnnotation7pt">
    <w:name w:val="DE Briefpapier Annotation 7pt"/>
    <w:basedOn w:val="Absender"/>
    <w:uiPriority w:val="99"/>
    <w:rsid w:val="00747508"/>
    <w:pPr>
      <w:framePr w:hSpace="0" w:wrap="around" w:x="9164" w:y="3233"/>
      <w:widowControl w:val="0"/>
      <w:spacing w:after="0" w:line="168" w:lineRule="atLeast"/>
    </w:pPr>
  </w:style>
  <w:style w:type="paragraph" w:customStyle="1" w:styleId="DEFooter6pt">
    <w:name w:val="DE Footer 6pt"/>
    <w:basedOn w:val="Normal"/>
    <w:uiPriority w:val="99"/>
    <w:rsid w:val="00A0203B"/>
    <w:pPr>
      <w:tabs>
        <w:tab w:val="left" w:pos="113"/>
        <w:tab w:val="left" w:pos="227"/>
        <w:tab w:val="left" w:pos="340"/>
        <w:tab w:val="left" w:pos="454"/>
        <w:tab w:val="left" w:pos="567"/>
        <w:tab w:val="left" w:pos="680"/>
        <w:tab w:val="left" w:pos="794"/>
        <w:tab w:val="left" w:pos="907"/>
        <w:tab w:val="left" w:pos="1020"/>
        <w:tab w:val="left" w:pos="1134"/>
        <w:tab w:val="left" w:pos="1247"/>
        <w:tab w:val="left" w:pos="1361"/>
        <w:tab w:val="left" w:pos="1474"/>
        <w:tab w:val="left" w:pos="1587"/>
        <w:tab w:val="left" w:pos="1701"/>
        <w:tab w:val="left" w:pos="1814"/>
        <w:tab w:val="left" w:pos="1928"/>
        <w:tab w:val="left" w:pos="2041"/>
        <w:tab w:val="left" w:pos="2154"/>
        <w:tab w:val="left" w:pos="2268"/>
      </w:tabs>
      <w:autoSpaceDE w:val="0"/>
      <w:autoSpaceDN w:val="0"/>
      <w:adjustRightInd w:val="0"/>
      <w:spacing w:line="160" w:lineRule="atLeast"/>
      <w:textAlignment w:val="center"/>
    </w:pPr>
    <w:rPr>
      <w:rFonts w:cs="Arial"/>
      <w:color w:val="878787" w:themeColor="accent4"/>
      <w:kern w:val="0"/>
      <w:sz w:val="12"/>
      <w:szCs w:val="12"/>
    </w:rPr>
  </w:style>
  <w:style w:type="paragraph" w:customStyle="1" w:styleId="InfotextFuzeile">
    <w:name w:val="Infotext Fußzeile"/>
    <w:basedOn w:val="Footer"/>
    <w:rsid w:val="0044316A"/>
    <w:pPr>
      <w:spacing w:line="160" w:lineRule="exact"/>
    </w:pPr>
    <w:rPr>
      <w:noProof/>
      <w:color w:val="878787" w:themeColor="accent4"/>
      <w:sz w:val="12"/>
      <w:szCs w:val="12"/>
    </w:rPr>
  </w:style>
  <w:style w:type="paragraph" w:styleId="Subtitle">
    <w:name w:val="Subtitle"/>
    <w:basedOn w:val="Normal"/>
    <w:next w:val="Normal"/>
    <w:link w:val="SubtitleChar"/>
    <w:uiPriority w:val="11"/>
    <w:rsid w:val="00A0203B"/>
    <w:pPr>
      <w:numPr>
        <w:ilvl w:val="1"/>
      </w:numPr>
      <w:spacing w:after="160"/>
    </w:pPr>
    <w:rPr>
      <w:rFonts w:eastAsiaTheme="minorEastAsia"/>
      <w:color w:val="494949" w:themeColor="accent3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A0203B"/>
    <w:rPr>
      <w:rFonts w:eastAsiaTheme="minorEastAsia"/>
      <w:color w:val="494949" w:themeColor="accent3"/>
      <w:spacing w:val="15"/>
      <w:kern w:val="4"/>
      <w:sz w:val="22"/>
      <w:szCs w:val="22"/>
    </w:rPr>
  </w:style>
  <w:style w:type="character" w:styleId="IntenseEmphasis">
    <w:name w:val="Intense Emphasis"/>
    <w:basedOn w:val="DefaultParagraphFont"/>
    <w:uiPriority w:val="21"/>
    <w:rsid w:val="00A0203B"/>
    <w:rPr>
      <w:i/>
      <w:iCs/>
      <w:color w:val="00A052" w:themeColor="text2"/>
    </w:rPr>
  </w:style>
  <w:style w:type="character" w:styleId="Emphasis">
    <w:name w:val="Emphasis"/>
    <w:basedOn w:val="DefaultParagraphFont"/>
    <w:uiPriority w:val="20"/>
    <w:rsid w:val="00A0203B"/>
    <w:rPr>
      <w:b/>
      <w:i w:val="0"/>
      <w:iCs/>
    </w:rPr>
  </w:style>
  <w:style w:type="paragraph" w:styleId="Title">
    <w:name w:val="Title"/>
    <w:basedOn w:val="Normal"/>
    <w:next w:val="Normal"/>
    <w:link w:val="TitleChar"/>
    <w:uiPriority w:val="10"/>
    <w:rsid w:val="0078199E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99E"/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styleId="PlaceholderText">
    <w:name w:val="Placeholder Text"/>
    <w:basedOn w:val="DefaultParagraphFont"/>
    <w:uiPriority w:val="99"/>
    <w:semiHidden/>
    <w:rsid w:val="000C48C6"/>
    <w:rPr>
      <w:color w:val="808080"/>
    </w:rPr>
  </w:style>
  <w:style w:type="paragraph" w:styleId="ListParagraph">
    <w:name w:val="List Paragraph"/>
    <w:basedOn w:val="Normal"/>
    <w:uiPriority w:val="34"/>
    <w:qFormat/>
    <w:rsid w:val="00BF6483"/>
    <w:pPr>
      <w:numPr>
        <w:numId w:val="2"/>
      </w:numPr>
      <w:ind w:left="284" w:hanging="284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77E91"/>
    <w:rPr>
      <w:color w:val="605E5C"/>
      <w:shd w:val="clear" w:color="auto" w:fill="E1DFDD"/>
    </w:rPr>
  </w:style>
  <w:style w:type="paragraph" w:customStyle="1" w:styleId="TagesordnungKopf">
    <w:name w:val="Tagesordnung Kopf"/>
    <w:basedOn w:val="Normal"/>
    <w:qFormat/>
    <w:rsid w:val="00F24223"/>
    <w:pPr>
      <w:spacing w:line="300" w:lineRule="exact"/>
    </w:pPr>
    <w:rPr>
      <w:sz w:val="22"/>
      <w:szCs w:val="22"/>
    </w:rPr>
  </w:style>
  <w:style w:type="paragraph" w:customStyle="1" w:styleId="TabelleAgendaHead">
    <w:name w:val="Tabelle Agenda Head"/>
    <w:basedOn w:val="Normal"/>
    <w:qFormat/>
    <w:rsid w:val="00F24223"/>
    <w:rPr>
      <w:color w:val="00A052" w:themeColor="text2"/>
      <w:sz w:val="24"/>
      <w:szCs w:val="24"/>
    </w:rPr>
  </w:style>
  <w:style w:type="paragraph" w:customStyle="1" w:styleId="TabelleBodyLevel1">
    <w:name w:val="Tabelle Body Level 1"/>
    <w:basedOn w:val="Normal"/>
    <w:qFormat/>
    <w:rsid w:val="00416940"/>
    <w:pPr>
      <w:spacing w:line="200" w:lineRule="exact"/>
    </w:pPr>
    <w:rPr>
      <w:color w:val="000000" w:themeColor="text1"/>
      <w:sz w:val="18"/>
      <w:szCs w:val="18"/>
    </w:rPr>
  </w:style>
  <w:style w:type="paragraph" w:customStyle="1" w:styleId="TableParagraph">
    <w:name w:val="Table Paragraph"/>
    <w:basedOn w:val="Normal"/>
    <w:uiPriority w:val="1"/>
    <w:qFormat/>
    <w:rsid w:val="00416940"/>
    <w:pPr>
      <w:widowControl w:val="0"/>
      <w:autoSpaceDE w:val="0"/>
      <w:autoSpaceDN w:val="0"/>
      <w:spacing w:line="240" w:lineRule="auto"/>
    </w:pPr>
    <w:rPr>
      <w:rFonts w:ascii="Arial" w:eastAsia="Arial" w:hAnsi="Arial" w:cs="Arial"/>
      <w:kern w:val="0"/>
      <w:sz w:val="22"/>
      <w:szCs w:val="22"/>
    </w:rPr>
  </w:style>
  <w:style w:type="paragraph" w:customStyle="1" w:styleId="TabelleBodyLevel2">
    <w:name w:val="Tabelle Body Level 2"/>
    <w:basedOn w:val="TabelleBodyLevel1"/>
    <w:qFormat/>
    <w:rsid w:val="0054406C"/>
    <w:rPr>
      <w:color w:val="878787" w:themeColor="accent4"/>
    </w:rPr>
  </w:style>
  <w:style w:type="character" w:styleId="FollowedHyperlink">
    <w:name w:val="FollowedHyperlink"/>
    <w:basedOn w:val="DefaultParagraphFont"/>
    <w:uiPriority w:val="99"/>
    <w:semiHidden/>
    <w:unhideWhenUsed/>
    <w:rsid w:val="00E462F5"/>
    <w:rPr>
      <w:color w:val="878787" w:themeColor="followedHyperlink"/>
      <w:u w:val="single"/>
    </w:rPr>
  </w:style>
  <w:style w:type="paragraph" w:styleId="ListBullet">
    <w:name w:val="List Bullet"/>
    <w:basedOn w:val="Normal"/>
    <w:uiPriority w:val="99"/>
    <w:unhideWhenUsed/>
    <w:rsid w:val="005B5D30"/>
    <w:pPr>
      <w:numPr>
        <w:numId w:val="9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2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deu01.safelinks.protection.outlook.com/ap/t-59584e83/?url=https%3A%2F%2Fteams.microsoft.com%2Fl%2Fmeetup-join%2F19%253ameeting_MThiNWY2YTQtYzc0NC00Y2FkLWEzYTgtY2Y2NjNjMGFiYTZl%2540thread.v2%2F0%3Fcontext%3D%257b%2522Tid%2522%253a%2522511cd8f2-3680-40ba-9992-73f9acafa8d8%2522%252c%2522Oid%2522%253a%25223279303a-a817-4eb2-8840-fa0593bd6233%2522%257d&amp;data=05%7C02%7Cvalentin.hettrich%40daimlertruck.com%7Cc48b1b08e3bd4dd8a9c408de107c988e%7C505cca535750413495018d52d5df3cd1%7C0%7C0%7C638966324813682067%7CUnknown%7CTWFpbGZsb3d8eyJFbXB0eU1hcGkiOnRydWUsIlYiOiIwLjAuMDAwMCIsIlAiOiJXaW4zMiIsIkFOIjoiTWFpbCIsIldUIjoyfQ%3D%3D%7C0%7C%7C%7C&amp;sdata=2bRM3YIl1PgsyARGTEG4%2FoOXvKSIuHCPndtylPfRYMk%3D&amp;reserved=0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maps.app.goo.gl/aQ7d3wzrMZWWUFoR6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deu01.safelinks.protection.outlook.com/ap/t-59584e83/?url=https%3A%2F%2Fteams.microsoft.com%2Fl%2Fmeetup-join%2F19%253ameeting_NDExOGUyYmMtNGM2Ny00MTIxLThjYWUtZTg2OTdkZmZhNTJl%2540thread.v2%2F0%3Fcontext%3D%257b%2522Tid%2522%253a%2522511cd8f2-3680-40ba-9992-73f9acafa8d8%2522%252c%2522Oid%2522%253a%25223279303a-a817-4eb2-8840-fa0593bd6233%2522%257d&amp;data=05%7C02%7Cvalentin.hettrich%40daimlertruck.com%7Cf045b42073864216152108de107c95cf%7C505cca535750413495018d52d5df3cd1%7C0%7C0%7C638966324728416358%7CUnknown%7CTWFpbGZsb3d8eyJFbXB0eU1hcGkiOnRydWUsIlYiOiIwLjAuMDAwMCIsIlAiOiJXaW4zMiIsIkFOIjoiTWFpbCIsIldUIjoyfQ%3D%3D%7C0%7C%7C%7C&amp;sdata=u7wcm7LPIMEMPJLkLAsp5zwkGDfiBZLSzAPANlAnzcI%3D&amp;reserved=0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yperlink" Target="https://maps.app.goo.gl/xuP7zbXMUCHYQKnL8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Schuessling\OneDrive%20-%20VDA\Dokumente\Agenda_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207415064CD4E028153F6D6EF2EDD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DE5B51-3436-4FC4-8418-15779B9A4E79}"/>
      </w:docPartPr>
      <w:docPartBody>
        <w:p w:rsidR="00017036" w:rsidRDefault="0031133C" w:rsidP="0031133C">
          <w:pPr>
            <w:pStyle w:val="E207415064CD4E028153F6D6EF2EDD42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56EAAB76EAA748C296959FA132F7D5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DDD1C-B627-4C7F-B0F4-532B0CF8999F}"/>
      </w:docPartPr>
      <w:docPartBody>
        <w:p w:rsidR="00017036" w:rsidRDefault="0031133C" w:rsidP="0031133C">
          <w:pPr>
            <w:pStyle w:val="56EAAB76EAA748C296959FA132F7D5BC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107854689749418D88F54920C83A4D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479647-E5A9-44A4-8B97-CC751412631A}"/>
      </w:docPartPr>
      <w:docPartBody>
        <w:p w:rsidR="00017036" w:rsidRDefault="0031133C" w:rsidP="0031133C">
          <w:pPr>
            <w:pStyle w:val="107854689749418D88F54920C83A4D01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AADD732EA2B64CBF99581D1B0D683A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B46BA1-1DCD-47CE-B14D-23509D6264C6}"/>
      </w:docPartPr>
      <w:docPartBody>
        <w:p w:rsidR="00017036" w:rsidRDefault="0031133C" w:rsidP="0031133C">
          <w:pPr>
            <w:pStyle w:val="AADD732EA2B64CBF99581D1B0D683A2C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20765FA77A6C4E4DB29BECE55BF742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0A0ED0-C3A8-44C3-AE88-48BED7FCB505}"/>
      </w:docPartPr>
      <w:docPartBody>
        <w:p w:rsidR="00017036" w:rsidRDefault="0031133C" w:rsidP="0031133C">
          <w:pPr>
            <w:pStyle w:val="20765FA77A6C4E4DB29BECE55BF74224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EA3126F56FF440E39C61A407F34691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52E87A-BBE5-4A62-BE25-17E274E06F48}"/>
      </w:docPartPr>
      <w:docPartBody>
        <w:p w:rsidR="00017036" w:rsidRDefault="0031133C" w:rsidP="0031133C">
          <w:pPr>
            <w:pStyle w:val="EA3126F56FF440E39C61A407F34691A6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charset w:val="00"/>
    <w:family w:val="auto"/>
    <w:pitch w:val="variable"/>
    <w:sig w:usb0="A00000AF" w:usb1="5000205B" w:usb2="00000000" w:usb3="00000000" w:csb0="0000009B" w:csb1="00000000"/>
  </w:font>
  <w:font w:name="Imago Pro Light">
    <w:altName w:val="Calibri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eiyo">
    <w:altName w:val="Cambria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0A2"/>
    <w:rsid w:val="00017036"/>
    <w:rsid w:val="00037E00"/>
    <w:rsid w:val="000B7236"/>
    <w:rsid w:val="00246C16"/>
    <w:rsid w:val="00263654"/>
    <w:rsid w:val="00306AEF"/>
    <w:rsid w:val="0031133C"/>
    <w:rsid w:val="003846FD"/>
    <w:rsid w:val="003C341C"/>
    <w:rsid w:val="00445CF3"/>
    <w:rsid w:val="00451438"/>
    <w:rsid w:val="004A23F8"/>
    <w:rsid w:val="00536EFE"/>
    <w:rsid w:val="0055747E"/>
    <w:rsid w:val="005A01FD"/>
    <w:rsid w:val="0062181C"/>
    <w:rsid w:val="00656348"/>
    <w:rsid w:val="00824CA3"/>
    <w:rsid w:val="008A20A5"/>
    <w:rsid w:val="00926585"/>
    <w:rsid w:val="00952879"/>
    <w:rsid w:val="00A13031"/>
    <w:rsid w:val="00B701F3"/>
    <w:rsid w:val="00B82683"/>
    <w:rsid w:val="00D765D4"/>
    <w:rsid w:val="00DB30A2"/>
    <w:rsid w:val="00DF208E"/>
    <w:rsid w:val="00E00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76A19CC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133C"/>
    <w:rPr>
      <w:color w:val="808080"/>
    </w:rPr>
  </w:style>
  <w:style w:type="paragraph" w:customStyle="1" w:styleId="E207415064CD4E028153F6D6EF2EDD42">
    <w:name w:val="E207415064CD4E028153F6D6EF2EDD42"/>
    <w:rsid w:val="0031133C"/>
    <w:rPr>
      <w:lang w:val="en-GB" w:eastAsia="ja-JP"/>
    </w:rPr>
  </w:style>
  <w:style w:type="paragraph" w:customStyle="1" w:styleId="56EAAB76EAA748C296959FA132F7D5BC">
    <w:name w:val="56EAAB76EAA748C296959FA132F7D5BC"/>
    <w:rsid w:val="0031133C"/>
    <w:rPr>
      <w:lang w:val="en-GB" w:eastAsia="ja-JP"/>
    </w:rPr>
  </w:style>
  <w:style w:type="paragraph" w:customStyle="1" w:styleId="107854689749418D88F54920C83A4D01">
    <w:name w:val="107854689749418D88F54920C83A4D01"/>
    <w:rsid w:val="0031133C"/>
    <w:rPr>
      <w:lang w:val="en-GB" w:eastAsia="ja-JP"/>
    </w:rPr>
  </w:style>
  <w:style w:type="paragraph" w:customStyle="1" w:styleId="AADD732EA2B64CBF99581D1B0D683A2C">
    <w:name w:val="AADD732EA2B64CBF99581D1B0D683A2C"/>
    <w:rsid w:val="0031133C"/>
    <w:rPr>
      <w:lang w:val="en-GB" w:eastAsia="ja-JP"/>
    </w:rPr>
  </w:style>
  <w:style w:type="paragraph" w:customStyle="1" w:styleId="20765FA77A6C4E4DB29BECE55BF74224">
    <w:name w:val="20765FA77A6C4E4DB29BECE55BF74224"/>
    <w:rsid w:val="0031133C"/>
    <w:rPr>
      <w:lang w:val="en-GB" w:eastAsia="ja-JP"/>
    </w:rPr>
  </w:style>
  <w:style w:type="paragraph" w:customStyle="1" w:styleId="EA3126F56FF440E39C61A407F34691A6">
    <w:name w:val="EA3126F56FF440E39C61A407F34691A6"/>
    <w:rsid w:val="0031133C"/>
    <w:rPr>
      <w:lang w:val="en-GB" w:eastAsia="ja-JP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VDA">
      <a:dk1>
        <a:sysClr val="windowText" lastClr="000000"/>
      </a:dk1>
      <a:lt1>
        <a:sysClr val="window" lastClr="FFFFFF"/>
      </a:lt1>
      <a:dk2>
        <a:srgbClr val="00A052"/>
      </a:dk2>
      <a:lt2>
        <a:srgbClr val="F2F2F2"/>
      </a:lt2>
      <a:accent1>
        <a:srgbClr val="005CA9"/>
      </a:accent1>
      <a:accent2>
        <a:srgbClr val="EB5A23"/>
      </a:accent2>
      <a:accent3>
        <a:srgbClr val="494949"/>
      </a:accent3>
      <a:accent4>
        <a:srgbClr val="878787"/>
      </a:accent4>
      <a:accent5>
        <a:srgbClr val="DCDCDC"/>
      </a:accent5>
      <a:accent6>
        <a:srgbClr val="E9E7DC"/>
      </a:accent6>
      <a:hlink>
        <a:srgbClr val="005CA9"/>
      </a:hlink>
      <a:folHlink>
        <a:srgbClr val="878787"/>
      </a:folHlink>
    </a:clrScheme>
    <a:fontScheme name="VDA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5"/>
        </a:solidFill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6D46BC446426469775109491C48185" ma:contentTypeVersion="3" ma:contentTypeDescription="Create a new document." ma:contentTypeScope="" ma:versionID="44fb376cf34b6465c34b06d5120be792">
  <xsd:schema xmlns:xsd="http://www.w3.org/2001/XMLSchema" xmlns:xs="http://www.w3.org/2001/XMLSchema" xmlns:p="http://schemas.microsoft.com/office/2006/metadata/properties" xmlns:ns2="8d648393-29b5-4880-b48a-13b30264e158" targetNamespace="http://schemas.microsoft.com/office/2006/metadata/properties" ma:root="true" ma:fieldsID="03b30d49770f894d5fecc00265da1de3" ns2:_="">
    <xsd:import namespace="8d648393-29b5-4880-b48a-13b30264e15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648393-29b5-4880-b48a-13b30264e1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27954F-E8B9-4140-8165-123B017E5CE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621CF5E-8900-4FE2-B8B3-963136F790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884AA0-6CAF-42F3-8FF2-046A45F03B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648393-29b5-4880-b48a-13b30264e1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b97ea58d-47e6-47cc-9ab7-39ab03def869}" enabled="1" method="Standard" siteId="{505cca53-5750-4134-9501-8d52d5df3cd1}" removed="0"/>
  <clbl:label id="{fbb3c382-541a-4789-80ed-24b21ea5b276}" enabled="1" method="Standard" siteId="{8c642d1d-d709-47b0-ab10-080af10798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Agenda_I.dotx</Template>
  <TotalTime>294</TotalTime>
  <Pages>2</Pages>
  <Words>164</Words>
  <Characters>778</Characters>
  <Application>Microsoft Office Word</Application>
  <DocSecurity>0</DocSecurity>
  <Lines>100</Lines>
  <Paragraphs>72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Brief</vt:lpstr>
    </vt:vector>
  </TitlesOfParts>
  <Company>Verband der Automobilindustrie e.V. (VDA)</Company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Schüßling, Annett</dc:creator>
  <dc:description>Vorlage Brief – Office 2010;_x000d_
Version 004 – EN;_x000d_
2018-08-10;</dc:description>
  <cp:lastModifiedBy>Amy Ryan (TEMA)</cp:lastModifiedBy>
  <cp:revision>9</cp:revision>
  <cp:lastPrinted>2024-08-26T09:07:00Z</cp:lastPrinted>
  <dcterms:created xsi:type="dcterms:W3CDTF">2025-11-26T15:19:00Z</dcterms:created>
  <dcterms:modified xsi:type="dcterms:W3CDTF">2025-11-28T13:08:00Z</dcterms:modified>
  <cp:category>Präsident – temp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rstellt von">
    <vt:lpwstr>dangerous</vt:lpwstr>
  </property>
  <property fmtid="{D5CDD505-2E9C-101B-9397-08002B2CF9AE}" pid="3" name="Erstellt am">
    <vt:lpwstr>21-11-2016</vt:lpwstr>
  </property>
  <property fmtid="{D5CDD505-2E9C-101B-9397-08002B2CF9AE}" pid="4" name="Bearbeiter">
    <vt:lpwstr>gadamovich | office implementation</vt:lpwstr>
  </property>
  <property fmtid="{D5CDD505-2E9C-101B-9397-08002B2CF9AE}" pid="5" name="Version">
    <vt:lpwstr>004</vt:lpwstr>
  </property>
  <property fmtid="{D5CDD505-2E9C-101B-9397-08002B2CF9AE}" pid="6" name="Version vom">
    <vt:lpwstr>10-08-2018</vt:lpwstr>
  </property>
  <property fmtid="{D5CDD505-2E9C-101B-9397-08002B2CF9AE}" pid="7" name="MediaServiceImageTags">
    <vt:lpwstr/>
  </property>
  <property fmtid="{D5CDD505-2E9C-101B-9397-08002B2CF9AE}" pid="8" name="ContentTypeId">
    <vt:lpwstr>0x010100336D46BC446426469775109491C48185</vt:lpwstr>
  </property>
  <property fmtid="{D5CDD505-2E9C-101B-9397-08002B2CF9AE}" pid="9" name="ClassificationContentMarkingHeaderShapeIds">
    <vt:lpwstr>462e0a,327ca255,743e4135</vt:lpwstr>
  </property>
  <property fmtid="{D5CDD505-2E9C-101B-9397-08002B2CF9AE}" pid="10" name="ClassificationContentMarkingHeaderFontProps">
    <vt:lpwstr>#000000,10,Meiyo</vt:lpwstr>
  </property>
  <property fmtid="{D5CDD505-2E9C-101B-9397-08002B2CF9AE}" pid="11" name="ClassificationContentMarkingHeaderText">
    <vt:lpwstr>•• PROTECTED 関係者外秘</vt:lpwstr>
  </property>
</Properties>
</file>