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952" w14:textId="77777777" w:rsidR="00413284" w:rsidRPr="00BD38A3" w:rsidRDefault="00413284" w:rsidP="00413284">
      <w:pPr>
        <w:pStyle w:val="TOCHeading"/>
        <w:numPr>
          <w:ilvl w:val="0"/>
          <w:numId w:val="0"/>
        </w:numPr>
        <w:jc w:val="center"/>
        <w:rPr>
          <w:b w:val="0"/>
          <w:sz w:val="32"/>
          <w:szCs w:val="32"/>
          <w:lang w:val="en-GB" w:eastAsia="ko-KR"/>
        </w:rPr>
      </w:pPr>
      <w:bookmarkStart w:id="0" w:name="_GoBack"/>
      <w:bookmarkEnd w:id="0"/>
      <w:r>
        <w:t>Draft R</w:t>
      </w:r>
      <w:r w:rsidRPr="00DA3A69">
        <w:t>ecommendation</w:t>
      </w:r>
      <w:r>
        <w:t xml:space="preserve"> on Software Updates</w:t>
      </w:r>
      <w:r w:rsidRPr="00DA3A69">
        <w:t xml:space="preserve"> of the Task Force on Cyber Security and Over-the-air issues of UNECE WP.29 IWG ITS/AD</w:t>
      </w:r>
    </w:p>
    <w:p w14:paraId="0F53AF44" w14:textId="18777DDA" w:rsidR="00A443F6" w:rsidRDefault="00A443F6" w:rsidP="00B04710"/>
    <w:p w14:paraId="3B23C5E0" w14:textId="77777777" w:rsidR="00A443F6" w:rsidRPr="00A443F6" w:rsidRDefault="00A443F6" w:rsidP="00B04710"/>
    <w:p w14:paraId="0320BD87" w14:textId="327B1551" w:rsidR="00990BA9" w:rsidRDefault="00413284" w:rsidP="00413284">
      <w:pPr>
        <w:rPr>
          <w:rFonts w:ascii="Times New Roman" w:hAnsi="Times New Roman" w:cs="Times New Roman"/>
          <w:color w:val="FF0000"/>
          <w:sz w:val="20"/>
        </w:rPr>
      </w:pPr>
      <w:r w:rsidRPr="00E97A07">
        <w:rPr>
          <w:rFonts w:ascii="Times New Roman" w:hAnsi="Times New Roman" w:cs="Times New Roman"/>
          <w:color w:val="FF0000"/>
          <w:sz w:val="20"/>
          <w:highlight w:val="yellow"/>
        </w:rPr>
        <w:t>Document status:</w:t>
      </w:r>
      <w:r>
        <w:rPr>
          <w:rFonts w:ascii="Times New Roman" w:hAnsi="Times New Roman" w:cs="Times New Roman"/>
          <w:color w:val="FF0000"/>
          <w:sz w:val="20"/>
          <w:highlight w:val="yellow"/>
        </w:rPr>
        <w:t xml:space="preserve">   </w:t>
      </w:r>
      <w:r w:rsidR="00990BA9">
        <w:rPr>
          <w:rFonts w:ascii="Times New Roman" w:hAnsi="Times New Roman" w:cs="Times New Roman"/>
          <w:color w:val="FF0000"/>
          <w:sz w:val="20"/>
          <w:highlight w:val="yellow"/>
        </w:rPr>
        <w:t>v0.</w:t>
      </w:r>
      <w:r w:rsidR="005A64FD">
        <w:rPr>
          <w:rFonts w:ascii="Times New Roman" w:hAnsi="Times New Roman" w:cs="Times New Roman"/>
          <w:color w:val="FF0000"/>
          <w:sz w:val="20"/>
          <w:highlight w:val="yellow"/>
        </w:rPr>
        <w:t>5</w:t>
      </w:r>
      <w:r w:rsidR="00990BA9">
        <w:rPr>
          <w:rFonts w:ascii="Times New Roman" w:hAnsi="Times New Roman" w:cs="Times New Roman"/>
          <w:color w:val="FF0000"/>
          <w:sz w:val="20"/>
          <w:highlight w:val="yellow"/>
        </w:rPr>
        <w:t xml:space="preserve"> -</w:t>
      </w:r>
      <w:r w:rsidRPr="00990BA9">
        <w:rPr>
          <w:rFonts w:ascii="Times New Roman" w:hAnsi="Times New Roman" w:cs="Times New Roman"/>
          <w:color w:val="FF0000"/>
          <w:sz w:val="20"/>
          <w:highlight w:val="yellow"/>
        </w:rPr>
        <w:t xml:space="preserve">   </w:t>
      </w:r>
      <w:r w:rsidR="00990BA9" w:rsidRPr="00990BA9">
        <w:rPr>
          <w:rFonts w:ascii="Times New Roman" w:hAnsi="Times New Roman" w:cs="Times New Roman"/>
          <w:color w:val="FF0000"/>
          <w:sz w:val="20"/>
          <w:highlight w:val="yellow"/>
        </w:rPr>
        <w:t>revised</w:t>
      </w:r>
      <w:r w:rsidR="0064283D">
        <w:rPr>
          <w:rFonts w:ascii="Times New Roman" w:hAnsi="Times New Roman" w:cs="Times New Roman"/>
          <w:color w:val="FF0000"/>
          <w:sz w:val="20"/>
          <w:highlight w:val="yellow"/>
        </w:rPr>
        <w:t xml:space="preserve"> </w:t>
      </w:r>
      <w:r w:rsidR="00402829">
        <w:rPr>
          <w:rFonts w:ascii="Times New Roman" w:hAnsi="Times New Roman" w:cs="Times New Roman"/>
          <w:color w:val="FF0000"/>
          <w:sz w:val="20"/>
          <w:highlight w:val="yellow"/>
        </w:rPr>
        <w:t xml:space="preserve">version of TFCS </w:t>
      </w:r>
      <w:r w:rsidR="005A64FD">
        <w:rPr>
          <w:rFonts w:ascii="Times New Roman" w:hAnsi="Times New Roman" w:cs="Times New Roman"/>
          <w:color w:val="FF0000"/>
          <w:sz w:val="20"/>
          <w:highlight w:val="yellow"/>
        </w:rPr>
        <w:t>10-13</w:t>
      </w:r>
      <w:r w:rsidR="00402829">
        <w:rPr>
          <w:rFonts w:ascii="Times New Roman" w:hAnsi="Times New Roman" w:cs="Times New Roman"/>
          <w:color w:val="FF0000"/>
          <w:sz w:val="20"/>
          <w:highlight w:val="yellow"/>
        </w:rPr>
        <w:t xml:space="preserve"> </w:t>
      </w:r>
      <w:r w:rsidR="0064283D">
        <w:rPr>
          <w:rFonts w:ascii="Times New Roman" w:hAnsi="Times New Roman" w:cs="Times New Roman"/>
          <w:color w:val="FF0000"/>
          <w:sz w:val="20"/>
          <w:highlight w:val="yellow"/>
        </w:rPr>
        <w:t>by chair</w:t>
      </w:r>
      <w:r w:rsidR="00990BA9" w:rsidRPr="00990BA9">
        <w:rPr>
          <w:rFonts w:ascii="Times New Roman" w:hAnsi="Times New Roman" w:cs="Times New Roman"/>
          <w:color w:val="FF0000"/>
          <w:sz w:val="20"/>
          <w:highlight w:val="yellow"/>
        </w:rPr>
        <w:t xml:space="preserve"> document </w:t>
      </w:r>
      <w:r w:rsidR="005A64FD">
        <w:rPr>
          <w:rFonts w:ascii="Times New Roman" w:hAnsi="Times New Roman" w:cs="Times New Roman"/>
          <w:color w:val="FF0000"/>
          <w:sz w:val="20"/>
          <w:highlight w:val="yellow"/>
        </w:rPr>
        <w:t>during</w:t>
      </w:r>
      <w:r w:rsidR="005A64FD" w:rsidRPr="00990BA9">
        <w:rPr>
          <w:rFonts w:ascii="Times New Roman" w:hAnsi="Times New Roman" w:cs="Times New Roman"/>
          <w:color w:val="FF0000"/>
          <w:sz w:val="20"/>
          <w:highlight w:val="yellow"/>
        </w:rPr>
        <w:t xml:space="preserve"> </w:t>
      </w:r>
      <w:r w:rsidR="00990BA9" w:rsidRPr="00990BA9">
        <w:rPr>
          <w:rFonts w:ascii="Times New Roman" w:hAnsi="Times New Roman" w:cs="Times New Roman"/>
          <w:color w:val="FF0000"/>
          <w:sz w:val="20"/>
          <w:highlight w:val="yellow"/>
        </w:rPr>
        <w:t xml:space="preserve">TFCS </w:t>
      </w:r>
      <w:r w:rsidR="005A64FD">
        <w:rPr>
          <w:rFonts w:ascii="Times New Roman" w:hAnsi="Times New Roman" w:cs="Times New Roman"/>
          <w:color w:val="FF0000"/>
          <w:sz w:val="20"/>
          <w:highlight w:val="yellow"/>
        </w:rPr>
        <w:t>10</w:t>
      </w:r>
      <w:r w:rsidRPr="00990BA9">
        <w:rPr>
          <w:rFonts w:ascii="Times New Roman" w:hAnsi="Times New Roman" w:cs="Times New Roman"/>
          <w:color w:val="FF0000"/>
          <w:sz w:val="20"/>
          <w:highlight w:val="yellow"/>
        </w:rPr>
        <w:tab/>
      </w:r>
      <w:r w:rsidR="00990BA9">
        <w:rPr>
          <w:rFonts w:ascii="Times New Roman" w:hAnsi="Times New Roman" w:cs="Times New Roman"/>
          <w:color w:val="FF0000"/>
          <w:sz w:val="20"/>
          <w:highlight w:val="yellow"/>
        </w:rPr>
        <w:tab/>
      </w:r>
      <w:r w:rsidR="00990BA9">
        <w:rPr>
          <w:rFonts w:ascii="Times New Roman" w:hAnsi="Times New Roman" w:cs="Times New Roman"/>
          <w:color w:val="FF0000"/>
          <w:sz w:val="20"/>
          <w:highlight w:val="yellow"/>
        </w:rPr>
        <w:tab/>
      </w:r>
      <w:r w:rsidRPr="00E97A07">
        <w:rPr>
          <w:rFonts w:ascii="Times New Roman" w:hAnsi="Times New Roman" w:cs="Times New Roman"/>
          <w:color w:val="FF0000"/>
          <w:sz w:val="20"/>
        </w:rPr>
        <w:t xml:space="preserve"> </w:t>
      </w:r>
    </w:p>
    <w:p w14:paraId="46FE8EEB" w14:textId="2EBDB154" w:rsidR="00016C2F" w:rsidRPr="00E97A07" w:rsidRDefault="00016C2F" w:rsidP="00413284">
      <w:pPr>
        <w:rPr>
          <w:rFonts w:ascii="Times New Roman" w:hAnsi="Times New Roman" w:cs="Times New Roman"/>
          <w:color w:val="FF0000"/>
          <w:sz w:val="20"/>
        </w:rPr>
      </w:pPr>
      <w:r>
        <w:rPr>
          <w:rFonts w:ascii="Times New Roman" w:hAnsi="Times New Roman" w:cs="Times New Roman"/>
          <w:color w:val="FF0000"/>
          <w:sz w:val="20"/>
        </w:rPr>
        <w:t>Note: contents page needs to be updated</w:t>
      </w:r>
    </w:p>
    <w:p w14:paraId="1A13A3E2" w14:textId="77777777" w:rsidR="00413284" w:rsidRDefault="00413284" w:rsidP="00413284">
      <w:pPr>
        <w:pStyle w:val="TOCHeading"/>
        <w:numPr>
          <w:ilvl w:val="0"/>
          <w:numId w:val="0"/>
        </w:numPr>
        <w:jc w:val="both"/>
        <w:rPr>
          <w:rFonts w:asciiTheme="minorHAnsi" w:hAnsiTheme="minorHAnsi" w:cstheme="minorBidi"/>
          <w:b w:val="0"/>
          <w:sz w:val="22"/>
          <w:szCs w:val="22"/>
          <w:lang w:val="en-GB" w:eastAsia="ko-KR"/>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7E82E5A6" w14:textId="77777777" w:rsidR="00EF1014" w:rsidRPr="00413284" w:rsidRDefault="00F803DB" w:rsidP="00BF68ED">
          <w:pPr>
            <w:pStyle w:val="TOCHeading"/>
            <w:numPr>
              <w:ilvl w:val="0"/>
              <w:numId w:val="0"/>
            </w:numPr>
            <w:jc w:val="both"/>
            <w:rPr>
              <w:noProof/>
              <w:sz w:val="20"/>
              <w:szCs w:val="20"/>
            </w:rPr>
          </w:pPr>
          <w:r w:rsidRPr="00BF68ED">
            <w:t>Contents</w:t>
          </w:r>
          <w:r w:rsidR="00915C09">
            <w:br/>
          </w:r>
          <w:r w:rsidRPr="00413284">
            <w:rPr>
              <w:sz w:val="20"/>
              <w:szCs w:val="20"/>
            </w:rPr>
            <w:fldChar w:fldCharType="begin"/>
          </w:r>
          <w:r w:rsidRPr="00413284">
            <w:rPr>
              <w:sz w:val="20"/>
              <w:szCs w:val="20"/>
            </w:rPr>
            <w:instrText xml:space="preserve"> TOC \o "1-3" \h \z \u </w:instrText>
          </w:r>
          <w:r w:rsidRPr="00413284">
            <w:rPr>
              <w:sz w:val="20"/>
              <w:szCs w:val="20"/>
            </w:rPr>
            <w:fldChar w:fldCharType="separate"/>
          </w:r>
        </w:p>
        <w:p w14:paraId="7EB10C42" w14:textId="77777777" w:rsidR="00EF1014" w:rsidRPr="00413284" w:rsidRDefault="00EE0A9C">
          <w:pPr>
            <w:pStyle w:val="TOC1"/>
            <w:tabs>
              <w:tab w:val="left" w:pos="440"/>
              <w:tab w:val="right" w:leader="dot" w:pos="9350"/>
            </w:tabs>
            <w:rPr>
              <w:rFonts w:ascii="Times New Roman" w:hAnsi="Times New Roman" w:cs="Times New Roman"/>
              <w:noProof/>
              <w:sz w:val="20"/>
              <w:szCs w:val="20"/>
              <w:lang w:val="en-US"/>
            </w:rPr>
          </w:pPr>
          <w:hyperlink w:anchor="_Toc498352720" w:history="1">
            <w:r w:rsidR="00EF1014" w:rsidRPr="00413284">
              <w:rPr>
                <w:rStyle w:val="Hyperlink"/>
                <w:rFonts w:ascii="Times New Roman" w:hAnsi="Times New Roman" w:cs="Times New Roman"/>
                <w:noProof/>
                <w:sz w:val="20"/>
                <w:szCs w:val="20"/>
              </w:rPr>
              <w:t>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Introduction</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_Toc498352720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w:t>
            </w:r>
            <w:r w:rsidR="00EF1014" w:rsidRPr="00413284">
              <w:rPr>
                <w:rFonts w:ascii="Times New Roman" w:hAnsi="Times New Roman" w:cs="Times New Roman"/>
                <w:noProof/>
                <w:webHidden/>
                <w:sz w:val="20"/>
                <w:szCs w:val="20"/>
              </w:rPr>
              <w:fldChar w:fldCharType="end"/>
            </w:r>
          </w:hyperlink>
        </w:p>
        <w:p w14:paraId="69304306"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21" w:history="1">
            <w:r w:rsidR="00EF1014" w:rsidRPr="00413284">
              <w:rPr>
                <w:rStyle w:val="Hyperlink"/>
                <w:rFonts w:ascii="Times New Roman" w:hAnsi="Times New Roman" w:cs="Times New Roman"/>
                <w:noProof/>
                <w:sz w:val="20"/>
                <w:szCs w:val="20"/>
              </w:rPr>
              <w:t>1.1.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Preamble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_Toc498352721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w:t>
            </w:r>
            <w:r w:rsidR="00EF1014" w:rsidRPr="00413284">
              <w:rPr>
                <w:rFonts w:ascii="Times New Roman" w:hAnsi="Times New Roman" w:cs="Times New Roman"/>
                <w:noProof/>
                <w:webHidden/>
                <w:sz w:val="20"/>
                <w:szCs w:val="20"/>
              </w:rPr>
              <w:fldChar w:fldCharType="end"/>
            </w:r>
          </w:hyperlink>
        </w:p>
        <w:p w14:paraId="7B88318A"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22" w:history="1">
            <w:r w:rsidR="00EF1014" w:rsidRPr="00413284">
              <w:rPr>
                <w:rStyle w:val="Hyperlink"/>
                <w:rFonts w:ascii="Times New Roman" w:hAnsi="Times New Roman" w:cs="Times New Roman"/>
                <w:noProof/>
                <w:sz w:val="20"/>
                <w:szCs w:val="20"/>
              </w:rPr>
              <w:t>1.2.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Scope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_Toc498352722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2</w:t>
            </w:r>
            <w:r w:rsidR="00EF1014" w:rsidRPr="00413284">
              <w:rPr>
                <w:rFonts w:ascii="Times New Roman" w:hAnsi="Times New Roman" w:cs="Times New Roman"/>
                <w:noProof/>
                <w:webHidden/>
                <w:sz w:val="20"/>
                <w:szCs w:val="20"/>
              </w:rPr>
              <w:fldChar w:fldCharType="end"/>
            </w:r>
          </w:hyperlink>
        </w:p>
        <w:p w14:paraId="32E17EB5" w14:textId="77777777" w:rsidR="00EF1014" w:rsidRPr="00413284" w:rsidRDefault="00EE0A9C">
          <w:pPr>
            <w:pStyle w:val="TOC1"/>
            <w:tabs>
              <w:tab w:val="left" w:pos="440"/>
              <w:tab w:val="right" w:leader="dot" w:pos="9350"/>
            </w:tabs>
            <w:rPr>
              <w:rFonts w:ascii="Times New Roman" w:hAnsi="Times New Roman" w:cs="Times New Roman"/>
              <w:noProof/>
              <w:sz w:val="20"/>
              <w:szCs w:val="20"/>
              <w:lang w:val="en-US"/>
            </w:rPr>
          </w:pPr>
          <w:hyperlink w:anchor="_Toc498352723" w:history="1">
            <w:r w:rsidR="00EF1014" w:rsidRPr="00413284">
              <w:rPr>
                <w:rStyle w:val="Hyperlink"/>
                <w:rFonts w:ascii="Times New Roman" w:hAnsi="Times New Roman" w:cs="Times New Roman"/>
                <w:noProof/>
                <w:sz w:val="20"/>
                <w:szCs w:val="20"/>
              </w:rPr>
              <w:t>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Definitions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_Toc498352723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3</w:t>
            </w:r>
            <w:r w:rsidR="00EF1014" w:rsidRPr="00413284">
              <w:rPr>
                <w:rFonts w:ascii="Times New Roman" w:hAnsi="Times New Roman" w:cs="Times New Roman"/>
                <w:noProof/>
                <w:webHidden/>
                <w:sz w:val="20"/>
                <w:szCs w:val="20"/>
              </w:rPr>
              <w:fldChar w:fldCharType="end"/>
            </w:r>
          </w:hyperlink>
        </w:p>
        <w:p w14:paraId="0FC6BE19" w14:textId="77777777" w:rsidR="00EF1014" w:rsidRPr="00413284" w:rsidRDefault="00EE0A9C">
          <w:pPr>
            <w:pStyle w:val="TOC1"/>
            <w:tabs>
              <w:tab w:val="left" w:pos="440"/>
              <w:tab w:val="right" w:leader="dot" w:pos="9350"/>
            </w:tabs>
            <w:rPr>
              <w:rFonts w:ascii="Times New Roman" w:hAnsi="Times New Roman" w:cs="Times New Roman"/>
              <w:noProof/>
              <w:sz w:val="20"/>
              <w:szCs w:val="20"/>
              <w:lang w:val="en-US"/>
            </w:rPr>
          </w:pPr>
          <w:hyperlink w:anchor="_Toc498352724" w:history="1">
            <w:r w:rsidR="00EF1014" w:rsidRPr="00413284">
              <w:rPr>
                <w:rStyle w:val="Hyperlink"/>
                <w:rFonts w:ascii="Times New Roman" w:hAnsi="Times New Roman" w:cs="Times New Roman"/>
                <w:noProof/>
                <w:sz w:val="20"/>
                <w:szCs w:val="20"/>
              </w:rPr>
              <w:t>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Process on software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_Toc498352724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3</w:t>
            </w:r>
            <w:r w:rsidR="00EF1014" w:rsidRPr="00413284">
              <w:rPr>
                <w:rFonts w:ascii="Times New Roman" w:hAnsi="Times New Roman" w:cs="Times New Roman"/>
                <w:noProof/>
                <w:webHidden/>
                <w:sz w:val="20"/>
                <w:szCs w:val="20"/>
              </w:rPr>
              <w:fldChar w:fldCharType="end"/>
            </w:r>
          </w:hyperlink>
        </w:p>
        <w:p w14:paraId="56777E7A"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25" w:history="1">
            <w:r w:rsidR="00EF1014" w:rsidRPr="00413284">
              <w:rPr>
                <w:rStyle w:val="Hyperlink"/>
                <w:rFonts w:ascii="Times New Roman" w:hAnsi="Times New Roman" w:cs="Times New Roman"/>
                <w:noProof/>
                <w:sz w:val="20"/>
                <w:szCs w:val="20"/>
              </w:rPr>
              <w:t>3.1.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Overview</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_Toc498352725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4</w:t>
            </w:r>
            <w:r w:rsidR="00EF1014" w:rsidRPr="00413284">
              <w:rPr>
                <w:rFonts w:ascii="Times New Roman" w:hAnsi="Times New Roman" w:cs="Times New Roman"/>
                <w:noProof/>
                <w:webHidden/>
                <w:sz w:val="20"/>
                <w:szCs w:val="20"/>
              </w:rPr>
              <w:fldChar w:fldCharType="end"/>
            </w:r>
          </w:hyperlink>
        </w:p>
        <w:p w14:paraId="413BED68"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26" w:history="1">
            <w:r w:rsidR="00EF1014" w:rsidRPr="00413284">
              <w:rPr>
                <w:rStyle w:val="Hyperlink"/>
                <w:rFonts w:ascii="Times New Roman" w:hAnsi="Times New Roman" w:cs="Times New Roman"/>
                <w:noProof/>
                <w:sz w:val="20"/>
                <w:szCs w:val="20"/>
              </w:rPr>
              <w:t>3.2.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Software update approval process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_Toc498352726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4</w:t>
            </w:r>
            <w:r w:rsidR="00EF1014" w:rsidRPr="00413284">
              <w:rPr>
                <w:rFonts w:ascii="Times New Roman" w:hAnsi="Times New Roman" w:cs="Times New Roman"/>
                <w:noProof/>
                <w:webHidden/>
                <w:sz w:val="20"/>
                <w:szCs w:val="20"/>
              </w:rPr>
              <w:fldChar w:fldCharType="end"/>
            </w:r>
          </w:hyperlink>
        </w:p>
        <w:p w14:paraId="330F7584"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27" w:history="1">
            <w:r w:rsidR="00EF1014" w:rsidRPr="00413284">
              <w:rPr>
                <w:rStyle w:val="Hyperlink"/>
                <w:rFonts w:ascii="Times New Roman" w:hAnsi="Times New Roman" w:cs="Times New Roman"/>
                <w:noProof/>
                <w:sz w:val="20"/>
                <w:szCs w:val="20"/>
              </w:rPr>
              <w:t>3.3.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Prerequisites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_Toc498352727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6</w:t>
            </w:r>
            <w:r w:rsidR="00EF1014" w:rsidRPr="00413284">
              <w:rPr>
                <w:rFonts w:ascii="Times New Roman" w:hAnsi="Times New Roman" w:cs="Times New Roman"/>
                <w:noProof/>
                <w:webHidden/>
                <w:sz w:val="20"/>
                <w:szCs w:val="20"/>
              </w:rPr>
              <w:fldChar w:fldCharType="end"/>
            </w:r>
          </w:hyperlink>
        </w:p>
        <w:p w14:paraId="731C0E69"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28" w:history="1">
            <w:r w:rsidR="00EF1014" w:rsidRPr="00413284">
              <w:rPr>
                <w:rStyle w:val="Hyperlink"/>
                <w:rFonts w:ascii="Times New Roman" w:hAnsi="Times New Roman" w:cs="Times New Roman"/>
                <w:noProof/>
                <w:sz w:val="20"/>
                <w:szCs w:val="20"/>
              </w:rPr>
              <w:t>3.4.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Type approval process responsibilities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_Toc498352728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6</w:t>
            </w:r>
            <w:r w:rsidR="00EF1014" w:rsidRPr="00413284">
              <w:rPr>
                <w:rFonts w:ascii="Times New Roman" w:hAnsi="Times New Roman" w:cs="Times New Roman"/>
                <w:noProof/>
                <w:webHidden/>
                <w:sz w:val="20"/>
                <w:szCs w:val="20"/>
              </w:rPr>
              <w:fldChar w:fldCharType="end"/>
            </w:r>
          </w:hyperlink>
        </w:p>
        <w:p w14:paraId="1661BA99" w14:textId="77777777" w:rsidR="00EF1014" w:rsidRPr="00413284" w:rsidRDefault="00EE0A9C">
          <w:pPr>
            <w:pStyle w:val="TOC1"/>
            <w:tabs>
              <w:tab w:val="left" w:pos="440"/>
              <w:tab w:val="right" w:leader="dot" w:pos="9350"/>
            </w:tabs>
            <w:rPr>
              <w:rFonts w:ascii="Times New Roman" w:hAnsi="Times New Roman" w:cs="Times New Roman"/>
              <w:noProof/>
              <w:sz w:val="20"/>
              <w:szCs w:val="20"/>
              <w:lang w:val="en-US"/>
            </w:rPr>
          </w:pPr>
          <w:hyperlink w:anchor="_Toc498352729" w:history="1">
            <w:r w:rsidR="00EF1014" w:rsidRPr="00413284">
              <w:rPr>
                <w:rStyle w:val="Hyperlink"/>
                <w:rFonts w:ascii="Times New Roman" w:hAnsi="Times New Roman" w:cs="Times New Roman"/>
                <w:noProof/>
                <w:sz w:val="20"/>
                <w:szCs w:val="20"/>
                <w:lang w:eastAsia="ja-JP"/>
              </w:rPr>
              <w:t>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 xml:space="preserve">Additional requirements for software updates </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_Toc498352729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3E403B27"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30" w:history="1">
            <w:r w:rsidR="00EF1014" w:rsidRPr="00413284">
              <w:rPr>
                <w:rStyle w:val="Hyperlink"/>
                <w:rFonts w:ascii="Times New Roman" w:hAnsi="Times New Roman" w:cs="Times New Roman"/>
                <w:noProof/>
                <w:sz w:val="20"/>
                <w:szCs w:val="20"/>
              </w:rPr>
              <w:t>4.1.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Requirements for safely and securely conducting an update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_Toc498352730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412A0A27"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31" w:history="1">
            <w:r w:rsidR="00EF1014" w:rsidRPr="00413284">
              <w:rPr>
                <w:rStyle w:val="Hyperlink"/>
                <w:rFonts w:ascii="Times New Roman" w:hAnsi="Times New Roman" w:cs="Times New Roman"/>
                <w:noProof/>
                <w:sz w:val="20"/>
                <w:szCs w:val="20"/>
              </w:rPr>
              <w:t>4.2.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Safety requirement for all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_Toc498352731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04D462D9"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32" w:history="1">
            <w:r w:rsidR="00EF1014" w:rsidRPr="00413284">
              <w:rPr>
                <w:rStyle w:val="Hyperlink"/>
                <w:rFonts w:ascii="Times New Roman" w:hAnsi="Times New Roman" w:cs="Times New Roman"/>
                <w:noProof/>
                <w:sz w:val="20"/>
                <w:szCs w:val="20"/>
              </w:rPr>
              <w:t>4.3.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Additional safety requirement for OTA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_Toc498352732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8</w:t>
            </w:r>
            <w:r w:rsidR="00EF1014" w:rsidRPr="00413284">
              <w:rPr>
                <w:rFonts w:ascii="Times New Roman" w:hAnsi="Times New Roman" w:cs="Times New Roman"/>
                <w:noProof/>
                <w:webHidden/>
                <w:sz w:val="20"/>
                <w:szCs w:val="20"/>
              </w:rPr>
              <w:fldChar w:fldCharType="end"/>
            </w:r>
          </w:hyperlink>
        </w:p>
        <w:p w14:paraId="62E0C8CA"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33" w:history="1">
            <w:r w:rsidR="00EF1014" w:rsidRPr="00413284">
              <w:rPr>
                <w:rStyle w:val="Hyperlink"/>
                <w:rFonts w:ascii="Times New Roman" w:hAnsi="Times New Roman" w:cs="Times New Roman"/>
                <w:noProof/>
                <w:sz w:val="20"/>
                <w:szCs w:val="20"/>
              </w:rPr>
              <w:t>4.4.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Security requirement for all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_Toc498352733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9</w:t>
            </w:r>
            <w:r w:rsidR="00EF1014" w:rsidRPr="00413284">
              <w:rPr>
                <w:rFonts w:ascii="Times New Roman" w:hAnsi="Times New Roman" w:cs="Times New Roman"/>
                <w:noProof/>
                <w:webHidden/>
                <w:sz w:val="20"/>
                <w:szCs w:val="20"/>
              </w:rPr>
              <w:fldChar w:fldCharType="end"/>
            </w:r>
          </w:hyperlink>
        </w:p>
        <w:p w14:paraId="6483E2CB"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34" w:history="1">
            <w:r w:rsidR="00EF1014" w:rsidRPr="00413284">
              <w:rPr>
                <w:rStyle w:val="Hyperlink"/>
                <w:rFonts w:ascii="Times New Roman" w:hAnsi="Times New Roman" w:cs="Times New Roman"/>
                <w:noProof/>
                <w:sz w:val="20"/>
                <w:szCs w:val="20"/>
              </w:rPr>
              <w:t>4.5.</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Requirements for evidencing that the update is safe and secure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_Toc498352734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9</w:t>
            </w:r>
            <w:r w:rsidR="00EF1014" w:rsidRPr="00413284">
              <w:rPr>
                <w:rFonts w:ascii="Times New Roman" w:hAnsi="Times New Roman" w:cs="Times New Roman"/>
                <w:noProof/>
                <w:webHidden/>
                <w:sz w:val="20"/>
                <w:szCs w:val="20"/>
              </w:rPr>
              <w:fldChar w:fldCharType="end"/>
            </w:r>
          </w:hyperlink>
        </w:p>
        <w:p w14:paraId="32A077CA" w14:textId="77777777" w:rsidR="00EF1014" w:rsidRPr="00413284" w:rsidRDefault="00EE0A9C">
          <w:pPr>
            <w:pStyle w:val="TOC1"/>
            <w:tabs>
              <w:tab w:val="left" w:pos="440"/>
              <w:tab w:val="right" w:leader="dot" w:pos="9350"/>
            </w:tabs>
            <w:rPr>
              <w:rFonts w:ascii="Times New Roman" w:hAnsi="Times New Roman" w:cs="Times New Roman"/>
              <w:noProof/>
              <w:sz w:val="20"/>
              <w:szCs w:val="20"/>
              <w:lang w:val="en-US"/>
            </w:rPr>
          </w:pPr>
          <w:hyperlink w:anchor="_Toc498352735" w:history="1">
            <w:r w:rsidR="00EF1014" w:rsidRPr="00413284">
              <w:rPr>
                <w:rStyle w:val="Hyperlink"/>
                <w:rFonts w:ascii="Times New Roman" w:hAnsi="Times New Roman" w:cs="Times New Roman"/>
                <w:noProof/>
                <w:sz w:val="20"/>
                <w:szCs w:val="20"/>
                <w:lang w:eastAsia="ja-JP"/>
              </w:rPr>
              <w:t>5.</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Identification of the installed software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_Toc498352735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10</w:t>
            </w:r>
            <w:r w:rsidR="00EF1014" w:rsidRPr="00413284">
              <w:rPr>
                <w:rFonts w:ascii="Times New Roman" w:hAnsi="Times New Roman" w:cs="Times New Roman"/>
                <w:noProof/>
                <w:webHidden/>
                <w:sz w:val="20"/>
                <w:szCs w:val="20"/>
              </w:rPr>
              <w:fldChar w:fldCharType="end"/>
            </w:r>
          </w:hyperlink>
        </w:p>
        <w:p w14:paraId="51204564" w14:textId="77777777" w:rsidR="00EF1014" w:rsidRPr="00413284" w:rsidRDefault="00EE0A9C">
          <w:pPr>
            <w:pStyle w:val="TOC2"/>
            <w:tabs>
              <w:tab w:val="left" w:pos="880"/>
              <w:tab w:val="right" w:leader="dot" w:pos="9350"/>
            </w:tabs>
            <w:rPr>
              <w:rFonts w:ascii="Times New Roman" w:hAnsi="Times New Roman" w:cs="Times New Roman"/>
              <w:noProof/>
              <w:sz w:val="20"/>
              <w:szCs w:val="20"/>
              <w:lang w:val="en-US"/>
            </w:rPr>
          </w:pPr>
          <w:hyperlink w:anchor="_Toc498352736" w:history="1">
            <w:r w:rsidR="00EF1014" w:rsidRPr="00413284">
              <w:rPr>
                <w:rStyle w:val="Hyperlink"/>
                <w:rFonts w:ascii="Times New Roman" w:hAnsi="Times New Roman" w:cs="Times New Roman"/>
                <w:noProof/>
                <w:sz w:val="20"/>
                <w:szCs w:val="20"/>
              </w:rPr>
              <w:t>5.1.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Use of the Software Identification Number, RxSWIN</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_Toc498352736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10</w:t>
            </w:r>
            <w:r w:rsidR="00EF1014" w:rsidRPr="00413284">
              <w:rPr>
                <w:rFonts w:ascii="Times New Roman" w:hAnsi="Times New Roman" w:cs="Times New Roman"/>
                <w:noProof/>
                <w:webHidden/>
                <w:sz w:val="20"/>
                <w:szCs w:val="20"/>
              </w:rPr>
              <w:fldChar w:fldCharType="end"/>
            </w:r>
          </w:hyperlink>
        </w:p>
        <w:p w14:paraId="5E12F254" w14:textId="77777777" w:rsidR="00EF1014" w:rsidRPr="00413284" w:rsidRDefault="00EE0A9C">
          <w:pPr>
            <w:pStyle w:val="TOC1"/>
            <w:tabs>
              <w:tab w:val="left" w:pos="440"/>
              <w:tab w:val="right" w:leader="dot" w:pos="9350"/>
            </w:tabs>
            <w:rPr>
              <w:rFonts w:ascii="Times New Roman" w:hAnsi="Times New Roman" w:cs="Times New Roman"/>
              <w:noProof/>
              <w:sz w:val="20"/>
              <w:szCs w:val="20"/>
              <w:lang w:val="en-US"/>
            </w:rPr>
          </w:pPr>
          <w:hyperlink w:anchor="_Toc498352737" w:history="1">
            <w:r w:rsidR="00EF1014" w:rsidRPr="00413284">
              <w:rPr>
                <w:rStyle w:val="Hyperlink"/>
                <w:rFonts w:ascii="Times New Roman" w:hAnsi="Times New Roman" w:cs="Times New Roman"/>
                <w:noProof/>
                <w:sz w:val="20"/>
                <w:szCs w:val="20"/>
                <w:lang w:eastAsia="ja-JP"/>
              </w:rPr>
              <w:t>6.</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Conclusion and Recommendation for further proceedings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_Toc498352737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11</w:t>
            </w:r>
            <w:r w:rsidR="00EF1014" w:rsidRPr="00413284">
              <w:rPr>
                <w:rFonts w:ascii="Times New Roman" w:hAnsi="Times New Roman" w:cs="Times New Roman"/>
                <w:noProof/>
                <w:webHidden/>
                <w:sz w:val="20"/>
                <w:szCs w:val="20"/>
              </w:rPr>
              <w:fldChar w:fldCharType="end"/>
            </w:r>
          </w:hyperlink>
        </w:p>
        <w:p w14:paraId="17E77B07" w14:textId="77777777" w:rsidR="00EF1014" w:rsidRPr="00413284" w:rsidRDefault="00EE0A9C">
          <w:pPr>
            <w:pStyle w:val="TOC1"/>
            <w:tabs>
              <w:tab w:val="left" w:pos="1100"/>
              <w:tab w:val="right" w:leader="dot" w:pos="9350"/>
            </w:tabs>
            <w:rPr>
              <w:rFonts w:ascii="Times New Roman" w:hAnsi="Times New Roman" w:cs="Times New Roman"/>
              <w:noProof/>
              <w:sz w:val="20"/>
              <w:szCs w:val="20"/>
              <w:lang w:val="en-US"/>
            </w:rPr>
          </w:pPr>
          <w:hyperlink w:anchor="_Toc498352738" w:history="1">
            <w:r w:rsidR="00EF1014" w:rsidRPr="00413284">
              <w:rPr>
                <w:rStyle w:val="Hyperlink"/>
                <w:rFonts w:ascii="Times New Roman" w:hAnsi="Times New Roman" w:cs="Times New Roman"/>
                <w:noProof/>
                <w:sz w:val="20"/>
                <w:szCs w:val="20"/>
              </w:rPr>
              <w:t xml:space="preserve">Annex 1 </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i/>
                <w:noProof/>
                <w:sz w:val="20"/>
                <w:szCs w:val="20"/>
              </w:rPr>
              <w:t>an annex for how the vehicle shall ensure the safety of the update process (to be attached to appropriate regulations)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_Toc498352738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12</w:t>
            </w:r>
            <w:r w:rsidR="00EF1014" w:rsidRPr="00413284">
              <w:rPr>
                <w:rFonts w:ascii="Times New Roman" w:hAnsi="Times New Roman" w:cs="Times New Roman"/>
                <w:noProof/>
                <w:webHidden/>
                <w:sz w:val="20"/>
                <w:szCs w:val="20"/>
              </w:rPr>
              <w:fldChar w:fldCharType="end"/>
            </w:r>
          </w:hyperlink>
        </w:p>
        <w:p w14:paraId="26676E59" w14:textId="77777777" w:rsidR="00EF1014" w:rsidRPr="00413284" w:rsidRDefault="00EE0A9C">
          <w:pPr>
            <w:pStyle w:val="TOC1"/>
            <w:tabs>
              <w:tab w:val="left" w:pos="1100"/>
              <w:tab w:val="right" w:leader="dot" w:pos="9350"/>
            </w:tabs>
            <w:rPr>
              <w:rFonts w:ascii="Times New Roman" w:hAnsi="Times New Roman" w:cs="Times New Roman"/>
              <w:noProof/>
              <w:sz w:val="20"/>
              <w:szCs w:val="20"/>
              <w:lang w:val="en-US"/>
            </w:rPr>
          </w:pPr>
          <w:hyperlink w:anchor="_Toc498352739" w:history="1">
            <w:r w:rsidR="00EF1014" w:rsidRPr="00413284">
              <w:rPr>
                <w:rStyle w:val="Hyperlink"/>
                <w:rFonts w:ascii="Times New Roman" w:hAnsi="Times New Roman" w:cs="Times New Roman"/>
                <w:noProof/>
                <w:sz w:val="20"/>
                <w:szCs w:val="20"/>
              </w:rPr>
              <w:t xml:space="preserve">Annex 2 </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i/>
                <w:noProof/>
                <w:sz w:val="20"/>
                <w:szCs w:val="20"/>
              </w:rPr>
              <w:t>an annex for where specific regulation require a part on software updates and help implementation (to be attached to appropriate regulation(s))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_Toc498352739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13</w:t>
            </w:r>
            <w:r w:rsidR="00EF1014" w:rsidRPr="00413284">
              <w:rPr>
                <w:rFonts w:ascii="Times New Roman" w:hAnsi="Times New Roman" w:cs="Times New Roman"/>
                <w:noProof/>
                <w:webHidden/>
                <w:sz w:val="20"/>
                <w:szCs w:val="20"/>
              </w:rPr>
              <w:fldChar w:fldCharType="end"/>
            </w:r>
          </w:hyperlink>
        </w:p>
        <w:p w14:paraId="690105A6" w14:textId="77777777" w:rsidR="00F803DB" w:rsidRDefault="00F803DB" w:rsidP="00915C09">
          <w:pPr>
            <w:pBdr>
              <w:bottom w:val="single" w:sz="6" w:space="1" w:color="auto"/>
            </w:pBdr>
            <w:jc w:val="center"/>
            <w:rPr>
              <w:rFonts w:ascii="Times New Roman" w:hAnsi="Times New Roman" w:cs="Times New Roman"/>
              <w:b/>
              <w:bCs/>
              <w:noProof/>
              <w:sz w:val="20"/>
              <w:szCs w:val="20"/>
            </w:rPr>
          </w:pPr>
          <w:r w:rsidRPr="00413284">
            <w:rPr>
              <w:rFonts w:ascii="Times New Roman" w:hAnsi="Times New Roman" w:cs="Times New Roman"/>
              <w:b/>
              <w:bCs/>
              <w:noProof/>
              <w:sz w:val="20"/>
              <w:szCs w:val="20"/>
            </w:rPr>
            <w:fldChar w:fldCharType="end"/>
          </w:r>
        </w:p>
      </w:sdtContent>
    </w:sdt>
    <w:p w14:paraId="6742AFC8" w14:textId="77777777" w:rsidR="00915C09" w:rsidRDefault="00915C09" w:rsidP="00915C09">
      <w:bookmarkStart w:id="1" w:name="_Toc498341508"/>
    </w:p>
    <w:p w14:paraId="045E7CE0" w14:textId="77777777" w:rsidR="00EF1014" w:rsidRDefault="00EF1014" w:rsidP="00915C09"/>
    <w:p w14:paraId="37E96276" w14:textId="77777777" w:rsidR="00EF1014" w:rsidRDefault="00EF1014" w:rsidP="00915C09"/>
    <w:p w14:paraId="0F730E7B" w14:textId="77777777" w:rsidR="005D3203" w:rsidRPr="00BF68ED" w:rsidRDefault="005D3203" w:rsidP="00BF68ED">
      <w:pPr>
        <w:pStyle w:val="Heading1"/>
      </w:pPr>
      <w:bookmarkStart w:id="2" w:name="_Toc498352720"/>
      <w:r w:rsidRPr="00BF68ED">
        <w:t>Introduction</w:t>
      </w:r>
      <w:bookmarkEnd w:id="1"/>
      <w:bookmarkEnd w:id="2"/>
    </w:p>
    <w:p w14:paraId="4BFF2E58" w14:textId="77777777" w:rsidR="005D3203" w:rsidRPr="00BF68ED" w:rsidRDefault="005D3203" w:rsidP="005D3203">
      <w:pPr>
        <w:pStyle w:val="ListParagraph"/>
        <w:ind w:left="360"/>
        <w:rPr>
          <w:rFonts w:ascii="Times New Roman" w:hAnsi="Times New Roman" w:cs="Times New Roman"/>
          <w:sz w:val="20"/>
          <w:szCs w:val="20"/>
        </w:rPr>
      </w:pPr>
    </w:p>
    <w:p w14:paraId="17A1BF83" w14:textId="77777777" w:rsidR="005D3203" w:rsidRPr="00204D32" w:rsidRDefault="005D3203" w:rsidP="00204D32">
      <w:pPr>
        <w:pStyle w:val="ListParagraph"/>
        <w:numPr>
          <w:ilvl w:val="1"/>
          <w:numId w:val="1"/>
        </w:numPr>
        <w:ind w:left="720" w:hanging="720"/>
        <w:rPr>
          <w:rFonts w:ascii="Times New Roman" w:hAnsi="Times New Roman" w:cs="Times New Roman"/>
          <w:sz w:val="20"/>
          <w:szCs w:val="20"/>
        </w:rPr>
      </w:pPr>
      <w:bookmarkStart w:id="3" w:name="_Toc498341509"/>
      <w:bookmarkStart w:id="4" w:name="_Toc498352721"/>
      <w:r w:rsidRPr="00BF68ED">
        <w:rPr>
          <w:rStyle w:val="Heading2Char"/>
          <w:szCs w:val="20"/>
        </w:rPr>
        <w:t>Preamble</w:t>
      </w:r>
      <w:bookmarkEnd w:id="3"/>
      <w:bookmarkEnd w:id="4"/>
      <w:r w:rsidRPr="00BF68ED">
        <w:rPr>
          <w:rFonts w:ascii="Times New Roman" w:hAnsi="Times New Roman" w:cs="Times New Roman"/>
          <w:sz w:val="20"/>
          <w:szCs w:val="20"/>
        </w:rPr>
        <w:br/>
      </w:r>
      <w:r w:rsidRPr="00BF68ED">
        <w:rPr>
          <w:rFonts w:ascii="Times New Roman" w:hAnsi="Times New Roman" w:cs="Times New Roman"/>
          <w:sz w:val="20"/>
          <w:szCs w:val="20"/>
        </w:rPr>
        <w:br/>
      </w:r>
      <w:r w:rsidRPr="00BF68ED">
        <w:rPr>
          <w:rFonts w:ascii="Times New Roman" w:hAnsi="Times New Roman" w:cs="Times New Roman"/>
          <w:i/>
          <w:color w:val="0000FF"/>
          <w:sz w:val="20"/>
          <w:szCs w:val="20"/>
        </w:rPr>
        <w:t>Note: Both, the preamble of CS paper and</w:t>
      </w:r>
      <w:r w:rsidR="00CB67C9">
        <w:rPr>
          <w:rFonts w:ascii="Times New Roman" w:hAnsi="Times New Roman" w:cs="Times New Roman"/>
          <w:i/>
          <w:color w:val="0000FF"/>
          <w:sz w:val="20"/>
          <w:szCs w:val="20"/>
        </w:rPr>
        <w:t xml:space="preserve"> Software paper shall be aligned, </w:t>
      </w:r>
      <w:r w:rsidR="00CB67C9" w:rsidRPr="00AC2EB6">
        <w:rPr>
          <w:rFonts w:ascii="Times New Roman" w:hAnsi="Times New Roman" w:cs="Times New Roman"/>
          <w:i/>
          <w:color w:val="0000FF"/>
          <w:sz w:val="20"/>
          <w:szCs w:val="20"/>
        </w:rPr>
        <w:t>check possibility to have a common preamble for both recommendation papers</w:t>
      </w:r>
      <w:r w:rsidR="00CB67C9">
        <w:rPr>
          <w:rFonts w:ascii="Times New Roman" w:hAnsi="Times New Roman" w:cs="Times New Roman"/>
          <w:i/>
          <w:color w:val="0000FF"/>
          <w:sz w:val="20"/>
          <w:szCs w:val="20"/>
        </w:rPr>
        <w:t xml:space="preserve"> on the general topic </w:t>
      </w:r>
      <w:r w:rsidR="00CB67C9" w:rsidRPr="00AC2EB6">
        <w:rPr>
          <w:rFonts w:ascii="Times New Roman" w:hAnsi="Times New Roman" w:cs="Times New Roman"/>
          <w:i/>
          <w:noProof/>
          <w:color w:val="0000FF"/>
          <w:sz w:val="20"/>
          <w:szCs w:val="20"/>
          <w:highlight w:val="yellow"/>
          <w:lang w:val="en-US"/>
        </w:rPr>
        <w:t xml:space="preserve"> </w:t>
      </w:r>
    </w:p>
    <w:p w14:paraId="333CBA64" w14:textId="77777777" w:rsidR="00AC2EB6" w:rsidRPr="00AC2EB6" w:rsidRDefault="00AC2EB6" w:rsidP="00EB24A2">
      <w:pPr>
        <w:pStyle w:val="H1G"/>
        <w:keepNext w:val="0"/>
        <w:numPr>
          <w:ilvl w:val="2"/>
          <w:numId w:val="5"/>
        </w:numPr>
        <w:ind w:right="6"/>
        <w:jc w:val="both"/>
        <w:rPr>
          <w:b w:val="0"/>
          <w:sz w:val="20"/>
        </w:rPr>
      </w:pPr>
      <w:r w:rsidRPr="00AC2EB6">
        <w:rPr>
          <w:b w:val="0"/>
          <w:sz w:val="20"/>
        </w:rPr>
        <w:t>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e.g FIA, CITA, ITU, OICA and CLEPA.</w:t>
      </w:r>
    </w:p>
    <w:p w14:paraId="3BC751D7" w14:textId="77777777" w:rsidR="00AC2EB6" w:rsidRPr="00AC2EB6" w:rsidRDefault="00AC2EB6" w:rsidP="00EB24A2">
      <w:pPr>
        <w:pStyle w:val="H1G"/>
        <w:keepNext w:val="0"/>
        <w:numPr>
          <w:ilvl w:val="2"/>
          <w:numId w:val="5"/>
        </w:numPr>
        <w:ind w:right="6"/>
        <w:jc w:val="both"/>
        <w:rPr>
          <w:b w:val="0"/>
          <w:sz w:val="20"/>
        </w:rPr>
      </w:pPr>
      <w:r w:rsidRPr="00AC2EB6">
        <w:rPr>
          <w:b w:val="0"/>
          <w:sz w:val="20"/>
        </w:rPr>
        <w:t>The influence of software on the vehicle functionality is increasing. The software influences the environmental and safety performance and other functions of a vehicle. </w:t>
      </w:r>
    </w:p>
    <w:p w14:paraId="689B71D4" w14:textId="77777777" w:rsidR="00AC2EB6" w:rsidRPr="00AC2EB6" w:rsidRDefault="00AC2EB6" w:rsidP="00EB24A2">
      <w:pPr>
        <w:pStyle w:val="H1G"/>
        <w:keepNext w:val="0"/>
        <w:numPr>
          <w:ilvl w:val="2"/>
          <w:numId w:val="5"/>
        </w:numPr>
        <w:ind w:right="6"/>
        <w:jc w:val="both"/>
        <w:rPr>
          <w:b w:val="0"/>
          <w:sz w:val="20"/>
        </w:rPr>
      </w:pPr>
      <w:r w:rsidRPr="00AC2EB6">
        <w:rPr>
          <w:b w:val="0"/>
          <w:sz w:val="20"/>
        </w:rPr>
        <w:t>To update the software of a vehicle after certification and even after the first registration is of increasing importance, for example for adding new functionalities, software corrections and recalls.</w:t>
      </w:r>
    </w:p>
    <w:p w14:paraId="2E6AD238" w14:textId="5AE7574A" w:rsidR="00AC2EB6" w:rsidRDefault="00AC2EB6" w:rsidP="00EB24A2">
      <w:pPr>
        <w:pStyle w:val="H1G"/>
        <w:keepNext w:val="0"/>
        <w:numPr>
          <w:ilvl w:val="2"/>
          <w:numId w:val="5"/>
        </w:numPr>
        <w:ind w:right="6"/>
        <w:jc w:val="both"/>
        <w:rPr>
          <w:b w:val="0"/>
          <w:sz w:val="20"/>
        </w:rPr>
      </w:pPr>
      <w:r w:rsidRPr="005A64FD">
        <w:rPr>
          <w:b w:val="0"/>
          <w:strike/>
          <w:sz w:val="20"/>
        </w:rPr>
        <w:t>This recommendation is intended to provide requirements that could be used to determine how the certification process can be adapted to ensure compliance of any new software, independent of whether it is conducted with a wired connection or over the air, with the current technical legislation</w:t>
      </w:r>
      <w:r w:rsidRPr="00AC2EB6">
        <w:rPr>
          <w:b w:val="0"/>
          <w:sz w:val="20"/>
        </w:rPr>
        <w:t>.</w:t>
      </w:r>
    </w:p>
    <w:p w14:paraId="530F8004" w14:textId="5D1CBC74" w:rsidR="00CB2E0E" w:rsidRDefault="00CB2E0E" w:rsidP="00CB2E0E">
      <w:pPr>
        <w:ind w:left="720"/>
        <w:rPr>
          <w:rFonts w:ascii="Times New Roman" w:hAnsi="Times New Roman" w:cs="Times New Roman"/>
          <w:i/>
          <w:color w:val="0000FF"/>
          <w:sz w:val="20"/>
          <w:szCs w:val="20"/>
          <w:lang w:eastAsia="en-US"/>
        </w:rPr>
      </w:pPr>
      <w:del w:id="5" w:author="Darren Handley" w:date="2018-01-16T10:45:00Z">
        <w:r w:rsidRPr="00CB2E0E" w:rsidDel="00B04710">
          <w:rPr>
            <w:rFonts w:ascii="Times New Roman" w:hAnsi="Times New Roman" w:cs="Times New Roman"/>
            <w:i/>
            <w:color w:val="0000FF"/>
            <w:sz w:val="20"/>
            <w:szCs w:val="20"/>
            <w:lang w:eastAsia="en-US"/>
          </w:rPr>
          <w:delText>Note: Japan understands the necessity of guideline for updates. However, Japan believes that setting a guideline for updates at this moment is not good strategy</w:delText>
        </w:r>
      </w:del>
      <w:r w:rsidRPr="00CB2E0E">
        <w:rPr>
          <w:rFonts w:ascii="Times New Roman" w:hAnsi="Times New Roman" w:cs="Times New Roman"/>
          <w:i/>
          <w:color w:val="0000FF"/>
          <w:sz w:val="20"/>
          <w:szCs w:val="20"/>
          <w:lang w:eastAsia="en-US"/>
        </w:rPr>
        <w:t>.</w:t>
      </w:r>
    </w:p>
    <w:p w14:paraId="3E48A2D5" w14:textId="18100329" w:rsidR="00016C2F" w:rsidRDefault="00016C2F" w:rsidP="00CB2E0E">
      <w:pPr>
        <w:ind w:left="720"/>
        <w:rPr>
          <w:rFonts w:ascii="Times New Roman" w:hAnsi="Times New Roman" w:cs="Times New Roman"/>
          <w:color w:val="FF0000"/>
          <w:sz w:val="20"/>
          <w:szCs w:val="20"/>
          <w:lang w:eastAsia="en-US"/>
        </w:rPr>
      </w:pPr>
      <w:r>
        <w:rPr>
          <w:rFonts w:ascii="Times New Roman" w:hAnsi="Times New Roman" w:cs="Times New Roman"/>
          <w:color w:val="FF0000"/>
          <w:sz w:val="20"/>
          <w:szCs w:val="20"/>
          <w:lang w:eastAsia="en-US"/>
        </w:rPr>
        <w:t>Chair s</w:t>
      </w:r>
      <w:r w:rsidRPr="00016C2F">
        <w:rPr>
          <w:rFonts w:ascii="Times New Roman" w:hAnsi="Times New Roman" w:cs="Times New Roman"/>
          <w:color w:val="FF0000"/>
          <w:sz w:val="20"/>
          <w:szCs w:val="20"/>
          <w:lang w:eastAsia="en-US"/>
        </w:rPr>
        <w:t>uggested update:</w:t>
      </w:r>
      <w:ins w:id="6" w:author="Darren Handley" w:date="2018-01-16T11:04:00Z">
        <w:r w:rsidR="002E7A3E">
          <w:rPr>
            <w:rFonts w:ascii="Times New Roman" w:hAnsi="Times New Roman" w:cs="Times New Roman"/>
            <w:color w:val="FF0000"/>
            <w:sz w:val="20"/>
            <w:szCs w:val="20"/>
            <w:lang w:eastAsia="en-US"/>
          </w:rPr>
          <w:t xml:space="preserve"> accepted.</w:t>
        </w:r>
      </w:ins>
    </w:p>
    <w:p w14:paraId="039B8B84" w14:textId="56F1DF4A" w:rsidR="00016C2F" w:rsidRPr="00AD5100" w:rsidRDefault="00016C2F" w:rsidP="00AD5100">
      <w:pPr>
        <w:pStyle w:val="H1G"/>
        <w:keepNext w:val="0"/>
        <w:ind w:left="720" w:right="6" w:firstLine="0"/>
        <w:jc w:val="both"/>
        <w:rPr>
          <w:b w:val="0"/>
          <w:color w:val="FF0000"/>
          <w:sz w:val="20"/>
        </w:rPr>
      </w:pPr>
      <w:r w:rsidRPr="00016C2F">
        <w:rPr>
          <w:b w:val="0"/>
          <w:color w:val="FF0000"/>
          <w:sz w:val="20"/>
        </w:rPr>
        <w:t>This recommendation provides requirements for how the certification process</w:t>
      </w:r>
      <w:ins w:id="7" w:author="Darren Handley" w:date="2017-12-23T00:12:00Z">
        <w:r w:rsidRPr="00016C2F">
          <w:rPr>
            <w:b w:val="0"/>
            <w:color w:val="FF0000"/>
            <w:sz w:val="20"/>
          </w:rPr>
          <w:t xml:space="preserve"> described in the UNECE regulations </w:t>
        </w:r>
      </w:ins>
      <w:ins w:id="8" w:author="Darren Handley" w:date="2018-01-16T10:55:00Z">
        <w:r w:rsidR="005409DD">
          <w:rPr>
            <w:b w:val="0"/>
            <w:color w:val="FF0000"/>
            <w:sz w:val="20"/>
          </w:rPr>
          <w:t xml:space="preserve">and </w:t>
        </w:r>
        <w:commentRangeStart w:id="9"/>
        <w:r w:rsidR="005409DD">
          <w:rPr>
            <w:b w:val="0"/>
            <w:color w:val="FF0000"/>
            <w:sz w:val="20"/>
          </w:rPr>
          <w:t xml:space="preserve">processes regarding information </w:t>
        </w:r>
      </w:ins>
      <w:commentRangeEnd w:id="9"/>
      <w:ins w:id="10" w:author="Darren Handley" w:date="2018-01-16T10:58:00Z">
        <w:r w:rsidR="005409DD">
          <w:rPr>
            <w:rStyle w:val="CommentReference"/>
            <w:b w:val="0"/>
          </w:rPr>
          <w:commentReference w:id="9"/>
        </w:r>
      </w:ins>
      <w:ins w:id="11" w:author="Darren Handley" w:date="2018-01-16T10:55:00Z">
        <w:r w:rsidR="005409DD">
          <w:rPr>
            <w:b w:val="0"/>
            <w:color w:val="FF0000"/>
            <w:sz w:val="20"/>
          </w:rPr>
          <w:t xml:space="preserve">about the vehicle </w:t>
        </w:r>
      </w:ins>
      <w:del w:id="12" w:author="Darren Handley" w:date="2017-12-23T00:12:00Z">
        <w:r w:rsidRPr="00016C2F" w:rsidDel="00016C2F">
          <w:rPr>
            <w:b w:val="0"/>
            <w:color w:val="FF0000"/>
            <w:sz w:val="20"/>
          </w:rPr>
          <w:delText xml:space="preserve"> </w:delText>
        </w:r>
      </w:del>
      <w:r w:rsidRPr="00016C2F">
        <w:rPr>
          <w:b w:val="0"/>
          <w:color w:val="FF0000"/>
          <w:sz w:val="20"/>
        </w:rPr>
        <w:t>can be adapted to ensure compliance of any new software</w:t>
      </w:r>
      <w:ins w:id="13" w:author="Darren Handley" w:date="2018-01-16T10:48:00Z">
        <w:r w:rsidR="00B04710">
          <w:rPr>
            <w:b w:val="0"/>
            <w:color w:val="FF0000"/>
            <w:sz w:val="20"/>
          </w:rPr>
          <w:t xml:space="preserve"> to those UNECE regulations</w:t>
        </w:r>
      </w:ins>
      <w:r w:rsidRPr="00016C2F">
        <w:rPr>
          <w:b w:val="0"/>
          <w:color w:val="FF0000"/>
          <w:sz w:val="20"/>
        </w:rPr>
        <w:t>, independent of whether it is conducted with a wired connection or over the air.</w:t>
      </w:r>
    </w:p>
    <w:p w14:paraId="14AEF2D8" w14:textId="77777777" w:rsidR="00CB67C9" w:rsidRDefault="00AC2EB6" w:rsidP="00EB24A2">
      <w:pPr>
        <w:pStyle w:val="H1G"/>
        <w:keepNext w:val="0"/>
        <w:numPr>
          <w:ilvl w:val="2"/>
          <w:numId w:val="5"/>
        </w:numPr>
        <w:ind w:right="6"/>
        <w:jc w:val="both"/>
        <w:rPr>
          <w:b w:val="0"/>
          <w:sz w:val="20"/>
          <w:lang w:val="en-US" w:eastAsia="ko-KR"/>
        </w:rPr>
      </w:pPr>
      <w:r w:rsidRPr="005A64FD">
        <w:rPr>
          <w:b w:val="0"/>
          <w:strike/>
          <w:sz w:val="20"/>
          <w:lang w:val="en-US" w:eastAsia="ko-KR"/>
        </w:rPr>
        <w:t xml:space="preserve">This recommendation is an initial contribution to discuss and propose adaptions in order to implement software updates into the certification process and also for all updates to ensure their safe execution and the legal compliance with the </w:t>
      </w:r>
      <w:r w:rsidRPr="005A64FD">
        <w:rPr>
          <w:b w:val="0"/>
          <w:strike/>
          <w:sz w:val="20"/>
        </w:rPr>
        <w:t>UN program of work</w:t>
      </w:r>
      <w:r w:rsidRPr="00AC2EB6">
        <w:rPr>
          <w:b w:val="0"/>
          <w:sz w:val="20"/>
          <w:lang w:val="en-US" w:eastAsia="ko-KR"/>
        </w:rPr>
        <w:t xml:space="preserve">. </w:t>
      </w:r>
    </w:p>
    <w:p w14:paraId="22ECD575" w14:textId="3955F73D" w:rsidR="00016C2F" w:rsidRPr="00016C2F" w:rsidRDefault="00016C2F" w:rsidP="00016C2F">
      <w:pPr>
        <w:ind w:left="720"/>
        <w:rPr>
          <w:rFonts w:ascii="Times New Roman" w:hAnsi="Times New Roman" w:cs="Times New Roman"/>
          <w:color w:val="FF0000"/>
          <w:sz w:val="20"/>
          <w:szCs w:val="20"/>
          <w:lang w:eastAsia="en-US"/>
        </w:rPr>
      </w:pPr>
      <w:r w:rsidRPr="00016C2F">
        <w:rPr>
          <w:rFonts w:ascii="Times New Roman" w:hAnsi="Times New Roman" w:cs="Times New Roman"/>
          <w:color w:val="FF0000"/>
          <w:sz w:val="20"/>
          <w:szCs w:val="20"/>
          <w:lang w:eastAsia="en-US"/>
        </w:rPr>
        <w:t>Chair suggested update:</w:t>
      </w:r>
      <w:ins w:id="14" w:author="Darren Handley" w:date="2018-01-16T11:06:00Z">
        <w:r w:rsidR="002E7A3E">
          <w:rPr>
            <w:rFonts w:ascii="Times New Roman" w:hAnsi="Times New Roman" w:cs="Times New Roman"/>
            <w:color w:val="FF0000"/>
            <w:sz w:val="20"/>
            <w:szCs w:val="20"/>
            <w:lang w:eastAsia="en-US"/>
          </w:rPr>
          <w:t xml:space="preserve"> accepted</w:t>
        </w:r>
      </w:ins>
    </w:p>
    <w:p w14:paraId="72C59E2D" w14:textId="63CA9042" w:rsidR="00016C2F" w:rsidRPr="00016C2F" w:rsidRDefault="00016C2F" w:rsidP="00016C2F">
      <w:pPr>
        <w:ind w:left="720"/>
        <w:rPr>
          <w:rFonts w:ascii="Times New Roman" w:hAnsi="Times New Roman" w:cs="Times New Roman"/>
          <w:color w:val="FF0000"/>
          <w:sz w:val="20"/>
          <w:szCs w:val="20"/>
          <w:lang w:eastAsia="en-US"/>
        </w:rPr>
      </w:pPr>
      <w:r w:rsidRPr="00016C2F">
        <w:rPr>
          <w:rFonts w:ascii="Times New Roman" w:hAnsi="Times New Roman" w:cs="Times New Roman"/>
          <w:color w:val="FF0000"/>
          <w:sz w:val="20"/>
          <w:szCs w:val="20"/>
          <w:lang w:eastAsia="en-US"/>
        </w:rPr>
        <w:t xml:space="preserve">This recommendation is an initial contribution </w:t>
      </w:r>
      <w:ins w:id="15" w:author="Darren Handley" w:date="2017-12-23T00:17:00Z">
        <w:r w:rsidR="004A1E23">
          <w:rPr>
            <w:rFonts w:ascii="Times New Roman" w:hAnsi="Times New Roman" w:cs="Times New Roman"/>
            <w:color w:val="FF0000"/>
            <w:sz w:val="20"/>
            <w:szCs w:val="20"/>
            <w:lang w:eastAsia="en-US"/>
          </w:rPr>
          <w:t xml:space="preserve">for the IWG on ITS/AD </w:t>
        </w:r>
      </w:ins>
      <w:r w:rsidRPr="00016C2F">
        <w:rPr>
          <w:rFonts w:ascii="Times New Roman" w:hAnsi="Times New Roman" w:cs="Times New Roman"/>
          <w:color w:val="FF0000"/>
          <w:sz w:val="20"/>
          <w:szCs w:val="20"/>
          <w:lang w:eastAsia="en-US"/>
        </w:rPr>
        <w:t>to discuss and propose adaptions in order to implement software updates into the certification process and also for all updates to ensure their safe execution and the legal compliance with the UN program of work.</w:t>
      </w:r>
    </w:p>
    <w:p w14:paraId="16A716B2" w14:textId="77777777" w:rsidR="00CB67C9" w:rsidRPr="00CB67C9" w:rsidRDefault="00CB67C9" w:rsidP="00EB24A2">
      <w:pPr>
        <w:pStyle w:val="Heading2"/>
        <w:numPr>
          <w:ilvl w:val="1"/>
          <w:numId w:val="5"/>
        </w:numPr>
        <w:ind w:left="720" w:hanging="720"/>
      </w:pPr>
      <w:bookmarkStart w:id="16" w:name="_Toc498352722"/>
      <w:r w:rsidRPr="00CB67C9">
        <w:lastRenderedPageBreak/>
        <w:t>Scope</w:t>
      </w:r>
      <w:bookmarkEnd w:id="16"/>
    </w:p>
    <w:p w14:paraId="231E766B" w14:textId="77777777" w:rsidR="00CB67C9" w:rsidRDefault="00CB67C9" w:rsidP="00EB24A2">
      <w:pPr>
        <w:pStyle w:val="H1G"/>
        <w:numPr>
          <w:ilvl w:val="2"/>
          <w:numId w:val="5"/>
        </w:numPr>
        <w:tabs>
          <w:tab w:val="clear" w:pos="851"/>
        </w:tabs>
        <w:ind w:right="6"/>
        <w:jc w:val="both"/>
        <w:rPr>
          <w:b w:val="0"/>
          <w:sz w:val="20"/>
        </w:rPr>
      </w:pPr>
      <w:r w:rsidRPr="00CB67C9">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Over-the-air update. The scope of the document also covers requirements that can be used for updates performed by other means. </w:t>
      </w:r>
    </w:p>
    <w:p w14:paraId="62B1B2D9" w14:textId="11D8D2A2" w:rsidR="006630D3" w:rsidRDefault="00CB67C9" w:rsidP="00EB24A2">
      <w:pPr>
        <w:pStyle w:val="H1G"/>
        <w:keepNext w:val="0"/>
        <w:numPr>
          <w:ilvl w:val="2"/>
          <w:numId w:val="5"/>
        </w:numPr>
        <w:tabs>
          <w:tab w:val="clear" w:pos="851"/>
        </w:tabs>
        <w:ind w:right="6"/>
        <w:jc w:val="both"/>
        <w:rPr>
          <w:b w:val="0"/>
          <w:sz w:val="20"/>
        </w:rPr>
      </w:pPr>
      <w:r w:rsidRPr="00CB67C9">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w:t>
      </w:r>
      <w:r w:rsidRPr="005A64FD">
        <w:rPr>
          <w:b w:val="0"/>
          <w:sz w:val="20"/>
        </w:rPr>
        <w:t xml:space="preserve">and </w:t>
      </w:r>
      <w:r w:rsidR="00CB2E0E" w:rsidRPr="005A64FD">
        <w:rPr>
          <w:b w:val="0"/>
          <w:sz w:val="20"/>
        </w:rPr>
        <w:t xml:space="preserve">aspects for safe execution </w:t>
      </w:r>
      <w:r w:rsidRPr="005A64FD">
        <w:rPr>
          <w:b w:val="0"/>
          <w:sz w:val="20"/>
        </w:rPr>
        <w:t xml:space="preserve">that need to be </w:t>
      </w:r>
      <w:r w:rsidRPr="00CB67C9">
        <w:rPr>
          <w:b w:val="0"/>
          <w:sz w:val="20"/>
        </w:rPr>
        <w:t xml:space="preserve">considered. Figure 1 shows that the outcome of these considerations will be to produce recommendations all these topics. This recommendation only considers those directly relating to software updates. Those on cyber security and data protection form part of a separate recommendation. </w:t>
      </w:r>
    </w:p>
    <w:p w14:paraId="5085C610" w14:textId="729739A4" w:rsidR="00D15912" w:rsidRPr="00AD5100" w:rsidDel="00D15912" w:rsidRDefault="004A1E23" w:rsidP="00D15912">
      <w:pPr>
        <w:ind w:left="720"/>
        <w:rPr>
          <w:del w:id="17" w:author="Darren Handley" w:date="2018-01-16T15:53:00Z"/>
          <w:rFonts w:ascii="Times New Roman" w:hAnsi="Times New Roman" w:cs="Times New Roman"/>
          <w:color w:val="FF0000"/>
          <w:sz w:val="20"/>
          <w:szCs w:val="20"/>
          <w:lang w:eastAsia="en-US"/>
        </w:rPr>
      </w:pPr>
      <w:ins w:id="18" w:author="Darren Handley" w:date="2017-12-23T00:18:00Z">
        <w:r w:rsidRPr="00AD5100">
          <w:rPr>
            <w:rFonts w:ascii="Times New Roman" w:hAnsi="Times New Roman" w:cs="Times New Roman"/>
            <w:color w:val="FF0000"/>
            <w:sz w:val="20"/>
            <w:szCs w:val="20"/>
            <w:lang w:eastAsia="en-US"/>
          </w:rPr>
          <w:t>Chair comment: suggest acceptance of changed text</w:t>
        </w:r>
      </w:ins>
      <w:ins w:id="19" w:author="Darren Handley" w:date="2018-01-16T11:08:00Z">
        <w:r w:rsidR="002E7A3E">
          <w:rPr>
            <w:rFonts w:ascii="Times New Roman" w:hAnsi="Times New Roman" w:cs="Times New Roman"/>
            <w:color w:val="FF0000"/>
            <w:sz w:val="20"/>
            <w:szCs w:val="20"/>
            <w:lang w:eastAsia="en-US"/>
          </w:rPr>
          <w:t xml:space="preserve"> </w:t>
        </w:r>
      </w:ins>
      <w:ins w:id="20" w:author="Darren Handley" w:date="2018-01-16T15:52:00Z">
        <w:r w:rsidR="00D15912">
          <w:rPr>
            <w:rFonts w:ascii="Times New Roman" w:hAnsi="Times New Roman" w:cs="Times New Roman"/>
            <w:color w:val="FF0000"/>
            <w:sz w:val="20"/>
            <w:szCs w:val="20"/>
            <w:lang w:eastAsia="en-US"/>
          </w:rPr>
          <w:t>–</w:t>
        </w:r>
      </w:ins>
      <w:ins w:id="21" w:author="Darren Handley" w:date="2018-01-16T11:08:00Z">
        <w:r w:rsidR="002E7A3E">
          <w:rPr>
            <w:rFonts w:ascii="Times New Roman" w:hAnsi="Times New Roman" w:cs="Times New Roman"/>
            <w:color w:val="FF0000"/>
            <w:sz w:val="20"/>
            <w:szCs w:val="20"/>
            <w:lang w:eastAsia="en-US"/>
          </w:rPr>
          <w:t xml:space="preserve"> accepted</w:t>
        </w:r>
      </w:ins>
    </w:p>
    <w:p w14:paraId="3392B400" w14:textId="77777777" w:rsidR="00EB24A2" w:rsidRDefault="00EB24A2" w:rsidP="00EB24A2">
      <w:pPr>
        <w:rPr>
          <w:lang w:eastAsia="en-US"/>
        </w:rPr>
      </w:pPr>
    </w:p>
    <w:p w14:paraId="1E1039A5" w14:textId="77777777" w:rsidR="00EB24A2" w:rsidRDefault="00EB24A2" w:rsidP="00EB24A2">
      <w:pPr>
        <w:rPr>
          <w:lang w:eastAsia="en-US"/>
        </w:rPr>
      </w:pPr>
      <w:r>
        <w:rPr>
          <w:b/>
          <w:noProof/>
          <w:sz w:val="20"/>
          <w:lang w:eastAsia="en-GB"/>
        </w:rPr>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5A64FD" w:rsidRPr="00A12AD7" w:rsidRDefault="005A64FD"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5A64FD" w:rsidRPr="00A12AD7" w:rsidRDefault="005A64FD"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11" o:title="" croptop="10633f" cropbottom="27646f" cropleft="42430f" cropright="4061f"/>
                  <v:path arrowok="t"/>
                </v:shape>
                <w10:wrap type="topAndBottom"/>
              </v:group>
            </w:pict>
          </mc:Fallback>
        </mc:AlternateContent>
      </w:r>
    </w:p>
    <w:p w14:paraId="6F803A04" w14:textId="77777777" w:rsidR="00CB67C9" w:rsidRPr="00EF1014" w:rsidRDefault="00CB67C9" w:rsidP="00EB24A2">
      <w:pPr>
        <w:pStyle w:val="ListParagraph"/>
        <w:numPr>
          <w:ilvl w:val="2"/>
          <w:numId w:val="5"/>
        </w:numPr>
        <w:rPr>
          <w:rFonts w:ascii="Times New Roman" w:hAnsi="Times New Roman" w:cs="Times New Roman"/>
          <w:sz w:val="20"/>
          <w:szCs w:val="20"/>
        </w:rPr>
      </w:pPr>
      <w:bookmarkStart w:id="22" w:name="_Toc498351783"/>
      <w:bookmarkStart w:id="23" w:name="_Toc498341512"/>
      <w:r w:rsidRPr="00EF1014">
        <w:rPr>
          <w:rFonts w:ascii="Times New Roman" w:hAnsi="Times New Roman" w:cs="Times New Roman"/>
          <w:sz w:val="20"/>
          <w:szCs w:val="20"/>
        </w:rPr>
        <w:t xml:space="preserve">Security aspects of software updates are part of the </w:t>
      </w:r>
      <w:r w:rsidRPr="00EF1014">
        <w:rPr>
          <w:rFonts w:ascii="Times New Roman" w:hAnsi="Times New Roman" w:cs="Times New Roman"/>
          <w:sz w:val="20"/>
          <w:szCs w:val="20"/>
          <w:highlight w:val="yellow"/>
        </w:rPr>
        <w:t>recommendation “XYZ”</w:t>
      </w:r>
      <w:r w:rsidRPr="00EF1014">
        <w:rPr>
          <w:rFonts w:ascii="Times New Roman" w:hAnsi="Times New Roman" w:cs="Times New Roman"/>
          <w:sz w:val="20"/>
          <w:szCs w:val="20"/>
        </w:rPr>
        <w:t>.</w:t>
      </w:r>
      <w:bookmarkEnd w:id="22"/>
      <w:r w:rsidRPr="00EF1014">
        <w:rPr>
          <w:rFonts w:ascii="Times New Roman" w:hAnsi="Times New Roman" w:cs="Times New Roman"/>
          <w:b/>
          <w:sz w:val="20"/>
          <w:szCs w:val="20"/>
        </w:rPr>
        <w:br/>
      </w:r>
    </w:p>
    <w:p w14:paraId="253EABCF" w14:textId="77777777" w:rsidR="00CB67C9" w:rsidRPr="005A64FD" w:rsidRDefault="00CB67C9" w:rsidP="00EB24A2">
      <w:pPr>
        <w:pStyle w:val="ListParagraph"/>
        <w:numPr>
          <w:ilvl w:val="2"/>
          <w:numId w:val="5"/>
        </w:numPr>
        <w:rPr>
          <w:rFonts w:ascii="Times New Roman" w:hAnsi="Times New Roman" w:cs="Times New Roman"/>
          <w:b/>
          <w:strike/>
          <w:sz w:val="20"/>
        </w:rPr>
      </w:pPr>
      <w:bookmarkStart w:id="24" w:name="_Toc498351784"/>
      <w:r w:rsidRPr="005A64FD">
        <w:rPr>
          <w:rFonts w:ascii="Times New Roman" w:hAnsi="Times New Roman" w:cs="Times New Roman"/>
          <w:strike/>
          <w:sz w:val="20"/>
        </w:rPr>
        <w:t>This recommendation applies to the legal framework for certification of vehicles. Some recommendations may in addition require national legislation (e.g. software updates after first registration).</w:t>
      </w:r>
      <w:bookmarkEnd w:id="24"/>
    </w:p>
    <w:p w14:paraId="5115833A" w14:textId="77777777" w:rsidR="00AD5100" w:rsidRPr="004972DC" w:rsidRDefault="00AD5100" w:rsidP="00AD5100">
      <w:pPr>
        <w:pStyle w:val="ListParagraph"/>
        <w:rPr>
          <w:rFonts w:ascii="Times New Roman" w:hAnsi="Times New Roman" w:cs="Times New Roman"/>
          <w:b/>
          <w:sz w:val="20"/>
        </w:rPr>
      </w:pPr>
    </w:p>
    <w:p w14:paraId="40E072EE" w14:textId="33D62325" w:rsidR="004972DC" w:rsidRDefault="00AD5100" w:rsidP="004972DC">
      <w:pPr>
        <w:pStyle w:val="ListParagraph"/>
        <w:rPr>
          <w:rFonts w:ascii="Times New Roman" w:hAnsi="Times New Roman" w:cs="Times New Roman"/>
          <w:color w:val="FF0000"/>
          <w:sz w:val="20"/>
        </w:rPr>
      </w:pPr>
      <w:r>
        <w:rPr>
          <w:rFonts w:ascii="Times New Roman" w:hAnsi="Times New Roman" w:cs="Times New Roman"/>
          <w:color w:val="FF0000"/>
          <w:sz w:val="20"/>
        </w:rPr>
        <w:t xml:space="preserve">Japan proposed text: </w:t>
      </w:r>
      <w:ins w:id="25" w:author="Darren Handley" w:date="2018-01-16T11:13:00Z">
        <w:r w:rsidR="000F0CFC">
          <w:rPr>
            <w:rFonts w:ascii="Times New Roman" w:hAnsi="Times New Roman" w:cs="Times New Roman"/>
            <w:color w:val="FF0000"/>
            <w:sz w:val="20"/>
          </w:rPr>
          <w:t xml:space="preserve">accepted as amended. </w:t>
        </w:r>
      </w:ins>
    </w:p>
    <w:p w14:paraId="7051DD84" w14:textId="76D3BBBC" w:rsidR="00CB67C9" w:rsidRDefault="00AD5100" w:rsidP="00AD5100">
      <w:pPr>
        <w:pStyle w:val="ListParagraph"/>
        <w:rPr>
          <w:ins w:id="26" w:author="KAI FREDERIK ZASTROW - J597066" w:date="2018-01-10T15:13:00Z"/>
          <w:rFonts w:ascii="Times New Roman" w:hAnsi="Times New Roman" w:cs="Times New Roman"/>
          <w:color w:val="FF0000"/>
          <w:sz w:val="20"/>
          <w:lang w:val="en-US"/>
        </w:rPr>
      </w:pPr>
      <w:r w:rsidRPr="00AD5100">
        <w:rPr>
          <w:rFonts w:ascii="Times New Roman" w:hAnsi="Times New Roman" w:cs="Times New Roman"/>
          <w:color w:val="FF0000"/>
          <w:sz w:val="20"/>
          <w:lang w:val="en-US"/>
        </w:rPr>
        <w:t xml:space="preserve">This recommendation applies to the legal framework for certification of vehicles. Since the process for managing and approving software update after </w:t>
      </w:r>
      <w:del w:id="27" w:author="Darren Handley" w:date="2018-01-16T11:11:00Z">
        <w:r w:rsidRPr="00AD5100" w:rsidDel="002E7A3E">
          <w:rPr>
            <w:rFonts w:ascii="Times New Roman" w:hAnsi="Times New Roman" w:cs="Times New Roman"/>
            <w:color w:val="FF0000"/>
            <w:sz w:val="20"/>
            <w:lang w:val="en-US"/>
          </w:rPr>
          <w:delText xml:space="preserve">national </w:delText>
        </w:r>
      </w:del>
      <w:ins w:id="28" w:author="Darren Handley" w:date="2018-01-16T11:11:00Z">
        <w:r w:rsidR="002E7A3E">
          <w:rPr>
            <w:rFonts w:ascii="Times New Roman" w:hAnsi="Times New Roman" w:cs="Times New Roman"/>
            <w:color w:val="FF0000"/>
            <w:sz w:val="20"/>
            <w:lang w:val="en-US"/>
          </w:rPr>
          <w:t>the initial</w:t>
        </w:r>
        <w:r w:rsidR="002E7A3E" w:rsidRPr="00AD5100">
          <w:rPr>
            <w:rFonts w:ascii="Times New Roman" w:hAnsi="Times New Roman" w:cs="Times New Roman"/>
            <w:color w:val="FF0000"/>
            <w:sz w:val="20"/>
            <w:lang w:val="en-US"/>
          </w:rPr>
          <w:t xml:space="preserve"> </w:t>
        </w:r>
      </w:ins>
      <w:r w:rsidRPr="00AD5100">
        <w:rPr>
          <w:rFonts w:ascii="Times New Roman" w:hAnsi="Times New Roman" w:cs="Times New Roman"/>
          <w:color w:val="FF0000"/>
          <w:sz w:val="20"/>
          <w:lang w:val="en-US"/>
        </w:rPr>
        <w:t xml:space="preserve">type approval </w:t>
      </w:r>
      <w:del w:id="29" w:author="Darren Handley" w:date="2018-01-16T11:11:00Z">
        <w:r w:rsidRPr="00AD5100" w:rsidDel="002E7A3E">
          <w:rPr>
            <w:rFonts w:ascii="Times New Roman" w:hAnsi="Times New Roman" w:cs="Times New Roman"/>
            <w:color w:val="FF0000"/>
            <w:sz w:val="20"/>
            <w:lang w:val="en-US"/>
          </w:rPr>
          <w:delText>to be</w:delText>
        </w:r>
      </w:del>
      <w:ins w:id="30" w:author="Darren Handley" w:date="2018-01-16T11:11:00Z">
        <w:r w:rsidR="002E7A3E">
          <w:rPr>
            <w:rFonts w:ascii="Times New Roman" w:hAnsi="Times New Roman" w:cs="Times New Roman"/>
            <w:color w:val="FF0000"/>
            <w:sz w:val="20"/>
            <w:lang w:val="en-US"/>
          </w:rPr>
          <w:t>is</w:t>
        </w:r>
      </w:ins>
      <w:r w:rsidRPr="00AD5100">
        <w:rPr>
          <w:rFonts w:ascii="Times New Roman" w:hAnsi="Times New Roman" w:cs="Times New Roman"/>
          <w:color w:val="FF0000"/>
          <w:sz w:val="20"/>
          <w:lang w:val="en-US"/>
        </w:rPr>
        <w:t xml:space="preserve"> granted and </w:t>
      </w:r>
      <w:ins w:id="31" w:author="Darren Handley" w:date="2018-01-16T11:13:00Z">
        <w:r w:rsidR="000F0CFC">
          <w:rPr>
            <w:rFonts w:ascii="Times New Roman" w:hAnsi="Times New Roman" w:cs="Times New Roman"/>
            <w:color w:val="FF0000"/>
            <w:sz w:val="20"/>
            <w:lang w:val="en-US"/>
          </w:rPr>
          <w:t xml:space="preserve">the process for vehicle </w:t>
        </w:r>
      </w:ins>
      <w:r w:rsidRPr="00AD5100">
        <w:rPr>
          <w:rFonts w:ascii="Times New Roman" w:hAnsi="Times New Roman" w:cs="Times New Roman"/>
          <w:color w:val="FF0000"/>
          <w:sz w:val="20"/>
          <w:lang w:val="en-US"/>
        </w:rPr>
        <w:t>registration is conducted according to national legislation, some recommendations will be handled by national legislation.   Such parts of recommendation are not subjected to binding force of the “1958 agreement”.</w:t>
      </w:r>
    </w:p>
    <w:p w14:paraId="3CDC4CF4" w14:textId="6A811038" w:rsidR="00916DC0" w:rsidRDefault="00916DC0" w:rsidP="00AD5100">
      <w:pPr>
        <w:pStyle w:val="ListParagraph"/>
        <w:rPr>
          <w:ins w:id="32" w:author="KAI FREDERIK ZASTROW - J597066" w:date="2018-01-10T15:13:00Z"/>
          <w:rFonts w:ascii="Times New Roman" w:hAnsi="Times New Roman" w:cs="Times New Roman"/>
          <w:color w:val="FF0000"/>
          <w:sz w:val="20"/>
          <w:lang w:val="en-US"/>
        </w:rPr>
      </w:pPr>
    </w:p>
    <w:p w14:paraId="74581D8A" w14:textId="52F808F4" w:rsidR="00916DC0" w:rsidRPr="005A64FD" w:rsidRDefault="00916DC0" w:rsidP="00AD5100">
      <w:pPr>
        <w:pStyle w:val="ListParagraph"/>
        <w:rPr>
          <w:ins w:id="33" w:author="KAI FREDERIK ZASTROW - J597066" w:date="2018-01-10T15:14:00Z"/>
          <w:rFonts w:ascii="Times New Roman" w:hAnsi="Times New Roman" w:cs="Times New Roman"/>
          <w:color w:val="FF0000"/>
          <w:sz w:val="20"/>
          <w:highlight w:val="green"/>
          <w:lang w:val="en-US"/>
        </w:rPr>
      </w:pPr>
      <w:ins w:id="34" w:author="KAI FREDERIK ZASTROW - J597066" w:date="2018-01-10T15:14:00Z">
        <w:r w:rsidRPr="005A64FD">
          <w:rPr>
            <w:rFonts w:ascii="Times New Roman" w:hAnsi="Times New Roman" w:cs="Times New Roman"/>
            <w:color w:val="FF0000"/>
            <w:sz w:val="20"/>
            <w:highlight w:val="green"/>
            <w:lang w:val="en-US"/>
          </w:rPr>
          <w:t>See new annex with table including different cases:</w:t>
        </w:r>
      </w:ins>
    </w:p>
    <w:p w14:paraId="107C62D1" w14:textId="042189F5" w:rsidR="00916DC0" w:rsidRPr="005A64FD" w:rsidRDefault="00916DC0" w:rsidP="00AD5100">
      <w:pPr>
        <w:pStyle w:val="ListParagraph"/>
        <w:rPr>
          <w:ins w:id="35" w:author="KAI FREDERIK ZASTROW - J597066" w:date="2018-01-10T15:14:00Z"/>
          <w:rFonts w:ascii="Times New Roman" w:hAnsi="Times New Roman" w:cs="Times New Roman"/>
          <w:color w:val="FF0000"/>
          <w:sz w:val="20"/>
          <w:highlight w:val="green"/>
          <w:lang w:val="en-US"/>
        </w:rPr>
      </w:pPr>
      <w:ins w:id="36" w:author="KAI FREDERIK ZASTROW - J597066" w:date="2018-01-10T15:14:00Z">
        <w:r w:rsidRPr="005A64FD">
          <w:rPr>
            <w:rFonts w:ascii="Times New Roman" w:hAnsi="Times New Roman" w:cs="Times New Roman"/>
            <w:color w:val="FF0000"/>
            <w:sz w:val="20"/>
            <w:highlight w:val="green"/>
            <w:lang w:val="en-US"/>
          </w:rPr>
          <w:t>Annex to add:</w:t>
        </w:r>
      </w:ins>
    </w:p>
    <w:p w14:paraId="525C846E" w14:textId="77777777" w:rsidR="00916DC0" w:rsidRPr="000F0CFC" w:rsidRDefault="00916DC0" w:rsidP="00916DC0">
      <w:pPr>
        <w:rPr>
          <w:ins w:id="37" w:author="KAI FREDERIK ZASTROW - J597066" w:date="2018-01-10T15:14:00Z"/>
          <w:rFonts w:ascii="Times New Roman" w:hAnsi="Times New Roman" w:cs="Times New Roman"/>
          <w:sz w:val="20"/>
          <w:szCs w:val="20"/>
          <w:lang w:val="en-US"/>
        </w:rPr>
      </w:pPr>
      <w:commentRangeStart w:id="38"/>
      <w:ins w:id="39" w:author="KAI FREDERIK ZASTROW - J597066" w:date="2018-01-10T15:14:00Z">
        <w:r w:rsidRPr="000F0CFC">
          <w:rPr>
            <w:rFonts w:ascii="Times New Roman" w:hAnsi="Times New Roman" w:cs="Times New Roman"/>
            <w:sz w:val="20"/>
            <w:szCs w:val="20"/>
            <w:lang w:val="en-US"/>
          </w:rPr>
          <w:t xml:space="preserve">Explanation </w:t>
        </w:r>
      </w:ins>
      <w:commentRangeEnd w:id="38"/>
      <w:r w:rsidR="00446961">
        <w:rPr>
          <w:rStyle w:val="CommentReference"/>
          <w:rFonts w:ascii="Times New Roman" w:hAnsi="Times New Roman" w:cs="Times New Roman"/>
          <w:szCs w:val="20"/>
          <w:lang w:eastAsia="en-US"/>
        </w:rPr>
        <w:commentReference w:id="38"/>
      </w:r>
      <w:ins w:id="40" w:author="KAI FREDERIK ZASTROW - J597066" w:date="2018-01-10T15:14:00Z">
        <w:r w:rsidRPr="000F0CFC">
          <w:rPr>
            <w:rFonts w:ascii="Times New Roman" w:hAnsi="Times New Roman" w:cs="Times New Roman"/>
            <w:sz w:val="20"/>
            <w:szCs w:val="20"/>
            <w:lang w:val="en-US"/>
          </w:rPr>
          <w:t>for the application of the skeleton paper that can be added as an annex of the skeleton paper:</w:t>
        </w:r>
      </w:ins>
    </w:p>
    <w:tbl>
      <w:tblPr>
        <w:tblStyle w:val="TableGrid"/>
        <w:tblW w:w="0" w:type="auto"/>
        <w:tblLook w:val="04A0" w:firstRow="1" w:lastRow="0" w:firstColumn="1" w:lastColumn="0" w:noHBand="0" w:noVBand="1"/>
      </w:tblPr>
      <w:tblGrid>
        <w:gridCol w:w="2173"/>
        <w:gridCol w:w="1878"/>
        <w:gridCol w:w="2228"/>
        <w:gridCol w:w="1360"/>
        <w:gridCol w:w="1711"/>
      </w:tblGrid>
      <w:tr w:rsidR="00916DC0" w:rsidRPr="000F0CFC" w14:paraId="5AB73F45" w14:textId="77777777" w:rsidTr="00D57CA8">
        <w:trPr>
          <w:ins w:id="41" w:author="KAI FREDERIK ZASTROW - J597066" w:date="2018-01-10T15:14:00Z"/>
        </w:trPr>
        <w:tc>
          <w:tcPr>
            <w:tcW w:w="2405" w:type="dxa"/>
          </w:tcPr>
          <w:p w14:paraId="42514E39" w14:textId="77777777" w:rsidR="00916DC0" w:rsidRPr="00691DCE" w:rsidRDefault="00916DC0" w:rsidP="00D57CA8">
            <w:pPr>
              <w:rPr>
                <w:ins w:id="42" w:author="KAI FREDERIK ZASTROW - J597066" w:date="2018-01-10T15:14:00Z"/>
                <w:lang w:val="en-US"/>
              </w:rPr>
            </w:pPr>
          </w:p>
        </w:tc>
        <w:tc>
          <w:tcPr>
            <w:tcW w:w="1985" w:type="dxa"/>
          </w:tcPr>
          <w:p w14:paraId="4432A784" w14:textId="77777777" w:rsidR="00916DC0" w:rsidRPr="00691DCE" w:rsidRDefault="00916DC0" w:rsidP="00D57CA8">
            <w:pPr>
              <w:rPr>
                <w:ins w:id="43" w:author="KAI FREDERIK ZASTROW - J597066" w:date="2018-01-10T15:14:00Z"/>
                <w:b/>
                <w:lang w:val="en-US"/>
              </w:rPr>
            </w:pPr>
            <w:ins w:id="44" w:author="KAI FREDERIK ZASTROW - J597066" w:date="2018-01-10T15:14:00Z">
              <w:r w:rsidRPr="00691DCE">
                <w:rPr>
                  <w:b/>
                  <w:lang w:val="en-US"/>
                </w:rPr>
                <w:t>Country A</w:t>
              </w:r>
            </w:ins>
          </w:p>
        </w:tc>
        <w:tc>
          <w:tcPr>
            <w:tcW w:w="2409" w:type="dxa"/>
          </w:tcPr>
          <w:p w14:paraId="66513F61" w14:textId="77777777" w:rsidR="00916DC0" w:rsidRPr="00691DCE" w:rsidRDefault="00916DC0" w:rsidP="00D57CA8">
            <w:pPr>
              <w:rPr>
                <w:ins w:id="45" w:author="KAI FREDERIK ZASTROW - J597066" w:date="2018-01-10T15:14:00Z"/>
                <w:b/>
                <w:lang w:val="en-US"/>
              </w:rPr>
            </w:pPr>
            <w:ins w:id="46" w:author="KAI FREDERIK ZASTROW - J597066" w:date="2018-01-10T15:14:00Z">
              <w:r w:rsidRPr="00691DCE">
                <w:rPr>
                  <w:b/>
                  <w:lang w:val="en-US"/>
                </w:rPr>
                <w:t>Country B</w:t>
              </w:r>
            </w:ins>
          </w:p>
        </w:tc>
        <w:tc>
          <w:tcPr>
            <w:tcW w:w="1418" w:type="dxa"/>
          </w:tcPr>
          <w:p w14:paraId="55F95091" w14:textId="77777777" w:rsidR="00916DC0" w:rsidRPr="00691DCE" w:rsidRDefault="00916DC0" w:rsidP="00D57CA8">
            <w:pPr>
              <w:rPr>
                <w:ins w:id="47" w:author="KAI FREDERIK ZASTROW - J597066" w:date="2018-01-10T15:14:00Z"/>
                <w:b/>
                <w:lang w:val="en-US"/>
              </w:rPr>
            </w:pPr>
            <w:ins w:id="48" w:author="KAI FREDERIK ZASTROW - J597066" w:date="2018-01-10T15:14:00Z">
              <w:r w:rsidRPr="00691DCE">
                <w:rPr>
                  <w:b/>
                  <w:lang w:val="en-US"/>
                </w:rPr>
                <w:t>Country C</w:t>
              </w:r>
            </w:ins>
          </w:p>
        </w:tc>
        <w:tc>
          <w:tcPr>
            <w:tcW w:w="1843" w:type="dxa"/>
          </w:tcPr>
          <w:p w14:paraId="5894ACD5" w14:textId="77777777" w:rsidR="00916DC0" w:rsidRPr="00691DCE" w:rsidRDefault="00916DC0" w:rsidP="00D57CA8">
            <w:pPr>
              <w:rPr>
                <w:ins w:id="49" w:author="KAI FREDERIK ZASTROW - J597066" w:date="2018-01-10T15:14:00Z"/>
                <w:b/>
                <w:lang w:val="en-US"/>
              </w:rPr>
            </w:pPr>
            <w:ins w:id="50" w:author="KAI FREDERIK ZASTROW - J597066" w:date="2018-01-10T15:14:00Z">
              <w:r w:rsidRPr="00691DCE">
                <w:rPr>
                  <w:b/>
                  <w:lang w:val="en-US"/>
                </w:rPr>
                <w:t>Country D</w:t>
              </w:r>
            </w:ins>
          </w:p>
        </w:tc>
      </w:tr>
      <w:tr w:rsidR="00916DC0" w:rsidRPr="000F0CFC" w14:paraId="6EB262B2" w14:textId="77777777" w:rsidTr="00D57CA8">
        <w:trPr>
          <w:ins w:id="51" w:author="KAI FREDERIK ZASTROW - J597066" w:date="2018-01-10T15:14:00Z"/>
        </w:trPr>
        <w:tc>
          <w:tcPr>
            <w:tcW w:w="2405" w:type="dxa"/>
          </w:tcPr>
          <w:p w14:paraId="43031661" w14:textId="30FDEB88" w:rsidR="00916DC0" w:rsidRPr="00691DCE" w:rsidRDefault="00916DC0" w:rsidP="00D57CA8">
            <w:pPr>
              <w:rPr>
                <w:ins w:id="52" w:author="KAI FREDERIK ZASTROW - J597066" w:date="2018-01-10T15:14:00Z"/>
                <w:lang w:val="en-US"/>
              </w:rPr>
            </w:pPr>
            <w:ins w:id="53" w:author="KAI FREDERIK ZASTROW - J597066" w:date="2018-01-10T15:14:00Z">
              <w:r w:rsidRPr="000F0CFC">
                <w:rPr>
                  <w:lang w:val="en-US"/>
                </w:rPr>
                <w:t>Applies and grants UN Regulation incl. SW update requirements</w:t>
              </w:r>
            </w:ins>
            <w:ins w:id="54" w:author="Darren Handley" w:date="2018-01-16T11:25:00Z">
              <w:r w:rsidR="00691DCE">
                <w:rPr>
                  <w:lang w:val="en-US"/>
                </w:rPr>
                <w:t xml:space="preserve"> (contracting party of 1958 agreement)</w:t>
              </w:r>
            </w:ins>
          </w:p>
        </w:tc>
        <w:tc>
          <w:tcPr>
            <w:tcW w:w="1985" w:type="dxa"/>
          </w:tcPr>
          <w:p w14:paraId="687E58AF" w14:textId="77777777" w:rsidR="00916DC0" w:rsidRPr="00691DCE" w:rsidRDefault="00916DC0" w:rsidP="00D57CA8">
            <w:pPr>
              <w:rPr>
                <w:ins w:id="55" w:author="KAI FREDERIK ZASTROW - J597066" w:date="2018-01-10T15:14:00Z"/>
                <w:lang w:val="en-US"/>
              </w:rPr>
            </w:pPr>
            <w:ins w:id="56" w:author="KAI FREDERIK ZASTROW - J597066" w:date="2018-01-10T15:14:00Z">
              <w:r w:rsidRPr="00691DCE">
                <w:rPr>
                  <w:lang w:val="en-US"/>
                </w:rPr>
                <w:t>Yes</w:t>
              </w:r>
            </w:ins>
          </w:p>
        </w:tc>
        <w:tc>
          <w:tcPr>
            <w:tcW w:w="2409" w:type="dxa"/>
          </w:tcPr>
          <w:p w14:paraId="521D1C6C" w14:textId="77777777" w:rsidR="00916DC0" w:rsidRPr="00691DCE" w:rsidRDefault="00916DC0" w:rsidP="00D57CA8">
            <w:pPr>
              <w:rPr>
                <w:ins w:id="57" w:author="KAI FREDERIK ZASTROW - J597066" w:date="2018-01-10T15:14:00Z"/>
                <w:lang w:val="en-US"/>
              </w:rPr>
            </w:pPr>
            <w:ins w:id="58" w:author="KAI FREDERIK ZASTROW - J597066" w:date="2018-01-10T15:14:00Z">
              <w:r w:rsidRPr="00691DCE">
                <w:rPr>
                  <w:lang w:val="en-US"/>
                </w:rPr>
                <w:t>Yes</w:t>
              </w:r>
            </w:ins>
          </w:p>
        </w:tc>
        <w:tc>
          <w:tcPr>
            <w:tcW w:w="1418" w:type="dxa"/>
          </w:tcPr>
          <w:p w14:paraId="41D835D3" w14:textId="77777777" w:rsidR="00916DC0" w:rsidRPr="00691DCE" w:rsidRDefault="00916DC0" w:rsidP="00D57CA8">
            <w:pPr>
              <w:rPr>
                <w:ins w:id="59" w:author="KAI FREDERIK ZASTROW - J597066" w:date="2018-01-10T15:14:00Z"/>
                <w:lang w:val="en-US"/>
              </w:rPr>
            </w:pPr>
            <w:ins w:id="60" w:author="KAI FREDERIK ZASTROW - J597066" w:date="2018-01-10T15:14:00Z">
              <w:r w:rsidRPr="00691DCE">
                <w:rPr>
                  <w:lang w:val="en-US"/>
                </w:rPr>
                <w:t>Yes</w:t>
              </w:r>
            </w:ins>
          </w:p>
        </w:tc>
        <w:tc>
          <w:tcPr>
            <w:tcW w:w="1843" w:type="dxa"/>
          </w:tcPr>
          <w:p w14:paraId="1E95AA49" w14:textId="77777777" w:rsidR="00916DC0" w:rsidRPr="00691DCE" w:rsidRDefault="00916DC0" w:rsidP="00D57CA8">
            <w:pPr>
              <w:rPr>
                <w:ins w:id="61" w:author="KAI FREDERIK ZASTROW - J597066" w:date="2018-01-10T15:14:00Z"/>
                <w:lang w:val="en-US"/>
              </w:rPr>
            </w:pPr>
            <w:ins w:id="62" w:author="KAI FREDERIK ZASTROW - J597066" w:date="2018-01-10T15:14:00Z">
              <w:r w:rsidRPr="00691DCE">
                <w:rPr>
                  <w:lang w:val="en-US"/>
                </w:rPr>
                <w:t>No</w:t>
              </w:r>
            </w:ins>
          </w:p>
        </w:tc>
      </w:tr>
      <w:tr w:rsidR="00916DC0" w:rsidRPr="000F0CFC" w14:paraId="0549D618" w14:textId="77777777" w:rsidTr="00D57CA8">
        <w:trPr>
          <w:ins w:id="63" w:author="KAI FREDERIK ZASTROW - J597066" w:date="2018-01-10T15:14:00Z"/>
        </w:trPr>
        <w:tc>
          <w:tcPr>
            <w:tcW w:w="2405" w:type="dxa"/>
          </w:tcPr>
          <w:p w14:paraId="4C813F00" w14:textId="77777777" w:rsidR="00916DC0" w:rsidRPr="000F0CFC" w:rsidRDefault="00916DC0" w:rsidP="00D57CA8">
            <w:pPr>
              <w:rPr>
                <w:ins w:id="64" w:author="KAI FREDERIK ZASTROW - J597066" w:date="2018-01-10T15:14:00Z"/>
                <w:lang w:val="en-US"/>
              </w:rPr>
            </w:pPr>
            <w:ins w:id="65" w:author="KAI FREDERIK ZASTROW - J597066" w:date="2018-01-10T15:14:00Z">
              <w:r w:rsidRPr="000F0CFC">
                <w:rPr>
                  <w:lang w:val="en-US"/>
                </w:rPr>
                <w:t>Applies rules for RxSWIN in national regulation on registrations and/or PTI</w:t>
              </w:r>
            </w:ins>
          </w:p>
        </w:tc>
        <w:tc>
          <w:tcPr>
            <w:tcW w:w="1985" w:type="dxa"/>
          </w:tcPr>
          <w:p w14:paraId="155AB20D" w14:textId="77777777" w:rsidR="00916DC0" w:rsidRPr="000F0CFC" w:rsidRDefault="00916DC0" w:rsidP="00D57CA8">
            <w:pPr>
              <w:rPr>
                <w:ins w:id="66" w:author="KAI FREDERIK ZASTROW - J597066" w:date="2018-01-10T15:14:00Z"/>
                <w:lang w:val="en-US"/>
              </w:rPr>
            </w:pPr>
            <w:ins w:id="67" w:author="KAI FREDERIK ZASTROW - J597066" w:date="2018-01-10T15:14:00Z">
              <w:r w:rsidRPr="000F0CFC">
                <w:rPr>
                  <w:lang w:val="en-US"/>
                </w:rPr>
                <w:t>Yes</w:t>
              </w:r>
            </w:ins>
          </w:p>
        </w:tc>
        <w:tc>
          <w:tcPr>
            <w:tcW w:w="2409" w:type="dxa"/>
          </w:tcPr>
          <w:p w14:paraId="536D6866" w14:textId="77777777" w:rsidR="00916DC0" w:rsidRPr="000F0CFC" w:rsidRDefault="00916DC0" w:rsidP="00D57CA8">
            <w:pPr>
              <w:rPr>
                <w:ins w:id="68" w:author="KAI FREDERIK ZASTROW - J597066" w:date="2018-01-10T15:14:00Z"/>
                <w:lang w:val="en-US"/>
              </w:rPr>
            </w:pPr>
            <w:ins w:id="69" w:author="KAI FREDERIK ZASTROW - J597066" w:date="2018-01-10T15:14:00Z">
              <w:r w:rsidRPr="000F0CFC">
                <w:rPr>
                  <w:lang w:val="en-US"/>
                </w:rPr>
                <w:t>No, but has specific national rules for SW updates not referring to RxSWIN</w:t>
              </w:r>
            </w:ins>
          </w:p>
        </w:tc>
        <w:tc>
          <w:tcPr>
            <w:tcW w:w="1418" w:type="dxa"/>
          </w:tcPr>
          <w:p w14:paraId="274AFC6E" w14:textId="77777777" w:rsidR="00916DC0" w:rsidRPr="000F0CFC" w:rsidRDefault="00916DC0" w:rsidP="00D57CA8">
            <w:pPr>
              <w:rPr>
                <w:ins w:id="70" w:author="KAI FREDERIK ZASTROW - J597066" w:date="2018-01-10T15:14:00Z"/>
                <w:lang w:val="en-US"/>
              </w:rPr>
            </w:pPr>
            <w:ins w:id="71" w:author="KAI FREDERIK ZASTROW - J597066" w:date="2018-01-10T15:14:00Z">
              <w:r w:rsidRPr="000F0CFC">
                <w:rPr>
                  <w:lang w:val="en-US"/>
                </w:rPr>
                <w:t>No national rules for SW updates</w:t>
              </w:r>
            </w:ins>
          </w:p>
        </w:tc>
        <w:tc>
          <w:tcPr>
            <w:tcW w:w="1843" w:type="dxa"/>
          </w:tcPr>
          <w:p w14:paraId="02C2C69B" w14:textId="14257601" w:rsidR="00916DC0" w:rsidRPr="00691DCE" w:rsidRDefault="00691DCE" w:rsidP="00D57CA8">
            <w:pPr>
              <w:rPr>
                <w:ins w:id="72" w:author="KAI FREDERIK ZASTROW - J597066" w:date="2018-01-10T15:14:00Z"/>
                <w:lang w:val="en-US"/>
              </w:rPr>
            </w:pPr>
            <w:ins w:id="73" w:author="Darren Handley" w:date="2018-01-16T11:26:00Z">
              <w:r>
                <w:rPr>
                  <w:lang w:val="en-US"/>
                </w:rPr>
                <w:t xml:space="preserve">N/A </w:t>
              </w:r>
            </w:ins>
            <w:ins w:id="74" w:author="KAI FREDERIK ZASTROW - J597066" w:date="2018-01-10T15:14:00Z">
              <w:del w:id="75" w:author="Darren Handley" w:date="2018-01-16T11:26:00Z">
                <w:r w:rsidR="00916DC0" w:rsidRPr="00691DCE" w:rsidDel="00691DCE">
                  <w:rPr>
                    <w:lang w:val="en-US"/>
                  </w:rPr>
                  <w:delText>No national rules for SW updates</w:delText>
                </w:r>
              </w:del>
            </w:ins>
          </w:p>
        </w:tc>
      </w:tr>
      <w:tr w:rsidR="00916DC0" w:rsidRPr="000F0CFC" w14:paraId="2B4AF0D4" w14:textId="77777777" w:rsidTr="00D57CA8">
        <w:trPr>
          <w:ins w:id="76" w:author="KAI FREDERIK ZASTROW - J597066" w:date="2018-01-10T15:14:00Z"/>
        </w:trPr>
        <w:tc>
          <w:tcPr>
            <w:tcW w:w="2405" w:type="dxa"/>
          </w:tcPr>
          <w:p w14:paraId="7CA70985" w14:textId="77777777" w:rsidR="00916DC0" w:rsidRPr="000F0CFC" w:rsidRDefault="00916DC0" w:rsidP="00D57CA8">
            <w:pPr>
              <w:rPr>
                <w:ins w:id="77" w:author="KAI FREDERIK ZASTROW - J597066" w:date="2018-01-10T15:14:00Z"/>
                <w:lang w:val="en-US"/>
              </w:rPr>
            </w:pPr>
            <w:ins w:id="78" w:author="KAI FREDERIK ZASTROW - J597066" w:date="2018-01-10T15:14:00Z">
              <w:r w:rsidRPr="000F0CFC">
                <w:rPr>
                  <w:lang w:val="en-US"/>
                </w:rPr>
                <w:t>Vehicle manufacturer may type approve SW updates for registered vehicles according to UN Regulations</w:t>
              </w:r>
            </w:ins>
          </w:p>
        </w:tc>
        <w:tc>
          <w:tcPr>
            <w:tcW w:w="1985" w:type="dxa"/>
          </w:tcPr>
          <w:p w14:paraId="2F2529FF" w14:textId="77777777" w:rsidR="00916DC0" w:rsidRPr="000F0CFC" w:rsidRDefault="00916DC0" w:rsidP="00D57CA8">
            <w:pPr>
              <w:rPr>
                <w:ins w:id="79" w:author="KAI FREDERIK ZASTROW - J597066" w:date="2018-01-10T15:14:00Z"/>
                <w:lang w:val="en-US"/>
              </w:rPr>
            </w:pPr>
            <w:ins w:id="80" w:author="KAI FREDERIK ZASTROW - J597066" w:date="2018-01-10T15:14:00Z">
              <w:r w:rsidRPr="000F0CFC">
                <w:rPr>
                  <w:lang w:val="en-US"/>
                </w:rPr>
                <w:t>Yes</w:t>
              </w:r>
            </w:ins>
          </w:p>
        </w:tc>
        <w:tc>
          <w:tcPr>
            <w:tcW w:w="2409" w:type="dxa"/>
          </w:tcPr>
          <w:p w14:paraId="3FC8DB8D" w14:textId="77777777" w:rsidR="00916DC0" w:rsidRPr="000F0CFC" w:rsidRDefault="00916DC0" w:rsidP="00D57CA8">
            <w:pPr>
              <w:rPr>
                <w:ins w:id="81" w:author="KAI FREDERIK ZASTROW - J597066" w:date="2018-01-10T15:14:00Z"/>
                <w:lang w:val="en-US"/>
              </w:rPr>
            </w:pPr>
            <w:ins w:id="82" w:author="KAI FREDERIK ZASTROW - J597066" w:date="2018-01-10T15:14:00Z">
              <w:r w:rsidRPr="000F0CFC">
                <w:rPr>
                  <w:lang w:val="en-US"/>
                </w:rPr>
                <w:t>Yes</w:t>
              </w:r>
            </w:ins>
          </w:p>
        </w:tc>
        <w:tc>
          <w:tcPr>
            <w:tcW w:w="1418" w:type="dxa"/>
          </w:tcPr>
          <w:p w14:paraId="179B87BE" w14:textId="77777777" w:rsidR="00916DC0" w:rsidRPr="000F0CFC" w:rsidRDefault="00916DC0" w:rsidP="00D57CA8">
            <w:pPr>
              <w:rPr>
                <w:ins w:id="83" w:author="KAI FREDERIK ZASTROW - J597066" w:date="2018-01-10T15:14:00Z"/>
                <w:lang w:val="en-US"/>
              </w:rPr>
            </w:pPr>
            <w:ins w:id="84" w:author="KAI FREDERIK ZASTROW - J597066" w:date="2018-01-10T15:14:00Z">
              <w:r w:rsidRPr="000F0CFC">
                <w:rPr>
                  <w:lang w:val="en-US"/>
                </w:rPr>
                <w:t>Yes</w:t>
              </w:r>
            </w:ins>
          </w:p>
        </w:tc>
        <w:tc>
          <w:tcPr>
            <w:tcW w:w="1843" w:type="dxa"/>
          </w:tcPr>
          <w:p w14:paraId="44B33D7E" w14:textId="77777777" w:rsidR="00916DC0" w:rsidRPr="000F0CFC" w:rsidRDefault="00916DC0" w:rsidP="00D57CA8">
            <w:pPr>
              <w:rPr>
                <w:ins w:id="85" w:author="KAI FREDERIK ZASTROW - J597066" w:date="2018-01-10T15:14:00Z"/>
                <w:lang w:val="en-US"/>
              </w:rPr>
            </w:pPr>
            <w:ins w:id="86" w:author="KAI FREDERIK ZASTROW - J597066" w:date="2018-01-10T15:14:00Z">
              <w:r w:rsidRPr="000F0CFC">
                <w:rPr>
                  <w:lang w:val="en-US"/>
                </w:rPr>
                <w:t>No</w:t>
              </w:r>
            </w:ins>
          </w:p>
        </w:tc>
      </w:tr>
      <w:tr w:rsidR="00916DC0" w:rsidRPr="00C84918" w14:paraId="6DF0AECB" w14:textId="77777777" w:rsidTr="00D57CA8">
        <w:trPr>
          <w:ins w:id="87" w:author="KAI FREDERIK ZASTROW - J597066" w:date="2018-01-10T15:14:00Z"/>
        </w:trPr>
        <w:tc>
          <w:tcPr>
            <w:tcW w:w="2405" w:type="dxa"/>
          </w:tcPr>
          <w:p w14:paraId="7505B7A0" w14:textId="77777777" w:rsidR="00916DC0" w:rsidRPr="000F0CFC" w:rsidRDefault="00916DC0" w:rsidP="00D57CA8">
            <w:pPr>
              <w:rPr>
                <w:ins w:id="88" w:author="KAI FREDERIK ZASTROW - J597066" w:date="2018-01-10T15:14:00Z"/>
                <w:lang w:val="en-US"/>
              </w:rPr>
            </w:pPr>
            <w:ins w:id="89" w:author="KAI FREDERIK ZASTROW - J597066" w:date="2018-01-10T15:14:00Z">
              <w:r w:rsidRPr="000F0CFC">
                <w:rPr>
                  <w:lang w:val="en-US"/>
                </w:rPr>
                <w:t>Vehicle manufacturer can make SW updates on registered vehicles in a legal way</w:t>
              </w:r>
            </w:ins>
          </w:p>
        </w:tc>
        <w:tc>
          <w:tcPr>
            <w:tcW w:w="1985" w:type="dxa"/>
          </w:tcPr>
          <w:p w14:paraId="77626152" w14:textId="5C085418" w:rsidR="00916DC0" w:rsidRPr="00691DCE" w:rsidRDefault="00916DC0" w:rsidP="00691DCE">
            <w:pPr>
              <w:rPr>
                <w:ins w:id="90" w:author="KAI FREDERIK ZASTROW - J597066" w:date="2018-01-10T15:14:00Z"/>
                <w:lang w:val="en-US"/>
              </w:rPr>
            </w:pPr>
            <w:ins w:id="91" w:author="KAI FREDERIK ZASTROW - J597066" w:date="2018-01-10T15:14:00Z">
              <w:r w:rsidRPr="000F0CFC">
                <w:rPr>
                  <w:lang w:val="en-US"/>
                </w:rPr>
                <w:t xml:space="preserve">Yes, if he </w:t>
              </w:r>
              <w:del w:id="92" w:author="Darren Handley" w:date="2018-01-16T11:30:00Z">
                <w:r w:rsidRPr="000F0CFC" w:rsidDel="00691DCE">
                  <w:rPr>
                    <w:lang w:val="en-US"/>
                  </w:rPr>
                  <w:delText>respects</w:delText>
                </w:r>
              </w:del>
            </w:ins>
            <w:ins w:id="93" w:author="Darren Handley" w:date="2018-01-16T11:30:00Z">
              <w:r w:rsidR="00691DCE">
                <w:rPr>
                  <w:lang w:val="en-US"/>
                </w:rPr>
                <w:t>complies with</w:t>
              </w:r>
            </w:ins>
            <w:ins w:id="94" w:author="KAI FREDERIK ZASTROW - J597066" w:date="2018-01-10T15:14:00Z">
              <w:r w:rsidRPr="00691DCE">
                <w:rPr>
                  <w:lang w:val="en-US"/>
                </w:rPr>
                <w:t xml:space="preserve"> the national rules that require compliance with RxSWIN</w:t>
              </w:r>
            </w:ins>
          </w:p>
        </w:tc>
        <w:tc>
          <w:tcPr>
            <w:tcW w:w="2409" w:type="dxa"/>
          </w:tcPr>
          <w:p w14:paraId="143C6BB8" w14:textId="765914D3" w:rsidR="00916DC0" w:rsidRPr="00691DCE" w:rsidRDefault="00916DC0" w:rsidP="00691DCE">
            <w:pPr>
              <w:rPr>
                <w:ins w:id="95" w:author="KAI FREDERIK ZASTROW - J597066" w:date="2018-01-10T15:14:00Z"/>
                <w:lang w:val="en-US"/>
              </w:rPr>
            </w:pPr>
            <w:ins w:id="96" w:author="KAI FREDERIK ZASTROW - J597066" w:date="2018-01-10T15:14:00Z">
              <w:r w:rsidRPr="00691DCE">
                <w:rPr>
                  <w:lang w:val="en-US"/>
                </w:rPr>
                <w:t xml:space="preserve">Yes, if he </w:t>
              </w:r>
              <w:del w:id="97" w:author="Darren Handley" w:date="2018-01-16T11:31:00Z">
                <w:r w:rsidRPr="00691DCE" w:rsidDel="00691DCE">
                  <w:rPr>
                    <w:lang w:val="en-US"/>
                  </w:rPr>
                  <w:delText>respects</w:delText>
                </w:r>
              </w:del>
            </w:ins>
            <w:ins w:id="98" w:author="Darren Handley" w:date="2018-01-16T11:31:00Z">
              <w:r w:rsidR="00691DCE">
                <w:rPr>
                  <w:lang w:val="en-US"/>
                </w:rPr>
                <w:t>complies with</w:t>
              </w:r>
            </w:ins>
            <w:ins w:id="99" w:author="KAI FREDERIK ZASTROW - J597066" w:date="2018-01-10T15:14:00Z">
              <w:r w:rsidRPr="00691DCE">
                <w:rPr>
                  <w:lang w:val="en-US"/>
                </w:rPr>
                <w:t xml:space="preserve"> the specific national rules. No impact whether he respects compliance with RxSWIN</w:t>
              </w:r>
            </w:ins>
          </w:p>
        </w:tc>
        <w:tc>
          <w:tcPr>
            <w:tcW w:w="1418" w:type="dxa"/>
          </w:tcPr>
          <w:p w14:paraId="6CFD3F18" w14:textId="77777777" w:rsidR="00916DC0" w:rsidRPr="00691DCE" w:rsidRDefault="00916DC0" w:rsidP="00D57CA8">
            <w:pPr>
              <w:rPr>
                <w:ins w:id="100" w:author="KAI FREDERIK ZASTROW - J597066" w:date="2018-01-10T15:14:00Z"/>
                <w:lang w:val="en-US"/>
              </w:rPr>
            </w:pPr>
            <w:ins w:id="101" w:author="KAI FREDERIK ZASTROW - J597066" w:date="2018-01-10T15:14:00Z">
              <w:r w:rsidRPr="00691DCE">
                <w:rPr>
                  <w:lang w:val="en-US"/>
                </w:rPr>
                <w:t>Yes/No, depends on interpretation of country C.</w:t>
              </w:r>
            </w:ins>
          </w:p>
        </w:tc>
        <w:tc>
          <w:tcPr>
            <w:tcW w:w="1843" w:type="dxa"/>
          </w:tcPr>
          <w:p w14:paraId="4A6A5FF9" w14:textId="77777777" w:rsidR="00916DC0" w:rsidRDefault="00916DC0" w:rsidP="00D57CA8">
            <w:pPr>
              <w:rPr>
                <w:ins w:id="102" w:author="KAI FREDERIK ZASTROW - J597066" w:date="2018-01-10T15:14:00Z"/>
                <w:lang w:val="en-US"/>
              </w:rPr>
            </w:pPr>
            <w:ins w:id="103" w:author="KAI FREDERIK ZASTROW - J597066" w:date="2018-01-10T15:14:00Z">
              <w:r w:rsidRPr="00691DCE">
                <w:rPr>
                  <w:lang w:val="en-US"/>
                </w:rPr>
                <w:t>Yes/No, depends on interpretation of country D</w:t>
              </w:r>
            </w:ins>
          </w:p>
        </w:tc>
      </w:tr>
    </w:tbl>
    <w:p w14:paraId="15B6328E" w14:textId="77777777" w:rsidR="00916DC0" w:rsidRDefault="00916DC0" w:rsidP="00AD5100">
      <w:pPr>
        <w:pStyle w:val="ListParagraph"/>
        <w:rPr>
          <w:ins w:id="104" w:author="Darren Handley" w:date="2018-01-16T15:53:00Z"/>
          <w:rFonts w:ascii="Times New Roman" w:hAnsi="Times New Roman" w:cs="Times New Roman"/>
          <w:color w:val="FF0000"/>
          <w:sz w:val="20"/>
          <w:lang w:val="en-US"/>
        </w:rPr>
      </w:pPr>
    </w:p>
    <w:p w14:paraId="2E8B2ABC" w14:textId="3FDABD06" w:rsidR="00D15912" w:rsidRDefault="00D15912" w:rsidP="00AD5100">
      <w:pPr>
        <w:pStyle w:val="ListParagraph"/>
        <w:rPr>
          <w:ins w:id="105" w:author="Darren Handley" w:date="2018-01-16T15:53:00Z"/>
          <w:rFonts w:ascii="Times New Roman" w:hAnsi="Times New Roman" w:cs="Times New Roman"/>
          <w:color w:val="FF0000"/>
          <w:sz w:val="20"/>
          <w:lang w:val="en-US"/>
        </w:rPr>
      </w:pPr>
      <w:ins w:id="106" w:author="Darren Handley" w:date="2018-01-16T15:53:00Z">
        <w:r>
          <w:rPr>
            <w:rFonts w:ascii="Times New Roman" w:hAnsi="Times New Roman" w:cs="Times New Roman"/>
            <w:color w:val="FF0000"/>
            <w:sz w:val="20"/>
            <w:lang w:val="en-US"/>
          </w:rPr>
          <w:t>New paragraph</w:t>
        </w:r>
      </w:ins>
      <w:ins w:id="107" w:author="Darren Handley" w:date="2018-01-16T16:02:00Z">
        <w:r w:rsidR="008454E7">
          <w:rPr>
            <w:rFonts w:ascii="Times New Roman" w:hAnsi="Times New Roman" w:cs="Times New Roman"/>
            <w:color w:val="FF0000"/>
            <w:sz w:val="20"/>
            <w:lang w:val="en-US"/>
          </w:rPr>
          <w:t xml:space="preserve"> – to be confirmed. </w:t>
        </w:r>
      </w:ins>
    </w:p>
    <w:p w14:paraId="0BFA776C" w14:textId="5F5E1F49" w:rsidR="00D15912" w:rsidRPr="005A64FD" w:rsidRDefault="00D15912" w:rsidP="00AD5100">
      <w:pPr>
        <w:pStyle w:val="ListParagraph"/>
        <w:rPr>
          <w:rFonts w:ascii="Times New Roman" w:hAnsi="Times New Roman" w:cs="Times New Roman"/>
          <w:color w:val="FF0000"/>
          <w:sz w:val="20"/>
        </w:rPr>
      </w:pPr>
      <w:ins w:id="108" w:author="Darren Handley" w:date="2018-01-16T15:53:00Z">
        <w:r>
          <w:rPr>
            <w:rFonts w:ascii="Times New Roman" w:hAnsi="Times New Roman" w:cs="Times New Roman"/>
            <w:color w:val="FF0000"/>
            <w:sz w:val="20"/>
            <w:lang w:val="en-US"/>
          </w:rPr>
          <w:t xml:space="preserve">1.2.5 Software updates </w:t>
        </w:r>
      </w:ins>
      <w:ins w:id="109" w:author="Darren Handley" w:date="2018-01-16T15:55:00Z">
        <w:r>
          <w:rPr>
            <w:rFonts w:ascii="Times New Roman" w:hAnsi="Times New Roman" w:cs="Times New Roman"/>
            <w:color w:val="FF0000"/>
            <w:sz w:val="20"/>
            <w:lang w:val="en-US"/>
          </w:rPr>
          <w:t xml:space="preserve">after the first registration </w:t>
        </w:r>
      </w:ins>
      <w:ins w:id="110" w:author="Darren Handley" w:date="2018-01-16T15:53:00Z">
        <w:r>
          <w:rPr>
            <w:rFonts w:ascii="Times New Roman" w:hAnsi="Times New Roman" w:cs="Times New Roman"/>
            <w:color w:val="FF0000"/>
            <w:sz w:val="20"/>
            <w:lang w:val="en-US"/>
          </w:rPr>
          <w:t>by parties that are not the holder of the type approval</w:t>
        </w:r>
      </w:ins>
      <w:ins w:id="111" w:author="Darren Handley" w:date="2018-01-16T15:54:00Z">
        <w:r>
          <w:rPr>
            <w:rFonts w:ascii="Times New Roman" w:hAnsi="Times New Roman" w:cs="Times New Roman"/>
            <w:color w:val="FF0000"/>
            <w:sz w:val="20"/>
            <w:lang w:val="en-US"/>
          </w:rPr>
          <w:t>/ certification</w:t>
        </w:r>
      </w:ins>
      <w:ins w:id="112" w:author="Darren Handley" w:date="2018-01-16T15:53:00Z">
        <w:r>
          <w:rPr>
            <w:rFonts w:ascii="Times New Roman" w:hAnsi="Times New Roman" w:cs="Times New Roman"/>
            <w:color w:val="FF0000"/>
            <w:sz w:val="20"/>
            <w:lang w:val="en-US"/>
          </w:rPr>
          <w:t xml:space="preserve"> are not covered by this document. </w:t>
        </w:r>
      </w:ins>
      <w:ins w:id="113" w:author="Darren Handley" w:date="2018-01-16T15:54:00Z">
        <w:r>
          <w:rPr>
            <w:rFonts w:ascii="Times New Roman" w:hAnsi="Times New Roman" w:cs="Times New Roman"/>
            <w:color w:val="FF0000"/>
            <w:sz w:val="20"/>
            <w:lang w:val="en-US"/>
          </w:rPr>
          <w:t xml:space="preserve">These may be approved using national approval procedures. </w:t>
        </w:r>
      </w:ins>
    </w:p>
    <w:p w14:paraId="0FAC0F6F" w14:textId="77777777" w:rsidR="00445A28" w:rsidRPr="00BF68ED" w:rsidRDefault="00B80407" w:rsidP="00EB24A2">
      <w:pPr>
        <w:pStyle w:val="Heading1"/>
        <w:numPr>
          <w:ilvl w:val="0"/>
          <w:numId w:val="5"/>
        </w:numPr>
      </w:pPr>
      <w:bookmarkStart w:id="114" w:name="_Toc498352723"/>
      <w:commentRangeStart w:id="115"/>
      <w:r w:rsidRPr="00BF68ED">
        <w:t>Definitions</w:t>
      </w:r>
      <w:bookmarkEnd w:id="114"/>
      <w:r w:rsidRPr="00BF68ED">
        <w:t xml:space="preserve"> </w:t>
      </w:r>
      <w:bookmarkEnd w:id="23"/>
      <w:commentRangeEnd w:id="115"/>
      <w:r w:rsidR="008403FE">
        <w:rPr>
          <w:rStyle w:val="CommentReference"/>
          <w:b w:val="0"/>
          <w:szCs w:val="20"/>
          <w:lang w:eastAsia="en-US"/>
        </w:rPr>
        <w:commentReference w:id="115"/>
      </w:r>
    </w:p>
    <w:p w14:paraId="56D8E02D" w14:textId="79F24CF9" w:rsidR="00445A28" w:rsidRDefault="00CB67C9" w:rsidP="001D09CF">
      <w:pPr>
        <w:ind w:left="540"/>
        <w:rPr>
          <w:rFonts w:ascii="Times New Roman" w:hAnsi="Times New Roman" w:cs="Times New Roman"/>
          <w:i/>
          <w:color w:val="0000FF"/>
          <w:sz w:val="20"/>
          <w:szCs w:val="20"/>
        </w:rPr>
      </w:pPr>
      <w:r>
        <w:rPr>
          <w:rFonts w:ascii="Times New Roman" w:hAnsi="Times New Roman" w:cs="Times New Roman"/>
          <w:i/>
          <w:color w:val="0000FF"/>
          <w:sz w:val="20"/>
          <w:szCs w:val="20"/>
        </w:rPr>
        <w:t>Note: revisit once paragraphs of other sections are finalized</w:t>
      </w:r>
    </w:p>
    <w:p w14:paraId="2C7EE6AD" w14:textId="6FC77B80" w:rsidR="004A1E23" w:rsidRDefault="004A1E23" w:rsidP="001D09CF">
      <w:pPr>
        <w:ind w:left="540"/>
        <w:rPr>
          <w:rFonts w:ascii="Times New Roman" w:hAnsi="Times New Roman" w:cs="Times New Roman"/>
          <w:color w:val="FF0000"/>
          <w:sz w:val="20"/>
          <w:szCs w:val="20"/>
        </w:rPr>
      </w:pPr>
      <w:r>
        <w:rPr>
          <w:rFonts w:ascii="Times New Roman" w:hAnsi="Times New Roman" w:cs="Times New Roman"/>
          <w:color w:val="FF0000"/>
          <w:sz w:val="20"/>
          <w:szCs w:val="20"/>
        </w:rPr>
        <w:t>Chair comment: suggested definition inserted below. To be agreed and confirmed</w:t>
      </w:r>
    </w:p>
    <w:tbl>
      <w:tblPr>
        <w:tblStyle w:val="TableGrid"/>
        <w:tblW w:w="0" w:type="auto"/>
        <w:tblInd w:w="540" w:type="dxa"/>
        <w:tblLook w:val="04A0" w:firstRow="1" w:lastRow="0" w:firstColumn="1" w:lastColumn="0" w:noHBand="0" w:noVBand="1"/>
      </w:tblPr>
      <w:tblGrid>
        <w:gridCol w:w="2432"/>
        <w:gridCol w:w="6378"/>
      </w:tblGrid>
      <w:tr w:rsidR="004A1E23" w14:paraId="2E758459" w14:textId="77777777" w:rsidTr="00677F79">
        <w:tc>
          <w:tcPr>
            <w:tcW w:w="2432" w:type="dxa"/>
          </w:tcPr>
          <w:p w14:paraId="3E1E602D" w14:textId="13F6606E" w:rsidR="004A1E23" w:rsidRPr="004A1E23" w:rsidRDefault="004A1E23" w:rsidP="001D09CF">
            <w:pPr>
              <w:rPr>
                <w:b/>
                <w:color w:val="FF0000"/>
              </w:rPr>
            </w:pPr>
            <w:r w:rsidRPr="004A1E23">
              <w:rPr>
                <w:b/>
                <w:color w:val="FF0000"/>
              </w:rPr>
              <w:t>Term</w:t>
            </w:r>
          </w:p>
        </w:tc>
        <w:tc>
          <w:tcPr>
            <w:tcW w:w="6378" w:type="dxa"/>
          </w:tcPr>
          <w:p w14:paraId="2E5C8560" w14:textId="6DDE0D30" w:rsidR="004A1E23" w:rsidRPr="004A1E23" w:rsidRDefault="004A1E23" w:rsidP="001D09CF">
            <w:pPr>
              <w:rPr>
                <w:b/>
                <w:color w:val="FF0000"/>
              </w:rPr>
            </w:pPr>
            <w:commentRangeStart w:id="116"/>
            <w:r w:rsidRPr="004A1E23">
              <w:rPr>
                <w:b/>
                <w:color w:val="FF0000"/>
              </w:rPr>
              <w:t>Definition</w:t>
            </w:r>
            <w:commentRangeEnd w:id="116"/>
            <w:r w:rsidR="006D74CD">
              <w:rPr>
                <w:rStyle w:val="CommentReference"/>
                <w:lang w:eastAsia="en-US"/>
              </w:rPr>
              <w:commentReference w:id="116"/>
            </w:r>
          </w:p>
        </w:tc>
      </w:tr>
      <w:tr w:rsidR="00DA6412" w14:paraId="6A22671F" w14:textId="77777777" w:rsidTr="00677F79">
        <w:tc>
          <w:tcPr>
            <w:tcW w:w="2432" w:type="dxa"/>
          </w:tcPr>
          <w:p w14:paraId="687062B1" w14:textId="77777777" w:rsidR="00DA6412" w:rsidRDefault="00DA6412" w:rsidP="004A1E23">
            <w:pPr>
              <w:rPr>
                <w:color w:val="FF0000"/>
              </w:rPr>
            </w:pPr>
            <w:r>
              <w:rPr>
                <w:color w:val="FF0000"/>
              </w:rPr>
              <w:t>Certified system</w:t>
            </w:r>
          </w:p>
        </w:tc>
        <w:tc>
          <w:tcPr>
            <w:tcW w:w="6378" w:type="dxa"/>
          </w:tcPr>
          <w:p w14:paraId="3A870D9F" w14:textId="77777777" w:rsidR="00DA6412" w:rsidRDefault="00DA6412" w:rsidP="004A1E23">
            <w:pPr>
              <w:rPr>
                <w:color w:val="FF0000"/>
              </w:rPr>
            </w:pPr>
            <w:r>
              <w:rPr>
                <w:color w:val="FF0000"/>
              </w:rPr>
              <w:t>System defined by type approval legislation under the 1958 Agreement or a system as defined by the 1998 Agreement</w:t>
            </w:r>
          </w:p>
        </w:tc>
      </w:tr>
      <w:tr w:rsidR="00DA6412" w14:paraId="2905BE07" w14:textId="77777777" w:rsidTr="00677F79">
        <w:tc>
          <w:tcPr>
            <w:tcW w:w="2432" w:type="dxa"/>
          </w:tcPr>
          <w:p w14:paraId="44DB12B6" w14:textId="49E763A3" w:rsidR="00DA6412" w:rsidRDefault="00DA6412" w:rsidP="004A1E23">
            <w:pPr>
              <w:rPr>
                <w:color w:val="FF0000"/>
              </w:rPr>
            </w:pPr>
            <w:r>
              <w:rPr>
                <w:color w:val="FF0000"/>
              </w:rPr>
              <w:t>E</w:t>
            </w:r>
            <w:r w:rsidRPr="00730868">
              <w:rPr>
                <w:color w:val="FF0000"/>
              </w:rPr>
              <w:t>lectronic control systems</w:t>
            </w:r>
          </w:p>
        </w:tc>
        <w:tc>
          <w:tcPr>
            <w:tcW w:w="6378" w:type="dxa"/>
          </w:tcPr>
          <w:p w14:paraId="2369B306" w14:textId="48480089" w:rsidR="00DA6412" w:rsidRDefault="00677F79" w:rsidP="004A1E23">
            <w:pPr>
              <w:rPr>
                <w:color w:val="FF0000"/>
              </w:rPr>
            </w:pPr>
            <w:commentRangeStart w:id="117"/>
            <w:ins w:id="118" w:author="Darren Handley" w:date="2017-12-26T17:50:00Z">
              <w:r w:rsidRPr="00677F79">
                <w:rPr>
                  <w:color w:val="FF0000"/>
                </w:rPr>
                <w:t>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ins>
            <w:commentRangeEnd w:id="117"/>
            <w:ins w:id="119" w:author="Darren Handley" w:date="2017-12-26T17:51:00Z">
              <w:r>
                <w:rPr>
                  <w:rStyle w:val="CommentReference"/>
                  <w:lang w:eastAsia="en-US"/>
                </w:rPr>
                <w:commentReference w:id="117"/>
              </w:r>
            </w:ins>
          </w:p>
        </w:tc>
      </w:tr>
      <w:tr w:rsidR="00DA6412" w14:paraId="601F6E5D" w14:textId="77777777" w:rsidTr="00677F79">
        <w:tc>
          <w:tcPr>
            <w:tcW w:w="2432" w:type="dxa"/>
          </w:tcPr>
          <w:p w14:paraId="5C57EC02" w14:textId="77777777" w:rsidR="00DA6412" w:rsidRDefault="00DA6412" w:rsidP="001D09CF">
            <w:pPr>
              <w:rPr>
                <w:color w:val="FF0000"/>
              </w:rPr>
            </w:pPr>
            <w:r>
              <w:rPr>
                <w:color w:val="FF0000"/>
              </w:rPr>
              <w:t>Over the air update</w:t>
            </w:r>
          </w:p>
        </w:tc>
        <w:tc>
          <w:tcPr>
            <w:tcW w:w="6378" w:type="dxa"/>
          </w:tcPr>
          <w:p w14:paraId="3405DDEC" w14:textId="77777777" w:rsidR="00DA6412" w:rsidRDefault="00DA6412" w:rsidP="001D09CF">
            <w:pPr>
              <w:rPr>
                <w:color w:val="FF0000"/>
              </w:rPr>
            </w:pPr>
          </w:p>
        </w:tc>
      </w:tr>
      <w:tr w:rsidR="00DA6412" w14:paraId="0EF67534" w14:textId="77777777" w:rsidTr="00677F79">
        <w:tc>
          <w:tcPr>
            <w:tcW w:w="2432" w:type="dxa"/>
          </w:tcPr>
          <w:p w14:paraId="30D9D880" w14:textId="77777777" w:rsidR="00DA6412" w:rsidRDefault="00DA6412" w:rsidP="001D09CF">
            <w:pPr>
              <w:rPr>
                <w:color w:val="FF0000"/>
              </w:rPr>
            </w:pPr>
            <w:r>
              <w:rPr>
                <w:color w:val="FF0000"/>
              </w:rPr>
              <w:t>Software</w:t>
            </w:r>
          </w:p>
        </w:tc>
        <w:tc>
          <w:tcPr>
            <w:tcW w:w="6378" w:type="dxa"/>
          </w:tcPr>
          <w:p w14:paraId="305383DD" w14:textId="1838C180" w:rsidR="00DA6412" w:rsidRDefault="00677F79" w:rsidP="001D09CF">
            <w:pPr>
              <w:rPr>
                <w:color w:val="FF0000"/>
              </w:rPr>
            </w:pPr>
            <w:ins w:id="120" w:author="Darren Handley" w:date="2017-12-26T17:52:00Z">
              <w:r w:rsidRPr="00677F79">
                <w:rPr>
                  <w:color w:val="FF0000"/>
                </w:rPr>
                <w:t xml:space="preserve">the part of an </w:t>
              </w:r>
              <w:commentRangeStart w:id="121"/>
              <w:r w:rsidRPr="00677F79">
                <w:rPr>
                  <w:color w:val="FF0000"/>
                </w:rPr>
                <w:t xml:space="preserve">Electronic </w:t>
              </w:r>
            </w:ins>
            <w:commentRangeEnd w:id="121"/>
            <w:ins w:id="122" w:author="Darren Handley" w:date="2017-12-26T17:53:00Z">
              <w:r>
                <w:rPr>
                  <w:rStyle w:val="CommentReference"/>
                  <w:lang w:eastAsia="en-US"/>
                </w:rPr>
                <w:commentReference w:id="121"/>
              </w:r>
            </w:ins>
            <w:ins w:id="123" w:author="Darren Handley" w:date="2017-12-26T17:52:00Z">
              <w:r w:rsidRPr="00677F79">
                <w:rPr>
                  <w:color w:val="FF0000"/>
                </w:rPr>
                <w:t>Control System that consists of digital data and instruction</w:t>
              </w:r>
            </w:ins>
          </w:p>
        </w:tc>
      </w:tr>
      <w:tr w:rsidR="00DA6412" w14:paraId="430AA111" w14:textId="77777777" w:rsidTr="00677F79">
        <w:tc>
          <w:tcPr>
            <w:tcW w:w="2432" w:type="dxa"/>
          </w:tcPr>
          <w:p w14:paraId="1FFAFD0C" w14:textId="231A351A" w:rsidR="00DA6412" w:rsidRDefault="00DA6412" w:rsidP="006D74CD">
            <w:pPr>
              <w:rPr>
                <w:color w:val="FF0000"/>
              </w:rPr>
            </w:pPr>
            <w:r>
              <w:rPr>
                <w:color w:val="FF0000"/>
              </w:rPr>
              <w:t xml:space="preserve">Software </w:t>
            </w:r>
            <w:r w:rsidR="006D74CD">
              <w:rPr>
                <w:color w:val="FF0000"/>
              </w:rPr>
              <w:t>upload</w:t>
            </w:r>
          </w:p>
        </w:tc>
        <w:tc>
          <w:tcPr>
            <w:tcW w:w="6378" w:type="dxa"/>
          </w:tcPr>
          <w:p w14:paraId="7ACA6ED3" w14:textId="77777777" w:rsidR="00DA6412" w:rsidRDefault="00DA6412" w:rsidP="001D09CF">
            <w:pPr>
              <w:rPr>
                <w:color w:val="FF0000"/>
              </w:rPr>
            </w:pPr>
          </w:p>
        </w:tc>
      </w:tr>
      <w:tr w:rsidR="00DA6412" w14:paraId="545220B5" w14:textId="77777777" w:rsidTr="00677F79">
        <w:tc>
          <w:tcPr>
            <w:tcW w:w="2432" w:type="dxa"/>
          </w:tcPr>
          <w:p w14:paraId="09D1F24E" w14:textId="77777777" w:rsidR="00DA6412" w:rsidRDefault="00DA6412" w:rsidP="001D09CF">
            <w:pPr>
              <w:rPr>
                <w:color w:val="FF0000"/>
              </w:rPr>
            </w:pPr>
            <w:r>
              <w:rPr>
                <w:color w:val="FF0000"/>
              </w:rPr>
              <w:t>Software execution</w:t>
            </w:r>
          </w:p>
        </w:tc>
        <w:tc>
          <w:tcPr>
            <w:tcW w:w="6378" w:type="dxa"/>
          </w:tcPr>
          <w:p w14:paraId="564947BE" w14:textId="77777777" w:rsidR="00DA6412" w:rsidRDefault="00DA6412" w:rsidP="001D09CF">
            <w:pPr>
              <w:rPr>
                <w:color w:val="FF0000"/>
              </w:rPr>
            </w:pPr>
          </w:p>
        </w:tc>
      </w:tr>
      <w:tr w:rsidR="00DA6412" w14:paraId="199760B3" w14:textId="77777777" w:rsidTr="00677F79">
        <w:tc>
          <w:tcPr>
            <w:tcW w:w="2432" w:type="dxa"/>
          </w:tcPr>
          <w:p w14:paraId="6DBDB40A" w14:textId="77777777" w:rsidR="00DA6412" w:rsidRDefault="00DA6412" w:rsidP="001D09CF">
            <w:pPr>
              <w:rPr>
                <w:color w:val="FF0000"/>
              </w:rPr>
            </w:pPr>
            <w:r>
              <w:rPr>
                <w:color w:val="FF0000"/>
              </w:rPr>
              <w:t>Software update</w:t>
            </w:r>
          </w:p>
        </w:tc>
        <w:tc>
          <w:tcPr>
            <w:tcW w:w="6378" w:type="dxa"/>
          </w:tcPr>
          <w:p w14:paraId="21B0E03E" w14:textId="77777777" w:rsidR="00DA6412" w:rsidRDefault="00DA6412" w:rsidP="001D09CF">
            <w:pPr>
              <w:rPr>
                <w:color w:val="FF0000"/>
              </w:rPr>
            </w:pPr>
          </w:p>
        </w:tc>
      </w:tr>
      <w:tr w:rsidR="00DA6412" w14:paraId="084D58E7" w14:textId="77777777" w:rsidTr="00677F79">
        <w:tc>
          <w:tcPr>
            <w:tcW w:w="2432" w:type="dxa"/>
          </w:tcPr>
          <w:p w14:paraId="5F657304" w14:textId="77777777" w:rsidR="00DA6412" w:rsidRDefault="00DA6412" w:rsidP="001D09CF">
            <w:pPr>
              <w:rPr>
                <w:color w:val="FF0000"/>
              </w:rPr>
            </w:pPr>
            <w:r>
              <w:rPr>
                <w:color w:val="FF0000"/>
              </w:rPr>
              <w:t>Wired connection</w:t>
            </w:r>
          </w:p>
        </w:tc>
        <w:tc>
          <w:tcPr>
            <w:tcW w:w="6378" w:type="dxa"/>
          </w:tcPr>
          <w:p w14:paraId="51FA3EF0" w14:textId="77777777" w:rsidR="00DA6412" w:rsidRDefault="00DA6412" w:rsidP="001D09CF">
            <w:pPr>
              <w:rPr>
                <w:color w:val="FF0000"/>
              </w:rPr>
            </w:pPr>
          </w:p>
        </w:tc>
      </w:tr>
      <w:tr w:rsidR="004A1E23" w14:paraId="4D238A79" w14:textId="77777777" w:rsidTr="00677F79">
        <w:tc>
          <w:tcPr>
            <w:tcW w:w="2432" w:type="dxa"/>
          </w:tcPr>
          <w:p w14:paraId="4AB62FA6" w14:textId="1BC02346" w:rsidR="004A1E23" w:rsidRPr="006D74CD" w:rsidRDefault="00BE7329" w:rsidP="004A1E23">
            <w:pPr>
              <w:rPr>
                <w:color w:val="FF0000"/>
              </w:rPr>
            </w:pPr>
            <w:ins w:id="124" w:author="KAI FREDERIK ZASTROW - J597066" w:date="2018-01-12T16:43:00Z">
              <w:r w:rsidRPr="006D74CD">
                <w:rPr>
                  <w:color w:val="FF0000"/>
                </w:rPr>
                <w:t>Update process</w:t>
              </w:r>
            </w:ins>
          </w:p>
        </w:tc>
        <w:tc>
          <w:tcPr>
            <w:tcW w:w="6378" w:type="dxa"/>
          </w:tcPr>
          <w:p w14:paraId="4A4ED3E3" w14:textId="010E7C06" w:rsidR="004A1E23" w:rsidRPr="008403FE" w:rsidRDefault="00BE7329" w:rsidP="00BE7329">
            <w:pPr>
              <w:rPr>
                <w:color w:val="FF0000"/>
              </w:rPr>
            </w:pPr>
            <w:ins w:id="125" w:author="KAI FREDERIK ZASTROW - J597066" w:date="2018-01-12T16:44:00Z">
              <w:r w:rsidRPr="008403FE">
                <w:rPr>
                  <w:color w:val="FF0000"/>
                </w:rPr>
                <w:t>Software update including a possible rollback or the vehicle to be placed into a safe state</w:t>
              </w:r>
            </w:ins>
          </w:p>
        </w:tc>
      </w:tr>
      <w:tr w:rsidR="004A1E23" w14:paraId="02DF641E" w14:textId="77777777" w:rsidTr="00677F79">
        <w:tc>
          <w:tcPr>
            <w:tcW w:w="2432" w:type="dxa"/>
          </w:tcPr>
          <w:p w14:paraId="67842A15" w14:textId="03944020" w:rsidR="004A1E23" w:rsidRDefault="006D74CD" w:rsidP="004A1E23">
            <w:pPr>
              <w:rPr>
                <w:color w:val="FF0000"/>
              </w:rPr>
            </w:pPr>
            <w:ins w:id="126" w:author="Darren Handley" w:date="2018-01-16T11:52:00Z">
              <w:r>
                <w:rPr>
                  <w:color w:val="FF0000"/>
                </w:rPr>
                <w:t>Rollback</w:t>
              </w:r>
            </w:ins>
          </w:p>
        </w:tc>
        <w:tc>
          <w:tcPr>
            <w:tcW w:w="6378" w:type="dxa"/>
          </w:tcPr>
          <w:p w14:paraId="544F5792" w14:textId="77777777" w:rsidR="004A1E23" w:rsidRDefault="004A1E23" w:rsidP="004A1E23">
            <w:pPr>
              <w:rPr>
                <w:color w:val="FF0000"/>
              </w:rPr>
            </w:pPr>
          </w:p>
        </w:tc>
      </w:tr>
      <w:tr w:rsidR="004A1E23" w14:paraId="26B84E86" w14:textId="77777777" w:rsidTr="00677F79">
        <w:tc>
          <w:tcPr>
            <w:tcW w:w="2432" w:type="dxa"/>
          </w:tcPr>
          <w:p w14:paraId="4F1091D6" w14:textId="696CCC23" w:rsidR="004A1E23" w:rsidRDefault="006D74CD" w:rsidP="004A1E23">
            <w:pPr>
              <w:rPr>
                <w:color w:val="FF0000"/>
              </w:rPr>
            </w:pPr>
            <w:commentRangeStart w:id="127"/>
            <w:ins w:id="128" w:author="Darren Handley" w:date="2018-01-16T11:53:00Z">
              <w:r>
                <w:rPr>
                  <w:color w:val="FF0000"/>
                </w:rPr>
                <w:t>Firmware</w:t>
              </w:r>
            </w:ins>
            <w:commentRangeEnd w:id="127"/>
            <w:ins w:id="129" w:author="Darren Handley" w:date="2018-01-16T11:54:00Z">
              <w:r w:rsidR="008403FE">
                <w:rPr>
                  <w:rStyle w:val="CommentReference"/>
                  <w:lang w:eastAsia="en-US"/>
                </w:rPr>
                <w:commentReference w:id="127"/>
              </w:r>
            </w:ins>
          </w:p>
        </w:tc>
        <w:tc>
          <w:tcPr>
            <w:tcW w:w="6378" w:type="dxa"/>
          </w:tcPr>
          <w:p w14:paraId="49B7AEC3" w14:textId="77777777" w:rsidR="004A1E23" w:rsidRDefault="004A1E23" w:rsidP="004A1E23">
            <w:pPr>
              <w:rPr>
                <w:color w:val="FF0000"/>
              </w:rPr>
            </w:pPr>
          </w:p>
        </w:tc>
      </w:tr>
      <w:tr w:rsidR="004A1E23" w14:paraId="213906D1" w14:textId="77777777" w:rsidTr="00677F79">
        <w:tc>
          <w:tcPr>
            <w:tcW w:w="2432" w:type="dxa"/>
          </w:tcPr>
          <w:p w14:paraId="07A942CD" w14:textId="640226F2" w:rsidR="004A1E23" w:rsidRDefault="008403FE" w:rsidP="008403FE">
            <w:pPr>
              <w:rPr>
                <w:color w:val="FF0000"/>
              </w:rPr>
            </w:pPr>
            <w:ins w:id="130" w:author="Darren Handley" w:date="2018-01-16T11:58:00Z">
              <w:r>
                <w:rPr>
                  <w:color w:val="FF0000"/>
                </w:rPr>
                <w:t xml:space="preserve">Third party </w:t>
              </w:r>
            </w:ins>
          </w:p>
        </w:tc>
        <w:tc>
          <w:tcPr>
            <w:tcW w:w="6378" w:type="dxa"/>
          </w:tcPr>
          <w:p w14:paraId="037456F7" w14:textId="77777777" w:rsidR="004A1E23" w:rsidRDefault="004A1E23" w:rsidP="004A1E23">
            <w:pPr>
              <w:rPr>
                <w:color w:val="FF0000"/>
              </w:rPr>
            </w:pPr>
          </w:p>
        </w:tc>
      </w:tr>
      <w:tr w:rsidR="004A1E23" w14:paraId="19980D4A" w14:textId="77777777" w:rsidTr="00677F79">
        <w:tc>
          <w:tcPr>
            <w:tcW w:w="2432" w:type="dxa"/>
          </w:tcPr>
          <w:p w14:paraId="23C74589" w14:textId="77777777" w:rsidR="004A1E23" w:rsidRDefault="004A1E23" w:rsidP="004A1E23">
            <w:pPr>
              <w:rPr>
                <w:color w:val="FF0000"/>
              </w:rPr>
            </w:pPr>
          </w:p>
        </w:tc>
        <w:tc>
          <w:tcPr>
            <w:tcW w:w="6378" w:type="dxa"/>
          </w:tcPr>
          <w:p w14:paraId="2EC368CB" w14:textId="77777777" w:rsidR="004A1E23" w:rsidRDefault="004A1E23" w:rsidP="004A1E23">
            <w:pPr>
              <w:rPr>
                <w:color w:val="FF0000"/>
              </w:rPr>
            </w:pPr>
          </w:p>
        </w:tc>
      </w:tr>
      <w:tr w:rsidR="004A1E23" w14:paraId="4E336ECB" w14:textId="77777777" w:rsidTr="00677F79">
        <w:tc>
          <w:tcPr>
            <w:tcW w:w="2432" w:type="dxa"/>
          </w:tcPr>
          <w:p w14:paraId="794285AE" w14:textId="77777777" w:rsidR="004A1E23" w:rsidRDefault="004A1E23" w:rsidP="004A1E23">
            <w:pPr>
              <w:rPr>
                <w:color w:val="FF0000"/>
              </w:rPr>
            </w:pPr>
          </w:p>
        </w:tc>
        <w:tc>
          <w:tcPr>
            <w:tcW w:w="6378" w:type="dxa"/>
          </w:tcPr>
          <w:p w14:paraId="080F4E17" w14:textId="77777777" w:rsidR="004A1E23" w:rsidRDefault="004A1E23" w:rsidP="004A1E23">
            <w:pPr>
              <w:rPr>
                <w:color w:val="FF0000"/>
              </w:rPr>
            </w:pPr>
          </w:p>
        </w:tc>
      </w:tr>
      <w:tr w:rsidR="004A1E23" w14:paraId="649D8B7A" w14:textId="77777777" w:rsidTr="00677F79">
        <w:tc>
          <w:tcPr>
            <w:tcW w:w="2432" w:type="dxa"/>
          </w:tcPr>
          <w:p w14:paraId="262E428E" w14:textId="77777777" w:rsidR="004A1E23" w:rsidRDefault="004A1E23" w:rsidP="004A1E23">
            <w:pPr>
              <w:rPr>
                <w:color w:val="FF0000"/>
              </w:rPr>
            </w:pPr>
          </w:p>
        </w:tc>
        <w:tc>
          <w:tcPr>
            <w:tcW w:w="6378" w:type="dxa"/>
          </w:tcPr>
          <w:p w14:paraId="57BC0F23" w14:textId="77777777" w:rsidR="004A1E23" w:rsidRDefault="004A1E23" w:rsidP="004A1E23">
            <w:pPr>
              <w:rPr>
                <w:color w:val="FF0000"/>
              </w:rPr>
            </w:pPr>
          </w:p>
        </w:tc>
      </w:tr>
      <w:tr w:rsidR="004A1E23" w14:paraId="0A9DBFAF" w14:textId="77777777" w:rsidTr="00677F79">
        <w:tc>
          <w:tcPr>
            <w:tcW w:w="2432" w:type="dxa"/>
          </w:tcPr>
          <w:p w14:paraId="4CDA4721" w14:textId="77777777" w:rsidR="004A1E23" w:rsidRDefault="004A1E23" w:rsidP="001D09CF">
            <w:pPr>
              <w:rPr>
                <w:color w:val="FF0000"/>
              </w:rPr>
            </w:pPr>
          </w:p>
        </w:tc>
        <w:tc>
          <w:tcPr>
            <w:tcW w:w="6378" w:type="dxa"/>
          </w:tcPr>
          <w:p w14:paraId="6CE79075" w14:textId="77777777" w:rsidR="004A1E23" w:rsidRDefault="004A1E23" w:rsidP="001D09CF">
            <w:pPr>
              <w:rPr>
                <w:color w:val="FF0000"/>
              </w:rPr>
            </w:pPr>
          </w:p>
        </w:tc>
      </w:tr>
    </w:tbl>
    <w:p w14:paraId="1B643EBC" w14:textId="77777777" w:rsidR="004A1E23" w:rsidRPr="004A1E23" w:rsidRDefault="004A1E23" w:rsidP="001D09CF">
      <w:pPr>
        <w:ind w:left="540"/>
        <w:rPr>
          <w:rFonts w:ascii="Times New Roman" w:hAnsi="Times New Roman" w:cs="Times New Roman"/>
          <w:color w:val="FF0000"/>
          <w:sz w:val="20"/>
          <w:szCs w:val="20"/>
        </w:rPr>
      </w:pPr>
    </w:p>
    <w:p w14:paraId="3C2C4178" w14:textId="3E34E1C5" w:rsidR="001D3046" w:rsidRDefault="00F7647C" w:rsidP="002D0EBA">
      <w:pPr>
        <w:ind w:left="720"/>
        <w:rPr>
          <w:ins w:id="131" w:author="Darren Handley" w:date="2018-01-16T12:22:00Z"/>
          <w:rFonts w:ascii="Times New Roman" w:hAnsi="Times New Roman" w:cs="Times New Roman"/>
          <w:color w:val="FF0000"/>
          <w:sz w:val="20"/>
          <w:szCs w:val="20"/>
          <w:lang w:eastAsia="en-US"/>
        </w:rPr>
      </w:pPr>
      <w:r>
        <w:rPr>
          <w:rFonts w:ascii="Times New Roman" w:hAnsi="Times New Roman" w:cs="Times New Roman"/>
          <w:color w:val="FF0000"/>
          <w:sz w:val="20"/>
          <w:szCs w:val="20"/>
          <w:lang w:eastAsia="en-US"/>
        </w:rPr>
        <w:t>NEW</w:t>
      </w:r>
      <w:r w:rsidR="004972DC" w:rsidRPr="004972DC">
        <w:rPr>
          <w:rFonts w:ascii="Times New Roman" w:hAnsi="Times New Roman" w:cs="Times New Roman"/>
          <w:color w:val="FF0000"/>
          <w:sz w:val="20"/>
          <w:szCs w:val="20"/>
          <w:lang w:eastAsia="en-US"/>
        </w:rPr>
        <w:t xml:space="preserve"> </w:t>
      </w:r>
      <w:commentRangeStart w:id="132"/>
      <w:r w:rsidR="004972DC" w:rsidRPr="004972DC">
        <w:rPr>
          <w:rFonts w:ascii="Times New Roman" w:hAnsi="Times New Roman" w:cs="Times New Roman"/>
          <w:color w:val="FF0000"/>
          <w:sz w:val="20"/>
          <w:szCs w:val="20"/>
          <w:lang w:eastAsia="en-US"/>
        </w:rPr>
        <w:t xml:space="preserve">chapter </w:t>
      </w:r>
      <w:commentRangeEnd w:id="132"/>
      <w:r w:rsidR="001D3046">
        <w:rPr>
          <w:rStyle w:val="CommentReference"/>
          <w:rFonts w:ascii="Times New Roman" w:hAnsi="Times New Roman" w:cs="Times New Roman"/>
          <w:szCs w:val="20"/>
          <w:lang w:eastAsia="en-US"/>
        </w:rPr>
        <w:commentReference w:id="132"/>
      </w:r>
      <w:r w:rsidR="001D3046">
        <w:rPr>
          <w:rFonts w:ascii="Times New Roman" w:hAnsi="Times New Roman" w:cs="Times New Roman"/>
          <w:color w:val="FF0000"/>
          <w:sz w:val="20"/>
          <w:szCs w:val="20"/>
          <w:lang w:eastAsia="en-US"/>
        </w:rPr>
        <w:t xml:space="preserve">3 </w:t>
      </w:r>
      <w:r w:rsidR="004972DC" w:rsidRPr="004972DC">
        <w:rPr>
          <w:rFonts w:ascii="Times New Roman" w:hAnsi="Times New Roman" w:cs="Times New Roman"/>
          <w:color w:val="FF0000"/>
          <w:sz w:val="20"/>
          <w:szCs w:val="20"/>
          <w:lang w:eastAsia="en-US"/>
        </w:rPr>
        <w:t>titled “document structure”</w:t>
      </w:r>
      <w:r w:rsidR="004972DC">
        <w:rPr>
          <w:rFonts w:ascii="Times New Roman" w:hAnsi="Times New Roman" w:cs="Times New Roman"/>
          <w:color w:val="FF0000"/>
          <w:sz w:val="20"/>
          <w:szCs w:val="20"/>
          <w:lang w:eastAsia="en-US"/>
        </w:rPr>
        <w:t xml:space="preserve">. </w:t>
      </w:r>
    </w:p>
    <w:p w14:paraId="052A74E3" w14:textId="48D2DECA" w:rsidR="005A64FD" w:rsidRPr="008A7D0D" w:rsidRDefault="005A64FD" w:rsidP="005A64FD">
      <w:pPr>
        <w:pStyle w:val="H1G"/>
        <w:keepNext w:val="0"/>
        <w:tabs>
          <w:tab w:val="clear" w:pos="851"/>
        </w:tabs>
        <w:ind w:left="720" w:right="6" w:firstLine="0"/>
        <w:jc w:val="both"/>
        <w:rPr>
          <w:b w:val="0"/>
          <w:color w:val="00B050"/>
          <w:sz w:val="20"/>
        </w:rPr>
      </w:pPr>
      <w:r w:rsidRPr="008A7D0D">
        <w:rPr>
          <w:b w:val="0"/>
          <w:color w:val="00B050"/>
          <w:sz w:val="20"/>
        </w:rPr>
        <w:t>Chair suggested update</w:t>
      </w:r>
      <w:r>
        <w:rPr>
          <w:b w:val="0"/>
          <w:color w:val="00B050"/>
          <w:sz w:val="20"/>
        </w:rPr>
        <w:t xml:space="preserve"> on new chapter of document structure</w:t>
      </w:r>
      <w:r w:rsidRPr="008A7D0D">
        <w:rPr>
          <w:b w:val="0"/>
          <w:color w:val="00B050"/>
          <w:sz w:val="20"/>
        </w:rPr>
        <w:t xml:space="preserve">: </w:t>
      </w:r>
      <w:ins w:id="133" w:author="Darren Handley" w:date="2018-01-16T12:25:00Z">
        <w:r>
          <w:rPr>
            <w:b w:val="0"/>
            <w:color w:val="00B050"/>
            <w:sz w:val="20"/>
          </w:rPr>
          <w:t>accepted</w:t>
        </w:r>
      </w:ins>
    </w:p>
    <w:p w14:paraId="79B1778B" w14:textId="7060E8B1" w:rsidR="004972DC" w:rsidRPr="004972DC" w:rsidRDefault="004972DC" w:rsidP="002D0EBA">
      <w:pPr>
        <w:ind w:left="720"/>
        <w:rPr>
          <w:rFonts w:ascii="Times New Roman" w:hAnsi="Times New Roman" w:cs="Times New Roman"/>
          <w:color w:val="FF0000"/>
          <w:sz w:val="20"/>
          <w:szCs w:val="20"/>
          <w:lang w:eastAsia="en-US"/>
        </w:rPr>
      </w:pPr>
      <w:del w:id="134" w:author="Darren Handley" w:date="2018-01-16T12:22:00Z">
        <w:r w:rsidDel="001D3046">
          <w:rPr>
            <w:rFonts w:ascii="Times New Roman" w:hAnsi="Times New Roman" w:cs="Times New Roman"/>
            <w:color w:val="FF0000"/>
            <w:sz w:val="20"/>
            <w:szCs w:val="20"/>
            <w:lang w:eastAsia="en-US"/>
          </w:rPr>
          <w:delText>This chapter should occur before the chapter header “process on software updates”</w:delText>
        </w:r>
      </w:del>
      <w:r>
        <w:rPr>
          <w:rFonts w:ascii="Times New Roman" w:hAnsi="Times New Roman" w:cs="Times New Roman"/>
          <w:color w:val="FF0000"/>
          <w:sz w:val="20"/>
          <w:szCs w:val="20"/>
          <w:lang w:eastAsia="en-US"/>
        </w:rPr>
        <w:t xml:space="preserve">. </w:t>
      </w:r>
    </w:p>
    <w:p w14:paraId="0AFCB864" w14:textId="77777777" w:rsidR="004A1E23" w:rsidRPr="005A64FD" w:rsidRDefault="00CB67C9" w:rsidP="00EB24A2">
      <w:pPr>
        <w:pStyle w:val="H1G"/>
        <w:keepNext w:val="0"/>
        <w:numPr>
          <w:ilvl w:val="2"/>
          <w:numId w:val="5"/>
        </w:numPr>
        <w:tabs>
          <w:tab w:val="clear" w:pos="851"/>
        </w:tabs>
        <w:ind w:right="6"/>
        <w:jc w:val="both"/>
        <w:rPr>
          <w:b w:val="0"/>
          <w:strike/>
          <w:sz w:val="20"/>
        </w:rPr>
      </w:pPr>
      <w:r w:rsidRPr="005A64FD">
        <w:rPr>
          <w:b w:val="0"/>
          <w:strike/>
          <w:sz w:val="20"/>
        </w:rPr>
        <w:t>It is recommended that the process for managing software updates, including over the air updates, utilises the existing procedures under existing UN legal framework and regulations. The process is further explained in this chapter.</w:t>
      </w:r>
    </w:p>
    <w:p w14:paraId="0C413431" w14:textId="59577F92" w:rsidR="00CB67C9" w:rsidRPr="008A7D0D" w:rsidRDefault="004A1E23" w:rsidP="004A1E23">
      <w:pPr>
        <w:pStyle w:val="H1G"/>
        <w:keepNext w:val="0"/>
        <w:tabs>
          <w:tab w:val="clear" w:pos="851"/>
        </w:tabs>
        <w:ind w:left="720" w:right="6" w:firstLine="0"/>
        <w:jc w:val="both"/>
        <w:rPr>
          <w:b w:val="0"/>
          <w:color w:val="00B050"/>
          <w:sz w:val="20"/>
        </w:rPr>
      </w:pPr>
      <w:r w:rsidRPr="008A7D0D">
        <w:rPr>
          <w:b w:val="0"/>
          <w:color w:val="00B050"/>
          <w:sz w:val="20"/>
        </w:rPr>
        <w:t>Chair suggested update:</w:t>
      </w:r>
      <w:r w:rsidR="00CB67C9" w:rsidRPr="008A7D0D">
        <w:rPr>
          <w:b w:val="0"/>
          <w:color w:val="00B050"/>
          <w:sz w:val="20"/>
        </w:rPr>
        <w:t xml:space="preserve"> </w:t>
      </w:r>
      <w:ins w:id="135" w:author="Darren Handley" w:date="2018-01-16T12:25:00Z">
        <w:r w:rsidR="004F0F8D">
          <w:rPr>
            <w:b w:val="0"/>
            <w:color w:val="00B050"/>
            <w:sz w:val="20"/>
          </w:rPr>
          <w:t>accepted</w:t>
        </w:r>
      </w:ins>
    </w:p>
    <w:p w14:paraId="6B4FF1C6" w14:textId="3D4A6A3B" w:rsidR="004972DC" w:rsidRPr="004972DC" w:rsidRDefault="004C10C9" w:rsidP="004972DC">
      <w:pPr>
        <w:pStyle w:val="H1G"/>
        <w:keepNext w:val="0"/>
        <w:tabs>
          <w:tab w:val="clear" w:pos="851"/>
        </w:tabs>
        <w:ind w:left="720" w:right="6" w:firstLine="0"/>
        <w:jc w:val="both"/>
        <w:rPr>
          <w:b w:val="0"/>
          <w:color w:val="FF0000"/>
          <w:sz w:val="20"/>
        </w:rPr>
      </w:pPr>
      <w:r>
        <w:rPr>
          <w:b w:val="0"/>
          <w:color w:val="FF0000"/>
          <w:sz w:val="20"/>
        </w:rPr>
        <w:t>Chapter 4 describes the</w:t>
      </w:r>
      <w:r w:rsidR="004972DC" w:rsidRPr="004972DC">
        <w:rPr>
          <w:b w:val="0"/>
          <w:color w:val="FF0000"/>
          <w:sz w:val="20"/>
        </w:rPr>
        <w:t xml:space="preserve"> process for managing software updates, including over the air updates, </w:t>
      </w:r>
      <w:r>
        <w:rPr>
          <w:b w:val="0"/>
          <w:color w:val="FF0000"/>
          <w:sz w:val="20"/>
        </w:rPr>
        <w:t>within</w:t>
      </w:r>
      <w:r w:rsidR="004972DC" w:rsidRPr="004972DC">
        <w:rPr>
          <w:b w:val="0"/>
          <w:color w:val="FF0000"/>
          <w:sz w:val="20"/>
        </w:rPr>
        <w:t xml:space="preserve"> the existing UN legal framework and regulations. </w:t>
      </w:r>
    </w:p>
    <w:p w14:paraId="3C7BF19A" w14:textId="77777777" w:rsidR="00CB67C9" w:rsidRPr="005A64FD" w:rsidRDefault="00CB67C9" w:rsidP="00EB24A2">
      <w:pPr>
        <w:pStyle w:val="H1G"/>
        <w:keepNext w:val="0"/>
        <w:numPr>
          <w:ilvl w:val="2"/>
          <w:numId w:val="5"/>
        </w:numPr>
        <w:tabs>
          <w:tab w:val="clear" w:pos="851"/>
        </w:tabs>
        <w:ind w:right="6"/>
        <w:jc w:val="both"/>
        <w:rPr>
          <w:b w:val="0"/>
          <w:strike/>
          <w:sz w:val="20"/>
        </w:rPr>
      </w:pPr>
      <w:r w:rsidRPr="005A64FD">
        <w:rPr>
          <w:b w:val="0"/>
          <w:strike/>
          <w:sz w:val="20"/>
        </w:rPr>
        <w:t>It is recommended that there are a number of supporting, pre-requisite processes in place to enable this process to be conducted in an open and verifiable manner. These are described in this chapter.</w:t>
      </w:r>
    </w:p>
    <w:p w14:paraId="375BE23A" w14:textId="6ADA1CB8" w:rsidR="004C10C9" w:rsidRPr="008A7D0D" w:rsidRDefault="004C10C9" w:rsidP="004C10C9">
      <w:pPr>
        <w:pStyle w:val="H1G"/>
        <w:keepNext w:val="0"/>
        <w:tabs>
          <w:tab w:val="clear" w:pos="851"/>
        </w:tabs>
        <w:ind w:left="720" w:right="6" w:firstLine="0"/>
        <w:jc w:val="both"/>
        <w:rPr>
          <w:b w:val="0"/>
          <w:color w:val="00B050"/>
          <w:sz w:val="20"/>
        </w:rPr>
      </w:pPr>
      <w:r w:rsidRPr="008A7D0D">
        <w:rPr>
          <w:b w:val="0"/>
          <w:color w:val="00B050"/>
          <w:sz w:val="20"/>
        </w:rPr>
        <w:t>Chair suggested update:</w:t>
      </w:r>
      <w:ins w:id="136" w:author="Darren Handley" w:date="2018-01-16T12:26:00Z">
        <w:r w:rsidR="004F0F8D">
          <w:rPr>
            <w:b w:val="0"/>
            <w:color w:val="00B050"/>
            <w:sz w:val="20"/>
          </w:rPr>
          <w:t xml:space="preserve"> accepted</w:t>
        </w:r>
      </w:ins>
    </w:p>
    <w:p w14:paraId="5D58D748" w14:textId="1F63D2F6" w:rsidR="004C10C9" w:rsidRPr="004C10C9" w:rsidRDefault="004C10C9" w:rsidP="004C10C9">
      <w:pPr>
        <w:pStyle w:val="H1G"/>
        <w:keepNext w:val="0"/>
        <w:tabs>
          <w:tab w:val="clear" w:pos="851"/>
        </w:tabs>
        <w:ind w:left="720" w:right="6" w:firstLine="0"/>
        <w:jc w:val="both"/>
        <w:rPr>
          <w:b w:val="0"/>
          <w:color w:val="FF0000"/>
          <w:sz w:val="20"/>
        </w:rPr>
      </w:pPr>
      <w:r>
        <w:rPr>
          <w:b w:val="0"/>
          <w:color w:val="FF0000"/>
          <w:sz w:val="20"/>
        </w:rPr>
        <w:t xml:space="preserve">Chapter </w:t>
      </w:r>
      <w:r w:rsidR="00836C9B">
        <w:rPr>
          <w:b w:val="0"/>
          <w:color w:val="FF0000"/>
          <w:sz w:val="20"/>
        </w:rPr>
        <w:t>4</w:t>
      </w:r>
      <w:r>
        <w:rPr>
          <w:b w:val="0"/>
          <w:color w:val="FF0000"/>
          <w:sz w:val="20"/>
        </w:rPr>
        <w:t xml:space="preserve"> </w:t>
      </w:r>
      <w:r w:rsidR="00836C9B">
        <w:rPr>
          <w:b w:val="0"/>
          <w:color w:val="FF0000"/>
          <w:sz w:val="20"/>
        </w:rPr>
        <w:t xml:space="preserve">further </w:t>
      </w:r>
      <w:r>
        <w:rPr>
          <w:b w:val="0"/>
          <w:color w:val="FF0000"/>
          <w:sz w:val="20"/>
        </w:rPr>
        <w:t>describes</w:t>
      </w:r>
      <w:r w:rsidRPr="004C10C9">
        <w:rPr>
          <w:b w:val="0"/>
          <w:color w:val="FF0000"/>
          <w:sz w:val="20"/>
        </w:rPr>
        <w:t xml:space="preserve"> supporting, pre-requisite </w:t>
      </w:r>
      <w:r w:rsidR="00213B2C">
        <w:rPr>
          <w:b w:val="0"/>
          <w:color w:val="FF0000"/>
          <w:sz w:val="20"/>
        </w:rPr>
        <w:t>requirements</w:t>
      </w:r>
      <w:r w:rsidRPr="004C10C9">
        <w:rPr>
          <w:b w:val="0"/>
          <w:color w:val="FF0000"/>
          <w:sz w:val="20"/>
        </w:rPr>
        <w:t xml:space="preserve"> to enable </w:t>
      </w:r>
      <w:r>
        <w:rPr>
          <w:b w:val="0"/>
          <w:color w:val="FF0000"/>
          <w:sz w:val="20"/>
        </w:rPr>
        <w:t>the software update</w:t>
      </w:r>
      <w:r w:rsidRPr="004C10C9">
        <w:rPr>
          <w:b w:val="0"/>
          <w:color w:val="FF0000"/>
          <w:sz w:val="20"/>
        </w:rPr>
        <w:t xml:space="preserve"> process to be conducted in an open and verifiable manner. </w:t>
      </w:r>
    </w:p>
    <w:p w14:paraId="79F06474" w14:textId="77777777" w:rsidR="00CB67C9" w:rsidRPr="005A64FD" w:rsidRDefault="00CB67C9" w:rsidP="00EB24A2">
      <w:pPr>
        <w:pStyle w:val="H1G"/>
        <w:keepNext w:val="0"/>
        <w:numPr>
          <w:ilvl w:val="2"/>
          <w:numId w:val="5"/>
        </w:numPr>
        <w:tabs>
          <w:tab w:val="clear" w:pos="851"/>
        </w:tabs>
        <w:ind w:right="6"/>
        <w:jc w:val="both"/>
        <w:rPr>
          <w:ins w:id="137" w:author="Darren Handley" w:date="2017-12-23T00:47:00Z"/>
          <w:b w:val="0"/>
          <w:i/>
          <w:strike/>
          <w:color w:val="0000FF"/>
          <w:sz w:val="20"/>
        </w:rPr>
      </w:pPr>
      <w:r w:rsidRPr="005A64FD">
        <w:rPr>
          <w:b w:val="0"/>
          <w:strike/>
          <w:sz w:val="20"/>
        </w:rPr>
        <w:t xml:space="preserve">It is recommended that there are processes in place to ensure that software updates, including OTA updates, can be conducted safely and securely. These are described in chapter 4.   </w:t>
      </w:r>
      <w:r w:rsidR="00204D32" w:rsidRPr="005A64FD">
        <w:rPr>
          <w:b w:val="0"/>
          <w:strike/>
          <w:sz w:val="20"/>
        </w:rPr>
        <w:br/>
      </w:r>
      <w:r w:rsidRPr="005A64FD">
        <w:rPr>
          <w:b w:val="0"/>
          <w:i/>
          <w:strike/>
          <w:color w:val="0000FF"/>
          <w:sz w:val="20"/>
        </w:rPr>
        <w:t>Note: move to a new section “Document structure”</w:t>
      </w:r>
    </w:p>
    <w:p w14:paraId="093D16CB" w14:textId="53A0ED33" w:rsidR="004C10C9" w:rsidRPr="008A7D0D" w:rsidRDefault="004C10C9" w:rsidP="005A64FD">
      <w:pPr>
        <w:ind w:left="720"/>
        <w:rPr>
          <w:color w:val="00B050"/>
          <w:sz w:val="20"/>
        </w:rPr>
      </w:pPr>
      <w:r w:rsidRPr="008A7D0D">
        <w:rPr>
          <w:rFonts w:ascii="Times New Roman" w:hAnsi="Times New Roman" w:cs="Times New Roman"/>
          <w:color w:val="00B050"/>
          <w:sz w:val="20"/>
          <w:szCs w:val="20"/>
          <w:lang w:eastAsia="en-US"/>
        </w:rPr>
        <w:t>Chair suggested update:</w:t>
      </w:r>
      <w:ins w:id="138" w:author="Darren Handley" w:date="2018-01-16T12:28:00Z">
        <w:r w:rsidR="004F0F8D">
          <w:rPr>
            <w:rFonts w:ascii="Times New Roman" w:hAnsi="Times New Roman" w:cs="Times New Roman"/>
            <w:color w:val="00B050"/>
            <w:sz w:val="20"/>
            <w:szCs w:val="20"/>
            <w:lang w:eastAsia="en-US"/>
          </w:rPr>
          <w:t xml:space="preserve"> accepted</w:t>
        </w:r>
      </w:ins>
    </w:p>
    <w:p w14:paraId="4A457E98" w14:textId="256BCD42" w:rsidR="004C10C9" w:rsidRPr="004F0F8D" w:rsidRDefault="00213B2C" w:rsidP="004C10C9">
      <w:pPr>
        <w:ind w:left="720"/>
        <w:rPr>
          <w:rFonts w:ascii="Times New Roman" w:hAnsi="Times New Roman" w:cs="Times New Roman"/>
          <w:color w:val="FF0000"/>
          <w:sz w:val="20"/>
          <w:szCs w:val="20"/>
          <w:lang w:eastAsia="en-US"/>
        </w:rPr>
      </w:pPr>
      <w:r>
        <w:rPr>
          <w:rFonts w:ascii="Times New Roman" w:hAnsi="Times New Roman" w:cs="Times New Roman"/>
          <w:color w:val="FF0000"/>
          <w:sz w:val="20"/>
          <w:szCs w:val="20"/>
          <w:lang w:eastAsia="en-US"/>
        </w:rPr>
        <w:t xml:space="preserve">Chapter </w:t>
      </w:r>
      <w:r w:rsidR="00836C9B">
        <w:rPr>
          <w:rFonts w:ascii="Times New Roman" w:hAnsi="Times New Roman" w:cs="Times New Roman"/>
          <w:color w:val="FF0000"/>
          <w:sz w:val="20"/>
          <w:szCs w:val="20"/>
          <w:lang w:eastAsia="en-US"/>
        </w:rPr>
        <w:t>5</w:t>
      </w:r>
      <w:r>
        <w:rPr>
          <w:rFonts w:ascii="Times New Roman" w:hAnsi="Times New Roman" w:cs="Times New Roman"/>
          <w:color w:val="FF0000"/>
          <w:sz w:val="20"/>
          <w:szCs w:val="20"/>
          <w:lang w:eastAsia="en-US"/>
        </w:rPr>
        <w:t xml:space="preserve"> describes</w:t>
      </w:r>
      <w:r w:rsidR="004C10C9" w:rsidRPr="00213B2C">
        <w:rPr>
          <w:rFonts w:ascii="Times New Roman" w:hAnsi="Times New Roman" w:cs="Times New Roman"/>
          <w:color w:val="FF0000"/>
          <w:sz w:val="20"/>
          <w:szCs w:val="20"/>
          <w:lang w:eastAsia="en-US"/>
        </w:rPr>
        <w:t xml:space="preserve"> </w:t>
      </w:r>
      <w:r>
        <w:rPr>
          <w:rFonts w:ascii="Times New Roman" w:hAnsi="Times New Roman" w:cs="Times New Roman"/>
          <w:color w:val="FF0000"/>
          <w:sz w:val="20"/>
          <w:szCs w:val="20"/>
          <w:lang w:eastAsia="en-US"/>
        </w:rPr>
        <w:t>requirements</w:t>
      </w:r>
      <w:r w:rsidR="004C10C9" w:rsidRPr="00213B2C">
        <w:rPr>
          <w:rFonts w:ascii="Times New Roman" w:hAnsi="Times New Roman" w:cs="Times New Roman"/>
          <w:color w:val="FF0000"/>
          <w:sz w:val="20"/>
          <w:szCs w:val="20"/>
          <w:lang w:eastAsia="en-US"/>
        </w:rPr>
        <w:t xml:space="preserve"> to ensure that software updates, including OTA updates, can be conducted safely and securely.</w:t>
      </w:r>
    </w:p>
    <w:p w14:paraId="164AA93C" w14:textId="07A02DEF" w:rsidR="00CB67C9" w:rsidRPr="005A64FD" w:rsidRDefault="00CB67C9" w:rsidP="00EB24A2">
      <w:pPr>
        <w:pStyle w:val="H1G"/>
        <w:keepNext w:val="0"/>
        <w:numPr>
          <w:ilvl w:val="2"/>
          <w:numId w:val="5"/>
        </w:numPr>
        <w:tabs>
          <w:tab w:val="clear" w:pos="851"/>
        </w:tabs>
        <w:ind w:right="6"/>
        <w:jc w:val="both"/>
        <w:rPr>
          <w:b w:val="0"/>
          <w:i/>
          <w:strike/>
          <w:color w:val="0000FF"/>
          <w:sz w:val="20"/>
        </w:rPr>
      </w:pPr>
      <w:r w:rsidRPr="005A64FD">
        <w:rPr>
          <w:b w:val="0"/>
          <w:strike/>
          <w:sz w:val="20"/>
        </w:rPr>
        <w:t xml:space="preserve">It is recommended that there is a process wherein the status of the software on a vehicle, particularly its certified systems, can be verified. This process is described in chapter 5.   </w:t>
      </w:r>
      <w:r w:rsidR="00EF1014" w:rsidRPr="005A64FD">
        <w:rPr>
          <w:b w:val="0"/>
          <w:strike/>
          <w:sz w:val="20"/>
        </w:rPr>
        <w:br/>
      </w:r>
      <w:r w:rsidRPr="005A64FD">
        <w:rPr>
          <w:b w:val="0"/>
          <w:i/>
          <w:strike/>
          <w:color w:val="0000FF"/>
          <w:sz w:val="20"/>
        </w:rPr>
        <w:t>Note: move to a new section “Document structure”</w:t>
      </w:r>
    </w:p>
    <w:p w14:paraId="17FAFA65" w14:textId="33AE2728" w:rsidR="00836C9B" w:rsidRPr="008A7D0D" w:rsidRDefault="00836C9B" w:rsidP="00836C9B">
      <w:pPr>
        <w:ind w:left="720"/>
        <w:rPr>
          <w:rFonts w:ascii="Times New Roman" w:hAnsi="Times New Roman" w:cs="Times New Roman"/>
          <w:color w:val="00B050"/>
          <w:sz w:val="20"/>
          <w:szCs w:val="20"/>
          <w:lang w:eastAsia="en-US"/>
        </w:rPr>
      </w:pPr>
      <w:r w:rsidRPr="008A7D0D">
        <w:rPr>
          <w:rFonts w:ascii="Times New Roman" w:hAnsi="Times New Roman" w:cs="Times New Roman"/>
          <w:color w:val="00B050"/>
          <w:sz w:val="20"/>
          <w:szCs w:val="20"/>
          <w:lang w:eastAsia="en-US"/>
        </w:rPr>
        <w:t>Chair suggested update</w:t>
      </w:r>
      <w:ins w:id="139" w:author="Darren Handley" w:date="2018-01-16T12:29:00Z">
        <w:r w:rsidR="004F0F8D">
          <w:rPr>
            <w:rFonts w:ascii="Times New Roman" w:hAnsi="Times New Roman" w:cs="Times New Roman"/>
            <w:color w:val="00B050"/>
            <w:sz w:val="20"/>
            <w:szCs w:val="20"/>
            <w:lang w:eastAsia="en-US"/>
          </w:rPr>
          <w:t>: accepted</w:t>
        </w:r>
      </w:ins>
    </w:p>
    <w:p w14:paraId="1264AC5E" w14:textId="5AED5248" w:rsidR="00836C9B" w:rsidRPr="00836C9B" w:rsidRDefault="002974A1" w:rsidP="00836C9B">
      <w:pPr>
        <w:ind w:left="720"/>
        <w:rPr>
          <w:rFonts w:ascii="Times New Roman" w:hAnsi="Times New Roman" w:cs="Times New Roman"/>
          <w:color w:val="FF0000"/>
          <w:sz w:val="20"/>
          <w:szCs w:val="20"/>
          <w:lang w:eastAsia="en-US"/>
        </w:rPr>
      </w:pPr>
      <w:r>
        <w:rPr>
          <w:rFonts w:ascii="Times New Roman" w:hAnsi="Times New Roman" w:cs="Times New Roman"/>
          <w:color w:val="FF0000"/>
          <w:sz w:val="20"/>
          <w:szCs w:val="20"/>
          <w:lang w:eastAsia="en-US"/>
        </w:rPr>
        <w:t>Chapter 6 describes requirements so that</w:t>
      </w:r>
      <w:r w:rsidR="00836C9B" w:rsidRPr="00836C9B">
        <w:rPr>
          <w:rFonts w:ascii="Times New Roman" w:hAnsi="Times New Roman" w:cs="Times New Roman"/>
          <w:color w:val="FF0000"/>
          <w:sz w:val="20"/>
          <w:szCs w:val="20"/>
          <w:lang w:eastAsia="en-US"/>
        </w:rPr>
        <w:t xml:space="preserve"> the status of the software on a vehicle, particularly its certified systems, can be verified.   </w:t>
      </w:r>
    </w:p>
    <w:p w14:paraId="5CB7381B" w14:textId="0DC61E35" w:rsidR="005A64FD" w:rsidRDefault="005A64FD" w:rsidP="005A64FD">
      <w:pPr>
        <w:pStyle w:val="Heading1"/>
        <w:numPr>
          <w:ilvl w:val="0"/>
          <w:numId w:val="5"/>
        </w:numPr>
      </w:pPr>
      <w:bookmarkStart w:id="140" w:name="_Toc498352724"/>
      <w:bookmarkStart w:id="141" w:name="_Toc498352726"/>
      <w:r>
        <w:t>Process for software updates</w:t>
      </w:r>
      <w:bookmarkEnd w:id="140"/>
    </w:p>
    <w:p w14:paraId="7BF03E78" w14:textId="77777777" w:rsidR="005A64FD" w:rsidRDefault="005A64FD" w:rsidP="005A64FD">
      <w:pPr>
        <w:ind w:left="540"/>
        <w:rPr>
          <w:rFonts w:ascii="Times New Roman" w:hAnsi="Times New Roman" w:cs="Times New Roman"/>
          <w:i/>
          <w:color w:val="0000FF"/>
          <w:sz w:val="20"/>
          <w:szCs w:val="20"/>
        </w:rPr>
      </w:pPr>
      <w:r>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Need to consider how to frame the chapter to fit into type approval and self-certification schemes: a) rephrase general section b) put type approval / self-certification issues into new (sub-)sections/annexes</w:t>
      </w:r>
    </w:p>
    <w:p w14:paraId="4A99798E" w14:textId="03C43D2F" w:rsidR="005A64FD" w:rsidRPr="008403FE" w:rsidRDefault="005A64FD" w:rsidP="005A64FD">
      <w:pPr>
        <w:ind w:left="540"/>
        <w:rPr>
          <w:rFonts w:ascii="Times New Roman" w:hAnsi="Times New Roman" w:cs="Times New Roman"/>
          <w:sz w:val="20"/>
          <w:szCs w:val="20"/>
          <w:lang w:eastAsia="en-US"/>
        </w:rPr>
      </w:pPr>
      <w:r w:rsidRPr="005A64FD">
        <w:rPr>
          <w:rFonts w:ascii="Times New Roman" w:hAnsi="Times New Roman" w:cs="Times New Roman"/>
          <w:sz w:val="20"/>
          <w:szCs w:val="20"/>
          <w:lang w:eastAsia="en-US"/>
        </w:rPr>
        <w:t xml:space="preserve">3.0 in self certification regimes the references to type approvals which are contained in the subsequent paragraphs shall be understood in the way that all technical assessments and </w:t>
      </w:r>
      <w:del w:id="142" w:author="Darren Handley" w:date="2018-01-16T12:07:00Z">
        <w:r w:rsidRPr="005A64FD" w:rsidDel="002D7888">
          <w:rPr>
            <w:rFonts w:ascii="Times New Roman" w:hAnsi="Times New Roman" w:cs="Times New Roman"/>
            <w:sz w:val="20"/>
            <w:szCs w:val="20"/>
            <w:lang w:eastAsia="en-US"/>
          </w:rPr>
          <w:delText>manufacturer´s</w:delText>
        </w:r>
      </w:del>
      <w:r w:rsidRPr="005A64FD">
        <w:rPr>
          <w:rFonts w:ascii="Times New Roman" w:hAnsi="Times New Roman" w:cs="Times New Roman"/>
          <w:sz w:val="20"/>
          <w:szCs w:val="20"/>
          <w:lang w:eastAsia="en-US"/>
        </w:rPr>
        <w:t xml:space="preserve"> responsibilities are maintained but the actual type approval aspects are replaced by the </w:t>
      </w:r>
      <w:r w:rsidR="00F7647C" w:rsidRPr="005A64FD">
        <w:rPr>
          <w:rFonts w:ascii="Times New Roman" w:hAnsi="Times New Roman" w:cs="Times New Roman"/>
          <w:sz w:val="20"/>
          <w:szCs w:val="20"/>
          <w:lang w:eastAsia="en-US"/>
        </w:rPr>
        <w:t>self-certification</w:t>
      </w:r>
      <w:r w:rsidRPr="005A64FD">
        <w:rPr>
          <w:rFonts w:ascii="Times New Roman" w:hAnsi="Times New Roman" w:cs="Times New Roman"/>
          <w:sz w:val="20"/>
          <w:szCs w:val="20"/>
          <w:lang w:eastAsia="en-US"/>
        </w:rPr>
        <w:t xml:space="preserve"> documentation of the manufacturer.</w:t>
      </w:r>
    </w:p>
    <w:p w14:paraId="7CD90F14" w14:textId="1A6BF63D" w:rsidR="005A64FD" w:rsidRPr="00DF583B" w:rsidRDefault="005A64FD" w:rsidP="005A64FD">
      <w:pPr>
        <w:ind w:left="540"/>
        <w:rPr>
          <w:rFonts w:ascii="Times New Roman" w:hAnsi="Times New Roman" w:cs="Times New Roman"/>
          <w:sz w:val="20"/>
          <w:szCs w:val="20"/>
          <w:lang w:eastAsia="en-US"/>
        </w:rPr>
      </w:pPr>
      <w:commentRangeStart w:id="143"/>
      <w:ins w:id="144" w:author="Darren Handley" w:date="2018-01-16T12:14:00Z">
        <w:r>
          <w:rPr>
            <w:rFonts w:ascii="Times New Roman" w:hAnsi="Times New Roman" w:cs="Times New Roman"/>
            <w:sz w:val="20"/>
            <w:szCs w:val="20"/>
            <w:lang w:eastAsia="en-US"/>
          </w:rPr>
          <w:t>3.</w:t>
        </w:r>
      </w:ins>
      <w:r w:rsidR="00F7647C">
        <w:rPr>
          <w:rFonts w:ascii="Times New Roman" w:hAnsi="Times New Roman" w:cs="Times New Roman"/>
          <w:sz w:val="20"/>
          <w:szCs w:val="20"/>
          <w:lang w:eastAsia="en-US"/>
        </w:rPr>
        <w:t>0.</w:t>
      </w:r>
      <w:ins w:id="145" w:author="Darren Handley" w:date="2018-01-16T12:14:00Z">
        <w:r>
          <w:rPr>
            <w:rFonts w:ascii="Times New Roman" w:hAnsi="Times New Roman" w:cs="Times New Roman"/>
            <w:sz w:val="20"/>
            <w:szCs w:val="20"/>
            <w:lang w:eastAsia="en-US"/>
          </w:rPr>
          <w:t xml:space="preserve">1 </w:t>
        </w:r>
      </w:ins>
      <w:r w:rsidRPr="005A64FD">
        <w:rPr>
          <w:rFonts w:ascii="Times New Roman" w:hAnsi="Times New Roman" w:cs="Times New Roman"/>
          <w:sz w:val="20"/>
          <w:szCs w:val="20"/>
          <w:lang w:eastAsia="en-US"/>
        </w:rPr>
        <w:t xml:space="preserve">This section </w:t>
      </w:r>
      <w:del w:id="146" w:author="Darren Handley" w:date="2018-01-16T12:12:00Z">
        <w:r w:rsidRPr="005A64FD" w:rsidDel="002D7888">
          <w:rPr>
            <w:rFonts w:ascii="Times New Roman" w:hAnsi="Times New Roman" w:cs="Times New Roman"/>
            <w:sz w:val="20"/>
            <w:szCs w:val="20"/>
            <w:lang w:eastAsia="en-US"/>
          </w:rPr>
          <w:delText xml:space="preserve">is </w:delText>
        </w:r>
      </w:del>
      <w:ins w:id="147" w:author="Darren Handley" w:date="2018-01-16T12:12:00Z">
        <w:r>
          <w:rPr>
            <w:rFonts w:ascii="Times New Roman" w:hAnsi="Times New Roman" w:cs="Times New Roman"/>
            <w:sz w:val="20"/>
            <w:szCs w:val="20"/>
            <w:lang w:eastAsia="en-US"/>
          </w:rPr>
          <w:t>applies</w:t>
        </w:r>
        <w:r w:rsidRPr="005A64FD">
          <w:rPr>
            <w:rFonts w:ascii="Times New Roman" w:hAnsi="Times New Roman" w:cs="Times New Roman"/>
            <w:sz w:val="20"/>
            <w:szCs w:val="20"/>
            <w:lang w:eastAsia="en-US"/>
          </w:rPr>
          <w:t xml:space="preserve"> </w:t>
        </w:r>
      </w:ins>
      <w:del w:id="148" w:author="Darren Handley" w:date="2018-01-16T12:10:00Z">
        <w:r w:rsidRPr="005A64FD" w:rsidDel="002D7888">
          <w:rPr>
            <w:rFonts w:ascii="Times New Roman" w:hAnsi="Times New Roman" w:cs="Times New Roman"/>
            <w:sz w:val="20"/>
            <w:szCs w:val="20"/>
            <w:lang w:eastAsia="en-US"/>
          </w:rPr>
          <w:delText>optional for vehicles already registered in the market. A Manufacturer can apply it</w:delText>
        </w:r>
      </w:del>
      <w:del w:id="149" w:author="Darren Handley" w:date="2018-01-16T12:12:00Z">
        <w:r w:rsidRPr="005A64FD" w:rsidDel="002D7888">
          <w:rPr>
            <w:rFonts w:ascii="Times New Roman" w:hAnsi="Times New Roman" w:cs="Times New Roman"/>
            <w:sz w:val="20"/>
            <w:szCs w:val="20"/>
            <w:lang w:eastAsia="en-US"/>
          </w:rPr>
          <w:delText xml:space="preserve"> if </w:delText>
        </w:r>
      </w:del>
      <w:ins w:id="150" w:author="Darren Handley" w:date="2018-01-16T12:12:00Z">
        <w:r>
          <w:rPr>
            <w:rFonts w:ascii="Times New Roman" w:hAnsi="Times New Roman" w:cs="Times New Roman"/>
            <w:sz w:val="20"/>
            <w:szCs w:val="20"/>
            <w:lang w:eastAsia="en-US"/>
          </w:rPr>
          <w:t>where</w:t>
        </w:r>
        <w:r w:rsidRPr="005A64FD">
          <w:rPr>
            <w:rFonts w:ascii="Times New Roman" w:hAnsi="Times New Roman" w:cs="Times New Roman"/>
            <w:sz w:val="20"/>
            <w:szCs w:val="20"/>
            <w:lang w:eastAsia="en-US"/>
          </w:rPr>
          <w:t xml:space="preserve"> </w:t>
        </w:r>
      </w:ins>
      <w:r w:rsidRPr="005A64FD">
        <w:rPr>
          <w:rFonts w:ascii="Times New Roman" w:hAnsi="Times New Roman" w:cs="Times New Roman"/>
          <w:sz w:val="20"/>
          <w:szCs w:val="20"/>
          <w:lang w:eastAsia="en-US"/>
        </w:rPr>
        <w:t>the contracting party</w:t>
      </w:r>
      <w:ins w:id="151" w:author="Darren Handley" w:date="2018-01-16T12:14:00Z">
        <w:r>
          <w:rPr>
            <w:rFonts w:ascii="Times New Roman" w:hAnsi="Times New Roman" w:cs="Times New Roman"/>
            <w:sz w:val="20"/>
            <w:szCs w:val="20"/>
            <w:lang w:eastAsia="en-US"/>
          </w:rPr>
          <w:t>,</w:t>
        </w:r>
      </w:ins>
      <w:r w:rsidRPr="005A64FD">
        <w:rPr>
          <w:rFonts w:ascii="Times New Roman" w:hAnsi="Times New Roman" w:cs="Times New Roman"/>
          <w:sz w:val="20"/>
          <w:szCs w:val="20"/>
          <w:lang w:eastAsia="en-US"/>
        </w:rPr>
        <w:t xml:space="preserve"> on which territory the vehicle is registered</w:t>
      </w:r>
      <w:ins w:id="152" w:author="Darren Handley" w:date="2018-01-16T12:14:00Z">
        <w:r>
          <w:rPr>
            <w:rFonts w:ascii="Times New Roman" w:hAnsi="Times New Roman" w:cs="Times New Roman"/>
            <w:sz w:val="20"/>
            <w:szCs w:val="20"/>
            <w:lang w:eastAsia="en-US"/>
          </w:rPr>
          <w:t>,</w:t>
        </w:r>
      </w:ins>
      <w:r w:rsidRPr="005A64FD">
        <w:rPr>
          <w:rFonts w:ascii="Times New Roman" w:hAnsi="Times New Roman" w:cs="Times New Roman"/>
          <w:sz w:val="20"/>
          <w:szCs w:val="20"/>
          <w:lang w:eastAsia="en-US"/>
        </w:rPr>
        <w:t xml:space="preserve"> requires a UNECE Approval to cover the S/W update.</w:t>
      </w:r>
      <w:commentRangeEnd w:id="143"/>
      <w:r>
        <w:rPr>
          <w:rStyle w:val="CommentReference"/>
          <w:rFonts w:ascii="Times New Roman" w:hAnsi="Times New Roman" w:cs="Times New Roman"/>
          <w:szCs w:val="20"/>
          <w:lang w:eastAsia="en-US"/>
        </w:rPr>
        <w:commentReference w:id="143"/>
      </w:r>
    </w:p>
    <w:p w14:paraId="2E2471F2" w14:textId="77777777" w:rsidR="005A64FD" w:rsidRDefault="005A64FD" w:rsidP="005A64FD">
      <w:pPr>
        <w:ind w:left="540"/>
        <w:rPr>
          <w:rFonts w:ascii="Times New Roman" w:hAnsi="Times New Roman" w:cs="Times New Roman"/>
          <w:color w:val="FF0000"/>
          <w:sz w:val="20"/>
          <w:szCs w:val="20"/>
          <w:lang w:eastAsia="en-US"/>
        </w:rPr>
      </w:pPr>
    </w:p>
    <w:p w14:paraId="4734182C" w14:textId="77777777" w:rsidR="005A64FD" w:rsidRDefault="005A64FD" w:rsidP="005A64FD">
      <w:pPr>
        <w:ind w:left="540"/>
        <w:rPr>
          <w:rFonts w:ascii="Times New Roman" w:hAnsi="Times New Roman" w:cs="Times New Roman"/>
          <w:color w:val="FF0000"/>
          <w:sz w:val="20"/>
          <w:szCs w:val="20"/>
          <w:lang w:eastAsia="en-US"/>
        </w:rPr>
      </w:pPr>
      <w:r w:rsidRPr="004C10C9">
        <w:rPr>
          <w:rFonts w:ascii="Times New Roman" w:hAnsi="Times New Roman" w:cs="Times New Roman"/>
          <w:color w:val="FF0000"/>
          <w:sz w:val="20"/>
          <w:szCs w:val="20"/>
          <w:lang w:eastAsia="en-US"/>
        </w:rPr>
        <w:t>Chair suggested update:</w:t>
      </w:r>
      <w:ins w:id="153" w:author="Darren Handley" w:date="2018-01-16T12:02:00Z">
        <w:r>
          <w:rPr>
            <w:rFonts w:ascii="Times New Roman" w:hAnsi="Times New Roman" w:cs="Times New Roman"/>
            <w:color w:val="FF0000"/>
            <w:sz w:val="20"/>
            <w:szCs w:val="20"/>
            <w:lang w:eastAsia="en-US"/>
          </w:rPr>
          <w:t xml:space="preserve"> accepted</w:t>
        </w:r>
      </w:ins>
    </w:p>
    <w:p w14:paraId="0481905A" w14:textId="273D31FB" w:rsidR="00F7647C" w:rsidRPr="004C10C9" w:rsidRDefault="00F7647C" w:rsidP="005A64FD">
      <w:pPr>
        <w:ind w:left="540"/>
        <w:rPr>
          <w:rFonts w:ascii="Times New Roman" w:hAnsi="Times New Roman" w:cs="Times New Roman"/>
          <w:color w:val="FF0000"/>
          <w:sz w:val="20"/>
          <w:szCs w:val="20"/>
          <w:lang w:eastAsia="en-US"/>
        </w:rPr>
      </w:pPr>
      <w:r>
        <w:rPr>
          <w:rFonts w:ascii="Times New Roman" w:hAnsi="Times New Roman" w:cs="Times New Roman"/>
          <w:color w:val="FF0000"/>
          <w:sz w:val="20"/>
          <w:szCs w:val="20"/>
          <w:lang w:eastAsia="en-US"/>
        </w:rPr>
        <w:t xml:space="preserve">OICA suggested initial paragraphs: </w:t>
      </w:r>
      <w:ins w:id="154" w:author="Darren Handley" w:date="2018-01-16T12:02:00Z">
        <w:r>
          <w:rPr>
            <w:rFonts w:ascii="Times New Roman" w:hAnsi="Times New Roman" w:cs="Times New Roman"/>
            <w:color w:val="FF0000"/>
            <w:sz w:val="20"/>
            <w:szCs w:val="20"/>
            <w:lang w:eastAsia="en-US"/>
          </w:rPr>
          <w:t>accepted</w:t>
        </w:r>
      </w:ins>
      <w:r>
        <w:rPr>
          <w:rFonts w:ascii="Times New Roman" w:hAnsi="Times New Roman" w:cs="Times New Roman"/>
          <w:color w:val="FF0000"/>
          <w:sz w:val="20"/>
          <w:szCs w:val="20"/>
          <w:lang w:eastAsia="en-US"/>
        </w:rPr>
        <w:t xml:space="preserve"> as amended </w:t>
      </w:r>
    </w:p>
    <w:p w14:paraId="34901FDC" w14:textId="77777777" w:rsidR="005A64FD" w:rsidRPr="004C10C9" w:rsidRDefault="005A64FD" w:rsidP="005A64FD">
      <w:pPr>
        <w:ind w:left="540"/>
        <w:rPr>
          <w:rFonts w:ascii="Times New Roman" w:hAnsi="Times New Roman" w:cs="Times New Roman"/>
          <w:color w:val="FF0000"/>
          <w:sz w:val="20"/>
          <w:szCs w:val="20"/>
          <w:lang w:eastAsia="en-US"/>
        </w:rPr>
      </w:pPr>
      <w:r w:rsidRPr="004C10C9">
        <w:rPr>
          <w:rFonts w:ascii="Times New Roman" w:hAnsi="Times New Roman" w:cs="Times New Roman"/>
          <w:color w:val="FF0000"/>
          <w:sz w:val="20"/>
          <w:szCs w:val="20"/>
          <w:lang w:eastAsia="en-US"/>
        </w:rPr>
        <w:t xml:space="preserve">Amended title to “Process </w:t>
      </w:r>
      <w:del w:id="155" w:author="Darren Handley" w:date="2017-12-23T00:39:00Z">
        <w:r w:rsidRPr="004C10C9" w:rsidDel="004C10C9">
          <w:rPr>
            <w:rFonts w:ascii="Times New Roman" w:hAnsi="Times New Roman" w:cs="Times New Roman"/>
            <w:color w:val="FF0000"/>
            <w:sz w:val="20"/>
            <w:szCs w:val="20"/>
            <w:lang w:eastAsia="en-US"/>
          </w:rPr>
          <w:delText xml:space="preserve">on </w:delText>
        </w:r>
      </w:del>
      <w:ins w:id="156" w:author="Darren Handley" w:date="2017-12-23T00:39:00Z">
        <w:r>
          <w:rPr>
            <w:rFonts w:ascii="Times New Roman" w:hAnsi="Times New Roman" w:cs="Times New Roman"/>
            <w:color w:val="FF0000"/>
            <w:sz w:val="20"/>
            <w:szCs w:val="20"/>
            <w:lang w:eastAsia="en-US"/>
          </w:rPr>
          <w:t>for</w:t>
        </w:r>
        <w:r w:rsidRPr="004C10C9">
          <w:rPr>
            <w:rFonts w:ascii="Times New Roman" w:hAnsi="Times New Roman" w:cs="Times New Roman"/>
            <w:color w:val="FF0000"/>
            <w:sz w:val="20"/>
            <w:szCs w:val="20"/>
            <w:lang w:eastAsia="en-US"/>
          </w:rPr>
          <w:t xml:space="preserve"> </w:t>
        </w:r>
      </w:ins>
      <w:r w:rsidRPr="004C10C9">
        <w:rPr>
          <w:rFonts w:ascii="Times New Roman" w:hAnsi="Times New Roman" w:cs="Times New Roman"/>
          <w:color w:val="FF0000"/>
          <w:sz w:val="20"/>
          <w:szCs w:val="20"/>
          <w:lang w:eastAsia="en-US"/>
        </w:rPr>
        <w:t>software updates”</w:t>
      </w:r>
    </w:p>
    <w:p w14:paraId="494B1646" w14:textId="77777777" w:rsidR="00CB67C9" w:rsidRPr="00CB67C9" w:rsidRDefault="00CB67C9" w:rsidP="00EB24A2">
      <w:pPr>
        <w:pStyle w:val="Heading2"/>
        <w:numPr>
          <w:ilvl w:val="1"/>
          <w:numId w:val="5"/>
        </w:numPr>
        <w:ind w:left="720" w:hanging="720"/>
      </w:pPr>
      <w:r w:rsidRPr="00CB67C9">
        <w:t>Software update approval process</w:t>
      </w:r>
      <w:bookmarkEnd w:id="141"/>
    </w:p>
    <w:p w14:paraId="60A24D1A" w14:textId="77777777" w:rsidR="00CB67C9" w:rsidRDefault="00CB67C9" w:rsidP="00EB24A2">
      <w:pPr>
        <w:pStyle w:val="H1G"/>
        <w:keepNext w:val="0"/>
        <w:numPr>
          <w:ilvl w:val="2"/>
          <w:numId w:val="5"/>
        </w:numPr>
        <w:tabs>
          <w:tab w:val="clear" w:pos="851"/>
        </w:tabs>
        <w:ind w:right="6"/>
        <w:jc w:val="both"/>
        <w:rPr>
          <w:b w:val="0"/>
          <w:sz w:val="20"/>
        </w:rPr>
      </w:pPr>
      <w:r w:rsidRPr="005A64FD">
        <w:rPr>
          <w:b w:val="0"/>
          <w:strike/>
          <w:sz w:val="20"/>
        </w:rPr>
        <w:t xml:space="preserve">Table </w:t>
      </w:r>
      <w:r w:rsidR="007F238A" w:rsidRPr="005A64FD">
        <w:rPr>
          <w:b w:val="0"/>
          <w:strike/>
          <w:sz w:val="20"/>
        </w:rPr>
        <w:t>1</w:t>
      </w:r>
      <w:r w:rsidRPr="005A64FD">
        <w:rPr>
          <w:b w:val="0"/>
          <w:strike/>
          <w:sz w:val="20"/>
        </w:rPr>
        <w:t xml:space="preserve"> below demonstrates how it is recommended that the software update process should be conducted</w:t>
      </w:r>
      <w:r w:rsidRPr="00CB67C9">
        <w:rPr>
          <w:b w:val="0"/>
          <w:sz w:val="20"/>
        </w:rPr>
        <w:t>.</w:t>
      </w:r>
    </w:p>
    <w:p w14:paraId="3F8D54CA" w14:textId="0F3C5066" w:rsidR="002974A1" w:rsidRPr="002974A1" w:rsidRDefault="002974A1" w:rsidP="002974A1">
      <w:pPr>
        <w:ind w:left="720"/>
        <w:rPr>
          <w:rFonts w:ascii="Times New Roman" w:hAnsi="Times New Roman" w:cs="Times New Roman"/>
          <w:color w:val="FF0000"/>
          <w:sz w:val="20"/>
          <w:szCs w:val="20"/>
          <w:lang w:eastAsia="en-US"/>
        </w:rPr>
      </w:pPr>
      <w:r w:rsidRPr="002974A1">
        <w:rPr>
          <w:rFonts w:ascii="Times New Roman" w:hAnsi="Times New Roman" w:cs="Times New Roman"/>
          <w:color w:val="FF0000"/>
          <w:sz w:val="20"/>
          <w:szCs w:val="20"/>
          <w:lang w:eastAsia="en-US"/>
        </w:rPr>
        <w:t>Chair suggested update:</w:t>
      </w:r>
      <w:ins w:id="157" w:author="Darren Handley" w:date="2018-01-16T13:39:00Z">
        <w:r w:rsidR="00031E5A">
          <w:rPr>
            <w:rFonts w:ascii="Times New Roman" w:hAnsi="Times New Roman" w:cs="Times New Roman"/>
            <w:color w:val="FF0000"/>
            <w:sz w:val="20"/>
            <w:szCs w:val="20"/>
            <w:lang w:eastAsia="en-US"/>
          </w:rPr>
          <w:t xml:space="preserve"> accepted</w:t>
        </w:r>
      </w:ins>
    </w:p>
    <w:p w14:paraId="2BFA8F11" w14:textId="48C57316" w:rsidR="002974A1" w:rsidRDefault="002974A1" w:rsidP="002974A1">
      <w:pPr>
        <w:ind w:left="720"/>
        <w:rPr>
          <w:ins w:id="158" w:author="Darren Handley" w:date="2018-01-16T14:15:00Z"/>
          <w:rFonts w:ascii="Times New Roman" w:hAnsi="Times New Roman" w:cs="Times New Roman"/>
          <w:color w:val="FF0000"/>
          <w:sz w:val="20"/>
          <w:szCs w:val="20"/>
          <w:lang w:eastAsia="en-US"/>
        </w:rPr>
      </w:pPr>
      <w:r w:rsidRPr="002974A1">
        <w:rPr>
          <w:rFonts w:ascii="Times New Roman" w:hAnsi="Times New Roman" w:cs="Times New Roman"/>
          <w:color w:val="FF0000"/>
          <w:sz w:val="20"/>
          <w:szCs w:val="20"/>
          <w:lang w:eastAsia="en-US"/>
        </w:rPr>
        <w:t xml:space="preserve">Table 1 below demonstrates how the software update process </w:t>
      </w:r>
      <w:r>
        <w:rPr>
          <w:rFonts w:ascii="Times New Roman" w:hAnsi="Times New Roman" w:cs="Times New Roman"/>
          <w:color w:val="FF0000"/>
          <w:sz w:val="20"/>
          <w:szCs w:val="20"/>
          <w:lang w:eastAsia="en-US"/>
        </w:rPr>
        <w:t>shall</w:t>
      </w:r>
      <w:r w:rsidRPr="002974A1">
        <w:rPr>
          <w:rFonts w:ascii="Times New Roman" w:hAnsi="Times New Roman" w:cs="Times New Roman"/>
          <w:color w:val="FF0000"/>
          <w:sz w:val="20"/>
          <w:szCs w:val="20"/>
          <w:lang w:eastAsia="en-US"/>
        </w:rPr>
        <w:t xml:space="preserve"> be conducted</w:t>
      </w:r>
      <w:r>
        <w:rPr>
          <w:rFonts w:ascii="Times New Roman" w:hAnsi="Times New Roman" w:cs="Times New Roman"/>
          <w:color w:val="FF0000"/>
          <w:sz w:val="20"/>
          <w:szCs w:val="20"/>
          <w:lang w:eastAsia="en-US"/>
        </w:rPr>
        <w:t xml:space="preserve"> in accordance with this recommendation</w:t>
      </w:r>
      <w:r w:rsidRPr="002974A1">
        <w:rPr>
          <w:rFonts w:ascii="Times New Roman" w:hAnsi="Times New Roman" w:cs="Times New Roman"/>
          <w:color w:val="FF0000"/>
          <w:sz w:val="20"/>
          <w:szCs w:val="20"/>
          <w:lang w:eastAsia="en-US"/>
        </w:rPr>
        <w:t>.</w:t>
      </w:r>
    </w:p>
    <w:p w14:paraId="76556E95" w14:textId="46803E0B" w:rsidR="00124136" w:rsidRPr="002974A1" w:rsidRDefault="00124136" w:rsidP="002974A1">
      <w:pPr>
        <w:ind w:left="720"/>
        <w:rPr>
          <w:rFonts w:ascii="Times New Roman" w:hAnsi="Times New Roman" w:cs="Times New Roman"/>
          <w:color w:val="FF0000"/>
          <w:sz w:val="20"/>
          <w:szCs w:val="20"/>
          <w:lang w:eastAsia="en-US"/>
        </w:rPr>
      </w:pPr>
      <w:ins w:id="159" w:author="Darren Handley" w:date="2018-01-16T14:15:00Z">
        <w:r>
          <w:rPr>
            <w:rFonts w:ascii="Times New Roman" w:hAnsi="Times New Roman" w:cs="Times New Roman"/>
            <w:color w:val="FF0000"/>
            <w:sz w:val="20"/>
            <w:szCs w:val="20"/>
            <w:lang w:eastAsia="en-US"/>
          </w:rPr>
          <w:t>Note: table below accepted with the modifications shown</w:t>
        </w:r>
      </w:ins>
    </w:p>
    <w:tbl>
      <w:tblPr>
        <w:tblStyle w:val="TableGrid"/>
        <w:tblW w:w="0" w:type="auto"/>
        <w:tblInd w:w="720" w:type="dxa"/>
        <w:tblLook w:val="04A0" w:firstRow="1" w:lastRow="0" w:firstColumn="1" w:lastColumn="0" w:noHBand="0" w:noVBand="1"/>
      </w:tblPr>
      <w:tblGrid>
        <w:gridCol w:w="2323"/>
        <w:gridCol w:w="1998"/>
        <w:gridCol w:w="1955"/>
        <w:gridCol w:w="2354"/>
      </w:tblGrid>
      <w:tr w:rsidR="00A0031D" w:rsidRPr="00031E5A" w14:paraId="309F1515" w14:textId="77777777" w:rsidTr="005A64FD">
        <w:tc>
          <w:tcPr>
            <w:tcW w:w="2323" w:type="dxa"/>
            <w:tcMar>
              <w:top w:w="72" w:type="dxa"/>
              <w:left w:w="72" w:type="dxa"/>
              <w:bottom w:w="72" w:type="dxa"/>
              <w:right w:w="72" w:type="dxa"/>
            </w:tcMar>
          </w:tcPr>
          <w:p w14:paraId="4D74B7D6" w14:textId="77777777" w:rsidR="007F238A" w:rsidRPr="00D15912" w:rsidRDefault="007F238A" w:rsidP="007F238A">
            <w:r w:rsidRPr="00D15912">
              <w:rPr>
                <w:rFonts w:hint="eastAsia"/>
                <w:b/>
                <w:bCs/>
              </w:rPr>
              <w:t>Moment of update</w:t>
            </w:r>
          </w:p>
        </w:tc>
        <w:tc>
          <w:tcPr>
            <w:tcW w:w="1998" w:type="dxa"/>
            <w:tcMar>
              <w:top w:w="72" w:type="dxa"/>
              <w:left w:w="72" w:type="dxa"/>
              <w:bottom w:w="72" w:type="dxa"/>
              <w:right w:w="72" w:type="dxa"/>
            </w:tcMar>
          </w:tcPr>
          <w:p w14:paraId="11BD5AF8" w14:textId="5CB9B94F" w:rsidR="007F238A" w:rsidRPr="00031E5A" w:rsidRDefault="007F238A" w:rsidP="00D57CA8">
            <w:r w:rsidRPr="00031E5A">
              <w:rPr>
                <w:b/>
                <w:bCs/>
              </w:rPr>
              <w:t xml:space="preserve">No impact </w:t>
            </w:r>
            <w:r w:rsidR="00031E5A">
              <w:rPr>
                <w:b/>
                <w:bCs/>
              </w:rPr>
              <w:t xml:space="preserve">of update </w:t>
            </w:r>
            <w:r w:rsidR="00D57CA8" w:rsidRPr="00031E5A">
              <w:rPr>
                <w:b/>
                <w:bCs/>
              </w:rPr>
              <w:t xml:space="preserve">on </w:t>
            </w:r>
            <w:r w:rsidR="00A0031D">
              <w:rPr>
                <w:b/>
                <w:bCs/>
              </w:rPr>
              <w:t xml:space="preserve">any </w:t>
            </w:r>
            <w:r w:rsidR="00D57CA8" w:rsidRPr="00031E5A">
              <w:rPr>
                <w:b/>
                <w:bCs/>
              </w:rPr>
              <w:t xml:space="preserve">UN </w:t>
            </w:r>
            <w:r w:rsidRPr="00031E5A">
              <w:rPr>
                <w:b/>
                <w:bCs/>
              </w:rPr>
              <w:t>type approval</w:t>
            </w:r>
          </w:p>
        </w:tc>
        <w:tc>
          <w:tcPr>
            <w:tcW w:w="1955" w:type="dxa"/>
            <w:tcMar>
              <w:top w:w="72" w:type="dxa"/>
              <w:left w:w="72" w:type="dxa"/>
              <w:bottom w:w="72" w:type="dxa"/>
              <w:right w:w="72" w:type="dxa"/>
            </w:tcMar>
          </w:tcPr>
          <w:p w14:paraId="2857A7D9" w14:textId="1AEF4242" w:rsidR="007F238A" w:rsidRPr="00031E5A" w:rsidRDefault="009F68B0" w:rsidP="001865B8">
            <w:r w:rsidRPr="005A64FD">
              <w:rPr>
                <w:b/>
                <w:bCs/>
              </w:rPr>
              <w:t>I</w:t>
            </w:r>
            <w:r w:rsidR="007F238A" w:rsidRPr="00031E5A">
              <w:rPr>
                <w:b/>
                <w:bCs/>
              </w:rPr>
              <w:t xml:space="preserve">mpact on </w:t>
            </w:r>
            <w:r w:rsidR="00D57CA8" w:rsidRPr="00031E5A">
              <w:rPr>
                <w:b/>
                <w:bCs/>
              </w:rPr>
              <w:t xml:space="preserve">UN </w:t>
            </w:r>
            <w:r w:rsidR="007F238A" w:rsidRPr="00031E5A">
              <w:rPr>
                <w:b/>
                <w:bCs/>
              </w:rPr>
              <w:t>type approval</w:t>
            </w:r>
            <w:r w:rsidR="00A0031D">
              <w:rPr>
                <w:b/>
                <w:bCs/>
              </w:rPr>
              <w:t>(s)</w:t>
            </w:r>
            <w:r w:rsidR="00D57CA8" w:rsidRPr="00031E5A">
              <w:rPr>
                <w:b/>
                <w:bCs/>
              </w:rPr>
              <w:t xml:space="preserve"> </w:t>
            </w:r>
            <w:r w:rsidR="00031E5A">
              <w:rPr>
                <w:b/>
                <w:bCs/>
              </w:rPr>
              <w:t>by update</w:t>
            </w:r>
            <w:r w:rsidRPr="005A64FD">
              <w:rPr>
                <w:b/>
                <w:bCs/>
              </w:rPr>
              <w:t xml:space="preserve"> </w:t>
            </w:r>
            <w:r w:rsidR="00A0031D">
              <w:rPr>
                <w:b/>
                <w:bCs/>
              </w:rPr>
              <w:t>but</w:t>
            </w:r>
            <w:r w:rsidR="00031E5A">
              <w:rPr>
                <w:b/>
                <w:bCs/>
              </w:rPr>
              <w:t xml:space="preserve"> </w:t>
            </w:r>
            <w:r w:rsidR="00A0031D">
              <w:rPr>
                <w:b/>
                <w:bCs/>
              </w:rPr>
              <w:t xml:space="preserve">original </w:t>
            </w:r>
            <w:r w:rsidRPr="005A64FD">
              <w:rPr>
                <w:b/>
                <w:bCs/>
              </w:rPr>
              <w:t xml:space="preserve">vehicle type </w:t>
            </w:r>
            <w:r w:rsidR="00A0031D">
              <w:rPr>
                <w:b/>
                <w:bCs/>
              </w:rPr>
              <w:t>covers modification</w:t>
            </w:r>
          </w:p>
        </w:tc>
        <w:tc>
          <w:tcPr>
            <w:tcW w:w="2354" w:type="dxa"/>
            <w:tcMar>
              <w:top w:w="72" w:type="dxa"/>
              <w:left w:w="72" w:type="dxa"/>
              <w:bottom w:w="72" w:type="dxa"/>
              <w:right w:w="72" w:type="dxa"/>
            </w:tcMar>
          </w:tcPr>
          <w:p w14:paraId="45CEFBCF" w14:textId="789F82F4" w:rsidR="007F238A" w:rsidRPr="00031E5A" w:rsidRDefault="009F68B0" w:rsidP="001865B8">
            <w:r w:rsidRPr="005A64FD">
              <w:rPr>
                <w:b/>
                <w:bCs/>
              </w:rPr>
              <w:t>Impact on UN type approval</w:t>
            </w:r>
            <w:r w:rsidR="00A0031D">
              <w:rPr>
                <w:b/>
                <w:bCs/>
              </w:rPr>
              <w:t>(s)</w:t>
            </w:r>
            <w:r w:rsidRPr="005A64FD">
              <w:rPr>
                <w:b/>
                <w:bCs/>
              </w:rPr>
              <w:t xml:space="preserve">  </w:t>
            </w:r>
            <w:r w:rsidR="00031E5A">
              <w:rPr>
                <w:b/>
                <w:bCs/>
              </w:rPr>
              <w:t xml:space="preserve">by update </w:t>
            </w:r>
            <w:r w:rsidR="00A0031D">
              <w:rPr>
                <w:b/>
                <w:bCs/>
              </w:rPr>
              <w:t>but</w:t>
            </w:r>
            <w:r w:rsidR="00031E5A">
              <w:rPr>
                <w:b/>
                <w:bCs/>
              </w:rPr>
              <w:t xml:space="preserve"> </w:t>
            </w:r>
            <w:r w:rsidR="00A0031D">
              <w:rPr>
                <w:b/>
                <w:bCs/>
              </w:rPr>
              <w:t xml:space="preserve">original </w:t>
            </w:r>
            <w:r w:rsidRPr="005A64FD">
              <w:rPr>
                <w:b/>
                <w:bCs/>
              </w:rPr>
              <w:t xml:space="preserve">vehicle type </w:t>
            </w:r>
            <w:r w:rsidR="00A0031D">
              <w:rPr>
                <w:b/>
                <w:bCs/>
              </w:rPr>
              <w:t xml:space="preserve">does </w:t>
            </w:r>
            <w:r w:rsidR="00A0031D" w:rsidRPr="00F7647C">
              <w:rPr>
                <w:b/>
                <w:bCs/>
                <w:u w:val="single"/>
              </w:rPr>
              <w:t>not</w:t>
            </w:r>
            <w:r w:rsidR="00A0031D">
              <w:rPr>
                <w:b/>
                <w:bCs/>
              </w:rPr>
              <w:t xml:space="preserve"> cover modification</w:t>
            </w:r>
          </w:p>
        </w:tc>
      </w:tr>
      <w:tr w:rsidR="00A0031D" w:rsidRPr="00031E5A" w14:paraId="5943DD77" w14:textId="77777777" w:rsidTr="005A64FD">
        <w:tc>
          <w:tcPr>
            <w:tcW w:w="2323" w:type="dxa"/>
            <w:shd w:val="clear" w:color="auto" w:fill="EAF1DD" w:themeFill="accent3" w:themeFillTint="33"/>
            <w:tcMar>
              <w:top w:w="72" w:type="dxa"/>
              <w:left w:w="72" w:type="dxa"/>
              <w:bottom w:w="72" w:type="dxa"/>
              <w:right w:w="72" w:type="dxa"/>
            </w:tcMar>
          </w:tcPr>
          <w:p w14:paraId="61F89B25" w14:textId="77777777" w:rsidR="007F238A" w:rsidRPr="00031E5A" w:rsidRDefault="007F238A" w:rsidP="007F238A">
            <w:r w:rsidRPr="00031E5A">
              <w:t>Initial type approval (TA)</w:t>
            </w:r>
          </w:p>
        </w:tc>
        <w:tc>
          <w:tcPr>
            <w:tcW w:w="1998" w:type="dxa"/>
            <w:shd w:val="clear" w:color="auto" w:fill="EAF1DD" w:themeFill="accent3" w:themeFillTint="33"/>
            <w:tcMar>
              <w:top w:w="72" w:type="dxa"/>
              <w:left w:w="72" w:type="dxa"/>
              <w:bottom w:w="72" w:type="dxa"/>
              <w:right w:w="72" w:type="dxa"/>
            </w:tcMar>
          </w:tcPr>
          <w:p w14:paraId="1964D673" w14:textId="1A6FBB56" w:rsidR="007F238A" w:rsidRPr="00031E5A" w:rsidRDefault="001865B8" w:rsidP="008A7D0D">
            <w:r>
              <w:t>Not applicable</w:t>
            </w:r>
          </w:p>
        </w:tc>
        <w:tc>
          <w:tcPr>
            <w:tcW w:w="1955" w:type="dxa"/>
            <w:shd w:val="clear" w:color="auto" w:fill="EAF1DD" w:themeFill="accent3" w:themeFillTint="33"/>
            <w:tcMar>
              <w:top w:w="72" w:type="dxa"/>
              <w:left w:w="72" w:type="dxa"/>
              <w:bottom w:w="72" w:type="dxa"/>
              <w:right w:w="72" w:type="dxa"/>
            </w:tcMar>
          </w:tcPr>
          <w:p w14:paraId="4C83C4DB" w14:textId="77777777" w:rsidR="007F238A" w:rsidRPr="00031E5A" w:rsidRDefault="007F238A" w:rsidP="007F238A">
            <w:r w:rsidRPr="00031E5A">
              <w:rPr>
                <w:rFonts w:hint="eastAsia"/>
              </w:rPr>
              <w:t>Not applicable</w:t>
            </w:r>
          </w:p>
        </w:tc>
        <w:tc>
          <w:tcPr>
            <w:tcW w:w="2354" w:type="dxa"/>
            <w:shd w:val="clear" w:color="auto" w:fill="EAF1DD" w:themeFill="accent3" w:themeFillTint="33"/>
            <w:tcMar>
              <w:top w:w="72" w:type="dxa"/>
              <w:left w:w="72" w:type="dxa"/>
              <w:bottom w:w="72" w:type="dxa"/>
              <w:right w:w="72" w:type="dxa"/>
            </w:tcMar>
          </w:tcPr>
          <w:p w14:paraId="7623DF8B" w14:textId="77777777" w:rsidR="007F238A" w:rsidRPr="00031E5A" w:rsidRDefault="007F238A" w:rsidP="007F238A">
            <w:r w:rsidRPr="00031E5A">
              <w:rPr>
                <w:rFonts w:hint="eastAsia"/>
              </w:rPr>
              <w:t>Not applicable</w:t>
            </w:r>
          </w:p>
        </w:tc>
      </w:tr>
      <w:tr w:rsidR="00A0031D" w:rsidRPr="00031E5A" w14:paraId="30EF71BB" w14:textId="77777777" w:rsidTr="005A64FD">
        <w:tc>
          <w:tcPr>
            <w:tcW w:w="2323" w:type="dxa"/>
            <w:shd w:val="clear" w:color="auto" w:fill="D6E3BC" w:themeFill="accent3" w:themeFillTint="66"/>
            <w:tcMar>
              <w:top w:w="72" w:type="dxa"/>
              <w:left w:w="72" w:type="dxa"/>
              <w:bottom w:w="72" w:type="dxa"/>
              <w:right w:w="72" w:type="dxa"/>
            </w:tcMar>
          </w:tcPr>
          <w:p w14:paraId="3BF1549F" w14:textId="0494A91B" w:rsidR="007F238A" w:rsidRPr="00031E5A" w:rsidRDefault="007F238A" w:rsidP="001865B8">
            <w:r w:rsidRPr="00031E5A">
              <w:rPr>
                <w:lang w:val="en-US"/>
              </w:rPr>
              <w:t>Existing TA</w:t>
            </w:r>
            <w:r w:rsidRPr="005A64FD">
              <w:rPr>
                <w:lang w:val="en-US"/>
              </w:rPr>
              <w:t xml:space="preserve">, </w:t>
            </w:r>
            <w:r w:rsidRPr="00031E5A">
              <w:rPr>
                <w:b/>
                <w:bCs/>
                <w:lang w:val="en-US"/>
              </w:rPr>
              <w:t>before registration</w:t>
            </w:r>
          </w:p>
        </w:tc>
        <w:tc>
          <w:tcPr>
            <w:tcW w:w="1998" w:type="dxa"/>
            <w:shd w:val="clear" w:color="auto" w:fill="D6E3BC" w:themeFill="accent3" w:themeFillTint="66"/>
            <w:tcMar>
              <w:top w:w="72" w:type="dxa"/>
              <w:left w:w="72" w:type="dxa"/>
              <w:bottom w:w="72" w:type="dxa"/>
              <w:right w:w="72" w:type="dxa"/>
            </w:tcMar>
          </w:tcPr>
          <w:p w14:paraId="34481F2B" w14:textId="77777777" w:rsidR="007F238A" w:rsidRPr="00031E5A" w:rsidRDefault="007F238A" w:rsidP="007F238A">
            <w:r w:rsidRPr="00031E5A">
              <w:t>No action</w:t>
            </w:r>
          </w:p>
        </w:tc>
        <w:tc>
          <w:tcPr>
            <w:tcW w:w="1955" w:type="dxa"/>
            <w:shd w:val="clear" w:color="auto" w:fill="D6E3BC" w:themeFill="accent3" w:themeFillTint="66"/>
            <w:tcMar>
              <w:top w:w="72" w:type="dxa"/>
              <w:left w:w="72" w:type="dxa"/>
              <w:bottom w:w="72" w:type="dxa"/>
              <w:right w:w="72" w:type="dxa"/>
            </w:tcMar>
          </w:tcPr>
          <w:p w14:paraId="4DE0926E" w14:textId="562817D8" w:rsidR="007F238A" w:rsidRPr="00031E5A" w:rsidRDefault="007F238A" w:rsidP="00BE020D">
            <w:r w:rsidRPr="00031E5A">
              <w:rPr>
                <w:lang w:val="en-US"/>
              </w:rPr>
              <w:t xml:space="preserve">Extension TA </w:t>
            </w:r>
          </w:p>
        </w:tc>
        <w:tc>
          <w:tcPr>
            <w:tcW w:w="2354" w:type="dxa"/>
            <w:shd w:val="clear" w:color="auto" w:fill="D6E3BC" w:themeFill="accent3" w:themeFillTint="66"/>
            <w:tcMar>
              <w:top w:w="72" w:type="dxa"/>
              <w:left w:w="72" w:type="dxa"/>
              <w:bottom w:w="72" w:type="dxa"/>
              <w:right w:w="72" w:type="dxa"/>
            </w:tcMar>
          </w:tcPr>
          <w:p w14:paraId="3B5E6FAF" w14:textId="5B27ABA8" w:rsidR="007F238A" w:rsidRPr="00031E5A" w:rsidRDefault="007F238A" w:rsidP="003906C9">
            <w:r w:rsidRPr="00031E5A">
              <w:rPr>
                <w:lang w:val="en-US"/>
              </w:rPr>
              <w:t xml:space="preserve">New TA </w:t>
            </w:r>
          </w:p>
        </w:tc>
      </w:tr>
      <w:tr w:rsidR="00A0031D" w:rsidRPr="00124136" w14:paraId="3CB97FEC" w14:textId="77777777" w:rsidTr="005A64FD">
        <w:tc>
          <w:tcPr>
            <w:tcW w:w="2323" w:type="dxa"/>
            <w:shd w:val="clear" w:color="auto" w:fill="DBE5F1" w:themeFill="accent1" w:themeFillTint="33"/>
            <w:tcMar>
              <w:top w:w="72" w:type="dxa"/>
              <w:left w:w="72" w:type="dxa"/>
              <w:bottom w:w="72" w:type="dxa"/>
              <w:right w:w="72" w:type="dxa"/>
            </w:tcMar>
          </w:tcPr>
          <w:p w14:paraId="6CEACEA6" w14:textId="77777777" w:rsidR="007F238A" w:rsidRPr="00124136" w:rsidRDefault="007F238A" w:rsidP="007F238A">
            <w:r w:rsidRPr="00124136">
              <w:rPr>
                <w:rFonts w:hint="eastAsia"/>
              </w:rPr>
              <w:t xml:space="preserve">Existing TA, </w:t>
            </w:r>
            <w:r w:rsidRPr="00124136">
              <w:rPr>
                <w:rFonts w:hint="eastAsia"/>
                <w:b/>
                <w:bCs/>
              </w:rPr>
              <w:t>after registration</w:t>
            </w:r>
            <w:r w:rsidRPr="00124136">
              <w:rPr>
                <w:rFonts w:hint="eastAsia"/>
              </w:rPr>
              <w:t>, by OEM</w:t>
            </w:r>
          </w:p>
        </w:tc>
        <w:tc>
          <w:tcPr>
            <w:tcW w:w="1998" w:type="dxa"/>
            <w:shd w:val="clear" w:color="auto" w:fill="DBE5F1" w:themeFill="accent1" w:themeFillTint="33"/>
            <w:tcMar>
              <w:top w:w="72" w:type="dxa"/>
              <w:left w:w="72" w:type="dxa"/>
              <w:bottom w:w="72" w:type="dxa"/>
              <w:right w:w="72" w:type="dxa"/>
            </w:tcMar>
          </w:tcPr>
          <w:p w14:paraId="0706AD98" w14:textId="77777777" w:rsidR="007F238A" w:rsidRPr="00124136" w:rsidRDefault="007F238A" w:rsidP="007F238A">
            <w:r w:rsidRPr="00124136">
              <w:rPr>
                <w:rFonts w:hint="eastAsia"/>
              </w:rPr>
              <w:t>No action</w:t>
            </w:r>
          </w:p>
        </w:tc>
        <w:tc>
          <w:tcPr>
            <w:tcW w:w="1955" w:type="dxa"/>
            <w:shd w:val="clear" w:color="auto" w:fill="DBE5F1" w:themeFill="accent1" w:themeFillTint="33"/>
            <w:tcMar>
              <w:top w:w="72" w:type="dxa"/>
              <w:left w:w="72" w:type="dxa"/>
              <w:bottom w:w="72" w:type="dxa"/>
              <w:right w:w="72" w:type="dxa"/>
            </w:tcMar>
          </w:tcPr>
          <w:p w14:paraId="3AD2448C" w14:textId="77777777" w:rsidR="00F7647C" w:rsidRDefault="007F238A" w:rsidP="009F68B0">
            <w:pPr>
              <w:rPr>
                <w:lang w:val="en-US"/>
              </w:rPr>
            </w:pPr>
            <w:r w:rsidRPr="00124136">
              <w:rPr>
                <w:rFonts w:hint="eastAsia"/>
                <w:lang w:val="en-US"/>
              </w:rPr>
              <w:t>Extension TA or individual approval or approval with limited scope</w:t>
            </w:r>
            <w:r w:rsidR="00F7647C">
              <w:rPr>
                <w:lang w:val="en-US"/>
              </w:rPr>
              <w:t>.</w:t>
            </w:r>
          </w:p>
          <w:p w14:paraId="411A99F5" w14:textId="22D35119" w:rsidR="007F238A" w:rsidRPr="005A64FD" w:rsidRDefault="007F238A" w:rsidP="009F68B0">
            <w:r w:rsidRPr="005A64FD">
              <w:rPr>
                <w:lang w:val="en-US"/>
              </w:rPr>
              <w:t>R</w:t>
            </w:r>
            <w:r w:rsidRPr="00124136">
              <w:rPr>
                <w:lang w:val="en-US"/>
              </w:rPr>
              <w:t xml:space="preserve">egistration </w:t>
            </w:r>
            <w:r w:rsidRPr="00031E5A">
              <w:rPr>
                <w:lang w:val="en-US"/>
              </w:rPr>
              <w:t>according to national rules</w:t>
            </w:r>
          </w:p>
        </w:tc>
        <w:tc>
          <w:tcPr>
            <w:tcW w:w="2354" w:type="dxa"/>
            <w:shd w:val="clear" w:color="auto" w:fill="DBE5F1" w:themeFill="accent1" w:themeFillTint="33"/>
            <w:tcMar>
              <w:top w:w="72" w:type="dxa"/>
              <w:left w:w="72" w:type="dxa"/>
              <w:bottom w:w="72" w:type="dxa"/>
              <w:right w:w="72" w:type="dxa"/>
            </w:tcMar>
          </w:tcPr>
          <w:p w14:paraId="2E6E1834" w14:textId="77777777" w:rsidR="00F7647C" w:rsidRDefault="007F238A" w:rsidP="009F68B0">
            <w:pPr>
              <w:rPr>
                <w:lang w:val="en-US"/>
              </w:rPr>
            </w:pPr>
            <w:r w:rsidRPr="00031E5A">
              <w:rPr>
                <w:rFonts w:hint="eastAsia"/>
                <w:lang w:val="en-US"/>
              </w:rPr>
              <w:t>New TA or individual approval or approval with limited scope</w:t>
            </w:r>
            <w:r w:rsidR="00F7647C">
              <w:rPr>
                <w:lang w:val="en-US"/>
              </w:rPr>
              <w:t>.</w:t>
            </w:r>
            <w:r w:rsidR="001865B8">
              <w:rPr>
                <w:lang w:val="en-US"/>
              </w:rPr>
              <w:t xml:space="preserve"> </w:t>
            </w:r>
          </w:p>
          <w:p w14:paraId="34911403" w14:textId="50A3534A" w:rsidR="007F238A" w:rsidRPr="00031E5A" w:rsidRDefault="007F238A" w:rsidP="009F68B0">
            <w:r w:rsidRPr="005A64FD">
              <w:rPr>
                <w:lang w:val="en-US"/>
              </w:rPr>
              <w:t xml:space="preserve">Registration </w:t>
            </w:r>
            <w:r w:rsidRPr="00031E5A">
              <w:rPr>
                <w:lang w:val="en-US"/>
              </w:rPr>
              <w:t>according to national rules</w:t>
            </w:r>
          </w:p>
        </w:tc>
      </w:tr>
    </w:tbl>
    <w:p w14:paraId="43067DDC" w14:textId="2F9C8627" w:rsidR="00F7647C" w:rsidRDefault="00F7647C" w:rsidP="002974A1">
      <w:pPr>
        <w:rPr>
          <w:rFonts w:ascii="Times New Roman" w:hAnsi="Times New Roman" w:cs="Times New Roman"/>
          <w:strike/>
          <w:sz w:val="20"/>
        </w:rPr>
      </w:pPr>
    </w:p>
    <w:p w14:paraId="5CB2FD5E" w14:textId="3A0F35F9" w:rsidR="002974A1" w:rsidRDefault="002974A1" w:rsidP="002974A1">
      <w:pPr>
        <w:rPr>
          <w:rFonts w:ascii="Times New Roman" w:hAnsi="Times New Roman" w:cs="Times New Roman"/>
          <w:color w:val="FF0000"/>
          <w:sz w:val="20"/>
        </w:rPr>
      </w:pPr>
      <w:r>
        <w:rPr>
          <w:rFonts w:ascii="Times New Roman" w:hAnsi="Times New Roman" w:cs="Times New Roman"/>
          <w:sz w:val="20"/>
        </w:rPr>
        <w:tab/>
      </w:r>
      <w:r w:rsidRPr="002974A1">
        <w:rPr>
          <w:rFonts w:ascii="Times New Roman" w:hAnsi="Times New Roman" w:cs="Times New Roman"/>
          <w:color w:val="FF0000"/>
          <w:sz w:val="20"/>
        </w:rPr>
        <w:t>DE suggested update to table</w:t>
      </w:r>
      <w:r>
        <w:rPr>
          <w:rFonts w:ascii="Times New Roman" w:hAnsi="Times New Roman" w:cs="Times New Roman"/>
          <w:color w:val="FF0000"/>
          <w:sz w:val="20"/>
        </w:rPr>
        <w:t xml:space="preserve"> (with chair edits)</w:t>
      </w:r>
      <w:ins w:id="160" w:author="Darren Handley" w:date="2018-01-16T13:44:00Z">
        <w:r w:rsidR="00031E5A">
          <w:rPr>
            <w:rFonts w:ascii="Times New Roman" w:hAnsi="Times New Roman" w:cs="Times New Roman"/>
            <w:color w:val="FF0000"/>
            <w:sz w:val="20"/>
          </w:rPr>
          <w:t>: rejected</w:t>
        </w:r>
      </w:ins>
    </w:p>
    <w:p w14:paraId="73C89EBB" w14:textId="77777777" w:rsidR="002974A1" w:rsidRDefault="002974A1" w:rsidP="002974A1">
      <w:pPr>
        <w:rPr>
          <w:rFonts w:ascii="Times New Roman" w:hAnsi="Times New Roman" w:cs="Times New Roman"/>
          <w:sz w:val="20"/>
        </w:rPr>
      </w:pPr>
      <w:r>
        <w:rPr>
          <w:rFonts w:ascii="Times New Roman" w:hAnsi="Times New Roman" w:cs="Times New Roman"/>
          <w:color w:val="FF0000"/>
          <w:sz w:val="20"/>
        </w:rPr>
        <w:tab/>
      </w:r>
    </w:p>
    <w:tbl>
      <w:tblPr>
        <w:tblStyle w:val="TableGrid"/>
        <w:tblW w:w="0" w:type="auto"/>
        <w:tblInd w:w="720" w:type="dxa"/>
        <w:tblLook w:val="04A0" w:firstRow="1" w:lastRow="0" w:firstColumn="1" w:lastColumn="0" w:noHBand="0" w:noVBand="1"/>
      </w:tblPr>
      <w:tblGrid>
        <w:gridCol w:w="2451"/>
        <w:gridCol w:w="1502"/>
        <w:gridCol w:w="2268"/>
        <w:gridCol w:w="2409"/>
      </w:tblGrid>
      <w:tr w:rsidR="002974A1" w:rsidDel="00031E5A" w14:paraId="494FEC02" w14:textId="541A4591" w:rsidTr="002974A1">
        <w:trPr>
          <w:del w:id="161" w:author="Darren Handley" w:date="2018-01-16T13:44:00Z"/>
        </w:trPr>
        <w:tc>
          <w:tcPr>
            <w:tcW w:w="2451" w:type="dxa"/>
            <w:tcMar>
              <w:top w:w="72" w:type="dxa"/>
              <w:left w:w="72" w:type="dxa"/>
              <w:bottom w:w="72" w:type="dxa"/>
              <w:right w:w="72" w:type="dxa"/>
            </w:tcMar>
          </w:tcPr>
          <w:p w14:paraId="727E5C40" w14:textId="11E42D4B" w:rsidR="002974A1" w:rsidRPr="00BD2B5D" w:rsidDel="00031E5A" w:rsidRDefault="002974A1" w:rsidP="002974A1">
            <w:pPr>
              <w:rPr>
                <w:del w:id="162" w:author="Darren Handley" w:date="2018-01-16T13:44:00Z"/>
              </w:rPr>
            </w:pPr>
            <w:del w:id="163" w:author="Darren Handley" w:date="2018-01-16T13:44:00Z">
              <w:r w:rsidDel="00031E5A">
                <w:rPr>
                  <w:rFonts w:hint="eastAsia"/>
                  <w:b/>
                  <w:bCs/>
                </w:rPr>
                <w:delText>M</w:delText>
              </w:r>
              <w:r w:rsidRPr="00BD2B5D" w:rsidDel="00031E5A">
                <w:rPr>
                  <w:rFonts w:hint="eastAsia"/>
                  <w:b/>
                  <w:bCs/>
                </w:rPr>
                <w:delText>oment of update</w:delText>
              </w:r>
            </w:del>
          </w:p>
        </w:tc>
        <w:tc>
          <w:tcPr>
            <w:tcW w:w="1502" w:type="dxa"/>
            <w:tcMar>
              <w:top w:w="72" w:type="dxa"/>
              <w:left w:w="72" w:type="dxa"/>
              <w:bottom w:w="72" w:type="dxa"/>
              <w:right w:w="72" w:type="dxa"/>
            </w:tcMar>
          </w:tcPr>
          <w:p w14:paraId="74A5E7E0" w14:textId="04A11F94" w:rsidR="002974A1" w:rsidRPr="00BD2B5D" w:rsidDel="00031E5A" w:rsidRDefault="002974A1" w:rsidP="002974A1">
            <w:pPr>
              <w:rPr>
                <w:del w:id="164" w:author="Darren Handley" w:date="2018-01-16T13:44:00Z"/>
              </w:rPr>
            </w:pPr>
            <w:del w:id="165" w:author="Darren Handley" w:date="2018-01-16T13:44:00Z">
              <w:r w:rsidDel="00031E5A">
                <w:rPr>
                  <w:rFonts w:hint="eastAsia"/>
                  <w:b/>
                  <w:bCs/>
                </w:rPr>
                <w:delText>N</w:delText>
              </w:r>
              <w:r w:rsidRPr="00BD2B5D" w:rsidDel="00031E5A">
                <w:rPr>
                  <w:rFonts w:hint="eastAsia"/>
                  <w:b/>
                  <w:bCs/>
                </w:rPr>
                <w:delText>o impact</w:delText>
              </w:r>
              <w:r w:rsidDel="00031E5A">
                <w:rPr>
                  <w:b/>
                  <w:bCs/>
                </w:rPr>
                <w:delText xml:space="preserve"> on certification</w:delText>
              </w:r>
            </w:del>
          </w:p>
        </w:tc>
        <w:tc>
          <w:tcPr>
            <w:tcW w:w="2268" w:type="dxa"/>
            <w:tcMar>
              <w:top w:w="72" w:type="dxa"/>
              <w:left w:w="72" w:type="dxa"/>
              <w:bottom w:w="72" w:type="dxa"/>
              <w:right w:w="72" w:type="dxa"/>
            </w:tcMar>
          </w:tcPr>
          <w:p w14:paraId="1BBD7A7B" w14:textId="1A859BD8" w:rsidR="002974A1" w:rsidRPr="00BD2B5D" w:rsidDel="00031E5A" w:rsidRDefault="002974A1" w:rsidP="002974A1">
            <w:pPr>
              <w:rPr>
                <w:del w:id="166" w:author="Darren Handley" w:date="2018-01-16T13:44:00Z"/>
              </w:rPr>
            </w:pPr>
            <w:del w:id="167" w:author="Darren Handley" w:date="2018-01-16T13:44:00Z">
              <w:r w:rsidDel="00031E5A">
                <w:rPr>
                  <w:rFonts w:hint="eastAsia"/>
                  <w:b/>
                  <w:bCs/>
                </w:rPr>
                <w:delText>L</w:delText>
              </w:r>
              <w:r w:rsidRPr="00BD2B5D" w:rsidDel="00031E5A">
                <w:rPr>
                  <w:rFonts w:hint="eastAsia"/>
                  <w:b/>
                  <w:bCs/>
                </w:rPr>
                <w:delText>imited impact</w:delText>
              </w:r>
              <w:r w:rsidDel="00031E5A">
                <w:rPr>
                  <w:b/>
                  <w:bCs/>
                </w:rPr>
                <w:delText xml:space="preserve"> on certification</w:delText>
              </w:r>
            </w:del>
          </w:p>
        </w:tc>
        <w:tc>
          <w:tcPr>
            <w:tcW w:w="2409" w:type="dxa"/>
            <w:tcMar>
              <w:top w:w="72" w:type="dxa"/>
              <w:left w:w="72" w:type="dxa"/>
              <w:bottom w:w="72" w:type="dxa"/>
              <w:right w:w="72" w:type="dxa"/>
            </w:tcMar>
          </w:tcPr>
          <w:p w14:paraId="4F108F22" w14:textId="71333236" w:rsidR="002974A1" w:rsidRPr="00BD2B5D" w:rsidDel="00031E5A" w:rsidRDefault="002974A1" w:rsidP="002974A1">
            <w:pPr>
              <w:rPr>
                <w:del w:id="168" w:author="Darren Handley" w:date="2018-01-16T13:44:00Z"/>
              </w:rPr>
            </w:pPr>
            <w:del w:id="169" w:author="Darren Handley" w:date="2018-01-16T13:44:00Z">
              <w:r w:rsidDel="00031E5A">
                <w:rPr>
                  <w:rFonts w:hint="eastAsia"/>
                  <w:b/>
                  <w:bCs/>
                </w:rPr>
                <w:delText>S</w:delText>
              </w:r>
              <w:r w:rsidRPr="00BD2B5D" w:rsidDel="00031E5A">
                <w:rPr>
                  <w:rFonts w:hint="eastAsia"/>
                  <w:b/>
                  <w:bCs/>
                </w:rPr>
                <w:delText>evere impact</w:delText>
              </w:r>
              <w:r w:rsidDel="00031E5A">
                <w:rPr>
                  <w:b/>
                  <w:bCs/>
                </w:rPr>
                <w:delText xml:space="preserve"> on certification</w:delText>
              </w:r>
            </w:del>
          </w:p>
        </w:tc>
      </w:tr>
      <w:tr w:rsidR="002974A1" w:rsidDel="00031E5A" w14:paraId="5D4AE7DA" w14:textId="289123E3" w:rsidTr="002974A1">
        <w:trPr>
          <w:del w:id="170" w:author="Darren Handley" w:date="2018-01-16T13:44:00Z"/>
        </w:trPr>
        <w:tc>
          <w:tcPr>
            <w:tcW w:w="2451" w:type="dxa"/>
            <w:shd w:val="clear" w:color="auto" w:fill="EAF1DD" w:themeFill="accent3" w:themeFillTint="33"/>
            <w:tcMar>
              <w:top w:w="72" w:type="dxa"/>
              <w:left w:w="72" w:type="dxa"/>
              <w:bottom w:w="72" w:type="dxa"/>
              <w:right w:w="72" w:type="dxa"/>
            </w:tcMar>
          </w:tcPr>
          <w:p w14:paraId="1A1DEEB5" w14:textId="2960A8BB" w:rsidR="002974A1" w:rsidRPr="00BD2B5D" w:rsidDel="00031E5A" w:rsidRDefault="002974A1" w:rsidP="002974A1">
            <w:pPr>
              <w:rPr>
                <w:del w:id="171" w:author="Darren Handley" w:date="2018-01-16T13:44:00Z"/>
              </w:rPr>
            </w:pPr>
            <w:del w:id="172" w:author="Darren Handley" w:date="2018-01-16T13:44:00Z">
              <w:r w:rsidRPr="00BD2B5D" w:rsidDel="00031E5A">
                <w:rPr>
                  <w:rFonts w:hint="eastAsia"/>
                </w:rPr>
                <w:delText xml:space="preserve">Initial </w:delText>
              </w:r>
              <w:r w:rsidDel="00031E5A">
                <w:delText>certification</w:delText>
              </w:r>
            </w:del>
            <w:del w:id="173" w:author="Darren Handley" w:date="2017-12-23T01:05:00Z">
              <w:r w:rsidRPr="00BD2B5D" w:rsidDel="002974A1">
                <w:rPr>
                  <w:rFonts w:hint="eastAsia"/>
                </w:rPr>
                <w:delText xml:space="preserve"> (</w:delText>
              </w:r>
              <w:r w:rsidDel="002974A1">
                <w:delText>C</w:delText>
              </w:r>
              <w:r w:rsidRPr="00BD2B5D" w:rsidDel="002974A1">
                <w:rPr>
                  <w:rFonts w:hint="eastAsia"/>
                </w:rPr>
                <w:delText>)</w:delText>
              </w:r>
            </w:del>
          </w:p>
        </w:tc>
        <w:tc>
          <w:tcPr>
            <w:tcW w:w="1502" w:type="dxa"/>
            <w:shd w:val="clear" w:color="auto" w:fill="EAF1DD" w:themeFill="accent3" w:themeFillTint="33"/>
            <w:tcMar>
              <w:top w:w="72" w:type="dxa"/>
              <w:left w:w="72" w:type="dxa"/>
              <w:bottom w:w="72" w:type="dxa"/>
              <w:right w:w="72" w:type="dxa"/>
            </w:tcMar>
          </w:tcPr>
          <w:p w14:paraId="095B5167" w14:textId="16251CA5" w:rsidR="002974A1" w:rsidRPr="00BD2B5D" w:rsidDel="00031E5A" w:rsidRDefault="002974A1" w:rsidP="002974A1">
            <w:pPr>
              <w:rPr>
                <w:del w:id="174" w:author="Darren Handley" w:date="2018-01-16T13:44:00Z"/>
              </w:rPr>
            </w:pPr>
            <w:del w:id="175" w:author="Darren Handley" w:date="2018-01-16T13:44:00Z">
              <w:r w:rsidDel="00031E5A">
                <w:rPr>
                  <w:rFonts w:hint="eastAsia"/>
                </w:rPr>
                <w:delText>N</w:delText>
              </w:r>
              <w:r w:rsidRPr="00BD2B5D" w:rsidDel="00031E5A">
                <w:rPr>
                  <w:rFonts w:hint="eastAsia"/>
                </w:rPr>
                <w:delText>ot applicable</w:delText>
              </w:r>
            </w:del>
          </w:p>
        </w:tc>
        <w:tc>
          <w:tcPr>
            <w:tcW w:w="2268" w:type="dxa"/>
            <w:shd w:val="clear" w:color="auto" w:fill="EAF1DD" w:themeFill="accent3" w:themeFillTint="33"/>
            <w:tcMar>
              <w:top w:w="72" w:type="dxa"/>
              <w:left w:w="72" w:type="dxa"/>
              <w:bottom w:w="72" w:type="dxa"/>
              <w:right w:w="72" w:type="dxa"/>
            </w:tcMar>
          </w:tcPr>
          <w:p w14:paraId="0F4E8003" w14:textId="39B82FF2" w:rsidR="002974A1" w:rsidRPr="00BD2B5D" w:rsidDel="00031E5A" w:rsidRDefault="002974A1" w:rsidP="002974A1">
            <w:pPr>
              <w:rPr>
                <w:del w:id="176" w:author="Darren Handley" w:date="2018-01-16T13:44:00Z"/>
              </w:rPr>
            </w:pPr>
            <w:del w:id="177" w:author="Darren Handley" w:date="2018-01-16T13:44:00Z">
              <w:r w:rsidDel="00031E5A">
                <w:rPr>
                  <w:rFonts w:hint="eastAsia"/>
                </w:rPr>
                <w:delText>N</w:delText>
              </w:r>
              <w:r w:rsidRPr="00BD2B5D" w:rsidDel="00031E5A">
                <w:rPr>
                  <w:rFonts w:hint="eastAsia"/>
                </w:rPr>
                <w:delText>ot applicable</w:delText>
              </w:r>
            </w:del>
          </w:p>
        </w:tc>
        <w:tc>
          <w:tcPr>
            <w:tcW w:w="2409" w:type="dxa"/>
            <w:shd w:val="clear" w:color="auto" w:fill="EAF1DD" w:themeFill="accent3" w:themeFillTint="33"/>
            <w:tcMar>
              <w:top w:w="72" w:type="dxa"/>
              <w:left w:w="72" w:type="dxa"/>
              <w:bottom w:w="72" w:type="dxa"/>
              <w:right w:w="72" w:type="dxa"/>
            </w:tcMar>
          </w:tcPr>
          <w:p w14:paraId="5191B148" w14:textId="4A89EE8B" w:rsidR="002974A1" w:rsidRPr="00BD2B5D" w:rsidDel="00031E5A" w:rsidRDefault="002974A1" w:rsidP="002974A1">
            <w:pPr>
              <w:rPr>
                <w:del w:id="178" w:author="Darren Handley" w:date="2018-01-16T13:44:00Z"/>
              </w:rPr>
            </w:pPr>
            <w:del w:id="179" w:author="Darren Handley" w:date="2018-01-16T13:44:00Z">
              <w:r w:rsidDel="00031E5A">
                <w:rPr>
                  <w:rFonts w:hint="eastAsia"/>
                </w:rPr>
                <w:delText>N</w:delText>
              </w:r>
              <w:r w:rsidRPr="00BD2B5D" w:rsidDel="00031E5A">
                <w:rPr>
                  <w:rFonts w:hint="eastAsia"/>
                </w:rPr>
                <w:delText>ot applicable</w:delText>
              </w:r>
            </w:del>
          </w:p>
        </w:tc>
      </w:tr>
      <w:tr w:rsidR="002974A1" w:rsidDel="00031E5A" w14:paraId="504E727E" w14:textId="245924D2" w:rsidTr="002974A1">
        <w:trPr>
          <w:del w:id="180" w:author="Darren Handley" w:date="2018-01-16T13:44:00Z"/>
        </w:trPr>
        <w:tc>
          <w:tcPr>
            <w:tcW w:w="2451" w:type="dxa"/>
            <w:shd w:val="clear" w:color="auto" w:fill="D6E3BC" w:themeFill="accent3" w:themeFillTint="66"/>
            <w:tcMar>
              <w:top w:w="72" w:type="dxa"/>
              <w:left w:w="72" w:type="dxa"/>
              <w:bottom w:w="72" w:type="dxa"/>
              <w:right w:w="72" w:type="dxa"/>
            </w:tcMar>
          </w:tcPr>
          <w:p w14:paraId="1DAD8817" w14:textId="503C2F2F" w:rsidR="002974A1" w:rsidRPr="00BD2B5D" w:rsidDel="00031E5A" w:rsidRDefault="002974A1" w:rsidP="002974A1">
            <w:pPr>
              <w:rPr>
                <w:del w:id="181" w:author="Darren Handley" w:date="2018-01-16T13:44:00Z"/>
              </w:rPr>
            </w:pPr>
            <w:del w:id="182" w:author="Darren Handley" w:date="2018-01-16T13:44:00Z">
              <w:r w:rsidRPr="00BD2B5D" w:rsidDel="00031E5A">
                <w:rPr>
                  <w:rFonts w:hint="eastAsia"/>
                  <w:lang w:val="en-US"/>
                </w:rPr>
                <w:delText xml:space="preserve">Existing </w:delText>
              </w:r>
              <w:r w:rsidDel="00031E5A">
                <w:rPr>
                  <w:lang w:val="en-US"/>
                </w:rPr>
                <w:delText>C</w:delText>
              </w:r>
              <w:r w:rsidRPr="00BD2B5D" w:rsidDel="00031E5A">
                <w:rPr>
                  <w:rFonts w:hint="eastAsia"/>
                  <w:lang w:val="en-US"/>
                </w:rPr>
                <w:delText xml:space="preserve">, </w:delText>
              </w:r>
              <w:r w:rsidRPr="00BD2B5D" w:rsidDel="00031E5A">
                <w:rPr>
                  <w:rFonts w:hint="eastAsia"/>
                  <w:b/>
                  <w:bCs/>
                  <w:lang w:val="en-US"/>
                </w:rPr>
                <w:delText xml:space="preserve">before </w:delText>
              </w:r>
              <w:r w:rsidDel="00031E5A">
                <w:rPr>
                  <w:b/>
                  <w:bCs/>
                  <w:lang w:val="en-US"/>
                </w:rPr>
                <w:delText>Production</w:delText>
              </w:r>
              <w:r w:rsidRPr="00BD2B5D" w:rsidDel="00031E5A">
                <w:rPr>
                  <w:rFonts w:hint="eastAsia"/>
                  <w:b/>
                  <w:bCs/>
                  <w:lang w:val="en-US"/>
                </w:rPr>
                <w:delText xml:space="preserve"> </w:delText>
              </w:r>
              <w:r w:rsidRPr="00BD2B5D" w:rsidDel="00031E5A">
                <w:rPr>
                  <w:rFonts w:hint="eastAsia"/>
                  <w:lang w:val="en-US"/>
                </w:rPr>
                <w:delText>(CoC)</w:delText>
              </w:r>
            </w:del>
          </w:p>
        </w:tc>
        <w:tc>
          <w:tcPr>
            <w:tcW w:w="1502" w:type="dxa"/>
            <w:shd w:val="clear" w:color="auto" w:fill="D6E3BC" w:themeFill="accent3" w:themeFillTint="66"/>
            <w:tcMar>
              <w:top w:w="72" w:type="dxa"/>
              <w:left w:w="72" w:type="dxa"/>
              <w:bottom w:w="72" w:type="dxa"/>
              <w:right w:w="72" w:type="dxa"/>
            </w:tcMar>
          </w:tcPr>
          <w:p w14:paraId="254A916E" w14:textId="17370260" w:rsidR="002974A1" w:rsidRPr="00BD2B5D" w:rsidDel="00031E5A" w:rsidRDefault="002974A1" w:rsidP="002974A1">
            <w:pPr>
              <w:rPr>
                <w:del w:id="183" w:author="Darren Handley" w:date="2018-01-16T13:44:00Z"/>
              </w:rPr>
            </w:pPr>
            <w:del w:id="184" w:author="Darren Handley" w:date="2018-01-16T13:44:00Z">
              <w:r w:rsidDel="00031E5A">
                <w:rPr>
                  <w:rFonts w:hint="eastAsia"/>
                </w:rPr>
                <w:delText>N</w:delText>
              </w:r>
              <w:r w:rsidRPr="00BD2B5D" w:rsidDel="00031E5A">
                <w:rPr>
                  <w:rFonts w:hint="eastAsia"/>
                </w:rPr>
                <w:delText>o action</w:delText>
              </w:r>
            </w:del>
          </w:p>
        </w:tc>
        <w:tc>
          <w:tcPr>
            <w:tcW w:w="2268" w:type="dxa"/>
            <w:shd w:val="clear" w:color="auto" w:fill="D6E3BC" w:themeFill="accent3" w:themeFillTint="66"/>
            <w:tcMar>
              <w:top w:w="72" w:type="dxa"/>
              <w:left w:w="72" w:type="dxa"/>
              <w:bottom w:w="72" w:type="dxa"/>
              <w:right w:w="72" w:type="dxa"/>
            </w:tcMar>
          </w:tcPr>
          <w:p w14:paraId="38B9EFD8" w14:textId="5C467BDE" w:rsidR="002974A1" w:rsidRPr="00BD2B5D" w:rsidDel="00031E5A" w:rsidRDefault="002974A1" w:rsidP="002974A1">
            <w:pPr>
              <w:rPr>
                <w:del w:id="185" w:author="Darren Handley" w:date="2018-01-16T13:44:00Z"/>
              </w:rPr>
            </w:pPr>
            <w:del w:id="186" w:author="Darren Handley" w:date="2018-01-16T13:44:00Z">
              <w:r w:rsidDel="00031E5A">
                <w:rPr>
                  <w:rFonts w:hint="eastAsia"/>
                </w:rPr>
                <w:delText>E</w:delText>
              </w:r>
              <w:r w:rsidRPr="00BD2B5D" w:rsidDel="00031E5A">
                <w:rPr>
                  <w:rFonts w:hint="eastAsia"/>
                </w:rPr>
                <w:delText xml:space="preserve">xtension </w:delText>
              </w:r>
              <w:r w:rsidDel="00031E5A">
                <w:delText>C</w:delText>
              </w:r>
            </w:del>
          </w:p>
        </w:tc>
        <w:tc>
          <w:tcPr>
            <w:tcW w:w="2409" w:type="dxa"/>
            <w:shd w:val="clear" w:color="auto" w:fill="D6E3BC" w:themeFill="accent3" w:themeFillTint="66"/>
            <w:tcMar>
              <w:top w:w="72" w:type="dxa"/>
              <w:left w:w="72" w:type="dxa"/>
              <w:bottom w:w="72" w:type="dxa"/>
              <w:right w:w="72" w:type="dxa"/>
            </w:tcMar>
          </w:tcPr>
          <w:p w14:paraId="503304DD" w14:textId="0D3E268A" w:rsidR="002974A1" w:rsidRPr="00BD2B5D" w:rsidDel="00031E5A" w:rsidRDefault="002974A1" w:rsidP="002974A1">
            <w:pPr>
              <w:rPr>
                <w:del w:id="187" w:author="Darren Handley" w:date="2018-01-16T13:44:00Z"/>
              </w:rPr>
            </w:pPr>
            <w:del w:id="188" w:author="Darren Handley" w:date="2018-01-16T13:44:00Z">
              <w:r w:rsidDel="00031E5A">
                <w:rPr>
                  <w:rFonts w:hint="eastAsia"/>
                </w:rPr>
                <w:delText>N</w:delText>
              </w:r>
              <w:r w:rsidRPr="00BD2B5D" w:rsidDel="00031E5A">
                <w:rPr>
                  <w:rFonts w:hint="eastAsia"/>
                </w:rPr>
                <w:delText xml:space="preserve">ew </w:delText>
              </w:r>
              <w:r w:rsidDel="00031E5A">
                <w:delText>C</w:delText>
              </w:r>
              <w:r w:rsidRPr="00BD2B5D" w:rsidDel="00031E5A">
                <w:rPr>
                  <w:rFonts w:hint="eastAsia"/>
                </w:rPr>
                <w:delText xml:space="preserve"> </w:delText>
              </w:r>
            </w:del>
          </w:p>
        </w:tc>
      </w:tr>
      <w:tr w:rsidR="002974A1" w:rsidDel="00031E5A" w14:paraId="519E9975" w14:textId="6299F5C7" w:rsidTr="002974A1">
        <w:trPr>
          <w:del w:id="189" w:author="Darren Handley" w:date="2018-01-16T13:44:00Z"/>
        </w:trPr>
        <w:tc>
          <w:tcPr>
            <w:tcW w:w="2451" w:type="dxa"/>
            <w:shd w:val="clear" w:color="auto" w:fill="D6E3BC" w:themeFill="accent3" w:themeFillTint="66"/>
            <w:tcMar>
              <w:top w:w="72" w:type="dxa"/>
              <w:left w:w="72" w:type="dxa"/>
              <w:bottom w:w="72" w:type="dxa"/>
              <w:right w:w="72" w:type="dxa"/>
            </w:tcMar>
          </w:tcPr>
          <w:p w14:paraId="6C8B2E4D" w14:textId="4A9462EC" w:rsidR="002974A1" w:rsidRPr="00BD2B5D" w:rsidDel="00031E5A" w:rsidRDefault="002974A1" w:rsidP="002974A1">
            <w:pPr>
              <w:rPr>
                <w:del w:id="190" w:author="Darren Handley" w:date="2018-01-16T13:44:00Z"/>
              </w:rPr>
            </w:pPr>
            <w:del w:id="191" w:author="Darren Handley" w:date="2018-01-16T13:44:00Z">
              <w:r w:rsidRPr="00BD2B5D" w:rsidDel="00031E5A">
                <w:rPr>
                  <w:rFonts w:hint="eastAsia"/>
                  <w:lang w:val="en-US"/>
                </w:rPr>
                <w:delText xml:space="preserve">Existing </w:delText>
              </w:r>
              <w:r w:rsidDel="00031E5A">
                <w:rPr>
                  <w:lang w:val="en-US"/>
                </w:rPr>
                <w:delText>C</w:delText>
              </w:r>
              <w:r w:rsidRPr="00BD2B5D" w:rsidDel="00031E5A">
                <w:rPr>
                  <w:rFonts w:hint="eastAsia"/>
                  <w:lang w:val="en-US"/>
                </w:rPr>
                <w:delText xml:space="preserve">, after </w:delText>
              </w:r>
              <w:r w:rsidDel="00031E5A">
                <w:rPr>
                  <w:lang w:val="en-US"/>
                </w:rPr>
                <w:delText>Production</w:delText>
              </w:r>
              <w:r w:rsidRPr="00BD2B5D" w:rsidDel="00031E5A">
                <w:rPr>
                  <w:rFonts w:hint="eastAsia"/>
                  <w:lang w:val="en-US"/>
                </w:rPr>
                <w:delText xml:space="preserve">, </w:delText>
              </w:r>
              <w:r w:rsidRPr="00BD2B5D" w:rsidDel="00031E5A">
                <w:rPr>
                  <w:rFonts w:hint="eastAsia"/>
                  <w:b/>
                  <w:bCs/>
                  <w:lang w:val="en-US"/>
                </w:rPr>
                <w:delText>before registration</w:delText>
              </w:r>
            </w:del>
          </w:p>
        </w:tc>
        <w:tc>
          <w:tcPr>
            <w:tcW w:w="1502" w:type="dxa"/>
            <w:shd w:val="clear" w:color="auto" w:fill="D6E3BC" w:themeFill="accent3" w:themeFillTint="66"/>
            <w:tcMar>
              <w:top w:w="72" w:type="dxa"/>
              <w:left w:w="72" w:type="dxa"/>
              <w:bottom w:w="72" w:type="dxa"/>
              <w:right w:w="72" w:type="dxa"/>
            </w:tcMar>
          </w:tcPr>
          <w:p w14:paraId="327C3AB5" w14:textId="5024DB91" w:rsidR="002974A1" w:rsidRPr="00BD2B5D" w:rsidDel="00031E5A" w:rsidRDefault="002974A1" w:rsidP="002974A1">
            <w:pPr>
              <w:rPr>
                <w:del w:id="192" w:author="Darren Handley" w:date="2018-01-16T13:44:00Z"/>
              </w:rPr>
            </w:pPr>
            <w:del w:id="193" w:author="Darren Handley" w:date="2018-01-16T13:44:00Z">
              <w:r w:rsidDel="00031E5A">
                <w:rPr>
                  <w:rFonts w:hint="eastAsia"/>
                </w:rPr>
                <w:delText>N</w:delText>
              </w:r>
              <w:r w:rsidRPr="00BD2B5D" w:rsidDel="00031E5A">
                <w:rPr>
                  <w:rFonts w:hint="eastAsia"/>
                </w:rPr>
                <w:delText>o action</w:delText>
              </w:r>
            </w:del>
          </w:p>
        </w:tc>
        <w:tc>
          <w:tcPr>
            <w:tcW w:w="2268" w:type="dxa"/>
            <w:shd w:val="clear" w:color="auto" w:fill="D6E3BC" w:themeFill="accent3" w:themeFillTint="66"/>
            <w:tcMar>
              <w:top w:w="72" w:type="dxa"/>
              <w:left w:w="72" w:type="dxa"/>
              <w:bottom w:w="72" w:type="dxa"/>
              <w:right w:w="72" w:type="dxa"/>
            </w:tcMar>
          </w:tcPr>
          <w:p w14:paraId="62E4F99C" w14:textId="62A1A3DA" w:rsidR="002974A1" w:rsidRPr="00BD2B5D" w:rsidDel="00031E5A" w:rsidRDefault="002974A1" w:rsidP="002974A1">
            <w:pPr>
              <w:rPr>
                <w:del w:id="194" w:author="Darren Handley" w:date="2018-01-16T13:44:00Z"/>
              </w:rPr>
            </w:pPr>
            <w:del w:id="195" w:author="Darren Handley" w:date="2018-01-16T13:44:00Z">
              <w:r w:rsidDel="00031E5A">
                <w:rPr>
                  <w:rFonts w:hint="eastAsia"/>
                  <w:lang w:val="en-US"/>
                </w:rPr>
                <w:delText>E</w:delText>
              </w:r>
              <w:r w:rsidRPr="00BD2B5D" w:rsidDel="00031E5A">
                <w:rPr>
                  <w:rFonts w:hint="eastAsia"/>
                  <w:lang w:val="en-US"/>
                </w:rPr>
                <w:delText xml:space="preserve">xtension </w:delText>
              </w:r>
              <w:r w:rsidDel="00031E5A">
                <w:rPr>
                  <w:lang w:val="en-US"/>
                </w:rPr>
                <w:delText>C</w:delText>
              </w:r>
              <w:r w:rsidRPr="00BD2B5D" w:rsidDel="00031E5A">
                <w:rPr>
                  <w:rFonts w:hint="eastAsia"/>
                  <w:lang w:val="en-US"/>
                </w:rPr>
                <w:delText xml:space="preserve"> and</w:delText>
              </w:r>
              <w:r w:rsidDel="00031E5A">
                <w:rPr>
                  <w:lang w:val="en-US"/>
                </w:rPr>
                <w:delText xml:space="preserve"> issuing</w:delText>
              </w:r>
              <w:r w:rsidRPr="00BD2B5D" w:rsidDel="00031E5A">
                <w:rPr>
                  <w:rFonts w:hint="eastAsia"/>
                  <w:lang w:val="en-US"/>
                </w:rPr>
                <w:delText xml:space="preserve"> new </w:delText>
              </w:r>
              <w:r w:rsidDel="00031E5A">
                <w:rPr>
                  <w:lang w:val="en-US"/>
                </w:rPr>
                <w:delText>registration documents</w:delText>
              </w:r>
            </w:del>
          </w:p>
        </w:tc>
        <w:tc>
          <w:tcPr>
            <w:tcW w:w="2409" w:type="dxa"/>
            <w:shd w:val="clear" w:color="auto" w:fill="D6E3BC" w:themeFill="accent3" w:themeFillTint="66"/>
            <w:tcMar>
              <w:top w:w="72" w:type="dxa"/>
              <w:left w:w="72" w:type="dxa"/>
              <w:bottom w:w="72" w:type="dxa"/>
              <w:right w:w="72" w:type="dxa"/>
            </w:tcMar>
          </w:tcPr>
          <w:p w14:paraId="0548B6EF" w14:textId="5E4044BD" w:rsidR="002974A1" w:rsidRPr="00BD2B5D" w:rsidDel="00031E5A" w:rsidRDefault="002974A1" w:rsidP="002974A1">
            <w:pPr>
              <w:rPr>
                <w:del w:id="196" w:author="Darren Handley" w:date="2018-01-16T13:44:00Z"/>
              </w:rPr>
            </w:pPr>
            <w:del w:id="197" w:author="Darren Handley" w:date="2018-01-16T13:44:00Z">
              <w:r w:rsidDel="00031E5A">
                <w:rPr>
                  <w:rFonts w:hint="eastAsia"/>
                  <w:lang w:val="en-US"/>
                </w:rPr>
                <w:delText>N</w:delText>
              </w:r>
              <w:r w:rsidRPr="00BD2B5D" w:rsidDel="00031E5A">
                <w:rPr>
                  <w:rFonts w:hint="eastAsia"/>
                  <w:lang w:val="en-US"/>
                </w:rPr>
                <w:delText xml:space="preserve">ew </w:delText>
              </w:r>
              <w:r w:rsidDel="00031E5A">
                <w:rPr>
                  <w:lang w:val="en-US"/>
                </w:rPr>
                <w:delText>C</w:delText>
              </w:r>
              <w:r w:rsidRPr="00BD2B5D" w:rsidDel="00031E5A">
                <w:rPr>
                  <w:rFonts w:hint="eastAsia"/>
                  <w:lang w:val="en-US"/>
                </w:rPr>
                <w:delText xml:space="preserve"> and</w:delText>
              </w:r>
              <w:r w:rsidDel="00031E5A">
                <w:rPr>
                  <w:lang w:val="en-US"/>
                </w:rPr>
                <w:delText xml:space="preserve"> issuing</w:delText>
              </w:r>
              <w:r w:rsidRPr="00BD2B5D" w:rsidDel="00031E5A">
                <w:rPr>
                  <w:rFonts w:hint="eastAsia"/>
                  <w:lang w:val="en-US"/>
                </w:rPr>
                <w:delText xml:space="preserve"> new</w:delText>
              </w:r>
              <w:r w:rsidDel="00031E5A">
                <w:rPr>
                  <w:lang w:val="en-US"/>
                </w:rPr>
                <w:delText xml:space="preserve"> registration documents</w:delText>
              </w:r>
            </w:del>
          </w:p>
        </w:tc>
      </w:tr>
      <w:tr w:rsidR="002974A1" w:rsidDel="00031E5A" w14:paraId="7A9FDF89" w14:textId="5F11EE30" w:rsidTr="002974A1">
        <w:trPr>
          <w:del w:id="198" w:author="Darren Handley" w:date="2018-01-16T13:44:00Z"/>
        </w:trPr>
        <w:tc>
          <w:tcPr>
            <w:tcW w:w="2451" w:type="dxa"/>
            <w:shd w:val="clear" w:color="auto" w:fill="DBE5F1" w:themeFill="accent1" w:themeFillTint="33"/>
            <w:tcMar>
              <w:top w:w="72" w:type="dxa"/>
              <w:left w:w="72" w:type="dxa"/>
              <w:bottom w:w="72" w:type="dxa"/>
              <w:right w:w="72" w:type="dxa"/>
            </w:tcMar>
          </w:tcPr>
          <w:p w14:paraId="4C7204E8" w14:textId="723AEE10" w:rsidR="002974A1" w:rsidRPr="00BD2B5D" w:rsidDel="00031E5A" w:rsidRDefault="002974A1" w:rsidP="002974A1">
            <w:pPr>
              <w:rPr>
                <w:del w:id="199" w:author="Darren Handley" w:date="2018-01-16T13:44:00Z"/>
              </w:rPr>
            </w:pPr>
            <w:del w:id="200" w:author="Darren Handley" w:date="2018-01-16T13:44:00Z">
              <w:r w:rsidRPr="00BD2B5D" w:rsidDel="00031E5A">
                <w:rPr>
                  <w:rFonts w:hint="eastAsia"/>
                </w:rPr>
                <w:delText xml:space="preserve">Existing </w:delText>
              </w:r>
              <w:r w:rsidDel="00031E5A">
                <w:delText>C</w:delText>
              </w:r>
              <w:r w:rsidRPr="00BD2B5D" w:rsidDel="00031E5A">
                <w:rPr>
                  <w:rFonts w:hint="eastAsia"/>
                </w:rPr>
                <w:delText xml:space="preserve">, </w:delText>
              </w:r>
              <w:r w:rsidRPr="00BD2B5D" w:rsidDel="00031E5A">
                <w:rPr>
                  <w:rFonts w:hint="eastAsia"/>
                  <w:b/>
                  <w:bCs/>
                </w:rPr>
                <w:delText>after registration</w:delText>
              </w:r>
              <w:r w:rsidRPr="00BD2B5D" w:rsidDel="00031E5A">
                <w:rPr>
                  <w:rFonts w:hint="eastAsia"/>
                </w:rPr>
                <w:delText>, by OEM</w:delText>
              </w:r>
            </w:del>
          </w:p>
        </w:tc>
        <w:tc>
          <w:tcPr>
            <w:tcW w:w="1502" w:type="dxa"/>
            <w:shd w:val="clear" w:color="auto" w:fill="DBE5F1" w:themeFill="accent1" w:themeFillTint="33"/>
            <w:tcMar>
              <w:top w:w="72" w:type="dxa"/>
              <w:left w:w="72" w:type="dxa"/>
              <w:bottom w:w="72" w:type="dxa"/>
              <w:right w:w="72" w:type="dxa"/>
            </w:tcMar>
          </w:tcPr>
          <w:p w14:paraId="4D33053B" w14:textId="288E2909" w:rsidR="002974A1" w:rsidRPr="00BD2B5D" w:rsidDel="00031E5A" w:rsidRDefault="002974A1" w:rsidP="002974A1">
            <w:pPr>
              <w:rPr>
                <w:del w:id="201" w:author="Darren Handley" w:date="2018-01-16T13:44:00Z"/>
              </w:rPr>
            </w:pPr>
            <w:del w:id="202" w:author="Darren Handley" w:date="2018-01-16T13:44:00Z">
              <w:r w:rsidDel="00031E5A">
                <w:rPr>
                  <w:rFonts w:hint="eastAsia"/>
                </w:rPr>
                <w:delText>N</w:delText>
              </w:r>
              <w:r w:rsidRPr="00BD2B5D" w:rsidDel="00031E5A">
                <w:rPr>
                  <w:rFonts w:hint="eastAsia"/>
                </w:rPr>
                <w:delText>o action</w:delText>
              </w:r>
            </w:del>
          </w:p>
        </w:tc>
        <w:tc>
          <w:tcPr>
            <w:tcW w:w="2268" w:type="dxa"/>
            <w:shd w:val="clear" w:color="auto" w:fill="DBE5F1" w:themeFill="accent1" w:themeFillTint="33"/>
            <w:tcMar>
              <w:top w:w="72" w:type="dxa"/>
              <w:left w:w="72" w:type="dxa"/>
              <w:bottom w:w="72" w:type="dxa"/>
              <w:right w:w="72" w:type="dxa"/>
            </w:tcMar>
          </w:tcPr>
          <w:p w14:paraId="395C972E" w14:textId="2660211F" w:rsidR="002974A1" w:rsidDel="00031E5A" w:rsidRDefault="002974A1" w:rsidP="002974A1">
            <w:pPr>
              <w:rPr>
                <w:del w:id="203" w:author="Darren Handley" w:date="2018-01-16T13:44:00Z"/>
                <w:lang w:val="en-US"/>
              </w:rPr>
            </w:pPr>
            <w:del w:id="204" w:author="Darren Handley" w:date="2018-01-16T13:44:00Z">
              <w:r w:rsidDel="00031E5A">
                <w:rPr>
                  <w:rFonts w:hint="eastAsia"/>
                  <w:lang w:val="en-US"/>
                </w:rPr>
                <w:delText>E</w:delText>
              </w:r>
              <w:r w:rsidRPr="00BD2B5D" w:rsidDel="00031E5A">
                <w:rPr>
                  <w:rFonts w:hint="eastAsia"/>
                  <w:lang w:val="en-US"/>
                </w:rPr>
                <w:delText xml:space="preserve">xtension </w:delText>
              </w:r>
            </w:del>
            <w:del w:id="205" w:author="Darren Handley" w:date="2017-12-23T01:06:00Z">
              <w:r w:rsidDel="002974A1">
                <w:rPr>
                  <w:lang w:val="en-US"/>
                </w:rPr>
                <w:delText>C</w:delText>
              </w:r>
              <w:r w:rsidRPr="00BD2B5D" w:rsidDel="002974A1">
                <w:rPr>
                  <w:rFonts w:hint="eastAsia"/>
                  <w:lang w:val="en-US"/>
                </w:rPr>
                <w:delText xml:space="preserve"> </w:delText>
              </w:r>
            </w:del>
            <w:del w:id="206" w:author="Darren Handley" w:date="2018-01-16T13:44:00Z">
              <w:r w:rsidRPr="00BD2B5D" w:rsidDel="00031E5A">
                <w:rPr>
                  <w:rFonts w:hint="eastAsia"/>
                  <w:lang w:val="en-US"/>
                </w:rPr>
                <w:delText xml:space="preserve">or individual </w:delText>
              </w:r>
              <w:r w:rsidDel="00031E5A">
                <w:rPr>
                  <w:lang w:val="en-US"/>
                </w:rPr>
                <w:delText>vehicle certification</w:delText>
              </w:r>
              <w:r w:rsidRPr="00BD2B5D" w:rsidDel="00031E5A">
                <w:rPr>
                  <w:rFonts w:hint="eastAsia"/>
                  <w:lang w:val="en-US"/>
                </w:rPr>
                <w:delText xml:space="preserve"> or </w:delText>
              </w:r>
              <w:r w:rsidDel="00031E5A">
                <w:rPr>
                  <w:lang w:val="en-US"/>
                </w:rPr>
                <w:delText>certification</w:delText>
              </w:r>
              <w:r w:rsidRPr="00BD2B5D" w:rsidDel="00031E5A">
                <w:rPr>
                  <w:rFonts w:hint="eastAsia"/>
                  <w:lang w:val="en-US"/>
                </w:rPr>
                <w:delText xml:space="preserve"> with limited scope. </w:delText>
              </w:r>
            </w:del>
          </w:p>
          <w:p w14:paraId="30208505" w14:textId="0C52B52C" w:rsidR="002974A1" w:rsidRPr="00BD2B5D" w:rsidDel="00031E5A" w:rsidRDefault="002974A1" w:rsidP="002974A1">
            <w:pPr>
              <w:rPr>
                <w:del w:id="207" w:author="Darren Handley" w:date="2018-01-16T13:44:00Z"/>
              </w:rPr>
            </w:pPr>
            <w:del w:id="208" w:author="Darren Handley" w:date="2018-01-16T13:44:00Z">
              <w:r w:rsidRPr="00BD2B5D" w:rsidDel="00031E5A">
                <w:rPr>
                  <w:rFonts w:hint="eastAsia"/>
                  <w:lang w:val="en-US"/>
                </w:rPr>
                <w:delText>Registration according to national rules</w:delText>
              </w:r>
            </w:del>
          </w:p>
        </w:tc>
        <w:tc>
          <w:tcPr>
            <w:tcW w:w="2409" w:type="dxa"/>
            <w:shd w:val="clear" w:color="auto" w:fill="DBE5F1" w:themeFill="accent1" w:themeFillTint="33"/>
            <w:tcMar>
              <w:top w:w="72" w:type="dxa"/>
              <w:left w:w="72" w:type="dxa"/>
              <w:bottom w:w="72" w:type="dxa"/>
              <w:right w:w="72" w:type="dxa"/>
            </w:tcMar>
          </w:tcPr>
          <w:p w14:paraId="6A9BEB54" w14:textId="0DFA86CC" w:rsidR="002974A1" w:rsidRPr="00BD2B5D" w:rsidDel="00031E5A" w:rsidRDefault="002974A1" w:rsidP="002974A1">
            <w:pPr>
              <w:rPr>
                <w:del w:id="209" w:author="Darren Handley" w:date="2018-01-16T13:44:00Z"/>
              </w:rPr>
            </w:pPr>
            <w:del w:id="210" w:author="Darren Handley" w:date="2018-01-16T13:44:00Z">
              <w:r w:rsidDel="00031E5A">
                <w:rPr>
                  <w:rFonts w:hint="eastAsia"/>
                  <w:lang w:val="en-US"/>
                </w:rPr>
                <w:delText>N</w:delText>
              </w:r>
              <w:r w:rsidRPr="00BD2B5D" w:rsidDel="00031E5A">
                <w:rPr>
                  <w:rFonts w:hint="eastAsia"/>
                  <w:lang w:val="en-US"/>
                </w:rPr>
                <w:delText xml:space="preserve">ew </w:delText>
              </w:r>
              <w:r w:rsidDel="00031E5A">
                <w:rPr>
                  <w:lang w:val="en-US"/>
                </w:rPr>
                <w:delText>C</w:delText>
              </w:r>
              <w:r w:rsidRPr="00BD2B5D" w:rsidDel="00031E5A">
                <w:rPr>
                  <w:rFonts w:hint="eastAsia"/>
                  <w:lang w:val="en-US"/>
                </w:rPr>
                <w:delText xml:space="preserve"> or individual </w:delText>
              </w:r>
              <w:r w:rsidDel="00031E5A">
                <w:rPr>
                  <w:lang w:val="en-US"/>
                </w:rPr>
                <w:delText xml:space="preserve">vehicle </w:delText>
              </w:r>
            </w:del>
            <w:del w:id="211" w:author="Darren Handley" w:date="2017-12-23T01:06:00Z">
              <w:r w:rsidDel="002974A1">
                <w:rPr>
                  <w:lang w:val="en-US"/>
                </w:rPr>
                <w:delText>v´</w:delText>
              </w:r>
            </w:del>
            <w:del w:id="212" w:author="Darren Handley" w:date="2018-01-16T13:44:00Z">
              <w:r w:rsidDel="00031E5A">
                <w:rPr>
                  <w:lang w:val="en-US"/>
                </w:rPr>
                <w:delText>certification</w:delText>
              </w:r>
              <w:r w:rsidRPr="00BD2B5D" w:rsidDel="00031E5A">
                <w:rPr>
                  <w:rFonts w:hint="eastAsia"/>
                  <w:lang w:val="en-US"/>
                </w:rPr>
                <w:delText xml:space="preserve"> or </w:delText>
              </w:r>
              <w:r w:rsidDel="00031E5A">
                <w:rPr>
                  <w:lang w:val="en-US"/>
                </w:rPr>
                <w:delText>certification</w:delText>
              </w:r>
              <w:r w:rsidRPr="00BD2B5D" w:rsidDel="00031E5A">
                <w:rPr>
                  <w:rFonts w:hint="eastAsia"/>
                  <w:lang w:val="en-US"/>
                </w:rPr>
                <w:delText xml:space="preserve"> with limited scope. Registration according to national rules</w:delText>
              </w:r>
            </w:del>
          </w:p>
        </w:tc>
      </w:tr>
      <w:tr w:rsidR="002974A1" w:rsidDel="00031E5A" w14:paraId="6750D472" w14:textId="6D5D944D" w:rsidTr="002974A1">
        <w:trPr>
          <w:del w:id="213" w:author="Darren Handley" w:date="2018-01-16T13:44:00Z"/>
        </w:trPr>
        <w:tc>
          <w:tcPr>
            <w:tcW w:w="2451" w:type="dxa"/>
            <w:tcMar>
              <w:top w:w="72" w:type="dxa"/>
              <w:left w:w="72" w:type="dxa"/>
              <w:bottom w:w="72" w:type="dxa"/>
              <w:right w:w="72" w:type="dxa"/>
            </w:tcMar>
          </w:tcPr>
          <w:p w14:paraId="624F8BCB" w14:textId="0195A6C7" w:rsidR="002974A1" w:rsidRPr="00BD2B5D" w:rsidDel="00031E5A" w:rsidRDefault="002974A1" w:rsidP="002974A1">
            <w:pPr>
              <w:rPr>
                <w:del w:id="214" w:author="Darren Handley" w:date="2018-01-16T13:44:00Z"/>
              </w:rPr>
            </w:pPr>
            <w:del w:id="215" w:author="Darren Handley" w:date="2018-01-16T13:44:00Z">
              <w:r w:rsidRPr="00BD2B5D" w:rsidDel="00031E5A">
                <w:rPr>
                  <w:rFonts w:hint="eastAsia"/>
                  <w:lang w:val="en-US"/>
                </w:rPr>
                <w:delText xml:space="preserve">Existing </w:delText>
              </w:r>
              <w:r w:rsidDel="00031E5A">
                <w:rPr>
                  <w:lang w:val="en-US"/>
                </w:rPr>
                <w:delText>C</w:delText>
              </w:r>
              <w:r w:rsidRPr="00BD2B5D" w:rsidDel="00031E5A">
                <w:rPr>
                  <w:rFonts w:hint="eastAsia"/>
                  <w:b/>
                  <w:bCs/>
                  <w:lang w:val="en-US"/>
                </w:rPr>
                <w:delText>, after registration</w:delText>
              </w:r>
              <w:r w:rsidRPr="00BD2B5D" w:rsidDel="00031E5A">
                <w:rPr>
                  <w:rFonts w:hint="eastAsia"/>
                  <w:lang w:val="en-US"/>
                </w:rPr>
                <w:delText>, not by OEM</w:delText>
              </w:r>
            </w:del>
          </w:p>
        </w:tc>
        <w:tc>
          <w:tcPr>
            <w:tcW w:w="1502" w:type="dxa"/>
            <w:tcMar>
              <w:top w:w="72" w:type="dxa"/>
              <w:left w:w="72" w:type="dxa"/>
              <w:bottom w:w="72" w:type="dxa"/>
              <w:right w:w="72" w:type="dxa"/>
            </w:tcMar>
          </w:tcPr>
          <w:p w14:paraId="20B2E2DC" w14:textId="592F54CE" w:rsidR="002974A1" w:rsidRPr="00BD2B5D" w:rsidDel="00031E5A" w:rsidRDefault="002974A1" w:rsidP="002974A1">
            <w:pPr>
              <w:rPr>
                <w:del w:id="216" w:author="Darren Handley" w:date="2018-01-16T13:44:00Z"/>
              </w:rPr>
            </w:pPr>
            <w:del w:id="217" w:author="Darren Handley" w:date="2018-01-16T13:44:00Z">
              <w:r w:rsidDel="00031E5A">
                <w:rPr>
                  <w:rFonts w:hint="eastAsia"/>
                  <w:lang w:val="en-US"/>
                </w:rPr>
                <w:delText>N</w:delText>
              </w:r>
              <w:r w:rsidRPr="00BD2B5D" w:rsidDel="00031E5A">
                <w:rPr>
                  <w:rFonts w:hint="eastAsia"/>
                  <w:lang w:val="en-US"/>
                </w:rPr>
                <w:delText xml:space="preserve">ew National </w:delText>
              </w:r>
              <w:r w:rsidDel="00031E5A">
                <w:rPr>
                  <w:lang w:val="en-US"/>
                </w:rPr>
                <w:delText>certification</w:delText>
              </w:r>
              <w:r w:rsidRPr="00BD2B5D" w:rsidDel="00031E5A">
                <w:rPr>
                  <w:rFonts w:hint="eastAsia"/>
                  <w:lang w:val="en-US"/>
                </w:rPr>
                <w:delText>.  Registration according to national rules</w:delText>
              </w:r>
            </w:del>
          </w:p>
        </w:tc>
        <w:tc>
          <w:tcPr>
            <w:tcW w:w="2268" w:type="dxa"/>
          </w:tcPr>
          <w:p w14:paraId="09B5CBEC" w14:textId="62B1256A" w:rsidR="002974A1" w:rsidRPr="00BD2B5D" w:rsidDel="00031E5A" w:rsidRDefault="002974A1" w:rsidP="002974A1">
            <w:pPr>
              <w:rPr>
                <w:del w:id="218" w:author="Darren Handley" w:date="2018-01-16T13:44:00Z"/>
              </w:rPr>
            </w:pPr>
            <w:del w:id="219" w:author="Darren Handley" w:date="2018-01-16T13:44:00Z">
              <w:r w:rsidDel="00031E5A">
                <w:rPr>
                  <w:rFonts w:hint="eastAsia"/>
                  <w:lang w:val="en-US"/>
                </w:rPr>
                <w:delText>N</w:delText>
              </w:r>
              <w:r w:rsidRPr="00BD2B5D" w:rsidDel="00031E5A">
                <w:rPr>
                  <w:rFonts w:hint="eastAsia"/>
                  <w:lang w:val="en-US"/>
                </w:rPr>
                <w:delText xml:space="preserve">ew National </w:delText>
              </w:r>
              <w:r w:rsidDel="00031E5A">
                <w:rPr>
                  <w:lang w:val="en-US"/>
                </w:rPr>
                <w:delText>certification</w:delText>
              </w:r>
              <w:r w:rsidRPr="00BD2B5D" w:rsidDel="00031E5A">
                <w:rPr>
                  <w:rFonts w:hint="eastAsia"/>
                  <w:lang w:val="en-US"/>
                </w:rPr>
                <w:delText>.  Registration according to national rules</w:delText>
              </w:r>
            </w:del>
          </w:p>
        </w:tc>
        <w:tc>
          <w:tcPr>
            <w:tcW w:w="2409" w:type="dxa"/>
          </w:tcPr>
          <w:p w14:paraId="1E5CC07A" w14:textId="0AC2C71F" w:rsidR="002974A1" w:rsidRPr="00BD2B5D" w:rsidDel="00031E5A" w:rsidRDefault="002974A1" w:rsidP="002974A1">
            <w:pPr>
              <w:rPr>
                <w:del w:id="220" w:author="Darren Handley" w:date="2018-01-16T13:44:00Z"/>
              </w:rPr>
            </w:pPr>
            <w:del w:id="221" w:author="Darren Handley" w:date="2018-01-16T13:44:00Z">
              <w:r w:rsidDel="00031E5A">
                <w:rPr>
                  <w:rFonts w:hint="eastAsia"/>
                  <w:lang w:val="en-US"/>
                </w:rPr>
                <w:delText>N</w:delText>
              </w:r>
              <w:r w:rsidRPr="00BD2B5D" w:rsidDel="00031E5A">
                <w:rPr>
                  <w:rFonts w:hint="eastAsia"/>
                  <w:lang w:val="en-US"/>
                </w:rPr>
                <w:delText xml:space="preserve">ew National </w:delText>
              </w:r>
              <w:r w:rsidDel="00031E5A">
                <w:rPr>
                  <w:lang w:val="en-US"/>
                </w:rPr>
                <w:delText>certification</w:delText>
              </w:r>
              <w:r w:rsidRPr="00BD2B5D" w:rsidDel="00031E5A">
                <w:rPr>
                  <w:rFonts w:hint="eastAsia"/>
                  <w:lang w:val="en-US"/>
                </w:rPr>
                <w:delText>.  Registration according to national rules</w:delText>
              </w:r>
            </w:del>
          </w:p>
        </w:tc>
      </w:tr>
    </w:tbl>
    <w:p w14:paraId="1221FC9F" w14:textId="2B123003" w:rsidR="002974A1" w:rsidRDefault="002974A1" w:rsidP="002974A1">
      <w:pPr>
        <w:rPr>
          <w:rFonts w:ascii="Times New Roman" w:hAnsi="Times New Roman" w:cs="Times New Roman"/>
          <w:sz w:val="20"/>
        </w:rPr>
      </w:pPr>
    </w:p>
    <w:p w14:paraId="5D6D29D1" w14:textId="77777777" w:rsidR="005B76B2" w:rsidRDefault="00EF1014" w:rsidP="00EF1014">
      <w:pPr>
        <w:jc w:val="center"/>
        <w:rPr>
          <w:rFonts w:ascii="Times New Roman" w:hAnsi="Times New Roman" w:cs="Times New Roman"/>
          <w:sz w:val="20"/>
        </w:rPr>
      </w:pPr>
      <w:r>
        <w:rPr>
          <w:rFonts w:ascii="Times New Roman" w:hAnsi="Times New Roman" w:cs="Times New Roman"/>
          <w:sz w:val="20"/>
        </w:rPr>
        <w:t>Table 1:</w:t>
      </w:r>
      <w:r w:rsidRPr="007F238A">
        <w:rPr>
          <w:rFonts w:ascii="Times New Roman" w:hAnsi="Times New Roman" w:cs="Times New Roman"/>
          <w:sz w:val="20"/>
        </w:rPr>
        <w:t xml:space="preserve"> Summary of type approval processes</w:t>
      </w:r>
    </w:p>
    <w:p w14:paraId="0358ECB5" w14:textId="640F730B" w:rsidR="00AB2CEA" w:rsidRPr="00AB2CEA" w:rsidRDefault="00AB2CEA" w:rsidP="00F7647C">
      <w:pPr>
        <w:rPr>
          <w:rFonts w:ascii="Times New Roman" w:hAnsi="Times New Roman" w:cs="Times New Roman"/>
          <w:color w:val="FF0000"/>
          <w:sz w:val="20"/>
        </w:rPr>
      </w:pPr>
      <w:r>
        <w:rPr>
          <w:rFonts w:ascii="Times New Roman" w:hAnsi="Times New Roman" w:cs="Times New Roman"/>
          <w:sz w:val="20"/>
        </w:rPr>
        <w:tab/>
      </w:r>
    </w:p>
    <w:p w14:paraId="4393D060" w14:textId="14E3D46C" w:rsidR="00AB2CEA" w:rsidRPr="00EF1014" w:rsidRDefault="00AB2CEA" w:rsidP="00AB2CEA">
      <w:pPr>
        <w:rPr>
          <w:sz w:val="18"/>
          <w:szCs w:val="20"/>
        </w:rPr>
      </w:pPr>
    </w:p>
    <w:p w14:paraId="3FEA243F" w14:textId="77777777" w:rsidR="007F238A" w:rsidRPr="00F7647C" w:rsidRDefault="007F238A" w:rsidP="00EB24A2">
      <w:pPr>
        <w:pStyle w:val="H1G"/>
        <w:keepNext w:val="0"/>
        <w:numPr>
          <w:ilvl w:val="2"/>
          <w:numId w:val="5"/>
        </w:numPr>
        <w:tabs>
          <w:tab w:val="clear" w:pos="851"/>
        </w:tabs>
        <w:ind w:right="6"/>
        <w:jc w:val="both"/>
        <w:rPr>
          <w:b w:val="0"/>
          <w:strike/>
          <w:sz w:val="20"/>
          <w:highlight w:val="yellow"/>
        </w:rPr>
      </w:pPr>
      <w:r w:rsidRPr="00F7647C">
        <w:rPr>
          <w:b w:val="0"/>
          <w:strike/>
          <w:sz w:val="20"/>
          <w:highlight w:val="yellow"/>
        </w:rPr>
        <w:t xml:space="preserve">The existing process for approving updates to software, under the </w:t>
      </w:r>
      <w:r w:rsidR="007B101F" w:rsidRPr="00F7647C">
        <w:rPr>
          <w:b w:val="0"/>
          <w:strike/>
          <w:color w:val="0000FF"/>
          <w:sz w:val="20"/>
          <w:highlight w:val="yellow"/>
        </w:rPr>
        <w:t>19</w:t>
      </w:r>
      <w:r w:rsidRPr="00F7647C">
        <w:rPr>
          <w:b w:val="0"/>
          <w:strike/>
          <w:sz w:val="20"/>
          <w:highlight w:val="yellow"/>
        </w:rPr>
        <w:t xml:space="preserve">58 </w:t>
      </w:r>
      <w:r w:rsidR="007B101F" w:rsidRPr="00F7647C">
        <w:rPr>
          <w:b w:val="0"/>
          <w:strike/>
          <w:color w:val="0000FF"/>
          <w:sz w:val="20"/>
          <w:highlight w:val="yellow"/>
        </w:rPr>
        <w:t>A</w:t>
      </w:r>
      <w:r w:rsidRPr="00F7647C">
        <w:rPr>
          <w:b w:val="0"/>
          <w:strike/>
          <w:sz w:val="20"/>
          <w:highlight w:val="yellow"/>
        </w:rPr>
        <w:t xml:space="preserve">greement </w:t>
      </w:r>
      <w:r w:rsidRPr="00F7647C">
        <w:rPr>
          <w:b w:val="0"/>
          <w:strike/>
          <w:color w:val="00B0F0"/>
          <w:sz w:val="20"/>
          <w:highlight w:val="yellow"/>
        </w:rPr>
        <w:t>[reference needed]</w:t>
      </w:r>
      <w:r w:rsidRPr="00F7647C">
        <w:rPr>
          <w:b w:val="0"/>
          <w:strike/>
          <w:sz w:val="20"/>
          <w:highlight w:val="yellow"/>
        </w:rPr>
        <w:t xml:space="preserve"> before registration of a vehicle for type approved systems is shown in the first three lines of table 2. Once a system is initially type approved (before registration) any changes to it are assessed with regards to whether they may affect its type approval. The nature of this assessment will be determined by the requirements of the relevant type approval legislation. If the OEM determines that a software update may affect a systems type approval they then initiate a process with a type approval body </w:t>
      </w:r>
      <w:r w:rsidRPr="00F7647C">
        <w:rPr>
          <w:b w:val="0"/>
          <w:strike/>
          <w:color w:val="00B0F0"/>
          <w:sz w:val="20"/>
          <w:highlight w:val="yellow"/>
        </w:rPr>
        <w:t>[check terminology]</w:t>
      </w:r>
      <w:r w:rsidRPr="00F7647C">
        <w:rPr>
          <w:b w:val="0"/>
          <w:strike/>
          <w:sz w:val="20"/>
          <w:highlight w:val="yellow"/>
        </w:rPr>
        <w:t xml:space="preserve"> to determine if an extension to a type approval or a new type approval is needed. If the software update occurs after a certificate of conformity has been produced, this is updated should there be a change to the type approval. </w:t>
      </w:r>
    </w:p>
    <w:p w14:paraId="147D5F41" w14:textId="77777777" w:rsidR="007B101F" w:rsidRDefault="007B101F" w:rsidP="007B101F">
      <w:pPr>
        <w:ind w:left="720"/>
        <w:rPr>
          <w:rFonts w:ascii="Times New Roman" w:hAnsi="Times New Roman" w:cs="Times New Roman"/>
          <w:i/>
          <w:color w:val="0000FF"/>
          <w:sz w:val="20"/>
        </w:rPr>
      </w:pPr>
      <w:r w:rsidRPr="007B101F">
        <w:rPr>
          <w:rFonts w:ascii="Times New Roman" w:hAnsi="Times New Roman" w:cs="Times New Roman"/>
          <w:i/>
          <w:color w:val="0000FF"/>
          <w:sz w:val="20"/>
        </w:rPr>
        <w:t>Note:</w:t>
      </w:r>
      <w:r w:rsidRPr="007B101F">
        <w:t xml:space="preserve"> </w:t>
      </w:r>
      <w:r w:rsidRPr="007B101F">
        <w:rPr>
          <w:rFonts w:ascii="Times New Roman" w:hAnsi="Times New Roman" w:cs="Times New Roman"/>
          <w:i/>
          <w:color w:val="0000FF"/>
          <w:sz w:val="20"/>
        </w:rPr>
        <w:t>Review accuracy (reference is 58A)</w:t>
      </w:r>
    </w:p>
    <w:p w14:paraId="1302FD61" w14:textId="60C1B46A" w:rsidR="00AB2CEA" w:rsidRPr="00F40672" w:rsidRDefault="00AB2CEA" w:rsidP="007B101F">
      <w:pPr>
        <w:ind w:left="720"/>
        <w:rPr>
          <w:rFonts w:ascii="Times New Roman" w:hAnsi="Times New Roman" w:cs="Times New Roman"/>
          <w:color w:val="FF0000"/>
          <w:sz w:val="20"/>
        </w:rPr>
      </w:pPr>
      <w:commentRangeStart w:id="222"/>
      <w:r w:rsidRPr="00F40672">
        <w:rPr>
          <w:rFonts w:ascii="Times New Roman" w:hAnsi="Times New Roman" w:cs="Times New Roman"/>
          <w:color w:val="FF0000"/>
          <w:sz w:val="20"/>
        </w:rPr>
        <w:t>Chairs suggested update:</w:t>
      </w:r>
      <w:ins w:id="223" w:author="Darren Handley" w:date="2018-01-16T14:19:00Z">
        <w:r w:rsidR="00124136">
          <w:rPr>
            <w:rFonts w:ascii="Times New Roman" w:hAnsi="Times New Roman" w:cs="Times New Roman"/>
            <w:color w:val="FF0000"/>
            <w:sz w:val="20"/>
          </w:rPr>
          <w:t xml:space="preserve"> accepted with OICA amendment</w:t>
        </w:r>
      </w:ins>
      <w:commentRangeEnd w:id="222"/>
      <w:ins w:id="224" w:author="Darren Handley" w:date="2018-01-16T14:25:00Z">
        <w:r w:rsidR="00400961">
          <w:rPr>
            <w:rStyle w:val="CommentReference"/>
            <w:rFonts w:ascii="Times New Roman" w:hAnsi="Times New Roman" w:cs="Times New Roman"/>
            <w:szCs w:val="20"/>
            <w:lang w:eastAsia="en-US"/>
          </w:rPr>
          <w:commentReference w:id="222"/>
        </w:r>
      </w:ins>
    </w:p>
    <w:p w14:paraId="74BF30CD" w14:textId="6F2F91B4" w:rsidR="00AB2CEA" w:rsidRPr="00124136" w:rsidRDefault="00AB2CEA" w:rsidP="007B101F">
      <w:pPr>
        <w:ind w:left="720"/>
        <w:rPr>
          <w:rFonts w:ascii="Times New Roman" w:hAnsi="Times New Roman" w:cs="Times New Roman"/>
          <w:color w:val="FF0000"/>
          <w:sz w:val="20"/>
        </w:rPr>
      </w:pPr>
      <w:r w:rsidRPr="00124136">
        <w:rPr>
          <w:rFonts w:ascii="Times New Roman" w:hAnsi="Times New Roman" w:cs="Times New Roman"/>
          <w:color w:val="FF0000"/>
          <w:sz w:val="20"/>
        </w:rPr>
        <w:t xml:space="preserve">Once a system is initially certified/ type approved (before registration) any changes to it are assessed with regards to whether they may affect its </w:t>
      </w:r>
      <w:ins w:id="225" w:author="Darren Handley" w:date="2018-01-16T14:24:00Z">
        <w:r w:rsidR="00400961">
          <w:rPr>
            <w:rFonts w:ascii="Times New Roman" w:hAnsi="Times New Roman" w:cs="Times New Roman"/>
            <w:color w:val="FF0000"/>
            <w:sz w:val="20"/>
          </w:rPr>
          <w:t>certification/</w:t>
        </w:r>
      </w:ins>
      <w:r w:rsidRPr="00124136">
        <w:rPr>
          <w:rFonts w:ascii="Times New Roman" w:hAnsi="Times New Roman" w:cs="Times New Roman"/>
          <w:color w:val="FF0000"/>
          <w:sz w:val="20"/>
        </w:rPr>
        <w:t xml:space="preserve">type approval. The nature of this assessment will be determined by the requirements of the relevant </w:t>
      </w:r>
      <w:del w:id="226" w:author="Darren Handley" w:date="2018-01-16T14:24:00Z">
        <w:r w:rsidRPr="00124136" w:rsidDel="00400961">
          <w:rPr>
            <w:rFonts w:ascii="Times New Roman" w:hAnsi="Times New Roman" w:cs="Times New Roman"/>
            <w:color w:val="FF0000"/>
            <w:sz w:val="20"/>
          </w:rPr>
          <w:delText xml:space="preserve">type approval </w:delText>
        </w:r>
      </w:del>
      <w:r w:rsidRPr="00124136">
        <w:rPr>
          <w:rFonts w:ascii="Times New Roman" w:hAnsi="Times New Roman" w:cs="Times New Roman"/>
          <w:color w:val="FF0000"/>
          <w:sz w:val="20"/>
        </w:rPr>
        <w:t xml:space="preserve">legislation. If the OEM determines that a software update may affect a systems certification/ type approval </w:t>
      </w:r>
      <w:r w:rsidR="008379F6" w:rsidRPr="00124136">
        <w:rPr>
          <w:rFonts w:ascii="Times New Roman" w:hAnsi="Times New Roman" w:cs="Times New Roman"/>
          <w:color w:val="FF0000"/>
          <w:sz w:val="20"/>
        </w:rPr>
        <w:t>it</w:t>
      </w:r>
      <w:r w:rsidRPr="00124136">
        <w:rPr>
          <w:rFonts w:ascii="Times New Roman" w:hAnsi="Times New Roman" w:cs="Times New Roman"/>
          <w:color w:val="FF0000"/>
          <w:sz w:val="20"/>
        </w:rPr>
        <w:t xml:space="preserve"> then initiate a process with a type approval authority to determine if an extension </w:t>
      </w:r>
      <w:r w:rsidR="008379F6" w:rsidRPr="00124136">
        <w:rPr>
          <w:rFonts w:ascii="Times New Roman" w:hAnsi="Times New Roman" w:cs="Times New Roman"/>
          <w:color w:val="FF0000"/>
          <w:sz w:val="20"/>
        </w:rPr>
        <w:t>of</w:t>
      </w:r>
      <w:r w:rsidRPr="00124136">
        <w:rPr>
          <w:rFonts w:ascii="Times New Roman" w:hAnsi="Times New Roman" w:cs="Times New Roman"/>
          <w:color w:val="FF0000"/>
          <w:sz w:val="20"/>
        </w:rPr>
        <w:t xml:space="preserve"> a </w:t>
      </w:r>
      <w:del w:id="227" w:author="Darren Handley" w:date="2018-01-16T14:21:00Z">
        <w:r w:rsidRPr="00124136" w:rsidDel="00400961">
          <w:rPr>
            <w:rFonts w:ascii="Times New Roman" w:hAnsi="Times New Roman" w:cs="Times New Roman"/>
            <w:color w:val="FF0000"/>
            <w:sz w:val="20"/>
          </w:rPr>
          <w:delText xml:space="preserve"> </w:delText>
        </w:r>
      </w:del>
      <w:r w:rsidRPr="00124136">
        <w:rPr>
          <w:rFonts w:ascii="Times New Roman" w:hAnsi="Times New Roman" w:cs="Times New Roman"/>
          <w:color w:val="FF0000"/>
          <w:sz w:val="20"/>
        </w:rPr>
        <w:t xml:space="preserve">type approval or a new </w:t>
      </w:r>
      <w:del w:id="228" w:author="Darren Handley" w:date="2018-01-16T14:21:00Z">
        <w:r w:rsidRPr="00124136" w:rsidDel="00400961">
          <w:rPr>
            <w:rFonts w:ascii="Times New Roman" w:hAnsi="Times New Roman" w:cs="Times New Roman"/>
            <w:color w:val="FF0000"/>
            <w:sz w:val="20"/>
          </w:rPr>
          <w:delText xml:space="preserve"> </w:delText>
        </w:r>
      </w:del>
      <w:r w:rsidRPr="00124136">
        <w:rPr>
          <w:rFonts w:ascii="Times New Roman" w:hAnsi="Times New Roman" w:cs="Times New Roman"/>
          <w:color w:val="FF0000"/>
          <w:sz w:val="20"/>
        </w:rPr>
        <w:t xml:space="preserve">type approval is needed. If the software update occurs after a </w:t>
      </w:r>
      <w:r w:rsidR="00F14B1C" w:rsidRPr="00124136">
        <w:rPr>
          <w:rFonts w:ascii="Times New Roman" w:hAnsi="Times New Roman" w:cs="Times New Roman"/>
          <w:color w:val="FF0000"/>
          <w:sz w:val="20"/>
        </w:rPr>
        <w:t>declaration of conformity</w:t>
      </w:r>
      <w:r w:rsidRPr="00124136">
        <w:rPr>
          <w:rFonts w:ascii="Times New Roman" w:hAnsi="Times New Roman" w:cs="Times New Roman"/>
          <w:color w:val="FF0000"/>
          <w:sz w:val="20"/>
        </w:rPr>
        <w:t xml:space="preserve"> has been produced, </w:t>
      </w:r>
      <w:r w:rsidR="002D0EBA" w:rsidRPr="00124136">
        <w:rPr>
          <w:rFonts w:ascii="Times New Roman" w:hAnsi="Times New Roman" w:cs="Times New Roman"/>
          <w:color w:val="FF0000"/>
          <w:sz w:val="20"/>
        </w:rPr>
        <w:t xml:space="preserve">the </w:t>
      </w:r>
      <w:r w:rsidR="00F14B1C" w:rsidRPr="00124136">
        <w:rPr>
          <w:rFonts w:ascii="Times New Roman" w:hAnsi="Times New Roman" w:cs="Times New Roman"/>
          <w:color w:val="FF0000"/>
          <w:sz w:val="20"/>
        </w:rPr>
        <w:t>declaration of conformity shall be</w:t>
      </w:r>
      <w:r w:rsidRPr="00124136">
        <w:rPr>
          <w:rFonts w:ascii="Times New Roman" w:hAnsi="Times New Roman" w:cs="Times New Roman"/>
          <w:color w:val="FF0000"/>
          <w:sz w:val="20"/>
        </w:rPr>
        <w:t xml:space="preserve"> updated </w:t>
      </w:r>
      <w:r w:rsidR="00F14B1C" w:rsidRPr="00124136">
        <w:rPr>
          <w:rFonts w:ascii="Times New Roman" w:hAnsi="Times New Roman" w:cs="Times New Roman"/>
          <w:color w:val="FF0000"/>
          <w:sz w:val="20"/>
        </w:rPr>
        <w:t>reflecting the</w:t>
      </w:r>
      <w:r w:rsidRPr="00124136">
        <w:rPr>
          <w:rFonts w:ascii="Times New Roman" w:hAnsi="Times New Roman" w:cs="Times New Roman"/>
          <w:color w:val="FF0000"/>
          <w:sz w:val="20"/>
        </w:rPr>
        <w:t xml:space="preserve"> change </w:t>
      </w:r>
      <w:r w:rsidR="00F14B1C" w:rsidRPr="00124136">
        <w:rPr>
          <w:rFonts w:ascii="Times New Roman" w:hAnsi="Times New Roman" w:cs="Times New Roman"/>
          <w:color w:val="FF0000"/>
          <w:sz w:val="20"/>
        </w:rPr>
        <w:t>of</w:t>
      </w:r>
      <w:r w:rsidRPr="00124136">
        <w:rPr>
          <w:rFonts w:ascii="Times New Roman" w:hAnsi="Times New Roman" w:cs="Times New Roman"/>
          <w:color w:val="FF0000"/>
          <w:sz w:val="20"/>
        </w:rPr>
        <w:t xml:space="preserve"> the certification/ type approval.</w:t>
      </w:r>
    </w:p>
    <w:p w14:paraId="07C29388" w14:textId="37E4A4A9" w:rsidR="00004EE1" w:rsidRPr="00F40672" w:rsidRDefault="00004EE1" w:rsidP="007B101F">
      <w:pPr>
        <w:ind w:left="720"/>
        <w:rPr>
          <w:rFonts w:ascii="Times New Roman" w:hAnsi="Times New Roman" w:cs="Times New Roman"/>
          <w:color w:val="FF0000"/>
          <w:sz w:val="20"/>
        </w:rPr>
      </w:pPr>
      <w:r w:rsidRPr="00124136">
        <w:rPr>
          <w:rFonts w:ascii="Times New Roman" w:hAnsi="Times New Roman" w:cs="Times New Roman"/>
          <w:color w:val="FF0000"/>
          <w:sz w:val="20"/>
        </w:rPr>
        <w:t xml:space="preserve">To integrate the software update in the DoC (declaration of conformity), an adaptation of the DoC </w:t>
      </w:r>
      <w:r w:rsidR="00B25C13" w:rsidRPr="00124136">
        <w:rPr>
          <w:rFonts w:ascii="Times New Roman" w:hAnsi="Times New Roman" w:cs="Times New Roman"/>
          <w:color w:val="FF0000"/>
          <w:sz w:val="20"/>
        </w:rPr>
        <w:t xml:space="preserve">definition </w:t>
      </w:r>
      <w:r w:rsidRPr="00124136">
        <w:rPr>
          <w:rFonts w:ascii="Times New Roman" w:hAnsi="Times New Roman" w:cs="Times New Roman"/>
          <w:color w:val="FF0000"/>
          <w:sz w:val="20"/>
        </w:rPr>
        <w:t xml:space="preserve">and the implementation of </w:t>
      </w:r>
      <w:r w:rsidR="00B25C13" w:rsidRPr="00124136">
        <w:rPr>
          <w:rFonts w:ascii="Times New Roman" w:hAnsi="Times New Roman" w:cs="Times New Roman"/>
          <w:color w:val="FF0000"/>
          <w:sz w:val="20"/>
        </w:rPr>
        <w:t xml:space="preserve">IWVTA and </w:t>
      </w:r>
      <w:r w:rsidRPr="00124136">
        <w:rPr>
          <w:rFonts w:ascii="Times New Roman" w:hAnsi="Times New Roman" w:cs="Times New Roman"/>
          <w:color w:val="FF0000"/>
          <w:sz w:val="20"/>
        </w:rPr>
        <w:t>DETA will be necessary.</w:t>
      </w:r>
      <w:r>
        <w:rPr>
          <w:rFonts w:ascii="Times New Roman" w:hAnsi="Times New Roman" w:cs="Times New Roman"/>
          <w:color w:val="FF0000"/>
          <w:sz w:val="20"/>
        </w:rPr>
        <w:t xml:space="preserve">  </w:t>
      </w:r>
    </w:p>
    <w:p w14:paraId="28BBF657" w14:textId="77777777" w:rsidR="007F238A" w:rsidRPr="00F7647C" w:rsidRDefault="007F238A" w:rsidP="00EB24A2">
      <w:pPr>
        <w:pStyle w:val="H1G"/>
        <w:keepNext w:val="0"/>
        <w:numPr>
          <w:ilvl w:val="2"/>
          <w:numId w:val="5"/>
        </w:numPr>
        <w:tabs>
          <w:tab w:val="clear" w:pos="851"/>
        </w:tabs>
        <w:ind w:right="6"/>
        <w:jc w:val="both"/>
        <w:rPr>
          <w:b w:val="0"/>
          <w:strike/>
          <w:sz w:val="20"/>
        </w:rPr>
      </w:pPr>
      <w:r w:rsidRPr="00F7647C">
        <w:rPr>
          <w:b w:val="0"/>
          <w:strike/>
          <w:sz w:val="20"/>
        </w:rPr>
        <w:t>It is recommended that this process be adopted for software updates that occur after registration, including OTA updates. This would require the following steps for when an update is under the control of an OEM:</w:t>
      </w:r>
    </w:p>
    <w:p w14:paraId="4DE62426" w14:textId="77777777" w:rsidR="007F238A" w:rsidRPr="00F7647C" w:rsidRDefault="007F238A" w:rsidP="00EB24A2">
      <w:pPr>
        <w:pStyle w:val="ListParagraph"/>
        <w:numPr>
          <w:ilvl w:val="0"/>
          <w:numId w:val="6"/>
        </w:numPr>
        <w:jc w:val="both"/>
        <w:rPr>
          <w:rFonts w:ascii="Times New Roman" w:hAnsi="Times New Roman" w:cs="Times New Roman"/>
          <w:strike/>
          <w:sz w:val="20"/>
          <w:szCs w:val="20"/>
          <w:highlight w:val="yellow"/>
        </w:rPr>
      </w:pPr>
      <w:r w:rsidRPr="00F7647C">
        <w:rPr>
          <w:rFonts w:ascii="Times New Roman" w:hAnsi="Times New Roman" w:cs="Times New Roman"/>
          <w:strike/>
          <w:sz w:val="20"/>
          <w:szCs w:val="20"/>
          <w:highlight w:val="yellow"/>
        </w:rPr>
        <w:t xml:space="preserve">The OEM assesses whether a software update will affect the approval of a vehicle’s type approved systems and documents the result. </w:t>
      </w:r>
    </w:p>
    <w:p w14:paraId="110596A8" w14:textId="77777777" w:rsidR="007F238A" w:rsidRPr="00F7647C" w:rsidRDefault="007F238A" w:rsidP="00EB24A2">
      <w:pPr>
        <w:pStyle w:val="ListParagraph"/>
        <w:numPr>
          <w:ilvl w:val="0"/>
          <w:numId w:val="6"/>
        </w:numPr>
        <w:jc w:val="both"/>
        <w:rPr>
          <w:rFonts w:ascii="Times New Roman" w:hAnsi="Times New Roman" w:cs="Times New Roman"/>
          <w:strike/>
          <w:sz w:val="20"/>
          <w:szCs w:val="20"/>
          <w:highlight w:val="yellow"/>
        </w:rPr>
      </w:pPr>
      <w:r w:rsidRPr="00F7647C">
        <w:rPr>
          <w:rFonts w:ascii="Times New Roman" w:hAnsi="Times New Roman" w:cs="Times New Roman"/>
          <w:strike/>
          <w:sz w:val="20"/>
          <w:szCs w:val="20"/>
          <w:highlight w:val="yellow"/>
        </w:rPr>
        <w:t>If the update will not affect any type approved systems they may conduct the update without need to contact a type approval authority</w:t>
      </w:r>
    </w:p>
    <w:p w14:paraId="1E715E22" w14:textId="77777777" w:rsidR="007F238A" w:rsidRPr="00F7647C" w:rsidRDefault="007F238A" w:rsidP="00EB24A2">
      <w:pPr>
        <w:pStyle w:val="ListParagraph"/>
        <w:numPr>
          <w:ilvl w:val="0"/>
          <w:numId w:val="6"/>
        </w:numPr>
        <w:jc w:val="both"/>
        <w:rPr>
          <w:rFonts w:ascii="Times New Roman" w:hAnsi="Times New Roman" w:cs="Times New Roman"/>
          <w:strike/>
          <w:sz w:val="20"/>
          <w:szCs w:val="20"/>
          <w:highlight w:val="yellow"/>
        </w:rPr>
      </w:pPr>
      <w:r w:rsidRPr="00F7647C">
        <w:rPr>
          <w:rFonts w:ascii="Times New Roman" w:hAnsi="Times New Roman" w:cs="Times New Roman"/>
          <w:strike/>
          <w:sz w:val="20"/>
          <w:szCs w:val="20"/>
          <w:highlight w:val="yellow"/>
        </w:rPr>
        <w:t xml:space="preserve">If an update may or will affect one or more type approved systems, then the OEM contacts a relevant type approval body to seek an extension or new type approval for the affected systems. </w:t>
      </w:r>
    </w:p>
    <w:p w14:paraId="7E35138B" w14:textId="77777777" w:rsidR="007F238A" w:rsidRPr="00F7647C" w:rsidRDefault="007F238A" w:rsidP="00EB24A2">
      <w:pPr>
        <w:pStyle w:val="ListParagraph"/>
        <w:numPr>
          <w:ilvl w:val="0"/>
          <w:numId w:val="6"/>
        </w:numPr>
        <w:jc w:val="both"/>
        <w:rPr>
          <w:rFonts w:ascii="Times New Roman" w:hAnsi="Times New Roman" w:cs="Times New Roman"/>
          <w:strike/>
          <w:sz w:val="20"/>
          <w:szCs w:val="20"/>
          <w:highlight w:val="yellow"/>
        </w:rPr>
      </w:pPr>
      <w:r w:rsidRPr="00F7647C">
        <w:rPr>
          <w:rFonts w:ascii="Times New Roman" w:hAnsi="Times New Roman" w:cs="Times New Roman"/>
          <w:strike/>
          <w:sz w:val="20"/>
          <w:szCs w:val="20"/>
          <w:highlight w:val="yellow"/>
        </w:rPr>
        <w:t xml:space="preserve">Where an extension or new type approval is granted, registration of it is conducted according to national laws. The declaration of conformance is updated to reflect the new status of the whole vehicle type approval. The status of the software on a vehicle is updated to reflect the new status of its type approval. </w:t>
      </w:r>
    </w:p>
    <w:p w14:paraId="553BA97D" w14:textId="77777777" w:rsidR="007F238A" w:rsidRPr="00F7647C" w:rsidRDefault="007F238A" w:rsidP="007F238A">
      <w:pPr>
        <w:pStyle w:val="ListParagraph"/>
        <w:ind w:left="1148"/>
        <w:rPr>
          <w:rFonts w:ascii="Times New Roman" w:hAnsi="Times New Roman" w:cs="Times New Roman"/>
          <w:strike/>
          <w:sz w:val="20"/>
          <w:szCs w:val="20"/>
        </w:rPr>
      </w:pPr>
    </w:p>
    <w:p w14:paraId="6CE2131F" w14:textId="77777777" w:rsidR="007F238A" w:rsidRPr="00F7647C" w:rsidRDefault="007F238A" w:rsidP="007B101F">
      <w:pPr>
        <w:pStyle w:val="ListParagraph"/>
        <w:rPr>
          <w:rFonts w:ascii="Times New Roman" w:hAnsi="Times New Roman" w:cs="Times New Roman"/>
          <w:i/>
          <w:strike/>
          <w:color w:val="0000FF"/>
          <w:sz w:val="20"/>
          <w:szCs w:val="20"/>
        </w:rPr>
      </w:pPr>
      <w:r w:rsidRPr="00F7647C">
        <w:rPr>
          <w:rFonts w:ascii="Times New Roman" w:hAnsi="Times New Roman" w:cs="Times New Roman"/>
          <w:i/>
          <w:strike/>
          <w:color w:val="0000FF"/>
          <w:sz w:val="20"/>
          <w:szCs w:val="20"/>
        </w:rPr>
        <w:t>Note: further explanation to 1) to 4) above; highlight what is already existing and what should be amended/newly introduced; consider comments in explanations</w:t>
      </w:r>
    </w:p>
    <w:p w14:paraId="73FF2B6D" w14:textId="77777777" w:rsidR="00F40672" w:rsidRPr="00F7647C" w:rsidRDefault="00F40672" w:rsidP="007B101F">
      <w:pPr>
        <w:pStyle w:val="ListParagraph"/>
        <w:rPr>
          <w:rFonts w:ascii="Times New Roman" w:hAnsi="Times New Roman" w:cs="Times New Roman"/>
          <w:i/>
          <w:strike/>
          <w:color w:val="0000FF"/>
          <w:sz w:val="20"/>
          <w:szCs w:val="20"/>
        </w:rPr>
      </w:pPr>
    </w:p>
    <w:p w14:paraId="1F31E24C" w14:textId="57C32E16" w:rsidR="00F40672" w:rsidRPr="00F7647C" w:rsidRDefault="00F40672" w:rsidP="007B101F">
      <w:pPr>
        <w:pStyle w:val="ListParagraph"/>
        <w:rPr>
          <w:rFonts w:ascii="Times New Roman" w:hAnsi="Times New Roman" w:cs="Times New Roman"/>
          <w:i/>
          <w:strike/>
          <w:color w:val="FF0000"/>
          <w:sz w:val="20"/>
          <w:szCs w:val="20"/>
        </w:rPr>
      </w:pPr>
      <w:r w:rsidRPr="00F7647C">
        <w:rPr>
          <w:rFonts w:ascii="Times New Roman" w:hAnsi="Times New Roman" w:cs="Times New Roman"/>
          <w:i/>
          <w:strike/>
          <w:color w:val="FF0000"/>
          <w:sz w:val="20"/>
          <w:szCs w:val="20"/>
        </w:rPr>
        <w:t>DE suggested update:</w:t>
      </w:r>
    </w:p>
    <w:p w14:paraId="6A59DEA2" w14:textId="55C32579" w:rsidR="00F40672" w:rsidRPr="00F7647C" w:rsidRDefault="00F40672" w:rsidP="00F40672">
      <w:pPr>
        <w:pStyle w:val="ListParagraph"/>
        <w:rPr>
          <w:rFonts w:ascii="Times New Roman" w:hAnsi="Times New Roman" w:cs="Times New Roman"/>
          <w:strike/>
          <w:color w:val="FF0000"/>
          <w:sz w:val="20"/>
          <w:szCs w:val="20"/>
        </w:rPr>
      </w:pPr>
      <w:r w:rsidRPr="00F7647C">
        <w:rPr>
          <w:rFonts w:ascii="Times New Roman" w:hAnsi="Times New Roman" w:cs="Times New Roman"/>
          <w:strike/>
          <w:color w:val="FF0000"/>
          <w:sz w:val="20"/>
          <w:szCs w:val="20"/>
        </w:rPr>
        <w:t>It is recommended that this process be adopted for software updates that occur after registration, including OTA updates. This would require the following steps for when an update is under the control of an OEM:</w:t>
      </w:r>
    </w:p>
    <w:p w14:paraId="14BEDDB2" w14:textId="77777777" w:rsidR="00F40672" w:rsidRPr="00F7647C" w:rsidRDefault="00F40672" w:rsidP="00F40672">
      <w:pPr>
        <w:pStyle w:val="ListParagraph"/>
        <w:rPr>
          <w:rFonts w:ascii="Times New Roman" w:hAnsi="Times New Roman" w:cs="Times New Roman"/>
          <w:strike/>
          <w:color w:val="FF0000"/>
          <w:sz w:val="20"/>
          <w:szCs w:val="20"/>
        </w:rPr>
      </w:pPr>
      <w:r w:rsidRPr="00F7647C">
        <w:rPr>
          <w:rFonts w:ascii="Times New Roman" w:hAnsi="Times New Roman" w:cs="Times New Roman"/>
          <w:strike/>
          <w:color w:val="FF0000"/>
          <w:sz w:val="20"/>
          <w:szCs w:val="20"/>
        </w:rPr>
        <w:t>1.</w:t>
      </w:r>
      <w:r w:rsidRPr="00F7647C">
        <w:rPr>
          <w:rFonts w:ascii="Times New Roman" w:hAnsi="Times New Roman" w:cs="Times New Roman"/>
          <w:strike/>
          <w:color w:val="FF0000"/>
          <w:sz w:val="20"/>
          <w:szCs w:val="20"/>
        </w:rPr>
        <w:tab/>
        <w:t xml:space="preserve">The OEM assesses whether a software update will affect direct or indirect the approvals of a vehicle’s type approved systems and documents the result. </w:t>
      </w:r>
    </w:p>
    <w:p w14:paraId="794BBE44" w14:textId="7BD41F24" w:rsidR="00F40672" w:rsidRPr="00F7647C" w:rsidRDefault="00F40672" w:rsidP="00F40672">
      <w:pPr>
        <w:pStyle w:val="ListParagraph"/>
        <w:rPr>
          <w:rFonts w:ascii="Times New Roman" w:hAnsi="Times New Roman" w:cs="Times New Roman"/>
          <w:strike/>
          <w:color w:val="FF0000"/>
          <w:sz w:val="20"/>
          <w:szCs w:val="20"/>
        </w:rPr>
      </w:pPr>
      <w:r w:rsidRPr="00F7647C">
        <w:rPr>
          <w:rFonts w:ascii="Times New Roman" w:hAnsi="Times New Roman" w:cs="Times New Roman"/>
          <w:strike/>
          <w:color w:val="FF0000"/>
          <w:sz w:val="20"/>
          <w:szCs w:val="20"/>
        </w:rPr>
        <w:t>2.</w:t>
      </w:r>
      <w:r w:rsidRPr="00F7647C">
        <w:rPr>
          <w:rFonts w:ascii="Times New Roman" w:hAnsi="Times New Roman" w:cs="Times New Roman"/>
          <w:strike/>
          <w:color w:val="FF0000"/>
          <w:sz w:val="20"/>
          <w:szCs w:val="20"/>
        </w:rPr>
        <w:tab/>
        <w:t>If the update will not affect any type approved systems they may conduct the update without need to contact the technical service or the type approval authority</w:t>
      </w:r>
    </w:p>
    <w:p w14:paraId="69CF3747" w14:textId="22337852" w:rsidR="00F40672" w:rsidRPr="00F7647C" w:rsidRDefault="00F40672" w:rsidP="00F40672">
      <w:pPr>
        <w:pStyle w:val="ListParagraph"/>
        <w:rPr>
          <w:rFonts w:ascii="Times New Roman" w:hAnsi="Times New Roman" w:cs="Times New Roman"/>
          <w:strike/>
          <w:color w:val="FF0000"/>
          <w:sz w:val="20"/>
          <w:szCs w:val="20"/>
        </w:rPr>
      </w:pPr>
      <w:r w:rsidRPr="00F7647C">
        <w:rPr>
          <w:rFonts w:ascii="Times New Roman" w:hAnsi="Times New Roman" w:cs="Times New Roman"/>
          <w:strike/>
          <w:color w:val="FF0000"/>
          <w:sz w:val="20"/>
          <w:szCs w:val="20"/>
        </w:rPr>
        <w:t>3.</w:t>
      </w:r>
      <w:r w:rsidRPr="00F7647C">
        <w:rPr>
          <w:rFonts w:ascii="Times New Roman" w:hAnsi="Times New Roman" w:cs="Times New Roman"/>
          <w:strike/>
          <w:color w:val="FF0000"/>
          <w:sz w:val="20"/>
          <w:szCs w:val="20"/>
        </w:rPr>
        <w:tab/>
        <w:t xml:space="preserve">If an update may or will affect one or more type approved systems, then the OEM contacts the technical service and the relevant type approval body authority to seek an extension or new type approval for the affected systems. </w:t>
      </w:r>
    </w:p>
    <w:p w14:paraId="1339FF89" w14:textId="0D2FA70E" w:rsidR="00F40672" w:rsidRPr="00F7647C" w:rsidRDefault="00F40672" w:rsidP="00F40672">
      <w:pPr>
        <w:pStyle w:val="ListParagraph"/>
        <w:rPr>
          <w:rFonts w:ascii="Times New Roman" w:hAnsi="Times New Roman" w:cs="Times New Roman"/>
          <w:strike/>
          <w:color w:val="FF0000"/>
          <w:sz w:val="20"/>
          <w:szCs w:val="20"/>
        </w:rPr>
      </w:pPr>
      <w:r w:rsidRPr="00F7647C">
        <w:rPr>
          <w:rFonts w:ascii="Times New Roman" w:hAnsi="Times New Roman" w:cs="Times New Roman"/>
          <w:strike/>
          <w:color w:val="FF0000"/>
          <w:sz w:val="20"/>
          <w:szCs w:val="20"/>
        </w:rPr>
        <w:t>4.</w:t>
      </w:r>
      <w:r w:rsidRPr="00F7647C">
        <w:rPr>
          <w:rFonts w:ascii="Times New Roman" w:hAnsi="Times New Roman" w:cs="Times New Roman"/>
          <w:strike/>
          <w:color w:val="FF0000"/>
          <w:sz w:val="20"/>
          <w:szCs w:val="20"/>
        </w:rPr>
        <w:tab/>
        <w:t>Where an extension or new type approval is granted, registration of it is conducted according to national laws. The declaration of conformance vehicle information shall be updated after the installation of the new software to reflect the new status of the whole vehicle type approval. The status of the software on a vehicle is updated to reflect the new status of its type approval.</w:t>
      </w:r>
    </w:p>
    <w:p w14:paraId="5010C5E6" w14:textId="77777777" w:rsidR="00F40672" w:rsidRPr="00F40672" w:rsidRDefault="00F40672" w:rsidP="00F40672">
      <w:pPr>
        <w:pStyle w:val="ListParagraph"/>
        <w:rPr>
          <w:rFonts w:ascii="Times New Roman" w:hAnsi="Times New Roman" w:cs="Times New Roman"/>
          <w:color w:val="FF0000"/>
          <w:sz w:val="20"/>
          <w:szCs w:val="20"/>
        </w:rPr>
      </w:pPr>
    </w:p>
    <w:p w14:paraId="12B61A18" w14:textId="21677A8F" w:rsidR="00F40672" w:rsidRPr="00F40672" w:rsidRDefault="00F40672" w:rsidP="00F40672">
      <w:pPr>
        <w:pStyle w:val="ListParagraph"/>
        <w:rPr>
          <w:rFonts w:ascii="Times New Roman" w:hAnsi="Times New Roman" w:cs="Times New Roman"/>
          <w:i/>
          <w:color w:val="FF0000"/>
          <w:sz w:val="20"/>
          <w:szCs w:val="20"/>
        </w:rPr>
      </w:pPr>
      <w:r w:rsidRPr="00F40672">
        <w:rPr>
          <w:rFonts w:ascii="Times New Roman" w:hAnsi="Times New Roman" w:cs="Times New Roman"/>
          <w:i/>
          <w:color w:val="FF0000"/>
          <w:sz w:val="20"/>
          <w:szCs w:val="20"/>
        </w:rPr>
        <w:t>Chair suggested update (incorporating DE comments):</w:t>
      </w:r>
      <w:ins w:id="229" w:author="Darren Handley" w:date="2018-01-16T14:53:00Z">
        <w:r w:rsidR="00661638">
          <w:rPr>
            <w:rFonts w:ascii="Times New Roman" w:hAnsi="Times New Roman" w:cs="Times New Roman"/>
            <w:i/>
            <w:color w:val="FF0000"/>
            <w:sz w:val="20"/>
            <w:szCs w:val="20"/>
          </w:rPr>
          <w:t xml:space="preserve"> accepted with edits</w:t>
        </w:r>
      </w:ins>
    </w:p>
    <w:p w14:paraId="5F205127" w14:textId="4962C003" w:rsidR="00F40672" w:rsidRPr="00400961" w:rsidRDefault="00F40672" w:rsidP="00F40672">
      <w:pPr>
        <w:pStyle w:val="ListParagraph"/>
        <w:rPr>
          <w:rFonts w:ascii="Times New Roman" w:hAnsi="Times New Roman" w:cs="Times New Roman"/>
          <w:color w:val="FF0000"/>
          <w:sz w:val="20"/>
          <w:szCs w:val="20"/>
        </w:rPr>
      </w:pPr>
      <w:r>
        <w:rPr>
          <w:rFonts w:ascii="Times New Roman" w:hAnsi="Times New Roman" w:cs="Times New Roman"/>
          <w:color w:val="FF0000"/>
          <w:sz w:val="20"/>
          <w:szCs w:val="20"/>
        </w:rPr>
        <w:t>Where a</w:t>
      </w:r>
      <w:r w:rsidRPr="00F40672">
        <w:rPr>
          <w:rFonts w:ascii="Times New Roman" w:hAnsi="Times New Roman" w:cs="Times New Roman"/>
          <w:color w:val="FF0000"/>
          <w:sz w:val="20"/>
          <w:szCs w:val="20"/>
        </w:rPr>
        <w:t xml:space="preserve"> software updates occur</w:t>
      </w:r>
      <w:r>
        <w:rPr>
          <w:rFonts w:ascii="Times New Roman" w:hAnsi="Times New Roman" w:cs="Times New Roman"/>
          <w:color w:val="FF0000"/>
          <w:sz w:val="20"/>
          <w:szCs w:val="20"/>
        </w:rPr>
        <w:t>s</w:t>
      </w:r>
      <w:r w:rsidRPr="00F40672">
        <w:rPr>
          <w:rFonts w:ascii="Times New Roman" w:hAnsi="Times New Roman" w:cs="Times New Roman"/>
          <w:color w:val="FF0000"/>
          <w:sz w:val="20"/>
          <w:szCs w:val="20"/>
        </w:rPr>
        <w:t xml:space="preserve"> after registration, </w:t>
      </w:r>
      <w:r w:rsidRPr="00400961">
        <w:rPr>
          <w:rFonts w:ascii="Times New Roman" w:hAnsi="Times New Roman" w:cs="Times New Roman"/>
          <w:color w:val="FF0000"/>
          <w:sz w:val="20"/>
          <w:szCs w:val="20"/>
        </w:rPr>
        <w:t>including OTA updates</w:t>
      </w:r>
      <w:r w:rsidRPr="00F14364">
        <w:rPr>
          <w:rFonts w:ascii="Times New Roman" w:hAnsi="Times New Roman" w:cs="Times New Roman"/>
          <w:color w:val="FF0000"/>
          <w:sz w:val="20"/>
          <w:szCs w:val="20"/>
        </w:rPr>
        <w:t xml:space="preserve">, the following steps shall be employed when an update is under the control of </w:t>
      </w:r>
      <w:r w:rsidR="00F14B1C" w:rsidRPr="00661638">
        <w:rPr>
          <w:rFonts w:ascii="Times New Roman" w:hAnsi="Times New Roman" w:cs="Times New Roman"/>
          <w:color w:val="FF0000"/>
          <w:sz w:val="20"/>
          <w:szCs w:val="20"/>
        </w:rPr>
        <w:t>the</w:t>
      </w:r>
      <w:r w:rsidRPr="00400961">
        <w:rPr>
          <w:rFonts w:ascii="Times New Roman" w:hAnsi="Times New Roman" w:cs="Times New Roman"/>
          <w:color w:val="FF0000"/>
          <w:sz w:val="20"/>
          <w:szCs w:val="20"/>
        </w:rPr>
        <w:t xml:space="preserve"> OEM:</w:t>
      </w:r>
    </w:p>
    <w:p w14:paraId="539A46BC" w14:textId="67DC4A03" w:rsidR="002D0EBA" w:rsidRPr="00F14364" w:rsidRDefault="00B03FB5" w:rsidP="002D0EBA">
      <w:pPr>
        <w:pStyle w:val="ListParagraph"/>
        <w:numPr>
          <w:ilvl w:val="0"/>
          <w:numId w:val="16"/>
        </w:numPr>
        <w:ind w:left="1080"/>
        <w:rPr>
          <w:rFonts w:ascii="Times New Roman" w:hAnsi="Times New Roman" w:cs="Times New Roman"/>
          <w:color w:val="FF0000"/>
          <w:sz w:val="20"/>
          <w:szCs w:val="20"/>
        </w:rPr>
      </w:pPr>
      <w:r>
        <w:rPr>
          <w:rFonts w:ascii="Times New Roman" w:hAnsi="Times New Roman" w:cs="Times New Roman"/>
          <w:color w:val="FF0000"/>
          <w:sz w:val="20"/>
          <w:szCs w:val="20"/>
        </w:rPr>
        <w:t xml:space="preserve">Before </w:t>
      </w:r>
      <w:r w:rsidR="00F14B1C" w:rsidRPr="00661638">
        <w:rPr>
          <w:rFonts w:ascii="Times New Roman" w:hAnsi="Times New Roman" w:cs="Times New Roman"/>
          <w:color w:val="FF0000"/>
          <w:sz w:val="20"/>
          <w:szCs w:val="20"/>
        </w:rPr>
        <w:t>implementation of the first update</w:t>
      </w:r>
      <w:r w:rsidR="00784F39" w:rsidRPr="00661638">
        <w:rPr>
          <w:rFonts w:ascii="Times New Roman" w:hAnsi="Times New Roman" w:cs="Times New Roman"/>
          <w:color w:val="FF0000"/>
          <w:sz w:val="20"/>
          <w:szCs w:val="20"/>
        </w:rPr>
        <w:t xml:space="preserve"> </w:t>
      </w:r>
      <w:del w:id="230" w:author="Darren Handley" w:date="2018-01-16T14:56:00Z">
        <w:r w:rsidR="00B60C91" w:rsidRPr="00661638" w:rsidDel="00661638">
          <w:rPr>
            <w:rFonts w:ascii="Times New Roman" w:hAnsi="Times New Roman" w:cs="Times New Roman"/>
            <w:color w:val="FF0000"/>
            <w:sz w:val="20"/>
            <w:szCs w:val="20"/>
          </w:rPr>
          <w:delText xml:space="preserve"> </w:delText>
        </w:r>
      </w:del>
      <w:r w:rsidR="00784F39" w:rsidRPr="00661638">
        <w:rPr>
          <w:rFonts w:ascii="Times New Roman" w:hAnsi="Times New Roman" w:cs="Times New Roman"/>
          <w:color w:val="FF0000"/>
          <w:sz w:val="20"/>
          <w:szCs w:val="20"/>
        </w:rPr>
        <w:t>t</w:t>
      </w:r>
      <w:r w:rsidR="002D0EBA" w:rsidRPr="00661638">
        <w:rPr>
          <w:rFonts w:ascii="Times New Roman" w:hAnsi="Times New Roman" w:cs="Times New Roman"/>
          <w:color w:val="FF0000"/>
          <w:sz w:val="20"/>
          <w:szCs w:val="20"/>
        </w:rPr>
        <w:t xml:space="preserve">he OEM shall </w:t>
      </w:r>
      <w:r w:rsidR="00F14B1C" w:rsidRPr="00661638">
        <w:rPr>
          <w:rFonts w:ascii="Times New Roman" w:hAnsi="Times New Roman" w:cs="Times New Roman"/>
          <w:color w:val="FF0000"/>
          <w:sz w:val="20"/>
          <w:szCs w:val="20"/>
        </w:rPr>
        <w:t>demonstrate to</w:t>
      </w:r>
      <w:r w:rsidR="002D0EBA" w:rsidRPr="00400961">
        <w:rPr>
          <w:rFonts w:ascii="Times New Roman" w:hAnsi="Times New Roman" w:cs="Times New Roman"/>
          <w:color w:val="FF0000"/>
          <w:sz w:val="20"/>
          <w:szCs w:val="20"/>
        </w:rPr>
        <w:t xml:space="preserve"> the </w:t>
      </w:r>
      <w:r w:rsidR="00F14364">
        <w:rPr>
          <w:rFonts w:ascii="Times New Roman" w:hAnsi="Times New Roman" w:cs="Times New Roman"/>
          <w:color w:val="FF0000"/>
          <w:sz w:val="20"/>
          <w:szCs w:val="20"/>
        </w:rPr>
        <w:t>type approval authority</w:t>
      </w:r>
      <w:r w:rsidR="002D0EBA" w:rsidRPr="00400961">
        <w:rPr>
          <w:rFonts w:ascii="Times New Roman" w:hAnsi="Times New Roman" w:cs="Times New Roman"/>
          <w:color w:val="FF0000"/>
          <w:sz w:val="20"/>
          <w:szCs w:val="20"/>
        </w:rPr>
        <w:t xml:space="preserve"> that their </w:t>
      </w:r>
      <w:r w:rsidR="002D0EBA" w:rsidRPr="00F14364">
        <w:rPr>
          <w:rFonts w:ascii="Times New Roman" w:hAnsi="Times New Roman" w:cs="Times New Roman"/>
          <w:color w:val="FF0000"/>
          <w:sz w:val="20"/>
          <w:szCs w:val="20"/>
        </w:rPr>
        <w:t>update process</w:t>
      </w:r>
      <w:r w:rsidR="00784F39" w:rsidRPr="00F14364">
        <w:rPr>
          <w:rFonts w:ascii="Times New Roman" w:hAnsi="Times New Roman" w:cs="Times New Roman"/>
          <w:color w:val="FF0000"/>
          <w:sz w:val="20"/>
          <w:szCs w:val="20"/>
        </w:rPr>
        <w:t>es</w:t>
      </w:r>
      <w:r w:rsidR="002D0EBA" w:rsidRPr="00F14364">
        <w:rPr>
          <w:rFonts w:ascii="Times New Roman" w:hAnsi="Times New Roman" w:cs="Times New Roman"/>
          <w:color w:val="FF0000"/>
          <w:sz w:val="20"/>
          <w:szCs w:val="20"/>
        </w:rPr>
        <w:t xml:space="preserve"> </w:t>
      </w:r>
      <w:r w:rsidR="00784F39" w:rsidRPr="00F14364">
        <w:rPr>
          <w:rFonts w:ascii="Times New Roman" w:hAnsi="Times New Roman" w:cs="Times New Roman"/>
          <w:color w:val="FF0000"/>
          <w:sz w:val="20"/>
          <w:szCs w:val="20"/>
        </w:rPr>
        <w:t>will allow updates to be conducted</w:t>
      </w:r>
      <w:r w:rsidR="002D0EBA" w:rsidRPr="00F14364">
        <w:rPr>
          <w:rFonts w:ascii="Times New Roman" w:hAnsi="Times New Roman" w:cs="Times New Roman"/>
          <w:color w:val="FF0000"/>
          <w:sz w:val="20"/>
          <w:szCs w:val="20"/>
        </w:rPr>
        <w:t xml:space="preserve"> safely and securely as per the requirements of chapter </w:t>
      </w:r>
      <w:ins w:id="231" w:author="Darren Handley" w:date="2018-01-16T16:45:00Z">
        <w:r w:rsidR="00A67F84">
          <w:rPr>
            <w:rFonts w:ascii="Times New Roman" w:hAnsi="Times New Roman" w:cs="Times New Roman"/>
            <w:color w:val="FF0000"/>
            <w:sz w:val="20"/>
            <w:szCs w:val="20"/>
          </w:rPr>
          <w:t xml:space="preserve">4 and </w:t>
        </w:r>
      </w:ins>
      <w:r w:rsidR="002D0EBA" w:rsidRPr="00F14364">
        <w:rPr>
          <w:rFonts w:ascii="Times New Roman" w:hAnsi="Times New Roman" w:cs="Times New Roman"/>
          <w:color w:val="FF0000"/>
          <w:sz w:val="20"/>
          <w:szCs w:val="20"/>
        </w:rPr>
        <w:t>5</w:t>
      </w:r>
      <w:r>
        <w:rPr>
          <w:rFonts w:ascii="Times New Roman" w:hAnsi="Times New Roman" w:cs="Times New Roman"/>
          <w:color w:val="FF0000"/>
          <w:sz w:val="20"/>
          <w:szCs w:val="20"/>
        </w:rPr>
        <w:t xml:space="preserve"> and gain a validation of their update process for subsequent updates</w:t>
      </w:r>
      <w:ins w:id="232" w:author="Darren Handley" w:date="2018-01-16T14:56:00Z">
        <w:r w:rsidR="00661638">
          <w:rPr>
            <w:rFonts w:ascii="Times New Roman" w:hAnsi="Times New Roman" w:cs="Times New Roman"/>
            <w:color w:val="FF0000"/>
            <w:sz w:val="20"/>
            <w:szCs w:val="20"/>
          </w:rPr>
          <w:t xml:space="preserve">. </w:t>
        </w:r>
      </w:ins>
      <w:del w:id="233" w:author="Darren Handley" w:date="2018-01-16T14:56:00Z">
        <w:r w:rsidR="00784F39" w:rsidRPr="00F14364" w:rsidDel="00661638">
          <w:rPr>
            <w:rFonts w:ascii="Times New Roman" w:hAnsi="Times New Roman" w:cs="Times New Roman"/>
            <w:color w:val="FF0000"/>
            <w:sz w:val="20"/>
            <w:szCs w:val="20"/>
          </w:rPr>
          <w:delText>;</w:delText>
        </w:r>
        <w:r w:rsidR="00F14364" w:rsidDel="00661638">
          <w:rPr>
            <w:rFonts w:ascii="Times New Roman" w:hAnsi="Times New Roman" w:cs="Times New Roman"/>
            <w:color w:val="FF0000"/>
            <w:sz w:val="20"/>
            <w:szCs w:val="20"/>
          </w:rPr>
          <w:delText xml:space="preserve"> </w:delText>
        </w:r>
      </w:del>
      <w:ins w:id="234" w:author="Darren Handley" w:date="2018-01-16T14:56:00Z">
        <w:r w:rsidR="00661638">
          <w:rPr>
            <w:rFonts w:ascii="Times New Roman" w:hAnsi="Times New Roman" w:cs="Times New Roman"/>
            <w:color w:val="FF0000"/>
            <w:sz w:val="20"/>
            <w:szCs w:val="20"/>
          </w:rPr>
          <w:t xml:space="preserve">If the update process is changed </w:t>
        </w:r>
      </w:ins>
      <w:ins w:id="235" w:author="Darren Handley" w:date="2018-01-16T14:57:00Z">
        <w:r w:rsidR="00661638">
          <w:rPr>
            <w:rFonts w:ascii="Times New Roman" w:hAnsi="Times New Roman" w:cs="Times New Roman"/>
            <w:color w:val="FF0000"/>
            <w:sz w:val="20"/>
            <w:szCs w:val="20"/>
          </w:rPr>
          <w:t>for the requirements of chapter</w:t>
        </w:r>
      </w:ins>
      <w:ins w:id="236" w:author="Darren Handley" w:date="2018-01-16T16:45:00Z">
        <w:r w:rsidR="00A67F84">
          <w:rPr>
            <w:rFonts w:ascii="Times New Roman" w:hAnsi="Times New Roman" w:cs="Times New Roman"/>
            <w:color w:val="FF0000"/>
            <w:sz w:val="20"/>
            <w:szCs w:val="20"/>
          </w:rPr>
          <w:t xml:space="preserve"> 4 or </w:t>
        </w:r>
      </w:ins>
      <w:ins w:id="237" w:author="Darren Handley" w:date="2018-01-16T14:57:00Z">
        <w:r w:rsidR="00661638">
          <w:rPr>
            <w:rFonts w:ascii="Times New Roman" w:hAnsi="Times New Roman" w:cs="Times New Roman"/>
            <w:color w:val="FF0000"/>
            <w:sz w:val="20"/>
            <w:szCs w:val="20"/>
          </w:rPr>
          <w:t xml:space="preserve"> 5 </w:t>
        </w:r>
      </w:ins>
      <w:ins w:id="238" w:author="Darren Handley" w:date="2018-01-16T14:56:00Z">
        <w:r w:rsidR="00661638">
          <w:rPr>
            <w:rFonts w:ascii="Times New Roman" w:hAnsi="Times New Roman" w:cs="Times New Roman"/>
            <w:color w:val="FF0000"/>
            <w:sz w:val="20"/>
            <w:szCs w:val="20"/>
          </w:rPr>
          <w:t xml:space="preserve">a new validation shall be required; </w:t>
        </w:r>
      </w:ins>
    </w:p>
    <w:p w14:paraId="75D61FD4" w14:textId="6352C2DE" w:rsidR="00F40672" w:rsidRPr="00661638" w:rsidRDefault="00F40672" w:rsidP="002D0EBA">
      <w:pPr>
        <w:pStyle w:val="ListParagraph"/>
        <w:numPr>
          <w:ilvl w:val="0"/>
          <w:numId w:val="16"/>
        </w:numPr>
        <w:ind w:left="1080"/>
        <w:rPr>
          <w:rFonts w:ascii="Times New Roman" w:hAnsi="Times New Roman" w:cs="Times New Roman"/>
          <w:color w:val="FF0000"/>
          <w:sz w:val="20"/>
          <w:szCs w:val="20"/>
        </w:rPr>
      </w:pPr>
      <w:r w:rsidRPr="00F14364">
        <w:rPr>
          <w:rFonts w:ascii="Times New Roman" w:hAnsi="Times New Roman" w:cs="Times New Roman"/>
          <w:color w:val="FF0000"/>
          <w:sz w:val="20"/>
          <w:szCs w:val="20"/>
        </w:rPr>
        <w:t xml:space="preserve">The OEM shall </w:t>
      </w:r>
      <w:r w:rsidRPr="00B03FB5">
        <w:rPr>
          <w:rFonts w:ascii="Times New Roman" w:hAnsi="Times New Roman" w:cs="Times New Roman"/>
          <w:color w:val="FF0000"/>
          <w:sz w:val="20"/>
          <w:szCs w:val="20"/>
        </w:rPr>
        <w:t>assess whether a software update will direct</w:t>
      </w:r>
      <w:r w:rsidR="00784F39" w:rsidRPr="00B03FB5">
        <w:rPr>
          <w:rFonts w:ascii="Times New Roman" w:hAnsi="Times New Roman" w:cs="Times New Roman"/>
          <w:color w:val="FF0000"/>
          <w:sz w:val="20"/>
          <w:szCs w:val="20"/>
        </w:rPr>
        <w:t>ly</w:t>
      </w:r>
      <w:r w:rsidRPr="00B03FB5">
        <w:rPr>
          <w:rFonts w:ascii="Times New Roman" w:hAnsi="Times New Roman" w:cs="Times New Roman"/>
          <w:color w:val="FF0000"/>
          <w:sz w:val="20"/>
          <w:szCs w:val="20"/>
        </w:rPr>
        <w:t xml:space="preserve"> or indirect</w:t>
      </w:r>
      <w:r w:rsidR="00784F39" w:rsidRPr="00B03FB5">
        <w:rPr>
          <w:rFonts w:ascii="Times New Roman" w:hAnsi="Times New Roman" w:cs="Times New Roman"/>
          <w:color w:val="FF0000"/>
          <w:sz w:val="20"/>
          <w:szCs w:val="20"/>
        </w:rPr>
        <w:t>ly affect</w:t>
      </w:r>
      <w:r w:rsidRPr="00B03FB5">
        <w:rPr>
          <w:rFonts w:ascii="Times New Roman" w:hAnsi="Times New Roman" w:cs="Times New Roman"/>
          <w:color w:val="FF0000"/>
          <w:sz w:val="20"/>
          <w:szCs w:val="20"/>
        </w:rPr>
        <w:t xml:space="preserve"> the approvals of a vehicle’s </w:t>
      </w:r>
      <w:r w:rsidRPr="00661638">
        <w:rPr>
          <w:rFonts w:ascii="Times New Roman" w:hAnsi="Times New Roman" w:cs="Times New Roman"/>
          <w:color w:val="FF0000"/>
          <w:sz w:val="20"/>
          <w:szCs w:val="20"/>
        </w:rPr>
        <w:t>certified systems and documents the result</w:t>
      </w:r>
      <w:r w:rsidR="00784F39" w:rsidRPr="00661638">
        <w:rPr>
          <w:rFonts w:ascii="Times New Roman" w:hAnsi="Times New Roman" w:cs="Times New Roman"/>
          <w:color w:val="FF0000"/>
          <w:sz w:val="20"/>
          <w:szCs w:val="20"/>
        </w:rPr>
        <w:t>;</w:t>
      </w:r>
    </w:p>
    <w:p w14:paraId="328FFFFA" w14:textId="2AD2D3AE" w:rsidR="00F40672" w:rsidRPr="00661638" w:rsidRDefault="00F40672" w:rsidP="002D0EBA">
      <w:pPr>
        <w:pStyle w:val="ListParagraph"/>
        <w:numPr>
          <w:ilvl w:val="0"/>
          <w:numId w:val="16"/>
        </w:numPr>
        <w:ind w:left="1080"/>
        <w:rPr>
          <w:rFonts w:ascii="Times New Roman" w:hAnsi="Times New Roman" w:cs="Times New Roman"/>
          <w:color w:val="FF0000"/>
          <w:sz w:val="20"/>
          <w:szCs w:val="20"/>
        </w:rPr>
      </w:pPr>
      <w:r w:rsidRPr="00661638">
        <w:rPr>
          <w:rFonts w:ascii="Times New Roman" w:hAnsi="Times New Roman" w:cs="Times New Roman"/>
          <w:color w:val="FF0000"/>
          <w:sz w:val="20"/>
          <w:szCs w:val="20"/>
        </w:rPr>
        <w:t>If the update does not affect any certified systems the OEM may conduct the update without need to contact the type approval authority</w:t>
      </w:r>
      <w:r w:rsidR="00784F39" w:rsidRPr="00661638">
        <w:rPr>
          <w:rFonts w:ascii="Times New Roman" w:hAnsi="Times New Roman" w:cs="Times New Roman"/>
          <w:color w:val="FF0000"/>
          <w:sz w:val="20"/>
          <w:szCs w:val="20"/>
        </w:rPr>
        <w:t xml:space="preserve"> but shall ensure the update process employed is safe and secure;</w:t>
      </w:r>
      <w:r w:rsidR="00E233D7" w:rsidRPr="00661638">
        <w:rPr>
          <w:rFonts w:ascii="Times New Roman" w:hAnsi="Times New Roman" w:cs="Times New Roman"/>
          <w:color w:val="FF0000"/>
          <w:sz w:val="20"/>
          <w:szCs w:val="20"/>
        </w:rPr>
        <w:t xml:space="preserve"> </w:t>
      </w:r>
    </w:p>
    <w:p w14:paraId="595BEC51" w14:textId="7438EB1B" w:rsidR="00F40672" w:rsidRPr="00B03FB5" w:rsidRDefault="00F40672" w:rsidP="002D0EBA">
      <w:pPr>
        <w:pStyle w:val="ListParagraph"/>
        <w:numPr>
          <w:ilvl w:val="0"/>
          <w:numId w:val="16"/>
        </w:numPr>
        <w:ind w:left="1080"/>
        <w:rPr>
          <w:rFonts w:ascii="Times New Roman" w:hAnsi="Times New Roman" w:cs="Times New Roman"/>
          <w:color w:val="FF0000"/>
          <w:sz w:val="20"/>
          <w:szCs w:val="20"/>
        </w:rPr>
      </w:pPr>
      <w:r w:rsidRPr="00661638">
        <w:rPr>
          <w:rFonts w:ascii="Times New Roman" w:hAnsi="Times New Roman" w:cs="Times New Roman"/>
          <w:color w:val="FF0000"/>
          <w:sz w:val="20"/>
          <w:szCs w:val="20"/>
        </w:rPr>
        <w:t xml:space="preserve">If an update may or will affect one or more </w:t>
      </w:r>
      <w:r w:rsidR="00E233D7" w:rsidRPr="00661638">
        <w:rPr>
          <w:rFonts w:ascii="Times New Roman" w:hAnsi="Times New Roman" w:cs="Times New Roman"/>
          <w:color w:val="FF0000"/>
          <w:sz w:val="20"/>
          <w:szCs w:val="20"/>
        </w:rPr>
        <w:t>certified</w:t>
      </w:r>
      <w:r w:rsidRPr="00661638">
        <w:rPr>
          <w:rFonts w:ascii="Times New Roman" w:hAnsi="Times New Roman" w:cs="Times New Roman"/>
          <w:color w:val="FF0000"/>
          <w:sz w:val="20"/>
          <w:szCs w:val="20"/>
        </w:rPr>
        <w:t xml:space="preserve"> systems, then the OEM </w:t>
      </w:r>
      <w:r w:rsidR="00E233D7" w:rsidRPr="00661638">
        <w:rPr>
          <w:rFonts w:ascii="Times New Roman" w:hAnsi="Times New Roman" w:cs="Times New Roman"/>
          <w:color w:val="FF0000"/>
          <w:sz w:val="20"/>
          <w:szCs w:val="20"/>
        </w:rPr>
        <w:t xml:space="preserve">shall </w:t>
      </w:r>
      <w:r w:rsidRPr="00661638">
        <w:rPr>
          <w:rFonts w:ascii="Times New Roman" w:hAnsi="Times New Roman" w:cs="Times New Roman"/>
          <w:color w:val="FF0000"/>
          <w:sz w:val="20"/>
          <w:szCs w:val="20"/>
        </w:rPr>
        <w:t xml:space="preserve">contact the relevant type approval </w:t>
      </w:r>
      <w:r w:rsidRPr="00661638">
        <w:rPr>
          <w:rFonts w:ascii="Times New Roman" w:hAnsi="Times New Roman" w:cs="Times New Roman"/>
          <w:strike/>
          <w:color w:val="FF0000"/>
          <w:sz w:val="20"/>
          <w:szCs w:val="20"/>
        </w:rPr>
        <w:t>body</w:t>
      </w:r>
      <w:r w:rsidRPr="00400961">
        <w:rPr>
          <w:rFonts w:ascii="Times New Roman" w:hAnsi="Times New Roman" w:cs="Times New Roman"/>
          <w:color w:val="FF0000"/>
          <w:sz w:val="20"/>
          <w:szCs w:val="20"/>
        </w:rPr>
        <w:t xml:space="preserve"> authority to seek an extension or new </w:t>
      </w:r>
      <w:r w:rsidR="00E233D7" w:rsidRPr="00F14364">
        <w:rPr>
          <w:rFonts w:ascii="Times New Roman" w:hAnsi="Times New Roman" w:cs="Times New Roman"/>
          <w:color w:val="FF0000"/>
          <w:sz w:val="20"/>
          <w:szCs w:val="20"/>
        </w:rPr>
        <w:t>certification</w:t>
      </w:r>
      <w:r w:rsidRPr="00F14364">
        <w:rPr>
          <w:rFonts w:ascii="Times New Roman" w:hAnsi="Times New Roman" w:cs="Times New Roman"/>
          <w:color w:val="FF0000"/>
          <w:sz w:val="20"/>
          <w:szCs w:val="20"/>
        </w:rPr>
        <w:t xml:space="preserve"> for the affected systems</w:t>
      </w:r>
      <w:r w:rsidR="00784F39" w:rsidRPr="00F14364">
        <w:rPr>
          <w:rFonts w:ascii="Times New Roman" w:hAnsi="Times New Roman" w:cs="Times New Roman"/>
          <w:color w:val="FF0000"/>
          <w:sz w:val="20"/>
          <w:szCs w:val="20"/>
        </w:rPr>
        <w:t>;</w:t>
      </w:r>
    </w:p>
    <w:p w14:paraId="3685B8BE" w14:textId="6C5F5C5E" w:rsidR="00F40672" w:rsidRPr="00B03FB5" w:rsidRDefault="00F40672" w:rsidP="00DD674E">
      <w:pPr>
        <w:pStyle w:val="ListParagraph"/>
        <w:numPr>
          <w:ilvl w:val="0"/>
          <w:numId w:val="16"/>
        </w:numPr>
        <w:ind w:left="1080"/>
        <w:rPr>
          <w:rFonts w:ascii="Times New Roman" w:hAnsi="Times New Roman" w:cs="Times New Roman"/>
          <w:color w:val="FF0000"/>
          <w:sz w:val="20"/>
          <w:szCs w:val="20"/>
        </w:rPr>
      </w:pPr>
      <w:r w:rsidRPr="00B03FB5">
        <w:rPr>
          <w:rFonts w:ascii="Times New Roman" w:hAnsi="Times New Roman" w:cs="Times New Roman"/>
          <w:color w:val="FF0000"/>
          <w:sz w:val="20"/>
          <w:szCs w:val="20"/>
        </w:rPr>
        <w:t xml:space="preserve">Where an extension or new </w:t>
      </w:r>
      <w:r w:rsidR="00E233D7" w:rsidRPr="00B03FB5">
        <w:rPr>
          <w:rFonts w:ascii="Times New Roman" w:hAnsi="Times New Roman" w:cs="Times New Roman"/>
          <w:color w:val="FF0000"/>
          <w:sz w:val="20"/>
          <w:szCs w:val="20"/>
        </w:rPr>
        <w:t>certification</w:t>
      </w:r>
      <w:r w:rsidRPr="00B03FB5">
        <w:rPr>
          <w:rFonts w:ascii="Times New Roman" w:hAnsi="Times New Roman" w:cs="Times New Roman"/>
          <w:color w:val="FF0000"/>
          <w:sz w:val="20"/>
          <w:szCs w:val="20"/>
        </w:rPr>
        <w:t xml:space="preserve"> is granted, registration </w:t>
      </w:r>
      <w:r w:rsidRPr="00661638">
        <w:rPr>
          <w:rFonts w:ascii="Times New Roman" w:hAnsi="Times New Roman" w:cs="Times New Roman"/>
          <w:color w:val="FF0000"/>
          <w:sz w:val="20"/>
          <w:szCs w:val="20"/>
        </w:rPr>
        <w:t xml:space="preserve">of </w:t>
      </w:r>
      <w:r w:rsidR="00F932D0" w:rsidRPr="00661638">
        <w:rPr>
          <w:rFonts w:ascii="Times New Roman" w:hAnsi="Times New Roman" w:cs="Times New Roman"/>
          <w:color w:val="FF0000"/>
          <w:sz w:val="20"/>
          <w:szCs w:val="20"/>
        </w:rPr>
        <w:t>affected vehicles</w:t>
      </w:r>
      <w:r w:rsidRPr="00400961">
        <w:rPr>
          <w:rFonts w:ascii="Times New Roman" w:hAnsi="Times New Roman" w:cs="Times New Roman"/>
          <w:color w:val="FF0000"/>
          <w:sz w:val="20"/>
          <w:szCs w:val="20"/>
        </w:rPr>
        <w:t xml:space="preserve"> is conducted according to national laws. </w:t>
      </w:r>
      <w:r w:rsidR="00784F39" w:rsidRPr="00B03FB5">
        <w:rPr>
          <w:rFonts w:ascii="Times New Roman" w:hAnsi="Times New Roman" w:cs="Times New Roman"/>
          <w:color w:val="FF0000"/>
          <w:sz w:val="20"/>
          <w:szCs w:val="20"/>
        </w:rPr>
        <w:t xml:space="preserve">The update may then be conducted and the OEM shall ensure the update process employed is safe and secure. </w:t>
      </w:r>
      <w:r w:rsidR="00102226" w:rsidRPr="00B03FB5">
        <w:rPr>
          <w:rFonts w:ascii="Times New Roman" w:hAnsi="Times New Roman" w:cs="Times New Roman"/>
          <w:color w:val="FF0000"/>
          <w:sz w:val="20"/>
          <w:szCs w:val="20"/>
        </w:rPr>
        <w:t>(</w:t>
      </w:r>
      <w:r w:rsidRPr="00B03FB5">
        <w:rPr>
          <w:rFonts w:ascii="Times New Roman" w:hAnsi="Times New Roman" w:cs="Times New Roman"/>
          <w:color w:val="FF0000"/>
          <w:sz w:val="20"/>
          <w:szCs w:val="20"/>
        </w:rPr>
        <w:t xml:space="preserve">The </w:t>
      </w:r>
      <w:r w:rsidR="00F932D0" w:rsidRPr="00661638">
        <w:rPr>
          <w:rFonts w:ascii="Times New Roman" w:hAnsi="Times New Roman" w:cs="Times New Roman"/>
          <w:color w:val="FF0000"/>
          <w:sz w:val="20"/>
          <w:szCs w:val="20"/>
        </w:rPr>
        <w:t xml:space="preserve">vehicle information in the </w:t>
      </w:r>
      <w:r w:rsidRPr="00661638">
        <w:rPr>
          <w:rFonts w:ascii="Times New Roman" w:hAnsi="Times New Roman" w:cs="Times New Roman"/>
          <w:color w:val="FF0000"/>
          <w:sz w:val="20"/>
          <w:szCs w:val="20"/>
        </w:rPr>
        <w:t>declaration of conformance</w:t>
      </w:r>
      <w:r w:rsidRPr="00400961">
        <w:rPr>
          <w:rFonts w:ascii="Times New Roman" w:hAnsi="Times New Roman" w:cs="Times New Roman"/>
          <w:color w:val="FF0000"/>
          <w:sz w:val="20"/>
          <w:szCs w:val="20"/>
        </w:rPr>
        <w:t xml:space="preserve"> shall be updated after the installation of the new software to reflect </w:t>
      </w:r>
      <w:r w:rsidRPr="00661638">
        <w:rPr>
          <w:rFonts w:ascii="Times New Roman" w:hAnsi="Times New Roman" w:cs="Times New Roman"/>
          <w:color w:val="FF0000"/>
          <w:sz w:val="20"/>
          <w:szCs w:val="20"/>
        </w:rPr>
        <w:t xml:space="preserve">the new </w:t>
      </w:r>
      <w:r w:rsidR="00F932D0" w:rsidRPr="00661638">
        <w:rPr>
          <w:rFonts w:ascii="Times New Roman" w:hAnsi="Times New Roman" w:cs="Times New Roman"/>
          <w:color w:val="FF0000"/>
          <w:sz w:val="20"/>
          <w:szCs w:val="20"/>
        </w:rPr>
        <w:t>type approval st</w:t>
      </w:r>
      <w:r w:rsidRPr="00661638">
        <w:rPr>
          <w:rFonts w:ascii="Times New Roman" w:hAnsi="Times New Roman" w:cs="Times New Roman"/>
          <w:color w:val="FF0000"/>
          <w:sz w:val="20"/>
          <w:szCs w:val="20"/>
        </w:rPr>
        <w:t xml:space="preserve">atus of the </w:t>
      </w:r>
      <w:r w:rsidRPr="00661638">
        <w:rPr>
          <w:rFonts w:ascii="Times New Roman" w:hAnsi="Times New Roman" w:cs="Times New Roman"/>
          <w:strike/>
          <w:color w:val="FF0000"/>
          <w:sz w:val="20"/>
          <w:szCs w:val="20"/>
        </w:rPr>
        <w:t>whole</w:t>
      </w:r>
      <w:r w:rsidRPr="00661638">
        <w:rPr>
          <w:rFonts w:ascii="Times New Roman" w:hAnsi="Times New Roman" w:cs="Times New Roman"/>
          <w:color w:val="FF0000"/>
          <w:sz w:val="20"/>
          <w:szCs w:val="20"/>
        </w:rPr>
        <w:t xml:space="preserve"> vehicle </w:t>
      </w:r>
      <w:r w:rsidRPr="00661638">
        <w:rPr>
          <w:rFonts w:ascii="Times New Roman" w:hAnsi="Times New Roman" w:cs="Times New Roman"/>
          <w:strike/>
          <w:color w:val="FF0000"/>
          <w:sz w:val="20"/>
          <w:szCs w:val="20"/>
        </w:rPr>
        <w:t>type approval</w:t>
      </w:r>
      <w:r w:rsidRPr="00400961">
        <w:rPr>
          <w:rFonts w:ascii="Times New Roman" w:hAnsi="Times New Roman" w:cs="Times New Roman"/>
          <w:color w:val="FF0000"/>
          <w:sz w:val="20"/>
          <w:szCs w:val="20"/>
        </w:rPr>
        <w:t>.</w:t>
      </w:r>
      <w:r w:rsidR="00102226" w:rsidRPr="00400961">
        <w:rPr>
          <w:rFonts w:ascii="Times New Roman" w:hAnsi="Times New Roman" w:cs="Times New Roman"/>
          <w:color w:val="FF0000"/>
          <w:sz w:val="20"/>
          <w:szCs w:val="20"/>
        </w:rPr>
        <w:t>)</w:t>
      </w:r>
      <w:r w:rsidRPr="00F14364">
        <w:rPr>
          <w:rFonts w:ascii="Times New Roman" w:hAnsi="Times New Roman" w:cs="Times New Roman"/>
          <w:color w:val="FF0000"/>
          <w:sz w:val="20"/>
          <w:szCs w:val="20"/>
        </w:rPr>
        <w:t xml:space="preserve"> The status of the software on a vehicle </w:t>
      </w:r>
      <w:r w:rsidR="00E233D7" w:rsidRPr="00F14364">
        <w:rPr>
          <w:rFonts w:ascii="Times New Roman" w:hAnsi="Times New Roman" w:cs="Times New Roman"/>
          <w:color w:val="FF0000"/>
          <w:sz w:val="20"/>
          <w:szCs w:val="20"/>
        </w:rPr>
        <w:t xml:space="preserve">shall be </w:t>
      </w:r>
      <w:r w:rsidRPr="00F14364">
        <w:rPr>
          <w:rFonts w:ascii="Times New Roman" w:hAnsi="Times New Roman" w:cs="Times New Roman"/>
          <w:color w:val="FF0000"/>
          <w:sz w:val="20"/>
          <w:szCs w:val="20"/>
        </w:rPr>
        <w:t xml:space="preserve">updated to reflect the new status of its </w:t>
      </w:r>
      <w:r w:rsidR="00E233D7" w:rsidRPr="00B03FB5">
        <w:rPr>
          <w:rFonts w:ascii="Times New Roman" w:hAnsi="Times New Roman" w:cs="Times New Roman"/>
          <w:color w:val="FF0000"/>
          <w:sz w:val="20"/>
          <w:szCs w:val="20"/>
        </w:rPr>
        <w:t>certification</w:t>
      </w:r>
      <w:r w:rsidR="00784F39" w:rsidRPr="00B03FB5">
        <w:rPr>
          <w:rFonts w:ascii="Times New Roman" w:hAnsi="Times New Roman" w:cs="Times New Roman"/>
          <w:color w:val="FF0000"/>
          <w:sz w:val="20"/>
          <w:szCs w:val="20"/>
        </w:rPr>
        <w:t xml:space="preserve"> as per the requirements of chapter 6</w:t>
      </w:r>
      <w:r w:rsidRPr="00B03FB5">
        <w:rPr>
          <w:rFonts w:ascii="Times New Roman" w:hAnsi="Times New Roman" w:cs="Times New Roman"/>
          <w:color w:val="FF0000"/>
          <w:sz w:val="20"/>
          <w:szCs w:val="20"/>
        </w:rPr>
        <w:t>.</w:t>
      </w:r>
    </w:p>
    <w:p w14:paraId="204D9C7B" w14:textId="48BEA18C" w:rsidR="00004EE1" w:rsidRPr="00F7647C" w:rsidRDefault="00B25C13" w:rsidP="00F7647C">
      <w:pPr>
        <w:ind w:left="720"/>
        <w:rPr>
          <w:ins w:id="239" w:author="KAI FREDERIK ZASTROW - J597066" w:date="2018-01-12T09:00:00Z"/>
        </w:rPr>
      </w:pPr>
      <w:ins w:id="240" w:author="KAI FREDERIK ZASTROW - J597066" w:date="2018-01-12T15:57:00Z">
        <w:r w:rsidRPr="002E1429">
          <w:rPr>
            <w:rFonts w:ascii="Times New Roman" w:hAnsi="Times New Roman" w:cs="Times New Roman"/>
            <w:color w:val="FF0000"/>
            <w:sz w:val="20"/>
            <w:highlight w:val="green"/>
          </w:rPr>
          <w:t>T</w:t>
        </w:r>
        <w:r w:rsidRPr="00F7647C">
          <w:rPr>
            <w:rFonts w:ascii="Times New Roman" w:hAnsi="Times New Roman" w:cs="Times New Roman"/>
            <w:color w:val="FF0000"/>
            <w:sz w:val="20"/>
          </w:rPr>
          <w:t>o integrate the software update in the DoC (declaration of conformity), an adaptation of the DoC definition and the implementation of IWVTA and DETA will be necessary.</w:t>
        </w:r>
      </w:ins>
      <w:ins w:id="241" w:author="KAI FREDERIK ZASTROW - J597066" w:date="2018-01-12T09:00:00Z">
        <w:r w:rsidR="00004EE1" w:rsidRPr="00F7647C">
          <w:t xml:space="preserve"> </w:t>
        </w:r>
      </w:ins>
    </w:p>
    <w:p w14:paraId="2E84F43A" w14:textId="77777777" w:rsidR="00F40672" w:rsidRPr="00661638" w:rsidRDefault="00F40672" w:rsidP="00F40672">
      <w:pPr>
        <w:pStyle w:val="ListParagraph"/>
        <w:rPr>
          <w:ins w:id="242" w:author="Darren Handley" w:date="2017-12-23T01:36:00Z"/>
          <w:rFonts w:ascii="Times New Roman" w:hAnsi="Times New Roman" w:cs="Times New Roman"/>
          <w:i/>
          <w:sz w:val="20"/>
          <w:szCs w:val="20"/>
        </w:rPr>
      </w:pPr>
    </w:p>
    <w:p w14:paraId="1224413D" w14:textId="1AA1B174" w:rsidR="00E233D7" w:rsidRPr="00661638" w:rsidRDefault="00E233D7" w:rsidP="00F40672">
      <w:pPr>
        <w:pStyle w:val="ListParagraph"/>
        <w:rPr>
          <w:rFonts w:ascii="Times New Roman" w:hAnsi="Times New Roman" w:cs="Times New Roman"/>
          <w:i/>
          <w:color w:val="FF0000"/>
          <w:sz w:val="20"/>
          <w:szCs w:val="20"/>
        </w:rPr>
      </w:pPr>
      <w:r w:rsidRPr="00661638">
        <w:rPr>
          <w:rFonts w:ascii="Times New Roman" w:hAnsi="Times New Roman" w:cs="Times New Roman"/>
          <w:i/>
          <w:color w:val="FF0000"/>
          <w:sz w:val="20"/>
          <w:szCs w:val="20"/>
        </w:rPr>
        <w:t>Chair suggested additional requirement to clarify what would constitute an effect on a certified system or vehicle</w:t>
      </w:r>
      <w:ins w:id="243" w:author="Darren Handley" w:date="2018-01-16T15:07:00Z">
        <w:r w:rsidR="00727B15">
          <w:rPr>
            <w:rFonts w:ascii="Times New Roman" w:hAnsi="Times New Roman" w:cs="Times New Roman"/>
            <w:i/>
            <w:color w:val="FF0000"/>
            <w:sz w:val="20"/>
            <w:szCs w:val="20"/>
          </w:rPr>
          <w:t xml:space="preserve"> – accepted with amendments</w:t>
        </w:r>
      </w:ins>
    </w:p>
    <w:p w14:paraId="219BC30E" w14:textId="77777777" w:rsidR="00F932D0" w:rsidRPr="00661638" w:rsidRDefault="00F932D0" w:rsidP="00F40672">
      <w:pPr>
        <w:pStyle w:val="ListParagraph"/>
        <w:rPr>
          <w:rFonts w:ascii="Times New Roman" w:hAnsi="Times New Roman" w:cs="Times New Roman"/>
          <w:color w:val="FF0000"/>
          <w:sz w:val="20"/>
          <w:szCs w:val="20"/>
        </w:rPr>
      </w:pPr>
    </w:p>
    <w:p w14:paraId="751FCBEF" w14:textId="21936D9B" w:rsidR="00661638" w:rsidRPr="00F7647C" w:rsidRDefault="00727B15" w:rsidP="00F7647C">
      <w:pPr>
        <w:ind w:left="1080"/>
        <w:rPr>
          <w:rFonts w:ascii="Times New Roman" w:hAnsi="Times New Roman" w:cs="Times New Roman"/>
          <w:color w:val="FF0000"/>
          <w:sz w:val="20"/>
          <w:szCs w:val="20"/>
        </w:rPr>
      </w:pPr>
      <w:r w:rsidRPr="00F7647C">
        <w:rPr>
          <w:rFonts w:ascii="Times New Roman" w:hAnsi="Times New Roman" w:cs="Times New Roman"/>
          <w:color w:val="FF0000"/>
          <w:sz w:val="20"/>
          <w:szCs w:val="20"/>
        </w:rPr>
        <w:t xml:space="preserve">3.2.3 </w:t>
      </w:r>
      <w:r w:rsidR="00E233D7" w:rsidRPr="00F7647C">
        <w:rPr>
          <w:rFonts w:ascii="Times New Roman" w:hAnsi="Times New Roman" w:cs="Times New Roman"/>
          <w:color w:val="FF0000"/>
          <w:sz w:val="20"/>
          <w:szCs w:val="20"/>
        </w:rPr>
        <w:t>The assessment of wh</w:t>
      </w:r>
      <w:r w:rsidR="000922CF" w:rsidRPr="00F7647C">
        <w:rPr>
          <w:rFonts w:ascii="Times New Roman" w:hAnsi="Times New Roman" w:cs="Times New Roman"/>
          <w:color w:val="FF0000"/>
          <w:sz w:val="20"/>
          <w:szCs w:val="20"/>
        </w:rPr>
        <w:t>ether a software update affects</w:t>
      </w:r>
      <w:r w:rsidR="00E233D7" w:rsidRPr="00F7647C">
        <w:rPr>
          <w:rFonts w:ascii="Times New Roman" w:hAnsi="Times New Roman" w:cs="Times New Roman"/>
          <w:color w:val="FF0000"/>
          <w:sz w:val="20"/>
          <w:szCs w:val="20"/>
        </w:rPr>
        <w:t xml:space="preserve"> certification shall </w:t>
      </w:r>
      <w:r w:rsidR="000922CF" w:rsidRPr="00F7647C">
        <w:rPr>
          <w:rFonts w:ascii="Times New Roman" w:hAnsi="Times New Roman" w:cs="Times New Roman"/>
          <w:color w:val="FF0000"/>
          <w:sz w:val="20"/>
          <w:szCs w:val="20"/>
        </w:rPr>
        <w:t xml:space="preserve">consider whether the update will impact or alter any of the parameters used to define systems the update may affect or parameters used to certify those system (as defined in the relevant legislation). The assessment shall also consider whether the update will add or enable any functions that were not present, or enabled, when the vehicle was </w:t>
      </w:r>
      <w:r w:rsidR="007413C5" w:rsidRPr="00F7647C">
        <w:rPr>
          <w:rFonts w:ascii="Times New Roman" w:hAnsi="Times New Roman" w:cs="Times New Roman"/>
          <w:color w:val="FF0000"/>
          <w:sz w:val="20"/>
          <w:szCs w:val="20"/>
        </w:rPr>
        <w:t>type approved</w:t>
      </w:r>
      <w:r w:rsidRPr="00F7647C">
        <w:rPr>
          <w:rFonts w:ascii="Times New Roman" w:hAnsi="Times New Roman" w:cs="Times New Roman"/>
          <w:color w:val="FF0000"/>
          <w:sz w:val="20"/>
          <w:szCs w:val="20"/>
        </w:rPr>
        <w:t xml:space="preserve"> </w:t>
      </w:r>
      <w:r w:rsidR="000922CF" w:rsidRPr="00F7647C">
        <w:rPr>
          <w:rFonts w:ascii="Times New Roman" w:hAnsi="Times New Roman" w:cs="Times New Roman"/>
          <w:color w:val="FF0000"/>
          <w:sz w:val="20"/>
          <w:szCs w:val="20"/>
        </w:rPr>
        <w:t xml:space="preserve">or alter </w:t>
      </w:r>
      <w:r w:rsidR="007413C5" w:rsidRPr="00F7647C">
        <w:rPr>
          <w:rFonts w:ascii="Times New Roman" w:hAnsi="Times New Roman" w:cs="Times New Roman"/>
          <w:color w:val="FF0000"/>
          <w:sz w:val="20"/>
          <w:szCs w:val="20"/>
        </w:rPr>
        <w:t xml:space="preserve">or disable </w:t>
      </w:r>
      <w:r w:rsidR="000922CF" w:rsidRPr="00F7647C">
        <w:rPr>
          <w:rFonts w:ascii="Times New Roman" w:hAnsi="Times New Roman" w:cs="Times New Roman"/>
          <w:color w:val="FF0000"/>
          <w:sz w:val="20"/>
          <w:szCs w:val="20"/>
        </w:rPr>
        <w:t xml:space="preserve">any other parameters </w:t>
      </w:r>
      <w:r w:rsidR="007413C5" w:rsidRPr="00F7647C">
        <w:rPr>
          <w:rFonts w:ascii="Times New Roman" w:hAnsi="Times New Roman" w:cs="Times New Roman"/>
          <w:color w:val="FF0000"/>
          <w:sz w:val="20"/>
          <w:szCs w:val="20"/>
        </w:rPr>
        <w:t xml:space="preserve">or functions </w:t>
      </w:r>
      <w:r w:rsidR="000922CF" w:rsidRPr="00F7647C">
        <w:rPr>
          <w:rFonts w:ascii="Times New Roman" w:hAnsi="Times New Roman" w:cs="Times New Roman"/>
          <w:color w:val="FF0000"/>
          <w:sz w:val="20"/>
          <w:szCs w:val="20"/>
        </w:rPr>
        <w:t>that are defined within legislation.</w:t>
      </w:r>
      <w:r w:rsidR="00661638" w:rsidRPr="00F7647C">
        <w:rPr>
          <w:rFonts w:ascii="Times New Roman" w:hAnsi="Times New Roman" w:cs="Times New Roman"/>
          <w:color w:val="FF0000"/>
          <w:sz w:val="20"/>
          <w:szCs w:val="20"/>
        </w:rPr>
        <w:t xml:space="preserve"> This shall include consideration of  whether: </w:t>
      </w:r>
    </w:p>
    <w:p w14:paraId="28ACB106" w14:textId="04B63EBC" w:rsidR="00661638" w:rsidRPr="00BB4999" w:rsidRDefault="00661638" w:rsidP="007413C5">
      <w:pPr>
        <w:pStyle w:val="ListParagraph"/>
        <w:numPr>
          <w:ilvl w:val="1"/>
          <w:numId w:val="18"/>
        </w:numPr>
        <w:rPr>
          <w:rFonts w:ascii="Times New Roman" w:hAnsi="Times New Roman" w:cs="Times New Roman"/>
          <w:color w:val="FF0000"/>
          <w:sz w:val="20"/>
          <w:szCs w:val="20"/>
        </w:rPr>
      </w:pPr>
      <w:r w:rsidRPr="00BB4999">
        <w:rPr>
          <w:rFonts w:ascii="Times New Roman" w:hAnsi="Times New Roman" w:cs="Times New Roman"/>
          <w:color w:val="FF0000"/>
          <w:sz w:val="20"/>
          <w:szCs w:val="20"/>
        </w:rPr>
        <w:t xml:space="preserve">Entries in </w:t>
      </w:r>
      <w:r w:rsidR="00727B15">
        <w:rPr>
          <w:rFonts w:ascii="Times New Roman" w:hAnsi="Times New Roman" w:cs="Times New Roman"/>
          <w:color w:val="FF0000"/>
          <w:sz w:val="20"/>
          <w:szCs w:val="20"/>
        </w:rPr>
        <w:t xml:space="preserve">the </w:t>
      </w:r>
      <w:r w:rsidRPr="00BB4999">
        <w:rPr>
          <w:rFonts w:ascii="Times New Roman" w:hAnsi="Times New Roman" w:cs="Times New Roman"/>
          <w:color w:val="FF0000"/>
          <w:sz w:val="20"/>
          <w:szCs w:val="20"/>
        </w:rPr>
        <w:t>information package are modified</w:t>
      </w:r>
    </w:p>
    <w:p w14:paraId="040FF9EA" w14:textId="32104BDC" w:rsidR="00661638" w:rsidRPr="00BB4999" w:rsidRDefault="00661638" w:rsidP="007413C5">
      <w:pPr>
        <w:pStyle w:val="ListParagraph"/>
        <w:numPr>
          <w:ilvl w:val="1"/>
          <w:numId w:val="18"/>
        </w:numPr>
        <w:rPr>
          <w:rFonts w:ascii="Times New Roman" w:hAnsi="Times New Roman" w:cs="Times New Roman"/>
          <w:color w:val="FF0000"/>
          <w:sz w:val="20"/>
          <w:szCs w:val="20"/>
        </w:rPr>
      </w:pPr>
      <w:r w:rsidRPr="00BB4999">
        <w:rPr>
          <w:rFonts w:ascii="Times New Roman" w:hAnsi="Times New Roman" w:cs="Times New Roman"/>
          <w:color w:val="FF0000"/>
          <w:sz w:val="20"/>
          <w:szCs w:val="20"/>
        </w:rPr>
        <w:t xml:space="preserve">Test results no longer cover </w:t>
      </w:r>
      <w:r w:rsidR="00727B15">
        <w:rPr>
          <w:rFonts w:ascii="Times New Roman" w:hAnsi="Times New Roman" w:cs="Times New Roman"/>
          <w:color w:val="FF0000"/>
          <w:sz w:val="20"/>
          <w:szCs w:val="20"/>
        </w:rPr>
        <w:t xml:space="preserve">the </w:t>
      </w:r>
      <w:r w:rsidRPr="00BB4999">
        <w:rPr>
          <w:rFonts w:ascii="Times New Roman" w:hAnsi="Times New Roman" w:cs="Times New Roman"/>
          <w:color w:val="FF0000"/>
          <w:sz w:val="20"/>
          <w:szCs w:val="20"/>
        </w:rPr>
        <w:t>vehicle after modification</w:t>
      </w:r>
    </w:p>
    <w:p w14:paraId="02498F1D" w14:textId="31E432C8" w:rsidR="00E233D7" w:rsidRPr="00DD674E" w:rsidRDefault="00E233D7" w:rsidP="00F40672">
      <w:pPr>
        <w:pStyle w:val="ListParagraph"/>
        <w:rPr>
          <w:rFonts w:ascii="Times New Roman" w:hAnsi="Times New Roman" w:cs="Times New Roman"/>
          <w:color w:val="FF0000"/>
          <w:sz w:val="20"/>
          <w:szCs w:val="20"/>
        </w:rPr>
      </w:pPr>
    </w:p>
    <w:p w14:paraId="38048FFD" w14:textId="57C32E16" w:rsidR="007F238A" w:rsidRPr="00F7647C" w:rsidRDefault="007F238A" w:rsidP="00EB24A2">
      <w:pPr>
        <w:pStyle w:val="H1G"/>
        <w:keepNext w:val="0"/>
        <w:numPr>
          <w:ilvl w:val="2"/>
          <w:numId w:val="5"/>
        </w:numPr>
        <w:tabs>
          <w:tab w:val="clear" w:pos="851"/>
        </w:tabs>
        <w:ind w:right="6"/>
        <w:jc w:val="both"/>
        <w:rPr>
          <w:b w:val="0"/>
          <w:strike/>
          <w:sz w:val="20"/>
        </w:rPr>
      </w:pPr>
      <w:r w:rsidRPr="00F7647C">
        <w:rPr>
          <w:b w:val="0"/>
          <w:strike/>
          <w:sz w:val="20"/>
        </w:rPr>
        <w:t xml:space="preserve">It is recommended that where an update to a type approved system is conducted outside of the control of an OEM after first registration, by a third party (aftermarket), the third party should initiate a new national approval for the type approval of the affected system or systems according to national laws. </w:t>
      </w:r>
    </w:p>
    <w:p w14:paraId="22149CFA" w14:textId="77777777" w:rsidR="007F238A" w:rsidRPr="00F7647C" w:rsidRDefault="007F238A" w:rsidP="007F238A">
      <w:pPr>
        <w:ind w:firstLine="720"/>
        <w:rPr>
          <w:rFonts w:ascii="Times New Roman" w:hAnsi="Times New Roman" w:cs="Times New Roman"/>
          <w:i/>
          <w:strike/>
          <w:color w:val="0000FF"/>
          <w:sz w:val="20"/>
          <w:szCs w:val="20"/>
        </w:rPr>
      </w:pPr>
      <w:r w:rsidRPr="00F7647C">
        <w:rPr>
          <w:rFonts w:ascii="Times New Roman" w:hAnsi="Times New Roman" w:cs="Times New Roman"/>
          <w:i/>
          <w:strike/>
          <w:color w:val="0000FF"/>
          <w:sz w:val="20"/>
          <w:szCs w:val="20"/>
        </w:rPr>
        <w:t>Note: clarification on multi-stage to be added</w:t>
      </w:r>
    </w:p>
    <w:p w14:paraId="0EC2A771" w14:textId="459270F6" w:rsidR="000922CF" w:rsidRPr="000922CF" w:rsidRDefault="000922CF" w:rsidP="007F238A">
      <w:pPr>
        <w:ind w:firstLine="720"/>
        <w:rPr>
          <w:rFonts w:ascii="Times New Roman" w:hAnsi="Times New Roman" w:cs="Times New Roman"/>
          <w:i/>
          <w:color w:val="FF0000"/>
          <w:sz w:val="20"/>
          <w:szCs w:val="20"/>
        </w:rPr>
      </w:pPr>
      <w:r w:rsidRPr="000922CF">
        <w:rPr>
          <w:rFonts w:ascii="Times New Roman" w:hAnsi="Times New Roman" w:cs="Times New Roman"/>
          <w:i/>
          <w:color w:val="FF0000"/>
          <w:sz w:val="20"/>
          <w:szCs w:val="20"/>
        </w:rPr>
        <w:t>Chair suggested amendment:</w:t>
      </w:r>
      <w:ins w:id="244" w:author="Darren Handley" w:date="2018-01-16T16:03:00Z">
        <w:r w:rsidR="008454E7">
          <w:rPr>
            <w:rFonts w:ascii="Times New Roman" w:hAnsi="Times New Roman" w:cs="Times New Roman"/>
            <w:i/>
            <w:color w:val="FF0000"/>
            <w:sz w:val="20"/>
            <w:szCs w:val="20"/>
          </w:rPr>
          <w:t xml:space="preserve"> paragraph deleted as now out of scope</w:t>
        </w:r>
      </w:ins>
    </w:p>
    <w:p w14:paraId="5C9E5492" w14:textId="233658EC" w:rsidR="000922CF" w:rsidRPr="000922CF" w:rsidDel="008454E7" w:rsidRDefault="000922CF" w:rsidP="000922CF">
      <w:pPr>
        <w:pStyle w:val="H1G"/>
        <w:keepNext w:val="0"/>
        <w:tabs>
          <w:tab w:val="clear" w:pos="851"/>
        </w:tabs>
        <w:ind w:left="720" w:right="6" w:firstLine="0"/>
        <w:jc w:val="both"/>
        <w:rPr>
          <w:del w:id="245" w:author="Darren Handley" w:date="2018-01-16T16:03:00Z"/>
          <w:b w:val="0"/>
          <w:color w:val="FF0000"/>
          <w:sz w:val="20"/>
          <w:lang w:eastAsia="ko-KR"/>
        </w:rPr>
      </w:pPr>
      <w:del w:id="246" w:author="Darren Handley" w:date="2017-12-23T01:46:00Z">
        <w:r w:rsidRPr="000922CF" w:rsidDel="000922CF">
          <w:rPr>
            <w:b w:val="0"/>
            <w:color w:val="FF0000"/>
            <w:sz w:val="20"/>
            <w:lang w:eastAsia="ko-KR"/>
          </w:rPr>
          <w:delText>It is recommended that w</w:delText>
        </w:r>
      </w:del>
      <w:del w:id="247" w:author="Darren Handley" w:date="2018-01-16T16:03:00Z">
        <w:r w:rsidRPr="000922CF" w:rsidDel="008454E7">
          <w:rPr>
            <w:b w:val="0"/>
            <w:color w:val="FF0000"/>
            <w:sz w:val="20"/>
            <w:lang w:eastAsia="ko-KR"/>
          </w:rPr>
          <w:delText xml:space="preserve">here an update to a </w:delText>
        </w:r>
      </w:del>
      <w:del w:id="248" w:author="Darren Handley" w:date="2017-12-23T01:46:00Z">
        <w:r w:rsidRPr="000922CF" w:rsidDel="000922CF">
          <w:rPr>
            <w:b w:val="0"/>
            <w:color w:val="FF0000"/>
            <w:sz w:val="20"/>
            <w:lang w:eastAsia="ko-KR"/>
          </w:rPr>
          <w:delText>type approved</w:delText>
        </w:r>
      </w:del>
      <w:del w:id="249" w:author="Darren Handley" w:date="2018-01-16T16:03:00Z">
        <w:r w:rsidRPr="000922CF" w:rsidDel="008454E7">
          <w:rPr>
            <w:b w:val="0"/>
            <w:color w:val="FF0000"/>
            <w:sz w:val="20"/>
            <w:lang w:eastAsia="ko-KR"/>
          </w:rPr>
          <w:delText xml:space="preserve"> system is conducted outside of the control of an OEM </w:delText>
        </w:r>
        <w:r w:rsidRPr="005B79BA" w:rsidDel="008454E7">
          <w:rPr>
            <w:b w:val="0"/>
            <w:color w:val="FF0000"/>
            <w:sz w:val="20"/>
            <w:lang w:eastAsia="ko-KR"/>
          </w:rPr>
          <w:delText xml:space="preserve">after first registration, by a third party (aftermarket), the third party </w:delText>
        </w:r>
      </w:del>
      <w:del w:id="250" w:author="Darren Handley" w:date="2017-12-23T01:46:00Z">
        <w:r w:rsidRPr="00D15912" w:rsidDel="000922CF">
          <w:rPr>
            <w:b w:val="0"/>
            <w:color w:val="FF0000"/>
            <w:sz w:val="20"/>
            <w:lang w:eastAsia="ko-KR"/>
          </w:rPr>
          <w:delText xml:space="preserve">should </w:delText>
        </w:r>
      </w:del>
      <w:del w:id="251" w:author="Darren Handley" w:date="2018-01-16T16:03:00Z">
        <w:r w:rsidRPr="00D15912" w:rsidDel="008454E7">
          <w:rPr>
            <w:b w:val="0"/>
            <w:color w:val="FF0000"/>
            <w:sz w:val="20"/>
            <w:lang w:eastAsia="ko-KR"/>
          </w:rPr>
          <w:delText xml:space="preserve">initiate a new national approval </w:delText>
        </w:r>
        <w:r w:rsidRPr="00F7647C" w:rsidDel="008454E7">
          <w:rPr>
            <w:strike/>
            <w:color w:val="FF0000"/>
            <w:sz w:val="20"/>
          </w:rPr>
          <w:delText xml:space="preserve">for the </w:delText>
        </w:r>
      </w:del>
      <w:del w:id="252" w:author="Darren Handley" w:date="2017-12-23T01:47:00Z">
        <w:r w:rsidRPr="00F7647C" w:rsidDel="000922CF">
          <w:rPr>
            <w:strike/>
            <w:color w:val="FF0000"/>
            <w:sz w:val="20"/>
          </w:rPr>
          <w:delText>type approval</w:delText>
        </w:r>
      </w:del>
      <w:del w:id="253" w:author="Darren Handley" w:date="2018-01-16T16:03:00Z">
        <w:r w:rsidRPr="005B79BA" w:rsidDel="008454E7">
          <w:rPr>
            <w:b w:val="0"/>
            <w:color w:val="FF0000"/>
            <w:sz w:val="20"/>
            <w:lang w:eastAsia="ko-KR"/>
          </w:rPr>
          <w:delText xml:space="preserve"> of the affected system or systems according to national laws</w:delText>
        </w:r>
        <w:r w:rsidR="009B1657" w:rsidRPr="005B79BA" w:rsidDel="008454E7">
          <w:rPr>
            <w:b w:val="0"/>
            <w:color w:val="FF0000"/>
            <w:sz w:val="20"/>
            <w:lang w:eastAsia="ko-KR"/>
          </w:rPr>
          <w:delText xml:space="preserve"> </w:delText>
        </w:r>
        <w:r w:rsidR="009B1657" w:rsidRPr="00F7647C" w:rsidDel="008454E7">
          <w:rPr>
            <w:color w:val="FF0000"/>
            <w:sz w:val="20"/>
          </w:rPr>
          <w:delText>for all affected vehicles</w:delText>
        </w:r>
        <w:r w:rsidRPr="005B79BA" w:rsidDel="008454E7">
          <w:rPr>
            <w:b w:val="0"/>
            <w:color w:val="FF0000"/>
            <w:sz w:val="20"/>
            <w:lang w:eastAsia="ko-KR"/>
          </w:rPr>
          <w:delText>.</w:delText>
        </w:r>
        <w:r w:rsidRPr="000922CF" w:rsidDel="008454E7">
          <w:rPr>
            <w:b w:val="0"/>
            <w:color w:val="FF0000"/>
            <w:sz w:val="20"/>
            <w:lang w:eastAsia="ko-KR"/>
          </w:rPr>
          <w:delText xml:space="preserve"> </w:delText>
        </w:r>
      </w:del>
    </w:p>
    <w:p w14:paraId="0BD6E1EA" w14:textId="19073771" w:rsidR="007F238A" w:rsidRPr="00F7647C" w:rsidRDefault="007F238A" w:rsidP="00EB24A2">
      <w:pPr>
        <w:pStyle w:val="H1G"/>
        <w:keepNext w:val="0"/>
        <w:numPr>
          <w:ilvl w:val="2"/>
          <w:numId w:val="5"/>
        </w:numPr>
        <w:tabs>
          <w:tab w:val="clear" w:pos="851"/>
        </w:tabs>
        <w:ind w:right="6"/>
        <w:jc w:val="both"/>
        <w:rPr>
          <w:b w:val="0"/>
          <w:strike/>
          <w:sz w:val="20"/>
          <w:highlight w:val="yellow"/>
        </w:rPr>
      </w:pPr>
      <w:r w:rsidRPr="00F7647C">
        <w:rPr>
          <w:b w:val="0"/>
          <w:strike/>
          <w:sz w:val="20"/>
          <w:highlight w:val="yellow"/>
        </w:rPr>
        <w:t xml:space="preserve">It is recommended that conformity of production checks </w:t>
      </w:r>
      <w:r w:rsidRPr="00F7647C">
        <w:rPr>
          <w:b w:val="0"/>
          <w:strike/>
          <w:sz w:val="20"/>
          <w:highlight w:val="green"/>
        </w:rPr>
        <w:t>and market surveillance</w:t>
      </w:r>
      <w:r w:rsidRPr="00F7647C">
        <w:rPr>
          <w:b w:val="0"/>
          <w:strike/>
          <w:sz w:val="20"/>
          <w:highlight w:val="yellow"/>
        </w:rPr>
        <w:t xml:space="preserve"> are used to verify if the processes and decisions made by the OEM are appropriate, particularly regarding those updates which they have not notified the type approval body about.</w:t>
      </w:r>
    </w:p>
    <w:p w14:paraId="4DA57F3C" w14:textId="77777777" w:rsidR="007B101F" w:rsidRPr="00F7647C" w:rsidRDefault="007B101F" w:rsidP="007B101F">
      <w:pPr>
        <w:ind w:left="720"/>
        <w:rPr>
          <w:rFonts w:ascii="Times New Roman" w:hAnsi="Times New Roman" w:cs="Times New Roman"/>
          <w:i/>
          <w:strike/>
          <w:color w:val="0000FF"/>
          <w:sz w:val="20"/>
          <w:szCs w:val="20"/>
        </w:rPr>
      </w:pPr>
      <w:r w:rsidRPr="00F7647C">
        <w:rPr>
          <w:rFonts w:ascii="Times New Roman" w:hAnsi="Times New Roman" w:cs="Times New Roman"/>
          <w:i/>
          <w:strike/>
          <w:color w:val="0000FF"/>
          <w:sz w:val="20"/>
          <w:szCs w:val="20"/>
        </w:rPr>
        <w:t>Note:</w:t>
      </w:r>
      <w:r w:rsidRPr="00F7647C">
        <w:rPr>
          <w:strike/>
        </w:rPr>
        <w:t xml:space="preserve"> </w:t>
      </w:r>
      <w:r w:rsidRPr="00F7647C">
        <w:rPr>
          <w:rFonts w:ascii="Times New Roman" w:hAnsi="Times New Roman" w:cs="Times New Roman"/>
          <w:i/>
          <w:strike/>
          <w:color w:val="0000FF"/>
          <w:sz w:val="20"/>
          <w:szCs w:val="20"/>
        </w:rPr>
        <w:t>Linked to Market Surveillance (in addition to CoP)</w:t>
      </w:r>
    </w:p>
    <w:p w14:paraId="5274C2B0" w14:textId="29965765" w:rsidR="000922CF" w:rsidRPr="000922CF" w:rsidRDefault="000922CF" w:rsidP="007B101F">
      <w:pPr>
        <w:ind w:left="720"/>
        <w:rPr>
          <w:rFonts w:ascii="Times New Roman" w:hAnsi="Times New Roman" w:cs="Times New Roman"/>
          <w:color w:val="FF0000"/>
          <w:sz w:val="20"/>
          <w:szCs w:val="20"/>
        </w:rPr>
      </w:pPr>
      <w:r w:rsidRPr="000922CF">
        <w:rPr>
          <w:rFonts w:ascii="Times New Roman" w:hAnsi="Times New Roman" w:cs="Times New Roman"/>
          <w:color w:val="FF0000"/>
          <w:sz w:val="20"/>
          <w:szCs w:val="20"/>
        </w:rPr>
        <w:t>Chair suggested amendment (incorporating DE comment)</w:t>
      </w:r>
      <w:ins w:id="254" w:author="Darren Handley" w:date="2018-01-16T16:19:00Z">
        <w:r w:rsidR="004E525A">
          <w:rPr>
            <w:rFonts w:ascii="Times New Roman" w:hAnsi="Times New Roman" w:cs="Times New Roman"/>
            <w:color w:val="FF0000"/>
            <w:sz w:val="20"/>
            <w:szCs w:val="20"/>
          </w:rPr>
          <w:t xml:space="preserve">: accepted edits but how to word </w:t>
        </w:r>
      </w:ins>
      <w:ins w:id="255" w:author="Darren Handley" w:date="2018-01-16T16:20:00Z">
        <w:r w:rsidR="004E525A">
          <w:rPr>
            <w:rFonts w:ascii="Times New Roman" w:hAnsi="Times New Roman" w:cs="Times New Roman"/>
            <w:color w:val="FF0000"/>
            <w:sz w:val="20"/>
            <w:szCs w:val="20"/>
          </w:rPr>
          <w:t xml:space="preserve">“market surveillance” not agreed. </w:t>
        </w:r>
      </w:ins>
    </w:p>
    <w:p w14:paraId="645DC05D" w14:textId="56E646D3" w:rsidR="000922CF" w:rsidRPr="000922CF" w:rsidRDefault="000922CF" w:rsidP="007B101F">
      <w:pPr>
        <w:ind w:left="720"/>
        <w:rPr>
          <w:rFonts w:ascii="Times New Roman" w:hAnsi="Times New Roman" w:cs="Times New Roman"/>
          <w:color w:val="FF0000"/>
          <w:sz w:val="20"/>
          <w:szCs w:val="20"/>
        </w:rPr>
      </w:pPr>
      <w:r>
        <w:rPr>
          <w:rFonts w:ascii="Times New Roman" w:hAnsi="Times New Roman" w:cs="Times New Roman"/>
          <w:color w:val="FF0000"/>
          <w:sz w:val="20"/>
          <w:szCs w:val="20"/>
        </w:rPr>
        <w:t>C</w:t>
      </w:r>
      <w:r w:rsidRPr="000922CF">
        <w:rPr>
          <w:rFonts w:ascii="Times New Roman" w:hAnsi="Times New Roman" w:cs="Times New Roman"/>
          <w:color w:val="FF0000"/>
          <w:sz w:val="20"/>
          <w:szCs w:val="20"/>
        </w:rPr>
        <w:t xml:space="preserve">onformity of production checks </w:t>
      </w:r>
      <w:r w:rsidRPr="004E525A">
        <w:rPr>
          <w:rFonts w:ascii="Times New Roman" w:hAnsi="Times New Roman" w:cs="Times New Roman"/>
          <w:color w:val="FF0000"/>
          <w:sz w:val="20"/>
          <w:szCs w:val="20"/>
        </w:rPr>
        <w:t xml:space="preserve">and </w:t>
      </w:r>
      <w:commentRangeStart w:id="256"/>
      <w:r w:rsidRPr="004E525A">
        <w:rPr>
          <w:rFonts w:ascii="Times New Roman" w:hAnsi="Times New Roman" w:cs="Times New Roman"/>
          <w:color w:val="FF0000"/>
          <w:sz w:val="20"/>
          <w:szCs w:val="20"/>
        </w:rPr>
        <w:t>market surveillance</w:t>
      </w:r>
      <w:r w:rsidRPr="000922CF">
        <w:rPr>
          <w:rFonts w:ascii="Times New Roman" w:hAnsi="Times New Roman" w:cs="Times New Roman"/>
          <w:color w:val="FF0000"/>
          <w:sz w:val="20"/>
          <w:szCs w:val="20"/>
        </w:rPr>
        <w:t xml:space="preserve"> </w:t>
      </w:r>
      <w:commentRangeEnd w:id="256"/>
      <w:r w:rsidR="004E525A">
        <w:rPr>
          <w:rStyle w:val="CommentReference"/>
          <w:rFonts w:ascii="Times New Roman" w:hAnsi="Times New Roman" w:cs="Times New Roman"/>
          <w:szCs w:val="20"/>
          <w:lang w:eastAsia="en-US"/>
        </w:rPr>
        <w:commentReference w:id="256"/>
      </w:r>
      <w:r>
        <w:rPr>
          <w:rFonts w:ascii="Times New Roman" w:hAnsi="Times New Roman" w:cs="Times New Roman"/>
          <w:color w:val="FF0000"/>
          <w:sz w:val="20"/>
          <w:szCs w:val="20"/>
        </w:rPr>
        <w:t>shall be</w:t>
      </w:r>
      <w:r w:rsidRPr="000922CF">
        <w:rPr>
          <w:rFonts w:ascii="Times New Roman" w:hAnsi="Times New Roman" w:cs="Times New Roman"/>
          <w:color w:val="FF0000"/>
          <w:sz w:val="20"/>
          <w:szCs w:val="20"/>
        </w:rPr>
        <w:t xml:space="preserve"> used to verify </w:t>
      </w:r>
      <w:r w:rsidR="00E23DD1">
        <w:rPr>
          <w:rFonts w:ascii="Times New Roman" w:hAnsi="Times New Roman" w:cs="Times New Roman"/>
          <w:color w:val="FF0000"/>
          <w:sz w:val="20"/>
          <w:szCs w:val="20"/>
        </w:rPr>
        <w:t>that</w:t>
      </w:r>
      <w:r w:rsidR="00E23DD1" w:rsidRPr="000922CF">
        <w:rPr>
          <w:rFonts w:ascii="Times New Roman" w:hAnsi="Times New Roman" w:cs="Times New Roman"/>
          <w:color w:val="FF0000"/>
          <w:sz w:val="20"/>
          <w:szCs w:val="20"/>
        </w:rPr>
        <w:t xml:space="preserve"> </w:t>
      </w:r>
      <w:r w:rsidRPr="000922CF">
        <w:rPr>
          <w:rFonts w:ascii="Times New Roman" w:hAnsi="Times New Roman" w:cs="Times New Roman"/>
          <w:color w:val="FF0000"/>
          <w:sz w:val="20"/>
          <w:szCs w:val="20"/>
        </w:rPr>
        <w:t xml:space="preserve">the processes and decisions made by the OEM are appropriate, particularly regarding those updates which they have not </w:t>
      </w:r>
      <w:r w:rsidR="00E23DD1">
        <w:rPr>
          <w:rFonts w:ascii="Times New Roman" w:hAnsi="Times New Roman" w:cs="Times New Roman"/>
          <w:color w:val="FF0000"/>
          <w:sz w:val="20"/>
          <w:szCs w:val="20"/>
        </w:rPr>
        <w:t xml:space="preserve">been </w:t>
      </w:r>
      <w:r w:rsidRPr="000922CF">
        <w:rPr>
          <w:rFonts w:ascii="Times New Roman" w:hAnsi="Times New Roman" w:cs="Times New Roman"/>
          <w:color w:val="FF0000"/>
          <w:sz w:val="20"/>
          <w:szCs w:val="20"/>
        </w:rPr>
        <w:t xml:space="preserve">notified </w:t>
      </w:r>
      <w:r w:rsidR="00E23DD1">
        <w:rPr>
          <w:rFonts w:ascii="Times New Roman" w:hAnsi="Times New Roman" w:cs="Times New Roman"/>
          <w:color w:val="FF0000"/>
          <w:sz w:val="20"/>
          <w:szCs w:val="20"/>
        </w:rPr>
        <w:t xml:space="preserve">to </w:t>
      </w:r>
      <w:r w:rsidRPr="000922CF">
        <w:rPr>
          <w:rFonts w:ascii="Times New Roman" w:hAnsi="Times New Roman" w:cs="Times New Roman"/>
          <w:color w:val="FF0000"/>
          <w:sz w:val="20"/>
          <w:szCs w:val="20"/>
        </w:rPr>
        <w:t xml:space="preserve">the type approval </w:t>
      </w:r>
      <w:r>
        <w:rPr>
          <w:rFonts w:ascii="Times New Roman" w:hAnsi="Times New Roman" w:cs="Times New Roman"/>
          <w:color w:val="FF0000"/>
          <w:sz w:val="20"/>
          <w:szCs w:val="20"/>
        </w:rPr>
        <w:t>authority</w:t>
      </w:r>
      <w:r w:rsidRPr="000922CF">
        <w:rPr>
          <w:rFonts w:ascii="Times New Roman" w:hAnsi="Times New Roman" w:cs="Times New Roman"/>
          <w:color w:val="FF0000"/>
          <w:sz w:val="20"/>
          <w:szCs w:val="20"/>
        </w:rPr>
        <w:t>.</w:t>
      </w:r>
    </w:p>
    <w:p w14:paraId="610F0799" w14:textId="77777777" w:rsidR="007F238A" w:rsidRPr="007F238A" w:rsidRDefault="007F238A" w:rsidP="00EB24A2">
      <w:pPr>
        <w:pStyle w:val="H1G"/>
        <w:keepNext w:val="0"/>
        <w:numPr>
          <w:ilvl w:val="2"/>
          <w:numId w:val="5"/>
        </w:numPr>
        <w:tabs>
          <w:tab w:val="clear" w:pos="851"/>
        </w:tabs>
        <w:ind w:right="6"/>
        <w:jc w:val="both"/>
        <w:rPr>
          <w:b w:val="0"/>
          <w:sz w:val="20"/>
        </w:rPr>
      </w:pPr>
      <w:r w:rsidRPr="00F7647C">
        <w:rPr>
          <w:b w:val="0"/>
          <w:strike/>
          <w:sz w:val="20"/>
        </w:rPr>
        <w:t>It is noted that different national entities may require the OEM to perform these processes to enable registration of the update according to their national rules. Where this happens it is recommended that there are procedures in place to enable the sharing of information between national bodies to support the administration of these processes</w:t>
      </w:r>
      <w:r w:rsidRPr="007F238A">
        <w:rPr>
          <w:b w:val="0"/>
          <w:sz w:val="20"/>
        </w:rPr>
        <w:t xml:space="preserve">. </w:t>
      </w:r>
    </w:p>
    <w:p w14:paraId="18A35A84" w14:textId="77777777" w:rsidR="007F238A" w:rsidRPr="00F7647C" w:rsidRDefault="007F238A" w:rsidP="007F238A">
      <w:pPr>
        <w:ind w:firstLine="720"/>
        <w:rPr>
          <w:rFonts w:ascii="Times New Roman" w:hAnsi="Times New Roman" w:cs="Times New Roman"/>
          <w:i/>
          <w:strike/>
          <w:color w:val="0000FF"/>
          <w:sz w:val="20"/>
          <w:szCs w:val="20"/>
        </w:rPr>
      </w:pPr>
      <w:r w:rsidRPr="00F7647C">
        <w:rPr>
          <w:rFonts w:ascii="Times New Roman" w:hAnsi="Times New Roman" w:cs="Times New Roman"/>
          <w:i/>
          <w:strike/>
          <w:color w:val="0000FF"/>
          <w:sz w:val="20"/>
          <w:szCs w:val="20"/>
        </w:rPr>
        <w:t>Note: add examples, e.g. electronic CoC/DoC</w:t>
      </w:r>
    </w:p>
    <w:p w14:paraId="6F4FE818" w14:textId="116C57C4" w:rsidR="00E23DD1" w:rsidRPr="00E23DD1" w:rsidRDefault="00E23DD1" w:rsidP="00E23DD1">
      <w:pPr>
        <w:ind w:firstLine="720"/>
        <w:rPr>
          <w:rFonts w:ascii="Times New Roman" w:hAnsi="Times New Roman" w:cs="Times New Roman"/>
          <w:color w:val="FF0000"/>
          <w:sz w:val="20"/>
          <w:szCs w:val="20"/>
        </w:rPr>
      </w:pPr>
      <w:r w:rsidRPr="00E23DD1">
        <w:rPr>
          <w:rFonts w:ascii="Times New Roman" w:hAnsi="Times New Roman" w:cs="Times New Roman"/>
          <w:color w:val="FF0000"/>
          <w:sz w:val="20"/>
          <w:szCs w:val="20"/>
        </w:rPr>
        <w:t>Chair suggested amendment</w:t>
      </w:r>
      <w:ins w:id="257" w:author="Darren Handley" w:date="2018-01-16T16:25:00Z">
        <w:r w:rsidR="001F4682">
          <w:rPr>
            <w:rFonts w:ascii="Times New Roman" w:hAnsi="Times New Roman" w:cs="Times New Roman"/>
            <w:color w:val="FF0000"/>
            <w:sz w:val="20"/>
            <w:szCs w:val="20"/>
          </w:rPr>
          <w:t xml:space="preserve">: accepted pending clarification on comment. </w:t>
        </w:r>
      </w:ins>
    </w:p>
    <w:p w14:paraId="066517D5" w14:textId="24A9324B" w:rsidR="00E23DD1" w:rsidRPr="00E23DD1" w:rsidRDefault="00E23DD1" w:rsidP="00E23DD1">
      <w:pPr>
        <w:pStyle w:val="H1G"/>
        <w:keepNext w:val="0"/>
        <w:tabs>
          <w:tab w:val="clear" w:pos="851"/>
        </w:tabs>
        <w:ind w:left="720" w:right="6" w:firstLine="0"/>
        <w:jc w:val="both"/>
        <w:rPr>
          <w:b w:val="0"/>
          <w:color w:val="FF0000"/>
          <w:sz w:val="20"/>
          <w:lang w:eastAsia="ko-KR"/>
        </w:rPr>
      </w:pPr>
      <w:commentRangeStart w:id="258"/>
      <w:r w:rsidRPr="001F4682">
        <w:rPr>
          <w:b w:val="0"/>
          <w:color w:val="FF0000"/>
          <w:sz w:val="20"/>
          <w:lang w:eastAsia="ko-KR"/>
        </w:rPr>
        <w:t xml:space="preserve">Different </w:t>
      </w:r>
      <w:commentRangeEnd w:id="258"/>
      <w:r w:rsidRPr="001F4682">
        <w:rPr>
          <w:rStyle w:val="CommentReference"/>
          <w:b w:val="0"/>
        </w:rPr>
        <w:commentReference w:id="258"/>
      </w:r>
      <w:r w:rsidRPr="001F4682">
        <w:rPr>
          <w:b w:val="0"/>
          <w:color w:val="FF0000"/>
          <w:sz w:val="20"/>
          <w:lang w:eastAsia="ko-KR"/>
        </w:rPr>
        <w:t xml:space="preserve">national entities may require the OEM to perform these processes to enable </w:t>
      </w:r>
      <w:r w:rsidR="00BE020D" w:rsidRPr="001F4682">
        <w:rPr>
          <w:b w:val="0"/>
          <w:color w:val="FF0000"/>
          <w:sz w:val="20"/>
          <w:lang w:eastAsia="ko-KR"/>
        </w:rPr>
        <w:t xml:space="preserve">update of vehicle </w:t>
      </w:r>
      <w:r w:rsidR="001F4682">
        <w:rPr>
          <w:b w:val="0"/>
          <w:color w:val="FF0000"/>
          <w:sz w:val="20"/>
          <w:lang w:eastAsia="ko-KR"/>
        </w:rPr>
        <w:t>information</w:t>
      </w:r>
      <w:r w:rsidR="00BE020D" w:rsidRPr="001F4682">
        <w:rPr>
          <w:b w:val="0"/>
          <w:color w:val="FF0000"/>
          <w:sz w:val="20"/>
          <w:lang w:eastAsia="ko-KR"/>
        </w:rPr>
        <w:t xml:space="preserve"> </w:t>
      </w:r>
      <w:r w:rsidR="00AA69F9" w:rsidRPr="001F4682">
        <w:rPr>
          <w:rStyle w:val="CommentReference"/>
          <w:b w:val="0"/>
        </w:rPr>
        <w:commentReference w:id="259"/>
      </w:r>
      <w:r w:rsidRPr="001F4682">
        <w:rPr>
          <w:b w:val="0"/>
          <w:color w:val="FF0000"/>
          <w:sz w:val="20"/>
          <w:lang w:eastAsia="ko-KR"/>
        </w:rPr>
        <w:t xml:space="preserve">according to their national rules. Where this happens </w:t>
      </w:r>
      <w:r w:rsidR="00E8743A" w:rsidRPr="001F4682">
        <w:rPr>
          <w:b w:val="0"/>
          <w:color w:val="FF0000"/>
          <w:sz w:val="20"/>
          <w:lang w:eastAsia="ko-KR"/>
        </w:rPr>
        <w:t xml:space="preserve">Contracting Parties are recommended to put </w:t>
      </w:r>
      <w:r w:rsidRPr="001F4682">
        <w:rPr>
          <w:b w:val="0"/>
          <w:color w:val="FF0000"/>
          <w:sz w:val="20"/>
          <w:lang w:eastAsia="ko-KR"/>
        </w:rPr>
        <w:t>procedures in place to enable the sharing of information between national bodies to support the administration of these processes</w:t>
      </w:r>
      <w:r w:rsidRPr="00E23DD1">
        <w:rPr>
          <w:b w:val="0"/>
          <w:color w:val="FF0000"/>
          <w:sz w:val="20"/>
          <w:lang w:eastAsia="ko-KR"/>
        </w:rPr>
        <w:t>.</w:t>
      </w:r>
      <w:del w:id="260" w:author="KAI FREDERIK ZASTROW - J597066" w:date="2018-01-10T14:47:00Z">
        <w:r w:rsidRPr="00E23DD1" w:rsidDel="00BE020D">
          <w:rPr>
            <w:b w:val="0"/>
            <w:color w:val="FF0000"/>
            <w:sz w:val="20"/>
            <w:lang w:eastAsia="ko-KR"/>
          </w:rPr>
          <w:delText xml:space="preserve"> </w:delText>
        </w:r>
      </w:del>
    </w:p>
    <w:p w14:paraId="4DD43CF0" w14:textId="77777777" w:rsidR="007F238A" w:rsidRPr="007B101F" w:rsidRDefault="007F238A" w:rsidP="00EB24A2">
      <w:pPr>
        <w:pStyle w:val="H1G"/>
        <w:keepNext w:val="0"/>
        <w:numPr>
          <w:ilvl w:val="2"/>
          <w:numId w:val="5"/>
        </w:numPr>
        <w:tabs>
          <w:tab w:val="clear" w:pos="851"/>
        </w:tabs>
        <w:ind w:right="6"/>
        <w:jc w:val="both"/>
        <w:rPr>
          <w:b w:val="0"/>
          <w:sz w:val="20"/>
          <w:highlight w:val="yellow"/>
        </w:rPr>
      </w:pPr>
      <w:r w:rsidRPr="00F7647C">
        <w:rPr>
          <w:b w:val="0"/>
          <w:strike/>
          <w:sz w:val="20"/>
          <w:highlight w:val="yellow"/>
        </w:rPr>
        <w:t>It is noted that there may be circumstances where there is a need to urgently perform an update to address a safety critical issue and that, theoretically, this needs to occur before a full assessment of the impact on type approved systems can be completed. If this circumstance ever occurs it is recommended that the OEM and any relevant appropriate authority convene to make a risk based judgement on whether to issue the update according to their national laws and processes</w:t>
      </w:r>
      <w:r w:rsidRPr="007B101F">
        <w:rPr>
          <w:b w:val="0"/>
          <w:sz w:val="20"/>
          <w:highlight w:val="yellow"/>
        </w:rPr>
        <w:t xml:space="preserve">. </w:t>
      </w:r>
    </w:p>
    <w:p w14:paraId="6232ABDC" w14:textId="77777777" w:rsidR="007B101F" w:rsidRPr="00F7647C" w:rsidRDefault="007B101F" w:rsidP="007B101F">
      <w:pPr>
        <w:ind w:left="720"/>
        <w:rPr>
          <w:rFonts w:ascii="Times New Roman" w:hAnsi="Times New Roman" w:cs="Times New Roman"/>
          <w:i/>
          <w:strike/>
          <w:color w:val="0000FF"/>
          <w:sz w:val="20"/>
          <w:szCs w:val="20"/>
        </w:rPr>
      </w:pPr>
      <w:r w:rsidRPr="00F7647C">
        <w:rPr>
          <w:rFonts w:ascii="Times New Roman" w:hAnsi="Times New Roman" w:cs="Times New Roman"/>
          <w:i/>
          <w:strike/>
          <w:color w:val="0000FF"/>
          <w:sz w:val="20"/>
          <w:szCs w:val="20"/>
        </w:rPr>
        <w:t>Note:</w:t>
      </w:r>
      <w:r w:rsidRPr="00F7647C">
        <w:rPr>
          <w:strike/>
        </w:rPr>
        <w:t xml:space="preserve"> </w:t>
      </w:r>
      <w:r w:rsidRPr="00F7647C">
        <w:rPr>
          <w:rFonts w:ascii="Times New Roman" w:hAnsi="Times New Roman" w:cs="Times New Roman"/>
          <w:i/>
          <w:strike/>
          <w:color w:val="0000FF"/>
          <w:sz w:val="20"/>
          <w:szCs w:val="20"/>
        </w:rPr>
        <w:t>Improve language to refer to recall issues</w:t>
      </w:r>
    </w:p>
    <w:p w14:paraId="66D573F6" w14:textId="60ED135C" w:rsidR="00E23DD1" w:rsidRPr="00E23DD1" w:rsidRDefault="00E23DD1" w:rsidP="007B101F">
      <w:pPr>
        <w:ind w:left="720"/>
        <w:rPr>
          <w:rFonts w:ascii="Times New Roman" w:hAnsi="Times New Roman" w:cs="Times New Roman"/>
          <w:color w:val="FF0000"/>
          <w:sz w:val="20"/>
          <w:szCs w:val="20"/>
        </w:rPr>
      </w:pPr>
      <w:r w:rsidRPr="00E23DD1">
        <w:rPr>
          <w:rFonts w:ascii="Times New Roman" w:hAnsi="Times New Roman" w:cs="Times New Roman"/>
          <w:color w:val="FF0000"/>
          <w:sz w:val="20"/>
          <w:szCs w:val="20"/>
        </w:rPr>
        <w:t>Chair suggested amendment</w:t>
      </w:r>
      <w:ins w:id="261" w:author="Darren Handley" w:date="2018-01-16T16:31:00Z">
        <w:r w:rsidR="000B57A0">
          <w:rPr>
            <w:rFonts w:ascii="Times New Roman" w:hAnsi="Times New Roman" w:cs="Times New Roman"/>
            <w:color w:val="FF0000"/>
            <w:sz w:val="20"/>
            <w:szCs w:val="20"/>
          </w:rPr>
          <w:t>: accepted with an amendment</w:t>
        </w:r>
      </w:ins>
    </w:p>
    <w:p w14:paraId="25CE900B" w14:textId="5F777201" w:rsidR="00E23DD1" w:rsidRPr="00730868" w:rsidRDefault="00E23DD1" w:rsidP="00730868">
      <w:pPr>
        <w:ind w:left="720"/>
        <w:rPr>
          <w:rFonts w:ascii="Times New Roman" w:hAnsi="Times New Roman" w:cs="Times New Roman"/>
          <w:color w:val="FF0000"/>
          <w:sz w:val="20"/>
          <w:szCs w:val="20"/>
        </w:rPr>
      </w:pPr>
      <w:r>
        <w:rPr>
          <w:rFonts w:ascii="Times New Roman" w:hAnsi="Times New Roman" w:cs="Times New Roman"/>
          <w:color w:val="FF0000"/>
          <w:sz w:val="20"/>
          <w:szCs w:val="20"/>
        </w:rPr>
        <w:t xml:space="preserve">Should </w:t>
      </w:r>
      <w:r w:rsidRPr="00E23DD1">
        <w:rPr>
          <w:rFonts w:ascii="Times New Roman" w:hAnsi="Times New Roman" w:cs="Times New Roman"/>
          <w:color w:val="FF0000"/>
          <w:sz w:val="20"/>
          <w:szCs w:val="20"/>
        </w:rPr>
        <w:t xml:space="preserve">there </w:t>
      </w:r>
      <w:r>
        <w:rPr>
          <w:rFonts w:ascii="Times New Roman" w:hAnsi="Times New Roman" w:cs="Times New Roman"/>
          <w:color w:val="FF0000"/>
          <w:sz w:val="20"/>
          <w:szCs w:val="20"/>
        </w:rPr>
        <w:t>be</w:t>
      </w:r>
      <w:r w:rsidRPr="00E23DD1">
        <w:rPr>
          <w:rFonts w:ascii="Times New Roman" w:hAnsi="Times New Roman" w:cs="Times New Roman"/>
          <w:color w:val="FF0000"/>
          <w:sz w:val="20"/>
          <w:szCs w:val="20"/>
        </w:rPr>
        <w:t xml:space="preserve"> a need to urgently perform an update to address a safety critical issue </w:t>
      </w:r>
      <w:r w:rsidR="0038258E" w:rsidRPr="000B57A0">
        <w:rPr>
          <w:rFonts w:ascii="Times New Roman" w:hAnsi="Times New Roman" w:cs="Times New Roman"/>
          <w:color w:val="FF0000"/>
          <w:sz w:val="20"/>
          <w:szCs w:val="20"/>
        </w:rPr>
        <w:t>which</w:t>
      </w:r>
      <w:r w:rsidRPr="00E23DD1">
        <w:rPr>
          <w:rFonts w:ascii="Times New Roman" w:hAnsi="Times New Roman" w:cs="Times New Roman"/>
          <w:color w:val="FF0000"/>
          <w:sz w:val="20"/>
          <w:szCs w:val="20"/>
        </w:rPr>
        <w:t xml:space="preserve"> needs to occur before a full assessment of the impact on </w:t>
      </w:r>
      <w:r w:rsidR="00730868">
        <w:rPr>
          <w:rFonts w:ascii="Times New Roman" w:hAnsi="Times New Roman" w:cs="Times New Roman"/>
          <w:color w:val="FF0000"/>
          <w:sz w:val="20"/>
          <w:szCs w:val="20"/>
        </w:rPr>
        <w:t>certified</w:t>
      </w:r>
      <w:r w:rsidRPr="00E23DD1">
        <w:rPr>
          <w:rFonts w:ascii="Times New Roman" w:hAnsi="Times New Roman" w:cs="Times New Roman"/>
          <w:color w:val="FF0000"/>
          <w:sz w:val="20"/>
          <w:szCs w:val="20"/>
        </w:rPr>
        <w:t xml:space="preserve"> systems can be completed</w:t>
      </w:r>
      <w:r>
        <w:rPr>
          <w:rFonts w:ascii="Times New Roman" w:hAnsi="Times New Roman" w:cs="Times New Roman"/>
          <w:color w:val="FF0000"/>
          <w:sz w:val="20"/>
          <w:szCs w:val="20"/>
        </w:rPr>
        <w:t xml:space="preserve">, </w:t>
      </w:r>
      <w:r w:rsidRPr="00E23DD1">
        <w:rPr>
          <w:rFonts w:ascii="Times New Roman" w:hAnsi="Times New Roman" w:cs="Times New Roman"/>
          <w:color w:val="FF0000"/>
          <w:sz w:val="20"/>
          <w:szCs w:val="20"/>
        </w:rPr>
        <w:t xml:space="preserve">the OEM and any relevant appropriate authority </w:t>
      </w:r>
      <w:r>
        <w:rPr>
          <w:rFonts w:ascii="Times New Roman" w:hAnsi="Times New Roman" w:cs="Times New Roman"/>
          <w:color w:val="FF0000"/>
          <w:sz w:val="20"/>
          <w:szCs w:val="20"/>
        </w:rPr>
        <w:t xml:space="preserve">should </w:t>
      </w:r>
      <w:r w:rsidRPr="00E23DD1">
        <w:rPr>
          <w:rFonts w:ascii="Times New Roman" w:hAnsi="Times New Roman" w:cs="Times New Roman"/>
          <w:color w:val="FF0000"/>
          <w:sz w:val="20"/>
          <w:szCs w:val="20"/>
        </w:rPr>
        <w:t>convene to make a risk based judgement on whether to issue the update according to their national laws and processes</w:t>
      </w:r>
      <w:r w:rsidR="001F4682">
        <w:rPr>
          <w:rFonts w:ascii="Times New Roman" w:hAnsi="Times New Roman" w:cs="Times New Roman"/>
          <w:color w:val="FF0000"/>
          <w:sz w:val="20"/>
          <w:szCs w:val="20"/>
        </w:rPr>
        <w:t>. The full assessment shall take place and if any further action is need this shall be implemented</w:t>
      </w:r>
      <w:r w:rsidRPr="00E23DD1">
        <w:rPr>
          <w:rFonts w:ascii="Times New Roman" w:hAnsi="Times New Roman" w:cs="Times New Roman"/>
          <w:color w:val="FF0000"/>
          <w:sz w:val="20"/>
          <w:szCs w:val="20"/>
        </w:rPr>
        <w:t>.</w:t>
      </w:r>
      <w:r w:rsidR="00730868">
        <w:rPr>
          <w:rFonts w:ascii="Times New Roman" w:hAnsi="Times New Roman" w:cs="Times New Roman"/>
          <w:color w:val="FF0000"/>
          <w:sz w:val="20"/>
          <w:szCs w:val="20"/>
        </w:rPr>
        <w:t xml:space="preserve"> The process employed may use existing proced</w:t>
      </w:r>
      <w:r w:rsidR="001F4682">
        <w:rPr>
          <w:rFonts w:ascii="Times New Roman" w:hAnsi="Times New Roman" w:cs="Times New Roman"/>
          <w:color w:val="FF0000"/>
          <w:sz w:val="20"/>
          <w:szCs w:val="20"/>
        </w:rPr>
        <w:t>ures for similar recall issues.</w:t>
      </w:r>
    </w:p>
    <w:p w14:paraId="4CF80D9C" w14:textId="77777777" w:rsidR="000A119F" w:rsidRPr="0073479B" w:rsidRDefault="000A119F" w:rsidP="00EB24A2">
      <w:pPr>
        <w:pStyle w:val="Heading2"/>
        <w:numPr>
          <w:ilvl w:val="1"/>
          <w:numId w:val="5"/>
        </w:numPr>
        <w:ind w:left="720" w:hanging="720"/>
      </w:pPr>
      <w:bookmarkStart w:id="262" w:name="_Toc498352727"/>
      <w:r w:rsidRPr="0073479B">
        <w:t>Prerequisites</w:t>
      </w:r>
      <w:bookmarkEnd w:id="262"/>
    </w:p>
    <w:p w14:paraId="632EE8B8" w14:textId="77777777" w:rsidR="000A119F" w:rsidRPr="000A119F" w:rsidRDefault="000A119F" w:rsidP="00EB24A2">
      <w:pPr>
        <w:pStyle w:val="H1G"/>
        <w:keepNext w:val="0"/>
        <w:numPr>
          <w:ilvl w:val="2"/>
          <w:numId w:val="5"/>
        </w:numPr>
        <w:tabs>
          <w:tab w:val="clear" w:pos="851"/>
        </w:tabs>
        <w:ind w:right="6"/>
        <w:jc w:val="both"/>
        <w:rPr>
          <w:b w:val="0"/>
          <w:sz w:val="20"/>
        </w:rPr>
      </w:pPr>
      <w:r w:rsidRPr="000A119F">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19A2CCE3" w14:textId="77777777" w:rsidR="000A119F" w:rsidRPr="00F7647C" w:rsidRDefault="000A119F" w:rsidP="00EB24A2">
      <w:pPr>
        <w:pStyle w:val="H1G"/>
        <w:keepNext w:val="0"/>
        <w:numPr>
          <w:ilvl w:val="2"/>
          <w:numId w:val="5"/>
        </w:numPr>
        <w:tabs>
          <w:tab w:val="clear" w:pos="851"/>
        </w:tabs>
        <w:ind w:right="6"/>
        <w:jc w:val="both"/>
        <w:rPr>
          <w:b w:val="0"/>
          <w:strike/>
          <w:sz w:val="20"/>
        </w:rPr>
      </w:pPr>
      <w:r w:rsidRPr="00F7647C">
        <w:rPr>
          <w:b w:val="0"/>
          <w:strike/>
          <w:sz w:val="20"/>
        </w:rPr>
        <w:t>It is recommended that the OEM (and if relevant their suppliers) be able to demonstrate that they have the following processes in place:</w:t>
      </w:r>
    </w:p>
    <w:p w14:paraId="159AE57A" w14:textId="77777777" w:rsidR="0073479B" w:rsidRPr="00F7647C" w:rsidRDefault="000A119F" w:rsidP="00EB24A2">
      <w:pPr>
        <w:pStyle w:val="ListParagraph"/>
        <w:numPr>
          <w:ilvl w:val="0"/>
          <w:numId w:val="7"/>
        </w:numPr>
        <w:jc w:val="both"/>
        <w:rPr>
          <w:rFonts w:ascii="Times New Roman" w:hAnsi="Times New Roman" w:cs="Times New Roman"/>
          <w:strike/>
          <w:sz w:val="20"/>
        </w:rPr>
      </w:pPr>
      <w:r w:rsidRPr="00F7647C">
        <w:rPr>
          <w:rFonts w:ascii="Times New Roman" w:hAnsi="Times New Roman" w:cs="Times New Roman"/>
          <w:strike/>
          <w:sz w:val="20"/>
          <w:szCs w:val="20"/>
          <w:highlight w:val="yellow"/>
        </w:rPr>
        <w:t>There is a process whereby the software and hardware components of a system can be documented and recorded as well as any interdependencies of that system on other systems</w:t>
      </w:r>
      <w:r w:rsidRPr="00F7647C">
        <w:rPr>
          <w:rFonts w:ascii="Times New Roman" w:hAnsi="Times New Roman" w:cs="Times New Roman"/>
          <w:strike/>
          <w:sz w:val="20"/>
          <w:szCs w:val="20"/>
        </w:rPr>
        <w:t>;</w:t>
      </w:r>
      <w:r w:rsidR="0073479B" w:rsidRPr="00F7647C">
        <w:rPr>
          <w:strike/>
        </w:rPr>
        <w:t xml:space="preserve"> </w:t>
      </w:r>
    </w:p>
    <w:p w14:paraId="726237F5" w14:textId="77777777" w:rsidR="007B101F" w:rsidRPr="00F7647C" w:rsidRDefault="007B101F" w:rsidP="007B101F">
      <w:pPr>
        <w:pStyle w:val="ListParagraph"/>
        <w:ind w:left="1148"/>
        <w:jc w:val="both"/>
        <w:rPr>
          <w:rFonts w:ascii="Times New Roman" w:hAnsi="Times New Roman" w:cs="Times New Roman"/>
          <w:strike/>
          <w:sz w:val="20"/>
        </w:rPr>
      </w:pPr>
      <w:r w:rsidRPr="00F7647C">
        <w:rPr>
          <w:rFonts w:ascii="Times New Roman" w:hAnsi="Times New Roman" w:cs="Times New Roman"/>
          <w:i/>
          <w:strike/>
          <w:color w:val="0000FF"/>
          <w:sz w:val="20"/>
          <w:szCs w:val="20"/>
        </w:rPr>
        <w:t>Note:</w:t>
      </w:r>
      <w:r w:rsidRPr="00F7647C">
        <w:rPr>
          <w:strike/>
        </w:rPr>
        <w:t xml:space="preserve"> </w:t>
      </w:r>
      <w:r w:rsidRPr="00F7647C">
        <w:rPr>
          <w:rFonts w:ascii="Times New Roman" w:hAnsi="Times New Roman" w:cs="Times New Roman"/>
          <w:i/>
          <w:strike/>
          <w:color w:val="0000FF"/>
          <w:sz w:val="20"/>
          <w:szCs w:val="20"/>
        </w:rPr>
        <w:t>According to configuration management standards; process which ensures change management</w:t>
      </w:r>
    </w:p>
    <w:p w14:paraId="3D09AC83" w14:textId="77777777" w:rsidR="0073479B" w:rsidRPr="00F7647C" w:rsidRDefault="0073479B" w:rsidP="00EB24A2">
      <w:pPr>
        <w:pStyle w:val="ListParagraph"/>
        <w:numPr>
          <w:ilvl w:val="0"/>
          <w:numId w:val="7"/>
        </w:numPr>
        <w:jc w:val="both"/>
        <w:rPr>
          <w:rFonts w:ascii="Times New Roman" w:hAnsi="Times New Roman" w:cs="Times New Roman"/>
          <w:strike/>
          <w:sz w:val="20"/>
        </w:rPr>
      </w:pPr>
      <w:r w:rsidRPr="00F7647C">
        <w:rPr>
          <w:rFonts w:ascii="Times New Roman" w:hAnsi="Times New Roman" w:cs="Times New Roman"/>
          <w:strike/>
          <w:sz w:val="20"/>
        </w:rPr>
        <w:t>There is a process whereby the OEM can access, identify and record if a software update will affect existing type approved systems or any other system required for the safe and continued operation of a vehicle;</w:t>
      </w:r>
    </w:p>
    <w:p w14:paraId="372BF6D5" w14:textId="77777777" w:rsidR="0073479B" w:rsidRPr="00F7647C" w:rsidRDefault="0073479B" w:rsidP="00EB24A2">
      <w:pPr>
        <w:pStyle w:val="ListParagraph"/>
        <w:numPr>
          <w:ilvl w:val="0"/>
          <w:numId w:val="7"/>
        </w:numPr>
        <w:jc w:val="both"/>
        <w:rPr>
          <w:rFonts w:ascii="Times New Roman" w:hAnsi="Times New Roman" w:cs="Times New Roman"/>
          <w:strike/>
          <w:sz w:val="20"/>
        </w:rPr>
      </w:pPr>
      <w:r w:rsidRPr="00F7647C">
        <w:rPr>
          <w:rFonts w:ascii="Times New Roman" w:hAnsi="Times New Roman" w:cs="Times New Roman"/>
          <w:strike/>
          <w:sz w:val="20"/>
        </w:rPr>
        <w:t>There is a process whereby an OEM can identify target vehicles for a software update;</w:t>
      </w:r>
    </w:p>
    <w:p w14:paraId="2CA909AB" w14:textId="77777777" w:rsidR="0073479B" w:rsidRPr="00F7647C" w:rsidRDefault="0073479B" w:rsidP="00EB24A2">
      <w:pPr>
        <w:pStyle w:val="ListParagraph"/>
        <w:numPr>
          <w:ilvl w:val="0"/>
          <w:numId w:val="7"/>
        </w:numPr>
        <w:jc w:val="both"/>
        <w:rPr>
          <w:rFonts w:ascii="Times New Roman" w:hAnsi="Times New Roman" w:cs="Times New Roman"/>
          <w:strike/>
          <w:sz w:val="20"/>
        </w:rPr>
      </w:pPr>
      <w:r w:rsidRPr="00F7647C">
        <w:rPr>
          <w:rFonts w:ascii="Times New Roman" w:hAnsi="Times New Roman" w:cs="Times New Roman"/>
          <w:strike/>
          <w:sz w:val="20"/>
        </w:rPr>
        <w:t>There is a process to verify the compatibility of possible software/ hardware configurations in target vehicles;</w:t>
      </w:r>
    </w:p>
    <w:p w14:paraId="6BE4B91D" w14:textId="77777777" w:rsidR="0073479B" w:rsidRPr="00F7647C" w:rsidRDefault="0073479B" w:rsidP="00EB24A2">
      <w:pPr>
        <w:pStyle w:val="ListParagraph"/>
        <w:numPr>
          <w:ilvl w:val="0"/>
          <w:numId w:val="7"/>
        </w:numPr>
        <w:jc w:val="both"/>
        <w:rPr>
          <w:rFonts w:ascii="Times New Roman" w:hAnsi="Times New Roman" w:cs="Times New Roman"/>
          <w:strike/>
          <w:sz w:val="20"/>
        </w:rPr>
      </w:pPr>
      <w:r w:rsidRPr="00F7647C">
        <w:rPr>
          <w:rFonts w:ascii="Times New Roman" w:hAnsi="Times New Roman" w:cs="Times New Roman"/>
          <w:strike/>
          <w:sz w:val="20"/>
        </w:rPr>
        <w:t>The target vehicles have the ability to record the status of its type approved systems software and parameters that can be readily checked;</w:t>
      </w:r>
    </w:p>
    <w:p w14:paraId="409E7F20" w14:textId="77777777" w:rsidR="0073479B" w:rsidRPr="00F7647C" w:rsidRDefault="0073479B" w:rsidP="00EB24A2">
      <w:pPr>
        <w:pStyle w:val="ListParagraph"/>
        <w:numPr>
          <w:ilvl w:val="0"/>
          <w:numId w:val="7"/>
        </w:numPr>
        <w:jc w:val="both"/>
        <w:rPr>
          <w:rFonts w:ascii="Times New Roman" w:hAnsi="Times New Roman" w:cs="Times New Roman"/>
          <w:strike/>
          <w:sz w:val="20"/>
        </w:rPr>
      </w:pPr>
      <w:r w:rsidRPr="00F7647C">
        <w:rPr>
          <w:rFonts w:ascii="Times New Roman" w:hAnsi="Times New Roman" w:cs="Times New Roman"/>
          <w:strike/>
          <w:sz w:val="20"/>
        </w:rPr>
        <w:t>The OEM is able to trace the software versions of the electronic control systems on a type approved system to the Software Identification Number (see chapter 5) of that system and verify that they are correct (and is able to provide this information to an approval authority should it be required);</w:t>
      </w:r>
    </w:p>
    <w:p w14:paraId="1B7FD68E" w14:textId="77777777" w:rsidR="0073479B" w:rsidRPr="00F7647C" w:rsidRDefault="0073479B" w:rsidP="00EB24A2">
      <w:pPr>
        <w:pStyle w:val="ListParagraph"/>
        <w:numPr>
          <w:ilvl w:val="0"/>
          <w:numId w:val="7"/>
        </w:numPr>
        <w:jc w:val="both"/>
        <w:rPr>
          <w:rFonts w:ascii="Times New Roman" w:hAnsi="Times New Roman" w:cs="Times New Roman"/>
          <w:strike/>
          <w:sz w:val="20"/>
        </w:rPr>
      </w:pPr>
      <w:r w:rsidRPr="00F7647C">
        <w:rPr>
          <w:rFonts w:ascii="Times New Roman" w:hAnsi="Times New Roman" w:cs="Times New Roman"/>
          <w:strike/>
          <w:sz w:val="20"/>
        </w:rPr>
        <w:t>It is possible for the OEM to describe their processes and the veracity of their processes to an approval authority (should the need arise)</w:t>
      </w:r>
    </w:p>
    <w:p w14:paraId="1256B698" w14:textId="77777777" w:rsidR="000A119F" w:rsidRDefault="000A119F" w:rsidP="0073479B">
      <w:pPr>
        <w:pStyle w:val="ListParagraph"/>
        <w:ind w:left="1148"/>
        <w:rPr>
          <w:rFonts w:ascii="Times New Roman" w:hAnsi="Times New Roman" w:cs="Times New Roman"/>
          <w:sz w:val="18"/>
          <w:szCs w:val="20"/>
        </w:rPr>
      </w:pPr>
    </w:p>
    <w:p w14:paraId="23A790C1" w14:textId="125BB437" w:rsidR="007B101F" w:rsidRPr="00730868" w:rsidRDefault="00730868" w:rsidP="0073479B">
      <w:pPr>
        <w:pStyle w:val="ListParagraph"/>
        <w:ind w:left="1148"/>
        <w:rPr>
          <w:rFonts w:ascii="Times New Roman" w:hAnsi="Times New Roman" w:cs="Times New Roman"/>
          <w:i/>
          <w:color w:val="FF0000"/>
          <w:sz w:val="20"/>
          <w:szCs w:val="20"/>
        </w:rPr>
      </w:pPr>
      <w:r w:rsidRPr="00730868">
        <w:rPr>
          <w:rFonts w:ascii="Times New Roman" w:hAnsi="Times New Roman" w:cs="Times New Roman"/>
          <w:i/>
          <w:color w:val="FF0000"/>
          <w:sz w:val="20"/>
          <w:szCs w:val="20"/>
        </w:rPr>
        <w:t>Chair suggested amendment (incorporating DE suggestions)</w:t>
      </w:r>
      <w:ins w:id="263" w:author="Darren Handley" w:date="2018-01-16T16:41:00Z">
        <w:r w:rsidR="00A67F84">
          <w:rPr>
            <w:rFonts w:ascii="Times New Roman" w:hAnsi="Times New Roman" w:cs="Times New Roman"/>
            <w:i/>
            <w:color w:val="FF0000"/>
            <w:sz w:val="20"/>
            <w:szCs w:val="20"/>
          </w:rPr>
          <w:t xml:space="preserve"> </w:t>
        </w:r>
      </w:ins>
      <w:ins w:id="264" w:author="Darren Handley" w:date="2018-01-16T17:08:00Z">
        <w:r w:rsidR="00C86E0E">
          <w:rPr>
            <w:rFonts w:ascii="Times New Roman" w:hAnsi="Times New Roman" w:cs="Times New Roman"/>
            <w:i/>
            <w:color w:val="FF0000"/>
            <w:sz w:val="20"/>
            <w:szCs w:val="20"/>
          </w:rPr>
          <w:t>–</w:t>
        </w:r>
      </w:ins>
      <w:ins w:id="265" w:author="Darren Handley" w:date="2018-01-16T16:41:00Z">
        <w:r w:rsidR="00A67F84">
          <w:rPr>
            <w:rFonts w:ascii="Times New Roman" w:hAnsi="Times New Roman" w:cs="Times New Roman"/>
            <w:i/>
            <w:color w:val="FF0000"/>
            <w:sz w:val="20"/>
            <w:szCs w:val="20"/>
          </w:rPr>
          <w:t xml:space="preserve"> accepted</w:t>
        </w:r>
      </w:ins>
      <w:ins w:id="266" w:author="Darren Handley" w:date="2018-01-16T17:08:00Z">
        <w:r w:rsidR="00C86E0E">
          <w:rPr>
            <w:rFonts w:ascii="Times New Roman" w:hAnsi="Times New Roman" w:cs="Times New Roman"/>
            <w:i/>
            <w:color w:val="FF0000"/>
            <w:sz w:val="20"/>
            <w:szCs w:val="20"/>
          </w:rPr>
          <w:t xml:space="preserve"> bar point 7</w:t>
        </w:r>
      </w:ins>
    </w:p>
    <w:p w14:paraId="2CBC99FC" w14:textId="2095026A" w:rsidR="00730868" w:rsidRPr="00730868" w:rsidRDefault="00730868" w:rsidP="00730868">
      <w:pPr>
        <w:pStyle w:val="ListParagraph"/>
        <w:ind w:left="1148"/>
        <w:rPr>
          <w:rFonts w:ascii="Times New Roman" w:hAnsi="Times New Roman" w:cs="Times New Roman"/>
          <w:color w:val="FF0000"/>
          <w:sz w:val="20"/>
          <w:szCs w:val="20"/>
        </w:rPr>
      </w:pPr>
      <w:r>
        <w:rPr>
          <w:rFonts w:ascii="Times New Roman" w:hAnsi="Times New Roman" w:cs="Times New Roman"/>
          <w:color w:val="FF0000"/>
          <w:sz w:val="20"/>
          <w:szCs w:val="20"/>
        </w:rPr>
        <w:t>T</w:t>
      </w:r>
      <w:r w:rsidRPr="00730868">
        <w:rPr>
          <w:rFonts w:ascii="Times New Roman" w:hAnsi="Times New Roman" w:cs="Times New Roman"/>
          <w:color w:val="FF0000"/>
          <w:sz w:val="20"/>
          <w:szCs w:val="20"/>
        </w:rPr>
        <w:t xml:space="preserve">he OEM (and if relevant their suppliers) </w:t>
      </w:r>
      <w:r>
        <w:rPr>
          <w:rFonts w:ascii="Times New Roman" w:hAnsi="Times New Roman" w:cs="Times New Roman"/>
          <w:color w:val="FF0000"/>
          <w:sz w:val="20"/>
          <w:szCs w:val="20"/>
        </w:rPr>
        <w:t xml:space="preserve">shall </w:t>
      </w:r>
      <w:r w:rsidRPr="00730868">
        <w:rPr>
          <w:rFonts w:ascii="Times New Roman" w:hAnsi="Times New Roman" w:cs="Times New Roman"/>
          <w:color w:val="FF0000"/>
          <w:sz w:val="20"/>
          <w:szCs w:val="20"/>
        </w:rPr>
        <w:t xml:space="preserve">demonstrate </w:t>
      </w:r>
      <w:r>
        <w:rPr>
          <w:rFonts w:ascii="Times New Roman" w:hAnsi="Times New Roman" w:cs="Times New Roman"/>
          <w:color w:val="FF0000"/>
          <w:sz w:val="20"/>
          <w:szCs w:val="20"/>
        </w:rPr>
        <w:t xml:space="preserve">to the </w:t>
      </w:r>
      <w:r w:rsidR="00A977D4">
        <w:rPr>
          <w:rFonts w:ascii="Times New Roman" w:hAnsi="Times New Roman" w:cs="Times New Roman"/>
          <w:color w:val="FF0000"/>
          <w:sz w:val="20"/>
          <w:szCs w:val="20"/>
        </w:rPr>
        <w:t xml:space="preserve">approval </w:t>
      </w:r>
      <w:r>
        <w:rPr>
          <w:rFonts w:ascii="Times New Roman" w:hAnsi="Times New Roman" w:cs="Times New Roman"/>
          <w:color w:val="FF0000"/>
          <w:sz w:val="20"/>
          <w:szCs w:val="20"/>
        </w:rPr>
        <w:t xml:space="preserve">authority </w:t>
      </w:r>
      <w:r w:rsidRPr="00730868">
        <w:rPr>
          <w:rFonts w:ascii="Times New Roman" w:hAnsi="Times New Roman" w:cs="Times New Roman"/>
          <w:color w:val="FF0000"/>
          <w:sz w:val="20"/>
          <w:szCs w:val="20"/>
        </w:rPr>
        <w:t>that they have the following processes in place:</w:t>
      </w:r>
    </w:p>
    <w:p w14:paraId="5A6C3681" w14:textId="0F8A6E1C" w:rsidR="00730868" w:rsidRPr="00730868" w:rsidRDefault="00730868" w:rsidP="00730868">
      <w:pPr>
        <w:pStyle w:val="ListParagraph"/>
        <w:ind w:left="1148"/>
        <w:rPr>
          <w:rFonts w:ascii="Times New Roman" w:hAnsi="Times New Roman" w:cs="Times New Roman"/>
          <w:color w:val="FF0000"/>
          <w:sz w:val="20"/>
          <w:szCs w:val="20"/>
        </w:rPr>
      </w:pPr>
      <w:r w:rsidRPr="00730868">
        <w:rPr>
          <w:rFonts w:ascii="Times New Roman" w:hAnsi="Times New Roman" w:cs="Times New Roman"/>
          <w:color w:val="FF0000"/>
          <w:sz w:val="20"/>
          <w:szCs w:val="20"/>
        </w:rPr>
        <w:t>1.</w:t>
      </w:r>
      <w:r w:rsidRPr="00730868">
        <w:rPr>
          <w:rFonts w:ascii="Times New Roman" w:hAnsi="Times New Roman" w:cs="Times New Roman"/>
          <w:color w:val="FF0000"/>
          <w:sz w:val="20"/>
          <w:szCs w:val="20"/>
        </w:rPr>
        <w:tab/>
      </w:r>
      <w:r>
        <w:rPr>
          <w:rFonts w:ascii="Times New Roman" w:hAnsi="Times New Roman" w:cs="Times New Roman"/>
          <w:color w:val="FF0000"/>
          <w:sz w:val="20"/>
          <w:szCs w:val="20"/>
        </w:rPr>
        <w:t>A</w:t>
      </w:r>
      <w:r w:rsidRPr="00730868">
        <w:rPr>
          <w:rFonts w:ascii="Times New Roman" w:hAnsi="Times New Roman" w:cs="Times New Roman"/>
          <w:color w:val="FF0000"/>
          <w:sz w:val="20"/>
          <w:szCs w:val="20"/>
        </w:rPr>
        <w:t xml:space="preserve"> process whereby the software and hardware components of a system can be </w:t>
      </w:r>
      <w:r>
        <w:rPr>
          <w:rFonts w:ascii="Times New Roman" w:hAnsi="Times New Roman" w:cs="Times New Roman"/>
          <w:color w:val="FF0000"/>
          <w:sz w:val="20"/>
          <w:szCs w:val="20"/>
        </w:rPr>
        <w:t xml:space="preserve">uniquely identified, </w:t>
      </w:r>
      <w:r w:rsidRPr="00730868">
        <w:rPr>
          <w:rFonts w:ascii="Times New Roman" w:hAnsi="Times New Roman" w:cs="Times New Roman"/>
          <w:color w:val="FF0000"/>
          <w:sz w:val="20"/>
          <w:szCs w:val="20"/>
        </w:rPr>
        <w:t xml:space="preserve">documented and recorded as well as any interdependencies of that system on other systems; </w:t>
      </w:r>
    </w:p>
    <w:p w14:paraId="6DF8F397" w14:textId="1CE79D09" w:rsidR="00730868" w:rsidRPr="00730868" w:rsidRDefault="00730868" w:rsidP="00730868">
      <w:pPr>
        <w:pStyle w:val="ListParagraph"/>
        <w:ind w:left="1148"/>
        <w:rPr>
          <w:rFonts w:ascii="Times New Roman" w:hAnsi="Times New Roman" w:cs="Times New Roman"/>
          <w:color w:val="FF0000"/>
          <w:sz w:val="20"/>
          <w:szCs w:val="20"/>
        </w:rPr>
      </w:pPr>
      <w:r w:rsidRPr="00730868">
        <w:rPr>
          <w:rFonts w:ascii="Times New Roman" w:hAnsi="Times New Roman" w:cs="Times New Roman"/>
          <w:color w:val="FF0000"/>
          <w:sz w:val="20"/>
          <w:szCs w:val="20"/>
        </w:rPr>
        <w:t>2.</w:t>
      </w:r>
      <w:r w:rsidRPr="00730868">
        <w:rPr>
          <w:rFonts w:ascii="Times New Roman" w:hAnsi="Times New Roman" w:cs="Times New Roman"/>
          <w:color w:val="FF0000"/>
          <w:sz w:val="20"/>
          <w:szCs w:val="20"/>
        </w:rPr>
        <w:tab/>
      </w:r>
      <w:r>
        <w:rPr>
          <w:rFonts w:ascii="Times New Roman" w:hAnsi="Times New Roman" w:cs="Times New Roman"/>
          <w:color w:val="FF0000"/>
          <w:sz w:val="20"/>
          <w:szCs w:val="20"/>
        </w:rPr>
        <w:t>A</w:t>
      </w:r>
      <w:r w:rsidRPr="00730868">
        <w:rPr>
          <w:rFonts w:ascii="Times New Roman" w:hAnsi="Times New Roman" w:cs="Times New Roman"/>
          <w:color w:val="FF0000"/>
          <w:sz w:val="20"/>
          <w:szCs w:val="20"/>
        </w:rPr>
        <w:t xml:space="preserve"> process whereby the OEM can a</w:t>
      </w:r>
      <w:r>
        <w:rPr>
          <w:rFonts w:ascii="Times New Roman" w:hAnsi="Times New Roman" w:cs="Times New Roman"/>
          <w:color w:val="FF0000"/>
          <w:sz w:val="20"/>
          <w:szCs w:val="20"/>
        </w:rPr>
        <w:t>ss</w:t>
      </w:r>
      <w:r w:rsidRPr="00730868">
        <w:rPr>
          <w:rFonts w:ascii="Times New Roman" w:hAnsi="Times New Roman" w:cs="Times New Roman"/>
          <w:color w:val="FF0000"/>
          <w:sz w:val="20"/>
          <w:szCs w:val="20"/>
        </w:rPr>
        <w:t xml:space="preserve">ess, identify and record if a software update will affect existing </w:t>
      </w:r>
      <w:r w:rsidR="00A977D4">
        <w:rPr>
          <w:rFonts w:ascii="Times New Roman" w:hAnsi="Times New Roman" w:cs="Times New Roman"/>
          <w:color w:val="FF0000"/>
          <w:sz w:val="20"/>
          <w:szCs w:val="20"/>
        </w:rPr>
        <w:t>certified</w:t>
      </w:r>
      <w:r w:rsidRPr="00730868">
        <w:rPr>
          <w:rFonts w:ascii="Times New Roman" w:hAnsi="Times New Roman" w:cs="Times New Roman"/>
          <w:color w:val="FF0000"/>
          <w:sz w:val="20"/>
          <w:szCs w:val="20"/>
        </w:rPr>
        <w:t xml:space="preserve"> systems or any other system required for the safe and continued operation of a vehicle</w:t>
      </w:r>
      <w:r w:rsidR="00DD674E">
        <w:rPr>
          <w:rFonts w:ascii="Times New Roman" w:hAnsi="Times New Roman" w:cs="Times New Roman"/>
          <w:color w:val="FF0000"/>
          <w:sz w:val="20"/>
          <w:szCs w:val="20"/>
        </w:rPr>
        <w:t xml:space="preserve"> or if the update will add or alter functionality of the vehicle compared to when it was registered</w:t>
      </w:r>
      <w:r w:rsidRPr="00730868">
        <w:rPr>
          <w:rFonts w:ascii="Times New Roman" w:hAnsi="Times New Roman" w:cs="Times New Roman"/>
          <w:color w:val="FF0000"/>
          <w:sz w:val="20"/>
          <w:szCs w:val="20"/>
        </w:rPr>
        <w:t>;</w:t>
      </w:r>
    </w:p>
    <w:p w14:paraId="02A5CAB1" w14:textId="5D0221B0" w:rsidR="00730868" w:rsidRPr="00730868" w:rsidRDefault="00730868" w:rsidP="00730868">
      <w:pPr>
        <w:pStyle w:val="ListParagraph"/>
        <w:ind w:left="1148"/>
        <w:rPr>
          <w:rFonts w:ascii="Times New Roman" w:hAnsi="Times New Roman" w:cs="Times New Roman"/>
          <w:color w:val="FF0000"/>
          <w:sz w:val="20"/>
          <w:szCs w:val="20"/>
        </w:rPr>
      </w:pPr>
      <w:r w:rsidRPr="00730868">
        <w:rPr>
          <w:rFonts w:ascii="Times New Roman" w:hAnsi="Times New Roman" w:cs="Times New Roman"/>
          <w:color w:val="FF0000"/>
          <w:sz w:val="20"/>
          <w:szCs w:val="20"/>
        </w:rPr>
        <w:t>3.</w:t>
      </w:r>
      <w:r w:rsidRPr="00730868">
        <w:rPr>
          <w:rFonts w:ascii="Times New Roman" w:hAnsi="Times New Roman" w:cs="Times New Roman"/>
          <w:color w:val="FF0000"/>
          <w:sz w:val="20"/>
          <w:szCs w:val="20"/>
        </w:rPr>
        <w:tab/>
      </w:r>
      <w:r>
        <w:rPr>
          <w:rFonts w:ascii="Times New Roman" w:hAnsi="Times New Roman" w:cs="Times New Roman"/>
          <w:color w:val="FF0000"/>
          <w:sz w:val="20"/>
          <w:szCs w:val="20"/>
        </w:rPr>
        <w:t>A</w:t>
      </w:r>
      <w:r w:rsidRPr="00730868">
        <w:rPr>
          <w:rFonts w:ascii="Times New Roman" w:hAnsi="Times New Roman" w:cs="Times New Roman"/>
          <w:color w:val="FF0000"/>
          <w:sz w:val="20"/>
          <w:szCs w:val="20"/>
        </w:rPr>
        <w:t xml:space="preserve"> process whereby an OEM can identify target vehicles for a software update;</w:t>
      </w:r>
    </w:p>
    <w:p w14:paraId="2D5D8BE5" w14:textId="35D355F3" w:rsidR="00730868" w:rsidRPr="00730868" w:rsidRDefault="00730868" w:rsidP="00730868">
      <w:pPr>
        <w:pStyle w:val="ListParagraph"/>
        <w:ind w:left="1148"/>
        <w:rPr>
          <w:rFonts w:ascii="Times New Roman" w:hAnsi="Times New Roman" w:cs="Times New Roman"/>
          <w:color w:val="FF0000"/>
          <w:sz w:val="20"/>
          <w:szCs w:val="20"/>
        </w:rPr>
      </w:pPr>
      <w:r w:rsidRPr="00730868">
        <w:rPr>
          <w:rFonts w:ascii="Times New Roman" w:hAnsi="Times New Roman" w:cs="Times New Roman"/>
          <w:color w:val="FF0000"/>
          <w:sz w:val="20"/>
          <w:szCs w:val="20"/>
        </w:rPr>
        <w:t>4.</w:t>
      </w:r>
      <w:r w:rsidRPr="00730868">
        <w:rPr>
          <w:rFonts w:ascii="Times New Roman" w:hAnsi="Times New Roman" w:cs="Times New Roman"/>
          <w:color w:val="FF0000"/>
          <w:sz w:val="20"/>
          <w:szCs w:val="20"/>
        </w:rPr>
        <w:tab/>
      </w:r>
      <w:r>
        <w:rPr>
          <w:rFonts w:ascii="Times New Roman" w:hAnsi="Times New Roman" w:cs="Times New Roman"/>
          <w:color w:val="FF0000"/>
          <w:sz w:val="20"/>
          <w:szCs w:val="20"/>
        </w:rPr>
        <w:t>A</w:t>
      </w:r>
      <w:r w:rsidRPr="00730868">
        <w:rPr>
          <w:rFonts w:ascii="Times New Roman" w:hAnsi="Times New Roman" w:cs="Times New Roman"/>
          <w:color w:val="FF0000"/>
          <w:sz w:val="20"/>
          <w:szCs w:val="20"/>
        </w:rPr>
        <w:t xml:space="preserve"> process to verify the compatibility of possible software/ hardware configurations in target vehicles;</w:t>
      </w:r>
    </w:p>
    <w:p w14:paraId="78CC8E62" w14:textId="07950C2B" w:rsidR="00730868" w:rsidRPr="00A67F84" w:rsidRDefault="00730868" w:rsidP="00730868">
      <w:pPr>
        <w:pStyle w:val="ListParagraph"/>
        <w:ind w:left="1148"/>
        <w:rPr>
          <w:rFonts w:ascii="Times New Roman" w:hAnsi="Times New Roman" w:cs="Times New Roman"/>
          <w:color w:val="FF0000"/>
          <w:sz w:val="20"/>
          <w:szCs w:val="20"/>
        </w:rPr>
      </w:pPr>
      <w:r w:rsidRPr="00730868">
        <w:rPr>
          <w:rFonts w:ascii="Times New Roman" w:hAnsi="Times New Roman" w:cs="Times New Roman"/>
          <w:color w:val="FF0000"/>
          <w:sz w:val="20"/>
          <w:szCs w:val="20"/>
        </w:rPr>
        <w:t>5.</w:t>
      </w:r>
      <w:r w:rsidRPr="00730868">
        <w:rPr>
          <w:rFonts w:ascii="Times New Roman" w:hAnsi="Times New Roman" w:cs="Times New Roman"/>
          <w:color w:val="FF0000"/>
          <w:sz w:val="20"/>
          <w:szCs w:val="20"/>
        </w:rPr>
        <w:tab/>
        <w:t xml:space="preserve">The target vehicles have the ability to record </w:t>
      </w:r>
      <w:r w:rsidRPr="00A67F84">
        <w:rPr>
          <w:rFonts w:ascii="Times New Roman" w:hAnsi="Times New Roman" w:cs="Times New Roman"/>
          <w:color w:val="FF0000"/>
          <w:sz w:val="20"/>
          <w:szCs w:val="20"/>
        </w:rPr>
        <w:t xml:space="preserve">the status of </w:t>
      </w:r>
      <w:r w:rsidR="0038258E" w:rsidRPr="00A67F84">
        <w:rPr>
          <w:rFonts w:ascii="Times New Roman" w:hAnsi="Times New Roman" w:cs="Times New Roman"/>
          <w:color w:val="FF0000"/>
          <w:sz w:val="20"/>
          <w:szCs w:val="20"/>
        </w:rPr>
        <w:t>their</w:t>
      </w:r>
      <w:r w:rsidRPr="00A67F84">
        <w:rPr>
          <w:rFonts w:ascii="Times New Roman" w:hAnsi="Times New Roman" w:cs="Times New Roman"/>
          <w:color w:val="FF0000"/>
          <w:sz w:val="20"/>
          <w:szCs w:val="20"/>
        </w:rPr>
        <w:t xml:space="preserve"> </w:t>
      </w:r>
      <w:r w:rsidR="00A977D4" w:rsidRPr="00A67F84">
        <w:rPr>
          <w:rFonts w:ascii="Times New Roman" w:hAnsi="Times New Roman" w:cs="Times New Roman"/>
          <w:color w:val="FF0000"/>
          <w:sz w:val="20"/>
          <w:szCs w:val="20"/>
        </w:rPr>
        <w:t>certified</w:t>
      </w:r>
      <w:r w:rsidRPr="00A67F84">
        <w:rPr>
          <w:rFonts w:ascii="Times New Roman" w:hAnsi="Times New Roman" w:cs="Times New Roman"/>
          <w:color w:val="FF0000"/>
          <w:sz w:val="20"/>
          <w:szCs w:val="20"/>
        </w:rPr>
        <w:t xml:space="preserve"> systems</w:t>
      </w:r>
      <w:r w:rsidR="0038258E" w:rsidRPr="00A67F84">
        <w:rPr>
          <w:rFonts w:ascii="Times New Roman" w:hAnsi="Times New Roman" w:cs="Times New Roman"/>
          <w:color w:val="FF0000"/>
          <w:sz w:val="20"/>
          <w:szCs w:val="20"/>
        </w:rPr>
        <w:t>,</w:t>
      </w:r>
      <w:r w:rsidRPr="00A67F84">
        <w:rPr>
          <w:rFonts w:ascii="Times New Roman" w:hAnsi="Times New Roman" w:cs="Times New Roman"/>
          <w:color w:val="FF0000"/>
          <w:sz w:val="20"/>
          <w:szCs w:val="20"/>
        </w:rPr>
        <w:t xml:space="preserve"> software and parameters that can be readily checked;</w:t>
      </w:r>
    </w:p>
    <w:p w14:paraId="5A7F2D4D" w14:textId="368E8851" w:rsidR="00730868" w:rsidRDefault="00730868" w:rsidP="00730868">
      <w:pPr>
        <w:pStyle w:val="ListParagraph"/>
        <w:ind w:left="1148"/>
        <w:rPr>
          <w:ins w:id="267" w:author="Darren Handley" w:date="2018-01-16T16:46:00Z"/>
          <w:rFonts w:ascii="Times New Roman" w:hAnsi="Times New Roman" w:cs="Times New Roman"/>
          <w:color w:val="FF0000"/>
          <w:sz w:val="20"/>
          <w:szCs w:val="20"/>
        </w:rPr>
      </w:pPr>
      <w:r w:rsidRPr="00A67F84">
        <w:rPr>
          <w:rFonts w:ascii="Times New Roman" w:hAnsi="Times New Roman" w:cs="Times New Roman"/>
          <w:color w:val="FF0000"/>
          <w:sz w:val="20"/>
          <w:szCs w:val="20"/>
        </w:rPr>
        <w:t>6.</w:t>
      </w:r>
      <w:r w:rsidRPr="00A67F84">
        <w:rPr>
          <w:rFonts w:ascii="Times New Roman" w:hAnsi="Times New Roman" w:cs="Times New Roman"/>
          <w:color w:val="FF0000"/>
          <w:sz w:val="20"/>
          <w:szCs w:val="20"/>
        </w:rPr>
        <w:tab/>
        <w:t xml:space="preserve">The OEM is able to trace the software versions of the </w:t>
      </w:r>
      <w:r w:rsidR="00A977D4" w:rsidRPr="00A67F84">
        <w:rPr>
          <w:rFonts w:ascii="Times New Roman" w:hAnsi="Times New Roman" w:cs="Times New Roman"/>
          <w:color w:val="FF0000"/>
          <w:sz w:val="20"/>
          <w:szCs w:val="20"/>
        </w:rPr>
        <w:t>component</w:t>
      </w:r>
      <w:r w:rsidRPr="00A67F84">
        <w:rPr>
          <w:rFonts w:ascii="Times New Roman" w:hAnsi="Times New Roman" w:cs="Times New Roman"/>
          <w:color w:val="FF0000"/>
          <w:sz w:val="20"/>
          <w:szCs w:val="20"/>
        </w:rPr>
        <w:t xml:space="preserve"> o</w:t>
      </w:r>
      <w:r w:rsidR="00A977D4" w:rsidRPr="00A67F84">
        <w:rPr>
          <w:rFonts w:ascii="Times New Roman" w:hAnsi="Times New Roman" w:cs="Times New Roman"/>
          <w:color w:val="FF0000"/>
          <w:sz w:val="20"/>
          <w:szCs w:val="20"/>
        </w:rPr>
        <w:t>f</w:t>
      </w:r>
      <w:r w:rsidRPr="00A67F84">
        <w:rPr>
          <w:rFonts w:ascii="Times New Roman" w:hAnsi="Times New Roman" w:cs="Times New Roman"/>
          <w:color w:val="FF0000"/>
          <w:sz w:val="20"/>
          <w:szCs w:val="20"/>
        </w:rPr>
        <w:t xml:space="preserve"> a </w:t>
      </w:r>
      <w:r w:rsidR="00A977D4" w:rsidRPr="00A67F84">
        <w:rPr>
          <w:rFonts w:ascii="Times New Roman" w:hAnsi="Times New Roman" w:cs="Times New Roman"/>
          <w:color w:val="FF0000"/>
          <w:sz w:val="20"/>
          <w:szCs w:val="20"/>
        </w:rPr>
        <w:t>certified</w:t>
      </w:r>
      <w:r w:rsidRPr="00A67F84">
        <w:rPr>
          <w:rFonts w:ascii="Times New Roman" w:hAnsi="Times New Roman" w:cs="Times New Roman"/>
          <w:color w:val="FF0000"/>
          <w:sz w:val="20"/>
          <w:szCs w:val="20"/>
        </w:rPr>
        <w:t xml:space="preserve"> system </w:t>
      </w:r>
      <w:r w:rsidR="0038258E" w:rsidRPr="00A67F84">
        <w:rPr>
          <w:rFonts w:ascii="Times New Roman" w:hAnsi="Times New Roman" w:cs="Times New Roman"/>
          <w:color w:val="FF0000"/>
          <w:sz w:val="20"/>
          <w:szCs w:val="20"/>
        </w:rPr>
        <w:t>in correlation with</w:t>
      </w:r>
      <w:r w:rsidRPr="00730868">
        <w:rPr>
          <w:rFonts w:ascii="Times New Roman" w:hAnsi="Times New Roman" w:cs="Times New Roman"/>
          <w:color w:val="FF0000"/>
          <w:sz w:val="20"/>
          <w:szCs w:val="20"/>
        </w:rPr>
        <w:t xml:space="preserve"> the Software Identification Number (see chapter </w:t>
      </w:r>
      <w:r w:rsidR="00A977D4">
        <w:rPr>
          <w:rFonts w:ascii="Times New Roman" w:hAnsi="Times New Roman" w:cs="Times New Roman"/>
          <w:color w:val="FF0000"/>
          <w:sz w:val="20"/>
          <w:szCs w:val="20"/>
        </w:rPr>
        <w:t>6</w:t>
      </w:r>
      <w:r w:rsidRPr="00730868">
        <w:rPr>
          <w:rFonts w:ascii="Times New Roman" w:hAnsi="Times New Roman" w:cs="Times New Roman"/>
          <w:color w:val="FF0000"/>
          <w:sz w:val="20"/>
          <w:szCs w:val="20"/>
        </w:rPr>
        <w:t>) of that system and verify that they are correct (and is able to provide this information to an approval authority should it be required);</w:t>
      </w:r>
    </w:p>
    <w:p w14:paraId="0910371A" w14:textId="2604CE54" w:rsidR="00A67F84" w:rsidRPr="00730868" w:rsidRDefault="00A67F84" w:rsidP="00730868">
      <w:pPr>
        <w:pStyle w:val="ListParagraph"/>
        <w:ind w:left="1148"/>
        <w:rPr>
          <w:rFonts w:ascii="Times New Roman" w:hAnsi="Times New Roman" w:cs="Times New Roman"/>
          <w:color w:val="FF0000"/>
          <w:sz w:val="20"/>
          <w:szCs w:val="20"/>
        </w:rPr>
      </w:pPr>
      <w:ins w:id="268" w:author="Darren Handley" w:date="2018-01-16T16:46:00Z">
        <w:r>
          <w:rPr>
            <w:rFonts w:ascii="Times New Roman" w:hAnsi="Times New Roman" w:cs="Times New Roman"/>
            <w:color w:val="FF0000"/>
            <w:sz w:val="20"/>
            <w:szCs w:val="20"/>
          </w:rPr>
          <w:t xml:space="preserve">7. The </w:t>
        </w:r>
        <w:commentRangeStart w:id="269"/>
        <w:r>
          <w:rPr>
            <w:rFonts w:ascii="Times New Roman" w:hAnsi="Times New Roman" w:cs="Times New Roman"/>
            <w:color w:val="FF0000"/>
            <w:sz w:val="20"/>
            <w:szCs w:val="20"/>
          </w:rPr>
          <w:t xml:space="preserve">OEM </w:t>
        </w:r>
      </w:ins>
      <w:commentRangeEnd w:id="269"/>
      <w:ins w:id="270" w:author="Darren Handley" w:date="2018-01-16T17:07:00Z">
        <w:r w:rsidR="00C86E0E">
          <w:rPr>
            <w:rStyle w:val="CommentReference"/>
            <w:rFonts w:ascii="Times New Roman" w:hAnsi="Times New Roman" w:cs="Times New Roman"/>
            <w:szCs w:val="20"/>
            <w:lang w:eastAsia="en-US"/>
          </w:rPr>
          <w:commentReference w:id="269"/>
        </w:r>
      </w:ins>
      <w:ins w:id="271" w:author="Darren Handley" w:date="2018-01-16T16:46:00Z">
        <w:r>
          <w:rPr>
            <w:rFonts w:ascii="Times New Roman" w:hAnsi="Times New Roman" w:cs="Times New Roman"/>
            <w:color w:val="FF0000"/>
            <w:sz w:val="20"/>
            <w:szCs w:val="20"/>
          </w:rPr>
          <w:t xml:space="preserve">has a process in place that they can use to inform national registration authorities about successful software updates that might require this. </w:t>
        </w:r>
      </w:ins>
    </w:p>
    <w:p w14:paraId="7E681D00" w14:textId="77777777" w:rsidR="00A977D4" w:rsidRDefault="00A977D4" w:rsidP="00730868">
      <w:pPr>
        <w:pStyle w:val="ListParagraph"/>
        <w:ind w:left="1148"/>
        <w:rPr>
          <w:ins w:id="272" w:author="Darren Handley" w:date="2017-12-23T02:10:00Z"/>
          <w:rFonts w:ascii="Times New Roman" w:hAnsi="Times New Roman" w:cs="Times New Roman"/>
          <w:color w:val="FF0000"/>
          <w:sz w:val="20"/>
          <w:szCs w:val="20"/>
        </w:rPr>
      </w:pPr>
    </w:p>
    <w:p w14:paraId="7B2D86E0" w14:textId="10BA3274" w:rsidR="00A977D4" w:rsidRDefault="00A977D4" w:rsidP="00730868">
      <w:pPr>
        <w:pStyle w:val="ListParagraph"/>
        <w:ind w:left="1148"/>
        <w:rPr>
          <w:ins w:id="273" w:author="Darren Handley" w:date="2017-12-23T02:10:00Z"/>
          <w:rFonts w:ascii="Times New Roman" w:hAnsi="Times New Roman" w:cs="Times New Roman"/>
          <w:color w:val="FF0000"/>
          <w:sz w:val="20"/>
          <w:szCs w:val="20"/>
        </w:rPr>
      </w:pPr>
      <w:ins w:id="274" w:author="Darren Handley" w:date="2017-12-23T02:10:00Z">
        <w:r w:rsidRPr="00A977D4">
          <w:rPr>
            <w:rFonts w:ascii="Times New Roman" w:hAnsi="Times New Roman" w:cs="Times New Roman"/>
            <w:i/>
            <w:color w:val="FF0000"/>
            <w:sz w:val="20"/>
            <w:szCs w:val="20"/>
          </w:rPr>
          <w:t>New line</w:t>
        </w:r>
      </w:ins>
      <w:ins w:id="275" w:author="Darren Handley" w:date="2017-12-23T02:14:00Z">
        <w:r w:rsidRPr="00A977D4">
          <w:rPr>
            <w:rFonts w:ascii="Times New Roman" w:hAnsi="Times New Roman" w:cs="Times New Roman"/>
            <w:i/>
            <w:color w:val="FF0000"/>
            <w:sz w:val="20"/>
            <w:szCs w:val="20"/>
          </w:rPr>
          <w:t xml:space="preserve"> as this is a requirement for the approval authority</w:t>
        </w:r>
      </w:ins>
      <w:ins w:id="276" w:author="Darren Handley" w:date="2017-12-23T02:10:00Z">
        <w:r w:rsidRPr="00A977D4">
          <w:rPr>
            <w:rFonts w:ascii="Times New Roman" w:hAnsi="Times New Roman" w:cs="Times New Roman"/>
            <w:i/>
            <w:color w:val="FF0000"/>
            <w:sz w:val="20"/>
            <w:szCs w:val="20"/>
          </w:rPr>
          <w:t>:</w:t>
        </w:r>
      </w:ins>
    </w:p>
    <w:p w14:paraId="698C814F" w14:textId="2E2414BE" w:rsidR="00730868" w:rsidRPr="00A977D4" w:rsidRDefault="00730868" w:rsidP="00A977D4">
      <w:pPr>
        <w:pStyle w:val="ListParagraph"/>
        <w:ind w:left="1148"/>
        <w:rPr>
          <w:rFonts w:ascii="Times New Roman" w:hAnsi="Times New Roman" w:cs="Times New Roman"/>
          <w:color w:val="FF0000"/>
          <w:sz w:val="20"/>
          <w:szCs w:val="20"/>
        </w:rPr>
      </w:pPr>
      <w:commentRangeStart w:id="277"/>
      <w:del w:id="278" w:author="Darren Handley" w:date="2017-12-23T02:10:00Z">
        <w:r w:rsidRPr="00730868" w:rsidDel="00A977D4">
          <w:rPr>
            <w:rFonts w:ascii="Times New Roman" w:hAnsi="Times New Roman" w:cs="Times New Roman"/>
            <w:color w:val="FF0000"/>
            <w:sz w:val="20"/>
            <w:szCs w:val="20"/>
          </w:rPr>
          <w:delText>7.</w:delText>
        </w:r>
        <w:r w:rsidRPr="00730868" w:rsidDel="00A977D4">
          <w:rPr>
            <w:rFonts w:ascii="Times New Roman" w:hAnsi="Times New Roman" w:cs="Times New Roman"/>
            <w:color w:val="FF0000"/>
            <w:sz w:val="20"/>
            <w:szCs w:val="20"/>
          </w:rPr>
          <w:tab/>
        </w:r>
      </w:del>
      <w:del w:id="279" w:author="Darren Handley" w:date="2017-12-23T02:09:00Z">
        <w:r w:rsidRPr="00730868" w:rsidDel="00A977D4">
          <w:rPr>
            <w:rFonts w:ascii="Times New Roman" w:hAnsi="Times New Roman" w:cs="Times New Roman"/>
            <w:color w:val="FF0000"/>
            <w:sz w:val="20"/>
            <w:szCs w:val="20"/>
          </w:rPr>
          <w:delText xml:space="preserve">It is possible for </w:delText>
        </w:r>
        <w:commentRangeStart w:id="280"/>
        <w:r w:rsidRPr="00730868" w:rsidDel="00A977D4">
          <w:rPr>
            <w:rFonts w:ascii="Times New Roman" w:hAnsi="Times New Roman" w:cs="Times New Roman"/>
            <w:color w:val="FF0000"/>
            <w:sz w:val="20"/>
            <w:szCs w:val="20"/>
          </w:rPr>
          <w:delText>t</w:delText>
        </w:r>
      </w:del>
      <w:ins w:id="281" w:author="Darren Handley" w:date="2018-01-16T16:43:00Z">
        <w:r w:rsidR="00A67F84">
          <w:rPr>
            <w:rFonts w:ascii="Times New Roman" w:hAnsi="Times New Roman" w:cs="Times New Roman"/>
            <w:color w:val="FF0000"/>
            <w:sz w:val="20"/>
            <w:szCs w:val="20"/>
          </w:rPr>
          <w:t xml:space="preserve">3.3.3 </w:t>
        </w:r>
      </w:ins>
      <w:ins w:id="282" w:author="Darren Handley" w:date="2017-12-23T02:09:00Z">
        <w:r w:rsidR="00A977D4">
          <w:rPr>
            <w:rFonts w:ascii="Times New Roman" w:hAnsi="Times New Roman" w:cs="Times New Roman"/>
            <w:color w:val="FF0000"/>
            <w:sz w:val="20"/>
            <w:szCs w:val="20"/>
          </w:rPr>
          <w:t>T</w:t>
        </w:r>
      </w:ins>
      <w:r w:rsidRPr="00730868">
        <w:rPr>
          <w:rFonts w:ascii="Times New Roman" w:hAnsi="Times New Roman" w:cs="Times New Roman"/>
          <w:color w:val="FF0000"/>
          <w:sz w:val="20"/>
          <w:szCs w:val="20"/>
        </w:rPr>
        <w:t xml:space="preserve">he OEM </w:t>
      </w:r>
      <w:ins w:id="283" w:author="Darren Handley" w:date="2017-12-23T02:10:00Z">
        <w:r w:rsidR="00A977D4">
          <w:rPr>
            <w:rFonts w:ascii="Times New Roman" w:hAnsi="Times New Roman" w:cs="Times New Roman"/>
            <w:color w:val="FF0000"/>
            <w:sz w:val="20"/>
            <w:szCs w:val="20"/>
          </w:rPr>
          <w:t>shall</w:t>
        </w:r>
      </w:ins>
      <w:ins w:id="284" w:author="Darren Handley" w:date="2017-12-23T02:09:00Z">
        <w:r w:rsidR="00A977D4">
          <w:rPr>
            <w:rFonts w:ascii="Times New Roman" w:hAnsi="Times New Roman" w:cs="Times New Roman"/>
            <w:color w:val="FF0000"/>
            <w:sz w:val="20"/>
            <w:szCs w:val="20"/>
          </w:rPr>
          <w:t xml:space="preserve"> </w:t>
        </w:r>
      </w:ins>
      <w:del w:id="285" w:author="Darren Handley" w:date="2017-12-23T02:09:00Z">
        <w:r w:rsidRPr="00730868" w:rsidDel="00A977D4">
          <w:rPr>
            <w:rFonts w:ascii="Times New Roman" w:hAnsi="Times New Roman" w:cs="Times New Roman"/>
            <w:color w:val="FF0000"/>
            <w:sz w:val="20"/>
            <w:szCs w:val="20"/>
          </w:rPr>
          <w:delText xml:space="preserve">to </w:delText>
        </w:r>
      </w:del>
      <w:r w:rsidRPr="00730868">
        <w:rPr>
          <w:rFonts w:ascii="Times New Roman" w:hAnsi="Times New Roman" w:cs="Times New Roman"/>
          <w:color w:val="FF0000"/>
          <w:sz w:val="20"/>
          <w:szCs w:val="20"/>
        </w:rPr>
        <w:t>describe their processes and the veracity of their processes to an approval authority</w:t>
      </w:r>
      <w:ins w:id="286" w:author="Darren Handley" w:date="2017-12-23T02:10:00Z">
        <w:r w:rsidR="00A977D4">
          <w:rPr>
            <w:rFonts w:ascii="Times New Roman" w:hAnsi="Times New Roman" w:cs="Times New Roman"/>
            <w:color w:val="FF0000"/>
            <w:sz w:val="20"/>
            <w:szCs w:val="20"/>
          </w:rPr>
          <w:t xml:space="preserve"> who shall verify and certify those processes. </w:t>
        </w:r>
      </w:ins>
      <w:del w:id="287" w:author="Darren Handley" w:date="2017-12-23T02:10:00Z">
        <w:r w:rsidRPr="00730868" w:rsidDel="00A977D4">
          <w:rPr>
            <w:rFonts w:ascii="Times New Roman" w:hAnsi="Times New Roman" w:cs="Times New Roman"/>
            <w:color w:val="FF0000"/>
            <w:sz w:val="20"/>
            <w:szCs w:val="20"/>
          </w:rPr>
          <w:delText xml:space="preserve"> </w:delText>
        </w:r>
      </w:del>
      <w:commentRangeEnd w:id="280"/>
      <w:r w:rsidR="001C4117">
        <w:rPr>
          <w:rStyle w:val="CommentReference"/>
          <w:rFonts w:ascii="Times New Roman" w:hAnsi="Times New Roman" w:cs="Times New Roman"/>
          <w:szCs w:val="20"/>
          <w:lang w:eastAsia="en-US"/>
        </w:rPr>
        <w:commentReference w:id="280"/>
      </w:r>
      <w:del w:id="288" w:author="Darren Handley" w:date="2017-12-23T02:10:00Z">
        <w:r w:rsidRPr="00730868" w:rsidDel="00A977D4">
          <w:rPr>
            <w:rFonts w:ascii="Times New Roman" w:hAnsi="Times New Roman" w:cs="Times New Roman"/>
            <w:color w:val="FF0000"/>
            <w:sz w:val="20"/>
            <w:szCs w:val="20"/>
          </w:rPr>
          <w:delText>(should the need arise)</w:delText>
        </w:r>
      </w:del>
      <w:commentRangeEnd w:id="277"/>
      <w:r w:rsidR="00F7647C">
        <w:rPr>
          <w:rStyle w:val="CommentReference"/>
          <w:rFonts w:ascii="Times New Roman" w:hAnsi="Times New Roman" w:cs="Times New Roman"/>
          <w:szCs w:val="20"/>
          <w:lang w:eastAsia="en-US"/>
        </w:rPr>
        <w:commentReference w:id="277"/>
      </w:r>
    </w:p>
    <w:p w14:paraId="6E69040B" w14:textId="77777777" w:rsidR="0073479B" w:rsidRPr="0073479B" w:rsidRDefault="0073479B" w:rsidP="00EB24A2">
      <w:pPr>
        <w:pStyle w:val="H1G"/>
        <w:keepNext w:val="0"/>
        <w:numPr>
          <w:ilvl w:val="2"/>
          <w:numId w:val="5"/>
        </w:numPr>
        <w:tabs>
          <w:tab w:val="clear" w:pos="851"/>
        </w:tabs>
        <w:ind w:right="6"/>
        <w:jc w:val="both"/>
        <w:rPr>
          <w:b w:val="0"/>
          <w:sz w:val="20"/>
        </w:rPr>
      </w:pPr>
      <w:r w:rsidRPr="0073479B">
        <w:rPr>
          <w:b w:val="0"/>
          <w:sz w:val="20"/>
        </w:rPr>
        <w:t>To support conformity of production checks, market surveillance and approval of updates it is recommended that the following documents will be required:</w:t>
      </w:r>
    </w:p>
    <w:p w14:paraId="4DCD0239" w14:textId="77777777" w:rsidR="007B101F" w:rsidRDefault="0073479B" w:rsidP="007B101F">
      <w:pPr>
        <w:pStyle w:val="ListParagraph"/>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 xml:space="preserve">The OEM has documentation evidencing the decisions they have made. This should </w:t>
      </w:r>
      <w:r w:rsidRPr="007B101F">
        <w:rPr>
          <w:rFonts w:ascii="Times New Roman" w:hAnsi="Times New Roman" w:cs="Times New Roman"/>
          <w:sz w:val="20"/>
          <w:szCs w:val="20"/>
          <w:highlight w:val="yellow"/>
        </w:rPr>
        <w:t>include</w:t>
      </w:r>
      <w:r w:rsidRPr="0073479B">
        <w:rPr>
          <w:rFonts w:ascii="Times New Roman" w:hAnsi="Times New Roman" w:cs="Times New Roman"/>
          <w:sz w:val="20"/>
          <w:szCs w:val="20"/>
        </w:rPr>
        <w:t xml:space="preserve"> what systems an update may impact; which of these are type approved; and whether it affects any of the relevant requirements of those type approved system;</w:t>
      </w:r>
    </w:p>
    <w:p w14:paraId="4CDB11A8" w14:textId="07906AEC" w:rsidR="0073479B" w:rsidRPr="007B101F" w:rsidRDefault="007B101F" w:rsidP="007B101F">
      <w:pPr>
        <w:pStyle w:val="ListParagraph"/>
        <w:ind w:left="1148"/>
        <w:jc w:val="both"/>
        <w:rPr>
          <w:rFonts w:ascii="Times New Roman" w:hAnsi="Times New Roman" w:cs="Times New Roman"/>
          <w:sz w:val="20"/>
          <w:szCs w:val="20"/>
        </w:rPr>
      </w:pPr>
      <w:r w:rsidRPr="007B101F">
        <w:rPr>
          <w:rFonts w:ascii="Times New Roman" w:hAnsi="Times New Roman" w:cs="Times New Roman"/>
          <w:i/>
          <w:color w:val="0000FF"/>
          <w:sz w:val="20"/>
          <w:szCs w:val="20"/>
        </w:rPr>
        <w:t>Note:</w:t>
      </w:r>
      <w:r>
        <w:rPr>
          <w:rFonts w:ascii="Times New Roman" w:hAnsi="Times New Roman" w:cs="Times New Roman"/>
          <w:i/>
          <w:color w:val="0000FF"/>
          <w:sz w:val="20"/>
          <w:szCs w:val="20"/>
        </w:rPr>
        <w:t xml:space="preserve"> Comment DH</w:t>
      </w:r>
      <w:ins w:id="289" w:author="Darren Handley" w:date="2017-12-15T12:17:00Z">
        <w:r w:rsidR="00623CA3">
          <w:rPr>
            <w:rFonts w:ascii="Times New Roman" w:hAnsi="Times New Roman" w:cs="Times New Roman"/>
            <w:i/>
            <w:color w:val="0000FF"/>
            <w:sz w:val="20"/>
            <w:szCs w:val="20"/>
          </w:rPr>
          <w:t xml:space="preserve"> </w:t>
        </w:r>
      </w:ins>
      <w:r>
        <w:rPr>
          <w:rFonts w:ascii="Times New Roman" w:hAnsi="Times New Roman" w:cs="Times New Roman"/>
          <w:i/>
          <w:color w:val="0000FF"/>
          <w:sz w:val="20"/>
          <w:szCs w:val="20"/>
        </w:rPr>
        <w:t>to include purpose of the update</w:t>
      </w:r>
    </w:p>
    <w:p w14:paraId="0B4148C7" w14:textId="77777777" w:rsidR="0073479B" w:rsidRPr="0073479B" w:rsidRDefault="0073479B" w:rsidP="00EB24A2">
      <w:pPr>
        <w:pStyle w:val="ListParagraph"/>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The OEM has documentation describing their processes and any relevant standards used to demonstrate their veracity;</w:t>
      </w:r>
    </w:p>
    <w:p w14:paraId="6291BF9A" w14:textId="77777777" w:rsidR="0073479B" w:rsidRPr="0073479B" w:rsidRDefault="0073479B" w:rsidP="00EB24A2">
      <w:pPr>
        <w:pStyle w:val="ListParagraph"/>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The OEM has documentation describing the type approved systems, e.g. hardware, software and system parameters/settings. This should be for the system before and after an update;</w:t>
      </w:r>
    </w:p>
    <w:p w14:paraId="0C705176" w14:textId="77777777" w:rsidR="0073479B" w:rsidRDefault="0073479B" w:rsidP="00EB24A2">
      <w:pPr>
        <w:pStyle w:val="ListParagraph"/>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The OEM has documentation listing target vehicles for the update and can verify the compatibility of those vehicles with the update.</w:t>
      </w:r>
    </w:p>
    <w:p w14:paraId="38069B1C" w14:textId="1927368E" w:rsidR="00A977D4" w:rsidRPr="00A977D4" w:rsidRDefault="00A977D4" w:rsidP="00A977D4">
      <w:pPr>
        <w:ind w:left="788"/>
        <w:jc w:val="both"/>
        <w:rPr>
          <w:rFonts w:ascii="Times New Roman" w:hAnsi="Times New Roman" w:cs="Times New Roman"/>
          <w:color w:val="FF0000"/>
          <w:sz w:val="20"/>
          <w:szCs w:val="20"/>
        </w:rPr>
      </w:pPr>
      <w:r w:rsidRPr="00A977D4">
        <w:rPr>
          <w:rFonts w:ascii="Times New Roman" w:hAnsi="Times New Roman" w:cs="Times New Roman"/>
          <w:color w:val="FF0000"/>
          <w:sz w:val="20"/>
          <w:szCs w:val="20"/>
        </w:rPr>
        <w:t>Chair suggested amendment</w:t>
      </w:r>
    </w:p>
    <w:p w14:paraId="1E0EC9DA" w14:textId="50481433" w:rsidR="00A977D4" w:rsidRPr="00A977D4" w:rsidRDefault="00A977D4" w:rsidP="00A977D4">
      <w:pPr>
        <w:pStyle w:val="H1G"/>
        <w:keepNext w:val="0"/>
        <w:tabs>
          <w:tab w:val="clear" w:pos="851"/>
        </w:tabs>
        <w:ind w:left="720" w:right="6" w:firstLine="0"/>
        <w:jc w:val="both"/>
        <w:rPr>
          <w:b w:val="0"/>
          <w:color w:val="FF0000"/>
          <w:sz w:val="20"/>
          <w:lang w:eastAsia="ko-KR"/>
        </w:rPr>
      </w:pPr>
      <w:r w:rsidRPr="00A977D4">
        <w:rPr>
          <w:b w:val="0"/>
          <w:color w:val="FF0000"/>
          <w:sz w:val="20"/>
          <w:lang w:eastAsia="ko-KR"/>
        </w:rPr>
        <w:t xml:space="preserve">To support conformity of production checks, </w:t>
      </w:r>
      <w:r w:rsidRPr="001C43A8">
        <w:rPr>
          <w:b w:val="0"/>
          <w:strike/>
          <w:color w:val="FF0000"/>
          <w:sz w:val="20"/>
          <w:highlight w:val="green"/>
          <w:lang w:eastAsia="ko-KR"/>
          <w:rPrChange w:id="290" w:author="KAI FREDERIK ZASTROW - J597066" w:date="2018-01-12T09:24:00Z">
            <w:rPr>
              <w:b w:val="0"/>
              <w:color w:val="FF0000"/>
              <w:sz w:val="20"/>
              <w:lang w:eastAsia="ko-KR"/>
            </w:rPr>
          </w:rPrChange>
        </w:rPr>
        <w:t>market surveillance</w:t>
      </w:r>
      <w:r w:rsidRPr="00A977D4">
        <w:rPr>
          <w:b w:val="0"/>
          <w:color w:val="FF0000"/>
          <w:sz w:val="20"/>
          <w:lang w:eastAsia="ko-KR"/>
        </w:rPr>
        <w:t xml:space="preserve"> and approval of updates </w:t>
      </w:r>
      <w:del w:id="291" w:author="Darren Handley" w:date="2017-12-23T02:17:00Z">
        <w:r w:rsidRPr="00A977D4" w:rsidDel="00A977D4">
          <w:rPr>
            <w:b w:val="0"/>
            <w:color w:val="FF0000"/>
            <w:sz w:val="20"/>
            <w:lang w:eastAsia="ko-KR"/>
          </w:rPr>
          <w:delText xml:space="preserve">it is recommended that </w:delText>
        </w:r>
      </w:del>
      <w:r w:rsidRPr="00A977D4">
        <w:rPr>
          <w:b w:val="0"/>
          <w:color w:val="FF0000"/>
          <w:sz w:val="20"/>
          <w:lang w:eastAsia="ko-KR"/>
        </w:rPr>
        <w:t xml:space="preserve">the following documents </w:t>
      </w:r>
      <w:del w:id="292" w:author="Darren Handley" w:date="2017-12-23T02:17:00Z">
        <w:r w:rsidRPr="00A977D4" w:rsidDel="00A977D4">
          <w:rPr>
            <w:b w:val="0"/>
            <w:color w:val="FF0000"/>
            <w:sz w:val="20"/>
            <w:lang w:eastAsia="ko-KR"/>
          </w:rPr>
          <w:delText xml:space="preserve">will </w:delText>
        </w:r>
      </w:del>
      <w:ins w:id="293" w:author="Darren Handley" w:date="2017-12-23T02:17:00Z">
        <w:r>
          <w:rPr>
            <w:b w:val="0"/>
            <w:color w:val="FF0000"/>
            <w:sz w:val="20"/>
            <w:lang w:eastAsia="ko-KR"/>
          </w:rPr>
          <w:t>shall</w:t>
        </w:r>
        <w:r w:rsidRPr="00A977D4">
          <w:rPr>
            <w:b w:val="0"/>
            <w:color w:val="FF0000"/>
            <w:sz w:val="20"/>
            <w:lang w:eastAsia="ko-KR"/>
          </w:rPr>
          <w:t xml:space="preserve"> </w:t>
        </w:r>
      </w:ins>
      <w:r w:rsidRPr="00A977D4">
        <w:rPr>
          <w:b w:val="0"/>
          <w:color w:val="FF0000"/>
          <w:sz w:val="20"/>
          <w:lang w:eastAsia="ko-KR"/>
        </w:rPr>
        <w:t>be required</w:t>
      </w:r>
      <w:ins w:id="294" w:author="Darren Handley" w:date="2017-12-23T02:19:00Z">
        <w:r w:rsidR="00470FD7">
          <w:rPr>
            <w:b w:val="0"/>
            <w:color w:val="FF0000"/>
            <w:sz w:val="20"/>
            <w:lang w:eastAsia="ko-KR"/>
          </w:rPr>
          <w:t xml:space="preserve"> to be held by the OEM</w:t>
        </w:r>
      </w:ins>
      <w:r w:rsidRPr="00A977D4">
        <w:rPr>
          <w:b w:val="0"/>
          <w:color w:val="FF0000"/>
          <w:sz w:val="20"/>
          <w:lang w:eastAsia="ko-KR"/>
        </w:rPr>
        <w:t>:</w:t>
      </w:r>
    </w:p>
    <w:p w14:paraId="38627BA6" w14:textId="46E3405A" w:rsidR="00A977D4" w:rsidRPr="00A977D4" w:rsidRDefault="00A977D4" w:rsidP="00A977D4">
      <w:pPr>
        <w:pStyle w:val="ListParagraph"/>
        <w:numPr>
          <w:ilvl w:val="0"/>
          <w:numId w:val="14"/>
        </w:numPr>
        <w:jc w:val="both"/>
        <w:rPr>
          <w:rFonts w:ascii="Times New Roman" w:hAnsi="Times New Roman" w:cs="Times New Roman"/>
          <w:color w:val="FF0000"/>
          <w:sz w:val="20"/>
          <w:szCs w:val="20"/>
        </w:rPr>
      </w:pPr>
      <w:del w:id="295" w:author="Darren Handley" w:date="2017-12-23T02:18:00Z">
        <w:r w:rsidRPr="00A977D4" w:rsidDel="00A977D4">
          <w:rPr>
            <w:rFonts w:ascii="Times New Roman" w:hAnsi="Times New Roman" w:cs="Times New Roman"/>
            <w:color w:val="FF0000"/>
            <w:sz w:val="20"/>
            <w:szCs w:val="20"/>
          </w:rPr>
          <w:delText>The OEM has d</w:delText>
        </w:r>
      </w:del>
      <w:ins w:id="296" w:author="Darren Handley" w:date="2017-12-23T02:18:00Z">
        <w:r>
          <w:rPr>
            <w:rFonts w:ascii="Times New Roman" w:hAnsi="Times New Roman" w:cs="Times New Roman"/>
            <w:color w:val="FF0000"/>
            <w:sz w:val="20"/>
            <w:szCs w:val="20"/>
          </w:rPr>
          <w:t>D</w:t>
        </w:r>
      </w:ins>
      <w:r w:rsidRPr="00A977D4">
        <w:rPr>
          <w:rFonts w:ascii="Times New Roman" w:hAnsi="Times New Roman" w:cs="Times New Roman"/>
          <w:color w:val="FF0000"/>
          <w:sz w:val="20"/>
          <w:szCs w:val="20"/>
        </w:rPr>
        <w:t xml:space="preserve">ocumentation </w:t>
      </w:r>
      <w:r w:rsidR="001C4117" w:rsidRPr="001C4117">
        <w:rPr>
          <w:rFonts w:ascii="Times New Roman" w:hAnsi="Times New Roman" w:cs="Times New Roman"/>
          <w:color w:val="FF0000"/>
          <w:sz w:val="20"/>
          <w:szCs w:val="20"/>
          <w:highlight w:val="green"/>
        </w:rPr>
        <w:t>of</w:t>
      </w:r>
      <w:r w:rsidRPr="00A977D4">
        <w:rPr>
          <w:rFonts w:ascii="Times New Roman" w:hAnsi="Times New Roman" w:cs="Times New Roman"/>
          <w:color w:val="FF0000"/>
          <w:sz w:val="20"/>
          <w:szCs w:val="20"/>
        </w:rPr>
        <w:t xml:space="preserve"> the decisions </w:t>
      </w:r>
      <w:del w:id="297" w:author="Darren Handley" w:date="2017-12-23T02:18:00Z">
        <w:r w:rsidRPr="00A977D4" w:rsidDel="00A977D4">
          <w:rPr>
            <w:rFonts w:ascii="Times New Roman" w:hAnsi="Times New Roman" w:cs="Times New Roman"/>
            <w:color w:val="FF0000"/>
            <w:sz w:val="20"/>
            <w:szCs w:val="20"/>
          </w:rPr>
          <w:delText xml:space="preserve">they </w:delText>
        </w:r>
      </w:del>
      <w:ins w:id="298" w:author="Darren Handley" w:date="2017-12-23T02:18:00Z">
        <w:r>
          <w:rPr>
            <w:rFonts w:ascii="Times New Roman" w:hAnsi="Times New Roman" w:cs="Times New Roman"/>
            <w:color w:val="FF0000"/>
            <w:sz w:val="20"/>
            <w:szCs w:val="20"/>
          </w:rPr>
          <w:t>the OEM</w:t>
        </w:r>
        <w:r w:rsidRPr="00A977D4">
          <w:rPr>
            <w:rFonts w:ascii="Times New Roman" w:hAnsi="Times New Roman" w:cs="Times New Roman"/>
            <w:color w:val="FF0000"/>
            <w:sz w:val="20"/>
            <w:szCs w:val="20"/>
          </w:rPr>
          <w:t xml:space="preserve"> </w:t>
        </w:r>
      </w:ins>
      <w:r w:rsidRPr="00A977D4">
        <w:rPr>
          <w:rFonts w:ascii="Times New Roman" w:hAnsi="Times New Roman" w:cs="Times New Roman"/>
          <w:color w:val="FF0000"/>
          <w:sz w:val="20"/>
          <w:szCs w:val="20"/>
        </w:rPr>
        <w:t>ha</w:t>
      </w:r>
      <w:ins w:id="299" w:author="Darren Handley" w:date="2017-12-23T02:18:00Z">
        <w:r>
          <w:rPr>
            <w:rFonts w:ascii="Times New Roman" w:hAnsi="Times New Roman" w:cs="Times New Roman"/>
            <w:color w:val="FF0000"/>
            <w:sz w:val="20"/>
            <w:szCs w:val="20"/>
          </w:rPr>
          <w:t>s</w:t>
        </w:r>
      </w:ins>
      <w:del w:id="300" w:author="Darren Handley" w:date="2017-12-23T02:18:00Z">
        <w:r w:rsidRPr="00A977D4" w:rsidDel="00A977D4">
          <w:rPr>
            <w:rFonts w:ascii="Times New Roman" w:hAnsi="Times New Roman" w:cs="Times New Roman"/>
            <w:color w:val="FF0000"/>
            <w:sz w:val="20"/>
            <w:szCs w:val="20"/>
          </w:rPr>
          <w:delText>ve</w:delText>
        </w:r>
      </w:del>
      <w:r w:rsidRPr="00A977D4">
        <w:rPr>
          <w:rFonts w:ascii="Times New Roman" w:hAnsi="Times New Roman" w:cs="Times New Roman"/>
          <w:color w:val="FF0000"/>
          <w:sz w:val="20"/>
          <w:szCs w:val="20"/>
        </w:rPr>
        <w:t xml:space="preserve"> made. This should include</w:t>
      </w:r>
      <w:ins w:id="301" w:author="Darren Handley" w:date="2017-12-23T02:18:00Z">
        <w:r>
          <w:rPr>
            <w:rFonts w:ascii="Times New Roman" w:hAnsi="Times New Roman" w:cs="Times New Roman"/>
            <w:color w:val="FF0000"/>
            <w:sz w:val="20"/>
            <w:szCs w:val="20"/>
          </w:rPr>
          <w:t>: the purpose of the update;</w:t>
        </w:r>
      </w:ins>
      <w:r w:rsidRPr="00A977D4">
        <w:rPr>
          <w:rFonts w:ascii="Times New Roman" w:hAnsi="Times New Roman" w:cs="Times New Roman"/>
          <w:color w:val="FF0000"/>
          <w:sz w:val="20"/>
          <w:szCs w:val="20"/>
        </w:rPr>
        <w:t xml:space="preserve"> what systems an update may impact; which of these are </w:t>
      </w:r>
      <w:del w:id="302" w:author="Darren Handley" w:date="2017-12-23T02:18:00Z">
        <w:r w:rsidRPr="00A977D4" w:rsidDel="00A977D4">
          <w:rPr>
            <w:rFonts w:ascii="Times New Roman" w:hAnsi="Times New Roman" w:cs="Times New Roman"/>
            <w:color w:val="FF0000"/>
            <w:sz w:val="20"/>
            <w:szCs w:val="20"/>
          </w:rPr>
          <w:delText>type approved</w:delText>
        </w:r>
      </w:del>
      <w:ins w:id="303" w:author="Darren Handley" w:date="2017-12-23T02:18:00Z">
        <w:r>
          <w:rPr>
            <w:rFonts w:ascii="Times New Roman" w:hAnsi="Times New Roman" w:cs="Times New Roman"/>
            <w:color w:val="FF0000"/>
            <w:sz w:val="20"/>
            <w:szCs w:val="20"/>
          </w:rPr>
          <w:t>certified</w:t>
        </w:r>
      </w:ins>
      <w:r w:rsidRPr="00A977D4">
        <w:rPr>
          <w:rFonts w:ascii="Times New Roman" w:hAnsi="Times New Roman" w:cs="Times New Roman"/>
          <w:color w:val="FF0000"/>
          <w:sz w:val="20"/>
          <w:szCs w:val="20"/>
        </w:rPr>
        <w:t xml:space="preserve">; and whether it affects any of the relevant requirements of those </w:t>
      </w:r>
      <w:del w:id="304" w:author="Darren Handley" w:date="2017-12-23T02:19:00Z">
        <w:r w:rsidRPr="00A977D4" w:rsidDel="00A977D4">
          <w:rPr>
            <w:rFonts w:ascii="Times New Roman" w:hAnsi="Times New Roman" w:cs="Times New Roman"/>
            <w:color w:val="FF0000"/>
            <w:sz w:val="20"/>
            <w:szCs w:val="20"/>
          </w:rPr>
          <w:delText>type approved</w:delText>
        </w:r>
      </w:del>
      <w:ins w:id="305" w:author="Darren Handley" w:date="2017-12-23T02:19:00Z">
        <w:r>
          <w:rPr>
            <w:rFonts w:ascii="Times New Roman" w:hAnsi="Times New Roman" w:cs="Times New Roman"/>
            <w:color w:val="FF0000"/>
            <w:sz w:val="20"/>
            <w:szCs w:val="20"/>
          </w:rPr>
          <w:t>certified</w:t>
        </w:r>
      </w:ins>
      <w:r w:rsidRPr="00A977D4">
        <w:rPr>
          <w:rFonts w:ascii="Times New Roman" w:hAnsi="Times New Roman" w:cs="Times New Roman"/>
          <w:color w:val="FF0000"/>
          <w:sz w:val="20"/>
          <w:szCs w:val="20"/>
        </w:rPr>
        <w:t xml:space="preserve"> system;</w:t>
      </w:r>
    </w:p>
    <w:p w14:paraId="352E65C6" w14:textId="431E3440" w:rsidR="00A977D4" w:rsidRPr="00A977D4" w:rsidDel="00A977D4" w:rsidRDefault="00A977D4" w:rsidP="00A977D4">
      <w:pPr>
        <w:pStyle w:val="ListParagraph"/>
        <w:ind w:left="1148"/>
        <w:jc w:val="both"/>
        <w:rPr>
          <w:del w:id="306" w:author="Darren Handley" w:date="2017-12-23T02:18:00Z"/>
          <w:rFonts w:ascii="Times New Roman" w:hAnsi="Times New Roman" w:cs="Times New Roman"/>
          <w:color w:val="FF0000"/>
          <w:sz w:val="20"/>
          <w:szCs w:val="20"/>
        </w:rPr>
      </w:pPr>
      <w:del w:id="307" w:author="Darren Handley" w:date="2017-12-23T02:18:00Z">
        <w:r w:rsidRPr="00A977D4" w:rsidDel="00A977D4">
          <w:rPr>
            <w:rFonts w:ascii="Times New Roman" w:hAnsi="Times New Roman" w:cs="Times New Roman"/>
            <w:color w:val="FF0000"/>
            <w:sz w:val="20"/>
            <w:szCs w:val="20"/>
          </w:rPr>
          <w:delText>Note: Comment DHto include purpose of the update</w:delText>
        </w:r>
      </w:del>
    </w:p>
    <w:p w14:paraId="500327EF" w14:textId="3C7682D4" w:rsidR="00A977D4" w:rsidRPr="00A977D4" w:rsidRDefault="00A977D4" w:rsidP="00A977D4">
      <w:pPr>
        <w:pStyle w:val="ListParagraph"/>
        <w:numPr>
          <w:ilvl w:val="0"/>
          <w:numId w:val="14"/>
        </w:numPr>
        <w:jc w:val="both"/>
        <w:rPr>
          <w:rFonts w:ascii="Times New Roman" w:hAnsi="Times New Roman" w:cs="Times New Roman"/>
          <w:color w:val="FF0000"/>
          <w:sz w:val="20"/>
          <w:szCs w:val="20"/>
        </w:rPr>
      </w:pPr>
      <w:del w:id="308" w:author="Darren Handley" w:date="2017-12-23T02:19:00Z">
        <w:r w:rsidRPr="00A977D4" w:rsidDel="00470FD7">
          <w:rPr>
            <w:rFonts w:ascii="Times New Roman" w:hAnsi="Times New Roman" w:cs="Times New Roman"/>
            <w:color w:val="FF0000"/>
            <w:sz w:val="20"/>
            <w:szCs w:val="20"/>
          </w:rPr>
          <w:delText>The OEM has d</w:delText>
        </w:r>
      </w:del>
      <w:ins w:id="309" w:author="Darren Handley" w:date="2017-12-23T02:19:00Z">
        <w:r w:rsidR="00470FD7">
          <w:rPr>
            <w:rFonts w:ascii="Times New Roman" w:hAnsi="Times New Roman" w:cs="Times New Roman"/>
            <w:color w:val="FF0000"/>
            <w:sz w:val="20"/>
            <w:szCs w:val="20"/>
          </w:rPr>
          <w:t>D</w:t>
        </w:r>
      </w:ins>
      <w:r w:rsidRPr="00A977D4">
        <w:rPr>
          <w:rFonts w:ascii="Times New Roman" w:hAnsi="Times New Roman" w:cs="Times New Roman"/>
          <w:color w:val="FF0000"/>
          <w:sz w:val="20"/>
          <w:szCs w:val="20"/>
        </w:rPr>
        <w:t>ocumentation describing the</w:t>
      </w:r>
      <w:del w:id="310" w:author="Darren Handley" w:date="2017-12-23T02:19:00Z">
        <w:r w:rsidRPr="00A977D4" w:rsidDel="00470FD7">
          <w:rPr>
            <w:rFonts w:ascii="Times New Roman" w:hAnsi="Times New Roman" w:cs="Times New Roman"/>
            <w:color w:val="FF0000"/>
            <w:sz w:val="20"/>
            <w:szCs w:val="20"/>
          </w:rPr>
          <w:delText>ir</w:delText>
        </w:r>
      </w:del>
      <w:r w:rsidRPr="00A977D4">
        <w:rPr>
          <w:rFonts w:ascii="Times New Roman" w:hAnsi="Times New Roman" w:cs="Times New Roman"/>
          <w:color w:val="FF0000"/>
          <w:sz w:val="20"/>
          <w:szCs w:val="20"/>
        </w:rPr>
        <w:t xml:space="preserve"> processes</w:t>
      </w:r>
      <w:ins w:id="311" w:author="Darren Handley" w:date="2017-12-23T02:19:00Z">
        <w:r w:rsidR="00470FD7">
          <w:rPr>
            <w:rFonts w:ascii="Times New Roman" w:hAnsi="Times New Roman" w:cs="Times New Roman"/>
            <w:color w:val="FF0000"/>
            <w:sz w:val="20"/>
            <w:szCs w:val="20"/>
          </w:rPr>
          <w:t xml:space="preserve"> used by the OEM (and their suppliers if relevant)</w:t>
        </w:r>
      </w:ins>
      <w:r w:rsidRPr="00A977D4">
        <w:rPr>
          <w:rFonts w:ascii="Times New Roman" w:hAnsi="Times New Roman" w:cs="Times New Roman"/>
          <w:color w:val="FF0000"/>
          <w:sz w:val="20"/>
          <w:szCs w:val="20"/>
        </w:rPr>
        <w:t xml:space="preserve"> and any relevant standards used to demonstrate their veracity;</w:t>
      </w:r>
    </w:p>
    <w:p w14:paraId="241FCED9" w14:textId="24DDC8A4" w:rsidR="00A977D4" w:rsidRPr="00A977D4" w:rsidRDefault="00A977D4" w:rsidP="00A977D4">
      <w:pPr>
        <w:pStyle w:val="ListParagraph"/>
        <w:numPr>
          <w:ilvl w:val="0"/>
          <w:numId w:val="14"/>
        </w:numPr>
        <w:jc w:val="both"/>
        <w:rPr>
          <w:rFonts w:ascii="Times New Roman" w:hAnsi="Times New Roman" w:cs="Times New Roman"/>
          <w:color w:val="FF0000"/>
          <w:sz w:val="20"/>
          <w:szCs w:val="20"/>
        </w:rPr>
      </w:pPr>
      <w:del w:id="312" w:author="Darren Handley" w:date="2017-12-23T02:20:00Z">
        <w:r w:rsidRPr="00A977D4" w:rsidDel="00470FD7">
          <w:rPr>
            <w:rFonts w:ascii="Times New Roman" w:hAnsi="Times New Roman" w:cs="Times New Roman"/>
            <w:color w:val="FF0000"/>
            <w:sz w:val="20"/>
            <w:szCs w:val="20"/>
          </w:rPr>
          <w:delText>The OEM has d</w:delText>
        </w:r>
      </w:del>
      <w:ins w:id="313" w:author="Darren Handley" w:date="2017-12-23T02:20:00Z">
        <w:r w:rsidR="00470FD7">
          <w:rPr>
            <w:rFonts w:ascii="Times New Roman" w:hAnsi="Times New Roman" w:cs="Times New Roman"/>
            <w:color w:val="FF0000"/>
            <w:sz w:val="20"/>
            <w:szCs w:val="20"/>
          </w:rPr>
          <w:t>D</w:t>
        </w:r>
      </w:ins>
      <w:r w:rsidRPr="00A977D4">
        <w:rPr>
          <w:rFonts w:ascii="Times New Roman" w:hAnsi="Times New Roman" w:cs="Times New Roman"/>
          <w:color w:val="FF0000"/>
          <w:sz w:val="20"/>
          <w:szCs w:val="20"/>
        </w:rPr>
        <w:t>ocumentation describing the</w:t>
      </w:r>
      <w:ins w:id="314" w:author="Darren Handley" w:date="2017-12-23T02:21:00Z">
        <w:r w:rsidR="00470FD7">
          <w:rPr>
            <w:rFonts w:ascii="Times New Roman" w:hAnsi="Times New Roman" w:cs="Times New Roman"/>
            <w:color w:val="FF0000"/>
            <w:sz w:val="20"/>
            <w:szCs w:val="20"/>
          </w:rPr>
          <w:t xml:space="preserve"> configuration of any relevant</w:t>
        </w:r>
      </w:ins>
      <w:r w:rsidRPr="00A977D4">
        <w:rPr>
          <w:rFonts w:ascii="Times New Roman" w:hAnsi="Times New Roman" w:cs="Times New Roman"/>
          <w:color w:val="FF0000"/>
          <w:sz w:val="20"/>
          <w:szCs w:val="20"/>
        </w:rPr>
        <w:t xml:space="preserve"> </w:t>
      </w:r>
      <w:del w:id="315" w:author="Darren Handley" w:date="2017-12-23T02:20:00Z">
        <w:r w:rsidRPr="00A977D4" w:rsidDel="00470FD7">
          <w:rPr>
            <w:rFonts w:ascii="Times New Roman" w:hAnsi="Times New Roman" w:cs="Times New Roman"/>
            <w:color w:val="FF0000"/>
            <w:sz w:val="20"/>
            <w:szCs w:val="20"/>
          </w:rPr>
          <w:delText>type approved</w:delText>
        </w:r>
      </w:del>
      <w:ins w:id="316" w:author="Darren Handley" w:date="2017-12-23T02:20:00Z">
        <w:r w:rsidR="00470FD7">
          <w:rPr>
            <w:rFonts w:ascii="Times New Roman" w:hAnsi="Times New Roman" w:cs="Times New Roman"/>
            <w:color w:val="FF0000"/>
            <w:sz w:val="20"/>
            <w:szCs w:val="20"/>
          </w:rPr>
          <w:t>certified</w:t>
        </w:r>
      </w:ins>
      <w:r w:rsidRPr="00A977D4">
        <w:rPr>
          <w:rFonts w:ascii="Times New Roman" w:hAnsi="Times New Roman" w:cs="Times New Roman"/>
          <w:color w:val="FF0000"/>
          <w:sz w:val="20"/>
          <w:szCs w:val="20"/>
        </w:rPr>
        <w:t xml:space="preserve"> systems, e.g. </w:t>
      </w:r>
      <w:ins w:id="317" w:author="Darren Handley" w:date="2017-12-23T02:21:00Z">
        <w:r w:rsidR="00470FD7">
          <w:rPr>
            <w:rFonts w:ascii="Times New Roman" w:hAnsi="Times New Roman" w:cs="Times New Roman"/>
            <w:color w:val="FF0000"/>
            <w:sz w:val="20"/>
            <w:szCs w:val="20"/>
          </w:rPr>
          <w:t>unique iden</w:t>
        </w:r>
      </w:ins>
      <w:ins w:id="318" w:author="Darren Handley" w:date="2017-12-23T02:22:00Z">
        <w:r w:rsidR="00470FD7">
          <w:rPr>
            <w:rFonts w:ascii="Times New Roman" w:hAnsi="Times New Roman" w:cs="Times New Roman"/>
            <w:color w:val="FF0000"/>
            <w:sz w:val="20"/>
            <w:szCs w:val="20"/>
          </w:rPr>
          <w:t>ti</w:t>
        </w:r>
      </w:ins>
      <w:ins w:id="319" w:author="Darren Handley" w:date="2017-12-23T02:21:00Z">
        <w:r w:rsidR="00470FD7">
          <w:rPr>
            <w:rFonts w:ascii="Times New Roman" w:hAnsi="Times New Roman" w:cs="Times New Roman"/>
            <w:color w:val="FF0000"/>
            <w:sz w:val="20"/>
            <w:szCs w:val="20"/>
          </w:rPr>
          <w:t xml:space="preserve">fiers for </w:t>
        </w:r>
      </w:ins>
      <w:ins w:id="320" w:author="Darren Handley" w:date="2017-12-23T02:22:00Z">
        <w:r w:rsidR="00470FD7">
          <w:rPr>
            <w:rFonts w:ascii="Times New Roman" w:hAnsi="Times New Roman" w:cs="Times New Roman"/>
            <w:color w:val="FF0000"/>
            <w:sz w:val="20"/>
            <w:szCs w:val="20"/>
          </w:rPr>
          <w:t>its</w:t>
        </w:r>
      </w:ins>
      <w:ins w:id="321" w:author="Darren Handley" w:date="2017-12-23T02:21:00Z">
        <w:r w:rsidR="00470FD7">
          <w:rPr>
            <w:rFonts w:ascii="Times New Roman" w:hAnsi="Times New Roman" w:cs="Times New Roman"/>
            <w:color w:val="FF0000"/>
            <w:sz w:val="20"/>
            <w:szCs w:val="20"/>
          </w:rPr>
          <w:t xml:space="preserve"> </w:t>
        </w:r>
      </w:ins>
      <w:r w:rsidR="00470FD7">
        <w:rPr>
          <w:rFonts w:ascii="Times New Roman" w:hAnsi="Times New Roman" w:cs="Times New Roman"/>
          <w:color w:val="FF0000"/>
          <w:sz w:val="20"/>
          <w:szCs w:val="20"/>
        </w:rPr>
        <w:t>hardware and</w:t>
      </w:r>
      <w:r w:rsidRPr="00A977D4">
        <w:rPr>
          <w:rFonts w:ascii="Times New Roman" w:hAnsi="Times New Roman" w:cs="Times New Roman"/>
          <w:color w:val="FF0000"/>
          <w:sz w:val="20"/>
          <w:szCs w:val="20"/>
        </w:rPr>
        <w:t xml:space="preserve"> software and </w:t>
      </w:r>
      <w:r w:rsidR="00470FD7">
        <w:rPr>
          <w:rFonts w:ascii="Times New Roman" w:hAnsi="Times New Roman" w:cs="Times New Roman"/>
          <w:color w:val="FF0000"/>
          <w:sz w:val="20"/>
          <w:szCs w:val="20"/>
        </w:rPr>
        <w:t xml:space="preserve">any relevant </w:t>
      </w:r>
      <w:r w:rsidRPr="00A977D4">
        <w:rPr>
          <w:rFonts w:ascii="Times New Roman" w:hAnsi="Times New Roman" w:cs="Times New Roman"/>
          <w:color w:val="FF0000"/>
          <w:sz w:val="20"/>
          <w:szCs w:val="20"/>
        </w:rPr>
        <w:t>system settings. This should be for the system before and after an update;</w:t>
      </w:r>
    </w:p>
    <w:p w14:paraId="734F1832" w14:textId="51B827D0" w:rsidR="00A977D4" w:rsidRPr="00A977D4" w:rsidRDefault="00A977D4" w:rsidP="00A977D4">
      <w:pPr>
        <w:pStyle w:val="ListParagraph"/>
        <w:numPr>
          <w:ilvl w:val="0"/>
          <w:numId w:val="14"/>
        </w:numPr>
        <w:jc w:val="both"/>
        <w:rPr>
          <w:rFonts w:ascii="Times New Roman" w:hAnsi="Times New Roman" w:cs="Times New Roman"/>
          <w:color w:val="FF0000"/>
          <w:sz w:val="20"/>
          <w:szCs w:val="20"/>
        </w:rPr>
      </w:pPr>
      <w:del w:id="322" w:author="Darren Handley" w:date="2017-12-23T02:21:00Z">
        <w:r w:rsidRPr="00A977D4" w:rsidDel="00470FD7">
          <w:rPr>
            <w:rFonts w:ascii="Times New Roman" w:hAnsi="Times New Roman" w:cs="Times New Roman"/>
            <w:color w:val="FF0000"/>
            <w:sz w:val="20"/>
            <w:szCs w:val="20"/>
          </w:rPr>
          <w:delText>The OEM has d</w:delText>
        </w:r>
      </w:del>
      <w:ins w:id="323" w:author="Darren Handley" w:date="2017-12-23T02:21:00Z">
        <w:r w:rsidR="00470FD7">
          <w:rPr>
            <w:rFonts w:ascii="Times New Roman" w:hAnsi="Times New Roman" w:cs="Times New Roman"/>
            <w:color w:val="FF0000"/>
            <w:sz w:val="20"/>
            <w:szCs w:val="20"/>
          </w:rPr>
          <w:t>D</w:t>
        </w:r>
      </w:ins>
      <w:r w:rsidRPr="00A977D4">
        <w:rPr>
          <w:rFonts w:ascii="Times New Roman" w:hAnsi="Times New Roman" w:cs="Times New Roman"/>
          <w:color w:val="FF0000"/>
          <w:sz w:val="20"/>
          <w:szCs w:val="20"/>
        </w:rPr>
        <w:t xml:space="preserve">ocumentation listing target vehicles for the update and </w:t>
      </w:r>
      <w:del w:id="324" w:author="Darren Handley" w:date="2017-12-26T17:35:00Z">
        <w:r w:rsidRPr="00A977D4" w:rsidDel="00DD674E">
          <w:rPr>
            <w:rFonts w:ascii="Times New Roman" w:hAnsi="Times New Roman" w:cs="Times New Roman"/>
            <w:color w:val="FF0000"/>
            <w:sz w:val="20"/>
            <w:szCs w:val="20"/>
          </w:rPr>
          <w:delText xml:space="preserve">can </w:delText>
        </w:r>
      </w:del>
      <w:r w:rsidRPr="00A977D4">
        <w:rPr>
          <w:rFonts w:ascii="Times New Roman" w:hAnsi="Times New Roman" w:cs="Times New Roman"/>
          <w:color w:val="FF0000"/>
          <w:sz w:val="20"/>
          <w:szCs w:val="20"/>
        </w:rPr>
        <w:t>verif</w:t>
      </w:r>
      <w:del w:id="325" w:author="Darren Handley" w:date="2017-12-26T17:35:00Z">
        <w:r w:rsidRPr="00A977D4" w:rsidDel="00DD674E">
          <w:rPr>
            <w:rFonts w:ascii="Times New Roman" w:hAnsi="Times New Roman" w:cs="Times New Roman"/>
            <w:color w:val="FF0000"/>
            <w:sz w:val="20"/>
            <w:szCs w:val="20"/>
          </w:rPr>
          <w:delText>y</w:delText>
        </w:r>
      </w:del>
      <w:ins w:id="326" w:author="Darren Handley" w:date="2017-12-26T17:35:00Z">
        <w:r w:rsidR="00DD674E">
          <w:rPr>
            <w:rFonts w:ascii="Times New Roman" w:hAnsi="Times New Roman" w:cs="Times New Roman"/>
            <w:color w:val="FF0000"/>
            <w:sz w:val="20"/>
            <w:szCs w:val="20"/>
          </w:rPr>
          <w:t>ication of</w:t>
        </w:r>
      </w:ins>
      <w:r w:rsidRPr="00A977D4">
        <w:rPr>
          <w:rFonts w:ascii="Times New Roman" w:hAnsi="Times New Roman" w:cs="Times New Roman"/>
          <w:color w:val="FF0000"/>
          <w:sz w:val="20"/>
          <w:szCs w:val="20"/>
        </w:rPr>
        <w:t xml:space="preserve"> the </w:t>
      </w:r>
      <w:commentRangeStart w:id="327"/>
      <w:r w:rsidRPr="00A977D4">
        <w:rPr>
          <w:rFonts w:ascii="Times New Roman" w:hAnsi="Times New Roman" w:cs="Times New Roman"/>
          <w:color w:val="FF0000"/>
          <w:sz w:val="20"/>
          <w:szCs w:val="20"/>
        </w:rPr>
        <w:t xml:space="preserve">compatibility </w:t>
      </w:r>
      <w:commentRangeEnd w:id="327"/>
      <w:r w:rsidR="00470FD7">
        <w:rPr>
          <w:rStyle w:val="CommentReference"/>
          <w:rFonts w:ascii="Times New Roman" w:hAnsi="Times New Roman" w:cs="Times New Roman"/>
          <w:szCs w:val="20"/>
          <w:lang w:eastAsia="en-US"/>
        </w:rPr>
        <w:commentReference w:id="327"/>
      </w:r>
      <w:r w:rsidRPr="00A977D4">
        <w:rPr>
          <w:rFonts w:ascii="Times New Roman" w:hAnsi="Times New Roman" w:cs="Times New Roman"/>
          <w:color w:val="FF0000"/>
          <w:sz w:val="20"/>
          <w:szCs w:val="20"/>
        </w:rPr>
        <w:t>of th</w:t>
      </w:r>
      <w:ins w:id="328" w:author="Darren Handley" w:date="2017-12-23T02:22:00Z">
        <w:r w:rsidR="00470FD7">
          <w:rPr>
            <w:rFonts w:ascii="Times New Roman" w:hAnsi="Times New Roman" w:cs="Times New Roman"/>
            <w:color w:val="FF0000"/>
            <w:sz w:val="20"/>
            <w:szCs w:val="20"/>
          </w:rPr>
          <w:t xml:space="preserve">e registered configuration </w:t>
        </w:r>
      </w:ins>
      <w:ins w:id="329" w:author="Darren Handley" w:date="2017-12-23T02:25:00Z">
        <w:r w:rsidR="00470FD7">
          <w:rPr>
            <w:rFonts w:ascii="Times New Roman" w:hAnsi="Times New Roman" w:cs="Times New Roman"/>
            <w:color w:val="FF0000"/>
            <w:sz w:val="20"/>
            <w:szCs w:val="20"/>
          </w:rPr>
          <w:t xml:space="preserve">or last known configuration </w:t>
        </w:r>
      </w:ins>
      <w:ins w:id="330" w:author="Darren Handley" w:date="2017-12-23T02:22:00Z">
        <w:r w:rsidR="00470FD7">
          <w:rPr>
            <w:rFonts w:ascii="Times New Roman" w:hAnsi="Times New Roman" w:cs="Times New Roman"/>
            <w:color w:val="FF0000"/>
            <w:sz w:val="20"/>
            <w:szCs w:val="20"/>
          </w:rPr>
          <w:t>of those</w:t>
        </w:r>
      </w:ins>
      <w:del w:id="331" w:author="Darren Handley" w:date="2017-12-23T02:22:00Z">
        <w:r w:rsidRPr="00A977D4" w:rsidDel="00470FD7">
          <w:rPr>
            <w:rFonts w:ascii="Times New Roman" w:hAnsi="Times New Roman" w:cs="Times New Roman"/>
            <w:color w:val="FF0000"/>
            <w:sz w:val="20"/>
            <w:szCs w:val="20"/>
          </w:rPr>
          <w:delText>ose</w:delText>
        </w:r>
      </w:del>
      <w:r w:rsidRPr="00A977D4">
        <w:rPr>
          <w:rFonts w:ascii="Times New Roman" w:hAnsi="Times New Roman" w:cs="Times New Roman"/>
          <w:color w:val="FF0000"/>
          <w:sz w:val="20"/>
          <w:szCs w:val="20"/>
        </w:rPr>
        <w:t xml:space="preserve"> vehicles with the update.</w:t>
      </w:r>
    </w:p>
    <w:p w14:paraId="75D2201F" w14:textId="77777777" w:rsidR="00A977D4" w:rsidRPr="00A977D4" w:rsidRDefault="00A977D4" w:rsidP="00A977D4">
      <w:pPr>
        <w:ind w:left="788"/>
        <w:jc w:val="both"/>
        <w:rPr>
          <w:rFonts w:ascii="Times New Roman" w:hAnsi="Times New Roman" w:cs="Times New Roman"/>
          <w:sz w:val="20"/>
          <w:szCs w:val="20"/>
        </w:rPr>
      </w:pPr>
    </w:p>
    <w:p w14:paraId="4BF1DF87" w14:textId="77777777" w:rsidR="0073479B" w:rsidRPr="0073479B" w:rsidRDefault="0073479B" w:rsidP="00EB24A2">
      <w:pPr>
        <w:pStyle w:val="Heading2"/>
        <w:numPr>
          <w:ilvl w:val="1"/>
          <w:numId w:val="5"/>
        </w:numPr>
        <w:ind w:left="720" w:hanging="720"/>
      </w:pPr>
      <w:bookmarkStart w:id="332" w:name="_Toc498352728"/>
      <w:r w:rsidRPr="0073479B">
        <w:t>Type approval process responsibilities</w:t>
      </w:r>
      <w:bookmarkEnd w:id="332"/>
    </w:p>
    <w:p w14:paraId="191918B5"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 xml:space="preserve">It is recommended that </w:t>
      </w:r>
      <w:r w:rsidRPr="0073479B">
        <w:rPr>
          <w:b w:val="0"/>
          <w:sz w:val="20"/>
        </w:rPr>
        <w:t xml:space="preserve">for this process the OEM be responsible for assessing the potential impact of any software and for supplying all the necessary documentation to enable type approval authorities to verify the decisions they have made. </w:t>
      </w:r>
    </w:p>
    <w:p w14:paraId="72D5A959" w14:textId="77777777" w:rsidR="007B101F" w:rsidRDefault="007B101F" w:rsidP="007B101F">
      <w:pPr>
        <w:ind w:left="720"/>
        <w:rPr>
          <w:rFonts w:ascii="Times New Roman" w:hAnsi="Times New Roman" w:cs="Times New Roman"/>
          <w:i/>
          <w:color w:val="0000FF"/>
          <w:sz w:val="20"/>
          <w:szCs w:val="20"/>
        </w:rPr>
      </w:pPr>
      <w:r w:rsidRPr="007B101F">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Whole document is recommendation, refine wording – also following sections</w:t>
      </w:r>
    </w:p>
    <w:p w14:paraId="6B66EFCD" w14:textId="1855B7C7" w:rsidR="00470FD7" w:rsidRPr="00470FD7" w:rsidRDefault="00470FD7" w:rsidP="007B101F">
      <w:pPr>
        <w:ind w:left="720"/>
        <w:rPr>
          <w:rFonts w:ascii="Times New Roman" w:hAnsi="Times New Roman" w:cs="Times New Roman"/>
          <w:color w:val="FF0000"/>
          <w:sz w:val="20"/>
          <w:szCs w:val="20"/>
        </w:rPr>
      </w:pPr>
      <w:r w:rsidRPr="00470FD7">
        <w:rPr>
          <w:rFonts w:ascii="Times New Roman" w:hAnsi="Times New Roman" w:cs="Times New Roman"/>
          <w:color w:val="FF0000"/>
          <w:sz w:val="20"/>
          <w:szCs w:val="20"/>
        </w:rPr>
        <w:t>Chair suggested amendment (incorporating DE comments)</w:t>
      </w:r>
    </w:p>
    <w:p w14:paraId="349484D2" w14:textId="5E4B9ECE" w:rsidR="00470FD7" w:rsidRPr="00470FD7" w:rsidRDefault="00470FD7" w:rsidP="00470FD7">
      <w:pPr>
        <w:pStyle w:val="H1G"/>
        <w:keepNext w:val="0"/>
        <w:tabs>
          <w:tab w:val="clear" w:pos="851"/>
        </w:tabs>
        <w:ind w:left="720" w:right="6" w:firstLine="0"/>
        <w:jc w:val="both"/>
        <w:rPr>
          <w:b w:val="0"/>
          <w:color w:val="FF0000"/>
          <w:sz w:val="20"/>
          <w:lang w:eastAsia="ko-KR"/>
        </w:rPr>
      </w:pPr>
      <w:del w:id="333" w:author="Darren Handley" w:date="2017-12-23T02:28:00Z">
        <w:r w:rsidRPr="00470FD7" w:rsidDel="00470FD7">
          <w:rPr>
            <w:b w:val="0"/>
            <w:color w:val="FF0000"/>
            <w:sz w:val="20"/>
            <w:lang w:eastAsia="ko-KR"/>
          </w:rPr>
          <w:delText>It is recommended that for this process t</w:delText>
        </w:r>
      </w:del>
      <w:ins w:id="334" w:author="Darren Handley" w:date="2017-12-23T02:28:00Z">
        <w:r>
          <w:rPr>
            <w:b w:val="0"/>
            <w:color w:val="FF0000"/>
            <w:sz w:val="20"/>
            <w:lang w:eastAsia="ko-KR"/>
          </w:rPr>
          <w:t>T</w:t>
        </w:r>
      </w:ins>
      <w:r w:rsidRPr="00470FD7">
        <w:rPr>
          <w:b w:val="0"/>
          <w:color w:val="FF0000"/>
          <w:sz w:val="20"/>
          <w:lang w:eastAsia="ko-KR"/>
        </w:rPr>
        <w:t xml:space="preserve">he OEM </w:t>
      </w:r>
      <w:ins w:id="335" w:author="Darren Handley" w:date="2017-12-23T02:28:00Z">
        <w:r>
          <w:rPr>
            <w:b w:val="0"/>
            <w:color w:val="FF0000"/>
            <w:sz w:val="20"/>
            <w:lang w:eastAsia="ko-KR"/>
          </w:rPr>
          <w:t xml:space="preserve">shall </w:t>
        </w:r>
      </w:ins>
      <w:r w:rsidRPr="00470FD7">
        <w:rPr>
          <w:b w:val="0"/>
          <w:color w:val="FF0000"/>
          <w:sz w:val="20"/>
          <w:lang w:eastAsia="ko-KR"/>
        </w:rPr>
        <w:t xml:space="preserve">be responsible for assessing the potential impact of any software and for supplying all the necessary documentation to enable </w:t>
      </w:r>
      <w:ins w:id="336" w:author="Darren Handley" w:date="2017-12-23T02:28:00Z">
        <w:r>
          <w:rPr>
            <w:b w:val="0"/>
            <w:color w:val="FF0000"/>
            <w:sz w:val="20"/>
            <w:lang w:eastAsia="ko-KR"/>
          </w:rPr>
          <w:t xml:space="preserve">the technical service and the </w:t>
        </w:r>
      </w:ins>
      <w:r w:rsidRPr="00470FD7">
        <w:rPr>
          <w:b w:val="0"/>
          <w:color w:val="FF0000"/>
          <w:sz w:val="20"/>
          <w:lang w:eastAsia="ko-KR"/>
        </w:rPr>
        <w:t>type approval authorit</w:t>
      </w:r>
      <w:ins w:id="337" w:author="Darren Handley" w:date="2017-12-23T02:29:00Z">
        <w:r>
          <w:rPr>
            <w:b w:val="0"/>
            <w:color w:val="FF0000"/>
            <w:sz w:val="20"/>
            <w:lang w:eastAsia="ko-KR"/>
          </w:rPr>
          <w:t>y</w:t>
        </w:r>
      </w:ins>
      <w:del w:id="338" w:author="Darren Handley" w:date="2017-12-23T02:29:00Z">
        <w:r w:rsidRPr="00470FD7" w:rsidDel="00470FD7">
          <w:rPr>
            <w:b w:val="0"/>
            <w:color w:val="FF0000"/>
            <w:sz w:val="20"/>
            <w:lang w:eastAsia="ko-KR"/>
          </w:rPr>
          <w:delText>ies</w:delText>
        </w:r>
      </w:del>
      <w:r w:rsidRPr="00470FD7">
        <w:rPr>
          <w:b w:val="0"/>
          <w:color w:val="FF0000"/>
          <w:sz w:val="20"/>
          <w:lang w:eastAsia="ko-KR"/>
        </w:rPr>
        <w:t xml:space="preserve"> to verify the decisions they have made. </w:t>
      </w:r>
    </w:p>
    <w:p w14:paraId="670A7C76" w14:textId="77777777" w:rsidR="00470FD7" w:rsidRPr="007B101F" w:rsidRDefault="00470FD7" w:rsidP="007B101F">
      <w:pPr>
        <w:ind w:left="720"/>
        <w:rPr>
          <w:lang w:eastAsia="en-US"/>
        </w:rPr>
      </w:pPr>
    </w:p>
    <w:p w14:paraId="09CEB41F"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OEM be responsible for making the initial decision regarding whether a software update may impact a type approval and contacting the relevant type approval body should that be the case. </w:t>
      </w:r>
    </w:p>
    <w:p w14:paraId="161824F9" w14:textId="70981A85" w:rsidR="00470FD7" w:rsidRPr="005B1BCA" w:rsidRDefault="00470FD7" w:rsidP="00470FD7">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 incorporating DE comment</w:t>
      </w:r>
    </w:p>
    <w:p w14:paraId="374F19A8" w14:textId="681EACC2" w:rsidR="00470FD7" w:rsidRPr="005B1BCA" w:rsidRDefault="00470FD7" w:rsidP="00470FD7">
      <w:pPr>
        <w:ind w:left="720"/>
        <w:rPr>
          <w:rFonts w:ascii="Times New Roman" w:hAnsi="Times New Roman" w:cs="Times New Roman"/>
          <w:color w:val="FF0000"/>
          <w:sz w:val="20"/>
          <w:szCs w:val="20"/>
        </w:rPr>
      </w:pPr>
      <w:del w:id="339" w:author="Darren Handley" w:date="2017-12-23T02:30:00Z">
        <w:r w:rsidRPr="005B1BCA" w:rsidDel="005B1BCA">
          <w:rPr>
            <w:rFonts w:ascii="Times New Roman" w:hAnsi="Times New Roman" w:cs="Times New Roman"/>
            <w:color w:val="FF0000"/>
            <w:sz w:val="20"/>
            <w:szCs w:val="20"/>
          </w:rPr>
          <w:delText>It is recommended that t</w:delText>
        </w:r>
      </w:del>
      <w:ins w:id="340" w:author="Darren Handley" w:date="2017-12-23T02:30:00Z">
        <w:r w:rsidR="005B1BCA">
          <w:rPr>
            <w:rFonts w:ascii="Times New Roman" w:hAnsi="Times New Roman" w:cs="Times New Roman"/>
            <w:color w:val="FF0000"/>
            <w:sz w:val="20"/>
            <w:szCs w:val="20"/>
          </w:rPr>
          <w:t>T</w:t>
        </w:r>
      </w:ins>
      <w:r w:rsidRPr="005B1BCA">
        <w:rPr>
          <w:rFonts w:ascii="Times New Roman" w:hAnsi="Times New Roman" w:cs="Times New Roman"/>
          <w:color w:val="FF0000"/>
          <w:sz w:val="20"/>
          <w:szCs w:val="20"/>
        </w:rPr>
        <w:t xml:space="preserve">he OEM </w:t>
      </w:r>
      <w:ins w:id="341" w:author="Darren Handley" w:date="2017-12-23T02:30:00Z">
        <w:r w:rsidR="005B1BCA">
          <w:rPr>
            <w:rFonts w:ascii="Times New Roman" w:hAnsi="Times New Roman" w:cs="Times New Roman"/>
            <w:color w:val="FF0000"/>
            <w:sz w:val="20"/>
            <w:szCs w:val="20"/>
          </w:rPr>
          <w:t xml:space="preserve">shall </w:t>
        </w:r>
      </w:ins>
      <w:r w:rsidRPr="005B1BCA">
        <w:rPr>
          <w:rFonts w:ascii="Times New Roman" w:hAnsi="Times New Roman" w:cs="Times New Roman"/>
          <w:color w:val="FF0000"/>
          <w:sz w:val="20"/>
          <w:szCs w:val="20"/>
        </w:rPr>
        <w:t xml:space="preserve">be responsible for making the initial decision regarding whether a software update may </w:t>
      </w:r>
      <w:ins w:id="342" w:author="Darren Handley" w:date="2017-12-23T02:30:00Z">
        <w:r w:rsidR="005B1BCA">
          <w:rPr>
            <w:rFonts w:ascii="Times New Roman" w:hAnsi="Times New Roman" w:cs="Times New Roman"/>
            <w:color w:val="FF0000"/>
            <w:sz w:val="20"/>
            <w:szCs w:val="20"/>
          </w:rPr>
          <w:t xml:space="preserve">directly or indirectly </w:t>
        </w:r>
      </w:ins>
      <w:r w:rsidRPr="005B1BCA">
        <w:rPr>
          <w:rFonts w:ascii="Times New Roman" w:hAnsi="Times New Roman" w:cs="Times New Roman"/>
          <w:color w:val="FF0000"/>
          <w:sz w:val="20"/>
          <w:szCs w:val="20"/>
        </w:rPr>
        <w:t xml:space="preserve">impact a </w:t>
      </w:r>
      <w:del w:id="343" w:author="Darren Handley" w:date="2017-12-23T02:30:00Z">
        <w:r w:rsidRPr="005B1BCA" w:rsidDel="005B1BCA">
          <w:rPr>
            <w:rFonts w:ascii="Times New Roman" w:hAnsi="Times New Roman" w:cs="Times New Roman"/>
            <w:color w:val="FF0000"/>
            <w:sz w:val="20"/>
            <w:szCs w:val="20"/>
          </w:rPr>
          <w:delText>type approval</w:delText>
        </w:r>
      </w:del>
      <w:ins w:id="344" w:author="Darren Handley" w:date="2017-12-23T02:30:00Z">
        <w:r w:rsidR="005B1BCA">
          <w:rPr>
            <w:rFonts w:ascii="Times New Roman" w:hAnsi="Times New Roman" w:cs="Times New Roman"/>
            <w:color w:val="FF0000"/>
            <w:sz w:val="20"/>
            <w:szCs w:val="20"/>
          </w:rPr>
          <w:t>certification</w:t>
        </w:r>
      </w:ins>
      <w:r w:rsidRPr="005B1BCA">
        <w:rPr>
          <w:rFonts w:ascii="Times New Roman" w:hAnsi="Times New Roman" w:cs="Times New Roman"/>
          <w:color w:val="FF0000"/>
          <w:sz w:val="20"/>
          <w:szCs w:val="20"/>
        </w:rPr>
        <w:t xml:space="preserve"> and contac</w:t>
      </w:r>
      <w:del w:id="345" w:author="Darren Handley" w:date="2017-12-23T02:30:00Z">
        <w:r w:rsidRPr="005B1BCA" w:rsidDel="005B1BCA">
          <w:rPr>
            <w:rFonts w:ascii="Times New Roman" w:hAnsi="Times New Roman" w:cs="Times New Roman"/>
            <w:color w:val="FF0000"/>
            <w:sz w:val="20"/>
            <w:szCs w:val="20"/>
          </w:rPr>
          <w:delText>ting</w:delText>
        </w:r>
      </w:del>
      <w:ins w:id="346" w:author="Darren Handley" w:date="2017-12-23T02:30:00Z">
        <w:r w:rsidR="005B1BCA">
          <w:rPr>
            <w:rFonts w:ascii="Times New Roman" w:hAnsi="Times New Roman" w:cs="Times New Roman"/>
            <w:color w:val="FF0000"/>
            <w:sz w:val="20"/>
            <w:szCs w:val="20"/>
          </w:rPr>
          <w:t>t</w:t>
        </w:r>
      </w:ins>
      <w:r w:rsidRPr="005B1BCA">
        <w:rPr>
          <w:rFonts w:ascii="Times New Roman" w:hAnsi="Times New Roman" w:cs="Times New Roman"/>
          <w:color w:val="FF0000"/>
          <w:sz w:val="20"/>
          <w:szCs w:val="20"/>
        </w:rPr>
        <w:t xml:space="preserve"> the </w:t>
      </w:r>
      <w:del w:id="347" w:author="Darren Handley" w:date="2017-12-23T02:31:00Z">
        <w:r w:rsidRPr="005B1BCA" w:rsidDel="005B1BCA">
          <w:rPr>
            <w:rFonts w:ascii="Times New Roman" w:hAnsi="Times New Roman" w:cs="Times New Roman"/>
            <w:color w:val="FF0000"/>
            <w:sz w:val="20"/>
            <w:szCs w:val="20"/>
          </w:rPr>
          <w:delText xml:space="preserve">relevant </w:delText>
        </w:r>
      </w:del>
      <w:ins w:id="348" w:author="Darren Handley" w:date="2017-12-23T02:31:00Z">
        <w:r w:rsidR="005B1BCA">
          <w:rPr>
            <w:rFonts w:ascii="Times New Roman" w:hAnsi="Times New Roman" w:cs="Times New Roman"/>
            <w:color w:val="FF0000"/>
            <w:sz w:val="20"/>
            <w:szCs w:val="20"/>
          </w:rPr>
          <w:t>technical service and the</w:t>
        </w:r>
        <w:r w:rsidR="005B1BCA" w:rsidRPr="005B1BCA">
          <w:rPr>
            <w:rFonts w:ascii="Times New Roman" w:hAnsi="Times New Roman" w:cs="Times New Roman"/>
            <w:color w:val="FF0000"/>
            <w:sz w:val="20"/>
            <w:szCs w:val="20"/>
          </w:rPr>
          <w:t xml:space="preserve"> </w:t>
        </w:r>
      </w:ins>
      <w:r w:rsidRPr="005B1BCA">
        <w:rPr>
          <w:rFonts w:ascii="Times New Roman" w:hAnsi="Times New Roman" w:cs="Times New Roman"/>
          <w:color w:val="FF0000"/>
          <w:sz w:val="20"/>
          <w:szCs w:val="20"/>
        </w:rPr>
        <w:t>type approval body should that be the case</w:t>
      </w:r>
      <w:ins w:id="349" w:author="Darren Handley" w:date="2017-12-23T02:31:00Z">
        <w:r w:rsidR="005B1BCA">
          <w:rPr>
            <w:rFonts w:ascii="Times New Roman" w:hAnsi="Times New Roman" w:cs="Times New Roman"/>
            <w:color w:val="FF0000"/>
            <w:sz w:val="20"/>
            <w:szCs w:val="20"/>
          </w:rPr>
          <w:t>.</w:t>
        </w:r>
      </w:ins>
    </w:p>
    <w:p w14:paraId="59E0B53E"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OEM be responsible for providing evidence that they have the necessary </w:t>
      </w:r>
      <w:r w:rsidRPr="003355DC">
        <w:rPr>
          <w:b w:val="0"/>
          <w:sz w:val="20"/>
          <w:highlight w:val="yellow"/>
        </w:rPr>
        <w:t>procedures in place</w:t>
      </w:r>
      <w:r w:rsidRPr="0073479B">
        <w:rPr>
          <w:b w:val="0"/>
          <w:sz w:val="20"/>
        </w:rPr>
        <w:t xml:space="preserve"> to support this process and evidence regarding whether a software update does or does not affect </w:t>
      </w:r>
      <w:r w:rsidRPr="003355DC">
        <w:rPr>
          <w:b w:val="0"/>
          <w:sz w:val="20"/>
          <w:highlight w:val="yellow"/>
        </w:rPr>
        <w:t>type approved systems</w:t>
      </w:r>
      <w:r w:rsidRPr="0073479B">
        <w:rPr>
          <w:b w:val="0"/>
          <w:sz w:val="20"/>
        </w:rPr>
        <w:t xml:space="preserve">. </w:t>
      </w:r>
    </w:p>
    <w:p w14:paraId="1C95FD44" w14:textId="6295601F" w:rsidR="007B101F" w:rsidDel="007B1E00" w:rsidRDefault="007B101F" w:rsidP="007B101F">
      <w:pPr>
        <w:ind w:left="720"/>
        <w:rPr>
          <w:del w:id="350" w:author="KAI FREDERIK ZASTROW - J597066" w:date="2018-01-10T15:00:00Z"/>
          <w:rFonts w:ascii="Times New Roman" w:hAnsi="Times New Roman" w:cs="Times New Roman"/>
          <w:i/>
          <w:color w:val="0000FF"/>
          <w:sz w:val="20"/>
          <w:szCs w:val="20"/>
          <w:lang w:eastAsia="en-US"/>
        </w:rPr>
      </w:pPr>
      <w:del w:id="351" w:author="KAI FREDERIK ZASTROW - J597066" w:date="2018-01-10T15:00:00Z">
        <w:r w:rsidRPr="007B1E00" w:rsidDel="007B1E00">
          <w:rPr>
            <w:rFonts w:ascii="Times New Roman" w:hAnsi="Times New Roman" w:cs="Times New Roman"/>
            <w:i/>
            <w:color w:val="0000FF"/>
            <w:sz w:val="20"/>
            <w:szCs w:val="20"/>
            <w:highlight w:val="green"/>
            <w:lang w:eastAsia="en-US"/>
            <w:rPrChange w:id="352" w:author="KAI FREDERIK ZASTROW - J597066" w:date="2018-01-10T15:00:00Z">
              <w:rPr>
                <w:rFonts w:ascii="Times New Roman" w:hAnsi="Times New Roman" w:cs="Times New Roman"/>
                <w:i/>
                <w:color w:val="0000FF"/>
                <w:sz w:val="20"/>
                <w:szCs w:val="20"/>
                <w:lang w:eastAsia="en-US"/>
              </w:rPr>
            </w:rPrChange>
          </w:rPr>
          <w:delText xml:space="preserve">Note: </w:delText>
        </w:r>
        <w:r w:rsidR="003355DC" w:rsidRPr="007B1E00" w:rsidDel="007B1E00">
          <w:rPr>
            <w:rFonts w:ascii="Times New Roman" w:hAnsi="Times New Roman" w:cs="Times New Roman"/>
            <w:i/>
            <w:color w:val="0000FF"/>
            <w:sz w:val="20"/>
            <w:szCs w:val="20"/>
            <w:highlight w:val="green"/>
            <w:lang w:eastAsia="en-US"/>
            <w:rPrChange w:id="353" w:author="KAI FREDERIK ZASTROW - J597066" w:date="2018-01-10T15:00:00Z">
              <w:rPr>
                <w:rFonts w:ascii="Times New Roman" w:hAnsi="Times New Roman" w:cs="Times New Roman"/>
                <w:i/>
                <w:color w:val="0000FF"/>
                <w:sz w:val="20"/>
                <w:szCs w:val="20"/>
                <w:lang w:eastAsia="en-US"/>
              </w:rPr>
            </w:rPrChange>
          </w:rPr>
          <w:delText>OICA comment on issue</w:delText>
        </w:r>
        <w:r w:rsidRPr="007B1E00" w:rsidDel="007B1E00">
          <w:rPr>
            <w:rFonts w:ascii="Times New Roman" w:hAnsi="Times New Roman" w:cs="Times New Roman"/>
            <w:i/>
            <w:color w:val="0000FF"/>
            <w:sz w:val="20"/>
            <w:szCs w:val="20"/>
            <w:highlight w:val="green"/>
            <w:lang w:eastAsia="en-US"/>
            <w:rPrChange w:id="354" w:author="KAI FREDERIK ZASTROW - J597066" w:date="2018-01-10T15:00:00Z">
              <w:rPr>
                <w:rFonts w:ascii="Times New Roman" w:hAnsi="Times New Roman" w:cs="Times New Roman"/>
                <w:i/>
                <w:color w:val="0000FF"/>
                <w:sz w:val="20"/>
                <w:szCs w:val="20"/>
                <w:lang w:eastAsia="en-US"/>
              </w:rPr>
            </w:rPrChange>
          </w:rPr>
          <w:delText>“</w:delText>
        </w:r>
        <w:r w:rsidR="003355DC" w:rsidRPr="007B1E00" w:rsidDel="007B1E00">
          <w:rPr>
            <w:rFonts w:ascii="Times New Roman" w:hAnsi="Times New Roman" w:cs="Times New Roman"/>
            <w:i/>
            <w:color w:val="0000FF"/>
            <w:sz w:val="20"/>
            <w:szCs w:val="20"/>
            <w:highlight w:val="green"/>
            <w:lang w:eastAsia="en-US"/>
            <w:rPrChange w:id="355" w:author="KAI FREDERIK ZASTROW - J597066" w:date="2018-01-10T15:00:00Z">
              <w:rPr>
                <w:rFonts w:ascii="Times New Roman" w:hAnsi="Times New Roman" w:cs="Times New Roman"/>
                <w:i/>
                <w:color w:val="0000FF"/>
                <w:sz w:val="20"/>
                <w:szCs w:val="20"/>
                <w:lang w:eastAsia="en-US"/>
              </w:rPr>
            </w:rPrChange>
          </w:rPr>
          <w:delText>necessary p</w:delText>
        </w:r>
        <w:r w:rsidRPr="007B1E00" w:rsidDel="007B1E00">
          <w:rPr>
            <w:rFonts w:ascii="Times New Roman" w:hAnsi="Times New Roman" w:cs="Times New Roman"/>
            <w:i/>
            <w:color w:val="0000FF"/>
            <w:sz w:val="20"/>
            <w:szCs w:val="20"/>
            <w:highlight w:val="green"/>
            <w:lang w:eastAsia="en-US"/>
            <w:rPrChange w:id="356" w:author="KAI FREDERIK ZASTROW - J597066" w:date="2018-01-10T15:00:00Z">
              <w:rPr>
                <w:rFonts w:ascii="Times New Roman" w:hAnsi="Times New Roman" w:cs="Times New Roman"/>
                <w:i/>
                <w:color w:val="0000FF"/>
                <w:sz w:val="20"/>
                <w:szCs w:val="20"/>
                <w:lang w:eastAsia="en-US"/>
              </w:rPr>
            </w:rPrChange>
          </w:rPr>
          <w:delText>rocedures</w:delText>
        </w:r>
        <w:r w:rsidR="003355DC" w:rsidRPr="007B1E00" w:rsidDel="007B1E00">
          <w:rPr>
            <w:rFonts w:ascii="Times New Roman" w:hAnsi="Times New Roman" w:cs="Times New Roman"/>
            <w:i/>
            <w:color w:val="0000FF"/>
            <w:sz w:val="20"/>
            <w:szCs w:val="20"/>
            <w:highlight w:val="green"/>
            <w:lang w:eastAsia="en-US"/>
            <w:rPrChange w:id="357" w:author="KAI FREDERIK ZASTROW - J597066" w:date="2018-01-10T15:00:00Z">
              <w:rPr>
                <w:rFonts w:ascii="Times New Roman" w:hAnsi="Times New Roman" w:cs="Times New Roman"/>
                <w:i/>
                <w:color w:val="0000FF"/>
                <w:sz w:val="20"/>
                <w:szCs w:val="20"/>
                <w:lang w:eastAsia="en-US"/>
              </w:rPr>
            </w:rPrChange>
          </w:rPr>
          <w:delText xml:space="preserve"> in place” =&gt; </w:delText>
        </w:r>
        <w:r w:rsidRPr="007B1E00" w:rsidDel="007B1E00">
          <w:rPr>
            <w:rFonts w:ascii="Times New Roman" w:hAnsi="Times New Roman" w:cs="Times New Roman"/>
            <w:i/>
            <w:color w:val="0000FF"/>
            <w:sz w:val="20"/>
            <w:szCs w:val="20"/>
            <w:highlight w:val="green"/>
            <w:lang w:eastAsia="en-US"/>
            <w:rPrChange w:id="358" w:author="KAI FREDERIK ZASTROW - J597066" w:date="2018-01-10T15:00:00Z">
              <w:rPr>
                <w:rFonts w:ascii="Times New Roman" w:hAnsi="Times New Roman" w:cs="Times New Roman"/>
                <w:i/>
                <w:color w:val="0000FF"/>
                <w:sz w:val="20"/>
                <w:szCs w:val="20"/>
                <w:lang w:eastAsia="en-US"/>
              </w:rPr>
            </w:rPrChange>
          </w:rPr>
          <w:delText xml:space="preserve"> </w:delText>
        </w:r>
        <w:r w:rsidR="003355DC" w:rsidRPr="007B1E00" w:rsidDel="007B1E00">
          <w:rPr>
            <w:rFonts w:ascii="Times New Roman" w:hAnsi="Times New Roman" w:cs="Times New Roman"/>
            <w:i/>
            <w:color w:val="0000FF"/>
            <w:sz w:val="20"/>
            <w:szCs w:val="20"/>
            <w:highlight w:val="green"/>
            <w:lang w:eastAsia="en-US"/>
            <w:rPrChange w:id="359" w:author="KAI FREDERIK ZASTROW - J597066" w:date="2018-01-10T15:00:00Z">
              <w:rPr>
                <w:rFonts w:ascii="Times New Roman" w:hAnsi="Times New Roman" w:cs="Times New Roman"/>
                <w:i/>
                <w:color w:val="0000FF"/>
                <w:sz w:val="20"/>
                <w:szCs w:val="20"/>
                <w:lang w:eastAsia="en-US"/>
              </w:rPr>
            </w:rPrChange>
          </w:rPr>
          <w:delText>would introduce new requirements into the approval scheme on processes to be implemented  by the OEM;</w:delText>
        </w:r>
        <w:r w:rsidR="003355DC" w:rsidRPr="007B1E00" w:rsidDel="007B1E00">
          <w:rPr>
            <w:rFonts w:ascii="Times New Roman" w:hAnsi="Times New Roman" w:cs="Times New Roman"/>
            <w:i/>
            <w:color w:val="0000FF"/>
            <w:sz w:val="20"/>
            <w:szCs w:val="20"/>
            <w:highlight w:val="green"/>
            <w:lang w:eastAsia="en-US"/>
            <w:rPrChange w:id="360" w:author="KAI FREDERIK ZASTROW - J597066" w:date="2018-01-10T15:00:00Z">
              <w:rPr>
                <w:rFonts w:ascii="Times New Roman" w:hAnsi="Times New Roman" w:cs="Times New Roman"/>
                <w:i/>
                <w:color w:val="0000FF"/>
                <w:sz w:val="20"/>
                <w:szCs w:val="20"/>
                <w:lang w:eastAsia="en-US"/>
              </w:rPr>
            </w:rPrChange>
          </w:rPr>
          <w:br/>
          <w:delText>type approved systems means THE system and OTHER systems</w:delText>
        </w:r>
      </w:del>
    </w:p>
    <w:p w14:paraId="7BD684C9" w14:textId="76247012" w:rsidR="005B1BCA" w:rsidRPr="005B1BCA" w:rsidRDefault="005B1BCA" w:rsidP="007B101F">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 incorporating DE comment</w:t>
      </w:r>
    </w:p>
    <w:p w14:paraId="6FB10BF4" w14:textId="0B8872EB" w:rsidR="005B1BCA" w:rsidRPr="007B101F" w:rsidRDefault="005B1BCA" w:rsidP="00BA32FE">
      <w:pPr>
        <w:pStyle w:val="H1G"/>
        <w:keepNext w:val="0"/>
        <w:tabs>
          <w:tab w:val="clear" w:pos="851"/>
        </w:tabs>
        <w:ind w:left="720" w:right="6" w:firstLine="0"/>
        <w:jc w:val="both"/>
        <w:rPr>
          <w:i/>
          <w:color w:val="0000FF"/>
          <w:sz w:val="20"/>
        </w:rPr>
      </w:pPr>
      <w:del w:id="361" w:author="Darren Handley" w:date="2017-12-23T02:32:00Z">
        <w:r w:rsidRPr="005B1BCA" w:rsidDel="005B1BCA">
          <w:rPr>
            <w:b w:val="0"/>
            <w:color w:val="FF0000"/>
            <w:sz w:val="20"/>
            <w:lang w:eastAsia="ko-KR"/>
          </w:rPr>
          <w:delText>It is recommended that t</w:delText>
        </w:r>
      </w:del>
      <w:ins w:id="362" w:author="Darren Handley" w:date="2017-12-23T02:32:00Z">
        <w:r>
          <w:rPr>
            <w:b w:val="0"/>
            <w:color w:val="FF0000"/>
            <w:sz w:val="20"/>
            <w:lang w:eastAsia="ko-KR"/>
          </w:rPr>
          <w:t>T</w:t>
        </w:r>
      </w:ins>
      <w:r w:rsidRPr="005B1BCA">
        <w:rPr>
          <w:b w:val="0"/>
          <w:color w:val="FF0000"/>
          <w:sz w:val="20"/>
          <w:lang w:eastAsia="ko-KR"/>
        </w:rPr>
        <w:t xml:space="preserve">he OEM </w:t>
      </w:r>
      <w:ins w:id="363" w:author="Darren Handley" w:date="2017-12-23T02:32:00Z">
        <w:r>
          <w:rPr>
            <w:b w:val="0"/>
            <w:color w:val="FF0000"/>
            <w:sz w:val="20"/>
            <w:lang w:eastAsia="ko-KR"/>
          </w:rPr>
          <w:t xml:space="preserve">shall </w:t>
        </w:r>
      </w:ins>
      <w:r w:rsidRPr="005B1BCA">
        <w:rPr>
          <w:b w:val="0"/>
          <w:color w:val="FF0000"/>
          <w:sz w:val="20"/>
          <w:lang w:eastAsia="ko-KR"/>
        </w:rPr>
        <w:t xml:space="preserve">be responsible for providing evidence that they have the </w:t>
      </w:r>
      <w:del w:id="364" w:author="Darren Handley" w:date="2017-12-23T02:33:00Z">
        <w:r w:rsidRPr="005B1BCA" w:rsidDel="005B1BCA">
          <w:rPr>
            <w:b w:val="0"/>
            <w:color w:val="FF0000"/>
            <w:sz w:val="20"/>
            <w:lang w:eastAsia="ko-KR"/>
          </w:rPr>
          <w:delText xml:space="preserve">necessary </w:delText>
        </w:r>
      </w:del>
      <w:r w:rsidRPr="005B1BCA">
        <w:rPr>
          <w:b w:val="0"/>
          <w:color w:val="FF0000"/>
          <w:sz w:val="20"/>
          <w:lang w:eastAsia="ko-KR"/>
        </w:rPr>
        <w:t xml:space="preserve">procedures in place to </w:t>
      </w:r>
      <w:r w:rsidR="001C4117" w:rsidRPr="001C4117">
        <w:rPr>
          <w:b w:val="0"/>
          <w:color w:val="FF0000"/>
          <w:sz w:val="20"/>
          <w:highlight w:val="green"/>
          <w:lang w:eastAsia="ko-KR"/>
        </w:rPr>
        <w:t>decide</w:t>
      </w:r>
      <w:r w:rsidRPr="005B1BCA">
        <w:rPr>
          <w:b w:val="0"/>
          <w:color w:val="FF0000"/>
          <w:sz w:val="20"/>
          <w:lang w:eastAsia="ko-KR"/>
        </w:rPr>
        <w:t xml:space="preserve"> whether a software update does or does not affect </w:t>
      </w:r>
      <w:del w:id="365" w:author="Darren Handley" w:date="2017-12-23T02:33:00Z">
        <w:r w:rsidRPr="005B1BCA" w:rsidDel="005B1BCA">
          <w:rPr>
            <w:b w:val="0"/>
            <w:color w:val="FF0000"/>
            <w:sz w:val="20"/>
            <w:lang w:eastAsia="ko-KR"/>
          </w:rPr>
          <w:delText>type approved</w:delText>
        </w:r>
      </w:del>
      <w:ins w:id="366" w:author="Darren Handley" w:date="2017-12-23T02:33:00Z">
        <w:r>
          <w:rPr>
            <w:b w:val="0"/>
            <w:color w:val="FF0000"/>
            <w:sz w:val="20"/>
            <w:lang w:eastAsia="ko-KR"/>
          </w:rPr>
          <w:t>certified</w:t>
        </w:r>
      </w:ins>
      <w:r w:rsidRPr="005B1BCA">
        <w:rPr>
          <w:b w:val="0"/>
          <w:color w:val="FF0000"/>
          <w:sz w:val="20"/>
          <w:lang w:eastAsia="ko-KR"/>
        </w:rPr>
        <w:t xml:space="preserve"> systems</w:t>
      </w:r>
      <w:r w:rsidR="00BA32FE">
        <w:rPr>
          <w:b w:val="0"/>
          <w:color w:val="FF0000"/>
          <w:sz w:val="20"/>
          <w:lang w:eastAsia="ko-KR"/>
        </w:rPr>
        <w:t>.</w:t>
      </w:r>
    </w:p>
    <w:p w14:paraId="4121E934"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approval authority is responsible for verifying that the processes of the OEM are appropriate. The approval authority will therefore need the requisite skills and capability to be able to do this.</w:t>
      </w:r>
    </w:p>
    <w:p w14:paraId="586A9A14" w14:textId="0CA5C4F7" w:rsidR="00BA32FE" w:rsidRDefault="00BA32FE" w:rsidP="00BA32FE">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w:t>
      </w:r>
    </w:p>
    <w:p w14:paraId="11532520" w14:textId="541092FD" w:rsidR="00BA32FE" w:rsidRPr="00BA32FE" w:rsidRDefault="00BA32FE" w:rsidP="00BA32FE">
      <w:pPr>
        <w:pStyle w:val="H1G"/>
        <w:keepNext w:val="0"/>
        <w:tabs>
          <w:tab w:val="clear" w:pos="851"/>
        </w:tabs>
        <w:ind w:left="720" w:right="6" w:firstLine="0"/>
        <w:jc w:val="both"/>
        <w:rPr>
          <w:b w:val="0"/>
          <w:color w:val="FF0000"/>
          <w:sz w:val="20"/>
          <w:lang w:eastAsia="ko-KR"/>
        </w:rPr>
      </w:pPr>
      <w:del w:id="367" w:author="Darren Handley" w:date="2017-12-23T03:11:00Z">
        <w:r w:rsidRPr="00BA32FE" w:rsidDel="00BA32FE">
          <w:rPr>
            <w:b w:val="0"/>
            <w:color w:val="FF0000"/>
            <w:sz w:val="20"/>
            <w:lang w:eastAsia="ko-KR"/>
          </w:rPr>
          <w:delText>It is recommended that t</w:delText>
        </w:r>
      </w:del>
      <w:ins w:id="368" w:author="Darren Handley" w:date="2017-12-23T03:11:00Z">
        <w:r>
          <w:rPr>
            <w:b w:val="0"/>
            <w:color w:val="FF0000"/>
            <w:sz w:val="20"/>
            <w:lang w:eastAsia="ko-KR"/>
          </w:rPr>
          <w:t>T</w:t>
        </w:r>
      </w:ins>
      <w:r w:rsidRPr="00BA32FE">
        <w:rPr>
          <w:b w:val="0"/>
          <w:color w:val="FF0000"/>
          <w:sz w:val="20"/>
          <w:lang w:eastAsia="ko-KR"/>
        </w:rPr>
        <w:t xml:space="preserve">he approval authority </w:t>
      </w:r>
      <w:ins w:id="369" w:author="Darren Handley" w:date="2017-12-23T03:11:00Z">
        <w:r>
          <w:rPr>
            <w:b w:val="0"/>
            <w:color w:val="FF0000"/>
            <w:sz w:val="20"/>
            <w:lang w:eastAsia="ko-KR"/>
          </w:rPr>
          <w:t>shall be</w:t>
        </w:r>
      </w:ins>
      <w:del w:id="370" w:author="Darren Handley" w:date="2017-12-23T03:11:00Z">
        <w:r w:rsidRPr="00BA32FE" w:rsidDel="00BA32FE">
          <w:rPr>
            <w:b w:val="0"/>
            <w:color w:val="FF0000"/>
            <w:sz w:val="20"/>
            <w:lang w:eastAsia="ko-KR"/>
          </w:rPr>
          <w:delText>is</w:delText>
        </w:r>
      </w:del>
      <w:r w:rsidRPr="00BA32FE">
        <w:rPr>
          <w:b w:val="0"/>
          <w:color w:val="FF0000"/>
          <w:sz w:val="20"/>
          <w:lang w:eastAsia="ko-KR"/>
        </w:rPr>
        <w:t xml:space="preserve"> responsible for verifying that the processes of the OEM are appropriate. The approval authority will therefore need the requisite skills and capability to be able to do this.</w:t>
      </w:r>
    </w:p>
    <w:p w14:paraId="4CFC3F04"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to ensure the openness of the system, the type approval authority is responsible for ensuring conformity of production and market surveillance takes place to verify that the OEM’s processes and decisions are appropriate and that the decisions they make regarding software updates that are not notified are appropriate. </w:t>
      </w:r>
    </w:p>
    <w:p w14:paraId="4E81E716" w14:textId="396B4138" w:rsidR="00BA32FE" w:rsidRDefault="00BA32FE" w:rsidP="00BA32FE">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w:t>
      </w:r>
      <w:r>
        <w:rPr>
          <w:rFonts w:ascii="Times New Roman" w:hAnsi="Times New Roman" w:cs="Times New Roman"/>
          <w:color w:val="FF0000"/>
          <w:sz w:val="20"/>
          <w:szCs w:val="20"/>
        </w:rPr>
        <w:t xml:space="preserve"> including DE comment</w:t>
      </w:r>
    </w:p>
    <w:p w14:paraId="0A9962AD" w14:textId="058213EB" w:rsidR="00BA32FE" w:rsidRPr="00BA32FE" w:rsidRDefault="00BA32FE" w:rsidP="00BA32FE">
      <w:pPr>
        <w:pStyle w:val="H1G"/>
        <w:keepNext w:val="0"/>
        <w:tabs>
          <w:tab w:val="clear" w:pos="851"/>
        </w:tabs>
        <w:ind w:left="720" w:right="6" w:firstLine="0"/>
        <w:jc w:val="both"/>
        <w:rPr>
          <w:b w:val="0"/>
          <w:color w:val="FF0000"/>
          <w:sz w:val="20"/>
          <w:lang w:eastAsia="ko-KR"/>
        </w:rPr>
      </w:pPr>
      <w:del w:id="371" w:author="Darren Handley" w:date="2017-12-23T03:11:00Z">
        <w:r w:rsidRPr="00BA32FE" w:rsidDel="00BA32FE">
          <w:rPr>
            <w:b w:val="0"/>
            <w:color w:val="FF0000"/>
            <w:sz w:val="20"/>
            <w:lang w:eastAsia="ko-KR"/>
          </w:rPr>
          <w:delText xml:space="preserve">It is recommended that </w:delText>
        </w:r>
        <w:r w:rsidRPr="001C4117" w:rsidDel="00BA32FE">
          <w:rPr>
            <w:b w:val="0"/>
            <w:strike/>
            <w:color w:val="FF0000"/>
            <w:sz w:val="20"/>
            <w:highlight w:val="green"/>
            <w:lang w:eastAsia="ko-KR"/>
          </w:rPr>
          <w:delText>t</w:delText>
        </w:r>
      </w:del>
      <w:ins w:id="372" w:author="Darren Handley" w:date="2017-12-23T03:11:00Z">
        <w:r w:rsidRPr="001C4117">
          <w:rPr>
            <w:b w:val="0"/>
            <w:strike/>
            <w:color w:val="FF0000"/>
            <w:sz w:val="20"/>
            <w:highlight w:val="green"/>
            <w:lang w:eastAsia="ko-KR"/>
          </w:rPr>
          <w:t>T</w:t>
        </w:r>
      </w:ins>
      <w:r w:rsidRPr="001C4117">
        <w:rPr>
          <w:b w:val="0"/>
          <w:strike/>
          <w:color w:val="FF0000"/>
          <w:sz w:val="20"/>
          <w:highlight w:val="green"/>
          <w:lang w:eastAsia="ko-KR"/>
        </w:rPr>
        <w:t>o ensure the openness of the system</w:t>
      </w:r>
      <w:r w:rsidRPr="001C4117">
        <w:rPr>
          <w:b w:val="0"/>
          <w:color w:val="FF0000"/>
          <w:sz w:val="20"/>
          <w:highlight w:val="green"/>
          <w:lang w:eastAsia="ko-KR"/>
        </w:rPr>
        <w:t>,</w:t>
      </w:r>
      <w:r w:rsidR="001C4117">
        <w:rPr>
          <w:b w:val="0"/>
          <w:color w:val="FF0000"/>
          <w:sz w:val="20"/>
          <w:lang w:eastAsia="ko-KR"/>
        </w:rPr>
        <w:t xml:space="preserve"> T</w:t>
      </w:r>
      <w:r w:rsidRPr="00BA32FE">
        <w:rPr>
          <w:b w:val="0"/>
          <w:color w:val="FF0000"/>
          <w:sz w:val="20"/>
          <w:lang w:eastAsia="ko-KR"/>
        </w:rPr>
        <w:t xml:space="preserve">he type approval authority </w:t>
      </w:r>
      <w:del w:id="373" w:author="Darren Handley" w:date="2017-12-23T03:11:00Z">
        <w:r w:rsidRPr="001C4117" w:rsidDel="00BA32FE">
          <w:rPr>
            <w:b w:val="0"/>
            <w:strike/>
            <w:color w:val="FF0000"/>
            <w:sz w:val="20"/>
            <w:highlight w:val="green"/>
            <w:lang w:eastAsia="ko-KR"/>
          </w:rPr>
          <w:delText xml:space="preserve">is </w:delText>
        </w:r>
      </w:del>
      <w:ins w:id="374" w:author="Darren Handley" w:date="2017-12-23T03:11:00Z">
        <w:r w:rsidRPr="001C4117">
          <w:rPr>
            <w:b w:val="0"/>
            <w:strike/>
            <w:color w:val="FF0000"/>
            <w:sz w:val="20"/>
            <w:highlight w:val="green"/>
            <w:lang w:eastAsia="ko-KR"/>
          </w:rPr>
          <w:t>shall be</w:t>
        </w:r>
        <w:r w:rsidRPr="00BA32FE">
          <w:rPr>
            <w:b w:val="0"/>
            <w:color w:val="FF0000"/>
            <w:sz w:val="20"/>
            <w:lang w:eastAsia="ko-KR"/>
          </w:rPr>
          <w:t xml:space="preserve"> </w:t>
        </w:r>
      </w:ins>
      <w:r w:rsidRPr="00BA32FE">
        <w:rPr>
          <w:b w:val="0"/>
          <w:color w:val="FF0000"/>
          <w:sz w:val="20"/>
          <w:lang w:eastAsia="ko-KR"/>
        </w:rPr>
        <w:t xml:space="preserve">responsible for ensuring conformity of production </w:t>
      </w:r>
      <w:del w:id="375" w:author="Darren Handley" w:date="2017-12-23T03:11:00Z">
        <w:r w:rsidRPr="00BA32FE" w:rsidDel="00BA32FE">
          <w:rPr>
            <w:b w:val="0"/>
            <w:color w:val="FF0000"/>
            <w:sz w:val="20"/>
            <w:lang w:eastAsia="ko-KR"/>
          </w:rPr>
          <w:delText xml:space="preserve">and market surveillance </w:delText>
        </w:r>
      </w:del>
      <w:r w:rsidRPr="001C4117">
        <w:rPr>
          <w:b w:val="0"/>
          <w:strike/>
          <w:color w:val="FF0000"/>
          <w:sz w:val="20"/>
          <w:highlight w:val="green"/>
          <w:lang w:eastAsia="ko-KR"/>
        </w:rPr>
        <w:t>takes place to</w:t>
      </w:r>
      <w:r w:rsidRPr="00BA32FE">
        <w:rPr>
          <w:b w:val="0"/>
          <w:color w:val="FF0000"/>
          <w:sz w:val="20"/>
          <w:lang w:eastAsia="ko-KR"/>
        </w:rPr>
        <w:t xml:space="preserve"> </w:t>
      </w:r>
      <w:r w:rsidR="001C4117" w:rsidRPr="001C4117">
        <w:rPr>
          <w:b w:val="0"/>
          <w:color w:val="FF0000"/>
          <w:sz w:val="20"/>
          <w:highlight w:val="green"/>
          <w:lang w:eastAsia="ko-KR"/>
        </w:rPr>
        <w:t>shall</w:t>
      </w:r>
      <w:r w:rsidR="001C4117">
        <w:rPr>
          <w:b w:val="0"/>
          <w:color w:val="FF0000"/>
          <w:sz w:val="20"/>
          <w:lang w:eastAsia="ko-KR"/>
        </w:rPr>
        <w:t xml:space="preserve"> </w:t>
      </w:r>
      <w:r w:rsidRPr="00BA32FE">
        <w:rPr>
          <w:b w:val="0"/>
          <w:color w:val="FF0000"/>
          <w:sz w:val="20"/>
          <w:lang w:eastAsia="ko-KR"/>
        </w:rPr>
        <w:t xml:space="preserve">verify that the OEM’s processes and decisions are appropriate and that the decisions they make regarding software updates </w:t>
      </w:r>
      <w:del w:id="376" w:author="Darren Handley" w:date="2017-12-23T03:12:00Z">
        <w:r w:rsidRPr="00BA32FE" w:rsidDel="00BA32FE">
          <w:rPr>
            <w:b w:val="0"/>
            <w:color w:val="FF0000"/>
            <w:sz w:val="20"/>
            <w:lang w:eastAsia="ko-KR"/>
          </w:rPr>
          <w:delText xml:space="preserve">that </w:delText>
        </w:r>
      </w:del>
      <w:ins w:id="377" w:author="Darren Handley" w:date="2017-12-23T03:12:00Z">
        <w:r>
          <w:rPr>
            <w:b w:val="0"/>
            <w:color w:val="FF0000"/>
            <w:sz w:val="20"/>
            <w:lang w:eastAsia="ko-KR"/>
          </w:rPr>
          <w:t>which</w:t>
        </w:r>
        <w:r w:rsidRPr="00BA32FE">
          <w:rPr>
            <w:b w:val="0"/>
            <w:color w:val="FF0000"/>
            <w:sz w:val="20"/>
            <w:lang w:eastAsia="ko-KR"/>
          </w:rPr>
          <w:t xml:space="preserve"> </w:t>
        </w:r>
      </w:ins>
      <w:r w:rsidRPr="00BA32FE">
        <w:rPr>
          <w:b w:val="0"/>
          <w:color w:val="FF0000"/>
          <w:sz w:val="20"/>
          <w:lang w:eastAsia="ko-KR"/>
        </w:rPr>
        <w:t xml:space="preserve">are not notified are appropriate. </w:t>
      </w:r>
    </w:p>
    <w:p w14:paraId="040A4F1A"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type approval </w:t>
      </w:r>
      <w:r w:rsidRPr="003355DC">
        <w:rPr>
          <w:b w:val="0"/>
          <w:sz w:val="20"/>
          <w:highlight w:val="yellow"/>
        </w:rPr>
        <w:t xml:space="preserve">authorities </w:t>
      </w:r>
      <w:r w:rsidRPr="0073479B">
        <w:rPr>
          <w:b w:val="0"/>
          <w:sz w:val="20"/>
        </w:rPr>
        <w:t xml:space="preserve">have processes in place to support information exchange between each other and access information from OEM’s. These should be in place to support market surveillance and periodic technical inspection. It is further recommended that where possible these processes should be electronic and harmonised. </w:t>
      </w:r>
    </w:p>
    <w:p w14:paraId="1A895956" w14:textId="77777777" w:rsidR="003355DC" w:rsidRPr="003355DC" w:rsidRDefault="003355DC" w:rsidP="003355DC">
      <w:pPr>
        <w:ind w:left="720"/>
        <w:rPr>
          <w:b/>
          <w:lang w:eastAsia="en-US"/>
        </w:rPr>
      </w:pPr>
      <w:r>
        <w:rPr>
          <w:rFonts w:ascii="Times New Roman" w:hAnsi="Times New Roman" w:cs="Times New Roman"/>
          <w:i/>
          <w:color w:val="0000FF"/>
          <w:sz w:val="20"/>
          <w:szCs w:val="20"/>
          <w:lang w:eastAsia="en-US"/>
        </w:rPr>
        <w:t xml:space="preserve">Note:Comment DH: </w:t>
      </w:r>
      <w:r w:rsidRPr="003355DC">
        <w:rPr>
          <w:rFonts w:ascii="Times New Roman" w:hAnsi="Times New Roman" w:cs="Times New Roman"/>
          <w:i/>
          <w:color w:val="0000FF"/>
          <w:sz w:val="20"/>
          <w:szCs w:val="20"/>
          <w:lang w:eastAsia="en-US"/>
        </w:rPr>
        <w:t>Amend to be explicit about the need to be able to exchange information electronically. If CoC are updated will require ability to identify what CoC is valid for a given vehicle.</w:t>
      </w:r>
    </w:p>
    <w:p w14:paraId="2234F742" w14:textId="01C2007D" w:rsidR="007F238A" w:rsidRDefault="00BA32FE" w:rsidP="007F238A">
      <w:pPr>
        <w:rPr>
          <w:rFonts w:ascii="Times New Roman" w:hAnsi="Times New Roman" w:cs="Times New Roman"/>
          <w:color w:val="FF0000"/>
          <w:sz w:val="20"/>
          <w:szCs w:val="20"/>
        </w:rPr>
      </w:pPr>
      <w:r>
        <w:rPr>
          <w:lang w:eastAsia="en-US"/>
        </w:rPr>
        <w:tab/>
      </w:r>
      <w:r w:rsidRPr="005B1BCA">
        <w:rPr>
          <w:rFonts w:ascii="Times New Roman" w:hAnsi="Times New Roman" w:cs="Times New Roman"/>
          <w:color w:val="FF0000"/>
          <w:sz w:val="20"/>
          <w:szCs w:val="20"/>
        </w:rPr>
        <w:t>Chair suggested amendment</w:t>
      </w:r>
    </w:p>
    <w:p w14:paraId="61AEE2A9" w14:textId="32B81C0A" w:rsidR="00BA32FE" w:rsidRPr="00BA32FE" w:rsidRDefault="00BA32FE" w:rsidP="00BA32FE">
      <w:pPr>
        <w:pStyle w:val="H1G"/>
        <w:keepNext w:val="0"/>
        <w:tabs>
          <w:tab w:val="clear" w:pos="851"/>
        </w:tabs>
        <w:ind w:left="720" w:right="6" w:firstLine="0"/>
        <w:jc w:val="both"/>
        <w:rPr>
          <w:b w:val="0"/>
          <w:color w:val="FF0000"/>
          <w:sz w:val="20"/>
          <w:lang w:eastAsia="ko-KR"/>
        </w:rPr>
      </w:pPr>
      <w:del w:id="378" w:author="Darren Handley" w:date="2017-12-23T03:12:00Z">
        <w:r w:rsidRPr="00BA32FE" w:rsidDel="00BA32FE">
          <w:rPr>
            <w:b w:val="0"/>
            <w:color w:val="FF0000"/>
            <w:sz w:val="20"/>
            <w:lang w:eastAsia="ko-KR"/>
          </w:rPr>
          <w:delText>It is recommended that t</w:delText>
        </w:r>
      </w:del>
      <w:ins w:id="379" w:author="Darren Handley" w:date="2017-12-23T03:12:00Z">
        <w:r>
          <w:rPr>
            <w:b w:val="0"/>
            <w:color w:val="FF0000"/>
            <w:sz w:val="20"/>
            <w:lang w:eastAsia="ko-KR"/>
          </w:rPr>
          <w:t>T</w:t>
        </w:r>
      </w:ins>
      <w:r w:rsidRPr="00BA32FE">
        <w:rPr>
          <w:b w:val="0"/>
          <w:color w:val="FF0000"/>
          <w:sz w:val="20"/>
          <w:lang w:eastAsia="ko-KR"/>
        </w:rPr>
        <w:t xml:space="preserve">ype approval authorities </w:t>
      </w:r>
      <w:ins w:id="380" w:author="Darren Handley" w:date="2017-12-23T03:13:00Z">
        <w:r>
          <w:rPr>
            <w:b w:val="0"/>
            <w:color w:val="FF0000"/>
            <w:sz w:val="20"/>
            <w:lang w:eastAsia="ko-KR"/>
          </w:rPr>
          <w:t>should</w:t>
        </w:r>
      </w:ins>
      <w:ins w:id="381" w:author="Darren Handley" w:date="2017-12-23T03:12:00Z">
        <w:r>
          <w:rPr>
            <w:b w:val="0"/>
            <w:color w:val="FF0000"/>
            <w:sz w:val="20"/>
            <w:lang w:eastAsia="ko-KR"/>
          </w:rPr>
          <w:t xml:space="preserve"> </w:t>
        </w:r>
      </w:ins>
      <w:r w:rsidRPr="00BA32FE">
        <w:rPr>
          <w:b w:val="0"/>
          <w:color w:val="FF0000"/>
          <w:sz w:val="20"/>
          <w:lang w:eastAsia="ko-KR"/>
        </w:rPr>
        <w:t xml:space="preserve">have processes in place to support information exchange between each other and access information from OEM’s. These should be in place to support market surveillance and periodic technical inspection. </w:t>
      </w:r>
      <w:commentRangeStart w:id="382"/>
      <w:del w:id="383" w:author="Darren Handley" w:date="2017-12-23T03:13:00Z">
        <w:r w:rsidRPr="00BA32FE" w:rsidDel="00BA32FE">
          <w:rPr>
            <w:b w:val="0"/>
            <w:color w:val="FF0000"/>
            <w:sz w:val="20"/>
            <w:lang w:eastAsia="ko-KR"/>
          </w:rPr>
          <w:delText xml:space="preserve">It is further recommended that </w:delText>
        </w:r>
      </w:del>
      <w:del w:id="384" w:author="Darren Handley" w:date="2017-12-23T03:14:00Z">
        <w:r w:rsidRPr="00BA32FE" w:rsidDel="00BA32FE">
          <w:rPr>
            <w:b w:val="0"/>
            <w:color w:val="FF0000"/>
            <w:sz w:val="20"/>
            <w:lang w:eastAsia="ko-KR"/>
          </w:rPr>
          <w:delText>w</w:delText>
        </w:r>
      </w:del>
      <w:ins w:id="385" w:author="Darren Handley" w:date="2017-12-23T03:14:00Z">
        <w:r>
          <w:rPr>
            <w:b w:val="0"/>
            <w:color w:val="FF0000"/>
            <w:sz w:val="20"/>
            <w:lang w:eastAsia="ko-KR"/>
          </w:rPr>
          <w:t>W</w:t>
        </w:r>
      </w:ins>
      <w:r w:rsidRPr="00BA32FE">
        <w:rPr>
          <w:b w:val="0"/>
          <w:color w:val="FF0000"/>
          <w:sz w:val="20"/>
          <w:lang w:eastAsia="ko-KR"/>
        </w:rPr>
        <w:t>here</w:t>
      </w:r>
      <w:commentRangeEnd w:id="382"/>
      <w:r>
        <w:rPr>
          <w:rStyle w:val="CommentReference"/>
          <w:b w:val="0"/>
        </w:rPr>
        <w:commentReference w:id="382"/>
      </w:r>
      <w:r w:rsidRPr="00BA32FE">
        <w:rPr>
          <w:b w:val="0"/>
          <w:color w:val="FF0000"/>
          <w:sz w:val="20"/>
          <w:lang w:eastAsia="ko-KR"/>
        </w:rPr>
        <w:t xml:space="preserve"> possible these processes should be electronic and harmonised. </w:t>
      </w:r>
    </w:p>
    <w:p w14:paraId="64FE6F99" w14:textId="77777777" w:rsidR="00E87ACE" w:rsidRPr="003355DC" w:rsidRDefault="00E87ACE" w:rsidP="00EB24A2">
      <w:pPr>
        <w:pStyle w:val="Heading1"/>
        <w:numPr>
          <w:ilvl w:val="0"/>
          <w:numId w:val="5"/>
        </w:numPr>
        <w:rPr>
          <w:highlight w:val="yellow"/>
          <w:lang w:eastAsia="ja-JP"/>
        </w:rPr>
      </w:pPr>
      <w:bookmarkStart w:id="386" w:name="_Toc498352729"/>
      <w:del w:id="387" w:author="Darren Handley" w:date="2017-12-07T11:21:00Z">
        <w:r w:rsidRPr="003355DC" w:rsidDel="00F02B8E">
          <w:rPr>
            <w:highlight w:val="yellow"/>
            <w:lang w:eastAsia="ja-JP"/>
          </w:rPr>
          <w:delText xml:space="preserve">Additional </w:delText>
        </w:r>
      </w:del>
      <w:ins w:id="388" w:author="Darren Handley" w:date="2017-12-07T11:21:00Z">
        <w:r w:rsidR="00F02B8E">
          <w:rPr>
            <w:highlight w:val="yellow"/>
            <w:lang w:eastAsia="ja-JP"/>
          </w:rPr>
          <w:t>Safety and security</w:t>
        </w:r>
        <w:r w:rsidR="00F02B8E" w:rsidRPr="003355DC">
          <w:rPr>
            <w:highlight w:val="yellow"/>
            <w:lang w:eastAsia="ja-JP"/>
          </w:rPr>
          <w:t xml:space="preserve"> </w:t>
        </w:r>
      </w:ins>
      <w:r w:rsidRPr="003355DC">
        <w:rPr>
          <w:highlight w:val="yellow"/>
          <w:lang w:eastAsia="ja-JP"/>
        </w:rPr>
        <w:t xml:space="preserve">requirements for software updates </w:t>
      </w:r>
      <w:bookmarkEnd w:id="386"/>
    </w:p>
    <w:p w14:paraId="100C2B82" w14:textId="77777777" w:rsidR="003355DC" w:rsidRPr="003355DC" w:rsidRDefault="003355DC" w:rsidP="003355DC">
      <w:pPr>
        <w:ind w:left="540"/>
        <w:rPr>
          <w:rFonts w:ascii="Times New Roman" w:hAnsi="Times New Roman" w:cs="Times New Roman"/>
          <w:i/>
          <w:color w:val="0000FF"/>
          <w:sz w:val="20"/>
          <w:szCs w:val="20"/>
          <w:lang w:eastAsia="en-US"/>
        </w:rPr>
      </w:pPr>
      <w:r>
        <w:rPr>
          <w:rFonts w:ascii="Times New Roman" w:hAnsi="Times New Roman" w:cs="Times New Roman"/>
          <w:i/>
          <w:color w:val="0000FF"/>
          <w:sz w:val="20"/>
          <w:szCs w:val="20"/>
          <w:lang w:eastAsia="en-US"/>
        </w:rPr>
        <w:t>Note:Comment DH:</w:t>
      </w:r>
      <w:r w:rsidRPr="003355DC">
        <w:t xml:space="preserve"> </w:t>
      </w:r>
      <w:r w:rsidRPr="003355DC">
        <w:rPr>
          <w:rFonts w:ascii="Times New Roman" w:hAnsi="Times New Roman" w:cs="Times New Roman"/>
          <w:i/>
          <w:color w:val="0000FF"/>
          <w:sz w:val="20"/>
          <w:szCs w:val="20"/>
          <w:lang w:eastAsia="en-US"/>
        </w:rPr>
        <w:t xml:space="preserve">Should this be </w:t>
      </w:r>
      <w:r>
        <w:rPr>
          <w:rFonts w:ascii="Times New Roman" w:hAnsi="Times New Roman" w:cs="Times New Roman"/>
          <w:i/>
          <w:color w:val="0000FF"/>
          <w:sz w:val="20"/>
          <w:szCs w:val="20"/>
          <w:lang w:eastAsia="en-US"/>
        </w:rPr>
        <w:t>part of a Type Approval Process</w:t>
      </w:r>
      <w:r>
        <w:rPr>
          <w:rFonts w:ascii="Times New Roman" w:hAnsi="Times New Roman" w:cs="Times New Roman"/>
          <w:i/>
          <w:color w:val="0000FF"/>
          <w:sz w:val="20"/>
          <w:szCs w:val="20"/>
          <w:lang w:eastAsia="en-US"/>
        </w:rPr>
        <w:br/>
      </w:r>
      <w:r w:rsidRPr="003355DC">
        <w:rPr>
          <w:rFonts w:ascii="Times New Roman" w:hAnsi="Times New Roman" w:cs="Times New Roman"/>
          <w:i/>
          <w:color w:val="0000FF"/>
          <w:sz w:val="20"/>
          <w:szCs w:val="20"/>
          <w:lang w:eastAsia="en-US"/>
        </w:rPr>
        <w:t>- one off test (would requi</w:t>
      </w:r>
      <w:r>
        <w:rPr>
          <w:rFonts w:ascii="Times New Roman" w:hAnsi="Times New Roman" w:cs="Times New Roman"/>
          <w:i/>
          <w:color w:val="0000FF"/>
          <w:sz w:val="20"/>
          <w:szCs w:val="20"/>
          <w:lang w:eastAsia="en-US"/>
        </w:rPr>
        <w:t>re same process for any update)</w:t>
      </w:r>
      <w:r>
        <w:rPr>
          <w:rFonts w:ascii="Times New Roman" w:hAnsi="Times New Roman" w:cs="Times New Roman"/>
          <w:i/>
          <w:color w:val="0000FF"/>
          <w:sz w:val="20"/>
          <w:szCs w:val="20"/>
          <w:lang w:eastAsia="en-US"/>
        </w:rPr>
        <w:br/>
        <w:t xml:space="preserve">- </w:t>
      </w:r>
      <w:r w:rsidRPr="003355DC">
        <w:rPr>
          <w:rFonts w:ascii="Times New Roman" w:hAnsi="Times New Roman" w:cs="Times New Roman"/>
          <w:i/>
          <w:color w:val="0000FF"/>
          <w:sz w:val="20"/>
          <w:szCs w:val="20"/>
          <w:lang w:eastAsia="en-US"/>
        </w:rPr>
        <w:t>variable and repeated for any update</w:t>
      </w:r>
    </w:p>
    <w:p w14:paraId="3DEDD56C" w14:textId="77777777" w:rsidR="003355DC" w:rsidRPr="003355DC" w:rsidRDefault="003355DC" w:rsidP="003355DC">
      <w:pPr>
        <w:ind w:left="540"/>
        <w:rPr>
          <w:rFonts w:ascii="Times New Roman" w:hAnsi="Times New Roman" w:cs="Times New Roman"/>
          <w:sz w:val="20"/>
          <w:szCs w:val="20"/>
          <w:lang w:eastAsia="ja-JP"/>
        </w:rPr>
      </w:pPr>
      <w:r w:rsidRPr="003355DC">
        <w:rPr>
          <w:rFonts w:ascii="Times New Roman" w:hAnsi="Times New Roman" w:cs="Times New Roman"/>
          <w:i/>
          <w:color w:val="0000FF"/>
          <w:sz w:val="20"/>
          <w:szCs w:val="20"/>
          <w:lang w:eastAsia="en-US"/>
        </w:rPr>
        <w:t>Would need testable requirements or it allows variability</w:t>
      </w:r>
    </w:p>
    <w:p w14:paraId="682156BD" w14:textId="77777777" w:rsidR="00E87ACE" w:rsidRPr="00E87ACE" w:rsidRDefault="00E87ACE" w:rsidP="00EB24A2">
      <w:pPr>
        <w:pStyle w:val="Heading2"/>
        <w:numPr>
          <w:ilvl w:val="1"/>
          <w:numId w:val="5"/>
        </w:numPr>
        <w:ind w:left="720" w:hanging="720"/>
      </w:pPr>
      <w:bookmarkStart w:id="389" w:name="_Toc498352730"/>
      <w:r w:rsidRPr="00E87ACE">
        <w:t>Requirements for safely and securely conducting an update</w:t>
      </w:r>
      <w:bookmarkEnd w:id="389"/>
    </w:p>
    <w:p w14:paraId="62098DF0" w14:textId="77777777" w:rsidR="00E87ACE" w:rsidRDefault="00E87ACE" w:rsidP="00EB24A2">
      <w:pPr>
        <w:pStyle w:val="H1G"/>
        <w:keepNext w:val="0"/>
        <w:numPr>
          <w:ilvl w:val="2"/>
          <w:numId w:val="5"/>
        </w:numPr>
        <w:tabs>
          <w:tab w:val="clear" w:pos="851"/>
        </w:tabs>
        <w:ind w:right="6"/>
        <w:jc w:val="both"/>
        <w:rPr>
          <w:b w:val="0"/>
          <w:sz w:val="20"/>
        </w:rPr>
      </w:pPr>
      <w:r w:rsidRPr="00E87ACE">
        <w:rPr>
          <w:b w:val="0"/>
          <w:sz w:val="20"/>
        </w:rPr>
        <w:t xml:space="preserve">In addition to ascertaining whether a software update will affect type approved systems it is necessary to ensure that software updates will not affect the general safety of the occupants of a vehicle when an update is executed and that the process of updating vehicle software cannot be misused, for example to enable uploading of unauthorised, malicious software. This chapter describes objectives for maintaining the safety of the vehicle during the update process and specific requirements relating to them. </w:t>
      </w:r>
    </w:p>
    <w:p w14:paraId="1B420529" w14:textId="101A88DC" w:rsidR="00E11707" w:rsidRDefault="00E11707" w:rsidP="00E11707">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w:t>
      </w:r>
      <w:r>
        <w:rPr>
          <w:rFonts w:ascii="Times New Roman" w:hAnsi="Times New Roman" w:cs="Times New Roman"/>
          <w:color w:val="FF0000"/>
          <w:sz w:val="20"/>
          <w:szCs w:val="20"/>
        </w:rPr>
        <w:t xml:space="preserve"> incorporating DE comment</w:t>
      </w:r>
    </w:p>
    <w:p w14:paraId="3CB30356" w14:textId="61196420" w:rsidR="00E11707" w:rsidRPr="00E11707" w:rsidRDefault="00E11707" w:rsidP="00E11707">
      <w:pPr>
        <w:pStyle w:val="H1G"/>
        <w:keepNext w:val="0"/>
        <w:tabs>
          <w:tab w:val="clear" w:pos="851"/>
        </w:tabs>
        <w:ind w:left="720" w:right="6" w:firstLine="0"/>
        <w:jc w:val="both"/>
        <w:rPr>
          <w:b w:val="0"/>
          <w:color w:val="FF0000"/>
          <w:sz w:val="20"/>
          <w:lang w:eastAsia="ko-KR"/>
        </w:rPr>
      </w:pPr>
      <w:r w:rsidRPr="00E11707">
        <w:rPr>
          <w:b w:val="0"/>
          <w:color w:val="FF0000"/>
          <w:sz w:val="20"/>
          <w:lang w:eastAsia="ko-KR"/>
        </w:rPr>
        <w:t>In addition to ascertaining whether a software update will affect type approved systems it is necessary to ensure that software updates will not affect the general safety of the occupants of a vehicle when an update is executed and that the process of updating vehicle software cannot be m</w:t>
      </w:r>
      <w:r>
        <w:rPr>
          <w:b w:val="0"/>
          <w:color w:val="FF0000"/>
          <w:sz w:val="20"/>
          <w:lang w:eastAsia="ko-KR"/>
        </w:rPr>
        <w:t>isused, for example to enable down</w:t>
      </w:r>
      <w:r w:rsidRPr="00E11707">
        <w:rPr>
          <w:b w:val="0"/>
          <w:color w:val="FF0000"/>
          <w:sz w:val="20"/>
          <w:lang w:eastAsia="ko-KR"/>
        </w:rPr>
        <w:t xml:space="preserve">loading of unauthorised, malicious software. This chapter describes objectives for maintaining the safety of the vehicle during the update process and specific requirements relating to them. </w:t>
      </w:r>
    </w:p>
    <w:p w14:paraId="23972501" w14:textId="77777777" w:rsidR="00E87ACE" w:rsidRDefault="00E87ACE" w:rsidP="00EB24A2">
      <w:pPr>
        <w:pStyle w:val="Heading2"/>
        <w:numPr>
          <w:ilvl w:val="1"/>
          <w:numId w:val="5"/>
        </w:numPr>
        <w:ind w:left="720" w:hanging="720"/>
      </w:pPr>
      <w:bookmarkStart w:id="390" w:name="_Toc498352731"/>
      <w:r w:rsidRPr="00E87ACE">
        <w:t>Safety requirement for all updates</w:t>
      </w:r>
      <w:bookmarkEnd w:id="390"/>
    </w:p>
    <w:p w14:paraId="20B24C63" w14:textId="73293D1D" w:rsidR="00E11707" w:rsidRDefault="00E11707" w:rsidP="00E11707">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w:t>
      </w:r>
    </w:p>
    <w:p w14:paraId="47A0C672" w14:textId="3BD4BE99" w:rsidR="00E11707" w:rsidRPr="00E11707" w:rsidRDefault="00E11707" w:rsidP="00E11707">
      <w:pPr>
        <w:pStyle w:val="H1G"/>
        <w:keepNext w:val="0"/>
        <w:tabs>
          <w:tab w:val="clear" w:pos="851"/>
        </w:tabs>
        <w:ind w:left="720" w:right="6" w:firstLine="0"/>
        <w:jc w:val="both"/>
        <w:rPr>
          <w:b w:val="0"/>
          <w:color w:val="FF0000"/>
          <w:sz w:val="20"/>
          <w:lang w:eastAsia="ko-KR"/>
        </w:rPr>
      </w:pPr>
      <w:r w:rsidRPr="00E11707">
        <w:rPr>
          <w:b w:val="0"/>
          <w:color w:val="FF0000"/>
          <w:sz w:val="20"/>
          <w:lang w:eastAsia="ko-KR"/>
        </w:rPr>
        <w:t xml:space="preserve">Safety requirement for </w:t>
      </w:r>
      <w:del w:id="391" w:author="Darren Handley" w:date="2017-12-26T17:38:00Z">
        <w:r w:rsidR="00DD674E" w:rsidDel="00DD674E">
          <w:rPr>
            <w:b w:val="0"/>
            <w:color w:val="FF0000"/>
            <w:sz w:val="20"/>
            <w:lang w:eastAsia="ko-KR"/>
          </w:rPr>
          <w:delText xml:space="preserve">all </w:delText>
        </w:r>
      </w:del>
      <w:r w:rsidRPr="00E11707">
        <w:rPr>
          <w:b w:val="0"/>
          <w:color w:val="FF0000"/>
          <w:sz w:val="20"/>
          <w:lang w:eastAsia="ko-KR"/>
        </w:rPr>
        <w:t>updates</w:t>
      </w:r>
    </w:p>
    <w:p w14:paraId="787351A8" w14:textId="77777777" w:rsidR="00E87ACE" w:rsidRDefault="00E87ACE" w:rsidP="00EB24A2">
      <w:pPr>
        <w:pStyle w:val="H1G"/>
        <w:keepNext w:val="0"/>
        <w:numPr>
          <w:ilvl w:val="2"/>
          <w:numId w:val="5"/>
        </w:numPr>
        <w:tabs>
          <w:tab w:val="clear" w:pos="851"/>
        </w:tabs>
        <w:ind w:right="6"/>
        <w:jc w:val="both"/>
        <w:rPr>
          <w:b w:val="0"/>
          <w:sz w:val="20"/>
        </w:rPr>
      </w:pPr>
      <w:r w:rsidRPr="00E87ACE">
        <w:rPr>
          <w:b w:val="0"/>
          <w:sz w:val="20"/>
        </w:rPr>
        <w:t xml:space="preserve">In the update process of a vehicle there are two stages. One is the </w:t>
      </w:r>
      <w:del w:id="392" w:author="Darren Handley" w:date="2017-12-07T11:25:00Z">
        <w:r w:rsidRPr="00E87ACE" w:rsidDel="00F02B8E">
          <w:rPr>
            <w:b w:val="0"/>
            <w:sz w:val="20"/>
          </w:rPr>
          <w:delText xml:space="preserve">uploading </w:delText>
        </w:r>
      </w:del>
      <w:ins w:id="393" w:author="Darren Handley" w:date="2017-12-07T11:25:00Z">
        <w:r w:rsidR="00F02B8E">
          <w:rPr>
            <w:b w:val="0"/>
            <w:sz w:val="20"/>
          </w:rPr>
          <w:t>download</w:t>
        </w:r>
        <w:r w:rsidR="00F02B8E" w:rsidRPr="00E87ACE">
          <w:rPr>
            <w:b w:val="0"/>
            <w:sz w:val="20"/>
          </w:rPr>
          <w:t xml:space="preserve"> </w:t>
        </w:r>
      </w:ins>
      <w:r w:rsidRPr="00E87ACE">
        <w:rPr>
          <w:b w:val="0"/>
          <w:sz w:val="20"/>
        </w:rPr>
        <w:t xml:space="preserve">of an update </w:t>
      </w:r>
      <w:ins w:id="394" w:author="Darren Handley" w:date="2017-12-07T11:25:00Z">
        <w:r w:rsidR="00F02B8E">
          <w:rPr>
            <w:b w:val="0"/>
            <w:sz w:val="20"/>
          </w:rPr>
          <w:t xml:space="preserve">to the vehicle </w:t>
        </w:r>
      </w:ins>
      <w:r w:rsidRPr="00E87ACE">
        <w:rPr>
          <w:b w:val="0"/>
          <w:sz w:val="20"/>
        </w:rPr>
        <w:t xml:space="preserve">and the other is the </w:t>
      </w:r>
      <w:commentRangeStart w:id="395"/>
      <w:r w:rsidRPr="00E87ACE">
        <w:rPr>
          <w:b w:val="0"/>
          <w:sz w:val="20"/>
        </w:rPr>
        <w:t>execution</w:t>
      </w:r>
      <w:commentRangeEnd w:id="395"/>
      <w:r w:rsidR="001E7521">
        <w:rPr>
          <w:rStyle w:val="CommentReference"/>
          <w:b w:val="0"/>
        </w:rPr>
        <w:commentReference w:id="395"/>
      </w:r>
      <w:r w:rsidRPr="00E87ACE">
        <w:rPr>
          <w:b w:val="0"/>
          <w:sz w:val="20"/>
        </w:rPr>
        <w:t xml:space="preserve"> of that update once it is </w:t>
      </w:r>
      <w:del w:id="396" w:author="Darren Handley" w:date="2017-12-07T11:29:00Z">
        <w:r w:rsidRPr="00E87ACE" w:rsidDel="00F02B8E">
          <w:rPr>
            <w:b w:val="0"/>
            <w:sz w:val="20"/>
          </w:rPr>
          <w:delText>uploaded</w:delText>
        </w:r>
      </w:del>
      <w:ins w:id="397" w:author="Darren Handley" w:date="2017-12-07T11:29:00Z">
        <w:r w:rsidR="00F02B8E">
          <w:rPr>
            <w:b w:val="0"/>
            <w:sz w:val="20"/>
          </w:rPr>
          <w:t>down</w:t>
        </w:r>
        <w:r w:rsidR="00F02B8E" w:rsidRPr="00E87ACE">
          <w:rPr>
            <w:b w:val="0"/>
            <w:sz w:val="20"/>
          </w:rPr>
          <w:t>loaded</w:t>
        </w:r>
      </w:ins>
      <w:r w:rsidRPr="00E87ACE">
        <w:rPr>
          <w:b w:val="0"/>
          <w:sz w:val="20"/>
        </w:rPr>
        <w:t xml:space="preserve">. It is recommended that during the </w:t>
      </w:r>
      <w:ins w:id="398" w:author="Darren Handley" w:date="2017-12-07T11:32:00Z">
        <w:r w:rsidR="001E7521">
          <w:rPr>
            <w:b w:val="0"/>
            <w:sz w:val="20"/>
          </w:rPr>
          <w:t>down</w:t>
        </w:r>
      </w:ins>
      <w:del w:id="399" w:author="Darren Handley" w:date="2017-12-07T11:32:00Z">
        <w:r w:rsidRPr="00E87ACE" w:rsidDel="001E7521">
          <w:rPr>
            <w:b w:val="0"/>
            <w:sz w:val="20"/>
          </w:rPr>
          <w:delText>up</w:delText>
        </w:r>
      </w:del>
      <w:r w:rsidRPr="00E87ACE">
        <w:rPr>
          <w:b w:val="0"/>
          <w:sz w:val="20"/>
        </w:rPr>
        <w:t xml:space="preserve">load process the location and movement of the vehicle should not be restricted as long as there is no safety implication from the </w:t>
      </w:r>
      <w:del w:id="400" w:author="Darren Handley" w:date="2017-12-07T11:32:00Z">
        <w:r w:rsidRPr="00E87ACE" w:rsidDel="001E7521">
          <w:rPr>
            <w:b w:val="0"/>
            <w:sz w:val="20"/>
          </w:rPr>
          <w:delText xml:space="preserve">upload </w:delText>
        </w:r>
      </w:del>
      <w:ins w:id="401" w:author="Darren Handley" w:date="2017-12-07T11:32:00Z">
        <w:r w:rsidR="001E7521">
          <w:rPr>
            <w:b w:val="0"/>
            <w:sz w:val="20"/>
          </w:rPr>
          <w:t>down</w:t>
        </w:r>
        <w:r w:rsidR="001E7521" w:rsidRPr="00E87ACE">
          <w:rPr>
            <w:b w:val="0"/>
            <w:sz w:val="20"/>
          </w:rPr>
          <w:t xml:space="preserve">load </w:t>
        </w:r>
      </w:ins>
      <w:r w:rsidRPr="00E87ACE">
        <w:rPr>
          <w:b w:val="0"/>
          <w:sz w:val="20"/>
        </w:rPr>
        <w:t>process.</w:t>
      </w:r>
    </w:p>
    <w:p w14:paraId="2A68DB18" w14:textId="77777777" w:rsidR="00E11707" w:rsidRPr="00E11707" w:rsidRDefault="00E11707" w:rsidP="00E11707">
      <w:pPr>
        <w:pStyle w:val="ListParagraph"/>
        <w:ind w:left="540" w:firstLine="180"/>
        <w:rPr>
          <w:rFonts w:ascii="Times New Roman" w:hAnsi="Times New Roman" w:cs="Times New Roman"/>
          <w:color w:val="FF0000"/>
          <w:sz w:val="20"/>
          <w:szCs w:val="20"/>
        </w:rPr>
      </w:pPr>
      <w:r w:rsidRPr="00E11707">
        <w:rPr>
          <w:rFonts w:ascii="Times New Roman" w:hAnsi="Times New Roman" w:cs="Times New Roman"/>
          <w:color w:val="FF0000"/>
          <w:sz w:val="20"/>
          <w:szCs w:val="20"/>
        </w:rPr>
        <w:t>Chair suggested amendment</w:t>
      </w:r>
    </w:p>
    <w:p w14:paraId="5E70DA05" w14:textId="056816C8" w:rsidR="00E11707" w:rsidRPr="00E11707" w:rsidRDefault="00E11707" w:rsidP="00E11707">
      <w:pPr>
        <w:pStyle w:val="H1G"/>
        <w:keepNext w:val="0"/>
        <w:tabs>
          <w:tab w:val="clear" w:pos="851"/>
        </w:tabs>
        <w:ind w:left="720" w:right="6" w:firstLine="0"/>
        <w:jc w:val="both"/>
        <w:rPr>
          <w:b w:val="0"/>
          <w:color w:val="FF0000"/>
          <w:sz w:val="20"/>
          <w:lang w:eastAsia="ko-KR"/>
        </w:rPr>
      </w:pPr>
      <w:r w:rsidRPr="00E11707">
        <w:rPr>
          <w:b w:val="0"/>
          <w:color w:val="FF0000"/>
          <w:sz w:val="20"/>
          <w:lang w:eastAsia="ko-KR"/>
        </w:rPr>
        <w:t xml:space="preserve">In the update process of a vehicle there are two stages. One is the </w:t>
      </w:r>
      <w:del w:id="402" w:author="Darren Handley" w:date="2017-12-07T11:25:00Z">
        <w:r w:rsidRPr="00E11707" w:rsidDel="00F02B8E">
          <w:rPr>
            <w:b w:val="0"/>
            <w:color w:val="FF0000"/>
            <w:sz w:val="20"/>
            <w:lang w:eastAsia="ko-KR"/>
          </w:rPr>
          <w:delText xml:space="preserve">uploading </w:delText>
        </w:r>
      </w:del>
      <w:ins w:id="403" w:author="Darren Handley" w:date="2017-12-07T11:25:00Z">
        <w:r w:rsidRPr="00E11707">
          <w:rPr>
            <w:b w:val="0"/>
            <w:color w:val="FF0000"/>
            <w:sz w:val="20"/>
            <w:lang w:eastAsia="ko-KR"/>
          </w:rPr>
          <w:t xml:space="preserve">download </w:t>
        </w:r>
      </w:ins>
      <w:r w:rsidRPr="00E11707">
        <w:rPr>
          <w:b w:val="0"/>
          <w:color w:val="FF0000"/>
          <w:sz w:val="20"/>
          <w:lang w:eastAsia="ko-KR"/>
        </w:rPr>
        <w:t xml:space="preserve">of an update </w:t>
      </w:r>
      <w:ins w:id="404" w:author="Darren Handley" w:date="2017-12-07T11:25:00Z">
        <w:r w:rsidRPr="00E11707">
          <w:rPr>
            <w:b w:val="0"/>
            <w:color w:val="FF0000"/>
            <w:sz w:val="20"/>
            <w:lang w:eastAsia="ko-KR"/>
          </w:rPr>
          <w:t xml:space="preserve">to the vehicle </w:t>
        </w:r>
      </w:ins>
      <w:r w:rsidRPr="00E11707">
        <w:rPr>
          <w:b w:val="0"/>
          <w:color w:val="FF0000"/>
          <w:sz w:val="20"/>
          <w:lang w:eastAsia="ko-KR"/>
        </w:rPr>
        <w:t xml:space="preserve">and the other is the </w:t>
      </w:r>
      <w:commentRangeStart w:id="405"/>
      <w:r w:rsidRPr="00E11707">
        <w:rPr>
          <w:b w:val="0"/>
          <w:color w:val="FF0000"/>
          <w:sz w:val="20"/>
          <w:lang w:eastAsia="ko-KR"/>
        </w:rPr>
        <w:t>execution</w:t>
      </w:r>
      <w:commentRangeEnd w:id="405"/>
      <w:r w:rsidRPr="00E11707">
        <w:rPr>
          <w:color w:val="FF0000"/>
          <w:sz w:val="20"/>
          <w:lang w:eastAsia="ko-KR"/>
        </w:rPr>
        <w:commentReference w:id="405"/>
      </w:r>
      <w:r w:rsidRPr="00E11707">
        <w:rPr>
          <w:b w:val="0"/>
          <w:color w:val="FF0000"/>
          <w:sz w:val="20"/>
          <w:lang w:eastAsia="ko-KR"/>
        </w:rPr>
        <w:t xml:space="preserve"> of that update once it is </w:t>
      </w:r>
      <w:del w:id="406" w:author="Darren Handley" w:date="2017-12-07T11:29:00Z">
        <w:r w:rsidRPr="00E11707" w:rsidDel="00F02B8E">
          <w:rPr>
            <w:b w:val="0"/>
            <w:color w:val="FF0000"/>
            <w:sz w:val="20"/>
            <w:lang w:eastAsia="ko-KR"/>
          </w:rPr>
          <w:delText>uploaded</w:delText>
        </w:r>
      </w:del>
      <w:ins w:id="407" w:author="Darren Handley" w:date="2017-12-07T11:29:00Z">
        <w:r w:rsidRPr="00E11707">
          <w:rPr>
            <w:b w:val="0"/>
            <w:color w:val="FF0000"/>
            <w:sz w:val="20"/>
            <w:lang w:eastAsia="ko-KR"/>
          </w:rPr>
          <w:t>downloaded</w:t>
        </w:r>
      </w:ins>
      <w:r w:rsidRPr="00E11707">
        <w:rPr>
          <w:b w:val="0"/>
          <w:color w:val="FF0000"/>
          <w:sz w:val="20"/>
          <w:lang w:eastAsia="ko-KR"/>
        </w:rPr>
        <w:t xml:space="preserve">. </w:t>
      </w:r>
      <w:del w:id="408" w:author="Darren Handley" w:date="2017-12-23T03:24:00Z">
        <w:r w:rsidRPr="00E11707" w:rsidDel="00E11707">
          <w:rPr>
            <w:b w:val="0"/>
            <w:color w:val="FF0000"/>
            <w:sz w:val="20"/>
            <w:lang w:eastAsia="ko-KR"/>
          </w:rPr>
          <w:delText>It is recommended that d</w:delText>
        </w:r>
      </w:del>
      <w:ins w:id="409" w:author="Darren Handley" w:date="2017-12-23T03:24:00Z">
        <w:r>
          <w:rPr>
            <w:b w:val="0"/>
            <w:color w:val="FF0000"/>
            <w:sz w:val="20"/>
            <w:lang w:eastAsia="ko-KR"/>
          </w:rPr>
          <w:t>D</w:t>
        </w:r>
      </w:ins>
      <w:r w:rsidRPr="00E11707">
        <w:rPr>
          <w:b w:val="0"/>
          <w:color w:val="FF0000"/>
          <w:sz w:val="20"/>
          <w:lang w:eastAsia="ko-KR"/>
        </w:rPr>
        <w:t xml:space="preserve">uring the </w:t>
      </w:r>
      <w:ins w:id="410" w:author="Darren Handley" w:date="2017-12-07T11:32:00Z">
        <w:r w:rsidRPr="00E11707">
          <w:rPr>
            <w:b w:val="0"/>
            <w:color w:val="FF0000"/>
            <w:sz w:val="20"/>
            <w:lang w:eastAsia="ko-KR"/>
          </w:rPr>
          <w:t>down</w:t>
        </w:r>
      </w:ins>
      <w:del w:id="411" w:author="Darren Handley" w:date="2017-12-07T11:32:00Z">
        <w:r w:rsidRPr="00E11707" w:rsidDel="001E7521">
          <w:rPr>
            <w:b w:val="0"/>
            <w:color w:val="FF0000"/>
            <w:sz w:val="20"/>
            <w:lang w:eastAsia="ko-KR"/>
          </w:rPr>
          <w:delText>up</w:delText>
        </w:r>
      </w:del>
      <w:r w:rsidRPr="00E11707">
        <w:rPr>
          <w:b w:val="0"/>
          <w:color w:val="FF0000"/>
          <w:sz w:val="20"/>
          <w:lang w:eastAsia="ko-KR"/>
        </w:rPr>
        <w:t xml:space="preserve">load process the location and movement of the vehicle should not be restricted as long as there is no safety implication from the </w:t>
      </w:r>
      <w:del w:id="412" w:author="Darren Handley" w:date="2017-12-07T11:32:00Z">
        <w:r w:rsidRPr="00E11707" w:rsidDel="001E7521">
          <w:rPr>
            <w:b w:val="0"/>
            <w:color w:val="FF0000"/>
            <w:sz w:val="20"/>
            <w:lang w:eastAsia="ko-KR"/>
          </w:rPr>
          <w:delText xml:space="preserve">upload </w:delText>
        </w:r>
      </w:del>
      <w:ins w:id="413" w:author="Darren Handley" w:date="2017-12-07T11:32:00Z">
        <w:r w:rsidRPr="00E11707">
          <w:rPr>
            <w:b w:val="0"/>
            <w:color w:val="FF0000"/>
            <w:sz w:val="20"/>
            <w:lang w:eastAsia="ko-KR"/>
          </w:rPr>
          <w:t xml:space="preserve">download </w:t>
        </w:r>
      </w:ins>
      <w:r w:rsidRPr="00E11707">
        <w:rPr>
          <w:b w:val="0"/>
          <w:color w:val="FF0000"/>
          <w:sz w:val="20"/>
          <w:lang w:eastAsia="ko-KR"/>
        </w:rPr>
        <w:t>process.</w:t>
      </w:r>
    </w:p>
    <w:p w14:paraId="7B108001" w14:textId="77777777" w:rsidR="00E87ACE" w:rsidRPr="00E87ACE" w:rsidRDefault="00E87ACE" w:rsidP="00EB24A2">
      <w:pPr>
        <w:pStyle w:val="H1G"/>
        <w:keepNext w:val="0"/>
        <w:numPr>
          <w:ilvl w:val="2"/>
          <w:numId w:val="5"/>
        </w:numPr>
        <w:tabs>
          <w:tab w:val="clear" w:pos="851"/>
        </w:tabs>
        <w:ind w:right="6"/>
        <w:jc w:val="both"/>
        <w:rPr>
          <w:b w:val="0"/>
          <w:sz w:val="20"/>
        </w:rPr>
      </w:pPr>
      <w:r w:rsidRPr="00E87ACE">
        <w:rPr>
          <w:b w:val="0"/>
          <w:sz w:val="20"/>
        </w:rPr>
        <w:t>To enable a software update to be executed safely it is recommended that the following be taken into account before the execution is initiated:</w:t>
      </w:r>
    </w:p>
    <w:p w14:paraId="430BAECF" w14:textId="77777777" w:rsidR="009E1267" w:rsidRDefault="009E1267" w:rsidP="00EB24A2">
      <w:pPr>
        <w:pStyle w:val="ListParagraph"/>
        <w:numPr>
          <w:ilvl w:val="0"/>
          <w:numId w:val="10"/>
        </w:numPr>
        <w:jc w:val="both"/>
        <w:rPr>
          <w:ins w:id="414" w:author="Darren Handley" w:date="2017-12-07T11:42:00Z"/>
          <w:rFonts w:ascii="Times New Roman" w:hAnsi="Times New Roman" w:cs="Times New Roman"/>
          <w:sz w:val="20"/>
          <w:szCs w:val="20"/>
        </w:rPr>
      </w:pPr>
      <w:ins w:id="415" w:author="Darren Handley" w:date="2017-12-07T11:42:00Z">
        <w:r>
          <w:rPr>
            <w:rFonts w:ascii="Times New Roman" w:hAnsi="Times New Roman" w:cs="Times New Roman"/>
            <w:sz w:val="20"/>
            <w:szCs w:val="20"/>
          </w:rPr>
          <w:t>Recovery</w:t>
        </w:r>
      </w:ins>
    </w:p>
    <w:p w14:paraId="323E0C33" w14:textId="77777777" w:rsidR="00E87ACE" w:rsidRDefault="00E87ACE" w:rsidP="00DD674E">
      <w:pPr>
        <w:pStyle w:val="ListParagraph"/>
        <w:numPr>
          <w:ilvl w:val="1"/>
          <w:numId w:val="10"/>
        </w:numPr>
        <w:jc w:val="both"/>
        <w:rPr>
          <w:ins w:id="416" w:author="Darren Handley" w:date="2017-12-07T11:42:00Z"/>
          <w:rFonts w:ascii="Times New Roman" w:hAnsi="Times New Roman" w:cs="Times New Roman"/>
          <w:sz w:val="20"/>
          <w:szCs w:val="20"/>
        </w:rPr>
      </w:pPr>
      <w:r w:rsidRPr="00E87ACE">
        <w:rPr>
          <w:rFonts w:ascii="Times New Roman" w:hAnsi="Times New Roman" w:cs="Times New Roman"/>
          <w:sz w:val="20"/>
          <w:szCs w:val="20"/>
        </w:rPr>
        <w:t xml:space="preserve">The OEM shall ensure that the system that is being updated can </w:t>
      </w:r>
      <w:del w:id="417" w:author="Darren Handley" w:date="2017-12-07T12:13:00Z">
        <w:r w:rsidRPr="00E87ACE" w:rsidDel="004959D1">
          <w:rPr>
            <w:rFonts w:ascii="Times New Roman" w:hAnsi="Times New Roman" w:cs="Times New Roman"/>
            <w:sz w:val="20"/>
            <w:szCs w:val="20"/>
          </w:rPr>
          <w:delText xml:space="preserve">recover </w:delText>
        </w:r>
      </w:del>
      <w:ins w:id="418" w:author="Darren Handley" w:date="2017-12-07T12:13:00Z">
        <w:r w:rsidR="004959D1">
          <w:rPr>
            <w:rFonts w:ascii="Times New Roman" w:hAnsi="Times New Roman" w:cs="Times New Roman"/>
            <w:sz w:val="20"/>
            <w:szCs w:val="20"/>
          </w:rPr>
          <w:t>restore the software</w:t>
        </w:r>
        <w:r w:rsidR="004959D1" w:rsidRPr="00E87ACE">
          <w:rPr>
            <w:rFonts w:ascii="Times New Roman" w:hAnsi="Times New Roman" w:cs="Times New Roman"/>
            <w:sz w:val="20"/>
            <w:szCs w:val="20"/>
          </w:rPr>
          <w:t xml:space="preserve"> </w:t>
        </w:r>
      </w:ins>
      <w:ins w:id="419" w:author="Darren Handley" w:date="2017-12-07T12:06:00Z">
        <w:r w:rsidR="0054668D">
          <w:rPr>
            <w:rFonts w:ascii="Times New Roman" w:hAnsi="Times New Roman" w:cs="Times New Roman"/>
            <w:sz w:val="20"/>
            <w:szCs w:val="20"/>
          </w:rPr>
          <w:t xml:space="preserve">to a </w:t>
        </w:r>
      </w:ins>
      <w:ins w:id="420" w:author="Darren Handley" w:date="2017-12-07T12:13:00Z">
        <w:r w:rsidR="004959D1">
          <w:rPr>
            <w:rFonts w:ascii="Times New Roman" w:hAnsi="Times New Roman" w:cs="Times New Roman"/>
            <w:sz w:val="20"/>
            <w:szCs w:val="20"/>
          </w:rPr>
          <w:t>previous version</w:t>
        </w:r>
      </w:ins>
      <w:ins w:id="421" w:author="Darren Handley" w:date="2017-12-07T12:06:00Z">
        <w:r w:rsidR="0054668D">
          <w:rPr>
            <w:rFonts w:ascii="Times New Roman" w:hAnsi="Times New Roman" w:cs="Times New Roman"/>
            <w:sz w:val="20"/>
            <w:szCs w:val="20"/>
          </w:rPr>
          <w:t xml:space="preserve"> after</w:t>
        </w:r>
      </w:ins>
      <w:del w:id="422" w:author="Darren Handley" w:date="2017-12-07T12:06:00Z">
        <w:r w:rsidRPr="00E87ACE" w:rsidDel="0054668D">
          <w:rPr>
            <w:rFonts w:ascii="Times New Roman" w:hAnsi="Times New Roman" w:cs="Times New Roman"/>
            <w:sz w:val="20"/>
            <w:szCs w:val="20"/>
          </w:rPr>
          <w:delText>from</w:delText>
        </w:r>
      </w:del>
      <w:r w:rsidRPr="00E87ACE">
        <w:rPr>
          <w:rFonts w:ascii="Times New Roman" w:hAnsi="Times New Roman" w:cs="Times New Roman"/>
          <w:sz w:val="20"/>
          <w:szCs w:val="20"/>
        </w:rPr>
        <w:t xml:space="preserve"> a failed or interrupted update</w:t>
      </w:r>
      <w:ins w:id="423" w:author="Darren Handley" w:date="2017-12-07T12:14:00Z">
        <w:r w:rsidR="004959D1">
          <w:rPr>
            <w:rFonts w:ascii="Times New Roman" w:hAnsi="Times New Roman" w:cs="Times New Roman"/>
            <w:sz w:val="20"/>
            <w:szCs w:val="20"/>
          </w:rPr>
          <w:t xml:space="preserve"> or</w:t>
        </w:r>
      </w:ins>
      <w:ins w:id="424" w:author="Darren Handley" w:date="2017-12-07T12:15:00Z">
        <w:r w:rsidR="004959D1">
          <w:rPr>
            <w:rFonts w:ascii="Times New Roman" w:hAnsi="Times New Roman" w:cs="Times New Roman"/>
            <w:sz w:val="20"/>
            <w:szCs w:val="20"/>
          </w:rPr>
          <w:t xml:space="preserve"> </w:t>
        </w:r>
      </w:ins>
      <w:ins w:id="425" w:author="Darren Handley" w:date="2017-12-07T12:21:00Z">
        <w:r w:rsidR="004959D1">
          <w:rPr>
            <w:rFonts w:ascii="Times New Roman" w:hAnsi="Times New Roman" w:cs="Times New Roman"/>
            <w:sz w:val="20"/>
            <w:szCs w:val="20"/>
          </w:rPr>
          <w:t xml:space="preserve">can be </w:t>
        </w:r>
      </w:ins>
      <w:ins w:id="426" w:author="Darren Handley" w:date="2017-12-07T12:15:00Z">
        <w:r w:rsidR="004959D1">
          <w:rPr>
            <w:rFonts w:ascii="Times New Roman" w:hAnsi="Times New Roman" w:cs="Times New Roman"/>
            <w:sz w:val="20"/>
            <w:szCs w:val="20"/>
          </w:rPr>
          <w:t>place</w:t>
        </w:r>
      </w:ins>
      <w:ins w:id="427" w:author="Darren Handley" w:date="2017-12-07T12:21:00Z">
        <w:r w:rsidR="004959D1">
          <w:rPr>
            <w:rFonts w:ascii="Times New Roman" w:hAnsi="Times New Roman" w:cs="Times New Roman"/>
            <w:sz w:val="20"/>
            <w:szCs w:val="20"/>
          </w:rPr>
          <w:t>d</w:t>
        </w:r>
      </w:ins>
      <w:ins w:id="428" w:author="Darren Handley" w:date="2017-12-07T12:15:00Z">
        <w:r w:rsidR="004959D1">
          <w:rPr>
            <w:rFonts w:ascii="Times New Roman" w:hAnsi="Times New Roman" w:cs="Times New Roman"/>
            <w:sz w:val="20"/>
            <w:szCs w:val="20"/>
          </w:rPr>
          <w:t xml:space="preserve"> into</w:t>
        </w:r>
      </w:ins>
      <w:ins w:id="429" w:author="Darren Handley" w:date="2017-12-07T12:14:00Z">
        <w:r w:rsidR="004959D1">
          <w:rPr>
            <w:rFonts w:ascii="Times New Roman" w:hAnsi="Times New Roman" w:cs="Times New Roman"/>
            <w:sz w:val="20"/>
            <w:szCs w:val="20"/>
          </w:rPr>
          <w:t xml:space="preserve"> a safe state</w:t>
        </w:r>
      </w:ins>
      <w:r w:rsidRPr="00E87ACE">
        <w:rPr>
          <w:rFonts w:ascii="Times New Roman" w:hAnsi="Times New Roman" w:cs="Times New Roman"/>
          <w:sz w:val="20"/>
          <w:szCs w:val="20"/>
        </w:rPr>
        <w:t>;</w:t>
      </w:r>
    </w:p>
    <w:p w14:paraId="1166C191" w14:textId="77777777" w:rsidR="009E1267" w:rsidRPr="00E87ACE" w:rsidRDefault="009E1267" w:rsidP="009E1267">
      <w:pPr>
        <w:pStyle w:val="ListParagraph"/>
        <w:numPr>
          <w:ilvl w:val="0"/>
          <w:numId w:val="10"/>
        </w:numPr>
        <w:jc w:val="both"/>
        <w:rPr>
          <w:rFonts w:ascii="Times New Roman" w:hAnsi="Times New Roman" w:cs="Times New Roman"/>
          <w:sz w:val="20"/>
          <w:szCs w:val="20"/>
        </w:rPr>
      </w:pPr>
      <w:commentRangeStart w:id="430"/>
      <w:ins w:id="431" w:author="Darren Handley" w:date="2017-12-07T11:42:00Z">
        <w:r>
          <w:rPr>
            <w:rFonts w:ascii="Times New Roman" w:hAnsi="Times New Roman" w:cs="Times New Roman"/>
            <w:sz w:val="20"/>
            <w:szCs w:val="20"/>
          </w:rPr>
          <w:t xml:space="preserve">Information </w:t>
        </w:r>
      </w:ins>
      <w:ins w:id="432" w:author="Darren Handley" w:date="2017-12-07T11:44:00Z">
        <w:r>
          <w:rPr>
            <w:rFonts w:ascii="Times New Roman" w:hAnsi="Times New Roman" w:cs="Times New Roman"/>
            <w:sz w:val="20"/>
            <w:szCs w:val="20"/>
          </w:rPr>
          <w:t>about the update</w:t>
        </w:r>
      </w:ins>
      <w:commentRangeEnd w:id="430"/>
      <w:ins w:id="433" w:author="Darren Handley" w:date="2017-12-07T12:48:00Z">
        <w:r w:rsidR="007140FA">
          <w:rPr>
            <w:rStyle w:val="CommentReference"/>
            <w:rFonts w:ascii="Times New Roman" w:hAnsi="Times New Roman" w:cs="Times New Roman"/>
            <w:szCs w:val="20"/>
            <w:lang w:eastAsia="en-US"/>
          </w:rPr>
          <w:commentReference w:id="430"/>
        </w:r>
      </w:ins>
    </w:p>
    <w:p w14:paraId="2E1CA4A1" w14:textId="49DDB63A" w:rsidR="00130145" w:rsidRDefault="00130145" w:rsidP="00DD674E">
      <w:pPr>
        <w:pStyle w:val="ListParagraph"/>
        <w:numPr>
          <w:ilvl w:val="1"/>
          <w:numId w:val="10"/>
        </w:numPr>
        <w:jc w:val="both"/>
        <w:rPr>
          <w:ins w:id="434" w:author="Darren Handley" w:date="2017-12-07T11:56:00Z"/>
          <w:rFonts w:ascii="Times New Roman" w:hAnsi="Times New Roman" w:cs="Times New Roman"/>
          <w:sz w:val="20"/>
          <w:szCs w:val="20"/>
        </w:rPr>
      </w:pPr>
      <w:moveToRangeStart w:id="435" w:author="Darren Handley" w:date="2017-12-07T11:55:00Z" w:name="move500411074"/>
      <w:moveTo w:id="436" w:author="Darren Handley" w:date="2017-12-07T11:55:00Z">
        <w:r w:rsidRPr="00E87ACE">
          <w:rPr>
            <w:rFonts w:ascii="Times New Roman" w:hAnsi="Times New Roman" w:cs="Times New Roman"/>
            <w:sz w:val="20"/>
            <w:szCs w:val="20"/>
          </w:rPr>
          <w:t xml:space="preserve">The OEM shall ensure the </w:t>
        </w:r>
        <w:del w:id="437" w:author="Darren Handley" w:date="2017-12-07T12:42:00Z">
          <w:r w:rsidRPr="00E87ACE" w:rsidDel="007140FA">
            <w:rPr>
              <w:rFonts w:ascii="Times New Roman" w:hAnsi="Times New Roman" w:cs="Times New Roman"/>
              <w:sz w:val="20"/>
              <w:szCs w:val="20"/>
            </w:rPr>
            <w:delText>vehicle driver</w:delText>
          </w:r>
        </w:del>
      </w:moveTo>
      <w:ins w:id="438" w:author="Darren Handley" w:date="2017-12-07T12:42:00Z">
        <w:r w:rsidR="007140FA">
          <w:rPr>
            <w:rFonts w:ascii="Times New Roman" w:hAnsi="Times New Roman" w:cs="Times New Roman"/>
            <w:sz w:val="20"/>
            <w:szCs w:val="20"/>
          </w:rPr>
          <w:t>person executing the update</w:t>
        </w:r>
      </w:ins>
      <w:moveTo w:id="439" w:author="Darren Handley" w:date="2017-12-07T11:55:00Z">
        <w:r w:rsidRPr="00E87ACE">
          <w:rPr>
            <w:rFonts w:ascii="Times New Roman" w:hAnsi="Times New Roman" w:cs="Times New Roman"/>
            <w:sz w:val="20"/>
            <w:szCs w:val="20"/>
          </w:rPr>
          <w:t xml:space="preserve"> is informed </w:t>
        </w:r>
        <w:del w:id="440" w:author="KAI FREDERIK ZASTROW - J597066" w:date="2018-01-10T15:24:00Z">
          <w:r w:rsidRPr="001C43A8" w:rsidDel="00FF7BBD">
            <w:rPr>
              <w:rFonts w:ascii="Times New Roman" w:hAnsi="Times New Roman" w:cs="Times New Roman"/>
              <w:sz w:val="20"/>
              <w:szCs w:val="20"/>
            </w:rPr>
            <w:delText>in detail</w:delText>
          </w:r>
          <w:r w:rsidRPr="00E87ACE" w:rsidDel="00FF7BBD">
            <w:rPr>
              <w:rFonts w:ascii="Times New Roman" w:hAnsi="Times New Roman" w:cs="Times New Roman"/>
              <w:sz w:val="20"/>
              <w:szCs w:val="20"/>
            </w:rPr>
            <w:delText xml:space="preserve"> </w:delText>
          </w:r>
        </w:del>
        <w:r w:rsidRPr="00E87ACE">
          <w:rPr>
            <w:rFonts w:ascii="Times New Roman" w:hAnsi="Times New Roman" w:cs="Times New Roman"/>
            <w:sz w:val="20"/>
            <w:szCs w:val="20"/>
          </w:rPr>
          <w:t xml:space="preserve">about the update before the update is executed. This should contain </w:t>
        </w:r>
        <w:del w:id="441" w:author="Darren Handley" w:date="2017-12-07T11:58:00Z">
          <w:r w:rsidRPr="00E87ACE" w:rsidDel="00130145">
            <w:rPr>
              <w:rFonts w:ascii="Times New Roman" w:hAnsi="Times New Roman" w:cs="Times New Roman"/>
              <w:sz w:val="20"/>
              <w:szCs w:val="20"/>
            </w:rPr>
            <w:delText>at least information</w:delText>
          </w:r>
        </w:del>
        <w:del w:id="442" w:author="Darren Handley" w:date="2017-12-07T11:56:00Z">
          <w:r w:rsidRPr="00E87ACE" w:rsidDel="00130145">
            <w:rPr>
              <w:rFonts w:ascii="Times New Roman" w:hAnsi="Times New Roman" w:cs="Times New Roman"/>
              <w:sz w:val="20"/>
              <w:szCs w:val="20"/>
            </w:rPr>
            <w:delText xml:space="preserve"> </w:delText>
          </w:r>
        </w:del>
      </w:moveTo>
    </w:p>
    <w:p w14:paraId="1BE47CDF" w14:textId="77777777" w:rsidR="00130145" w:rsidRDefault="00130145" w:rsidP="00DD674E">
      <w:pPr>
        <w:pStyle w:val="ListParagraph"/>
        <w:numPr>
          <w:ilvl w:val="2"/>
          <w:numId w:val="10"/>
        </w:numPr>
        <w:jc w:val="both"/>
        <w:rPr>
          <w:ins w:id="443" w:author="Darren Handley" w:date="2017-12-07T11:57:00Z"/>
          <w:rFonts w:ascii="Times New Roman" w:hAnsi="Times New Roman" w:cs="Times New Roman"/>
          <w:sz w:val="20"/>
          <w:szCs w:val="20"/>
        </w:rPr>
      </w:pPr>
      <w:moveTo w:id="444" w:author="Darren Handley" w:date="2017-12-07T11:55:00Z">
        <w:del w:id="445" w:author="Darren Handley" w:date="2017-12-07T11:56:00Z">
          <w:r w:rsidRPr="00E87ACE" w:rsidDel="00130145">
            <w:rPr>
              <w:rFonts w:ascii="Times New Roman" w:hAnsi="Times New Roman" w:cs="Times New Roman"/>
              <w:sz w:val="20"/>
              <w:szCs w:val="20"/>
            </w:rPr>
            <w:delText>on the</w:delText>
          </w:r>
        </w:del>
        <w:del w:id="446" w:author="Darren Handley" w:date="2017-12-26T17:39:00Z">
          <w:r w:rsidRPr="00E87ACE" w:rsidDel="00DD674E">
            <w:rPr>
              <w:rFonts w:ascii="Times New Roman" w:hAnsi="Times New Roman" w:cs="Times New Roman"/>
              <w:sz w:val="20"/>
              <w:szCs w:val="20"/>
            </w:rPr>
            <w:delText xml:space="preserve">: </w:delText>
          </w:r>
        </w:del>
      </w:moveTo>
      <w:ins w:id="447" w:author="Darren Handley" w:date="2017-12-07T11:56:00Z">
        <w:r>
          <w:rPr>
            <w:rFonts w:ascii="Times New Roman" w:hAnsi="Times New Roman" w:cs="Times New Roman"/>
            <w:sz w:val="20"/>
            <w:szCs w:val="20"/>
          </w:rPr>
          <w:t xml:space="preserve">the </w:t>
        </w:r>
      </w:ins>
      <w:moveTo w:id="448" w:author="Darren Handley" w:date="2017-12-07T11:55:00Z">
        <w:r w:rsidRPr="00E87ACE">
          <w:rPr>
            <w:rFonts w:ascii="Times New Roman" w:hAnsi="Times New Roman" w:cs="Times New Roman"/>
            <w:sz w:val="20"/>
            <w:szCs w:val="20"/>
          </w:rPr>
          <w:t xml:space="preserve">need for the update, </w:t>
        </w:r>
      </w:moveTo>
    </w:p>
    <w:p w14:paraId="27973C52" w14:textId="77777777" w:rsidR="00130145" w:rsidRDefault="00130145" w:rsidP="00DD674E">
      <w:pPr>
        <w:pStyle w:val="ListParagraph"/>
        <w:numPr>
          <w:ilvl w:val="2"/>
          <w:numId w:val="10"/>
        </w:numPr>
        <w:jc w:val="both"/>
        <w:rPr>
          <w:ins w:id="449" w:author="Darren Handley" w:date="2017-12-07T11:57:00Z"/>
          <w:rFonts w:ascii="Times New Roman" w:hAnsi="Times New Roman" w:cs="Times New Roman"/>
          <w:sz w:val="20"/>
          <w:szCs w:val="20"/>
        </w:rPr>
      </w:pPr>
      <w:moveTo w:id="450" w:author="Darren Handley" w:date="2017-12-07T11:55:00Z">
        <w:r w:rsidRPr="00E87ACE">
          <w:rPr>
            <w:rFonts w:ascii="Times New Roman" w:hAnsi="Times New Roman" w:cs="Times New Roman"/>
            <w:sz w:val="20"/>
            <w:szCs w:val="20"/>
          </w:rPr>
          <w:t xml:space="preserve">the changes implemented, </w:t>
        </w:r>
        <w:del w:id="451" w:author="Darren Handley" w:date="2017-12-07T11:56:00Z">
          <w:r w:rsidRPr="00E87ACE" w:rsidDel="00130145">
            <w:rPr>
              <w:rFonts w:ascii="Times New Roman" w:hAnsi="Times New Roman" w:cs="Times New Roman"/>
              <w:sz w:val="20"/>
              <w:szCs w:val="20"/>
            </w:rPr>
            <w:delText>attended</w:delText>
          </w:r>
        </w:del>
      </w:moveTo>
    </w:p>
    <w:p w14:paraId="6FF1F04D" w14:textId="77777777" w:rsidR="00130145" w:rsidRDefault="00130145" w:rsidP="00DD674E">
      <w:pPr>
        <w:pStyle w:val="ListParagraph"/>
        <w:numPr>
          <w:ilvl w:val="2"/>
          <w:numId w:val="10"/>
        </w:numPr>
        <w:jc w:val="both"/>
        <w:rPr>
          <w:ins w:id="452" w:author="Darren Handley" w:date="2017-12-07T11:57:00Z"/>
          <w:rFonts w:ascii="Times New Roman" w:hAnsi="Times New Roman" w:cs="Times New Roman"/>
          <w:sz w:val="20"/>
          <w:szCs w:val="20"/>
        </w:rPr>
      </w:pPr>
      <w:ins w:id="453" w:author="Darren Handley" w:date="2017-12-07T11:57:00Z">
        <w:r>
          <w:rPr>
            <w:rFonts w:ascii="Times New Roman" w:hAnsi="Times New Roman" w:cs="Times New Roman"/>
            <w:sz w:val="20"/>
            <w:szCs w:val="20"/>
          </w:rPr>
          <w:t xml:space="preserve">the </w:t>
        </w:r>
      </w:ins>
      <w:ins w:id="454" w:author="Darren Handley" w:date="2017-12-07T11:56:00Z">
        <w:r>
          <w:rPr>
            <w:rFonts w:ascii="Times New Roman" w:hAnsi="Times New Roman" w:cs="Times New Roman"/>
            <w:sz w:val="20"/>
            <w:szCs w:val="20"/>
          </w:rPr>
          <w:t>expected</w:t>
        </w:r>
      </w:ins>
      <w:moveTo w:id="455" w:author="Darren Handley" w:date="2017-12-07T11:55:00Z">
        <w:r w:rsidRPr="00E87ACE">
          <w:rPr>
            <w:rFonts w:ascii="Times New Roman" w:hAnsi="Times New Roman" w:cs="Times New Roman"/>
            <w:sz w:val="20"/>
            <w:szCs w:val="20"/>
          </w:rPr>
          <w:t xml:space="preserve"> time </w:t>
        </w:r>
        <w:del w:id="456" w:author="Darren Handley" w:date="2017-12-07T12:30:00Z">
          <w:r w:rsidRPr="00E87ACE" w:rsidDel="004B1B29">
            <w:rPr>
              <w:rFonts w:ascii="Times New Roman" w:hAnsi="Times New Roman" w:cs="Times New Roman"/>
              <w:sz w:val="20"/>
              <w:szCs w:val="20"/>
            </w:rPr>
            <w:delText>for</w:delText>
          </w:r>
        </w:del>
      </w:moveTo>
      <w:ins w:id="457" w:author="Darren Handley" w:date="2017-12-07T12:30:00Z">
        <w:r w:rsidR="004B1B29">
          <w:rPr>
            <w:rFonts w:ascii="Times New Roman" w:hAnsi="Times New Roman" w:cs="Times New Roman"/>
            <w:sz w:val="20"/>
            <w:szCs w:val="20"/>
          </w:rPr>
          <w:t>to complete</w:t>
        </w:r>
      </w:ins>
      <w:moveTo w:id="458" w:author="Darren Handley" w:date="2017-12-07T11:55:00Z">
        <w:r w:rsidRPr="00E87ACE">
          <w:rPr>
            <w:rFonts w:ascii="Times New Roman" w:hAnsi="Times New Roman" w:cs="Times New Roman"/>
            <w:sz w:val="20"/>
            <w:szCs w:val="20"/>
          </w:rPr>
          <w:t xml:space="preserve"> </w:t>
        </w:r>
      </w:moveTo>
      <w:ins w:id="459" w:author="Darren Handley" w:date="2017-12-07T12:31:00Z">
        <w:r w:rsidR="00F37A90">
          <w:rPr>
            <w:rFonts w:ascii="Times New Roman" w:hAnsi="Times New Roman" w:cs="Times New Roman"/>
            <w:sz w:val="20"/>
            <w:szCs w:val="20"/>
          </w:rPr>
          <w:t xml:space="preserve">execution of </w:t>
        </w:r>
      </w:ins>
      <w:moveTo w:id="460" w:author="Darren Handley" w:date="2017-12-07T11:55:00Z">
        <w:r w:rsidRPr="00E87ACE">
          <w:rPr>
            <w:rFonts w:ascii="Times New Roman" w:hAnsi="Times New Roman" w:cs="Times New Roman"/>
            <w:sz w:val="20"/>
            <w:szCs w:val="20"/>
          </w:rPr>
          <w:t xml:space="preserve">the update, </w:t>
        </w:r>
      </w:moveTo>
    </w:p>
    <w:p w14:paraId="2F9CA3FF" w14:textId="77777777" w:rsidR="00130145" w:rsidRPr="00E87ACE" w:rsidRDefault="00130145" w:rsidP="00DD674E">
      <w:pPr>
        <w:pStyle w:val="ListParagraph"/>
        <w:numPr>
          <w:ilvl w:val="2"/>
          <w:numId w:val="10"/>
        </w:numPr>
        <w:jc w:val="both"/>
        <w:rPr>
          <w:rFonts w:ascii="Times New Roman" w:hAnsi="Times New Roman" w:cs="Times New Roman"/>
          <w:sz w:val="20"/>
          <w:szCs w:val="20"/>
        </w:rPr>
      </w:pPr>
      <w:moveTo w:id="461" w:author="Darren Handley" w:date="2017-12-07T11:55:00Z">
        <w:del w:id="462" w:author="Darren Handley" w:date="2017-12-07T12:43:00Z">
          <w:r w:rsidRPr="00E87ACE" w:rsidDel="007140FA">
            <w:rPr>
              <w:rFonts w:ascii="Times New Roman" w:hAnsi="Times New Roman" w:cs="Times New Roman"/>
              <w:sz w:val="20"/>
              <w:szCs w:val="20"/>
            </w:rPr>
            <w:delText xml:space="preserve">any </w:delText>
          </w:r>
        </w:del>
        <w:ins w:id="463" w:author="Darren Handley" w:date="2017-12-07T12:43:00Z">
          <w:r w:rsidR="007140FA" w:rsidRPr="00E87ACE">
            <w:rPr>
              <w:rFonts w:ascii="Times New Roman" w:hAnsi="Times New Roman" w:cs="Times New Roman"/>
              <w:sz w:val="20"/>
              <w:szCs w:val="20"/>
            </w:rPr>
            <w:t>any</w:t>
          </w:r>
        </w:ins>
      </w:moveTo>
      <w:ins w:id="464" w:author="Darren Handley" w:date="2017-12-07T12:43:00Z">
        <w:r w:rsidR="007140FA">
          <w:rPr>
            <w:rFonts w:ascii="Times New Roman" w:hAnsi="Times New Roman" w:cs="Times New Roman"/>
            <w:sz w:val="20"/>
            <w:szCs w:val="20"/>
          </w:rPr>
          <w:t xml:space="preserve"> other </w:t>
        </w:r>
      </w:ins>
      <w:moveTo w:id="465" w:author="Darren Handley" w:date="2017-12-07T11:55:00Z">
        <w:r w:rsidRPr="00E87ACE">
          <w:rPr>
            <w:rFonts w:ascii="Times New Roman" w:hAnsi="Times New Roman" w:cs="Times New Roman"/>
            <w:sz w:val="20"/>
            <w:szCs w:val="20"/>
          </w:rPr>
          <w:t xml:space="preserve">necessary </w:t>
        </w:r>
        <w:del w:id="466" w:author="Darren Handley" w:date="2017-12-07T11:57:00Z">
          <w:r w:rsidRPr="00E87ACE" w:rsidDel="00130145">
            <w:rPr>
              <w:rFonts w:ascii="Times New Roman" w:hAnsi="Times New Roman" w:cs="Times New Roman"/>
              <w:sz w:val="20"/>
              <w:szCs w:val="20"/>
            </w:rPr>
            <w:delText xml:space="preserve">safety </w:delText>
          </w:r>
        </w:del>
        <w:del w:id="467" w:author="Darren Handley" w:date="2017-12-07T11:59:00Z">
          <w:r w:rsidRPr="00E87ACE" w:rsidDel="00130145">
            <w:rPr>
              <w:rFonts w:ascii="Times New Roman" w:hAnsi="Times New Roman" w:cs="Times New Roman"/>
              <w:sz w:val="20"/>
              <w:szCs w:val="20"/>
            </w:rPr>
            <w:delText>information</w:delText>
          </w:r>
        </w:del>
      </w:moveTo>
      <w:ins w:id="468" w:author="Darren Handley" w:date="2017-12-07T11:59:00Z">
        <w:r>
          <w:rPr>
            <w:rFonts w:ascii="Times New Roman" w:hAnsi="Times New Roman" w:cs="Times New Roman"/>
            <w:sz w:val="20"/>
            <w:szCs w:val="20"/>
          </w:rPr>
          <w:t xml:space="preserve">instructions to </w:t>
        </w:r>
      </w:ins>
      <w:ins w:id="469" w:author="Darren Handley" w:date="2017-12-07T12:43:00Z">
        <w:r w:rsidR="007140FA">
          <w:rPr>
            <w:rFonts w:ascii="Times New Roman" w:hAnsi="Times New Roman" w:cs="Times New Roman"/>
            <w:sz w:val="20"/>
            <w:szCs w:val="20"/>
          </w:rPr>
          <w:t>execute the update</w:t>
        </w:r>
      </w:ins>
      <w:moveTo w:id="470" w:author="Darren Handley" w:date="2017-12-07T11:55:00Z">
        <w:del w:id="471" w:author="Darren Handley" w:date="2017-12-07T11:59:00Z">
          <w:r w:rsidRPr="00E87ACE" w:rsidDel="00130145">
            <w:rPr>
              <w:rFonts w:ascii="Times New Roman" w:hAnsi="Times New Roman" w:cs="Times New Roman"/>
              <w:sz w:val="20"/>
              <w:szCs w:val="20"/>
            </w:rPr>
            <w:delText xml:space="preserve"> </w:delText>
          </w:r>
        </w:del>
        <w:del w:id="472" w:author="Darren Handley" w:date="2017-12-07T11:57:00Z">
          <w:r w:rsidRPr="00E87ACE" w:rsidDel="00130145">
            <w:rPr>
              <w:rFonts w:ascii="Times New Roman" w:hAnsi="Times New Roman" w:cs="Times New Roman"/>
              <w:sz w:val="20"/>
              <w:szCs w:val="20"/>
            </w:rPr>
            <w:delText>etc</w:delText>
          </w:r>
        </w:del>
        <w:del w:id="473" w:author="Darren Handley" w:date="2017-12-07T11:56:00Z">
          <w:r w:rsidRPr="00E87ACE" w:rsidDel="00130145">
            <w:rPr>
              <w:rFonts w:ascii="Times New Roman" w:hAnsi="Times New Roman" w:cs="Times New Roman"/>
              <w:sz w:val="20"/>
              <w:szCs w:val="20"/>
            </w:rPr>
            <w:delText>.)</w:delText>
          </w:r>
        </w:del>
        <w:del w:id="474" w:author="Darren Handley" w:date="2017-12-07T11:57:00Z">
          <w:r w:rsidRPr="00E87ACE" w:rsidDel="00130145">
            <w:rPr>
              <w:rFonts w:ascii="Times New Roman" w:hAnsi="Times New Roman" w:cs="Times New Roman"/>
              <w:sz w:val="20"/>
              <w:szCs w:val="20"/>
            </w:rPr>
            <w:delText>.</w:delText>
          </w:r>
        </w:del>
      </w:moveTo>
    </w:p>
    <w:moveToRangeEnd w:id="435"/>
    <w:p w14:paraId="274C4860" w14:textId="5D886BDD" w:rsidR="00E87ACE" w:rsidRDefault="00E87ACE" w:rsidP="00DD674E">
      <w:pPr>
        <w:pStyle w:val="ListParagraph"/>
        <w:numPr>
          <w:ilvl w:val="1"/>
          <w:numId w:val="10"/>
        </w:numPr>
        <w:jc w:val="both"/>
        <w:rPr>
          <w:ins w:id="475" w:author="KAI FREDERIK ZASTROW - J597066" w:date="2018-01-10T15:21:00Z"/>
          <w:rFonts w:ascii="Times New Roman" w:hAnsi="Times New Roman" w:cs="Times New Roman"/>
          <w:sz w:val="20"/>
          <w:szCs w:val="20"/>
        </w:rPr>
      </w:pPr>
      <w:r w:rsidRPr="00E87ACE">
        <w:rPr>
          <w:rFonts w:ascii="Times New Roman" w:hAnsi="Times New Roman" w:cs="Times New Roman"/>
          <w:sz w:val="20"/>
          <w:szCs w:val="20"/>
        </w:rPr>
        <w:t>The OEM shall be able to convey the criticality of an update for recall, safety or security purposes to the driver (and if required to appropriate authorities)</w:t>
      </w:r>
    </w:p>
    <w:p w14:paraId="559ED852" w14:textId="28B6C822" w:rsidR="00FF7BBD" w:rsidRPr="001C43A8" w:rsidRDefault="00FF7BBD" w:rsidP="00DD674E">
      <w:pPr>
        <w:pStyle w:val="ListParagraph"/>
        <w:numPr>
          <w:ilvl w:val="1"/>
          <w:numId w:val="10"/>
        </w:numPr>
        <w:jc w:val="both"/>
        <w:rPr>
          <w:ins w:id="476" w:author="Darren Handley" w:date="2017-12-07T11:44:00Z"/>
          <w:rFonts w:ascii="Times New Roman" w:hAnsi="Times New Roman" w:cs="Times New Roman"/>
          <w:sz w:val="20"/>
          <w:szCs w:val="20"/>
        </w:rPr>
      </w:pPr>
      <w:ins w:id="477" w:author="KAI FREDERIK ZASTROW - J597066" w:date="2018-01-10T15:26:00Z">
        <w:r w:rsidRPr="001C43A8">
          <w:rPr>
            <w:rFonts w:ascii="Times New Roman" w:hAnsi="Times New Roman" w:cs="Times New Roman"/>
            <w:sz w:val="20"/>
            <w:szCs w:val="20"/>
          </w:rPr>
          <w:t>In case of groups of updates</w:t>
        </w:r>
      </w:ins>
      <w:ins w:id="478" w:author="KAI FREDERIK ZASTROW - J597066" w:date="2018-01-10T15:27:00Z">
        <w:r w:rsidRPr="001C43A8">
          <w:rPr>
            <w:rFonts w:ascii="Times New Roman" w:hAnsi="Times New Roman" w:cs="Times New Roman"/>
            <w:sz w:val="20"/>
            <w:szCs w:val="20"/>
          </w:rPr>
          <w:t xml:space="preserve"> with a similar content </w:t>
        </w:r>
      </w:ins>
      <w:ins w:id="479" w:author="KAI FREDERIK ZASTROW - J597066" w:date="2018-01-10T15:28:00Z">
        <w:r w:rsidRPr="001C43A8">
          <w:rPr>
            <w:rFonts w:ascii="Times New Roman" w:hAnsi="Times New Roman" w:cs="Times New Roman"/>
            <w:sz w:val="20"/>
            <w:szCs w:val="20"/>
          </w:rPr>
          <w:t>one information may cover a group.</w:t>
        </w:r>
      </w:ins>
      <w:ins w:id="480" w:author="KAI FREDERIK ZASTROW - J597066" w:date="2018-01-10T15:27:00Z">
        <w:r w:rsidRPr="001C43A8">
          <w:rPr>
            <w:rFonts w:ascii="Times New Roman" w:hAnsi="Times New Roman" w:cs="Times New Roman"/>
            <w:sz w:val="20"/>
            <w:szCs w:val="20"/>
          </w:rPr>
          <w:t xml:space="preserve"> </w:t>
        </w:r>
      </w:ins>
    </w:p>
    <w:p w14:paraId="34816371" w14:textId="77777777" w:rsidR="009E1267" w:rsidRPr="00E87ACE" w:rsidRDefault="009E1267" w:rsidP="009E1267">
      <w:pPr>
        <w:pStyle w:val="ListParagraph"/>
        <w:numPr>
          <w:ilvl w:val="0"/>
          <w:numId w:val="10"/>
        </w:numPr>
        <w:jc w:val="both"/>
        <w:rPr>
          <w:rFonts w:ascii="Times New Roman" w:hAnsi="Times New Roman" w:cs="Times New Roman"/>
          <w:sz w:val="20"/>
          <w:szCs w:val="20"/>
        </w:rPr>
      </w:pPr>
      <w:commentRangeStart w:id="481"/>
      <w:ins w:id="482" w:author="Darren Handley" w:date="2017-12-07T11:44:00Z">
        <w:r>
          <w:rPr>
            <w:rFonts w:ascii="Times New Roman" w:hAnsi="Times New Roman" w:cs="Times New Roman"/>
            <w:sz w:val="20"/>
            <w:szCs w:val="20"/>
          </w:rPr>
          <w:t>Pre-conditions</w:t>
        </w:r>
      </w:ins>
      <w:ins w:id="483" w:author="Darren Handley" w:date="2017-12-07T11:45:00Z">
        <w:r>
          <w:rPr>
            <w:rFonts w:ascii="Times New Roman" w:hAnsi="Times New Roman" w:cs="Times New Roman"/>
            <w:sz w:val="20"/>
            <w:szCs w:val="20"/>
          </w:rPr>
          <w:t xml:space="preserve"> before the </w:t>
        </w:r>
      </w:ins>
      <w:ins w:id="484" w:author="Darren Handley" w:date="2017-12-07T11:49:00Z">
        <w:r>
          <w:rPr>
            <w:rFonts w:ascii="Times New Roman" w:hAnsi="Times New Roman" w:cs="Times New Roman"/>
            <w:sz w:val="20"/>
            <w:szCs w:val="20"/>
          </w:rPr>
          <w:t>execution</w:t>
        </w:r>
      </w:ins>
      <w:commentRangeEnd w:id="481"/>
      <w:ins w:id="485" w:author="Darren Handley" w:date="2017-12-07T12:52:00Z">
        <w:r w:rsidR="00D43AB9">
          <w:rPr>
            <w:rStyle w:val="CommentReference"/>
            <w:rFonts w:ascii="Times New Roman" w:hAnsi="Times New Roman" w:cs="Times New Roman"/>
            <w:szCs w:val="20"/>
            <w:lang w:eastAsia="en-US"/>
          </w:rPr>
          <w:commentReference w:id="481"/>
        </w:r>
      </w:ins>
    </w:p>
    <w:p w14:paraId="62D0B459" w14:textId="5084C878" w:rsidR="00E87ACE" w:rsidRPr="00E87ACE" w:rsidRDefault="00E87ACE" w:rsidP="00DD674E">
      <w:pPr>
        <w:pStyle w:val="ListParagraph"/>
        <w:numPr>
          <w:ilvl w:val="1"/>
          <w:numId w:val="10"/>
        </w:numPr>
        <w:jc w:val="both"/>
        <w:rPr>
          <w:rFonts w:ascii="Times New Roman" w:hAnsi="Times New Roman" w:cs="Times New Roman"/>
          <w:sz w:val="20"/>
          <w:szCs w:val="20"/>
        </w:rPr>
      </w:pPr>
      <w:r w:rsidRPr="00E87ACE">
        <w:rPr>
          <w:rFonts w:ascii="Times New Roman" w:hAnsi="Times New Roman" w:cs="Times New Roman"/>
          <w:sz w:val="20"/>
          <w:szCs w:val="20"/>
        </w:rPr>
        <w:t xml:space="preserve">The </w:t>
      </w:r>
      <w:del w:id="486" w:author="KAI FREDERIK ZASTROW - J597066" w:date="2018-01-10T15:30:00Z">
        <w:r w:rsidRPr="001C43A8" w:rsidDel="00DB3286">
          <w:rPr>
            <w:rFonts w:ascii="Times New Roman" w:hAnsi="Times New Roman" w:cs="Times New Roman"/>
            <w:sz w:val="20"/>
            <w:szCs w:val="20"/>
          </w:rPr>
          <w:delText>OEM or driver of the vehicle</w:delText>
        </w:r>
      </w:del>
      <w:ins w:id="487" w:author="KAI FREDERIK ZASTROW - J597066" w:date="2018-01-10T15:30:00Z">
        <w:r w:rsidR="00DB3286" w:rsidRPr="001C43A8">
          <w:rPr>
            <w:rFonts w:ascii="Times New Roman" w:hAnsi="Times New Roman" w:cs="Times New Roman"/>
            <w:sz w:val="20"/>
            <w:szCs w:val="20"/>
          </w:rPr>
          <w:t>person executing the update</w:t>
        </w:r>
      </w:ins>
      <w:r w:rsidRPr="00E87ACE">
        <w:rPr>
          <w:rFonts w:ascii="Times New Roman" w:hAnsi="Times New Roman" w:cs="Times New Roman"/>
          <w:sz w:val="20"/>
          <w:szCs w:val="20"/>
        </w:rPr>
        <w:t xml:space="preserve"> should ensure that the location of the vehicle when the update is executed does not constitute a safety hazard</w:t>
      </w:r>
      <w:del w:id="488" w:author="Darren Handley" w:date="2017-12-07T12:50:00Z">
        <w:r w:rsidRPr="00E87ACE" w:rsidDel="007140FA">
          <w:rPr>
            <w:rFonts w:ascii="Times New Roman" w:hAnsi="Times New Roman" w:cs="Times New Roman"/>
            <w:sz w:val="20"/>
            <w:szCs w:val="20"/>
          </w:rPr>
          <w:delText>, for example it should be in a recognized parking spot or it can be confirmed the vehicle is parked before the update is allowed to be executed</w:delText>
        </w:r>
      </w:del>
      <w:r w:rsidRPr="00E87ACE">
        <w:rPr>
          <w:rFonts w:ascii="Times New Roman" w:hAnsi="Times New Roman" w:cs="Times New Roman"/>
          <w:sz w:val="20"/>
          <w:szCs w:val="20"/>
        </w:rPr>
        <w:t>;</w:t>
      </w:r>
    </w:p>
    <w:p w14:paraId="7BA3B36A" w14:textId="77777777" w:rsidR="00E87ACE" w:rsidRPr="00E87ACE" w:rsidDel="009E1267" w:rsidRDefault="00E87ACE" w:rsidP="00DD674E">
      <w:pPr>
        <w:pStyle w:val="ListParagraph"/>
        <w:numPr>
          <w:ilvl w:val="1"/>
          <w:numId w:val="10"/>
        </w:numPr>
        <w:jc w:val="both"/>
        <w:rPr>
          <w:rFonts w:ascii="Times New Roman" w:hAnsi="Times New Roman" w:cs="Times New Roman"/>
          <w:sz w:val="20"/>
          <w:szCs w:val="20"/>
        </w:rPr>
      </w:pPr>
      <w:moveFromRangeStart w:id="489" w:author="Darren Handley" w:date="2017-12-07T11:49:00Z" w:name="move500410709"/>
      <w:moveFrom w:id="490" w:author="Darren Handley" w:date="2017-12-07T11:49:00Z">
        <w:r w:rsidRPr="00E87ACE" w:rsidDel="009E1267">
          <w:rPr>
            <w:rFonts w:ascii="Times New Roman" w:hAnsi="Times New Roman" w:cs="Times New Roman"/>
            <w:sz w:val="20"/>
            <w:szCs w:val="20"/>
          </w:rPr>
          <w:t>The OEM shall ensure the vehicle remains stationary during the execution of the update, for example with the parking breaks applied;</w:t>
        </w:r>
      </w:moveFrom>
    </w:p>
    <w:moveFromRangeEnd w:id="489"/>
    <w:p w14:paraId="5226D7BA" w14:textId="77777777" w:rsidR="00E87ACE" w:rsidRPr="00E87ACE" w:rsidDel="00D43AB9" w:rsidRDefault="00E87ACE" w:rsidP="00DD674E">
      <w:pPr>
        <w:pStyle w:val="ListParagraph"/>
        <w:numPr>
          <w:ilvl w:val="1"/>
          <w:numId w:val="10"/>
        </w:numPr>
        <w:jc w:val="both"/>
        <w:rPr>
          <w:del w:id="491" w:author="Darren Handley" w:date="2017-12-07T12:57:00Z"/>
          <w:rFonts w:ascii="Times New Roman" w:hAnsi="Times New Roman" w:cs="Times New Roman"/>
          <w:sz w:val="20"/>
          <w:szCs w:val="20"/>
        </w:rPr>
      </w:pPr>
      <w:del w:id="492" w:author="Darren Handley" w:date="2017-12-07T12:57:00Z">
        <w:r w:rsidRPr="00E87ACE" w:rsidDel="00D43AB9">
          <w:rPr>
            <w:rFonts w:ascii="Times New Roman" w:hAnsi="Times New Roman" w:cs="Times New Roman"/>
            <w:sz w:val="20"/>
            <w:szCs w:val="20"/>
          </w:rPr>
          <w:delText>The OEM should assess whether there would be a safety hazard if people are present inside of the vehicle, for example if an update to locking systems fails, and ensure that they are not should that be the case;</w:delText>
        </w:r>
      </w:del>
    </w:p>
    <w:p w14:paraId="372EDBE7" w14:textId="77777777" w:rsidR="00E87ACE" w:rsidRPr="00E87ACE" w:rsidRDefault="00E87ACE" w:rsidP="00DD674E">
      <w:pPr>
        <w:pStyle w:val="ListParagraph"/>
        <w:numPr>
          <w:ilvl w:val="1"/>
          <w:numId w:val="10"/>
        </w:numPr>
        <w:jc w:val="both"/>
        <w:rPr>
          <w:rFonts w:ascii="Times New Roman" w:hAnsi="Times New Roman" w:cs="Times New Roman"/>
          <w:sz w:val="20"/>
          <w:szCs w:val="20"/>
        </w:rPr>
      </w:pPr>
      <w:r w:rsidRPr="00E87ACE">
        <w:rPr>
          <w:rFonts w:ascii="Times New Roman" w:hAnsi="Times New Roman" w:cs="Times New Roman"/>
          <w:sz w:val="20"/>
          <w:szCs w:val="20"/>
        </w:rPr>
        <w:t xml:space="preserve">The OEM should assess whether there would be a safety hazard </w:t>
      </w:r>
      <w:del w:id="493" w:author="Darren Handley" w:date="2017-12-07T13:08:00Z">
        <w:r w:rsidRPr="00E87ACE" w:rsidDel="00D57E13">
          <w:rPr>
            <w:rFonts w:ascii="Times New Roman" w:hAnsi="Times New Roman" w:cs="Times New Roman"/>
            <w:sz w:val="20"/>
            <w:szCs w:val="20"/>
          </w:rPr>
          <w:delText>if the engine where left on</w:delText>
        </w:r>
      </w:del>
      <w:ins w:id="494" w:author="Darren Handley" w:date="2017-12-07T13:08:00Z">
        <w:r w:rsidR="00D57E13">
          <w:rPr>
            <w:rFonts w:ascii="Times New Roman" w:hAnsi="Times New Roman" w:cs="Times New Roman"/>
            <w:sz w:val="20"/>
            <w:szCs w:val="20"/>
          </w:rPr>
          <w:t>from the vehicle operation or status</w:t>
        </w:r>
      </w:ins>
      <w:r w:rsidRPr="00E87ACE">
        <w:rPr>
          <w:rFonts w:ascii="Times New Roman" w:hAnsi="Times New Roman" w:cs="Times New Roman"/>
          <w:sz w:val="20"/>
          <w:szCs w:val="20"/>
        </w:rPr>
        <w:t xml:space="preserve"> during the update </w:t>
      </w:r>
      <w:ins w:id="495" w:author="Darren Handley" w:date="2017-12-07T12:58:00Z">
        <w:r w:rsidR="00D43AB9">
          <w:rPr>
            <w:rFonts w:ascii="Times New Roman" w:hAnsi="Times New Roman" w:cs="Times New Roman"/>
            <w:sz w:val="20"/>
            <w:szCs w:val="20"/>
          </w:rPr>
          <w:t xml:space="preserve">execution </w:t>
        </w:r>
      </w:ins>
      <w:r w:rsidRPr="00E87ACE">
        <w:rPr>
          <w:rFonts w:ascii="Times New Roman" w:hAnsi="Times New Roman" w:cs="Times New Roman"/>
          <w:sz w:val="20"/>
          <w:szCs w:val="20"/>
        </w:rPr>
        <w:t>process and take appropriate action if that is the case;</w:t>
      </w:r>
    </w:p>
    <w:p w14:paraId="1BB704E3" w14:textId="5685421D" w:rsidR="00E87ACE" w:rsidRDefault="00E87ACE" w:rsidP="00DD674E">
      <w:pPr>
        <w:pStyle w:val="ListParagraph"/>
        <w:numPr>
          <w:ilvl w:val="1"/>
          <w:numId w:val="10"/>
        </w:numPr>
        <w:jc w:val="both"/>
        <w:rPr>
          <w:rFonts w:ascii="Times New Roman" w:hAnsi="Times New Roman" w:cs="Times New Roman"/>
          <w:sz w:val="20"/>
          <w:szCs w:val="20"/>
        </w:rPr>
      </w:pPr>
      <w:r w:rsidRPr="00E87ACE">
        <w:rPr>
          <w:rFonts w:ascii="Times New Roman" w:hAnsi="Times New Roman" w:cs="Times New Roman"/>
          <w:sz w:val="20"/>
          <w:szCs w:val="20"/>
        </w:rPr>
        <w:t xml:space="preserve">The OEM shall ensure that the vehicle </w:t>
      </w:r>
      <w:del w:id="496" w:author="Darren Handley" w:date="2017-12-07T13:10:00Z">
        <w:r w:rsidRPr="00E87ACE" w:rsidDel="00D57E13">
          <w:rPr>
            <w:rFonts w:ascii="Times New Roman" w:hAnsi="Times New Roman" w:cs="Times New Roman"/>
            <w:sz w:val="20"/>
            <w:szCs w:val="20"/>
          </w:rPr>
          <w:delText xml:space="preserve">battery </w:delText>
        </w:r>
      </w:del>
      <w:r w:rsidRPr="00E87ACE">
        <w:rPr>
          <w:rFonts w:ascii="Times New Roman" w:hAnsi="Times New Roman" w:cs="Times New Roman"/>
          <w:sz w:val="20"/>
          <w:szCs w:val="20"/>
        </w:rPr>
        <w:t xml:space="preserve">has enough </w:t>
      </w:r>
      <w:ins w:id="497" w:author="Darren Handley" w:date="2017-12-07T13:10:00Z">
        <w:r w:rsidR="00D57E13">
          <w:rPr>
            <w:rFonts w:ascii="Times New Roman" w:hAnsi="Times New Roman" w:cs="Times New Roman"/>
            <w:sz w:val="20"/>
            <w:szCs w:val="20"/>
          </w:rPr>
          <w:t xml:space="preserve">power </w:t>
        </w:r>
      </w:ins>
      <w:r w:rsidRPr="00E87ACE">
        <w:rPr>
          <w:rFonts w:ascii="Times New Roman" w:hAnsi="Times New Roman" w:cs="Times New Roman"/>
          <w:sz w:val="20"/>
          <w:szCs w:val="20"/>
        </w:rPr>
        <w:t xml:space="preserve">capacity for the update, as well as for a possible rollback and enough capacity for the operation </w:t>
      </w:r>
      <w:r w:rsidR="00E11707">
        <w:rPr>
          <w:rFonts w:ascii="Times New Roman" w:hAnsi="Times New Roman" w:cs="Times New Roman"/>
          <w:sz w:val="20"/>
          <w:szCs w:val="20"/>
        </w:rPr>
        <w:t>of the vehicle after the update</w:t>
      </w:r>
    </w:p>
    <w:p w14:paraId="42DDEACB" w14:textId="4945720E" w:rsidR="00E11707" w:rsidRPr="00E11707" w:rsidRDefault="00E11707" w:rsidP="00E11707">
      <w:pPr>
        <w:ind w:left="720"/>
        <w:jc w:val="both"/>
        <w:rPr>
          <w:rFonts w:ascii="Times New Roman" w:hAnsi="Times New Roman" w:cs="Times New Roman"/>
          <w:color w:val="FF0000"/>
          <w:sz w:val="20"/>
          <w:szCs w:val="20"/>
        </w:rPr>
      </w:pPr>
      <w:r w:rsidRPr="00E11707">
        <w:rPr>
          <w:rFonts w:ascii="Times New Roman" w:hAnsi="Times New Roman" w:cs="Times New Roman"/>
          <w:color w:val="FF0000"/>
          <w:sz w:val="20"/>
          <w:szCs w:val="20"/>
        </w:rPr>
        <w:t>Chair suggested amendment incorporating DE comment</w:t>
      </w:r>
    </w:p>
    <w:p w14:paraId="5BFFBC91" w14:textId="23801F60" w:rsidR="00E11707" w:rsidRPr="00E11707" w:rsidRDefault="00E11707" w:rsidP="00E11707">
      <w:pPr>
        <w:pStyle w:val="H1G"/>
        <w:keepNext w:val="0"/>
        <w:tabs>
          <w:tab w:val="clear" w:pos="851"/>
        </w:tabs>
        <w:ind w:left="720" w:right="6" w:firstLine="0"/>
        <w:jc w:val="both"/>
        <w:rPr>
          <w:b w:val="0"/>
          <w:color w:val="FF0000"/>
          <w:sz w:val="20"/>
          <w:lang w:eastAsia="ko-KR"/>
        </w:rPr>
      </w:pPr>
      <w:r w:rsidRPr="00E11707">
        <w:rPr>
          <w:b w:val="0"/>
          <w:color w:val="FF0000"/>
          <w:sz w:val="20"/>
          <w:lang w:eastAsia="ko-KR"/>
        </w:rPr>
        <w:t xml:space="preserve">To enable a software update to be executed safely </w:t>
      </w:r>
      <w:del w:id="498" w:author="Darren Handley" w:date="2017-12-23T03:26:00Z">
        <w:r w:rsidRPr="00E11707" w:rsidDel="00E11707">
          <w:rPr>
            <w:b w:val="0"/>
            <w:color w:val="FF0000"/>
            <w:sz w:val="20"/>
            <w:lang w:eastAsia="ko-KR"/>
          </w:rPr>
          <w:delText>it is recommended that the</w:delText>
        </w:r>
      </w:del>
      <w:ins w:id="499" w:author="Darren Handley" w:date="2017-12-23T03:26:00Z">
        <w:r>
          <w:rPr>
            <w:b w:val="0"/>
            <w:color w:val="FF0000"/>
            <w:sz w:val="20"/>
            <w:lang w:eastAsia="ko-KR"/>
          </w:rPr>
          <w:t>the</w:t>
        </w:r>
      </w:ins>
      <w:r w:rsidRPr="00E11707">
        <w:rPr>
          <w:b w:val="0"/>
          <w:color w:val="FF0000"/>
          <w:sz w:val="20"/>
          <w:lang w:eastAsia="ko-KR"/>
        </w:rPr>
        <w:t xml:space="preserve"> following </w:t>
      </w:r>
      <w:ins w:id="500" w:author="Darren Handley" w:date="2017-12-23T03:26:00Z">
        <w:r>
          <w:rPr>
            <w:b w:val="0"/>
            <w:color w:val="FF0000"/>
            <w:sz w:val="20"/>
            <w:lang w:eastAsia="ko-KR"/>
          </w:rPr>
          <w:t xml:space="preserve">shall </w:t>
        </w:r>
      </w:ins>
      <w:r w:rsidRPr="00E11707">
        <w:rPr>
          <w:b w:val="0"/>
          <w:color w:val="FF0000"/>
          <w:sz w:val="20"/>
          <w:lang w:eastAsia="ko-KR"/>
        </w:rPr>
        <w:t>be taken into account before the execution is initiated:</w:t>
      </w:r>
    </w:p>
    <w:p w14:paraId="7CF1E9E1" w14:textId="128C9B30" w:rsidR="00E11707" w:rsidRPr="00E11707" w:rsidRDefault="00E11707" w:rsidP="00E11707">
      <w:pPr>
        <w:pStyle w:val="ListParagraph"/>
        <w:numPr>
          <w:ilvl w:val="0"/>
          <w:numId w:val="10"/>
        </w:numPr>
        <w:jc w:val="both"/>
        <w:rPr>
          <w:ins w:id="501" w:author="Darren Handley" w:date="2017-12-07T11:42:00Z"/>
          <w:rFonts w:ascii="Times New Roman" w:hAnsi="Times New Roman" w:cs="Times New Roman"/>
          <w:color w:val="FF0000"/>
          <w:sz w:val="20"/>
          <w:szCs w:val="20"/>
        </w:rPr>
      </w:pPr>
      <w:ins w:id="502" w:author="Darren Handley" w:date="2017-12-07T11:42:00Z">
        <w:r w:rsidRPr="00E11707">
          <w:rPr>
            <w:rFonts w:ascii="Times New Roman" w:hAnsi="Times New Roman" w:cs="Times New Roman"/>
            <w:color w:val="FF0000"/>
            <w:sz w:val="20"/>
            <w:szCs w:val="20"/>
          </w:rPr>
          <w:t>Recovery</w:t>
        </w:r>
      </w:ins>
      <w:ins w:id="503" w:author="Darren Handley" w:date="2017-12-26T17:40:00Z">
        <w:r w:rsidR="007C4B26">
          <w:rPr>
            <w:rFonts w:ascii="Times New Roman" w:hAnsi="Times New Roman" w:cs="Times New Roman"/>
            <w:color w:val="FF0000"/>
            <w:sz w:val="20"/>
            <w:szCs w:val="20"/>
          </w:rPr>
          <w:t>:</w:t>
        </w:r>
      </w:ins>
    </w:p>
    <w:p w14:paraId="67A64975" w14:textId="77777777" w:rsidR="00E11707" w:rsidRDefault="00E11707" w:rsidP="007C4B26">
      <w:pPr>
        <w:pStyle w:val="ListParagraph"/>
        <w:numPr>
          <w:ilvl w:val="1"/>
          <w:numId w:val="10"/>
        </w:numPr>
        <w:jc w:val="both"/>
        <w:rPr>
          <w:ins w:id="504" w:author="Darren Handley" w:date="2017-12-23T03:26:00Z"/>
          <w:rFonts w:ascii="Times New Roman" w:hAnsi="Times New Roman" w:cs="Times New Roman"/>
          <w:color w:val="FF0000"/>
          <w:sz w:val="20"/>
          <w:szCs w:val="20"/>
        </w:rPr>
      </w:pPr>
      <w:r w:rsidRPr="00E11707">
        <w:rPr>
          <w:rFonts w:ascii="Times New Roman" w:hAnsi="Times New Roman" w:cs="Times New Roman"/>
          <w:color w:val="FF0000"/>
          <w:sz w:val="20"/>
          <w:szCs w:val="20"/>
        </w:rPr>
        <w:t xml:space="preserve">The OEM shall ensure that the system that is being updated can </w:t>
      </w:r>
      <w:del w:id="505" w:author="Darren Handley" w:date="2017-12-07T12:13:00Z">
        <w:r w:rsidRPr="00E11707" w:rsidDel="004959D1">
          <w:rPr>
            <w:rFonts w:ascii="Times New Roman" w:hAnsi="Times New Roman" w:cs="Times New Roman"/>
            <w:color w:val="FF0000"/>
            <w:sz w:val="20"/>
            <w:szCs w:val="20"/>
          </w:rPr>
          <w:delText xml:space="preserve">recover </w:delText>
        </w:r>
      </w:del>
      <w:ins w:id="506" w:author="Darren Handley" w:date="2017-12-07T12:13:00Z">
        <w:r w:rsidRPr="00E11707">
          <w:rPr>
            <w:rFonts w:ascii="Times New Roman" w:hAnsi="Times New Roman" w:cs="Times New Roman"/>
            <w:color w:val="FF0000"/>
            <w:sz w:val="20"/>
            <w:szCs w:val="20"/>
          </w:rPr>
          <w:t xml:space="preserve">restore the software </w:t>
        </w:r>
      </w:ins>
      <w:ins w:id="507" w:author="Darren Handley" w:date="2017-12-07T12:06:00Z">
        <w:r w:rsidRPr="00E11707">
          <w:rPr>
            <w:rFonts w:ascii="Times New Roman" w:hAnsi="Times New Roman" w:cs="Times New Roman"/>
            <w:color w:val="FF0000"/>
            <w:sz w:val="20"/>
            <w:szCs w:val="20"/>
          </w:rPr>
          <w:t xml:space="preserve">to a </w:t>
        </w:r>
      </w:ins>
      <w:ins w:id="508" w:author="Darren Handley" w:date="2017-12-07T12:13:00Z">
        <w:r w:rsidRPr="00E11707">
          <w:rPr>
            <w:rFonts w:ascii="Times New Roman" w:hAnsi="Times New Roman" w:cs="Times New Roman"/>
            <w:color w:val="FF0000"/>
            <w:sz w:val="20"/>
            <w:szCs w:val="20"/>
          </w:rPr>
          <w:t>previous version</w:t>
        </w:r>
      </w:ins>
      <w:ins w:id="509" w:author="Darren Handley" w:date="2017-12-07T12:06:00Z">
        <w:r w:rsidRPr="00E11707">
          <w:rPr>
            <w:rFonts w:ascii="Times New Roman" w:hAnsi="Times New Roman" w:cs="Times New Roman"/>
            <w:color w:val="FF0000"/>
            <w:sz w:val="20"/>
            <w:szCs w:val="20"/>
          </w:rPr>
          <w:t xml:space="preserve"> after</w:t>
        </w:r>
      </w:ins>
      <w:del w:id="510" w:author="Darren Handley" w:date="2017-12-07T12:06:00Z">
        <w:r w:rsidRPr="00E11707" w:rsidDel="0054668D">
          <w:rPr>
            <w:rFonts w:ascii="Times New Roman" w:hAnsi="Times New Roman" w:cs="Times New Roman"/>
            <w:color w:val="FF0000"/>
            <w:sz w:val="20"/>
            <w:szCs w:val="20"/>
          </w:rPr>
          <w:delText>from</w:delText>
        </w:r>
      </w:del>
      <w:r w:rsidRPr="00E11707">
        <w:rPr>
          <w:rFonts w:ascii="Times New Roman" w:hAnsi="Times New Roman" w:cs="Times New Roman"/>
          <w:color w:val="FF0000"/>
          <w:sz w:val="20"/>
          <w:szCs w:val="20"/>
        </w:rPr>
        <w:t xml:space="preserve"> a failed or interrupted update</w:t>
      </w:r>
      <w:ins w:id="511" w:author="Darren Handley" w:date="2017-12-07T12:14:00Z">
        <w:r w:rsidRPr="00E11707">
          <w:rPr>
            <w:rFonts w:ascii="Times New Roman" w:hAnsi="Times New Roman" w:cs="Times New Roman"/>
            <w:color w:val="FF0000"/>
            <w:sz w:val="20"/>
            <w:szCs w:val="20"/>
          </w:rPr>
          <w:t xml:space="preserve"> or</w:t>
        </w:r>
      </w:ins>
      <w:ins w:id="512" w:author="Darren Handley" w:date="2017-12-07T12:15:00Z">
        <w:r w:rsidRPr="00E11707">
          <w:rPr>
            <w:rFonts w:ascii="Times New Roman" w:hAnsi="Times New Roman" w:cs="Times New Roman"/>
            <w:color w:val="FF0000"/>
            <w:sz w:val="20"/>
            <w:szCs w:val="20"/>
          </w:rPr>
          <w:t xml:space="preserve"> </w:t>
        </w:r>
      </w:ins>
      <w:ins w:id="513" w:author="Darren Handley" w:date="2017-12-07T12:21:00Z">
        <w:r w:rsidRPr="00E11707">
          <w:rPr>
            <w:rFonts w:ascii="Times New Roman" w:hAnsi="Times New Roman" w:cs="Times New Roman"/>
            <w:color w:val="FF0000"/>
            <w:sz w:val="20"/>
            <w:szCs w:val="20"/>
          </w:rPr>
          <w:t xml:space="preserve">can be </w:t>
        </w:r>
      </w:ins>
      <w:ins w:id="514" w:author="Darren Handley" w:date="2017-12-07T12:15:00Z">
        <w:r w:rsidRPr="00E11707">
          <w:rPr>
            <w:rFonts w:ascii="Times New Roman" w:hAnsi="Times New Roman" w:cs="Times New Roman"/>
            <w:color w:val="FF0000"/>
            <w:sz w:val="20"/>
            <w:szCs w:val="20"/>
          </w:rPr>
          <w:t>place</w:t>
        </w:r>
      </w:ins>
      <w:ins w:id="515" w:author="Darren Handley" w:date="2017-12-07T12:21:00Z">
        <w:r w:rsidRPr="00E11707">
          <w:rPr>
            <w:rFonts w:ascii="Times New Roman" w:hAnsi="Times New Roman" w:cs="Times New Roman"/>
            <w:color w:val="FF0000"/>
            <w:sz w:val="20"/>
            <w:szCs w:val="20"/>
          </w:rPr>
          <w:t>d</w:t>
        </w:r>
      </w:ins>
      <w:ins w:id="516" w:author="Darren Handley" w:date="2017-12-07T12:15:00Z">
        <w:r w:rsidRPr="00E11707">
          <w:rPr>
            <w:rFonts w:ascii="Times New Roman" w:hAnsi="Times New Roman" w:cs="Times New Roman"/>
            <w:color w:val="FF0000"/>
            <w:sz w:val="20"/>
            <w:szCs w:val="20"/>
          </w:rPr>
          <w:t xml:space="preserve"> into</w:t>
        </w:r>
      </w:ins>
      <w:ins w:id="517" w:author="Darren Handley" w:date="2017-12-07T12:14:00Z">
        <w:r w:rsidRPr="00E11707">
          <w:rPr>
            <w:rFonts w:ascii="Times New Roman" w:hAnsi="Times New Roman" w:cs="Times New Roman"/>
            <w:color w:val="FF0000"/>
            <w:sz w:val="20"/>
            <w:szCs w:val="20"/>
          </w:rPr>
          <w:t xml:space="preserve"> a safe state</w:t>
        </w:r>
      </w:ins>
      <w:r w:rsidRPr="00E11707">
        <w:rPr>
          <w:rFonts w:ascii="Times New Roman" w:hAnsi="Times New Roman" w:cs="Times New Roman"/>
          <w:color w:val="FF0000"/>
          <w:sz w:val="20"/>
          <w:szCs w:val="20"/>
        </w:rPr>
        <w:t>;</w:t>
      </w:r>
    </w:p>
    <w:p w14:paraId="155C6D92" w14:textId="2730B496" w:rsidR="00E11707" w:rsidRPr="007C4B26" w:rsidRDefault="00E11707" w:rsidP="007C4B26">
      <w:pPr>
        <w:pStyle w:val="ListParagraph"/>
        <w:numPr>
          <w:ilvl w:val="1"/>
          <w:numId w:val="10"/>
        </w:numPr>
        <w:jc w:val="both"/>
        <w:rPr>
          <w:ins w:id="518" w:author="Darren Handley" w:date="2017-12-07T11:42:00Z"/>
          <w:rFonts w:ascii="Times New Roman" w:hAnsi="Times New Roman" w:cs="Times New Roman"/>
          <w:sz w:val="20"/>
          <w:szCs w:val="20"/>
        </w:rPr>
      </w:pPr>
      <w:ins w:id="519" w:author="Darren Handley" w:date="2017-12-23T03:26:00Z">
        <w:r>
          <w:rPr>
            <w:rFonts w:ascii="Times New Roman" w:hAnsi="Times New Roman" w:cs="Times New Roman"/>
            <w:sz w:val="20"/>
            <w:szCs w:val="20"/>
          </w:rPr>
          <w:t xml:space="preserve">The potential recovery to an old software </w:t>
        </w:r>
      </w:ins>
      <w:ins w:id="520" w:author="Darren Handley" w:date="2017-12-23T03:27:00Z">
        <w:r>
          <w:rPr>
            <w:rFonts w:ascii="Times New Roman" w:hAnsi="Times New Roman" w:cs="Times New Roman"/>
            <w:sz w:val="20"/>
            <w:szCs w:val="20"/>
          </w:rPr>
          <w:t>may</w:t>
        </w:r>
      </w:ins>
      <w:ins w:id="521" w:author="Darren Handley" w:date="2017-12-23T03:26:00Z">
        <w:r>
          <w:rPr>
            <w:rFonts w:ascii="Times New Roman" w:hAnsi="Times New Roman" w:cs="Times New Roman"/>
            <w:sz w:val="20"/>
            <w:szCs w:val="20"/>
          </w:rPr>
          <w:t xml:space="preserve"> be restricted in case of safety or environmental impact of the software</w:t>
        </w:r>
      </w:ins>
      <w:ins w:id="522" w:author="Darren Handley" w:date="2017-12-26T17:40:00Z">
        <w:r w:rsidR="007C4B26">
          <w:rPr>
            <w:rFonts w:ascii="Times New Roman" w:hAnsi="Times New Roman" w:cs="Times New Roman"/>
            <w:sz w:val="20"/>
            <w:szCs w:val="20"/>
          </w:rPr>
          <w:t>.</w:t>
        </w:r>
      </w:ins>
    </w:p>
    <w:p w14:paraId="715CFCEB" w14:textId="372A38DC" w:rsidR="00E11707" w:rsidRPr="00E11707" w:rsidRDefault="00E11707" w:rsidP="00E11707">
      <w:pPr>
        <w:pStyle w:val="ListParagraph"/>
        <w:numPr>
          <w:ilvl w:val="0"/>
          <w:numId w:val="10"/>
        </w:numPr>
        <w:jc w:val="both"/>
        <w:rPr>
          <w:rFonts w:ascii="Times New Roman" w:hAnsi="Times New Roman" w:cs="Times New Roman"/>
          <w:color w:val="FF0000"/>
          <w:sz w:val="20"/>
          <w:szCs w:val="20"/>
        </w:rPr>
      </w:pPr>
      <w:commentRangeStart w:id="523"/>
      <w:ins w:id="524" w:author="Darren Handley" w:date="2017-12-07T11:42:00Z">
        <w:r w:rsidRPr="00E11707">
          <w:rPr>
            <w:rFonts w:ascii="Times New Roman" w:hAnsi="Times New Roman" w:cs="Times New Roman"/>
            <w:color w:val="FF0000"/>
            <w:sz w:val="20"/>
            <w:szCs w:val="20"/>
          </w:rPr>
          <w:t xml:space="preserve">Information </w:t>
        </w:r>
      </w:ins>
      <w:ins w:id="525" w:author="Darren Handley" w:date="2017-12-07T11:44:00Z">
        <w:r w:rsidRPr="00E11707">
          <w:rPr>
            <w:rFonts w:ascii="Times New Roman" w:hAnsi="Times New Roman" w:cs="Times New Roman"/>
            <w:color w:val="FF0000"/>
            <w:sz w:val="20"/>
            <w:szCs w:val="20"/>
          </w:rPr>
          <w:t>about the update</w:t>
        </w:r>
      </w:ins>
      <w:commentRangeEnd w:id="523"/>
      <w:ins w:id="526" w:author="Darren Handley" w:date="2017-12-07T12:48:00Z">
        <w:r w:rsidRPr="00E11707">
          <w:rPr>
            <w:color w:val="FF0000"/>
            <w:sz w:val="20"/>
          </w:rPr>
          <w:commentReference w:id="523"/>
        </w:r>
      </w:ins>
      <w:ins w:id="527" w:author="Darren Handley" w:date="2017-12-26T17:40:00Z">
        <w:r w:rsidR="007C4B26">
          <w:rPr>
            <w:rFonts w:ascii="Times New Roman" w:hAnsi="Times New Roman" w:cs="Times New Roman"/>
            <w:color w:val="FF0000"/>
            <w:sz w:val="20"/>
            <w:szCs w:val="20"/>
          </w:rPr>
          <w:t>:</w:t>
        </w:r>
      </w:ins>
    </w:p>
    <w:p w14:paraId="175FC766" w14:textId="110B7292" w:rsidR="00E11707" w:rsidRPr="00E11707" w:rsidRDefault="00E11707" w:rsidP="007C4B26">
      <w:pPr>
        <w:pStyle w:val="ListParagraph"/>
        <w:numPr>
          <w:ilvl w:val="1"/>
          <w:numId w:val="10"/>
        </w:numPr>
        <w:jc w:val="both"/>
        <w:rPr>
          <w:ins w:id="528" w:author="Darren Handley" w:date="2017-12-07T11:56:00Z"/>
          <w:rFonts w:ascii="Times New Roman" w:hAnsi="Times New Roman" w:cs="Times New Roman"/>
          <w:color w:val="FF0000"/>
          <w:sz w:val="20"/>
          <w:szCs w:val="20"/>
        </w:rPr>
      </w:pPr>
      <w:ins w:id="529" w:author="Darren Handley" w:date="2017-12-07T11:55:00Z">
        <w:r w:rsidRPr="00E11707">
          <w:rPr>
            <w:rFonts w:ascii="Times New Roman" w:hAnsi="Times New Roman" w:cs="Times New Roman"/>
            <w:color w:val="FF0000"/>
            <w:sz w:val="20"/>
            <w:szCs w:val="20"/>
          </w:rPr>
          <w:t xml:space="preserve">The OEM shall ensure the </w:t>
        </w:r>
        <w:del w:id="530" w:author="Darren Handley" w:date="2017-12-07T12:42:00Z">
          <w:r w:rsidRPr="00E11707" w:rsidDel="007140FA">
            <w:rPr>
              <w:rFonts w:ascii="Times New Roman" w:hAnsi="Times New Roman" w:cs="Times New Roman"/>
              <w:color w:val="FF0000"/>
              <w:sz w:val="20"/>
              <w:szCs w:val="20"/>
            </w:rPr>
            <w:delText>vehicle driver</w:delText>
          </w:r>
        </w:del>
      </w:ins>
      <w:ins w:id="531" w:author="Darren Handley" w:date="2017-12-23T03:28:00Z">
        <w:r>
          <w:rPr>
            <w:rFonts w:ascii="Times New Roman" w:hAnsi="Times New Roman" w:cs="Times New Roman"/>
            <w:color w:val="FF0000"/>
            <w:sz w:val="20"/>
            <w:szCs w:val="20"/>
          </w:rPr>
          <w:t>vehicle user</w:t>
        </w:r>
      </w:ins>
      <w:ins w:id="532" w:author="Darren Handley" w:date="2017-12-07T11:55:00Z">
        <w:r w:rsidRPr="00E11707">
          <w:rPr>
            <w:rFonts w:ascii="Times New Roman" w:hAnsi="Times New Roman" w:cs="Times New Roman"/>
            <w:color w:val="FF0000"/>
            <w:sz w:val="20"/>
            <w:szCs w:val="20"/>
          </w:rPr>
          <w:t xml:space="preserve"> is informed </w:t>
        </w:r>
        <w:del w:id="533" w:author="KAI FREDERIK ZASTROW - J597066" w:date="2018-01-10T15:33:00Z">
          <w:r w:rsidRPr="00DB3286" w:rsidDel="00DB3286">
            <w:rPr>
              <w:rFonts w:ascii="Times New Roman" w:hAnsi="Times New Roman" w:cs="Times New Roman"/>
              <w:color w:val="FF0000"/>
              <w:sz w:val="20"/>
              <w:szCs w:val="20"/>
              <w:highlight w:val="green"/>
              <w:rPrChange w:id="534" w:author="KAI FREDERIK ZASTROW - J597066" w:date="2018-01-10T15:33:00Z">
                <w:rPr>
                  <w:rFonts w:ascii="Times New Roman" w:hAnsi="Times New Roman" w:cs="Times New Roman"/>
                  <w:color w:val="FF0000"/>
                  <w:sz w:val="20"/>
                  <w:szCs w:val="20"/>
                </w:rPr>
              </w:rPrChange>
            </w:rPr>
            <w:delText>in detail</w:delText>
          </w:r>
          <w:r w:rsidRPr="00E11707" w:rsidDel="00DB3286">
            <w:rPr>
              <w:rFonts w:ascii="Times New Roman" w:hAnsi="Times New Roman" w:cs="Times New Roman"/>
              <w:color w:val="FF0000"/>
              <w:sz w:val="20"/>
              <w:szCs w:val="20"/>
            </w:rPr>
            <w:delText xml:space="preserve"> </w:delText>
          </w:r>
        </w:del>
        <w:r w:rsidRPr="00E11707">
          <w:rPr>
            <w:rFonts w:ascii="Times New Roman" w:hAnsi="Times New Roman" w:cs="Times New Roman"/>
            <w:color w:val="FF0000"/>
            <w:sz w:val="20"/>
            <w:szCs w:val="20"/>
          </w:rPr>
          <w:t>about the update before the update is executed. This should contain</w:t>
        </w:r>
        <w:r w:rsidR="007C4B26">
          <w:rPr>
            <w:rFonts w:ascii="Times New Roman" w:hAnsi="Times New Roman" w:cs="Times New Roman"/>
            <w:color w:val="FF0000"/>
            <w:sz w:val="20"/>
            <w:szCs w:val="20"/>
          </w:rPr>
          <w:t>:</w:t>
        </w:r>
        <w:del w:id="535" w:author="Darren Handley" w:date="2017-12-07T11:58:00Z">
          <w:r w:rsidRPr="00E11707" w:rsidDel="00130145">
            <w:rPr>
              <w:rFonts w:ascii="Times New Roman" w:hAnsi="Times New Roman" w:cs="Times New Roman"/>
              <w:color w:val="FF0000"/>
              <w:sz w:val="20"/>
              <w:szCs w:val="20"/>
            </w:rPr>
            <w:delText>at least information</w:delText>
          </w:r>
        </w:del>
        <w:del w:id="536" w:author="Darren Handley" w:date="2017-12-07T11:56:00Z">
          <w:r w:rsidRPr="00E11707" w:rsidDel="00130145">
            <w:rPr>
              <w:rFonts w:ascii="Times New Roman" w:hAnsi="Times New Roman" w:cs="Times New Roman"/>
              <w:color w:val="FF0000"/>
              <w:sz w:val="20"/>
              <w:szCs w:val="20"/>
            </w:rPr>
            <w:delText xml:space="preserve"> </w:delText>
          </w:r>
        </w:del>
      </w:ins>
    </w:p>
    <w:p w14:paraId="507149A1" w14:textId="3E928FAD" w:rsidR="00E11707" w:rsidRDefault="00E11707" w:rsidP="007C4B26">
      <w:pPr>
        <w:pStyle w:val="ListParagraph"/>
        <w:numPr>
          <w:ilvl w:val="2"/>
          <w:numId w:val="10"/>
        </w:numPr>
        <w:jc w:val="both"/>
        <w:rPr>
          <w:ins w:id="537" w:author="Darren Handley" w:date="2017-12-23T03:29:00Z"/>
          <w:rFonts w:ascii="Times New Roman" w:hAnsi="Times New Roman" w:cs="Times New Roman"/>
          <w:color w:val="FF0000"/>
          <w:sz w:val="20"/>
          <w:szCs w:val="20"/>
        </w:rPr>
      </w:pPr>
      <w:ins w:id="538" w:author="Darren Handley" w:date="2017-12-07T11:55:00Z">
        <w:del w:id="539" w:author="Darren Handley" w:date="2017-12-07T11:56:00Z">
          <w:r w:rsidRPr="00E11707" w:rsidDel="00130145">
            <w:rPr>
              <w:rFonts w:ascii="Times New Roman" w:hAnsi="Times New Roman" w:cs="Times New Roman"/>
              <w:color w:val="FF0000"/>
              <w:sz w:val="20"/>
              <w:szCs w:val="20"/>
            </w:rPr>
            <w:delText>on the</w:delText>
          </w:r>
        </w:del>
      </w:ins>
      <w:ins w:id="540" w:author="Darren Handley" w:date="2017-12-07T11:56:00Z">
        <w:r w:rsidRPr="00E11707">
          <w:rPr>
            <w:rFonts w:ascii="Times New Roman" w:hAnsi="Times New Roman" w:cs="Times New Roman"/>
            <w:color w:val="FF0000"/>
            <w:sz w:val="20"/>
            <w:szCs w:val="20"/>
          </w:rPr>
          <w:t xml:space="preserve">the </w:t>
        </w:r>
      </w:ins>
      <w:ins w:id="541" w:author="Darren Handley" w:date="2017-12-23T03:29:00Z">
        <w:r w:rsidR="00F143B4">
          <w:rPr>
            <w:rFonts w:ascii="Times New Roman" w:hAnsi="Times New Roman" w:cs="Times New Roman"/>
            <w:color w:val="FF0000"/>
            <w:sz w:val="20"/>
            <w:szCs w:val="20"/>
          </w:rPr>
          <w:t>purpose</w:t>
        </w:r>
      </w:ins>
      <w:ins w:id="542" w:author="Darren Handley" w:date="2017-12-07T11:55:00Z">
        <w:r w:rsidRPr="00E11707">
          <w:rPr>
            <w:rFonts w:ascii="Times New Roman" w:hAnsi="Times New Roman" w:cs="Times New Roman"/>
            <w:color w:val="FF0000"/>
            <w:sz w:val="20"/>
            <w:szCs w:val="20"/>
          </w:rPr>
          <w:t xml:space="preserve"> </w:t>
        </w:r>
      </w:ins>
      <w:ins w:id="543" w:author="Darren Handley" w:date="2017-12-23T03:29:00Z">
        <w:r w:rsidR="00F143B4">
          <w:rPr>
            <w:rFonts w:ascii="Times New Roman" w:hAnsi="Times New Roman" w:cs="Times New Roman"/>
            <w:color w:val="FF0000"/>
            <w:sz w:val="20"/>
            <w:szCs w:val="20"/>
          </w:rPr>
          <w:t>of</w:t>
        </w:r>
      </w:ins>
      <w:ins w:id="544" w:author="Darren Handley" w:date="2017-12-07T11:55:00Z">
        <w:r w:rsidRPr="00E11707">
          <w:rPr>
            <w:rFonts w:ascii="Times New Roman" w:hAnsi="Times New Roman" w:cs="Times New Roman"/>
            <w:color w:val="FF0000"/>
            <w:sz w:val="20"/>
            <w:szCs w:val="20"/>
          </w:rPr>
          <w:t xml:space="preserve"> the update, </w:t>
        </w:r>
      </w:ins>
    </w:p>
    <w:p w14:paraId="4B8D91F2" w14:textId="77777777" w:rsidR="00F143B4" w:rsidRDefault="00F143B4" w:rsidP="007C4B26">
      <w:pPr>
        <w:pStyle w:val="ListParagraph"/>
        <w:numPr>
          <w:ilvl w:val="2"/>
          <w:numId w:val="10"/>
        </w:numPr>
        <w:jc w:val="both"/>
        <w:rPr>
          <w:ins w:id="545" w:author="Darren Handley" w:date="2017-12-23T03:32:00Z"/>
          <w:rFonts w:ascii="Times New Roman" w:hAnsi="Times New Roman" w:cs="Times New Roman"/>
          <w:color w:val="FF0000"/>
          <w:sz w:val="20"/>
          <w:szCs w:val="20"/>
        </w:rPr>
      </w:pPr>
      <w:ins w:id="546" w:author="Darren Handley" w:date="2017-12-23T03:29:00Z">
        <w:r>
          <w:rPr>
            <w:rFonts w:ascii="Times New Roman" w:hAnsi="Times New Roman" w:cs="Times New Roman"/>
            <w:color w:val="FF0000"/>
            <w:sz w:val="20"/>
            <w:szCs w:val="20"/>
          </w:rPr>
          <w:t xml:space="preserve">the criticality of the update </w:t>
        </w:r>
      </w:ins>
    </w:p>
    <w:p w14:paraId="179EA469" w14:textId="24ABF131" w:rsidR="00F143B4" w:rsidRPr="00E11707" w:rsidRDefault="00F143B4" w:rsidP="007C4B26">
      <w:pPr>
        <w:pStyle w:val="ListParagraph"/>
        <w:numPr>
          <w:ilvl w:val="2"/>
          <w:numId w:val="10"/>
        </w:numPr>
        <w:jc w:val="both"/>
        <w:rPr>
          <w:ins w:id="547" w:author="Darren Handley" w:date="2017-12-07T11:57:00Z"/>
          <w:rFonts w:ascii="Times New Roman" w:hAnsi="Times New Roman" w:cs="Times New Roman"/>
          <w:color w:val="FF0000"/>
          <w:sz w:val="20"/>
          <w:szCs w:val="20"/>
        </w:rPr>
      </w:pPr>
      <w:ins w:id="548" w:author="Darren Handley" w:date="2017-12-23T03:29:00Z">
        <w:r>
          <w:rPr>
            <w:rFonts w:ascii="Times New Roman" w:hAnsi="Times New Roman" w:cs="Times New Roman"/>
            <w:color w:val="FF0000"/>
            <w:sz w:val="20"/>
            <w:szCs w:val="20"/>
          </w:rPr>
          <w:t xml:space="preserve">whether </w:t>
        </w:r>
      </w:ins>
      <w:ins w:id="549" w:author="Darren Handley" w:date="2017-12-23T03:32:00Z">
        <w:r>
          <w:rPr>
            <w:rFonts w:ascii="Times New Roman" w:hAnsi="Times New Roman" w:cs="Times New Roman"/>
            <w:color w:val="FF0000"/>
            <w:sz w:val="20"/>
            <w:szCs w:val="20"/>
          </w:rPr>
          <w:t>the update</w:t>
        </w:r>
      </w:ins>
      <w:ins w:id="550" w:author="Darren Handley" w:date="2017-12-23T03:29:00Z">
        <w:r>
          <w:rPr>
            <w:rFonts w:ascii="Times New Roman" w:hAnsi="Times New Roman" w:cs="Times New Roman"/>
            <w:color w:val="FF0000"/>
            <w:sz w:val="20"/>
            <w:szCs w:val="20"/>
          </w:rPr>
          <w:t xml:space="preserve"> is for recall, safety and/or security purposes</w:t>
        </w:r>
      </w:ins>
    </w:p>
    <w:p w14:paraId="25227A75" w14:textId="77777777" w:rsidR="00E11707" w:rsidRPr="00E11707" w:rsidRDefault="00E11707" w:rsidP="007C4B26">
      <w:pPr>
        <w:pStyle w:val="ListParagraph"/>
        <w:numPr>
          <w:ilvl w:val="2"/>
          <w:numId w:val="10"/>
        </w:numPr>
        <w:jc w:val="both"/>
        <w:rPr>
          <w:ins w:id="551" w:author="Darren Handley" w:date="2017-12-07T11:57:00Z"/>
          <w:rFonts w:ascii="Times New Roman" w:hAnsi="Times New Roman" w:cs="Times New Roman"/>
          <w:color w:val="FF0000"/>
          <w:sz w:val="20"/>
          <w:szCs w:val="20"/>
        </w:rPr>
      </w:pPr>
      <w:ins w:id="552" w:author="Darren Handley" w:date="2017-12-07T11:55:00Z">
        <w:r w:rsidRPr="00E11707">
          <w:rPr>
            <w:rFonts w:ascii="Times New Roman" w:hAnsi="Times New Roman" w:cs="Times New Roman"/>
            <w:color w:val="FF0000"/>
            <w:sz w:val="20"/>
            <w:szCs w:val="20"/>
          </w:rPr>
          <w:t xml:space="preserve">the changes implemented, </w:t>
        </w:r>
        <w:del w:id="553" w:author="Darren Handley" w:date="2017-12-07T11:56:00Z">
          <w:r w:rsidRPr="00E11707" w:rsidDel="00130145">
            <w:rPr>
              <w:rFonts w:ascii="Times New Roman" w:hAnsi="Times New Roman" w:cs="Times New Roman"/>
              <w:color w:val="FF0000"/>
              <w:sz w:val="20"/>
              <w:szCs w:val="20"/>
            </w:rPr>
            <w:delText>attended</w:delText>
          </w:r>
        </w:del>
      </w:ins>
    </w:p>
    <w:p w14:paraId="36C0B398" w14:textId="77777777" w:rsidR="00E11707" w:rsidRDefault="00E11707" w:rsidP="007C4B26">
      <w:pPr>
        <w:pStyle w:val="ListParagraph"/>
        <w:numPr>
          <w:ilvl w:val="2"/>
          <w:numId w:val="10"/>
        </w:numPr>
        <w:jc w:val="both"/>
        <w:rPr>
          <w:ins w:id="554" w:author="Darren Handley" w:date="2017-12-23T03:30:00Z"/>
          <w:rFonts w:ascii="Times New Roman" w:hAnsi="Times New Roman" w:cs="Times New Roman"/>
          <w:color w:val="FF0000"/>
          <w:sz w:val="20"/>
          <w:szCs w:val="20"/>
        </w:rPr>
      </w:pPr>
      <w:ins w:id="555" w:author="Darren Handley" w:date="2017-12-07T11:57:00Z">
        <w:r w:rsidRPr="00E11707">
          <w:rPr>
            <w:rFonts w:ascii="Times New Roman" w:hAnsi="Times New Roman" w:cs="Times New Roman"/>
            <w:color w:val="FF0000"/>
            <w:sz w:val="20"/>
            <w:szCs w:val="20"/>
          </w:rPr>
          <w:t xml:space="preserve">the </w:t>
        </w:r>
      </w:ins>
      <w:ins w:id="556" w:author="Darren Handley" w:date="2017-12-07T11:56:00Z">
        <w:r w:rsidRPr="00E11707">
          <w:rPr>
            <w:rFonts w:ascii="Times New Roman" w:hAnsi="Times New Roman" w:cs="Times New Roman"/>
            <w:color w:val="FF0000"/>
            <w:sz w:val="20"/>
            <w:szCs w:val="20"/>
          </w:rPr>
          <w:t>expected</w:t>
        </w:r>
      </w:ins>
      <w:ins w:id="557" w:author="Darren Handley" w:date="2017-12-07T11:55:00Z">
        <w:r w:rsidRPr="00E11707">
          <w:rPr>
            <w:rFonts w:ascii="Times New Roman" w:hAnsi="Times New Roman" w:cs="Times New Roman"/>
            <w:color w:val="FF0000"/>
            <w:sz w:val="20"/>
            <w:szCs w:val="20"/>
          </w:rPr>
          <w:t xml:space="preserve"> time </w:t>
        </w:r>
        <w:del w:id="558" w:author="Darren Handley" w:date="2017-12-07T12:30:00Z">
          <w:r w:rsidRPr="00E11707" w:rsidDel="004B1B29">
            <w:rPr>
              <w:rFonts w:ascii="Times New Roman" w:hAnsi="Times New Roman" w:cs="Times New Roman"/>
              <w:color w:val="FF0000"/>
              <w:sz w:val="20"/>
              <w:szCs w:val="20"/>
            </w:rPr>
            <w:delText>for</w:delText>
          </w:r>
        </w:del>
      </w:ins>
      <w:ins w:id="559" w:author="Darren Handley" w:date="2017-12-07T12:30:00Z">
        <w:r w:rsidRPr="00E11707">
          <w:rPr>
            <w:rFonts w:ascii="Times New Roman" w:hAnsi="Times New Roman" w:cs="Times New Roman"/>
            <w:color w:val="FF0000"/>
            <w:sz w:val="20"/>
            <w:szCs w:val="20"/>
          </w:rPr>
          <w:t>to complete</w:t>
        </w:r>
      </w:ins>
      <w:ins w:id="560" w:author="Darren Handley" w:date="2017-12-07T11:55:00Z">
        <w:r w:rsidRPr="00E11707">
          <w:rPr>
            <w:rFonts w:ascii="Times New Roman" w:hAnsi="Times New Roman" w:cs="Times New Roman"/>
            <w:color w:val="FF0000"/>
            <w:sz w:val="20"/>
            <w:szCs w:val="20"/>
          </w:rPr>
          <w:t xml:space="preserve"> </w:t>
        </w:r>
      </w:ins>
      <w:ins w:id="561" w:author="Darren Handley" w:date="2017-12-07T12:31:00Z">
        <w:r w:rsidRPr="00E11707">
          <w:rPr>
            <w:rFonts w:ascii="Times New Roman" w:hAnsi="Times New Roman" w:cs="Times New Roman"/>
            <w:color w:val="FF0000"/>
            <w:sz w:val="20"/>
            <w:szCs w:val="20"/>
          </w:rPr>
          <w:t xml:space="preserve">execution of </w:t>
        </w:r>
      </w:ins>
      <w:ins w:id="562" w:author="Darren Handley" w:date="2017-12-07T11:55:00Z">
        <w:r w:rsidRPr="00E11707">
          <w:rPr>
            <w:rFonts w:ascii="Times New Roman" w:hAnsi="Times New Roman" w:cs="Times New Roman"/>
            <w:color w:val="FF0000"/>
            <w:sz w:val="20"/>
            <w:szCs w:val="20"/>
          </w:rPr>
          <w:t xml:space="preserve">the update, </w:t>
        </w:r>
      </w:ins>
    </w:p>
    <w:p w14:paraId="70BF6273" w14:textId="2DEFD082" w:rsidR="00F143B4" w:rsidRPr="007C4B26" w:rsidRDefault="00F143B4" w:rsidP="007C4B26">
      <w:pPr>
        <w:pStyle w:val="ListParagraph"/>
        <w:numPr>
          <w:ilvl w:val="2"/>
          <w:numId w:val="10"/>
        </w:numPr>
        <w:jc w:val="both"/>
        <w:rPr>
          <w:ins w:id="563" w:author="Darren Handley" w:date="2017-12-23T03:35:00Z"/>
          <w:rFonts w:ascii="Times New Roman" w:hAnsi="Times New Roman" w:cs="Times New Roman"/>
          <w:color w:val="FF0000"/>
          <w:sz w:val="20"/>
          <w:szCs w:val="20"/>
        </w:rPr>
      </w:pPr>
      <w:commentRangeStart w:id="564"/>
      <w:ins w:id="565" w:author="Darren Handley" w:date="2017-12-23T03:30:00Z">
        <w:r>
          <w:rPr>
            <w:rFonts w:ascii="Times New Roman" w:hAnsi="Times New Roman" w:cs="Times New Roman"/>
            <w:sz w:val="20"/>
            <w:szCs w:val="20"/>
          </w:rPr>
          <w:t>any functionalities which may not be available during the execution of the update</w:t>
        </w:r>
      </w:ins>
    </w:p>
    <w:p w14:paraId="0FC73AA0" w14:textId="7E6401E0" w:rsidR="00F143B4" w:rsidRDefault="00F143B4" w:rsidP="007C4B26">
      <w:pPr>
        <w:pStyle w:val="ListParagraph"/>
        <w:numPr>
          <w:ilvl w:val="2"/>
          <w:numId w:val="10"/>
        </w:numPr>
        <w:jc w:val="both"/>
        <w:rPr>
          <w:ins w:id="566" w:author="KAI FREDERIK ZASTROW - J597066" w:date="2018-01-10T15:33:00Z"/>
          <w:rFonts w:ascii="Times New Roman" w:hAnsi="Times New Roman" w:cs="Times New Roman"/>
          <w:sz w:val="20"/>
          <w:szCs w:val="20"/>
        </w:rPr>
      </w:pPr>
      <w:ins w:id="567" w:author="Darren Handley" w:date="2017-12-23T03:35:00Z">
        <w:r>
          <w:rPr>
            <w:rFonts w:ascii="Times New Roman" w:hAnsi="Times New Roman" w:cs="Times New Roman"/>
            <w:sz w:val="20"/>
            <w:szCs w:val="20"/>
          </w:rPr>
          <w:t>the location of the vehicle to ensure that the execution does not constitute a safety hazard</w:t>
        </w:r>
        <w:commentRangeEnd w:id="564"/>
        <w:r>
          <w:rPr>
            <w:rStyle w:val="CommentReference"/>
            <w:rFonts w:ascii="Times New Roman" w:hAnsi="Times New Roman" w:cs="Times New Roman"/>
            <w:szCs w:val="20"/>
            <w:lang w:eastAsia="en-US"/>
          </w:rPr>
          <w:commentReference w:id="564"/>
        </w:r>
      </w:ins>
    </w:p>
    <w:p w14:paraId="367362E4" w14:textId="77777777" w:rsidR="00DB3286" w:rsidRPr="00D43025" w:rsidRDefault="00DB3286" w:rsidP="00DB3286">
      <w:pPr>
        <w:pStyle w:val="ListParagraph"/>
        <w:numPr>
          <w:ilvl w:val="1"/>
          <w:numId w:val="10"/>
        </w:numPr>
        <w:jc w:val="both"/>
        <w:rPr>
          <w:ins w:id="568" w:author="KAI FREDERIK ZASTROW - J597066" w:date="2018-01-10T15:33:00Z"/>
          <w:rFonts w:ascii="Times New Roman" w:hAnsi="Times New Roman" w:cs="Times New Roman"/>
          <w:sz w:val="20"/>
          <w:szCs w:val="20"/>
          <w:highlight w:val="green"/>
        </w:rPr>
      </w:pPr>
      <w:ins w:id="569" w:author="KAI FREDERIK ZASTROW - J597066" w:date="2018-01-10T15:33:00Z">
        <w:r w:rsidRPr="00D43025">
          <w:rPr>
            <w:rFonts w:ascii="Times New Roman" w:hAnsi="Times New Roman" w:cs="Times New Roman"/>
            <w:sz w:val="20"/>
            <w:szCs w:val="20"/>
            <w:highlight w:val="green"/>
          </w:rPr>
          <w:t xml:space="preserve">In case of groups of updates with a similar content one information may cover a group. </w:t>
        </w:r>
      </w:ins>
    </w:p>
    <w:p w14:paraId="5DA8F95E" w14:textId="5FC3E8EC" w:rsidR="00DB3286" w:rsidRPr="00DB3286" w:rsidDel="00DB3286" w:rsidRDefault="00DB3286">
      <w:pPr>
        <w:jc w:val="both"/>
        <w:rPr>
          <w:ins w:id="570" w:author="Darren Handley" w:date="2017-12-07T11:57:00Z"/>
          <w:del w:id="571" w:author="KAI FREDERIK ZASTROW - J597066" w:date="2018-01-10T15:33:00Z"/>
          <w:rFonts w:ascii="Times New Roman" w:hAnsi="Times New Roman" w:cs="Times New Roman"/>
          <w:sz w:val="20"/>
          <w:szCs w:val="20"/>
          <w:rPrChange w:id="572" w:author="KAI FREDERIK ZASTROW - J597066" w:date="2018-01-10T15:33:00Z">
            <w:rPr>
              <w:ins w:id="573" w:author="Darren Handley" w:date="2017-12-07T11:57:00Z"/>
              <w:del w:id="574" w:author="KAI FREDERIK ZASTROW - J597066" w:date="2018-01-10T15:33:00Z"/>
            </w:rPr>
          </w:rPrChange>
        </w:rPr>
        <w:pPrChange w:id="575" w:author="KAI FREDERIK ZASTROW - J597066" w:date="2018-01-10T15:33:00Z">
          <w:pPr>
            <w:pStyle w:val="ListParagraph"/>
            <w:numPr>
              <w:ilvl w:val="2"/>
              <w:numId w:val="10"/>
            </w:numPr>
            <w:ind w:left="2588" w:hanging="360"/>
            <w:jc w:val="both"/>
          </w:pPr>
        </w:pPrChange>
      </w:pPr>
    </w:p>
    <w:p w14:paraId="19B6A6F0" w14:textId="77777777" w:rsidR="00E11707" w:rsidRPr="00E11707" w:rsidRDefault="00E11707" w:rsidP="007C4B26">
      <w:pPr>
        <w:pStyle w:val="ListParagraph"/>
        <w:numPr>
          <w:ilvl w:val="2"/>
          <w:numId w:val="10"/>
        </w:numPr>
        <w:jc w:val="both"/>
        <w:rPr>
          <w:ins w:id="576" w:author="Darren Handley" w:date="2017-12-07T11:55:00Z"/>
          <w:rFonts w:ascii="Times New Roman" w:hAnsi="Times New Roman" w:cs="Times New Roman"/>
          <w:color w:val="FF0000"/>
          <w:sz w:val="20"/>
          <w:szCs w:val="20"/>
        </w:rPr>
      </w:pPr>
      <w:ins w:id="577" w:author="Darren Handley" w:date="2017-12-07T11:55:00Z">
        <w:del w:id="578" w:author="Darren Handley" w:date="2017-12-07T12:43:00Z">
          <w:r w:rsidRPr="00E11707" w:rsidDel="007140FA">
            <w:rPr>
              <w:rFonts w:ascii="Times New Roman" w:hAnsi="Times New Roman" w:cs="Times New Roman"/>
              <w:color w:val="FF0000"/>
              <w:sz w:val="20"/>
              <w:szCs w:val="20"/>
            </w:rPr>
            <w:delText xml:space="preserve">any </w:delText>
          </w:r>
        </w:del>
        <w:r w:rsidRPr="00E11707">
          <w:rPr>
            <w:rFonts w:ascii="Times New Roman" w:hAnsi="Times New Roman" w:cs="Times New Roman"/>
            <w:color w:val="FF0000"/>
            <w:sz w:val="20"/>
            <w:szCs w:val="20"/>
          </w:rPr>
          <w:t>any</w:t>
        </w:r>
      </w:ins>
      <w:ins w:id="579" w:author="Darren Handley" w:date="2017-12-07T12:43:00Z">
        <w:r w:rsidRPr="00E11707">
          <w:rPr>
            <w:rFonts w:ascii="Times New Roman" w:hAnsi="Times New Roman" w:cs="Times New Roman"/>
            <w:color w:val="FF0000"/>
            <w:sz w:val="20"/>
            <w:szCs w:val="20"/>
          </w:rPr>
          <w:t xml:space="preserve"> other </w:t>
        </w:r>
      </w:ins>
      <w:ins w:id="580" w:author="Darren Handley" w:date="2017-12-07T11:55:00Z">
        <w:r w:rsidRPr="00E11707">
          <w:rPr>
            <w:rFonts w:ascii="Times New Roman" w:hAnsi="Times New Roman" w:cs="Times New Roman"/>
            <w:color w:val="FF0000"/>
            <w:sz w:val="20"/>
            <w:szCs w:val="20"/>
          </w:rPr>
          <w:t xml:space="preserve">necessary </w:t>
        </w:r>
        <w:del w:id="581" w:author="Darren Handley" w:date="2017-12-07T11:57:00Z">
          <w:r w:rsidRPr="00E11707" w:rsidDel="00130145">
            <w:rPr>
              <w:rFonts w:ascii="Times New Roman" w:hAnsi="Times New Roman" w:cs="Times New Roman"/>
              <w:color w:val="FF0000"/>
              <w:sz w:val="20"/>
              <w:szCs w:val="20"/>
            </w:rPr>
            <w:delText xml:space="preserve">safety </w:delText>
          </w:r>
        </w:del>
        <w:del w:id="582" w:author="Darren Handley" w:date="2017-12-07T11:59:00Z">
          <w:r w:rsidRPr="00E11707" w:rsidDel="00130145">
            <w:rPr>
              <w:rFonts w:ascii="Times New Roman" w:hAnsi="Times New Roman" w:cs="Times New Roman"/>
              <w:color w:val="FF0000"/>
              <w:sz w:val="20"/>
              <w:szCs w:val="20"/>
            </w:rPr>
            <w:delText>information</w:delText>
          </w:r>
        </w:del>
      </w:ins>
      <w:ins w:id="583" w:author="Darren Handley" w:date="2017-12-07T11:59:00Z">
        <w:r w:rsidRPr="00E11707">
          <w:rPr>
            <w:rFonts w:ascii="Times New Roman" w:hAnsi="Times New Roman" w:cs="Times New Roman"/>
            <w:color w:val="FF0000"/>
            <w:sz w:val="20"/>
            <w:szCs w:val="20"/>
          </w:rPr>
          <w:t xml:space="preserve">instructions to </w:t>
        </w:r>
      </w:ins>
      <w:ins w:id="584" w:author="Darren Handley" w:date="2017-12-07T12:43:00Z">
        <w:r w:rsidRPr="00E11707">
          <w:rPr>
            <w:rFonts w:ascii="Times New Roman" w:hAnsi="Times New Roman" w:cs="Times New Roman"/>
            <w:color w:val="FF0000"/>
            <w:sz w:val="20"/>
            <w:szCs w:val="20"/>
          </w:rPr>
          <w:t>execute the update</w:t>
        </w:r>
      </w:ins>
      <w:ins w:id="585" w:author="Darren Handley" w:date="2017-12-07T11:55:00Z">
        <w:del w:id="586" w:author="Darren Handley" w:date="2017-12-07T11:59:00Z">
          <w:r w:rsidRPr="00E11707" w:rsidDel="00130145">
            <w:rPr>
              <w:rFonts w:ascii="Times New Roman" w:hAnsi="Times New Roman" w:cs="Times New Roman"/>
              <w:color w:val="FF0000"/>
              <w:sz w:val="20"/>
              <w:szCs w:val="20"/>
            </w:rPr>
            <w:delText xml:space="preserve"> </w:delText>
          </w:r>
        </w:del>
        <w:del w:id="587" w:author="Darren Handley" w:date="2017-12-07T11:57:00Z">
          <w:r w:rsidRPr="00E11707" w:rsidDel="00130145">
            <w:rPr>
              <w:rFonts w:ascii="Times New Roman" w:hAnsi="Times New Roman" w:cs="Times New Roman"/>
              <w:color w:val="FF0000"/>
              <w:sz w:val="20"/>
              <w:szCs w:val="20"/>
            </w:rPr>
            <w:delText>etc</w:delText>
          </w:r>
        </w:del>
        <w:del w:id="588" w:author="Darren Handley" w:date="2017-12-07T11:56:00Z">
          <w:r w:rsidRPr="00E11707" w:rsidDel="00130145">
            <w:rPr>
              <w:rFonts w:ascii="Times New Roman" w:hAnsi="Times New Roman" w:cs="Times New Roman"/>
              <w:color w:val="FF0000"/>
              <w:sz w:val="20"/>
              <w:szCs w:val="20"/>
            </w:rPr>
            <w:delText>.)</w:delText>
          </w:r>
        </w:del>
        <w:del w:id="589" w:author="Darren Handley" w:date="2017-12-07T11:57:00Z">
          <w:r w:rsidRPr="00E11707" w:rsidDel="00130145">
            <w:rPr>
              <w:rFonts w:ascii="Times New Roman" w:hAnsi="Times New Roman" w:cs="Times New Roman"/>
              <w:color w:val="FF0000"/>
              <w:sz w:val="20"/>
              <w:szCs w:val="20"/>
            </w:rPr>
            <w:delText>.</w:delText>
          </w:r>
        </w:del>
      </w:ins>
    </w:p>
    <w:p w14:paraId="18625F4B" w14:textId="0B520A09" w:rsidR="00E11707" w:rsidRPr="00E11707" w:rsidRDefault="00E11707" w:rsidP="00E11707">
      <w:pPr>
        <w:pStyle w:val="ListParagraph"/>
        <w:numPr>
          <w:ilvl w:val="0"/>
          <w:numId w:val="10"/>
        </w:numPr>
        <w:jc w:val="both"/>
        <w:rPr>
          <w:rFonts w:ascii="Times New Roman" w:hAnsi="Times New Roman" w:cs="Times New Roman"/>
          <w:color w:val="FF0000"/>
          <w:sz w:val="20"/>
          <w:szCs w:val="20"/>
        </w:rPr>
      </w:pPr>
      <w:del w:id="590" w:author="Darren Handley" w:date="2017-12-23T03:32:00Z">
        <w:r w:rsidRPr="00E11707" w:rsidDel="00F143B4">
          <w:rPr>
            <w:rFonts w:ascii="Times New Roman" w:hAnsi="Times New Roman" w:cs="Times New Roman"/>
            <w:color w:val="FF0000"/>
            <w:sz w:val="20"/>
            <w:szCs w:val="20"/>
          </w:rPr>
          <w:delText>The OEM shall be able to convey the criticality of an update for recall, safety or security purposes to the driver (and if required to appropriate authorities)</w:delText>
        </w:r>
      </w:del>
      <w:commentRangeStart w:id="591"/>
      <w:ins w:id="592" w:author="Darren Handley" w:date="2017-12-07T11:44:00Z">
        <w:r w:rsidRPr="00E11707">
          <w:rPr>
            <w:rFonts w:ascii="Times New Roman" w:hAnsi="Times New Roman" w:cs="Times New Roman"/>
            <w:color w:val="FF0000"/>
            <w:sz w:val="20"/>
            <w:szCs w:val="20"/>
          </w:rPr>
          <w:t>Pre-conditions</w:t>
        </w:r>
      </w:ins>
      <w:ins w:id="593" w:author="Darren Handley" w:date="2017-12-07T11:45:00Z">
        <w:r w:rsidRPr="00E11707">
          <w:rPr>
            <w:rFonts w:ascii="Times New Roman" w:hAnsi="Times New Roman" w:cs="Times New Roman"/>
            <w:color w:val="FF0000"/>
            <w:sz w:val="20"/>
            <w:szCs w:val="20"/>
          </w:rPr>
          <w:t xml:space="preserve"> before the </w:t>
        </w:r>
      </w:ins>
      <w:ins w:id="594" w:author="Darren Handley" w:date="2017-12-07T11:49:00Z">
        <w:r w:rsidRPr="00E11707">
          <w:rPr>
            <w:rFonts w:ascii="Times New Roman" w:hAnsi="Times New Roman" w:cs="Times New Roman"/>
            <w:color w:val="FF0000"/>
            <w:sz w:val="20"/>
            <w:szCs w:val="20"/>
          </w:rPr>
          <w:t>execution</w:t>
        </w:r>
      </w:ins>
      <w:commentRangeEnd w:id="591"/>
      <w:ins w:id="595" w:author="Darren Handley" w:date="2017-12-07T12:52:00Z">
        <w:r w:rsidRPr="00E11707">
          <w:rPr>
            <w:color w:val="FF0000"/>
            <w:sz w:val="20"/>
          </w:rPr>
          <w:commentReference w:id="591"/>
        </w:r>
      </w:ins>
    </w:p>
    <w:p w14:paraId="10EE88DB" w14:textId="058B48F2" w:rsidR="00E11707" w:rsidRPr="00E11707" w:rsidRDefault="00E11707" w:rsidP="007C4B26">
      <w:pPr>
        <w:pStyle w:val="ListParagraph"/>
        <w:numPr>
          <w:ilvl w:val="1"/>
          <w:numId w:val="10"/>
        </w:numPr>
        <w:jc w:val="both"/>
        <w:rPr>
          <w:rFonts w:ascii="Times New Roman" w:hAnsi="Times New Roman" w:cs="Times New Roman"/>
          <w:color w:val="FF0000"/>
          <w:sz w:val="20"/>
          <w:szCs w:val="20"/>
        </w:rPr>
      </w:pPr>
      <w:r w:rsidRPr="00E11707">
        <w:rPr>
          <w:rFonts w:ascii="Times New Roman" w:hAnsi="Times New Roman" w:cs="Times New Roman"/>
          <w:color w:val="FF0000"/>
          <w:sz w:val="20"/>
          <w:szCs w:val="20"/>
        </w:rPr>
        <w:t xml:space="preserve">The </w:t>
      </w:r>
      <w:del w:id="596" w:author="KAI FREDERIK ZASTROW - J597066" w:date="2018-01-10T15:34:00Z">
        <w:r w:rsidRPr="00DB3286" w:rsidDel="00DB3286">
          <w:rPr>
            <w:rFonts w:ascii="Times New Roman" w:hAnsi="Times New Roman" w:cs="Times New Roman"/>
            <w:color w:val="FF0000"/>
            <w:sz w:val="20"/>
            <w:szCs w:val="20"/>
            <w:highlight w:val="green"/>
            <w:rPrChange w:id="597" w:author="KAI FREDERIK ZASTROW - J597066" w:date="2018-01-10T15:34:00Z">
              <w:rPr>
                <w:rFonts w:ascii="Times New Roman" w:hAnsi="Times New Roman" w:cs="Times New Roman"/>
                <w:color w:val="FF0000"/>
                <w:sz w:val="20"/>
                <w:szCs w:val="20"/>
              </w:rPr>
            </w:rPrChange>
          </w:rPr>
          <w:delText xml:space="preserve">OEM or the vehicle </w:delText>
        </w:r>
        <w:r w:rsidR="00F143B4" w:rsidRPr="00DB3286" w:rsidDel="00DB3286">
          <w:rPr>
            <w:rFonts w:ascii="Times New Roman" w:hAnsi="Times New Roman" w:cs="Times New Roman"/>
            <w:color w:val="FF0000"/>
            <w:sz w:val="20"/>
            <w:szCs w:val="20"/>
            <w:highlight w:val="green"/>
            <w:rPrChange w:id="598" w:author="KAI FREDERIK ZASTROW - J597066" w:date="2018-01-10T15:34:00Z">
              <w:rPr>
                <w:rFonts w:ascii="Times New Roman" w:hAnsi="Times New Roman" w:cs="Times New Roman"/>
                <w:color w:val="FF0000"/>
                <w:sz w:val="20"/>
                <w:szCs w:val="20"/>
              </w:rPr>
            </w:rPrChange>
          </w:rPr>
          <w:delText xml:space="preserve">user </w:delText>
        </w:r>
      </w:del>
      <w:ins w:id="599" w:author="KAI FREDERIK ZASTROW - J597066" w:date="2018-01-10T15:34:00Z">
        <w:r w:rsidR="00DB3286" w:rsidRPr="00DB3286">
          <w:rPr>
            <w:rFonts w:ascii="Times New Roman" w:hAnsi="Times New Roman" w:cs="Times New Roman"/>
            <w:color w:val="FF0000"/>
            <w:sz w:val="20"/>
            <w:szCs w:val="20"/>
            <w:highlight w:val="green"/>
            <w:rPrChange w:id="600" w:author="KAI FREDERIK ZASTROW - J597066" w:date="2018-01-10T15:34:00Z">
              <w:rPr>
                <w:rFonts w:ascii="Times New Roman" w:hAnsi="Times New Roman" w:cs="Times New Roman"/>
                <w:color w:val="FF0000"/>
                <w:sz w:val="20"/>
                <w:szCs w:val="20"/>
              </w:rPr>
            </w:rPrChange>
          </w:rPr>
          <w:t>person executing the update</w:t>
        </w:r>
        <w:r w:rsidR="00DB3286">
          <w:rPr>
            <w:rFonts w:ascii="Times New Roman" w:hAnsi="Times New Roman" w:cs="Times New Roman"/>
            <w:color w:val="FF0000"/>
            <w:sz w:val="20"/>
            <w:szCs w:val="20"/>
          </w:rPr>
          <w:t xml:space="preserve"> </w:t>
        </w:r>
      </w:ins>
      <w:r w:rsidR="00F143B4">
        <w:rPr>
          <w:rFonts w:ascii="Times New Roman" w:hAnsi="Times New Roman" w:cs="Times New Roman"/>
          <w:color w:val="FF0000"/>
          <w:sz w:val="20"/>
          <w:szCs w:val="20"/>
        </w:rPr>
        <w:t>shall</w:t>
      </w:r>
      <w:r w:rsidRPr="00E11707">
        <w:rPr>
          <w:rFonts w:ascii="Times New Roman" w:hAnsi="Times New Roman" w:cs="Times New Roman"/>
          <w:color w:val="FF0000"/>
          <w:sz w:val="20"/>
          <w:szCs w:val="20"/>
        </w:rPr>
        <w:t xml:space="preserve"> ensure that the location of the vehicle when the update is executed does not constitute a safety hazard</w:t>
      </w:r>
      <w:del w:id="601" w:author="Darren Handley" w:date="2017-12-07T12:50:00Z">
        <w:r w:rsidRPr="00E11707" w:rsidDel="007140FA">
          <w:rPr>
            <w:rFonts w:ascii="Times New Roman" w:hAnsi="Times New Roman" w:cs="Times New Roman"/>
            <w:color w:val="FF0000"/>
            <w:sz w:val="20"/>
            <w:szCs w:val="20"/>
          </w:rPr>
          <w:delText>, for example it should be in a recognized parking spot or it can be confirmed the vehicle is parked before the update is allowed to be executed</w:delText>
        </w:r>
      </w:del>
      <w:del w:id="602" w:author="KAI FREDERIK ZASTROW - J597066" w:date="2018-01-10T15:34:00Z">
        <w:r w:rsidRPr="00DB3286" w:rsidDel="00DB3286">
          <w:rPr>
            <w:rFonts w:ascii="Times New Roman" w:hAnsi="Times New Roman" w:cs="Times New Roman"/>
            <w:color w:val="FF0000"/>
            <w:sz w:val="20"/>
            <w:szCs w:val="20"/>
            <w:highlight w:val="green"/>
            <w:rPrChange w:id="603" w:author="KAI FREDERIK ZASTROW - J597066" w:date="2018-01-10T15:34:00Z">
              <w:rPr>
                <w:rFonts w:ascii="Times New Roman" w:hAnsi="Times New Roman" w:cs="Times New Roman"/>
                <w:color w:val="FF0000"/>
                <w:sz w:val="20"/>
                <w:szCs w:val="20"/>
              </w:rPr>
            </w:rPrChange>
          </w:rPr>
          <w:delText>;</w:delText>
        </w:r>
      </w:del>
      <w:ins w:id="604" w:author="Darren Handley" w:date="2017-12-23T03:32:00Z">
        <w:del w:id="605" w:author="KAI FREDERIK ZASTROW - J597066" w:date="2018-01-10T15:34:00Z">
          <w:r w:rsidR="00F143B4" w:rsidRPr="00DB3286" w:rsidDel="00DB3286">
            <w:rPr>
              <w:rFonts w:ascii="Times New Roman" w:hAnsi="Times New Roman" w:cs="Times New Roman"/>
              <w:color w:val="FF0000"/>
              <w:sz w:val="20"/>
              <w:szCs w:val="20"/>
              <w:highlight w:val="green"/>
              <w:rPrChange w:id="606" w:author="KAI FREDERIK ZASTROW - J597066" w:date="2018-01-10T15:34:00Z">
                <w:rPr>
                  <w:rFonts w:ascii="Times New Roman" w:hAnsi="Times New Roman" w:cs="Times New Roman"/>
                  <w:color w:val="FF0000"/>
                  <w:sz w:val="20"/>
                  <w:szCs w:val="20"/>
                </w:rPr>
              </w:rPrChange>
            </w:rPr>
            <w:delText xml:space="preserve"> this may be achieved through requiring the engine to be at ambient temperature </w:delText>
          </w:r>
        </w:del>
      </w:ins>
      <w:ins w:id="607" w:author="Darren Handley" w:date="2017-12-23T03:33:00Z">
        <w:del w:id="608" w:author="KAI FREDERIK ZASTROW - J597066" w:date="2018-01-10T15:34:00Z">
          <w:r w:rsidR="00F143B4" w:rsidRPr="00DB3286" w:rsidDel="00DB3286">
            <w:rPr>
              <w:rFonts w:ascii="Times New Roman" w:hAnsi="Times New Roman" w:cs="Times New Roman"/>
              <w:color w:val="FF0000"/>
              <w:sz w:val="20"/>
              <w:szCs w:val="20"/>
              <w:highlight w:val="green"/>
              <w:rPrChange w:id="609" w:author="KAI FREDERIK ZASTROW - J597066" w:date="2018-01-10T15:34:00Z">
                <w:rPr>
                  <w:rFonts w:ascii="Times New Roman" w:hAnsi="Times New Roman" w:cs="Times New Roman"/>
                  <w:color w:val="FF0000"/>
                  <w:sz w:val="20"/>
                  <w:szCs w:val="20"/>
                </w:rPr>
              </w:rPrChange>
            </w:rPr>
            <w:delText>before the update can be executed</w:delText>
          </w:r>
        </w:del>
        <w:r w:rsidR="00F143B4">
          <w:rPr>
            <w:rFonts w:ascii="Times New Roman" w:hAnsi="Times New Roman" w:cs="Times New Roman"/>
            <w:color w:val="FF0000"/>
            <w:sz w:val="20"/>
            <w:szCs w:val="20"/>
          </w:rPr>
          <w:t>.</w:t>
        </w:r>
      </w:ins>
    </w:p>
    <w:p w14:paraId="2A04ED69" w14:textId="77777777" w:rsidR="00E11707" w:rsidRPr="00E11707" w:rsidDel="009E1267" w:rsidRDefault="00E11707" w:rsidP="007C4B26">
      <w:pPr>
        <w:pStyle w:val="ListParagraph"/>
        <w:numPr>
          <w:ilvl w:val="1"/>
          <w:numId w:val="10"/>
        </w:numPr>
        <w:jc w:val="both"/>
        <w:rPr>
          <w:del w:id="610" w:author="Darren Handley" w:date="2017-12-07T11:49:00Z"/>
          <w:rFonts w:ascii="Times New Roman" w:hAnsi="Times New Roman" w:cs="Times New Roman"/>
          <w:color w:val="FF0000"/>
          <w:sz w:val="20"/>
          <w:szCs w:val="20"/>
        </w:rPr>
      </w:pPr>
      <w:del w:id="611" w:author="Darren Handley" w:date="2017-12-07T11:49:00Z">
        <w:r w:rsidRPr="00E11707" w:rsidDel="009E1267">
          <w:rPr>
            <w:rFonts w:ascii="Times New Roman" w:hAnsi="Times New Roman" w:cs="Times New Roman"/>
            <w:color w:val="FF0000"/>
            <w:sz w:val="20"/>
            <w:szCs w:val="20"/>
          </w:rPr>
          <w:delText>The OEM shall ensure the vehicle remains stationary during the execution of the update, for example with the parking breaks applied;</w:delText>
        </w:r>
      </w:del>
    </w:p>
    <w:p w14:paraId="1A14A34C" w14:textId="77777777" w:rsidR="00E11707" w:rsidRPr="00E11707" w:rsidDel="00D43AB9" w:rsidRDefault="00E11707" w:rsidP="007C4B26">
      <w:pPr>
        <w:pStyle w:val="ListParagraph"/>
        <w:numPr>
          <w:ilvl w:val="1"/>
          <w:numId w:val="10"/>
        </w:numPr>
        <w:jc w:val="both"/>
        <w:rPr>
          <w:del w:id="612" w:author="Darren Handley" w:date="2017-12-07T12:57:00Z"/>
          <w:rFonts w:ascii="Times New Roman" w:hAnsi="Times New Roman" w:cs="Times New Roman"/>
          <w:color w:val="FF0000"/>
          <w:sz w:val="20"/>
          <w:szCs w:val="20"/>
        </w:rPr>
      </w:pPr>
      <w:del w:id="613" w:author="Darren Handley" w:date="2017-12-07T12:57:00Z">
        <w:r w:rsidRPr="00E11707" w:rsidDel="00D43AB9">
          <w:rPr>
            <w:rFonts w:ascii="Times New Roman" w:hAnsi="Times New Roman" w:cs="Times New Roman"/>
            <w:color w:val="FF0000"/>
            <w:sz w:val="20"/>
            <w:szCs w:val="20"/>
          </w:rPr>
          <w:delText>The OEM should assess whether there would be a safety hazard if people are present inside of the vehicle, for example if an update to locking systems fails, and ensure that they are not should that be the case;</w:delText>
        </w:r>
      </w:del>
    </w:p>
    <w:p w14:paraId="2B9B93D7" w14:textId="0BD4AC2D" w:rsidR="002D3D9F" w:rsidRPr="000B7703" w:rsidRDefault="00E11707" w:rsidP="002D3D9F">
      <w:pPr>
        <w:pStyle w:val="ListParagraph"/>
        <w:numPr>
          <w:ilvl w:val="1"/>
          <w:numId w:val="10"/>
        </w:numPr>
        <w:jc w:val="both"/>
        <w:rPr>
          <w:rFonts w:ascii="Times New Roman" w:hAnsi="Times New Roman" w:cs="Times New Roman"/>
          <w:color w:val="FF0000"/>
          <w:sz w:val="20"/>
          <w:szCs w:val="20"/>
          <w:highlight w:val="green"/>
          <w:rPrChange w:id="614" w:author="KAI FREDERIK ZASTROW - J597066" w:date="2018-01-12T16:28:00Z">
            <w:rPr>
              <w:rFonts w:ascii="Times New Roman" w:hAnsi="Times New Roman" w:cs="Times New Roman"/>
              <w:color w:val="FF0000"/>
              <w:sz w:val="20"/>
              <w:szCs w:val="20"/>
            </w:rPr>
          </w:rPrChange>
        </w:rPr>
      </w:pPr>
      <w:del w:id="615" w:author="KAI FREDERIK ZASTROW - J597066" w:date="2018-01-12T07:25:00Z">
        <w:r w:rsidRPr="000B7703" w:rsidDel="002D3D9F">
          <w:rPr>
            <w:rFonts w:ascii="Times New Roman" w:hAnsi="Times New Roman" w:cs="Times New Roman"/>
            <w:color w:val="FF0000"/>
            <w:sz w:val="20"/>
            <w:szCs w:val="20"/>
            <w:highlight w:val="green"/>
            <w:rPrChange w:id="616" w:author="KAI FREDERIK ZASTROW - J597066" w:date="2018-01-12T16:28:00Z">
              <w:rPr>
                <w:rFonts w:ascii="Times New Roman" w:hAnsi="Times New Roman" w:cs="Times New Roman"/>
                <w:color w:val="FF0000"/>
                <w:sz w:val="20"/>
                <w:szCs w:val="20"/>
              </w:rPr>
            </w:rPrChange>
          </w:rPr>
          <w:delText>The OEM should assess whether there would be a safety hazard if the engine where left on</w:delText>
        </w:r>
      </w:del>
      <w:ins w:id="617" w:author="Darren Handley" w:date="2017-12-07T13:08:00Z">
        <w:del w:id="618" w:author="KAI FREDERIK ZASTROW - J597066" w:date="2018-01-12T07:25:00Z">
          <w:r w:rsidRPr="000B7703" w:rsidDel="002D3D9F">
            <w:rPr>
              <w:rFonts w:ascii="Times New Roman" w:hAnsi="Times New Roman" w:cs="Times New Roman"/>
              <w:color w:val="FF0000"/>
              <w:sz w:val="20"/>
              <w:szCs w:val="20"/>
              <w:highlight w:val="green"/>
              <w:rPrChange w:id="619" w:author="KAI FREDERIK ZASTROW - J597066" w:date="2018-01-12T16:28:00Z">
                <w:rPr>
                  <w:rFonts w:ascii="Times New Roman" w:hAnsi="Times New Roman" w:cs="Times New Roman"/>
                  <w:color w:val="FF0000"/>
                  <w:sz w:val="20"/>
                  <w:szCs w:val="20"/>
                </w:rPr>
              </w:rPrChange>
            </w:rPr>
            <w:delText>from the vehicle operation or status</w:delText>
          </w:r>
        </w:del>
      </w:ins>
      <w:del w:id="620" w:author="KAI FREDERIK ZASTROW - J597066" w:date="2018-01-12T07:25:00Z">
        <w:r w:rsidRPr="000B7703" w:rsidDel="002D3D9F">
          <w:rPr>
            <w:rFonts w:ascii="Times New Roman" w:hAnsi="Times New Roman" w:cs="Times New Roman"/>
            <w:color w:val="FF0000"/>
            <w:sz w:val="20"/>
            <w:szCs w:val="20"/>
            <w:highlight w:val="green"/>
            <w:rPrChange w:id="621" w:author="KAI FREDERIK ZASTROW - J597066" w:date="2018-01-12T16:28:00Z">
              <w:rPr>
                <w:rFonts w:ascii="Times New Roman" w:hAnsi="Times New Roman" w:cs="Times New Roman"/>
                <w:color w:val="FF0000"/>
                <w:sz w:val="20"/>
                <w:szCs w:val="20"/>
              </w:rPr>
            </w:rPrChange>
          </w:rPr>
          <w:delText xml:space="preserve"> during the update </w:delText>
        </w:r>
      </w:del>
      <w:ins w:id="622" w:author="Darren Handley" w:date="2017-12-07T12:58:00Z">
        <w:del w:id="623" w:author="KAI FREDERIK ZASTROW - J597066" w:date="2018-01-12T07:25:00Z">
          <w:r w:rsidRPr="000B7703" w:rsidDel="002D3D9F">
            <w:rPr>
              <w:rFonts w:ascii="Times New Roman" w:hAnsi="Times New Roman" w:cs="Times New Roman"/>
              <w:color w:val="FF0000"/>
              <w:sz w:val="20"/>
              <w:szCs w:val="20"/>
              <w:highlight w:val="green"/>
              <w:rPrChange w:id="624" w:author="KAI FREDERIK ZASTROW - J597066" w:date="2018-01-12T16:28:00Z">
                <w:rPr>
                  <w:rFonts w:ascii="Times New Roman" w:hAnsi="Times New Roman" w:cs="Times New Roman"/>
                  <w:color w:val="FF0000"/>
                  <w:sz w:val="20"/>
                  <w:szCs w:val="20"/>
                </w:rPr>
              </w:rPrChange>
            </w:rPr>
            <w:delText xml:space="preserve">execution </w:delText>
          </w:r>
        </w:del>
      </w:ins>
      <w:del w:id="625" w:author="KAI FREDERIK ZASTROW - J597066" w:date="2018-01-12T07:25:00Z">
        <w:r w:rsidRPr="000B7703" w:rsidDel="002D3D9F">
          <w:rPr>
            <w:rFonts w:ascii="Times New Roman" w:hAnsi="Times New Roman" w:cs="Times New Roman"/>
            <w:color w:val="FF0000"/>
            <w:sz w:val="20"/>
            <w:szCs w:val="20"/>
            <w:highlight w:val="green"/>
            <w:rPrChange w:id="626" w:author="KAI FREDERIK ZASTROW - J597066" w:date="2018-01-12T16:28:00Z">
              <w:rPr>
                <w:rFonts w:ascii="Times New Roman" w:hAnsi="Times New Roman" w:cs="Times New Roman"/>
                <w:color w:val="FF0000"/>
                <w:sz w:val="20"/>
                <w:szCs w:val="20"/>
              </w:rPr>
            </w:rPrChange>
          </w:rPr>
          <w:delText>process and take appropriate action if that is the case;</w:delText>
        </w:r>
      </w:del>
      <w:ins w:id="627" w:author="KAI FREDERIK ZASTROW - J597066" w:date="2018-01-12T07:24:00Z">
        <w:r w:rsidR="002D3D9F" w:rsidRPr="000B7703">
          <w:rPr>
            <w:rFonts w:ascii="Times New Roman" w:hAnsi="Times New Roman" w:cs="Times New Roman"/>
            <w:color w:val="FF0000"/>
            <w:sz w:val="20"/>
            <w:szCs w:val="20"/>
            <w:highlight w:val="green"/>
            <w:rPrChange w:id="628" w:author="KAI FREDERIK ZASTROW - J597066" w:date="2018-01-12T16:28:00Z">
              <w:rPr>
                <w:rFonts w:ascii="Times New Roman" w:hAnsi="Times New Roman" w:cs="Times New Roman"/>
                <w:color w:val="FF0000"/>
                <w:sz w:val="20"/>
                <w:szCs w:val="20"/>
              </w:rPr>
            </w:rPrChange>
          </w:rPr>
          <w:t xml:space="preserve">During the update execution process, the OEM shall ensure that the software update can only be continued/concluded if the vehicle </w:t>
        </w:r>
        <w:r w:rsidR="000B7703" w:rsidRPr="000B7703">
          <w:rPr>
            <w:rFonts w:ascii="Times New Roman" w:hAnsi="Times New Roman" w:cs="Times New Roman"/>
            <w:color w:val="FF0000"/>
            <w:sz w:val="20"/>
            <w:szCs w:val="20"/>
            <w:highlight w:val="green"/>
            <w:rPrChange w:id="629" w:author="KAI FREDERIK ZASTROW - J597066" w:date="2018-01-12T16:28:00Z">
              <w:rPr>
                <w:rFonts w:ascii="Times New Roman" w:hAnsi="Times New Roman" w:cs="Times New Roman"/>
                <w:color w:val="FF0000"/>
                <w:sz w:val="20"/>
                <w:szCs w:val="20"/>
                <w:highlight w:val="cyan"/>
              </w:rPr>
            </w:rPrChange>
          </w:rPr>
          <w:t>operational systems are signall</w:t>
        </w:r>
        <w:r w:rsidR="002D3D9F" w:rsidRPr="000B7703">
          <w:rPr>
            <w:rFonts w:ascii="Times New Roman" w:hAnsi="Times New Roman" w:cs="Times New Roman"/>
            <w:color w:val="FF0000"/>
            <w:sz w:val="20"/>
            <w:szCs w:val="20"/>
            <w:highlight w:val="green"/>
            <w:rPrChange w:id="630" w:author="KAI FREDERIK ZASTROW - J597066" w:date="2018-01-12T16:28:00Z">
              <w:rPr>
                <w:rFonts w:ascii="Times New Roman" w:hAnsi="Times New Roman" w:cs="Times New Roman"/>
                <w:color w:val="FF0000"/>
                <w:sz w:val="20"/>
                <w:szCs w:val="20"/>
              </w:rPr>
            </w:rPrChange>
          </w:rPr>
          <w:t xml:space="preserve">ing that no safety hazard condition </w:t>
        </w:r>
      </w:ins>
      <w:ins w:id="631" w:author="KAI FREDERIK ZASTROW - J597066" w:date="2018-01-12T16:35:00Z">
        <w:r w:rsidR="000B7703">
          <w:rPr>
            <w:rFonts w:ascii="Times New Roman" w:hAnsi="Times New Roman" w:cs="Times New Roman"/>
            <w:color w:val="FF0000"/>
            <w:sz w:val="20"/>
            <w:szCs w:val="20"/>
            <w:highlight w:val="green"/>
          </w:rPr>
          <w:t xml:space="preserve">with regard to this update </w:t>
        </w:r>
      </w:ins>
      <w:ins w:id="632" w:author="KAI FREDERIK ZASTROW - J597066" w:date="2018-01-12T07:24:00Z">
        <w:r w:rsidR="002D3D9F" w:rsidRPr="000B7703">
          <w:rPr>
            <w:rFonts w:ascii="Times New Roman" w:hAnsi="Times New Roman" w:cs="Times New Roman"/>
            <w:color w:val="FF0000"/>
            <w:sz w:val="20"/>
            <w:szCs w:val="20"/>
            <w:highlight w:val="green"/>
            <w:rPrChange w:id="633" w:author="KAI FREDERIK ZASTROW - J597066" w:date="2018-01-12T16:28:00Z">
              <w:rPr>
                <w:rFonts w:ascii="Times New Roman" w:hAnsi="Times New Roman" w:cs="Times New Roman"/>
                <w:color w:val="FF0000"/>
                <w:sz w:val="20"/>
                <w:szCs w:val="20"/>
              </w:rPr>
            </w:rPrChange>
          </w:rPr>
          <w:t>i</w:t>
        </w:r>
        <w:r w:rsidR="000B7703" w:rsidRPr="000B7703">
          <w:rPr>
            <w:rFonts w:ascii="Times New Roman" w:hAnsi="Times New Roman" w:cs="Times New Roman"/>
            <w:color w:val="FF0000"/>
            <w:sz w:val="20"/>
            <w:szCs w:val="20"/>
            <w:highlight w:val="green"/>
          </w:rPr>
          <w:t>s present. In case of a</w:t>
        </w:r>
      </w:ins>
      <w:ins w:id="634" w:author="KAI FREDERIK ZASTROW - J597066" w:date="2018-01-12T16:29:00Z">
        <w:r w:rsidR="000B7703">
          <w:rPr>
            <w:rFonts w:ascii="Times New Roman" w:hAnsi="Times New Roman" w:cs="Times New Roman"/>
            <w:color w:val="FF0000"/>
            <w:sz w:val="20"/>
            <w:szCs w:val="20"/>
            <w:highlight w:val="green"/>
          </w:rPr>
          <w:t>n</w:t>
        </w:r>
      </w:ins>
      <w:ins w:id="635" w:author="KAI FREDERIK ZASTROW - J597066" w:date="2018-01-12T07:24:00Z">
        <w:r w:rsidR="000B7703" w:rsidRPr="000B7703">
          <w:rPr>
            <w:rFonts w:ascii="Times New Roman" w:hAnsi="Times New Roman" w:cs="Times New Roman"/>
            <w:color w:val="FF0000"/>
            <w:sz w:val="20"/>
            <w:szCs w:val="20"/>
            <w:highlight w:val="green"/>
          </w:rPr>
          <w:t xml:space="preserve"> </w:t>
        </w:r>
      </w:ins>
      <w:ins w:id="636" w:author="KAI FREDERIK ZASTROW - J597066" w:date="2018-01-12T16:29:00Z">
        <w:r w:rsidR="000B7703">
          <w:rPr>
            <w:rFonts w:ascii="Times New Roman" w:hAnsi="Times New Roman" w:cs="Times New Roman"/>
            <w:color w:val="FF0000"/>
            <w:sz w:val="20"/>
            <w:szCs w:val="20"/>
            <w:highlight w:val="green"/>
          </w:rPr>
          <w:t>indicated</w:t>
        </w:r>
      </w:ins>
      <w:ins w:id="637" w:author="KAI FREDERIK ZASTROW - J597066" w:date="2018-01-12T07:24:00Z">
        <w:r w:rsidR="002D3D9F" w:rsidRPr="000B7703">
          <w:rPr>
            <w:rFonts w:ascii="Times New Roman" w:hAnsi="Times New Roman" w:cs="Times New Roman"/>
            <w:color w:val="FF0000"/>
            <w:sz w:val="20"/>
            <w:szCs w:val="20"/>
            <w:highlight w:val="green"/>
            <w:rPrChange w:id="638" w:author="KAI FREDERIK ZASTROW - J597066" w:date="2018-01-12T16:28:00Z">
              <w:rPr>
                <w:rFonts w:ascii="Times New Roman" w:hAnsi="Times New Roman" w:cs="Times New Roman"/>
                <w:color w:val="FF0000"/>
                <w:sz w:val="20"/>
                <w:szCs w:val="20"/>
              </w:rPr>
            </w:rPrChange>
          </w:rPr>
          <w:t xml:space="preserve"> safety hazard condition, the appropriate actions shall be taken</w:t>
        </w:r>
      </w:ins>
      <w:ins w:id="639" w:author="KAI FREDERIK ZASTROW - J597066" w:date="2018-01-12T16:23:00Z">
        <w:r w:rsidR="00F75E48" w:rsidRPr="000B7703">
          <w:rPr>
            <w:rFonts w:ascii="Times New Roman" w:hAnsi="Times New Roman" w:cs="Times New Roman"/>
            <w:color w:val="FF0000"/>
            <w:sz w:val="20"/>
            <w:szCs w:val="20"/>
            <w:highlight w:val="green"/>
            <w:rPrChange w:id="640" w:author="KAI FREDERIK ZASTROW - J597066" w:date="2018-01-12T16:28:00Z">
              <w:rPr>
                <w:rFonts w:ascii="Times New Roman" w:hAnsi="Times New Roman" w:cs="Times New Roman"/>
                <w:color w:val="FF0000"/>
                <w:sz w:val="20"/>
                <w:szCs w:val="20"/>
                <w:highlight w:val="cyan"/>
              </w:rPr>
            </w:rPrChange>
          </w:rPr>
          <w:t xml:space="preserve"> by the person executing the update</w:t>
        </w:r>
      </w:ins>
      <w:ins w:id="641" w:author="KAI FREDERIK ZASTROW - J597066" w:date="2018-01-12T07:24:00Z">
        <w:r w:rsidR="002D3D9F" w:rsidRPr="000B7703">
          <w:rPr>
            <w:rFonts w:ascii="Times New Roman" w:hAnsi="Times New Roman" w:cs="Times New Roman"/>
            <w:color w:val="FF0000"/>
            <w:sz w:val="20"/>
            <w:szCs w:val="20"/>
            <w:highlight w:val="green"/>
            <w:rPrChange w:id="642" w:author="KAI FREDERIK ZASTROW - J597066" w:date="2018-01-12T16:28:00Z">
              <w:rPr>
                <w:rFonts w:ascii="Times New Roman" w:hAnsi="Times New Roman" w:cs="Times New Roman"/>
                <w:color w:val="FF0000"/>
                <w:sz w:val="20"/>
                <w:szCs w:val="20"/>
              </w:rPr>
            </w:rPrChange>
          </w:rPr>
          <w:t xml:space="preserve">.  </w:t>
        </w:r>
      </w:ins>
    </w:p>
    <w:p w14:paraId="0DFDC874" w14:textId="239720B9" w:rsidR="00E11707" w:rsidRDefault="00E11707" w:rsidP="00BE7329">
      <w:pPr>
        <w:pStyle w:val="ListParagraph"/>
        <w:numPr>
          <w:ilvl w:val="1"/>
          <w:numId w:val="10"/>
        </w:numPr>
        <w:jc w:val="both"/>
        <w:rPr>
          <w:ins w:id="643" w:author="Darren Handley" w:date="2017-12-23T03:34:00Z"/>
          <w:rFonts w:ascii="Times New Roman" w:hAnsi="Times New Roman" w:cs="Times New Roman"/>
          <w:color w:val="FF0000"/>
          <w:sz w:val="20"/>
          <w:szCs w:val="20"/>
        </w:rPr>
      </w:pPr>
      <w:r w:rsidRPr="00E11707">
        <w:rPr>
          <w:rFonts w:ascii="Times New Roman" w:hAnsi="Times New Roman" w:cs="Times New Roman"/>
          <w:color w:val="FF0000"/>
          <w:sz w:val="20"/>
          <w:szCs w:val="20"/>
        </w:rPr>
        <w:t xml:space="preserve">The OEM shall ensure that the vehicle </w:t>
      </w:r>
      <w:del w:id="644" w:author="Darren Handley" w:date="2017-12-07T13:10:00Z">
        <w:r w:rsidRPr="00E11707" w:rsidDel="00D57E13">
          <w:rPr>
            <w:rFonts w:ascii="Times New Roman" w:hAnsi="Times New Roman" w:cs="Times New Roman"/>
            <w:color w:val="FF0000"/>
            <w:sz w:val="20"/>
            <w:szCs w:val="20"/>
          </w:rPr>
          <w:delText xml:space="preserve">battery </w:delText>
        </w:r>
      </w:del>
      <w:r w:rsidRPr="00E11707">
        <w:rPr>
          <w:rFonts w:ascii="Times New Roman" w:hAnsi="Times New Roman" w:cs="Times New Roman"/>
          <w:color w:val="FF0000"/>
          <w:sz w:val="20"/>
          <w:szCs w:val="20"/>
        </w:rPr>
        <w:t xml:space="preserve">has enough </w:t>
      </w:r>
      <w:ins w:id="645" w:author="Darren Handley" w:date="2017-12-07T13:10:00Z">
        <w:r w:rsidRPr="00E11707">
          <w:rPr>
            <w:rFonts w:ascii="Times New Roman" w:hAnsi="Times New Roman" w:cs="Times New Roman"/>
            <w:color w:val="FF0000"/>
            <w:sz w:val="20"/>
            <w:szCs w:val="20"/>
          </w:rPr>
          <w:t xml:space="preserve">power </w:t>
        </w:r>
      </w:ins>
      <w:r w:rsidRPr="00E11707">
        <w:rPr>
          <w:rFonts w:ascii="Times New Roman" w:hAnsi="Times New Roman" w:cs="Times New Roman"/>
          <w:color w:val="FF0000"/>
          <w:sz w:val="20"/>
          <w:szCs w:val="20"/>
        </w:rPr>
        <w:t xml:space="preserve">capacity </w:t>
      </w:r>
      <w:ins w:id="646" w:author="KAI FREDERIK ZASTROW - J597066" w:date="2018-01-12T16:38:00Z">
        <w:r w:rsidR="00BE7329" w:rsidRPr="00CB424C">
          <w:rPr>
            <w:rFonts w:ascii="Times New Roman" w:hAnsi="Times New Roman" w:cs="Times New Roman"/>
            <w:color w:val="FF0000"/>
            <w:sz w:val="20"/>
            <w:szCs w:val="20"/>
            <w:highlight w:val="green"/>
            <w:rPrChange w:id="647" w:author="KAI FREDERIK ZASTROW - J597066" w:date="2018-01-12T16:46:00Z">
              <w:rPr>
                <w:rFonts w:ascii="Times New Roman" w:hAnsi="Times New Roman" w:cs="Times New Roman"/>
                <w:color w:val="FF0000"/>
                <w:sz w:val="20"/>
                <w:szCs w:val="20"/>
              </w:rPr>
            </w:rPrChange>
          </w:rPr>
          <w:t xml:space="preserve">to complete the </w:t>
        </w:r>
      </w:ins>
      <w:del w:id="648" w:author="KAI FREDERIK ZASTROW - J597066" w:date="2018-01-12T16:38:00Z">
        <w:r w:rsidRPr="00CB424C" w:rsidDel="00BE7329">
          <w:rPr>
            <w:rFonts w:ascii="Times New Roman" w:hAnsi="Times New Roman" w:cs="Times New Roman"/>
            <w:color w:val="FF0000"/>
            <w:sz w:val="20"/>
            <w:szCs w:val="20"/>
            <w:highlight w:val="green"/>
            <w:rPrChange w:id="649" w:author="KAI FREDERIK ZASTROW - J597066" w:date="2018-01-12T16:46:00Z">
              <w:rPr>
                <w:rFonts w:ascii="Times New Roman" w:hAnsi="Times New Roman" w:cs="Times New Roman"/>
                <w:color w:val="FF0000"/>
                <w:sz w:val="20"/>
                <w:szCs w:val="20"/>
              </w:rPr>
            </w:rPrChange>
          </w:rPr>
          <w:delText xml:space="preserve">for the </w:delText>
        </w:r>
      </w:del>
      <w:r w:rsidRPr="00CB424C">
        <w:rPr>
          <w:rFonts w:ascii="Times New Roman" w:hAnsi="Times New Roman" w:cs="Times New Roman"/>
          <w:color w:val="FF0000"/>
          <w:sz w:val="20"/>
          <w:szCs w:val="20"/>
          <w:highlight w:val="green"/>
          <w:rPrChange w:id="650" w:author="KAI FREDERIK ZASTROW - J597066" w:date="2018-01-12T16:46:00Z">
            <w:rPr>
              <w:rFonts w:ascii="Times New Roman" w:hAnsi="Times New Roman" w:cs="Times New Roman"/>
              <w:color w:val="FF0000"/>
              <w:sz w:val="20"/>
              <w:szCs w:val="20"/>
            </w:rPr>
          </w:rPrChange>
        </w:rPr>
        <w:t>update</w:t>
      </w:r>
      <w:ins w:id="651" w:author="KAI FREDERIK ZASTROW - J597066" w:date="2018-01-12T16:41:00Z">
        <w:r w:rsidR="00BE7329" w:rsidRPr="00CB424C">
          <w:rPr>
            <w:rFonts w:ascii="Times New Roman" w:hAnsi="Times New Roman" w:cs="Times New Roman"/>
            <w:color w:val="FF0000"/>
            <w:sz w:val="20"/>
            <w:szCs w:val="20"/>
            <w:highlight w:val="green"/>
            <w:rPrChange w:id="652" w:author="KAI FREDERIK ZASTROW - J597066" w:date="2018-01-12T16:46:00Z">
              <w:rPr>
                <w:rFonts w:ascii="Times New Roman" w:hAnsi="Times New Roman" w:cs="Times New Roman"/>
                <w:color w:val="FF0000"/>
                <w:sz w:val="20"/>
                <w:szCs w:val="20"/>
              </w:rPr>
            </w:rPrChange>
          </w:rPr>
          <w:t xml:space="preserve"> process (including</w:t>
        </w:r>
      </w:ins>
      <w:del w:id="653" w:author="KAI FREDERIK ZASTROW - J597066" w:date="2018-01-12T16:43:00Z">
        <w:r w:rsidRPr="00CB424C" w:rsidDel="00BE7329">
          <w:rPr>
            <w:rFonts w:ascii="Times New Roman" w:hAnsi="Times New Roman" w:cs="Times New Roman"/>
            <w:color w:val="FF0000"/>
            <w:sz w:val="20"/>
            <w:szCs w:val="20"/>
            <w:highlight w:val="green"/>
            <w:rPrChange w:id="654" w:author="KAI FREDERIK ZASTROW - J597066" w:date="2018-01-12T16:46:00Z">
              <w:rPr>
                <w:rFonts w:ascii="Times New Roman" w:hAnsi="Times New Roman" w:cs="Times New Roman"/>
                <w:color w:val="FF0000"/>
                <w:sz w:val="20"/>
                <w:szCs w:val="20"/>
              </w:rPr>
            </w:rPrChange>
          </w:rPr>
          <w:delText>, as well as</w:delText>
        </w:r>
      </w:del>
      <w:ins w:id="655" w:author="Darren Handley" w:date="2017-12-23T03:34:00Z">
        <w:del w:id="656" w:author="KAI FREDERIK ZASTROW - J597066" w:date="2018-01-12T16:43:00Z">
          <w:r w:rsidR="00F143B4" w:rsidRPr="00CB424C" w:rsidDel="00BE7329">
            <w:rPr>
              <w:rFonts w:ascii="Times New Roman" w:hAnsi="Times New Roman" w:cs="Times New Roman"/>
              <w:color w:val="FF0000"/>
              <w:sz w:val="20"/>
              <w:szCs w:val="20"/>
              <w:highlight w:val="green"/>
              <w:rPrChange w:id="657" w:author="KAI FREDERIK ZASTROW - J597066" w:date="2018-01-12T16:46:00Z">
                <w:rPr>
                  <w:rFonts w:ascii="Times New Roman" w:hAnsi="Times New Roman" w:cs="Times New Roman"/>
                  <w:color w:val="FF0000"/>
                  <w:sz w:val="20"/>
                  <w:szCs w:val="20"/>
                </w:rPr>
              </w:rPrChange>
            </w:rPr>
            <w:delText xml:space="preserve"> and</w:delText>
          </w:r>
        </w:del>
      </w:ins>
      <w:del w:id="658" w:author="KAI FREDERIK ZASTROW - J597066" w:date="2018-01-12T16:43:00Z">
        <w:r w:rsidRPr="00CB424C" w:rsidDel="00BE7329">
          <w:rPr>
            <w:rFonts w:ascii="Times New Roman" w:hAnsi="Times New Roman" w:cs="Times New Roman"/>
            <w:color w:val="FF0000"/>
            <w:sz w:val="20"/>
            <w:szCs w:val="20"/>
            <w:highlight w:val="green"/>
            <w:rPrChange w:id="659" w:author="KAI FREDERIK ZASTROW - J597066" w:date="2018-01-12T16:46:00Z">
              <w:rPr>
                <w:rFonts w:ascii="Times New Roman" w:hAnsi="Times New Roman" w:cs="Times New Roman"/>
                <w:color w:val="FF0000"/>
                <w:sz w:val="20"/>
                <w:szCs w:val="20"/>
              </w:rPr>
            </w:rPrChange>
          </w:rPr>
          <w:delText xml:space="preserve"> for </w:delText>
        </w:r>
      </w:del>
      <w:r w:rsidRPr="00CB424C">
        <w:rPr>
          <w:rFonts w:ascii="Times New Roman" w:hAnsi="Times New Roman" w:cs="Times New Roman"/>
          <w:color w:val="FF0000"/>
          <w:sz w:val="20"/>
          <w:szCs w:val="20"/>
          <w:highlight w:val="green"/>
          <w:rPrChange w:id="660" w:author="KAI FREDERIK ZASTROW - J597066" w:date="2018-01-12T16:46:00Z">
            <w:rPr>
              <w:rFonts w:ascii="Times New Roman" w:hAnsi="Times New Roman" w:cs="Times New Roman"/>
              <w:color w:val="FF0000"/>
              <w:sz w:val="20"/>
              <w:szCs w:val="20"/>
            </w:rPr>
          </w:rPrChange>
        </w:rPr>
        <w:t>a possible rollback</w:t>
      </w:r>
      <w:ins w:id="661" w:author="KAI FREDERIK ZASTROW - J597066" w:date="2018-01-12T16:36:00Z">
        <w:r w:rsidR="00BE7329" w:rsidRPr="00CB424C">
          <w:rPr>
            <w:rFonts w:ascii="Times New Roman" w:hAnsi="Times New Roman" w:cs="Times New Roman"/>
            <w:color w:val="FF0000"/>
            <w:sz w:val="20"/>
            <w:szCs w:val="20"/>
            <w:highlight w:val="green"/>
            <w:rPrChange w:id="662" w:author="KAI FREDERIK ZASTROW - J597066" w:date="2018-01-12T16:46:00Z">
              <w:rPr>
                <w:rFonts w:ascii="Times New Roman" w:hAnsi="Times New Roman" w:cs="Times New Roman"/>
                <w:color w:val="FF0000"/>
                <w:sz w:val="20"/>
                <w:szCs w:val="20"/>
              </w:rPr>
            </w:rPrChange>
          </w:rPr>
          <w:t xml:space="preserve"> or the vehicle to be placed into a safe state</w:t>
        </w:r>
      </w:ins>
      <w:ins w:id="663" w:author="KAI FREDERIK ZASTROW - J597066" w:date="2018-01-12T16:43:00Z">
        <w:r w:rsidR="00BE7329" w:rsidRPr="00CB424C">
          <w:rPr>
            <w:rFonts w:ascii="Times New Roman" w:hAnsi="Times New Roman" w:cs="Times New Roman"/>
            <w:color w:val="FF0000"/>
            <w:sz w:val="20"/>
            <w:szCs w:val="20"/>
            <w:highlight w:val="green"/>
            <w:rPrChange w:id="664" w:author="KAI FREDERIK ZASTROW - J597066" w:date="2018-01-12T16:49:00Z">
              <w:rPr>
                <w:rFonts w:ascii="Times New Roman" w:hAnsi="Times New Roman" w:cs="Times New Roman"/>
                <w:color w:val="FF0000"/>
                <w:sz w:val="20"/>
                <w:szCs w:val="20"/>
              </w:rPr>
            </w:rPrChange>
          </w:rPr>
          <w:t>)</w:t>
        </w:r>
      </w:ins>
      <w:del w:id="665" w:author="KAI FREDERIK ZASTROW - J597066" w:date="2018-01-12T16:36:00Z">
        <w:r w:rsidRPr="00CB424C" w:rsidDel="00BE7329">
          <w:rPr>
            <w:rFonts w:ascii="Times New Roman" w:hAnsi="Times New Roman" w:cs="Times New Roman"/>
            <w:color w:val="FF0000"/>
            <w:sz w:val="20"/>
            <w:szCs w:val="20"/>
            <w:highlight w:val="green"/>
            <w:rPrChange w:id="666" w:author="KAI FREDERIK ZASTROW - J597066" w:date="2018-01-12T16:49:00Z">
              <w:rPr>
                <w:rFonts w:ascii="Times New Roman" w:hAnsi="Times New Roman" w:cs="Times New Roman"/>
                <w:color w:val="FF0000"/>
                <w:sz w:val="20"/>
                <w:szCs w:val="20"/>
              </w:rPr>
            </w:rPrChange>
          </w:rPr>
          <w:delText xml:space="preserve"> </w:delText>
        </w:r>
      </w:del>
      <w:ins w:id="667" w:author="KAI FREDERIK ZASTROW - J597066" w:date="2018-01-12T16:37:00Z">
        <w:r w:rsidR="00BE7329" w:rsidRPr="00CB424C">
          <w:rPr>
            <w:rFonts w:ascii="Times New Roman" w:hAnsi="Times New Roman" w:cs="Times New Roman"/>
            <w:color w:val="FF0000"/>
            <w:sz w:val="20"/>
            <w:szCs w:val="20"/>
            <w:highlight w:val="green"/>
            <w:rPrChange w:id="668" w:author="KAI FREDERIK ZASTROW - J597066" w:date="2018-01-12T16:49:00Z">
              <w:rPr>
                <w:rFonts w:ascii="Times New Roman" w:hAnsi="Times New Roman" w:cs="Times New Roman"/>
                <w:color w:val="FF0000"/>
                <w:sz w:val="20"/>
                <w:szCs w:val="20"/>
              </w:rPr>
            </w:rPrChange>
          </w:rPr>
          <w:t xml:space="preserve"> </w:t>
        </w:r>
      </w:ins>
      <w:del w:id="669" w:author="KAI FREDERIK ZASTROW - J597066" w:date="2018-01-12T16:49:00Z">
        <w:r w:rsidRPr="00CB424C" w:rsidDel="00CB424C">
          <w:rPr>
            <w:rFonts w:ascii="Times New Roman" w:hAnsi="Times New Roman" w:cs="Times New Roman"/>
            <w:color w:val="FF0000"/>
            <w:sz w:val="20"/>
            <w:szCs w:val="20"/>
            <w:highlight w:val="green"/>
            <w:rPrChange w:id="670" w:author="KAI FREDERIK ZASTROW - J597066" w:date="2018-01-12T16:49:00Z">
              <w:rPr>
                <w:rFonts w:ascii="Times New Roman" w:hAnsi="Times New Roman" w:cs="Times New Roman"/>
                <w:color w:val="FF0000"/>
                <w:sz w:val="20"/>
                <w:szCs w:val="20"/>
              </w:rPr>
            </w:rPrChange>
          </w:rPr>
          <w:delText>and enough capacity for the operation of the vehicle after the update</w:delText>
        </w:r>
      </w:del>
    </w:p>
    <w:p w14:paraId="310EE037" w14:textId="10173FD7" w:rsidR="00F143B4" w:rsidRPr="00F143B4" w:rsidRDefault="00F143B4" w:rsidP="00F770AC">
      <w:pPr>
        <w:pStyle w:val="ListParagraph"/>
        <w:numPr>
          <w:ilvl w:val="1"/>
          <w:numId w:val="10"/>
        </w:numPr>
        <w:jc w:val="both"/>
        <w:rPr>
          <w:rFonts w:ascii="Times New Roman" w:hAnsi="Times New Roman" w:cs="Times New Roman"/>
          <w:sz w:val="20"/>
          <w:szCs w:val="20"/>
          <w:rPrChange w:id="671" w:author="Darren Handley" w:date="2017-12-23T03:34:00Z">
            <w:rPr/>
          </w:rPrChange>
        </w:rPr>
      </w:pPr>
      <w:commentRangeStart w:id="672"/>
      <w:ins w:id="673" w:author="Darren Handley" w:date="2017-12-23T03:34:00Z">
        <w:r>
          <w:rPr>
            <w:rFonts w:ascii="Times New Roman" w:hAnsi="Times New Roman" w:cs="Times New Roman"/>
            <w:sz w:val="20"/>
            <w:szCs w:val="20"/>
          </w:rPr>
          <w:t xml:space="preserve">The vehicle </w:t>
        </w:r>
      </w:ins>
      <w:ins w:id="674" w:author="Darren Handley" w:date="2017-12-23T03:38:00Z">
        <w:r>
          <w:rPr>
            <w:rFonts w:ascii="Times New Roman" w:hAnsi="Times New Roman" w:cs="Times New Roman"/>
            <w:sz w:val="20"/>
            <w:szCs w:val="20"/>
          </w:rPr>
          <w:t>user</w:t>
        </w:r>
      </w:ins>
      <w:ins w:id="675" w:author="Darren Handley" w:date="2017-12-23T03:34:00Z">
        <w:r>
          <w:rPr>
            <w:rFonts w:ascii="Times New Roman" w:hAnsi="Times New Roman" w:cs="Times New Roman"/>
            <w:sz w:val="20"/>
            <w:szCs w:val="20"/>
          </w:rPr>
          <w:t xml:space="preserve"> shall confirm the execution of the update</w:t>
        </w:r>
      </w:ins>
      <w:commentRangeEnd w:id="672"/>
      <w:ins w:id="676" w:author="Darren Handley" w:date="2017-12-23T03:35:00Z">
        <w:r>
          <w:rPr>
            <w:rStyle w:val="CommentReference"/>
            <w:rFonts w:ascii="Times New Roman" w:hAnsi="Times New Roman" w:cs="Times New Roman"/>
            <w:szCs w:val="20"/>
            <w:lang w:eastAsia="en-US"/>
          </w:rPr>
          <w:commentReference w:id="672"/>
        </w:r>
      </w:ins>
    </w:p>
    <w:p w14:paraId="57433561" w14:textId="77777777" w:rsidR="00E87ACE" w:rsidRPr="00F143B4" w:rsidDel="00D57E13" w:rsidRDefault="00E87ACE">
      <w:pPr>
        <w:pStyle w:val="ListParagraph"/>
        <w:numPr>
          <w:ilvl w:val="1"/>
          <w:numId w:val="10"/>
        </w:numPr>
        <w:jc w:val="both"/>
        <w:rPr>
          <w:del w:id="677" w:author="Darren Handley" w:date="2017-12-07T13:08:00Z"/>
          <w:rFonts w:ascii="Times New Roman" w:hAnsi="Times New Roman" w:cs="Times New Roman"/>
          <w:b/>
          <w:sz w:val="20"/>
          <w:szCs w:val="20"/>
        </w:rPr>
        <w:pPrChange w:id="678" w:author="Darren Handley" w:date="2017-12-07T11:53:00Z">
          <w:pPr>
            <w:pStyle w:val="ListParagraph"/>
            <w:numPr>
              <w:numId w:val="10"/>
            </w:numPr>
            <w:ind w:left="1148" w:hanging="360"/>
            <w:jc w:val="both"/>
          </w:pPr>
        </w:pPrChange>
      </w:pPr>
      <w:del w:id="679" w:author="Darren Handley" w:date="2017-12-07T13:08:00Z">
        <w:r w:rsidRPr="00F143B4" w:rsidDel="00D57E13">
          <w:rPr>
            <w:rFonts w:ascii="Times New Roman" w:hAnsi="Times New Roman" w:cs="Times New Roman"/>
            <w:b/>
            <w:sz w:val="20"/>
            <w:szCs w:val="20"/>
          </w:rPr>
          <w:delText>The OEM should assess what permissible status the doors, trunk, windows, roof etc. should be in during the execution of the update, for example if they can or should be closed and locked or if they should/could be open or unlocked. Where an update can only be executed in certain permissible combinations then the OEM should ensure these are in place before the update is executed;</w:delText>
        </w:r>
      </w:del>
    </w:p>
    <w:p w14:paraId="4863BDED" w14:textId="77777777" w:rsidR="00E87ACE" w:rsidRPr="00F143B4" w:rsidDel="00D93588" w:rsidRDefault="00E87ACE">
      <w:pPr>
        <w:pStyle w:val="ListParagraph"/>
        <w:numPr>
          <w:ilvl w:val="1"/>
          <w:numId w:val="10"/>
        </w:numPr>
        <w:jc w:val="both"/>
        <w:rPr>
          <w:del w:id="680" w:author="Darren Handley" w:date="2017-12-07T13:12:00Z"/>
          <w:rFonts w:ascii="Times New Roman" w:hAnsi="Times New Roman" w:cs="Times New Roman"/>
          <w:b/>
          <w:sz w:val="20"/>
          <w:szCs w:val="20"/>
        </w:rPr>
        <w:pPrChange w:id="681" w:author="Darren Handley" w:date="2017-12-07T11:54:00Z">
          <w:pPr>
            <w:pStyle w:val="ListParagraph"/>
            <w:numPr>
              <w:numId w:val="10"/>
            </w:numPr>
            <w:ind w:left="1148" w:hanging="360"/>
            <w:jc w:val="both"/>
          </w:pPr>
        </w:pPrChange>
      </w:pPr>
      <w:commentRangeStart w:id="682"/>
      <w:del w:id="683" w:author="Darren Handley" w:date="2017-12-07T13:12:00Z">
        <w:r w:rsidRPr="00F143B4" w:rsidDel="00D93588">
          <w:rPr>
            <w:rFonts w:ascii="Times New Roman" w:hAnsi="Times New Roman" w:cs="Times New Roman"/>
            <w:b/>
            <w:sz w:val="20"/>
            <w:szCs w:val="20"/>
          </w:rPr>
          <w:delText>The OEM should assess what systems and components are required for an update and what permissible statuses they may have (for example: on, off, working, malfunctioning etc). Where an update can only be executed in certain functional combinations then the OEM should ensure that is possible to ascertain that these are in place before the update is executed and should ensure they are;</w:delText>
        </w:r>
        <w:commentRangeEnd w:id="682"/>
        <w:r w:rsidR="00130145" w:rsidRPr="00F143B4" w:rsidDel="00D93588">
          <w:rPr>
            <w:b/>
            <w:sz w:val="20"/>
          </w:rPr>
          <w:commentReference w:id="682"/>
        </w:r>
      </w:del>
    </w:p>
    <w:p w14:paraId="357A1852" w14:textId="77777777" w:rsidR="00E87ACE" w:rsidRPr="00F143B4" w:rsidDel="00130145" w:rsidRDefault="00E87ACE" w:rsidP="00EB24A2">
      <w:pPr>
        <w:pStyle w:val="ListParagraph"/>
        <w:numPr>
          <w:ilvl w:val="0"/>
          <w:numId w:val="10"/>
        </w:numPr>
        <w:jc w:val="both"/>
        <w:rPr>
          <w:rFonts w:ascii="Times New Roman" w:hAnsi="Times New Roman" w:cs="Times New Roman"/>
          <w:b/>
          <w:sz w:val="20"/>
          <w:szCs w:val="20"/>
        </w:rPr>
      </w:pPr>
      <w:moveFromRangeStart w:id="684" w:author="Darren Handley" w:date="2017-12-07T11:55:00Z" w:name="move500411074"/>
      <w:moveFrom w:id="685" w:author="Darren Handley" w:date="2017-12-07T11:55:00Z">
        <w:r w:rsidRPr="00F143B4" w:rsidDel="00130145">
          <w:rPr>
            <w:rFonts w:ascii="Times New Roman" w:hAnsi="Times New Roman" w:cs="Times New Roman"/>
            <w:b/>
            <w:sz w:val="20"/>
            <w:szCs w:val="20"/>
          </w:rPr>
          <w:t>The OEM shall ensure the vehicle driver is informed in detail about the update before the update is executed. This should contain at least information on the: need for the update, the changes implemented, attended time for the update, any necessary safety information etc.).</w:t>
        </w:r>
      </w:moveFrom>
    </w:p>
    <w:moveFromRangeEnd w:id="684"/>
    <w:p w14:paraId="2803D8DC" w14:textId="77777777" w:rsidR="00E87ACE" w:rsidRPr="00E87ACE" w:rsidRDefault="00D93588" w:rsidP="00EB24A2">
      <w:pPr>
        <w:pStyle w:val="H1G"/>
        <w:keepNext w:val="0"/>
        <w:numPr>
          <w:ilvl w:val="2"/>
          <w:numId w:val="5"/>
        </w:numPr>
        <w:tabs>
          <w:tab w:val="clear" w:pos="851"/>
        </w:tabs>
        <w:ind w:right="6"/>
        <w:jc w:val="both"/>
        <w:rPr>
          <w:b w:val="0"/>
          <w:sz w:val="20"/>
        </w:rPr>
      </w:pPr>
      <w:ins w:id="686" w:author="Darren Handley" w:date="2017-12-07T13:17:00Z">
        <w:r w:rsidRPr="00F143B4">
          <w:rPr>
            <w:b w:val="0"/>
            <w:sz w:val="20"/>
            <w:lang w:eastAsia="ko-KR"/>
          </w:rPr>
          <w:t>Where the execution of an update or its failure might pose a safety hazard during driving</w:t>
        </w:r>
      </w:ins>
      <w:del w:id="687" w:author="Darren Handley" w:date="2017-12-07T13:17:00Z">
        <w:r w:rsidR="00E87ACE" w:rsidRPr="00E87ACE" w:rsidDel="00D93588">
          <w:rPr>
            <w:b w:val="0"/>
            <w:sz w:val="20"/>
            <w:lang w:eastAsia="ko-KR"/>
          </w:rPr>
          <w:delText>To enable a software update to be executed safely</w:delText>
        </w:r>
      </w:del>
      <w:r w:rsidR="00E87ACE" w:rsidRPr="00E87ACE">
        <w:rPr>
          <w:b w:val="0"/>
          <w:sz w:val="20"/>
          <w:lang w:eastAsia="ko-KR"/>
        </w:rPr>
        <w:t xml:space="preserve"> it is recommended that the following </w:t>
      </w:r>
      <w:r w:rsidR="00E87ACE" w:rsidRPr="00E87ACE">
        <w:rPr>
          <w:b w:val="0"/>
          <w:sz w:val="20"/>
        </w:rPr>
        <w:t>be taken into account during the execution of an update:</w:t>
      </w:r>
    </w:p>
    <w:p w14:paraId="36A325F2" w14:textId="77777777" w:rsidR="009E1267" w:rsidRPr="00E87ACE" w:rsidRDefault="009E1267" w:rsidP="007C4B26">
      <w:pPr>
        <w:pStyle w:val="ListParagraph"/>
        <w:numPr>
          <w:ilvl w:val="0"/>
          <w:numId w:val="10"/>
        </w:numPr>
        <w:jc w:val="both"/>
        <w:rPr>
          <w:rFonts w:ascii="Times New Roman" w:hAnsi="Times New Roman" w:cs="Times New Roman"/>
          <w:sz w:val="20"/>
          <w:szCs w:val="20"/>
        </w:rPr>
      </w:pPr>
      <w:moveToRangeStart w:id="688" w:author="Darren Handley" w:date="2017-12-07T11:49:00Z" w:name="move500410709"/>
      <w:moveTo w:id="689" w:author="Darren Handley" w:date="2017-12-07T11:49:00Z">
        <w:del w:id="690" w:author="Darren Handley" w:date="2017-12-07T13:16:00Z">
          <w:r w:rsidRPr="00E87ACE" w:rsidDel="00D93588">
            <w:rPr>
              <w:rFonts w:ascii="Times New Roman" w:hAnsi="Times New Roman" w:cs="Times New Roman"/>
              <w:sz w:val="20"/>
              <w:szCs w:val="20"/>
            </w:rPr>
            <w:delText>T</w:delText>
          </w:r>
        </w:del>
      </w:moveTo>
      <w:ins w:id="691" w:author="Darren Handley" w:date="2017-12-07T13:17:00Z">
        <w:r w:rsidR="00D93588">
          <w:rPr>
            <w:rFonts w:ascii="Times New Roman" w:hAnsi="Times New Roman" w:cs="Times New Roman"/>
            <w:sz w:val="20"/>
            <w:szCs w:val="20"/>
          </w:rPr>
          <w:t>T</w:t>
        </w:r>
      </w:ins>
      <w:moveTo w:id="692" w:author="Darren Handley" w:date="2017-12-07T11:49:00Z">
        <w:r w:rsidRPr="00E87ACE">
          <w:rPr>
            <w:rFonts w:ascii="Times New Roman" w:hAnsi="Times New Roman" w:cs="Times New Roman"/>
            <w:sz w:val="20"/>
            <w:szCs w:val="20"/>
          </w:rPr>
          <w:t>he OEM shall ensure the vehicle remains stationary during the execution of the update, for example with the parking br</w:t>
        </w:r>
        <w:del w:id="693" w:author="Darren Handley" w:date="2017-12-07T11:50:00Z">
          <w:r w:rsidRPr="00E87ACE" w:rsidDel="009E1267">
            <w:rPr>
              <w:rFonts w:ascii="Times New Roman" w:hAnsi="Times New Roman" w:cs="Times New Roman"/>
              <w:sz w:val="20"/>
              <w:szCs w:val="20"/>
            </w:rPr>
            <w:delText>eak</w:delText>
          </w:r>
        </w:del>
      </w:moveTo>
      <w:ins w:id="694" w:author="Darren Handley" w:date="2017-12-07T11:50:00Z">
        <w:r>
          <w:rPr>
            <w:rFonts w:ascii="Times New Roman" w:hAnsi="Times New Roman" w:cs="Times New Roman"/>
            <w:sz w:val="20"/>
            <w:szCs w:val="20"/>
          </w:rPr>
          <w:t>ake</w:t>
        </w:r>
      </w:ins>
      <w:moveTo w:id="695" w:author="Darren Handley" w:date="2017-12-07T11:49:00Z">
        <w:r w:rsidRPr="00E87ACE">
          <w:rPr>
            <w:rFonts w:ascii="Times New Roman" w:hAnsi="Times New Roman" w:cs="Times New Roman"/>
            <w:sz w:val="20"/>
            <w:szCs w:val="20"/>
          </w:rPr>
          <w:t>s applied;</w:t>
        </w:r>
      </w:moveTo>
    </w:p>
    <w:moveToRangeEnd w:id="688"/>
    <w:p w14:paraId="2BF38D55" w14:textId="77777777" w:rsidR="00E87ACE" w:rsidRPr="00E87ACE" w:rsidDel="00D93588" w:rsidRDefault="00E87ACE" w:rsidP="00EB24A2">
      <w:pPr>
        <w:pStyle w:val="ListParagraph"/>
        <w:numPr>
          <w:ilvl w:val="0"/>
          <w:numId w:val="10"/>
        </w:numPr>
        <w:jc w:val="both"/>
        <w:rPr>
          <w:del w:id="696" w:author="Darren Handley" w:date="2017-12-07T13:21:00Z"/>
          <w:rFonts w:ascii="Times New Roman" w:hAnsi="Times New Roman" w:cs="Times New Roman"/>
          <w:sz w:val="20"/>
          <w:szCs w:val="20"/>
        </w:rPr>
      </w:pPr>
      <w:del w:id="697" w:author="Darren Handley" w:date="2017-12-07T13:21:00Z">
        <w:r w:rsidRPr="00E87ACE" w:rsidDel="00D93588">
          <w:rPr>
            <w:rFonts w:ascii="Times New Roman" w:hAnsi="Times New Roman" w:cs="Times New Roman"/>
            <w:sz w:val="20"/>
            <w:szCs w:val="20"/>
          </w:rPr>
          <w:delText>The OEM shall ensure that it is not possible for the driver to operate the vehicle during the execution of an update;</w:delText>
        </w:r>
      </w:del>
    </w:p>
    <w:p w14:paraId="3981B63E" w14:textId="7268E01C" w:rsidR="00E87ACE" w:rsidRDefault="00E87ACE" w:rsidP="00EB24A2">
      <w:pPr>
        <w:pStyle w:val="ListParagraph"/>
        <w:numPr>
          <w:ilvl w:val="0"/>
          <w:numId w:val="10"/>
        </w:numPr>
        <w:jc w:val="both"/>
        <w:rPr>
          <w:rFonts w:ascii="Times New Roman" w:hAnsi="Times New Roman" w:cs="Times New Roman"/>
          <w:sz w:val="20"/>
          <w:szCs w:val="20"/>
        </w:rPr>
      </w:pPr>
      <w:r w:rsidRPr="00E87ACE">
        <w:rPr>
          <w:rFonts w:ascii="Times New Roman" w:hAnsi="Times New Roman" w:cs="Times New Roman"/>
          <w:sz w:val="20"/>
          <w:szCs w:val="20"/>
        </w:rPr>
        <w:t>The OEM should ensure that the driver is not able to use any functionality of the vehicle that would affect the safety of the vehicle or the suc</w:t>
      </w:r>
      <w:r w:rsidR="00F143B4">
        <w:rPr>
          <w:rFonts w:ascii="Times New Roman" w:hAnsi="Times New Roman" w:cs="Times New Roman"/>
          <w:sz w:val="20"/>
          <w:szCs w:val="20"/>
        </w:rPr>
        <w:t>cessful execution of the update</w:t>
      </w:r>
    </w:p>
    <w:p w14:paraId="34EF38C0" w14:textId="5E61451B" w:rsidR="00F770AC" w:rsidRPr="00F770AC" w:rsidRDefault="00F770AC" w:rsidP="00F770AC">
      <w:pPr>
        <w:ind w:firstLine="720"/>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DE suggested update (with chair comment)</w:t>
      </w:r>
    </w:p>
    <w:p w14:paraId="5B97D6F4" w14:textId="397700DF" w:rsidR="00F770AC" w:rsidRPr="00F770AC" w:rsidRDefault="00F770AC" w:rsidP="00F770AC">
      <w:pPr>
        <w:pStyle w:val="H1G"/>
        <w:keepNext w:val="0"/>
        <w:tabs>
          <w:tab w:val="clear" w:pos="851"/>
        </w:tabs>
        <w:ind w:left="720" w:right="6" w:firstLine="0"/>
        <w:jc w:val="both"/>
        <w:rPr>
          <w:b w:val="0"/>
          <w:color w:val="FF0000"/>
          <w:sz w:val="20"/>
          <w:lang w:eastAsia="ko-KR"/>
        </w:rPr>
      </w:pPr>
      <w:r w:rsidRPr="00F770AC">
        <w:rPr>
          <w:b w:val="0"/>
          <w:color w:val="FF0000"/>
          <w:sz w:val="20"/>
          <w:lang w:eastAsia="ko-KR"/>
        </w:rPr>
        <w:t xml:space="preserve">Where the execution of an update or its failure might pose a safety hazard during driving </w:t>
      </w:r>
      <w:del w:id="698" w:author="Darren Handley" w:date="2017-12-23T03:42:00Z">
        <w:r w:rsidRPr="00F770AC" w:rsidDel="00F770AC">
          <w:rPr>
            <w:b w:val="0"/>
            <w:color w:val="FF0000"/>
            <w:sz w:val="20"/>
            <w:lang w:eastAsia="ko-KR"/>
          </w:rPr>
          <w:delText xml:space="preserve">it is recommended that </w:delText>
        </w:r>
      </w:del>
      <w:r w:rsidRPr="00F770AC">
        <w:rPr>
          <w:b w:val="0"/>
          <w:color w:val="FF0000"/>
          <w:sz w:val="20"/>
          <w:lang w:eastAsia="ko-KR"/>
        </w:rPr>
        <w:t xml:space="preserve">the following </w:t>
      </w:r>
      <w:ins w:id="699" w:author="Darren Handley" w:date="2017-12-23T03:42:00Z">
        <w:r>
          <w:rPr>
            <w:b w:val="0"/>
            <w:color w:val="FF0000"/>
            <w:sz w:val="20"/>
            <w:lang w:eastAsia="ko-KR"/>
          </w:rPr>
          <w:t xml:space="preserve">shall </w:t>
        </w:r>
      </w:ins>
      <w:del w:id="700" w:author="Darren Handley" w:date="2017-12-23T03:46:00Z">
        <w:r w:rsidRPr="00F770AC" w:rsidDel="00F770AC">
          <w:rPr>
            <w:b w:val="0"/>
            <w:color w:val="FF0000"/>
            <w:sz w:val="20"/>
            <w:lang w:eastAsia="ko-KR"/>
          </w:rPr>
          <w:delText>be taken into account</w:delText>
        </w:r>
      </w:del>
      <w:ins w:id="701" w:author="Darren Handley" w:date="2017-12-23T03:46:00Z">
        <w:r>
          <w:rPr>
            <w:b w:val="0"/>
            <w:color w:val="FF0000"/>
            <w:sz w:val="20"/>
            <w:lang w:eastAsia="ko-KR"/>
          </w:rPr>
          <w:t>be ensured</w:t>
        </w:r>
      </w:ins>
      <w:r w:rsidRPr="00F770AC">
        <w:rPr>
          <w:b w:val="0"/>
          <w:color w:val="FF0000"/>
          <w:sz w:val="20"/>
          <w:lang w:eastAsia="ko-KR"/>
        </w:rPr>
        <w:t xml:space="preserve"> during the execution of an update:</w:t>
      </w:r>
    </w:p>
    <w:p w14:paraId="6B1E3E0F" w14:textId="77777777" w:rsidR="00F770AC" w:rsidRPr="00F770AC" w:rsidRDefault="00F770AC" w:rsidP="00F770AC">
      <w:pPr>
        <w:pStyle w:val="ListParagraph"/>
        <w:numPr>
          <w:ilvl w:val="0"/>
          <w:numId w:val="10"/>
        </w:numPr>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The OEM should ensure that the driver is not able to use any functionality of the vehicle that would affect the safety of the vehicle or the successful execution of the update;</w:t>
      </w:r>
    </w:p>
    <w:p w14:paraId="023FA31D" w14:textId="077B4E39" w:rsidR="00F770AC" w:rsidRPr="00F770AC" w:rsidRDefault="00F770AC" w:rsidP="00F770AC">
      <w:pPr>
        <w:pStyle w:val="ListParagraph"/>
        <w:numPr>
          <w:ilvl w:val="0"/>
          <w:numId w:val="10"/>
        </w:numPr>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shall ensure that all other functionalities shall </w:t>
      </w:r>
      <w:del w:id="702" w:author="Darren Handley" w:date="2017-12-23T03:42:00Z">
        <w:r w:rsidRPr="00F770AC" w:rsidDel="00F770AC">
          <w:rPr>
            <w:rFonts w:ascii="Times New Roman" w:hAnsi="Times New Roman" w:cs="Times New Roman"/>
            <w:color w:val="FF0000"/>
            <w:sz w:val="20"/>
            <w:szCs w:val="20"/>
          </w:rPr>
          <w:delText xml:space="preserve">be </w:delText>
        </w:r>
      </w:del>
      <w:r w:rsidRPr="00F770AC">
        <w:rPr>
          <w:rFonts w:ascii="Times New Roman" w:hAnsi="Times New Roman" w:cs="Times New Roman"/>
          <w:color w:val="FF0000"/>
          <w:sz w:val="20"/>
          <w:szCs w:val="20"/>
        </w:rPr>
        <w:t>work proper</w:t>
      </w:r>
      <w:ins w:id="703" w:author="Darren Handley" w:date="2017-12-23T03:42:00Z">
        <w:r>
          <w:rPr>
            <w:rFonts w:ascii="Times New Roman" w:hAnsi="Times New Roman" w:cs="Times New Roman"/>
            <w:color w:val="FF0000"/>
            <w:sz w:val="20"/>
            <w:szCs w:val="20"/>
          </w:rPr>
          <w:t>ly</w:t>
        </w:r>
      </w:ins>
      <w:r w:rsidRPr="00F770AC">
        <w:rPr>
          <w:rFonts w:ascii="Times New Roman" w:hAnsi="Times New Roman" w:cs="Times New Roman"/>
          <w:color w:val="FF0000"/>
          <w:sz w:val="20"/>
          <w:szCs w:val="20"/>
        </w:rPr>
        <w:t xml:space="preserve"> (e.g. brakes);</w:t>
      </w:r>
    </w:p>
    <w:p w14:paraId="7655ED9E" w14:textId="77777777" w:rsidR="00F770AC" w:rsidRPr="00F770AC" w:rsidRDefault="00F770AC" w:rsidP="00F770AC">
      <w:pPr>
        <w:jc w:val="both"/>
        <w:rPr>
          <w:rFonts w:ascii="Times New Roman" w:hAnsi="Times New Roman" w:cs="Times New Roman"/>
          <w:sz w:val="20"/>
          <w:szCs w:val="20"/>
        </w:rPr>
      </w:pPr>
    </w:p>
    <w:p w14:paraId="4039437D" w14:textId="77777777" w:rsidR="00E87ACE" w:rsidRPr="00E87ACE" w:rsidDel="002C1E04" w:rsidRDefault="00E87ACE" w:rsidP="00EB24A2">
      <w:pPr>
        <w:pStyle w:val="ListParagraph"/>
        <w:numPr>
          <w:ilvl w:val="0"/>
          <w:numId w:val="10"/>
        </w:numPr>
        <w:jc w:val="both"/>
        <w:rPr>
          <w:del w:id="704" w:author="Darren Handley" w:date="2017-12-07T13:22:00Z"/>
          <w:rFonts w:ascii="Times New Roman" w:hAnsi="Times New Roman" w:cs="Times New Roman"/>
          <w:sz w:val="20"/>
          <w:szCs w:val="20"/>
        </w:rPr>
      </w:pPr>
      <w:del w:id="705" w:author="Darren Handley" w:date="2017-12-07T13:22:00Z">
        <w:r w:rsidRPr="00E87ACE" w:rsidDel="002C1E04">
          <w:rPr>
            <w:rFonts w:ascii="Times New Roman" w:hAnsi="Times New Roman" w:cs="Times New Roman"/>
            <w:sz w:val="20"/>
            <w:szCs w:val="20"/>
          </w:rPr>
          <w:delText>Where additional safety requirements are placed on the driver or the vehicle occupants, the OEM should ensure they are not able to contravene them.</w:delText>
        </w:r>
      </w:del>
    </w:p>
    <w:p w14:paraId="6FDED984" w14:textId="77777777" w:rsidR="00E87ACE" w:rsidRPr="00EF1014" w:rsidRDefault="00E87ACE" w:rsidP="00EB24A2">
      <w:pPr>
        <w:pStyle w:val="ListParagraph"/>
        <w:numPr>
          <w:ilvl w:val="2"/>
          <w:numId w:val="5"/>
        </w:numPr>
        <w:rPr>
          <w:rFonts w:ascii="Times New Roman" w:hAnsi="Times New Roman" w:cs="Times New Roman"/>
          <w:b/>
          <w:sz w:val="20"/>
          <w:szCs w:val="20"/>
        </w:rPr>
      </w:pPr>
      <w:bookmarkStart w:id="706" w:name="_Toc498351793"/>
      <w:r w:rsidRPr="00EF1014">
        <w:rPr>
          <w:rFonts w:ascii="Times New Roman" w:hAnsi="Times New Roman" w:cs="Times New Roman"/>
          <w:sz w:val="20"/>
          <w:szCs w:val="20"/>
        </w:rPr>
        <w:t>To enable a software update to be executed safely it is recommended that the following be taken into account after the execution of an update:</w:t>
      </w:r>
      <w:bookmarkEnd w:id="706"/>
    </w:p>
    <w:p w14:paraId="534B8541" w14:textId="5B91C78A" w:rsid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 xml:space="preserve">The OEM shall ensure the </w:t>
      </w:r>
      <w:del w:id="707" w:author="Darren Handley" w:date="2017-12-07T13:27:00Z">
        <w:r w:rsidRPr="00E87ACE" w:rsidDel="002C1E04">
          <w:rPr>
            <w:rFonts w:ascii="Times New Roman" w:hAnsi="Times New Roman" w:cs="Times New Roman"/>
            <w:sz w:val="20"/>
            <w:szCs w:val="20"/>
          </w:rPr>
          <w:delText xml:space="preserve">driver </w:delText>
        </w:r>
      </w:del>
      <w:ins w:id="708" w:author="Darren Handley" w:date="2017-12-07T13:27:00Z">
        <w:r w:rsidR="002C1E04">
          <w:rPr>
            <w:rFonts w:ascii="Times New Roman" w:hAnsi="Times New Roman" w:cs="Times New Roman"/>
            <w:sz w:val="20"/>
            <w:szCs w:val="20"/>
          </w:rPr>
          <w:t>person executing the update</w:t>
        </w:r>
        <w:r w:rsidR="002C1E04" w:rsidRPr="00E87ACE">
          <w:rPr>
            <w:rFonts w:ascii="Times New Roman" w:hAnsi="Times New Roman" w:cs="Times New Roman"/>
            <w:sz w:val="20"/>
            <w:szCs w:val="20"/>
          </w:rPr>
          <w:t xml:space="preserve"> </w:t>
        </w:r>
      </w:ins>
      <w:r w:rsidRPr="00E87ACE">
        <w:rPr>
          <w:rFonts w:ascii="Times New Roman" w:hAnsi="Times New Roman" w:cs="Times New Roman"/>
          <w:sz w:val="20"/>
          <w:szCs w:val="20"/>
        </w:rPr>
        <w:t>is informed of the suc</w:t>
      </w:r>
      <w:r w:rsidR="00F770AC">
        <w:rPr>
          <w:rFonts w:ascii="Times New Roman" w:hAnsi="Times New Roman" w:cs="Times New Roman"/>
          <w:sz w:val="20"/>
          <w:szCs w:val="20"/>
        </w:rPr>
        <w:t>cess (or failure) of the update</w:t>
      </w:r>
    </w:p>
    <w:p w14:paraId="526032B0" w14:textId="77777777" w:rsidR="00F770AC" w:rsidRPr="00F770AC" w:rsidRDefault="00F770AC" w:rsidP="00F770AC">
      <w:pPr>
        <w:ind w:left="788"/>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DE suggested update (with chair comment)</w:t>
      </w:r>
    </w:p>
    <w:p w14:paraId="5780F049" w14:textId="2E9394E9" w:rsidR="00F770AC" w:rsidRPr="00F770AC" w:rsidRDefault="00F770AC" w:rsidP="00F770AC">
      <w:pPr>
        <w:pStyle w:val="ListParagraph"/>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To enable a software update to be executed safely </w:t>
      </w:r>
      <w:del w:id="709" w:author="Darren Handley" w:date="2017-12-23T03:44:00Z">
        <w:r w:rsidRPr="00F770AC" w:rsidDel="00F770AC">
          <w:rPr>
            <w:rFonts w:ascii="Times New Roman" w:hAnsi="Times New Roman" w:cs="Times New Roman"/>
            <w:color w:val="FF0000"/>
            <w:sz w:val="20"/>
            <w:szCs w:val="20"/>
          </w:rPr>
          <w:delText xml:space="preserve">it is recommended that </w:delText>
        </w:r>
      </w:del>
      <w:r w:rsidRPr="00F770AC">
        <w:rPr>
          <w:rFonts w:ascii="Times New Roman" w:hAnsi="Times New Roman" w:cs="Times New Roman"/>
          <w:color w:val="FF0000"/>
          <w:sz w:val="20"/>
          <w:szCs w:val="20"/>
        </w:rPr>
        <w:t xml:space="preserve">the following </w:t>
      </w:r>
      <w:ins w:id="710" w:author="Darren Handley" w:date="2017-12-23T03:44:00Z">
        <w:r>
          <w:rPr>
            <w:rFonts w:ascii="Times New Roman" w:hAnsi="Times New Roman" w:cs="Times New Roman"/>
            <w:color w:val="FF0000"/>
            <w:sz w:val="20"/>
            <w:szCs w:val="20"/>
          </w:rPr>
          <w:t xml:space="preserve">shall </w:t>
        </w:r>
      </w:ins>
      <w:del w:id="711" w:author="Darren Handley" w:date="2017-12-23T03:45:00Z">
        <w:r w:rsidRPr="00F770AC" w:rsidDel="00F770AC">
          <w:rPr>
            <w:rFonts w:ascii="Times New Roman" w:hAnsi="Times New Roman" w:cs="Times New Roman"/>
            <w:color w:val="FF0000"/>
            <w:sz w:val="20"/>
            <w:szCs w:val="20"/>
          </w:rPr>
          <w:delText>be taken into account</w:delText>
        </w:r>
      </w:del>
      <w:ins w:id="712" w:author="Darren Handley" w:date="2017-12-23T03:45:00Z">
        <w:r>
          <w:rPr>
            <w:rFonts w:ascii="Times New Roman" w:hAnsi="Times New Roman" w:cs="Times New Roman"/>
            <w:color w:val="FF0000"/>
            <w:sz w:val="20"/>
            <w:szCs w:val="20"/>
          </w:rPr>
          <w:t>occur</w:t>
        </w:r>
      </w:ins>
      <w:r w:rsidRPr="00F770AC">
        <w:rPr>
          <w:rFonts w:ascii="Times New Roman" w:hAnsi="Times New Roman" w:cs="Times New Roman"/>
          <w:color w:val="FF0000"/>
          <w:sz w:val="20"/>
          <w:szCs w:val="20"/>
        </w:rPr>
        <w:t xml:space="preserve"> after the execution of an update:</w:t>
      </w:r>
    </w:p>
    <w:p w14:paraId="088F12CB" w14:textId="7095D621" w:rsidR="00F770AC" w:rsidRPr="00F770AC" w:rsidRDefault="00F770AC" w:rsidP="00F770AC">
      <w:pPr>
        <w:pStyle w:val="ListParagraph"/>
        <w:numPr>
          <w:ilvl w:val="0"/>
          <w:numId w:val="10"/>
        </w:numPr>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shall ensure that the vehicle user </w:t>
      </w:r>
      <w:del w:id="713" w:author="Darren Handley" w:date="2017-12-23T03:45:00Z">
        <w:r w:rsidRPr="00F770AC" w:rsidDel="00F770AC">
          <w:rPr>
            <w:rFonts w:ascii="Times New Roman" w:hAnsi="Times New Roman" w:cs="Times New Roman"/>
            <w:color w:val="FF0000"/>
            <w:sz w:val="20"/>
            <w:szCs w:val="20"/>
          </w:rPr>
          <w:delText xml:space="preserve">after the execution of the update </w:delText>
        </w:r>
      </w:del>
      <w:r w:rsidRPr="00F770AC">
        <w:rPr>
          <w:rFonts w:ascii="Times New Roman" w:hAnsi="Times New Roman" w:cs="Times New Roman"/>
          <w:color w:val="FF0000"/>
          <w:sz w:val="20"/>
          <w:szCs w:val="20"/>
        </w:rPr>
        <w:t>is informed of the success (or failure) of the update;</w:t>
      </w:r>
    </w:p>
    <w:p w14:paraId="44E9E20C" w14:textId="450EFFC1" w:rsidR="00F770AC" w:rsidRPr="00F770AC" w:rsidRDefault="00F770AC" w:rsidP="00F770AC">
      <w:pPr>
        <w:pStyle w:val="ListParagraph"/>
        <w:numPr>
          <w:ilvl w:val="0"/>
          <w:numId w:val="10"/>
        </w:numPr>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vehicle user </w:t>
      </w:r>
      <w:del w:id="714" w:author="Darren Handley" w:date="2017-12-23T03:45:00Z">
        <w:r w:rsidRPr="00F770AC" w:rsidDel="00F770AC">
          <w:rPr>
            <w:rFonts w:ascii="Times New Roman" w:hAnsi="Times New Roman" w:cs="Times New Roman"/>
            <w:color w:val="FF0000"/>
            <w:sz w:val="20"/>
            <w:szCs w:val="20"/>
          </w:rPr>
          <w:delText xml:space="preserve">after the execution of the update </w:delText>
        </w:r>
      </w:del>
      <w:r w:rsidRPr="00F770AC">
        <w:rPr>
          <w:rFonts w:ascii="Times New Roman" w:hAnsi="Times New Roman" w:cs="Times New Roman"/>
          <w:color w:val="FF0000"/>
          <w:sz w:val="20"/>
          <w:szCs w:val="20"/>
        </w:rPr>
        <w:t>shall be informed about the implemented changes.</w:t>
      </w:r>
    </w:p>
    <w:p w14:paraId="1343E276" w14:textId="77777777" w:rsidR="00E87ACE" w:rsidRPr="00E87ACE" w:rsidDel="002C1E04" w:rsidRDefault="00E87ACE" w:rsidP="00A977D4">
      <w:pPr>
        <w:pStyle w:val="ListParagraph"/>
        <w:numPr>
          <w:ilvl w:val="0"/>
          <w:numId w:val="14"/>
        </w:numPr>
        <w:jc w:val="both"/>
        <w:rPr>
          <w:del w:id="715" w:author="Darren Handley" w:date="2017-12-07T13:25:00Z"/>
          <w:rFonts w:ascii="Times New Roman" w:hAnsi="Times New Roman" w:cs="Times New Roman"/>
          <w:sz w:val="20"/>
          <w:szCs w:val="20"/>
        </w:rPr>
      </w:pPr>
      <w:del w:id="716" w:author="Darren Handley" w:date="2017-12-07T13:25:00Z">
        <w:r w:rsidRPr="00E87ACE" w:rsidDel="002C1E04">
          <w:rPr>
            <w:rFonts w:ascii="Times New Roman" w:hAnsi="Times New Roman" w:cs="Times New Roman"/>
            <w:sz w:val="20"/>
            <w:szCs w:val="20"/>
          </w:rPr>
          <w:delText>The OEM shall ensure that a rollback to the old software version shall be possible and shall be done automatically in the case of no success.</w:delText>
        </w:r>
      </w:del>
    </w:p>
    <w:p w14:paraId="2E538629" w14:textId="77777777" w:rsidR="00E87ACE" w:rsidRPr="00E87ACE" w:rsidRDefault="00E87ACE" w:rsidP="00A977D4">
      <w:pPr>
        <w:pStyle w:val="Heading2"/>
        <w:numPr>
          <w:ilvl w:val="1"/>
          <w:numId w:val="14"/>
        </w:numPr>
        <w:ind w:left="720" w:hanging="720"/>
      </w:pPr>
      <w:bookmarkStart w:id="717" w:name="_Toc498352732"/>
      <w:r w:rsidRPr="00E87ACE">
        <w:t>Additional safety requirement for OTA updates</w:t>
      </w:r>
      <w:bookmarkEnd w:id="717"/>
    </w:p>
    <w:p w14:paraId="554E9CB3" w14:textId="77777777" w:rsidR="00E87ACE" w:rsidRPr="00E87ACE" w:rsidRDefault="00E87ACE" w:rsidP="00EB24A2">
      <w:pPr>
        <w:pStyle w:val="H1G"/>
        <w:keepNext w:val="0"/>
        <w:numPr>
          <w:ilvl w:val="2"/>
          <w:numId w:val="13"/>
        </w:numPr>
        <w:tabs>
          <w:tab w:val="clear" w:pos="851"/>
        </w:tabs>
        <w:ind w:left="720" w:right="6"/>
        <w:jc w:val="both"/>
        <w:rPr>
          <w:sz w:val="20"/>
        </w:rPr>
      </w:pPr>
      <w:commentRangeStart w:id="718"/>
      <w:del w:id="719" w:author="Darren Handley" w:date="2017-12-07T13:29:00Z">
        <w:r w:rsidRPr="00E87ACE" w:rsidDel="002C1E04">
          <w:rPr>
            <w:b w:val="0"/>
            <w:sz w:val="20"/>
          </w:rPr>
          <w:delText xml:space="preserve">It is recommended that </w:delText>
        </w:r>
      </w:del>
      <w:commentRangeEnd w:id="718"/>
      <w:r w:rsidR="002C1E04">
        <w:rPr>
          <w:rStyle w:val="CommentReference"/>
          <w:b w:val="0"/>
        </w:rPr>
        <w:commentReference w:id="718"/>
      </w:r>
      <w:r w:rsidRPr="00E87ACE">
        <w:rPr>
          <w:b w:val="0"/>
          <w:sz w:val="20"/>
        </w:rPr>
        <w:t xml:space="preserve">OTA updates shall not be permitted </w:t>
      </w:r>
      <w:ins w:id="720" w:author="Darren Handley" w:date="2017-12-07T13:38:00Z">
        <w:r w:rsidR="008627EC">
          <w:rPr>
            <w:b w:val="0"/>
            <w:sz w:val="20"/>
          </w:rPr>
          <w:t xml:space="preserve">during driving </w:t>
        </w:r>
      </w:ins>
      <w:r w:rsidRPr="00E87ACE">
        <w:rPr>
          <w:b w:val="0"/>
          <w:sz w:val="20"/>
        </w:rPr>
        <w:t xml:space="preserve">where additional action is required by the driver for completion of the update process. </w:t>
      </w:r>
    </w:p>
    <w:p w14:paraId="43DE55A5" w14:textId="53661367" w:rsidR="00E87ACE" w:rsidRPr="00CB424C" w:rsidRDefault="00E87ACE" w:rsidP="00EB24A2">
      <w:pPr>
        <w:pStyle w:val="H1G"/>
        <w:keepNext w:val="0"/>
        <w:numPr>
          <w:ilvl w:val="2"/>
          <w:numId w:val="13"/>
        </w:numPr>
        <w:tabs>
          <w:tab w:val="clear" w:pos="851"/>
        </w:tabs>
        <w:ind w:left="720" w:right="6"/>
        <w:jc w:val="both"/>
        <w:rPr>
          <w:sz w:val="20"/>
          <w:highlight w:val="green"/>
          <w:rPrChange w:id="721" w:author="KAI FREDERIK ZASTROW - J597066" w:date="2018-01-12T16:52:00Z">
            <w:rPr>
              <w:sz w:val="20"/>
            </w:rPr>
          </w:rPrChange>
        </w:rPr>
      </w:pPr>
      <w:del w:id="722" w:author="Darren Handley" w:date="2017-12-07T13:30:00Z">
        <w:r w:rsidRPr="00E87ACE" w:rsidDel="002C1E04">
          <w:rPr>
            <w:b w:val="0"/>
            <w:sz w:val="20"/>
          </w:rPr>
          <w:delText xml:space="preserve">It is recommended that </w:delText>
        </w:r>
      </w:del>
      <w:r w:rsidRPr="00E87ACE">
        <w:rPr>
          <w:b w:val="0"/>
          <w:sz w:val="20"/>
        </w:rPr>
        <w:t xml:space="preserve">OTA updates shall not be permitted where </w:t>
      </w:r>
      <w:del w:id="723" w:author="Darren Handley" w:date="2017-12-07T13:40:00Z">
        <w:r w:rsidRPr="00E87ACE" w:rsidDel="008627EC">
          <w:rPr>
            <w:b w:val="0"/>
            <w:sz w:val="20"/>
          </w:rPr>
          <w:delText xml:space="preserve">additional </w:delText>
        </w:r>
      </w:del>
      <w:r w:rsidRPr="00E87ACE">
        <w:rPr>
          <w:b w:val="0"/>
          <w:sz w:val="20"/>
        </w:rPr>
        <w:t xml:space="preserve">action </w:t>
      </w:r>
      <w:ins w:id="724" w:author="Darren Handley" w:date="2017-12-07T13:40:00Z">
        <w:r w:rsidR="008627EC">
          <w:rPr>
            <w:b w:val="0"/>
            <w:sz w:val="20"/>
          </w:rPr>
          <w:t xml:space="preserve">that </w:t>
        </w:r>
      </w:ins>
      <w:del w:id="725" w:author="Darren Handley" w:date="2017-12-07T13:40:00Z">
        <w:r w:rsidRPr="00E87ACE" w:rsidDel="008627EC">
          <w:rPr>
            <w:b w:val="0"/>
            <w:sz w:val="20"/>
          </w:rPr>
          <w:delText xml:space="preserve">is required </w:delText>
        </w:r>
      </w:del>
      <w:del w:id="726" w:author="Darren Handley" w:date="2017-12-07T13:46:00Z">
        <w:r w:rsidRPr="00E87ACE" w:rsidDel="00E02CC8">
          <w:rPr>
            <w:b w:val="0"/>
            <w:sz w:val="20"/>
          </w:rPr>
          <w:delText>by a</w:delText>
        </w:r>
      </w:del>
      <w:ins w:id="727" w:author="Darren Handley" w:date="2017-12-07T13:46:00Z">
        <w:r w:rsidR="00E02CC8">
          <w:rPr>
            <w:b w:val="0"/>
            <w:sz w:val="20"/>
          </w:rPr>
          <w:t>requires a</w:t>
        </w:r>
      </w:ins>
      <w:r w:rsidRPr="00E87ACE">
        <w:rPr>
          <w:b w:val="0"/>
          <w:sz w:val="20"/>
        </w:rPr>
        <w:t xml:space="preserve"> skilled person, such as a mechanic, </w:t>
      </w:r>
      <w:ins w:id="728" w:author="Darren Handley" w:date="2017-12-07T13:46:00Z">
        <w:r w:rsidR="00E02CC8">
          <w:rPr>
            <w:b w:val="0"/>
            <w:sz w:val="20"/>
          </w:rPr>
          <w:t xml:space="preserve">is necessary </w:t>
        </w:r>
      </w:ins>
      <w:r w:rsidRPr="00E87ACE">
        <w:rPr>
          <w:b w:val="0"/>
          <w:sz w:val="20"/>
        </w:rPr>
        <w:t>for completion of the update process</w:t>
      </w:r>
      <w:ins w:id="729" w:author="KAI FREDERIK ZASTROW - J597066" w:date="2018-01-12T16:50:00Z">
        <w:r w:rsidR="00CB424C">
          <w:rPr>
            <w:b w:val="0"/>
            <w:sz w:val="20"/>
          </w:rPr>
          <w:t xml:space="preserve"> </w:t>
        </w:r>
      </w:ins>
      <w:ins w:id="730" w:author="KAI FREDERIK ZASTROW - J597066" w:date="2018-01-12T16:52:00Z">
        <w:r w:rsidR="00CB424C" w:rsidRPr="00CB424C">
          <w:rPr>
            <w:b w:val="0"/>
            <w:sz w:val="20"/>
            <w:highlight w:val="green"/>
            <w:rPrChange w:id="731" w:author="KAI FREDERIK ZASTROW - J597066" w:date="2018-01-12T16:52:00Z">
              <w:rPr>
                <w:b w:val="0"/>
                <w:sz w:val="20"/>
              </w:rPr>
            </w:rPrChange>
          </w:rPr>
          <w:t xml:space="preserve">unless </w:t>
        </w:r>
      </w:ins>
      <w:ins w:id="732" w:author="KAI FREDERIK ZASTROW - J597066" w:date="2018-01-12T16:51:00Z">
        <w:r w:rsidR="00CB424C" w:rsidRPr="00CB424C">
          <w:rPr>
            <w:b w:val="0"/>
            <w:sz w:val="20"/>
            <w:highlight w:val="green"/>
            <w:rPrChange w:id="733" w:author="KAI FREDERIK ZASTROW - J597066" w:date="2018-01-12T16:52:00Z">
              <w:rPr>
                <w:b w:val="0"/>
                <w:sz w:val="20"/>
              </w:rPr>
            </w:rPrChange>
          </w:rPr>
          <w:t>such a person is</w:t>
        </w:r>
      </w:ins>
      <w:ins w:id="734" w:author="KAI FREDERIK ZASTROW - J597066" w:date="2018-01-12T16:52:00Z">
        <w:r w:rsidR="00CB424C" w:rsidRPr="00CB424C">
          <w:rPr>
            <w:b w:val="0"/>
            <w:sz w:val="20"/>
            <w:highlight w:val="green"/>
            <w:rPrChange w:id="735" w:author="KAI FREDERIK ZASTROW - J597066" w:date="2018-01-12T16:52:00Z">
              <w:rPr>
                <w:b w:val="0"/>
                <w:sz w:val="20"/>
              </w:rPr>
            </w:rPrChange>
          </w:rPr>
          <w:t xml:space="preserve"> </w:t>
        </w:r>
      </w:ins>
      <w:del w:id="736" w:author="KAI FREDERIK ZASTROW - J597066" w:date="2018-01-12T16:51:00Z">
        <w:r w:rsidRPr="00CB424C" w:rsidDel="00CB424C">
          <w:rPr>
            <w:b w:val="0"/>
            <w:sz w:val="20"/>
            <w:highlight w:val="green"/>
            <w:rPrChange w:id="737" w:author="KAI FREDERIK ZASTROW - J597066" w:date="2018-01-12T16:52:00Z">
              <w:rPr>
                <w:b w:val="0"/>
                <w:sz w:val="20"/>
              </w:rPr>
            </w:rPrChange>
          </w:rPr>
          <w:delText>.</w:delText>
        </w:r>
      </w:del>
      <w:ins w:id="738" w:author="KAI FREDERIK ZASTROW - J597066" w:date="2018-01-12T16:51:00Z">
        <w:r w:rsidR="00CB424C" w:rsidRPr="00CB424C">
          <w:rPr>
            <w:b w:val="0"/>
            <w:sz w:val="20"/>
            <w:highlight w:val="green"/>
            <w:rPrChange w:id="739" w:author="KAI FREDERIK ZASTROW - J597066" w:date="2018-01-12T16:52:00Z">
              <w:rPr>
                <w:b w:val="0"/>
                <w:sz w:val="20"/>
              </w:rPr>
            </w:rPrChange>
          </w:rPr>
          <w:t>available.</w:t>
        </w:r>
      </w:ins>
    </w:p>
    <w:p w14:paraId="438873E2" w14:textId="77777777" w:rsidR="00E87ACE" w:rsidRPr="00E87ACE" w:rsidRDefault="00E87ACE" w:rsidP="00EB24A2">
      <w:pPr>
        <w:pStyle w:val="H1G"/>
        <w:keepNext w:val="0"/>
        <w:numPr>
          <w:ilvl w:val="2"/>
          <w:numId w:val="13"/>
        </w:numPr>
        <w:tabs>
          <w:tab w:val="clear" w:pos="851"/>
        </w:tabs>
        <w:ind w:left="720" w:right="6"/>
        <w:jc w:val="both"/>
        <w:rPr>
          <w:sz w:val="20"/>
        </w:rPr>
      </w:pPr>
      <w:commentRangeStart w:id="740"/>
      <w:r w:rsidRPr="00E87ACE">
        <w:rPr>
          <w:b w:val="0"/>
          <w:sz w:val="20"/>
        </w:rPr>
        <w:t>For</w:t>
      </w:r>
      <w:commentRangeEnd w:id="740"/>
      <w:r w:rsidR="00E02CC8">
        <w:rPr>
          <w:rStyle w:val="CommentReference"/>
          <w:b w:val="0"/>
        </w:rPr>
        <w:commentReference w:id="740"/>
      </w:r>
      <w:r w:rsidRPr="00E87ACE">
        <w:rPr>
          <w:b w:val="0"/>
          <w:sz w:val="20"/>
        </w:rPr>
        <w:t xml:space="preserve"> over the air updates it is recommended that the following be additionally taken into account:</w:t>
      </w:r>
    </w:p>
    <w:p w14:paraId="64D26FE1"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executed automatically should it be legally obliged for that to happen;</w:t>
      </w:r>
    </w:p>
    <w:p w14:paraId="781AEF37"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initiated by the driver should permission of a person be required to execute an update;</w:t>
      </w:r>
    </w:p>
    <w:p w14:paraId="3C580113"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be informed about an update, should that be required (as it is possible the driver may not be the legal owner);</w:t>
      </w:r>
    </w:p>
    <w:p w14:paraId="172E058E" w14:textId="77777777" w:rsid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provide the accent to an update being executed, should that be required (as it is possible the driver may not be the legal owner).</w:t>
      </w:r>
    </w:p>
    <w:p w14:paraId="25694A8C" w14:textId="6276ED6C" w:rsidR="00F770AC" w:rsidRPr="00F770AC" w:rsidRDefault="00F770AC" w:rsidP="00F770AC">
      <w:pPr>
        <w:ind w:left="720"/>
        <w:rPr>
          <w:rFonts w:ascii="Times New Roman" w:hAnsi="Times New Roman" w:cs="Times New Roman"/>
          <w:color w:val="FF0000"/>
          <w:sz w:val="20"/>
          <w:szCs w:val="20"/>
        </w:rPr>
      </w:pPr>
      <w:r w:rsidRPr="00F770AC">
        <w:rPr>
          <w:rFonts w:ascii="Times New Roman" w:hAnsi="Times New Roman" w:cs="Times New Roman"/>
          <w:color w:val="FF0000"/>
          <w:sz w:val="20"/>
          <w:szCs w:val="20"/>
        </w:rPr>
        <w:t>Chair suggested amendments</w:t>
      </w:r>
    </w:p>
    <w:p w14:paraId="4F3B16A9" w14:textId="424C8D2D" w:rsidR="00F770AC" w:rsidRPr="00F770AC" w:rsidRDefault="00F770AC" w:rsidP="00F770AC">
      <w:pPr>
        <w:pStyle w:val="H1G"/>
        <w:keepNext w:val="0"/>
        <w:tabs>
          <w:tab w:val="clear" w:pos="851"/>
        </w:tabs>
        <w:ind w:left="720" w:right="6" w:firstLine="0"/>
        <w:jc w:val="both"/>
        <w:rPr>
          <w:b w:val="0"/>
          <w:color w:val="FF0000"/>
          <w:sz w:val="20"/>
          <w:lang w:eastAsia="ko-KR"/>
        </w:rPr>
      </w:pPr>
      <w:commentRangeStart w:id="741"/>
      <w:r w:rsidRPr="00F770AC">
        <w:rPr>
          <w:b w:val="0"/>
          <w:color w:val="FF0000"/>
          <w:sz w:val="20"/>
          <w:lang w:eastAsia="ko-KR"/>
        </w:rPr>
        <w:t>For</w:t>
      </w:r>
      <w:commentRangeEnd w:id="741"/>
      <w:r w:rsidRPr="00F770AC">
        <w:rPr>
          <w:color w:val="FF0000"/>
          <w:sz w:val="20"/>
          <w:lang w:eastAsia="ko-KR"/>
        </w:rPr>
        <w:commentReference w:id="741"/>
      </w:r>
      <w:r w:rsidRPr="00F770AC">
        <w:rPr>
          <w:b w:val="0"/>
          <w:color w:val="FF0000"/>
          <w:sz w:val="20"/>
          <w:lang w:eastAsia="ko-KR"/>
        </w:rPr>
        <w:t xml:space="preserve"> over the air updates </w:t>
      </w:r>
      <w:del w:id="742" w:author="Darren Handley" w:date="2017-12-23T03:48:00Z">
        <w:r w:rsidRPr="00F770AC" w:rsidDel="00B068D7">
          <w:rPr>
            <w:b w:val="0"/>
            <w:color w:val="FF0000"/>
            <w:sz w:val="20"/>
            <w:lang w:eastAsia="ko-KR"/>
          </w:rPr>
          <w:delText xml:space="preserve">it is recommended that </w:delText>
        </w:r>
      </w:del>
      <w:r w:rsidRPr="00F770AC">
        <w:rPr>
          <w:b w:val="0"/>
          <w:color w:val="FF0000"/>
          <w:sz w:val="20"/>
          <w:lang w:eastAsia="ko-KR"/>
        </w:rPr>
        <w:t xml:space="preserve">the following </w:t>
      </w:r>
      <w:del w:id="743" w:author="Darren Handley" w:date="2017-12-23T03:48:00Z">
        <w:r w:rsidRPr="00F770AC" w:rsidDel="00B068D7">
          <w:rPr>
            <w:b w:val="0"/>
            <w:color w:val="FF0000"/>
            <w:sz w:val="20"/>
            <w:lang w:eastAsia="ko-KR"/>
          </w:rPr>
          <w:delText>be additionally taken into account</w:delText>
        </w:r>
      </w:del>
      <w:ins w:id="744" w:author="Darren Handley" w:date="2017-12-23T03:48:00Z">
        <w:r w:rsidR="00B068D7">
          <w:rPr>
            <w:b w:val="0"/>
            <w:color w:val="FF0000"/>
            <w:sz w:val="20"/>
            <w:lang w:eastAsia="ko-KR"/>
          </w:rPr>
          <w:t xml:space="preserve">requirements </w:t>
        </w:r>
      </w:ins>
      <w:ins w:id="745" w:author="Darren Handley" w:date="2017-12-23T03:49:00Z">
        <w:r w:rsidR="00B068D7">
          <w:rPr>
            <w:b w:val="0"/>
            <w:color w:val="FF0000"/>
            <w:sz w:val="20"/>
            <w:lang w:eastAsia="ko-KR"/>
          </w:rPr>
          <w:t>may</w:t>
        </w:r>
      </w:ins>
      <w:ins w:id="746" w:author="Darren Handley" w:date="2017-12-23T03:48:00Z">
        <w:r w:rsidR="00B068D7">
          <w:rPr>
            <w:b w:val="0"/>
            <w:color w:val="FF0000"/>
            <w:sz w:val="20"/>
            <w:lang w:eastAsia="ko-KR"/>
          </w:rPr>
          <w:t xml:space="preserve"> be implemented</w:t>
        </w:r>
      </w:ins>
      <w:r w:rsidRPr="00F770AC">
        <w:rPr>
          <w:b w:val="0"/>
          <w:color w:val="FF0000"/>
          <w:sz w:val="20"/>
          <w:lang w:eastAsia="ko-KR"/>
        </w:rPr>
        <w:t>:</w:t>
      </w:r>
    </w:p>
    <w:p w14:paraId="28E13D85" w14:textId="6C601935" w:rsidR="00F770AC" w:rsidRPr="00674D93" w:rsidDel="00674D93" w:rsidRDefault="00F770AC" w:rsidP="00F770AC">
      <w:pPr>
        <w:pStyle w:val="ListParagraph"/>
        <w:numPr>
          <w:ilvl w:val="0"/>
          <w:numId w:val="10"/>
        </w:numPr>
        <w:rPr>
          <w:del w:id="747" w:author="KAI FREDERIK ZASTROW - J597066" w:date="2018-01-12T16:56:00Z"/>
          <w:rFonts w:ascii="Times New Roman" w:hAnsi="Times New Roman" w:cs="Times New Roman"/>
          <w:color w:val="FF0000"/>
          <w:sz w:val="20"/>
          <w:szCs w:val="20"/>
          <w:highlight w:val="green"/>
          <w:rPrChange w:id="748" w:author="KAI FREDERIK ZASTROW - J597066" w:date="2018-01-12T16:56:00Z">
            <w:rPr>
              <w:del w:id="749" w:author="KAI FREDERIK ZASTROW - J597066" w:date="2018-01-12T16:56:00Z"/>
              <w:rFonts w:ascii="Times New Roman" w:hAnsi="Times New Roman" w:cs="Times New Roman"/>
              <w:color w:val="FF0000"/>
              <w:sz w:val="20"/>
              <w:szCs w:val="20"/>
            </w:rPr>
          </w:rPrChange>
        </w:rPr>
      </w:pPr>
      <w:del w:id="750" w:author="KAI FREDERIK ZASTROW - J597066" w:date="2018-01-12T16:56:00Z">
        <w:r w:rsidRPr="00674D93" w:rsidDel="00674D93">
          <w:rPr>
            <w:rFonts w:ascii="Times New Roman" w:hAnsi="Times New Roman" w:cs="Times New Roman"/>
            <w:color w:val="FF0000"/>
            <w:sz w:val="20"/>
            <w:szCs w:val="20"/>
            <w:highlight w:val="green"/>
            <w:rPrChange w:id="751" w:author="KAI FREDERIK ZASTROW - J597066" w:date="2018-01-12T16:56:00Z">
              <w:rPr>
                <w:rFonts w:ascii="Times New Roman" w:hAnsi="Times New Roman" w:cs="Times New Roman"/>
                <w:color w:val="FF0000"/>
                <w:sz w:val="20"/>
                <w:szCs w:val="20"/>
              </w:rPr>
            </w:rPrChange>
          </w:rPr>
          <w:delText>The OEM should ensure that it is possible for updates to be executed automatically should it be legally obliged for that to happen;</w:delText>
        </w:r>
      </w:del>
    </w:p>
    <w:p w14:paraId="6401CEE9" w14:textId="70644666" w:rsidR="00F770AC" w:rsidRPr="00F770AC" w:rsidRDefault="00F770AC" w:rsidP="00F770AC">
      <w:pPr>
        <w:pStyle w:val="ListParagraph"/>
        <w:numPr>
          <w:ilvl w:val="0"/>
          <w:numId w:val="10"/>
        </w:numPr>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should ensure that it is possible for updates to be initiated by the </w:t>
      </w:r>
      <w:del w:id="752" w:author="Darren Handley" w:date="2017-12-23T03:49:00Z">
        <w:r w:rsidRPr="00F770AC" w:rsidDel="00B068D7">
          <w:rPr>
            <w:rFonts w:ascii="Times New Roman" w:hAnsi="Times New Roman" w:cs="Times New Roman"/>
            <w:color w:val="FF0000"/>
            <w:sz w:val="20"/>
            <w:szCs w:val="20"/>
          </w:rPr>
          <w:delText xml:space="preserve">driver </w:delText>
        </w:r>
      </w:del>
      <w:ins w:id="753" w:author="Darren Handley" w:date="2017-12-23T03:49:00Z">
        <w:r w:rsidR="00B068D7">
          <w:rPr>
            <w:rFonts w:ascii="Times New Roman" w:hAnsi="Times New Roman" w:cs="Times New Roman"/>
            <w:color w:val="FF0000"/>
            <w:sz w:val="20"/>
            <w:szCs w:val="20"/>
          </w:rPr>
          <w:t>vehicle user</w:t>
        </w:r>
        <w:r w:rsidR="00B068D7" w:rsidRPr="00F770AC">
          <w:rPr>
            <w:rFonts w:ascii="Times New Roman" w:hAnsi="Times New Roman" w:cs="Times New Roman"/>
            <w:color w:val="FF0000"/>
            <w:sz w:val="20"/>
            <w:szCs w:val="20"/>
          </w:rPr>
          <w:t xml:space="preserve"> </w:t>
        </w:r>
      </w:ins>
      <w:r w:rsidRPr="00F770AC">
        <w:rPr>
          <w:rFonts w:ascii="Times New Roman" w:hAnsi="Times New Roman" w:cs="Times New Roman"/>
          <w:color w:val="FF0000"/>
          <w:sz w:val="20"/>
          <w:szCs w:val="20"/>
        </w:rPr>
        <w:t>should permission of a person be required to execute an update;</w:t>
      </w:r>
    </w:p>
    <w:p w14:paraId="346BB84E" w14:textId="78A9C30E" w:rsidR="00F770AC" w:rsidRPr="002330AB" w:rsidDel="002330AB" w:rsidRDefault="00F770AC" w:rsidP="00F770AC">
      <w:pPr>
        <w:pStyle w:val="ListParagraph"/>
        <w:numPr>
          <w:ilvl w:val="0"/>
          <w:numId w:val="10"/>
        </w:numPr>
        <w:rPr>
          <w:del w:id="754" w:author="KAI FREDERIK ZASTROW - J597066" w:date="2018-01-10T15:41:00Z"/>
          <w:rFonts w:ascii="Times New Roman" w:hAnsi="Times New Roman" w:cs="Times New Roman"/>
          <w:color w:val="FF0000"/>
          <w:sz w:val="20"/>
          <w:szCs w:val="20"/>
          <w:highlight w:val="green"/>
          <w:rPrChange w:id="755" w:author="KAI FREDERIK ZASTROW - J597066" w:date="2018-01-10T15:42:00Z">
            <w:rPr>
              <w:del w:id="756" w:author="KAI FREDERIK ZASTROW - J597066" w:date="2018-01-10T15:41:00Z"/>
              <w:rFonts w:ascii="Times New Roman" w:hAnsi="Times New Roman" w:cs="Times New Roman"/>
              <w:color w:val="FF0000"/>
              <w:sz w:val="20"/>
              <w:szCs w:val="20"/>
            </w:rPr>
          </w:rPrChange>
        </w:rPr>
      </w:pPr>
      <w:del w:id="757" w:author="KAI FREDERIK ZASTROW - J597066" w:date="2018-01-10T15:41:00Z">
        <w:r w:rsidRPr="002330AB" w:rsidDel="002330AB">
          <w:rPr>
            <w:rFonts w:ascii="Times New Roman" w:hAnsi="Times New Roman" w:cs="Times New Roman"/>
            <w:color w:val="FF0000"/>
            <w:sz w:val="20"/>
            <w:szCs w:val="20"/>
            <w:highlight w:val="green"/>
            <w:rPrChange w:id="758" w:author="KAI FREDERIK ZASTROW - J597066" w:date="2018-01-10T15:42:00Z">
              <w:rPr>
                <w:rFonts w:ascii="Times New Roman" w:hAnsi="Times New Roman" w:cs="Times New Roman"/>
                <w:color w:val="FF0000"/>
                <w:sz w:val="20"/>
                <w:szCs w:val="20"/>
              </w:rPr>
            </w:rPrChange>
          </w:rPr>
          <w:delText xml:space="preserve">The OEM should ensure that there is mechanism whereby the legal owner of the vehicle can be informed about an update, should that be required (as it is possible the driver </w:delText>
        </w:r>
      </w:del>
      <w:ins w:id="759" w:author="Darren Handley" w:date="2017-12-23T03:50:00Z">
        <w:del w:id="760" w:author="KAI FREDERIK ZASTROW - J597066" w:date="2018-01-10T15:41:00Z">
          <w:r w:rsidR="00B068D7" w:rsidRPr="002330AB" w:rsidDel="002330AB">
            <w:rPr>
              <w:rFonts w:ascii="Times New Roman" w:hAnsi="Times New Roman" w:cs="Times New Roman"/>
              <w:color w:val="FF0000"/>
              <w:sz w:val="20"/>
              <w:szCs w:val="20"/>
              <w:highlight w:val="green"/>
              <w:rPrChange w:id="761" w:author="KAI FREDERIK ZASTROW - J597066" w:date="2018-01-10T15:42:00Z">
                <w:rPr>
                  <w:rFonts w:ascii="Times New Roman" w:hAnsi="Times New Roman" w:cs="Times New Roman"/>
                  <w:color w:val="FF0000"/>
                  <w:sz w:val="20"/>
                  <w:szCs w:val="20"/>
                </w:rPr>
              </w:rPrChange>
            </w:rPr>
            <w:delText xml:space="preserve">vehicle user </w:delText>
          </w:r>
        </w:del>
      </w:ins>
      <w:del w:id="762" w:author="KAI FREDERIK ZASTROW - J597066" w:date="2018-01-10T15:41:00Z">
        <w:r w:rsidRPr="002330AB" w:rsidDel="002330AB">
          <w:rPr>
            <w:rFonts w:ascii="Times New Roman" w:hAnsi="Times New Roman" w:cs="Times New Roman"/>
            <w:color w:val="FF0000"/>
            <w:sz w:val="20"/>
            <w:szCs w:val="20"/>
            <w:highlight w:val="green"/>
            <w:rPrChange w:id="763" w:author="KAI FREDERIK ZASTROW - J597066" w:date="2018-01-10T15:42:00Z">
              <w:rPr>
                <w:rFonts w:ascii="Times New Roman" w:hAnsi="Times New Roman" w:cs="Times New Roman"/>
                <w:color w:val="FF0000"/>
                <w:sz w:val="20"/>
                <w:szCs w:val="20"/>
              </w:rPr>
            </w:rPrChange>
          </w:rPr>
          <w:delText>may not be the legal owner);</w:delText>
        </w:r>
      </w:del>
    </w:p>
    <w:p w14:paraId="6228B881" w14:textId="3A0175DC" w:rsidR="00F770AC" w:rsidRPr="002330AB" w:rsidDel="002330AB" w:rsidRDefault="00F770AC" w:rsidP="00F770AC">
      <w:pPr>
        <w:pStyle w:val="ListParagraph"/>
        <w:numPr>
          <w:ilvl w:val="0"/>
          <w:numId w:val="10"/>
        </w:numPr>
        <w:rPr>
          <w:del w:id="764" w:author="KAI FREDERIK ZASTROW - J597066" w:date="2018-01-10T15:41:00Z"/>
          <w:rFonts w:ascii="Times New Roman" w:hAnsi="Times New Roman" w:cs="Times New Roman"/>
          <w:color w:val="FF0000"/>
          <w:sz w:val="20"/>
          <w:szCs w:val="20"/>
          <w:highlight w:val="green"/>
          <w:rPrChange w:id="765" w:author="KAI FREDERIK ZASTROW - J597066" w:date="2018-01-10T15:42:00Z">
            <w:rPr>
              <w:del w:id="766" w:author="KAI FREDERIK ZASTROW - J597066" w:date="2018-01-10T15:41:00Z"/>
              <w:rFonts w:ascii="Times New Roman" w:hAnsi="Times New Roman" w:cs="Times New Roman"/>
              <w:color w:val="FF0000"/>
              <w:sz w:val="20"/>
              <w:szCs w:val="20"/>
            </w:rPr>
          </w:rPrChange>
        </w:rPr>
      </w:pPr>
      <w:del w:id="767" w:author="KAI FREDERIK ZASTROW - J597066" w:date="2018-01-10T15:41:00Z">
        <w:r w:rsidRPr="002330AB" w:rsidDel="002330AB">
          <w:rPr>
            <w:rFonts w:ascii="Times New Roman" w:hAnsi="Times New Roman" w:cs="Times New Roman"/>
            <w:color w:val="FF0000"/>
            <w:sz w:val="20"/>
            <w:szCs w:val="20"/>
            <w:highlight w:val="green"/>
            <w:rPrChange w:id="768" w:author="KAI FREDERIK ZASTROW - J597066" w:date="2018-01-10T15:42:00Z">
              <w:rPr>
                <w:rFonts w:ascii="Times New Roman" w:hAnsi="Times New Roman" w:cs="Times New Roman"/>
                <w:color w:val="FF0000"/>
                <w:sz w:val="20"/>
                <w:szCs w:val="20"/>
              </w:rPr>
            </w:rPrChange>
          </w:rPr>
          <w:delText>The OEM should ensure that there is mechanism whereby the legal owner of the vehicle can provide the accent to an update being executed, should that be required (as it is possible the driver may not be the legal owner).</w:delText>
        </w:r>
      </w:del>
    </w:p>
    <w:p w14:paraId="5B97CF48" w14:textId="3F40E995" w:rsidR="004F42DA" w:rsidRPr="004F42DA" w:rsidRDefault="004F42DA" w:rsidP="00EB24A2">
      <w:pPr>
        <w:pStyle w:val="Heading2"/>
        <w:numPr>
          <w:ilvl w:val="1"/>
          <w:numId w:val="13"/>
        </w:numPr>
        <w:ind w:left="720" w:hanging="720"/>
      </w:pPr>
      <w:bookmarkStart w:id="769" w:name="_Toc498352733"/>
      <w:commentRangeStart w:id="770"/>
      <w:r w:rsidRPr="004F42DA">
        <w:t xml:space="preserve">Security requirement for </w:t>
      </w:r>
      <w:del w:id="771" w:author="Darren Handley" w:date="2017-12-15T11:39:00Z">
        <w:r w:rsidRPr="004F42DA" w:rsidDel="00AD27DB">
          <w:delText xml:space="preserve">all </w:delText>
        </w:r>
      </w:del>
      <w:r w:rsidRPr="004F42DA">
        <w:t>updates</w:t>
      </w:r>
      <w:bookmarkEnd w:id="769"/>
      <w:commentRangeEnd w:id="770"/>
      <w:r w:rsidR="0023639B">
        <w:rPr>
          <w:rStyle w:val="CommentReference"/>
          <w:szCs w:val="20"/>
          <w:lang w:eastAsia="en-US"/>
        </w:rPr>
        <w:commentReference w:id="770"/>
      </w:r>
    </w:p>
    <w:p w14:paraId="69F7EDEC" w14:textId="41627214" w:rsidR="004F42DA" w:rsidRPr="004F42DA" w:rsidRDefault="004F42DA" w:rsidP="00EB24A2">
      <w:pPr>
        <w:pStyle w:val="H1G"/>
        <w:keepNext w:val="0"/>
        <w:numPr>
          <w:ilvl w:val="2"/>
          <w:numId w:val="13"/>
        </w:numPr>
        <w:tabs>
          <w:tab w:val="clear" w:pos="851"/>
        </w:tabs>
        <w:ind w:left="720" w:right="6"/>
        <w:jc w:val="both"/>
        <w:rPr>
          <w:b w:val="0"/>
          <w:sz w:val="20"/>
        </w:rPr>
      </w:pPr>
      <w:r w:rsidRPr="004F42DA">
        <w:rPr>
          <w:b w:val="0"/>
          <w:sz w:val="20"/>
        </w:rPr>
        <w:t xml:space="preserve">It is recommended that the OEM is able to demonstrate </w:t>
      </w:r>
      <w:ins w:id="772" w:author="Darren Handley" w:date="2017-12-15T11:28:00Z">
        <w:r w:rsidR="0023639B">
          <w:rPr>
            <w:b w:val="0"/>
            <w:sz w:val="20"/>
          </w:rPr>
          <w:t xml:space="preserve">to </w:t>
        </w:r>
      </w:ins>
      <w:ins w:id="773" w:author="Darren Handley" w:date="2017-12-15T11:29:00Z">
        <w:r w:rsidR="0023639B">
          <w:rPr>
            <w:b w:val="0"/>
            <w:sz w:val="20"/>
          </w:rPr>
          <w:t>the</w:t>
        </w:r>
      </w:ins>
      <w:ins w:id="774" w:author="Darren Handley" w:date="2017-12-15T11:28:00Z">
        <w:r w:rsidR="0023639B">
          <w:rPr>
            <w:b w:val="0"/>
            <w:sz w:val="20"/>
          </w:rPr>
          <w:t xml:space="preserve"> </w:t>
        </w:r>
      </w:ins>
      <w:ins w:id="775" w:author="Darren Handley" w:date="2017-12-15T11:29:00Z">
        <w:r w:rsidR="0023639B">
          <w:rPr>
            <w:b w:val="0"/>
            <w:sz w:val="20"/>
          </w:rPr>
          <w:t xml:space="preserve">authority </w:t>
        </w:r>
      </w:ins>
      <w:r w:rsidRPr="004F42DA">
        <w:rPr>
          <w:b w:val="0"/>
          <w:sz w:val="20"/>
        </w:rPr>
        <w:t xml:space="preserve">that software updates can be carried out securely before </w:t>
      </w:r>
      <w:del w:id="776" w:author="Darren Handley" w:date="2017-12-15T11:30:00Z">
        <w:r w:rsidRPr="004F42DA" w:rsidDel="0023639B">
          <w:rPr>
            <w:b w:val="0"/>
            <w:sz w:val="20"/>
          </w:rPr>
          <w:delText xml:space="preserve">uploading </w:delText>
        </w:r>
      </w:del>
      <w:ins w:id="777" w:author="Darren Handley" w:date="2017-12-15T11:30:00Z">
        <w:r w:rsidR="0023639B">
          <w:rPr>
            <w:b w:val="0"/>
            <w:sz w:val="20"/>
          </w:rPr>
          <w:t>down</w:t>
        </w:r>
        <w:r w:rsidR="0023639B" w:rsidRPr="004F42DA">
          <w:rPr>
            <w:b w:val="0"/>
            <w:sz w:val="20"/>
          </w:rPr>
          <w:t xml:space="preserve">loading </w:t>
        </w:r>
      </w:ins>
      <w:r w:rsidRPr="004F42DA">
        <w:rPr>
          <w:b w:val="0"/>
          <w:sz w:val="20"/>
        </w:rPr>
        <w:t>of the update occurs. This should include:</w:t>
      </w:r>
    </w:p>
    <w:p w14:paraId="676F5EBC" w14:textId="4D14D2E0" w:rsidR="004F42DA" w:rsidRPr="004F42DA" w:rsidRDefault="004F42DA" w:rsidP="00EB24A2">
      <w:pPr>
        <w:pStyle w:val="ListParagraph"/>
        <w:numPr>
          <w:ilvl w:val="0"/>
          <w:numId w:val="10"/>
        </w:numPr>
        <w:rPr>
          <w:rFonts w:ascii="Times New Roman" w:hAnsi="Times New Roman" w:cs="Times New Roman"/>
          <w:sz w:val="20"/>
          <w:szCs w:val="20"/>
        </w:rPr>
      </w:pPr>
      <w:del w:id="778" w:author="Darren Handley" w:date="2017-12-15T11:48:00Z">
        <w:r w:rsidRPr="004F42DA" w:rsidDel="00AD27DB">
          <w:rPr>
            <w:rFonts w:ascii="Times New Roman" w:hAnsi="Times New Roman" w:cs="Times New Roman"/>
            <w:sz w:val="20"/>
            <w:szCs w:val="20"/>
          </w:rPr>
          <w:delText xml:space="preserve">demonstrating </w:delText>
        </w:r>
      </w:del>
      <w:ins w:id="779" w:author="Darren Handley" w:date="2017-12-15T11:48:00Z">
        <w:r w:rsidR="00AD27DB" w:rsidRPr="004F42DA">
          <w:rPr>
            <w:rFonts w:ascii="Times New Roman" w:hAnsi="Times New Roman" w:cs="Times New Roman"/>
            <w:sz w:val="20"/>
            <w:szCs w:val="20"/>
          </w:rPr>
          <w:t>demonstrat</w:t>
        </w:r>
        <w:r w:rsidR="00AD27DB">
          <w:rPr>
            <w:rFonts w:ascii="Times New Roman" w:hAnsi="Times New Roman" w:cs="Times New Roman"/>
            <w:sz w:val="20"/>
            <w:szCs w:val="20"/>
          </w:rPr>
          <w:t xml:space="preserve">e </w:t>
        </w:r>
      </w:ins>
      <w:ins w:id="780" w:author="Darren Handley" w:date="2017-12-15T11:52:00Z">
        <w:r w:rsidR="00B72762">
          <w:rPr>
            <w:rFonts w:ascii="Times New Roman" w:hAnsi="Times New Roman" w:cs="Times New Roman"/>
            <w:sz w:val="20"/>
            <w:szCs w:val="20"/>
          </w:rPr>
          <w:t xml:space="preserve">how </w:t>
        </w:r>
      </w:ins>
      <w:del w:id="781" w:author="Darren Handley" w:date="2017-12-15T11:52:00Z">
        <w:r w:rsidRPr="004F42DA" w:rsidDel="00B72762">
          <w:rPr>
            <w:rFonts w:ascii="Times New Roman" w:hAnsi="Times New Roman" w:cs="Times New Roman"/>
            <w:sz w:val="20"/>
            <w:szCs w:val="20"/>
          </w:rPr>
          <w:delText xml:space="preserve">that </w:delText>
        </w:r>
      </w:del>
      <w:ins w:id="782" w:author="Darren Handley" w:date="2017-12-15T11:52:00Z">
        <w:r w:rsidR="00B72762">
          <w:rPr>
            <w:rFonts w:ascii="Times New Roman" w:hAnsi="Times New Roman" w:cs="Times New Roman"/>
            <w:sz w:val="20"/>
            <w:szCs w:val="20"/>
          </w:rPr>
          <w:t>the</w:t>
        </w:r>
        <w:r w:rsidR="00B72762" w:rsidRPr="004F42DA">
          <w:rPr>
            <w:rFonts w:ascii="Times New Roman" w:hAnsi="Times New Roman" w:cs="Times New Roman"/>
            <w:sz w:val="20"/>
            <w:szCs w:val="20"/>
          </w:rPr>
          <w:t xml:space="preserve"> </w:t>
        </w:r>
      </w:ins>
      <w:del w:id="783" w:author="Darren Handley" w:date="2017-12-15T11:42:00Z">
        <w:r w:rsidRPr="004F42DA" w:rsidDel="00AD27DB">
          <w:rPr>
            <w:rFonts w:ascii="Times New Roman" w:hAnsi="Times New Roman" w:cs="Times New Roman"/>
            <w:sz w:val="20"/>
            <w:szCs w:val="20"/>
          </w:rPr>
          <w:delText xml:space="preserve">over the air </w:delText>
        </w:r>
      </w:del>
      <w:r w:rsidRPr="004F42DA">
        <w:rPr>
          <w:rFonts w:ascii="Times New Roman" w:hAnsi="Times New Roman" w:cs="Times New Roman"/>
          <w:sz w:val="20"/>
          <w:szCs w:val="20"/>
        </w:rPr>
        <w:t xml:space="preserve">update procedures </w:t>
      </w:r>
      <w:ins w:id="784" w:author="Darren Handley" w:date="2017-12-15T11:44:00Z">
        <w:r w:rsidR="00AD27DB">
          <w:rPr>
            <w:rFonts w:ascii="Times New Roman" w:hAnsi="Times New Roman" w:cs="Times New Roman"/>
            <w:sz w:val="20"/>
            <w:szCs w:val="20"/>
          </w:rPr>
          <w:t xml:space="preserve">used </w:t>
        </w:r>
      </w:ins>
      <w:del w:id="785" w:author="Darren Handley" w:date="2017-12-15T11:52:00Z">
        <w:r w:rsidRPr="004F42DA" w:rsidDel="00B72762">
          <w:rPr>
            <w:rFonts w:ascii="Times New Roman" w:hAnsi="Times New Roman" w:cs="Times New Roman"/>
            <w:sz w:val="20"/>
            <w:szCs w:val="20"/>
          </w:rPr>
          <w:delText xml:space="preserve">cannot </w:delText>
        </w:r>
      </w:del>
      <w:ins w:id="786" w:author="Darren Handley" w:date="2017-12-15T11:52:00Z">
        <w:r w:rsidR="00B72762">
          <w:rPr>
            <w:rFonts w:ascii="Times New Roman" w:hAnsi="Times New Roman" w:cs="Times New Roman"/>
            <w:sz w:val="20"/>
            <w:szCs w:val="20"/>
          </w:rPr>
          <w:t>are protected to reasonably prevent them</w:t>
        </w:r>
        <w:r w:rsidR="00B72762" w:rsidRPr="004F42DA">
          <w:rPr>
            <w:rFonts w:ascii="Times New Roman" w:hAnsi="Times New Roman" w:cs="Times New Roman"/>
            <w:sz w:val="20"/>
            <w:szCs w:val="20"/>
          </w:rPr>
          <w:t xml:space="preserve"> </w:t>
        </w:r>
      </w:ins>
      <w:r w:rsidRPr="004F42DA">
        <w:rPr>
          <w:rFonts w:ascii="Times New Roman" w:hAnsi="Times New Roman" w:cs="Times New Roman"/>
          <w:sz w:val="20"/>
          <w:szCs w:val="20"/>
        </w:rPr>
        <w:t>be</w:t>
      </w:r>
      <w:ins w:id="787" w:author="Darren Handley" w:date="2017-12-15T11:52:00Z">
        <w:r w:rsidR="00B72762">
          <w:rPr>
            <w:rFonts w:ascii="Times New Roman" w:hAnsi="Times New Roman" w:cs="Times New Roman"/>
            <w:sz w:val="20"/>
            <w:szCs w:val="20"/>
          </w:rPr>
          <w:t>ing</w:t>
        </w:r>
      </w:ins>
      <w:r w:rsidRPr="004F42DA">
        <w:rPr>
          <w:rFonts w:ascii="Times New Roman" w:hAnsi="Times New Roman" w:cs="Times New Roman"/>
          <w:sz w:val="20"/>
          <w:szCs w:val="20"/>
        </w:rPr>
        <w:t xml:space="preserve"> compromised, including fabrication of the system update program or firmware;</w:t>
      </w:r>
    </w:p>
    <w:p w14:paraId="369230A2" w14:textId="5EE204A4" w:rsidR="004F42DA" w:rsidRPr="004F42DA" w:rsidDel="00AD27DB" w:rsidRDefault="004F42DA" w:rsidP="00EB24A2">
      <w:pPr>
        <w:pStyle w:val="ListParagraph"/>
        <w:numPr>
          <w:ilvl w:val="0"/>
          <w:numId w:val="10"/>
        </w:numPr>
        <w:rPr>
          <w:del w:id="788" w:author="Darren Handley" w:date="2017-12-15T11:43:00Z"/>
          <w:rFonts w:ascii="Times New Roman" w:hAnsi="Times New Roman" w:cs="Times New Roman"/>
          <w:sz w:val="20"/>
          <w:szCs w:val="20"/>
        </w:rPr>
      </w:pPr>
      <w:del w:id="789" w:author="Darren Handley" w:date="2017-12-15T11:43:00Z">
        <w:r w:rsidRPr="004F42DA" w:rsidDel="00AD27DB">
          <w:rPr>
            <w:rFonts w:ascii="Times New Roman" w:hAnsi="Times New Roman" w:cs="Times New Roman"/>
            <w:sz w:val="20"/>
            <w:szCs w:val="20"/>
          </w:rPr>
          <w:delText xml:space="preserve">demonstrating that compromise of </w:delText>
        </w:r>
      </w:del>
      <w:del w:id="790" w:author="Darren Handley" w:date="2017-12-15T11:40:00Z">
        <w:r w:rsidRPr="004F42DA" w:rsidDel="00AD27DB">
          <w:rPr>
            <w:rFonts w:ascii="Times New Roman" w:hAnsi="Times New Roman" w:cs="Times New Roman"/>
            <w:sz w:val="20"/>
            <w:szCs w:val="20"/>
          </w:rPr>
          <w:delText xml:space="preserve">local/physical </w:delText>
        </w:r>
      </w:del>
      <w:del w:id="791" w:author="Darren Handley" w:date="2017-12-15T11:43:00Z">
        <w:r w:rsidRPr="004F42DA" w:rsidDel="00AD27DB">
          <w:rPr>
            <w:rFonts w:ascii="Times New Roman" w:hAnsi="Times New Roman" w:cs="Times New Roman"/>
            <w:sz w:val="20"/>
            <w:szCs w:val="20"/>
          </w:rPr>
          <w:delText>software update procedures cannot occur. This includes fabricating system update program or firmware;</w:delText>
        </w:r>
      </w:del>
    </w:p>
    <w:p w14:paraId="216084A1" w14:textId="4466A22C" w:rsid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demonstrat</w:t>
      </w:r>
      <w:del w:id="792" w:author="Darren Handley" w:date="2017-12-15T11:54:00Z">
        <w:r w:rsidRPr="004F42DA" w:rsidDel="00B72762">
          <w:rPr>
            <w:rFonts w:ascii="Times New Roman" w:hAnsi="Times New Roman" w:cs="Times New Roman"/>
            <w:sz w:val="20"/>
            <w:szCs w:val="20"/>
          </w:rPr>
          <w:delText>ing</w:delText>
        </w:r>
      </w:del>
      <w:ins w:id="793" w:author="Darren Handley" w:date="2017-12-15T11:54:00Z">
        <w:r w:rsidR="00B72762">
          <w:rPr>
            <w:rFonts w:ascii="Times New Roman" w:hAnsi="Times New Roman" w:cs="Times New Roman"/>
            <w:sz w:val="20"/>
            <w:szCs w:val="20"/>
          </w:rPr>
          <w:t>e how</w:t>
        </w:r>
      </w:ins>
      <w:r w:rsidRPr="004F42DA">
        <w:rPr>
          <w:rFonts w:ascii="Times New Roman" w:hAnsi="Times New Roman" w:cs="Times New Roman"/>
          <w:sz w:val="20"/>
          <w:szCs w:val="20"/>
        </w:rPr>
        <w:t xml:space="preserve"> the software patch </w:t>
      </w:r>
      <w:del w:id="794" w:author="Darren Handley" w:date="2017-12-15T11:55:00Z">
        <w:r w:rsidRPr="004F42DA" w:rsidDel="00B72762">
          <w:rPr>
            <w:rFonts w:ascii="Times New Roman" w:hAnsi="Times New Roman" w:cs="Times New Roman"/>
            <w:sz w:val="20"/>
            <w:szCs w:val="20"/>
          </w:rPr>
          <w:delText xml:space="preserve">cannot </w:delText>
        </w:r>
      </w:del>
      <w:ins w:id="795" w:author="Darren Handley" w:date="2017-12-15T11:54:00Z">
        <w:r w:rsidR="00B72762">
          <w:rPr>
            <w:rFonts w:ascii="Times New Roman" w:hAnsi="Times New Roman" w:cs="Times New Roman"/>
            <w:sz w:val="20"/>
            <w:szCs w:val="20"/>
          </w:rPr>
          <w:t>is protected to reasonably prevent</w:t>
        </w:r>
      </w:ins>
      <w:del w:id="796" w:author="Darren Handley" w:date="2017-12-15T11:54:00Z">
        <w:r w:rsidRPr="004F42DA" w:rsidDel="00B72762">
          <w:rPr>
            <w:rFonts w:ascii="Times New Roman" w:hAnsi="Times New Roman" w:cs="Times New Roman"/>
            <w:sz w:val="20"/>
            <w:szCs w:val="20"/>
          </w:rPr>
          <w:delText>be</w:delText>
        </w:r>
      </w:del>
      <w:r w:rsidRPr="004F42DA">
        <w:rPr>
          <w:rFonts w:ascii="Times New Roman" w:hAnsi="Times New Roman" w:cs="Times New Roman"/>
          <w:sz w:val="20"/>
          <w:szCs w:val="20"/>
        </w:rPr>
        <w:t xml:space="preserve"> manipulated before the update process is initiated (i.e. ensure that only authorized, uncorrupted updates are sent to the vehicle); </w:t>
      </w:r>
    </w:p>
    <w:p w14:paraId="0ECCDCCC" w14:textId="00C91662" w:rsidR="004F42DA" w:rsidRDefault="004F42DA" w:rsidP="00EB24A2">
      <w:pPr>
        <w:pStyle w:val="ListParagraph"/>
        <w:numPr>
          <w:ilvl w:val="0"/>
          <w:numId w:val="10"/>
        </w:numPr>
        <w:rPr>
          <w:rFonts w:ascii="Times New Roman" w:hAnsi="Times New Roman" w:cs="Times New Roman"/>
          <w:sz w:val="20"/>
          <w:szCs w:val="20"/>
        </w:rPr>
      </w:pPr>
      <w:del w:id="797" w:author="Darren Handley" w:date="2017-12-15T11:54:00Z">
        <w:r w:rsidRPr="004F42DA" w:rsidDel="00B72762">
          <w:rPr>
            <w:rFonts w:ascii="Times New Roman" w:hAnsi="Times New Roman" w:cs="Times New Roman"/>
            <w:sz w:val="20"/>
            <w:szCs w:val="20"/>
          </w:rPr>
          <w:delText xml:space="preserve">demonstrating </w:delText>
        </w:r>
      </w:del>
      <w:ins w:id="798" w:author="Darren Handley" w:date="2017-12-15T11:54:00Z">
        <w:r w:rsidR="00B72762" w:rsidRPr="004F42DA">
          <w:rPr>
            <w:rFonts w:ascii="Times New Roman" w:hAnsi="Times New Roman" w:cs="Times New Roman"/>
            <w:sz w:val="20"/>
            <w:szCs w:val="20"/>
          </w:rPr>
          <w:t>demonstrat</w:t>
        </w:r>
        <w:r w:rsidR="00B72762">
          <w:rPr>
            <w:rFonts w:ascii="Times New Roman" w:hAnsi="Times New Roman" w:cs="Times New Roman"/>
            <w:sz w:val="20"/>
            <w:szCs w:val="20"/>
          </w:rPr>
          <w:t>e how</w:t>
        </w:r>
        <w:r w:rsidR="00B72762" w:rsidRPr="004F42DA">
          <w:rPr>
            <w:rFonts w:ascii="Times New Roman" w:hAnsi="Times New Roman" w:cs="Times New Roman"/>
            <w:sz w:val="20"/>
            <w:szCs w:val="20"/>
          </w:rPr>
          <w:t xml:space="preserve"> </w:t>
        </w:r>
      </w:ins>
      <w:del w:id="799" w:author="Darren Handley" w:date="2017-12-15T11:56:00Z">
        <w:r w:rsidRPr="004F42DA" w:rsidDel="00B72762">
          <w:rPr>
            <w:rFonts w:ascii="Times New Roman" w:hAnsi="Times New Roman" w:cs="Times New Roman"/>
            <w:sz w:val="20"/>
            <w:szCs w:val="20"/>
          </w:rPr>
          <w:delText xml:space="preserve">that </w:delText>
        </w:r>
      </w:del>
      <w:r w:rsidRPr="004F42DA">
        <w:rPr>
          <w:rFonts w:ascii="Times New Roman" w:hAnsi="Times New Roman" w:cs="Times New Roman"/>
          <w:sz w:val="20"/>
          <w:szCs w:val="20"/>
        </w:rPr>
        <w:t xml:space="preserve">the </w:t>
      </w:r>
      <w:del w:id="800" w:author="Darren Handley" w:date="2017-12-15T11:57:00Z">
        <w:r w:rsidRPr="004F42DA" w:rsidDel="00B72762">
          <w:rPr>
            <w:rFonts w:ascii="Times New Roman" w:hAnsi="Times New Roman" w:cs="Times New Roman"/>
            <w:sz w:val="20"/>
            <w:szCs w:val="20"/>
          </w:rPr>
          <w:delText>cryptographic keys</w:delText>
        </w:r>
      </w:del>
      <w:ins w:id="801" w:author="Darren Handley" w:date="2017-12-15T11:57:00Z">
        <w:r w:rsidR="00B72762">
          <w:rPr>
            <w:rFonts w:ascii="Times New Roman" w:hAnsi="Times New Roman" w:cs="Times New Roman"/>
            <w:sz w:val="20"/>
            <w:szCs w:val="20"/>
          </w:rPr>
          <w:t>authenticity</w:t>
        </w:r>
      </w:ins>
      <w:r w:rsidRPr="004F42DA">
        <w:rPr>
          <w:rFonts w:ascii="Times New Roman" w:hAnsi="Times New Roman" w:cs="Times New Roman"/>
          <w:sz w:val="20"/>
          <w:szCs w:val="20"/>
        </w:rPr>
        <w:t xml:space="preserve"> of the software patch </w:t>
      </w:r>
      <w:del w:id="802" w:author="Darren Handley" w:date="2017-12-15T11:58:00Z">
        <w:r w:rsidRPr="004F42DA" w:rsidDel="00B72762">
          <w:rPr>
            <w:rFonts w:ascii="Times New Roman" w:hAnsi="Times New Roman" w:cs="Times New Roman"/>
            <w:sz w:val="20"/>
            <w:szCs w:val="20"/>
          </w:rPr>
          <w:delText>provider are</w:delText>
        </w:r>
      </w:del>
      <w:ins w:id="803" w:author="Darren Handley" w:date="2017-12-15T11:58:00Z">
        <w:r w:rsidR="00B72762">
          <w:rPr>
            <w:rFonts w:ascii="Times New Roman" w:hAnsi="Times New Roman" w:cs="Times New Roman"/>
            <w:sz w:val="20"/>
            <w:szCs w:val="20"/>
          </w:rPr>
          <w:t>is</w:t>
        </w:r>
      </w:ins>
      <w:r w:rsidRPr="004F42DA">
        <w:rPr>
          <w:rFonts w:ascii="Times New Roman" w:hAnsi="Times New Roman" w:cs="Times New Roman"/>
          <w:sz w:val="20"/>
          <w:szCs w:val="20"/>
        </w:rPr>
        <w:t xml:space="preserve"> </w:t>
      </w:r>
      <w:ins w:id="804" w:author="Darren Handley" w:date="2017-12-15T11:54:00Z">
        <w:r w:rsidR="00B72762">
          <w:rPr>
            <w:rFonts w:ascii="Times New Roman" w:hAnsi="Times New Roman" w:cs="Times New Roman"/>
            <w:sz w:val="20"/>
            <w:szCs w:val="20"/>
          </w:rPr>
          <w:t>protected to reasonably prevent</w:t>
        </w:r>
      </w:ins>
      <w:del w:id="805" w:author="Darren Handley" w:date="2017-12-15T11:55:00Z">
        <w:r w:rsidRPr="004F42DA" w:rsidDel="00B72762">
          <w:rPr>
            <w:rFonts w:ascii="Times New Roman" w:hAnsi="Times New Roman" w:cs="Times New Roman"/>
            <w:sz w:val="20"/>
            <w:szCs w:val="20"/>
          </w:rPr>
          <w:delText>not</w:delText>
        </w:r>
      </w:del>
      <w:ins w:id="806" w:author="Darren Handley" w:date="2017-12-15T11:55:00Z">
        <w:r w:rsidR="00B72762">
          <w:rPr>
            <w:rFonts w:ascii="Times New Roman" w:hAnsi="Times New Roman" w:cs="Times New Roman"/>
            <w:sz w:val="20"/>
            <w:szCs w:val="20"/>
          </w:rPr>
          <w:t xml:space="preserve"> their</w:t>
        </w:r>
      </w:ins>
      <w:r w:rsidRPr="004F42DA">
        <w:rPr>
          <w:rFonts w:ascii="Times New Roman" w:hAnsi="Times New Roman" w:cs="Times New Roman"/>
          <w:sz w:val="20"/>
          <w:szCs w:val="20"/>
        </w:rPr>
        <w:t xml:space="preserve"> compromise</w:t>
      </w:r>
      <w:del w:id="807" w:author="Darren Handley" w:date="2017-12-15T11:55:00Z">
        <w:r w:rsidRPr="004F42DA" w:rsidDel="00B72762">
          <w:rPr>
            <w:rFonts w:ascii="Times New Roman" w:hAnsi="Times New Roman" w:cs="Times New Roman"/>
            <w:sz w:val="20"/>
            <w:szCs w:val="20"/>
          </w:rPr>
          <w:delText>d</w:delText>
        </w:r>
      </w:del>
      <w:r w:rsidRPr="004F42DA">
        <w:rPr>
          <w:rFonts w:ascii="Times New Roman" w:hAnsi="Times New Roman" w:cs="Times New Roman"/>
          <w:sz w:val="20"/>
          <w:szCs w:val="20"/>
        </w:rPr>
        <w:t xml:space="preserve"> and </w:t>
      </w:r>
      <w:del w:id="808" w:author="Darren Handley" w:date="2017-12-15T11:55:00Z">
        <w:r w:rsidRPr="004F42DA" w:rsidDel="00B72762">
          <w:rPr>
            <w:rFonts w:ascii="Times New Roman" w:hAnsi="Times New Roman" w:cs="Times New Roman"/>
            <w:sz w:val="20"/>
            <w:szCs w:val="20"/>
          </w:rPr>
          <w:delText xml:space="preserve">cannot </w:delText>
        </w:r>
      </w:del>
      <w:ins w:id="809" w:author="Darren Handley" w:date="2017-12-15T11:55:00Z">
        <w:r w:rsidR="00B72762">
          <w:rPr>
            <w:rFonts w:ascii="Times New Roman" w:hAnsi="Times New Roman" w:cs="Times New Roman"/>
            <w:sz w:val="20"/>
            <w:szCs w:val="20"/>
          </w:rPr>
          <w:t>prevent</w:t>
        </w:r>
      </w:ins>
      <w:del w:id="810" w:author="Darren Handley" w:date="2017-12-15T11:55:00Z">
        <w:r w:rsidRPr="004F42DA" w:rsidDel="00B72762">
          <w:rPr>
            <w:rFonts w:ascii="Times New Roman" w:hAnsi="Times New Roman" w:cs="Times New Roman"/>
            <w:sz w:val="20"/>
            <w:szCs w:val="20"/>
          </w:rPr>
          <w:delText xml:space="preserve">allow </w:delText>
        </w:r>
      </w:del>
      <w:ins w:id="811" w:author="Darren Handley" w:date="2017-12-15T11:55:00Z">
        <w:r w:rsidR="00B72762">
          <w:rPr>
            <w:rFonts w:ascii="Times New Roman" w:hAnsi="Times New Roman" w:cs="Times New Roman"/>
            <w:sz w:val="20"/>
            <w:szCs w:val="20"/>
          </w:rPr>
          <w:t xml:space="preserve"> </w:t>
        </w:r>
      </w:ins>
      <w:r w:rsidRPr="004F42DA">
        <w:rPr>
          <w:rFonts w:ascii="Times New Roman" w:hAnsi="Times New Roman" w:cs="Times New Roman"/>
          <w:sz w:val="20"/>
          <w:szCs w:val="20"/>
        </w:rPr>
        <w:t>invalid updates.</w:t>
      </w:r>
    </w:p>
    <w:p w14:paraId="1DB1EF92" w14:textId="77777777" w:rsidR="00B068D7" w:rsidRPr="00B068D7" w:rsidRDefault="00B068D7" w:rsidP="00B068D7">
      <w:pPr>
        <w:ind w:left="788"/>
        <w:rPr>
          <w:rFonts w:ascii="Times New Roman" w:hAnsi="Times New Roman" w:cs="Times New Roman"/>
          <w:color w:val="FF0000"/>
          <w:sz w:val="20"/>
          <w:szCs w:val="20"/>
        </w:rPr>
      </w:pPr>
      <w:r w:rsidRPr="00B068D7">
        <w:rPr>
          <w:rFonts w:ascii="Times New Roman" w:hAnsi="Times New Roman" w:cs="Times New Roman"/>
          <w:color w:val="FF0000"/>
          <w:sz w:val="20"/>
          <w:szCs w:val="20"/>
        </w:rPr>
        <w:t>Chair suggested amendments</w:t>
      </w:r>
    </w:p>
    <w:p w14:paraId="21B6318E" w14:textId="07A0069B" w:rsidR="00B068D7" w:rsidRPr="00B068D7" w:rsidRDefault="00B068D7" w:rsidP="00B068D7">
      <w:pPr>
        <w:pStyle w:val="H1G"/>
        <w:keepNext w:val="0"/>
        <w:tabs>
          <w:tab w:val="clear" w:pos="851"/>
        </w:tabs>
        <w:ind w:left="720" w:right="6" w:firstLine="0"/>
        <w:jc w:val="both"/>
        <w:rPr>
          <w:b w:val="0"/>
          <w:color w:val="FF0000"/>
          <w:sz w:val="20"/>
          <w:lang w:eastAsia="ko-KR"/>
        </w:rPr>
      </w:pPr>
      <w:del w:id="812" w:author="Darren Handley" w:date="2017-12-23T03:51:00Z">
        <w:r w:rsidRPr="004F42DA" w:rsidDel="00B068D7">
          <w:rPr>
            <w:b w:val="0"/>
            <w:sz w:val="20"/>
          </w:rPr>
          <w:delText xml:space="preserve">It </w:delText>
        </w:r>
        <w:r w:rsidRPr="00B068D7" w:rsidDel="00B068D7">
          <w:rPr>
            <w:b w:val="0"/>
            <w:color w:val="FF0000"/>
            <w:sz w:val="20"/>
            <w:lang w:eastAsia="ko-KR"/>
          </w:rPr>
          <w:delText>is recommended that t</w:delText>
        </w:r>
      </w:del>
      <w:ins w:id="813" w:author="Darren Handley" w:date="2017-12-23T03:51:00Z">
        <w:r>
          <w:rPr>
            <w:b w:val="0"/>
            <w:color w:val="FF0000"/>
            <w:sz w:val="20"/>
            <w:lang w:eastAsia="ko-KR"/>
          </w:rPr>
          <w:t>T</w:t>
        </w:r>
      </w:ins>
      <w:r w:rsidRPr="00B068D7">
        <w:rPr>
          <w:b w:val="0"/>
          <w:color w:val="FF0000"/>
          <w:sz w:val="20"/>
          <w:lang w:eastAsia="ko-KR"/>
        </w:rPr>
        <w:t xml:space="preserve">he OEM </w:t>
      </w:r>
      <w:del w:id="814" w:author="Darren Handley" w:date="2017-12-23T03:51:00Z">
        <w:r w:rsidRPr="00B068D7" w:rsidDel="00B068D7">
          <w:rPr>
            <w:b w:val="0"/>
            <w:color w:val="FF0000"/>
            <w:sz w:val="20"/>
            <w:lang w:eastAsia="ko-KR"/>
          </w:rPr>
          <w:delText xml:space="preserve">is </w:delText>
        </w:r>
      </w:del>
      <w:ins w:id="815" w:author="Darren Handley" w:date="2017-12-23T03:51:00Z">
        <w:r>
          <w:rPr>
            <w:b w:val="0"/>
            <w:color w:val="FF0000"/>
            <w:sz w:val="20"/>
            <w:lang w:eastAsia="ko-KR"/>
          </w:rPr>
          <w:t>shall be</w:t>
        </w:r>
        <w:r w:rsidRPr="00B068D7">
          <w:rPr>
            <w:b w:val="0"/>
            <w:color w:val="FF0000"/>
            <w:sz w:val="20"/>
            <w:lang w:eastAsia="ko-KR"/>
          </w:rPr>
          <w:t xml:space="preserve"> </w:t>
        </w:r>
      </w:ins>
      <w:r w:rsidRPr="00B068D7">
        <w:rPr>
          <w:b w:val="0"/>
          <w:color w:val="FF0000"/>
          <w:sz w:val="20"/>
          <w:lang w:eastAsia="ko-KR"/>
        </w:rPr>
        <w:t xml:space="preserve">able to demonstrate </w:t>
      </w:r>
      <w:ins w:id="816" w:author="Darren Handley" w:date="2017-12-15T11:28:00Z">
        <w:r w:rsidRPr="00B068D7">
          <w:rPr>
            <w:b w:val="0"/>
            <w:color w:val="FF0000"/>
            <w:sz w:val="20"/>
            <w:lang w:eastAsia="ko-KR"/>
          </w:rPr>
          <w:t xml:space="preserve">to </w:t>
        </w:r>
      </w:ins>
      <w:ins w:id="817" w:author="Darren Handley" w:date="2017-12-15T11:29:00Z">
        <w:r w:rsidRPr="00B068D7">
          <w:rPr>
            <w:b w:val="0"/>
            <w:color w:val="FF0000"/>
            <w:sz w:val="20"/>
            <w:lang w:eastAsia="ko-KR"/>
          </w:rPr>
          <w:t>the</w:t>
        </w:r>
      </w:ins>
      <w:ins w:id="818" w:author="Darren Handley" w:date="2017-12-15T11:28:00Z">
        <w:r w:rsidRPr="00B068D7">
          <w:rPr>
            <w:b w:val="0"/>
            <w:color w:val="FF0000"/>
            <w:sz w:val="20"/>
            <w:lang w:eastAsia="ko-KR"/>
          </w:rPr>
          <w:t xml:space="preserve"> </w:t>
        </w:r>
      </w:ins>
      <w:ins w:id="819" w:author="Darren Handley" w:date="2017-12-15T11:29:00Z">
        <w:r w:rsidRPr="00B068D7">
          <w:rPr>
            <w:b w:val="0"/>
            <w:color w:val="FF0000"/>
            <w:sz w:val="20"/>
            <w:lang w:eastAsia="ko-KR"/>
          </w:rPr>
          <w:t xml:space="preserve">authority </w:t>
        </w:r>
      </w:ins>
      <w:r w:rsidRPr="00B068D7">
        <w:rPr>
          <w:b w:val="0"/>
          <w:color w:val="FF0000"/>
          <w:sz w:val="20"/>
          <w:lang w:eastAsia="ko-KR"/>
        </w:rPr>
        <w:t xml:space="preserve">that software updates can be carried out securely before </w:t>
      </w:r>
      <w:del w:id="820" w:author="Darren Handley" w:date="2017-12-15T11:30:00Z">
        <w:r w:rsidRPr="00B068D7" w:rsidDel="0023639B">
          <w:rPr>
            <w:b w:val="0"/>
            <w:color w:val="FF0000"/>
            <w:sz w:val="20"/>
            <w:lang w:eastAsia="ko-KR"/>
          </w:rPr>
          <w:delText xml:space="preserve">uploading </w:delText>
        </w:r>
      </w:del>
      <w:ins w:id="821" w:author="Darren Handley" w:date="2017-12-15T11:30:00Z">
        <w:r w:rsidRPr="00B068D7">
          <w:rPr>
            <w:b w:val="0"/>
            <w:color w:val="FF0000"/>
            <w:sz w:val="20"/>
            <w:lang w:eastAsia="ko-KR"/>
          </w:rPr>
          <w:t xml:space="preserve">downloading </w:t>
        </w:r>
      </w:ins>
      <w:r w:rsidRPr="00B068D7">
        <w:rPr>
          <w:b w:val="0"/>
          <w:color w:val="FF0000"/>
          <w:sz w:val="20"/>
          <w:lang w:eastAsia="ko-KR"/>
        </w:rPr>
        <w:t>of the update occurs. This should include:</w:t>
      </w:r>
    </w:p>
    <w:p w14:paraId="6597DD90" w14:textId="77777777" w:rsidR="00B068D7" w:rsidRPr="00B068D7" w:rsidRDefault="00B068D7" w:rsidP="00B068D7">
      <w:pPr>
        <w:pStyle w:val="ListParagraph"/>
        <w:numPr>
          <w:ilvl w:val="0"/>
          <w:numId w:val="10"/>
        </w:numPr>
        <w:rPr>
          <w:rFonts w:ascii="Times New Roman" w:hAnsi="Times New Roman" w:cs="Times New Roman"/>
          <w:color w:val="FF0000"/>
          <w:sz w:val="20"/>
          <w:szCs w:val="20"/>
        </w:rPr>
      </w:pPr>
      <w:del w:id="822" w:author="Darren Handley" w:date="2017-12-15T11:48:00Z">
        <w:r w:rsidRPr="00B068D7" w:rsidDel="00AD27DB">
          <w:rPr>
            <w:rFonts w:ascii="Times New Roman" w:hAnsi="Times New Roman" w:cs="Times New Roman"/>
            <w:color w:val="FF0000"/>
            <w:sz w:val="20"/>
            <w:szCs w:val="20"/>
          </w:rPr>
          <w:delText xml:space="preserve">demonstrating </w:delText>
        </w:r>
      </w:del>
      <w:ins w:id="823" w:author="Darren Handley" w:date="2017-12-15T11:48:00Z">
        <w:r w:rsidRPr="00B068D7">
          <w:rPr>
            <w:rFonts w:ascii="Times New Roman" w:hAnsi="Times New Roman" w:cs="Times New Roman"/>
            <w:color w:val="FF0000"/>
            <w:sz w:val="20"/>
            <w:szCs w:val="20"/>
          </w:rPr>
          <w:t xml:space="preserve">demonstrate </w:t>
        </w:r>
      </w:ins>
      <w:ins w:id="824" w:author="Darren Handley" w:date="2017-12-15T11:52:00Z">
        <w:r w:rsidRPr="00B068D7">
          <w:rPr>
            <w:rFonts w:ascii="Times New Roman" w:hAnsi="Times New Roman" w:cs="Times New Roman"/>
            <w:color w:val="FF0000"/>
            <w:sz w:val="20"/>
            <w:szCs w:val="20"/>
          </w:rPr>
          <w:t xml:space="preserve">how </w:t>
        </w:r>
      </w:ins>
      <w:del w:id="825" w:author="Darren Handley" w:date="2017-12-15T11:52:00Z">
        <w:r w:rsidRPr="00B068D7" w:rsidDel="00B72762">
          <w:rPr>
            <w:rFonts w:ascii="Times New Roman" w:hAnsi="Times New Roman" w:cs="Times New Roman"/>
            <w:color w:val="FF0000"/>
            <w:sz w:val="20"/>
            <w:szCs w:val="20"/>
          </w:rPr>
          <w:delText xml:space="preserve">that </w:delText>
        </w:r>
      </w:del>
      <w:ins w:id="826" w:author="Darren Handley" w:date="2017-12-15T11:52:00Z">
        <w:r w:rsidRPr="00B068D7">
          <w:rPr>
            <w:rFonts w:ascii="Times New Roman" w:hAnsi="Times New Roman" w:cs="Times New Roman"/>
            <w:color w:val="FF0000"/>
            <w:sz w:val="20"/>
            <w:szCs w:val="20"/>
          </w:rPr>
          <w:t xml:space="preserve">the </w:t>
        </w:r>
      </w:ins>
      <w:del w:id="827" w:author="Darren Handley" w:date="2017-12-15T11:42:00Z">
        <w:r w:rsidRPr="00B068D7" w:rsidDel="00AD27DB">
          <w:rPr>
            <w:rFonts w:ascii="Times New Roman" w:hAnsi="Times New Roman" w:cs="Times New Roman"/>
            <w:color w:val="FF0000"/>
            <w:sz w:val="20"/>
            <w:szCs w:val="20"/>
          </w:rPr>
          <w:delText xml:space="preserve">over the air </w:delText>
        </w:r>
      </w:del>
      <w:r w:rsidRPr="00B068D7">
        <w:rPr>
          <w:rFonts w:ascii="Times New Roman" w:hAnsi="Times New Roman" w:cs="Times New Roman"/>
          <w:color w:val="FF0000"/>
          <w:sz w:val="20"/>
          <w:szCs w:val="20"/>
        </w:rPr>
        <w:t xml:space="preserve">update procedures </w:t>
      </w:r>
      <w:ins w:id="828" w:author="Darren Handley" w:date="2017-12-15T11:44:00Z">
        <w:r w:rsidRPr="00B068D7">
          <w:rPr>
            <w:rFonts w:ascii="Times New Roman" w:hAnsi="Times New Roman" w:cs="Times New Roman"/>
            <w:color w:val="FF0000"/>
            <w:sz w:val="20"/>
            <w:szCs w:val="20"/>
          </w:rPr>
          <w:t xml:space="preserve">used </w:t>
        </w:r>
      </w:ins>
      <w:del w:id="829" w:author="Darren Handley" w:date="2017-12-15T11:52:00Z">
        <w:r w:rsidRPr="00B068D7" w:rsidDel="00B72762">
          <w:rPr>
            <w:rFonts w:ascii="Times New Roman" w:hAnsi="Times New Roman" w:cs="Times New Roman"/>
            <w:color w:val="FF0000"/>
            <w:sz w:val="20"/>
            <w:szCs w:val="20"/>
          </w:rPr>
          <w:delText xml:space="preserve">cannot </w:delText>
        </w:r>
      </w:del>
      <w:ins w:id="830" w:author="Darren Handley" w:date="2017-12-15T11:52:00Z">
        <w:r w:rsidRPr="00B068D7">
          <w:rPr>
            <w:rFonts w:ascii="Times New Roman" w:hAnsi="Times New Roman" w:cs="Times New Roman"/>
            <w:color w:val="FF0000"/>
            <w:sz w:val="20"/>
            <w:szCs w:val="20"/>
          </w:rPr>
          <w:t xml:space="preserve">are protected to reasonably prevent them </w:t>
        </w:r>
      </w:ins>
      <w:r w:rsidRPr="00B068D7">
        <w:rPr>
          <w:rFonts w:ascii="Times New Roman" w:hAnsi="Times New Roman" w:cs="Times New Roman"/>
          <w:color w:val="FF0000"/>
          <w:sz w:val="20"/>
          <w:szCs w:val="20"/>
        </w:rPr>
        <w:t>be</w:t>
      </w:r>
      <w:ins w:id="831" w:author="Darren Handley" w:date="2017-12-15T11:52:00Z">
        <w:r w:rsidRPr="00B068D7">
          <w:rPr>
            <w:rFonts w:ascii="Times New Roman" w:hAnsi="Times New Roman" w:cs="Times New Roman"/>
            <w:color w:val="FF0000"/>
            <w:sz w:val="20"/>
            <w:szCs w:val="20"/>
          </w:rPr>
          <w:t>ing</w:t>
        </w:r>
      </w:ins>
      <w:r w:rsidRPr="00B068D7">
        <w:rPr>
          <w:rFonts w:ascii="Times New Roman" w:hAnsi="Times New Roman" w:cs="Times New Roman"/>
          <w:color w:val="FF0000"/>
          <w:sz w:val="20"/>
          <w:szCs w:val="20"/>
        </w:rPr>
        <w:t xml:space="preserve"> compromised, including fabrication of the system update program or firmware;</w:t>
      </w:r>
    </w:p>
    <w:p w14:paraId="0E1BDA5F" w14:textId="77777777" w:rsidR="00B068D7" w:rsidRPr="00B068D7" w:rsidDel="00AD27DB" w:rsidRDefault="00B068D7" w:rsidP="00B068D7">
      <w:pPr>
        <w:pStyle w:val="ListParagraph"/>
        <w:numPr>
          <w:ilvl w:val="0"/>
          <w:numId w:val="10"/>
        </w:numPr>
        <w:rPr>
          <w:del w:id="832" w:author="Darren Handley" w:date="2017-12-15T11:43:00Z"/>
          <w:rFonts w:ascii="Times New Roman" w:hAnsi="Times New Roman" w:cs="Times New Roman"/>
          <w:color w:val="FF0000"/>
          <w:sz w:val="20"/>
          <w:szCs w:val="20"/>
        </w:rPr>
      </w:pPr>
      <w:del w:id="833" w:author="Darren Handley" w:date="2017-12-15T11:43:00Z">
        <w:r w:rsidRPr="00B068D7" w:rsidDel="00AD27DB">
          <w:rPr>
            <w:rFonts w:ascii="Times New Roman" w:hAnsi="Times New Roman" w:cs="Times New Roman"/>
            <w:color w:val="FF0000"/>
            <w:sz w:val="20"/>
            <w:szCs w:val="20"/>
          </w:rPr>
          <w:delText xml:space="preserve">demonstrating that compromise of </w:delText>
        </w:r>
      </w:del>
      <w:del w:id="834" w:author="Darren Handley" w:date="2017-12-15T11:40:00Z">
        <w:r w:rsidRPr="00B068D7" w:rsidDel="00AD27DB">
          <w:rPr>
            <w:rFonts w:ascii="Times New Roman" w:hAnsi="Times New Roman" w:cs="Times New Roman"/>
            <w:color w:val="FF0000"/>
            <w:sz w:val="20"/>
            <w:szCs w:val="20"/>
          </w:rPr>
          <w:delText xml:space="preserve">local/physical </w:delText>
        </w:r>
      </w:del>
      <w:del w:id="835" w:author="Darren Handley" w:date="2017-12-15T11:43:00Z">
        <w:r w:rsidRPr="00B068D7" w:rsidDel="00AD27DB">
          <w:rPr>
            <w:rFonts w:ascii="Times New Roman" w:hAnsi="Times New Roman" w:cs="Times New Roman"/>
            <w:color w:val="FF0000"/>
            <w:sz w:val="20"/>
            <w:szCs w:val="20"/>
          </w:rPr>
          <w:delText>software update procedures cannot occur. This includes fabricating system update program or firmware;</w:delText>
        </w:r>
      </w:del>
    </w:p>
    <w:p w14:paraId="5D95280E" w14:textId="77777777" w:rsidR="00B068D7" w:rsidRPr="00B068D7" w:rsidRDefault="00B068D7" w:rsidP="00B068D7">
      <w:pPr>
        <w:pStyle w:val="ListParagraph"/>
        <w:numPr>
          <w:ilvl w:val="0"/>
          <w:numId w:val="10"/>
        </w:numPr>
        <w:rPr>
          <w:rFonts w:ascii="Times New Roman" w:hAnsi="Times New Roman" w:cs="Times New Roman"/>
          <w:color w:val="FF0000"/>
          <w:sz w:val="20"/>
          <w:szCs w:val="20"/>
        </w:rPr>
      </w:pPr>
      <w:r w:rsidRPr="00B068D7">
        <w:rPr>
          <w:rFonts w:ascii="Times New Roman" w:hAnsi="Times New Roman" w:cs="Times New Roman"/>
          <w:color w:val="FF0000"/>
          <w:sz w:val="20"/>
          <w:szCs w:val="20"/>
        </w:rPr>
        <w:t>demonstrat</w:t>
      </w:r>
      <w:del w:id="836" w:author="Darren Handley" w:date="2017-12-15T11:54:00Z">
        <w:r w:rsidRPr="00B068D7" w:rsidDel="00B72762">
          <w:rPr>
            <w:rFonts w:ascii="Times New Roman" w:hAnsi="Times New Roman" w:cs="Times New Roman"/>
            <w:color w:val="FF0000"/>
            <w:sz w:val="20"/>
            <w:szCs w:val="20"/>
          </w:rPr>
          <w:delText>ing</w:delText>
        </w:r>
      </w:del>
      <w:ins w:id="837" w:author="Darren Handley" w:date="2017-12-15T11:54:00Z">
        <w:r w:rsidRPr="00B068D7">
          <w:rPr>
            <w:rFonts w:ascii="Times New Roman" w:hAnsi="Times New Roman" w:cs="Times New Roman"/>
            <w:color w:val="FF0000"/>
            <w:sz w:val="20"/>
            <w:szCs w:val="20"/>
          </w:rPr>
          <w:t>e how</w:t>
        </w:r>
      </w:ins>
      <w:r w:rsidRPr="00B068D7">
        <w:rPr>
          <w:rFonts w:ascii="Times New Roman" w:hAnsi="Times New Roman" w:cs="Times New Roman"/>
          <w:color w:val="FF0000"/>
          <w:sz w:val="20"/>
          <w:szCs w:val="20"/>
        </w:rPr>
        <w:t xml:space="preserve"> the software patch </w:t>
      </w:r>
      <w:del w:id="838" w:author="Darren Handley" w:date="2017-12-15T11:55:00Z">
        <w:r w:rsidRPr="00B068D7" w:rsidDel="00B72762">
          <w:rPr>
            <w:rFonts w:ascii="Times New Roman" w:hAnsi="Times New Roman" w:cs="Times New Roman"/>
            <w:color w:val="FF0000"/>
            <w:sz w:val="20"/>
            <w:szCs w:val="20"/>
          </w:rPr>
          <w:delText xml:space="preserve">cannot </w:delText>
        </w:r>
      </w:del>
      <w:ins w:id="839" w:author="Darren Handley" w:date="2017-12-15T11:54:00Z">
        <w:r w:rsidRPr="00B068D7">
          <w:rPr>
            <w:rFonts w:ascii="Times New Roman" w:hAnsi="Times New Roman" w:cs="Times New Roman"/>
            <w:color w:val="FF0000"/>
            <w:sz w:val="20"/>
            <w:szCs w:val="20"/>
          </w:rPr>
          <w:t>is protected to reasonably prevent</w:t>
        </w:r>
      </w:ins>
      <w:del w:id="840" w:author="Darren Handley" w:date="2017-12-15T11:54:00Z">
        <w:r w:rsidRPr="00B068D7" w:rsidDel="00B72762">
          <w:rPr>
            <w:rFonts w:ascii="Times New Roman" w:hAnsi="Times New Roman" w:cs="Times New Roman"/>
            <w:color w:val="FF0000"/>
            <w:sz w:val="20"/>
            <w:szCs w:val="20"/>
          </w:rPr>
          <w:delText>be</w:delText>
        </w:r>
      </w:del>
      <w:r w:rsidRPr="00B068D7">
        <w:rPr>
          <w:rFonts w:ascii="Times New Roman" w:hAnsi="Times New Roman" w:cs="Times New Roman"/>
          <w:color w:val="FF0000"/>
          <w:sz w:val="20"/>
          <w:szCs w:val="20"/>
        </w:rPr>
        <w:t xml:space="preserve"> manipulated before the update process is initiated (i.e. ensure that only authorized, uncorrupted updates are sent to the vehicle); </w:t>
      </w:r>
    </w:p>
    <w:p w14:paraId="6500C777" w14:textId="3E888C1B" w:rsidR="00B068D7" w:rsidRPr="00B068D7" w:rsidRDefault="00B068D7" w:rsidP="00B068D7">
      <w:pPr>
        <w:pStyle w:val="ListParagraph"/>
        <w:numPr>
          <w:ilvl w:val="0"/>
          <w:numId w:val="10"/>
        </w:numPr>
        <w:rPr>
          <w:rFonts w:ascii="Times New Roman" w:hAnsi="Times New Roman" w:cs="Times New Roman"/>
          <w:color w:val="FF0000"/>
          <w:sz w:val="20"/>
          <w:szCs w:val="20"/>
        </w:rPr>
      </w:pPr>
      <w:del w:id="841" w:author="Darren Handley" w:date="2017-12-15T11:54:00Z">
        <w:r w:rsidRPr="00B068D7" w:rsidDel="00B72762">
          <w:rPr>
            <w:rFonts w:ascii="Times New Roman" w:hAnsi="Times New Roman" w:cs="Times New Roman"/>
            <w:color w:val="FF0000"/>
            <w:sz w:val="20"/>
            <w:szCs w:val="20"/>
          </w:rPr>
          <w:delText xml:space="preserve">demonstrating </w:delText>
        </w:r>
      </w:del>
      <w:ins w:id="842" w:author="Darren Handley" w:date="2017-12-15T11:54:00Z">
        <w:r w:rsidRPr="00B068D7">
          <w:rPr>
            <w:rFonts w:ascii="Times New Roman" w:hAnsi="Times New Roman" w:cs="Times New Roman"/>
            <w:color w:val="FF0000"/>
            <w:sz w:val="20"/>
            <w:szCs w:val="20"/>
          </w:rPr>
          <w:t xml:space="preserve">demonstrate how </w:t>
        </w:r>
      </w:ins>
      <w:del w:id="843" w:author="Darren Handley" w:date="2017-12-15T11:56:00Z">
        <w:r w:rsidRPr="00B068D7" w:rsidDel="00B72762">
          <w:rPr>
            <w:rFonts w:ascii="Times New Roman" w:hAnsi="Times New Roman" w:cs="Times New Roman"/>
            <w:color w:val="FF0000"/>
            <w:sz w:val="20"/>
            <w:szCs w:val="20"/>
          </w:rPr>
          <w:delText xml:space="preserve">that </w:delText>
        </w:r>
      </w:del>
      <w:r w:rsidRPr="00B068D7">
        <w:rPr>
          <w:rFonts w:ascii="Times New Roman" w:hAnsi="Times New Roman" w:cs="Times New Roman"/>
          <w:color w:val="FF0000"/>
          <w:sz w:val="20"/>
          <w:szCs w:val="20"/>
        </w:rPr>
        <w:t xml:space="preserve">the </w:t>
      </w:r>
      <w:del w:id="844" w:author="Darren Handley" w:date="2017-12-15T11:57:00Z">
        <w:r w:rsidRPr="00B068D7" w:rsidDel="00B72762">
          <w:rPr>
            <w:rFonts w:ascii="Times New Roman" w:hAnsi="Times New Roman" w:cs="Times New Roman"/>
            <w:color w:val="FF0000"/>
            <w:sz w:val="20"/>
            <w:szCs w:val="20"/>
          </w:rPr>
          <w:delText>cryptographic keys</w:delText>
        </w:r>
      </w:del>
      <w:ins w:id="845" w:author="Darren Handley" w:date="2017-12-15T11:57:00Z">
        <w:r w:rsidRPr="00B068D7">
          <w:rPr>
            <w:rFonts w:ascii="Times New Roman" w:hAnsi="Times New Roman" w:cs="Times New Roman"/>
            <w:color w:val="FF0000"/>
            <w:sz w:val="20"/>
            <w:szCs w:val="20"/>
          </w:rPr>
          <w:t>authenticity</w:t>
        </w:r>
      </w:ins>
      <w:r w:rsidRPr="00B068D7">
        <w:rPr>
          <w:rFonts w:ascii="Times New Roman" w:hAnsi="Times New Roman" w:cs="Times New Roman"/>
          <w:color w:val="FF0000"/>
          <w:sz w:val="20"/>
          <w:szCs w:val="20"/>
        </w:rPr>
        <w:t xml:space="preserve"> of the software patch </w:t>
      </w:r>
      <w:del w:id="846" w:author="Darren Handley" w:date="2017-12-15T11:58:00Z">
        <w:r w:rsidRPr="00B068D7" w:rsidDel="00B72762">
          <w:rPr>
            <w:rFonts w:ascii="Times New Roman" w:hAnsi="Times New Roman" w:cs="Times New Roman"/>
            <w:color w:val="FF0000"/>
            <w:sz w:val="20"/>
            <w:szCs w:val="20"/>
          </w:rPr>
          <w:delText>provider are</w:delText>
        </w:r>
      </w:del>
      <w:ins w:id="847" w:author="Darren Handley" w:date="2017-12-15T11:58:00Z">
        <w:r w:rsidRPr="00B068D7">
          <w:rPr>
            <w:rFonts w:ascii="Times New Roman" w:hAnsi="Times New Roman" w:cs="Times New Roman"/>
            <w:color w:val="FF0000"/>
            <w:sz w:val="20"/>
            <w:szCs w:val="20"/>
          </w:rPr>
          <w:t>is</w:t>
        </w:r>
      </w:ins>
      <w:r w:rsidRPr="00B068D7">
        <w:rPr>
          <w:rFonts w:ascii="Times New Roman" w:hAnsi="Times New Roman" w:cs="Times New Roman"/>
          <w:color w:val="FF0000"/>
          <w:sz w:val="20"/>
          <w:szCs w:val="20"/>
        </w:rPr>
        <w:t xml:space="preserve"> </w:t>
      </w:r>
      <w:ins w:id="848" w:author="Darren Handley" w:date="2017-12-15T11:54:00Z">
        <w:r w:rsidRPr="00B068D7">
          <w:rPr>
            <w:rFonts w:ascii="Times New Roman" w:hAnsi="Times New Roman" w:cs="Times New Roman"/>
            <w:color w:val="FF0000"/>
            <w:sz w:val="20"/>
            <w:szCs w:val="20"/>
          </w:rPr>
          <w:t>protected to reasonably prevent</w:t>
        </w:r>
      </w:ins>
      <w:del w:id="849" w:author="Darren Handley" w:date="2017-12-15T11:55:00Z">
        <w:r w:rsidRPr="00B068D7" w:rsidDel="00B72762">
          <w:rPr>
            <w:rFonts w:ascii="Times New Roman" w:hAnsi="Times New Roman" w:cs="Times New Roman"/>
            <w:color w:val="FF0000"/>
            <w:sz w:val="20"/>
            <w:szCs w:val="20"/>
          </w:rPr>
          <w:delText>not</w:delText>
        </w:r>
      </w:del>
      <w:ins w:id="850" w:author="Darren Handley" w:date="2017-12-15T11:55:00Z">
        <w:r w:rsidRPr="00B068D7">
          <w:rPr>
            <w:rFonts w:ascii="Times New Roman" w:hAnsi="Times New Roman" w:cs="Times New Roman"/>
            <w:color w:val="FF0000"/>
            <w:sz w:val="20"/>
            <w:szCs w:val="20"/>
          </w:rPr>
          <w:t xml:space="preserve"> their</w:t>
        </w:r>
      </w:ins>
      <w:r w:rsidRPr="00B068D7">
        <w:rPr>
          <w:rFonts w:ascii="Times New Roman" w:hAnsi="Times New Roman" w:cs="Times New Roman"/>
          <w:color w:val="FF0000"/>
          <w:sz w:val="20"/>
          <w:szCs w:val="20"/>
        </w:rPr>
        <w:t xml:space="preserve"> compromise</w:t>
      </w:r>
      <w:del w:id="851" w:author="Darren Handley" w:date="2017-12-15T11:55:00Z">
        <w:r w:rsidRPr="00B068D7" w:rsidDel="00B72762">
          <w:rPr>
            <w:rFonts w:ascii="Times New Roman" w:hAnsi="Times New Roman" w:cs="Times New Roman"/>
            <w:color w:val="FF0000"/>
            <w:sz w:val="20"/>
            <w:szCs w:val="20"/>
          </w:rPr>
          <w:delText>d</w:delText>
        </w:r>
      </w:del>
      <w:r w:rsidRPr="00B068D7">
        <w:rPr>
          <w:rFonts w:ascii="Times New Roman" w:hAnsi="Times New Roman" w:cs="Times New Roman"/>
          <w:color w:val="FF0000"/>
          <w:sz w:val="20"/>
          <w:szCs w:val="20"/>
        </w:rPr>
        <w:t xml:space="preserve"> and </w:t>
      </w:r>
      <w:del w:id="852" w:author="Darren Handley" w:date="2017-12-15T11:55:00Z">
        <w:r w:rsidRPr="00B068D7" w:rsidDel="00B72762">
          <w:rPr>
            <w:rFonts w:ascii="Times New Roman" w:hAnsi="Times New Roman" w:cs="Times New Roman"/>
            <w:color w:val="FF0000"/>
            <w:sz w:val="20"/>
            <w:szCs w:val="20"/>
          </w:rPr>
          <w:delText xml:space="preserve">cannot </w:delText>
        </w:r>
      </w:del>
      <w:ins w:id="853" w:author="Darren Handley" w:date="2017-12-15T11:55:00Z">
        <w:r w:rsidRPr="00B068D7">
          <w:rPr>
            <w:rFonts w:ascii="Times New Roman" w:hAnsi="Times New Roman" w:cs="Times New Roman"/>
            <w:color w:val="FF0000"/>
            <w:sz w:val="20"/>
            <w:szCs w:val="20"/>
          </w:rPr>
          <w:t>prevent</w:t>
        </w:r>
      </w:ins>
      <w:del w:id="854" w:author="Darren Handley" w:date="2017-12-15T11:55:00Z">
        <w:r w:rsidRPr="00B068D7" w:rsidDel="00B72762">
          <w:rPr>
            <w:rFonts w:ascii="Times New Roman" w:hAnsi="Times New Roman" w:cs="Times New Roman"/>
            <w:color w:val="FF0000"/>
            <w:sz w:val="20"/>
            <w:szCs w:val="20"/>
          </w:rPr>
          <w:delText xml:space="preserve">allow </w:delText>
        </w:r>
      </w:del>
      <w:ins w:id="855" w:author="Darren Handley" w:date="2017-12-15T11:55:00Z">
        <w:r w:rsidRPr="00B068D7">
          <w:rPr>
            <w:rFonts w:ascii="Times New Roman" w:hAnsi="Times New Roman" w:cs="Times New Roman"/>
            <w:color w:val="FF0000"/>
            <w:sz w:val="20"/>
            <w:szCs w:val="20"/>
          </w:rPr>
          <w:t xml:space="preserve"> </w:t>
        </w:r>
      </w:ins>
      <w:r w:rsidRPr="00B068D7">
        <w:rPr>
          <w:rFonts w:ascii="Times New Roman" w:hAnsi="Times New Roman" w:cs="Times New Roman"/>
          <w:color w:val="FF0000"/>
          <w:sz w:val="20"/>
          <w:szCs w:val="20"/>
        </w:rPr>
        <w:t>invalid updates.</w:t>
      </w:r>
    </w:p>
    <w:p w14:paraId="643F3C73" w14:textId="77777777" w:rsidR="004F42DA" w:rsidRPr="004F42DA" w:rsidRDefault="004F42DA" w:rsidP="00EB24A2">
      <w:pPr>
        <w:pStyle w:val="Heading2"/>
        <w:numPr>
          <w:ilvl w:val="1"/>
          <w:numId w:val="13"/>
        </w:numPr>
        <w:ind w:left="720" w:hanging="720"/>
      </w:pPr>
      <w:bookmarkStart w:id="856" w:name="_Toc498352734"/>
      <w:r w:rsidRPr="004F42DA">
        <w:t>Requirements for evidencing that the update is safe and secure</w:t>
      </w:r>
      <w:bookmarkEnd w:id="856"/>
    </w:p>
    <w:p w14:paraId="68FEE669" w14:textId="54F09A18" w:rsidR="004F42DA" w:rsidRPr="004F42DA" w:rsidRDefault="004F42DA" w:rsidP="00EB24A2">
      <w:pPr>
        <w:pStyle w:val="H1G"/>
        <w:keepNext w:val="0"/>
        <w:numPr>
          <w:ilvl w:val="2"/>
          <w:numId w:val="13"/>
        </w:numPr>
        <w:tabs>
          <w:tab w:val="clear" w:pos="851"/>
        </w:tabs>
        <w:ind w:left="720" w:right="6"/>
        <w:rPr>
          <w:b w:val="0"/>
          <w:sz w:val="20"/>
        </w:rPr>
      </w:pPr>
      <w:r w:rsidRPr="004F42DA">
        <w:rPr>
          <w:b w:val="0"/>
          <w:sz w:val="20"/>
        </w:rPr>
        <w:t xml:space="preserve">To support any </w:t>
      </w:r>
      <w:del w:id="857" w:author="Darren Handley" w:date="2017-12-15T12:01:00Z">
        <w:r w:rsidRPr="004F42DA" w:rsidDel="009D4025">
          <w:rPr>
            <w:b w:val="0"/>
            <w:sz w:val="20"/>
          </w:rPr>
          <w:delText xml:space="preserve">approval </w:delText>
        </w:r>
      </w:del>
      <w:ins w:id="858" w:author="Darren Handley" w:date="2017-12-15T12:01:00Z">
        <w:r w:rsidR="009D4025">
          <w:rPr>
            <w:b w:val="0"/>
            <w:sz w:val="20"/>
          </w:rPr>
          <w:t>certification</w:t>
        </w:r>
        <w:r w:rsidR="009D4025" w:rsidRPr="004F42DA">
          <w:rPr>
            <w:b w:val="0"/>
            <w:sz w:val="20"/>
          </w:rPr>
          <w:t xml:space="preserve"> </w:t>
        </w:r>
      </w:ins>
      <w:r w:rsidRPr="004F42DA">
        <w:rPr>
          <w:b w:val="0"/>
          <w:sz w:val="20"/>
        </w:rPr>
        <w:t xml:space="preserve">process for permitting software updates, particularly those over the air, </w:t>
      </w:r>
      <w:del w:id="859" w:author="Darren Handley" w:date="2017-12-15T12:05:00Z">
        <w:r w:rsidRPr="004F42DA" w:rsidDel="009D4025">
          <w:rPr>
            <w:b w:val="0"/>
            <w:sz w:val="20"/>
          </w:rPr>
          <w:delText xml:space="preserve">it is recommended that </w:delText>
        </w:r>
      </w:del>
      <w:del w:id="860" w:author="Darren Handley" w:date="2017-12-15T12:00:00Z">
        <w:r w:rsidRPr="004F42DA" w:rsidDel="009D4025">
          <w:rPr>
            <w:b w:val="0"/>
            <w:sz w:val="20"/>
          </w:rPr>
          <w:delText>an approval body</w:delText>
        </w:r>
      </w:del>
      <w:ins w:id="861" w:author="Darren Handley" w:date="2017-12-15T12:00:00Z">
        <w:r w:rsidR="009D4025">
          <w:rPr>
            <w:b w:val="0"/>
            <w:sz w:val="20"/>
          </w:rPr>
          <w:t xml:space="preserve">the </w:t>
        </w:r>
        <w:commentRangeStart w:id="862"/>
        <w:r w:rsidR="009D4025">
          <w:rPr>
            <w:b w:val="0"/>
            <w:sz w:val="20"/>
          </w:rPr>
          <w:t>authority</w:t>
        </w:r>
      </w:ins>
      <w:r w:rsidRPr="004F42DA">
        <w:rPr>
          <w:b w:val="0"/>
          <w:sz w:val="20"/>
        </w:rPr>
        <w:t xml:space="preserve"> </w:t>
      </w:r>
      <w:commentRangeEnd w:id="862"/>
      <w:r w:rsidR="009D4025">
        <w:rPr>
          <w:rStyle w:val="CommentReference"/>
          <w:b w:val="0"/>
        </w:rPr>
        <w:commentReference w:id="862"/>
      </w:r>
      <w:ins w:id="863" w:author="Darren Handley" w:date="2017-12-15T12:06:00Z">
        <w:r w:rsidR="009D4025">
          <w:rPr>
            <w:b w:val="0"/>
            <w:sz w:val="20"/>
          </w:rPr>
          <w:t xml:space="preserve">shall be </w:t>
        </w:r>
      </w:ins>
      <w:del w:id="864" w:author="Darren Handley" w:date="2017-12-15T12:06:00Z">
        <w:r w:rsidRPr="004F42DA" w:rsidDel="009D4025">
          <w:rPr>
            <w:b w:val="0"/>
            <w:sz w:val="20"/>
          </w:rPr>
          <w:delText xml:space="preserve">is </w:delText>
        </w:r>
      </w:del>
      <w:r w:rsidRPr="004F42DA">
        <w:rPr>
          <w:b w:val="0"/>
          <w:sz w:val="20"/>
        </w:rPr>
        <w:t xml:space="preserve">competent and able to assess the processes and procedures of an OEM </w:t>
      </w:r>
      <w:del w:id="865" w:author="Darren Handley" w:date="2017-12-15T12:07:00Z">
        <w:r w:rsidRPr="004F42DA" w:rsidDel="009D4025">
          <w:rPr>
            <w:b w:val="0"/>
            <w:sz w:val="20"/>
          </w:rPr>
          <w:delText xml:space="preserve">in </w:delText>
        </w:r>
      </w:del>
      <w:ins w:id="866" w:author="Darren Handley" w:date="2017-12-15T12:07:00Z">
        <w:r w:rsidR="009D4025">
          <w:rPr>
            <w:b w:val="0"/>
            <w:sz w:val="20"/>
          </w:rPr>
          <w:t>with</w:t>
        </w:r>
        <w:r w:rsidR="009D4025" w:rsidRPr="004F42DA">
          <w:rPr>
            <w:b w:val="0"/>
            <w:sz w:val="20"/>
          </w:rPr>
          <w:t xml:space="preserve"> </w:t>
        </w:r>
      </w:ins>
      <w:r w:rsidRPr="004F42DA">
        <w:rPr>
          <w:b w:val="0"/>
          <w:sz w:val="20"/>
        </w:rPr>
        <w:t>respect to the above safety and security requirements.</w:t>
      </w:r>
    </w:p>
    <w:p w14:paraId="15DA33CC" w14:textId="4874BF94" w:rsidR="004F42DA" w:rsidRPr="004F42DA" w:rsidRDefault="004F42DA" w:rsidP="00EB24A2">
      <w:pPr>
        <w:pStyle w:val="H1G"/>
        <w:keepNext w:val="0"/>
        <w:numPr>
          <w:ilvl w:val="2"/>
          <w:numId w:val="13"/>
        </w:numPr>
        <w:tabs>
          <w:tab w:val="clear" w:pos="851"/>
        </w:tabs>
        <w:ind w:left="720" w:right="6"/>
        <w:jc w:val="both"/>
        <w:rPr>
          <w:b w:val="0"/>
          <w:sz w:val="20"/>
        </w:rPr>
      </w:pPr>
      <w:r w:rsidRPr="004F42DA">
        <w:rPr>
          <w:b w:val="0"/>
          <w:sz w:val="20"/>
        </w:rPr>
        <w:t xml:space="preserve">To enable an assessment of an OEM’s processes and procedures with regards conducting software updates safely and securely </w:t>
      </w:r>
      <w:ins w:id="867" w:author="Darren Handley" w:date="2017-12-15T12:06:00Z">
        <w:r w:rsidR="009D4025">
          <w:rPr>
            <w:b w:val="0"/>
            <w:sz w:val="20"/>
          </w:rPr>
          <w:t xml:space="preserve">the OEM </w:t>
        </w:r>
      </w:ins>
      <w:del w:id="868" w:author="Darren Handley" w:date="2017-12-15T12:05:00Z">
        <w:r w:rsidRPr="004F42DA" w:rsidDel="009D4025">
          <w:rPr>
            <w:b w:val="0"/>
            <w:sz w:val="20"/>
          </w:rPr>
          <w:delText xml:space="preserve">is it recommended that they </w:delText>
        </w:r>
      </w:del>
      <w:r w:rsidRPr="004F42DA">
        <w:rPr>
          <w:b w:val="0"/>
          <w:sz w:val="20"/>
        </w:rPr>
        <w:t>shall be able to provide</w:t>
      </w:r>
      <w:ins w:id="869" w:author="Darren Handley" w:date="2017-12-15T12:05:00Z">
        <w:r w:rsidR="009D4025">
          <w:rPr>
            <w:b w:val="0"/>
            <w:sz w:val="20"/>
          </w:rPr>
          <w:t xml:space="preserve"> to the authority</w:t>
        </w:r>
      </w:ins>
      <w:r w:rsidRPr="004F42DA">
        <w:rPr>
          <w:b w:val="0"/>
          <w:sz w:val="20"/>
        </w:rPr>
        <w:t>:</w:t>
      </w:r>
    </w:p>
    <w:p w14:paraId="6F01D0EE"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how the update will be performed securely</w:t>
      </w:r>
      <w:r>
        <w:rPr>
          <w:rFonts w:ascii="Times New Roman" w:hAnsi="Times New Roman" w:cs="Times New Roman"/>
          <w:sz w:val="20"/>
          <w:szCs w:val="20"/>
        </w:rPr>
        <w:t>;</w:t>
      </w:r>
    </w:p>
    <w:p w14:paraId="33B920AA"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 xml:space="preserve">documentation describing how the </w:t>
      </w:r>
      <w:r>
        <w:rPr>
          <w:rFonts w:ascii="Times New Roman" w:hAnsi="Times New Roman" w:cs="Times New Roman"/>
          <w:sz w:val="20"/>
          <w:szCs w:val="20"/>
        </w:rPr>
        <w:t>update will be performed safely;</w:t>
      </w:r>
    </w:p>
    <w:p w14:paraId="6026EA4E"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any interaction/requirements of the vehicle owner/operator (if any) in the update process</w:t>
      </w:r>
      <w:r>
        <w:rPr>
          <w:rFonts w:ascii="Times New Roman" w:hAnsi="Times New Roman" w:cs="Times New Roman"/>
          <w:sz w:val="20"/>
          <w:szCs w:val="20"/>
        </w:rPr>
        <w:t>.</w:t>
      </w:r>
    </w:p>
    <w:p w14:paraId="4FF7964A" w14:textId="061A55AC" w:rsidR="00F078D7" w:rsidRDefault="0062447E" w:rsidP="00516D98">
      <w:pPr>
        <w:pStyle w:val="ListParagraph"/>
        <w:spacing w:line="240" w:lineRule="auto"/>
        <w:ind w:left="360" w:right="4"/>
        <w:rPr>
          <w:rFonts w:ascii="Times New Roman" w:hAnsi="Times New Roman" w:cs="Times New Roman"/>
          <w:i/>
          <w:sz w:val="20"/>
          <w:szCs w:val="20"/>
        </w:rPr>
      </w:pPr>
      <w:ins w:id="870" w:author="Darren Handley" w:date="2017-12-15T12:21:00Z">
        <w:r w:rsidRPr="007C4B26">
          <w:rPr>
            <w:rFonts w:ascii="Times New Roman" w:hAnsi="Times New Roman" w:cs="Times New Roman"/>
            <w:i/>
            <w:sz w:val="20"/>
            <w:szCs w:val="20"/>
          </w:rPr>
          <w:t xml:space="preserve">Note: NL would like to make a proposal to ensure that the quality of the software update can be evidenced </w:t>
        </w:r>
      </w:ins>
      <w:ins w:id="871" w:author="Darren Handley" w:date="2017-12-15T12:22:00Z">
        <w:r w:rsidRPr="007C4B26">
          <w:rPr>
            <w:rFonts w:ascii="Times New Roman" w:hAnsi="Times New Roman" w:cs="Times New Roman"/>
            <w:i/>
            <w:sz w:val="20"/>
            <w:szCs w:val="20"/>
          </w:rPr>
          <w:t xml:space="preserve">including the validation and verification procedures used (ref </w:t>
        </w:r>
      </w:ins>
      <w:ins w:id="872" w:author="Darren Handley" w:date="2017-12-15T12:23:00Z">
        <w:r w:rsidRPr="007C4B26">
          <w:rPr>
            <w:rFonts w:ascii="Times New Roman" w:hAnsi="Times New Roman" w:cs="Times New Roman"/>
            <w:i/>
            <w:sz w:val="20"/>
            <w:szCs w:val="20"/>
          </w:rPr>
          <w:t>TFCS-ahRSU1-04)</w:t>
        </w:r>
      </w:ins>
      <w:ins w:id="873" w:author="Darren Handley" w:date="2017-12-15T12:24:00Z">
        <w:r>
          <w:rPr>
            <w:rFonts w:ascii="Times New Roman" w:hAnsi="Times New Roman" w:cs="Times New Roman"/>
            <w:i/>
            <w:sz w:val="20"/>
            <w:szCs w:val="20"/>
          </w:rPr>
          <w:t>. Document from FDA to be shared</w:t>
        </w:r>
      </w:ins>
    </w:p>
    <w:p w14:paraId="5867D082" w14:textId="77777777" w:rsidR="00F7647C" w:rsidRDefault="00F7647C" w:rsidP="00516D98">
      <w:pPr>
        <w:pStyle w:val="ListParagraph"/>
        <w:spacing w:line="240" w:lineRule="auto"/>
        <w:ind w:left="360" w:right="4"/>
        <w:rPr>
          <w:rFonts w:ascii="Times New Roman" w:hAnsi="Times New Roman" w:cs="Times New Roman"/>
          <w:i/>
          <w:sz w:val="20"/>
          <w:szCs w:val="20"/>
        </w:rPr>
      </w:pPr>
    </w:p>
    <w:p w14:paraId="21B6E225" w14:textId="4580D27C" w:rsidR="00F7647C" w:rsidRPr="007C4B26" w:rsidRDefault="00F7647C" w:rsidP="00516D98">
      <w:pPr>
        <w:pStyle w:val="ListParagraph"/>
        <w:spacing w:line="240" w:lineRule="auto"/>
        <w:ind w:left="360" w:right="4"/>
        <w:rPr>
          <w:rFonts w:ascii="Times New Roman" w:hAnsi="Times New Roman" w:cs="Times New Roman"/>
          <w:i/>
          <w:sz w:val="20"/>
          <w:szCs w:val="20"/>
        </w:rPr>
      </w:pPr>
      <w:ins w:id="874" w:author="Darren Handley" w:date="2018-01-16T18:38:00Z">
        <w:r>
          <w:rPr>
            <w:rFonts w:ascii="Times New Roman" w:hAnsi="Times New Roman" w:cs="Times New Roman"/>
            <w:i/>
            <w:sz w:val="20"/>
            <w:szCs w:val="20"/>
          </w:rPr>
          <w:t xml:space="preserve">Note: NL proposed text contained in </w:t>
        </w:r>
        <w:r>
          <w:rPr>
            <w:lang w:val="en-US"/>
          </w:rPr>
          <w:t xml:space="preserve">TFCS-10-12 </w:t>
        </w:r>
        <w:r w:rsidRPr="00EC589B">
          <w:rPr>
            <w:lang w:val="en-US"/>
          </w:rPr>
          <w:t>NL</w:t>
        </w:r>
      </w:ins>
    </w:p>
    <w:p w14:paraId="684D7A8F" w14:textId="77777777" w:rsidR="007145B2" w:rsidRPr="00DD13D8" w:rsidRDefault="007145B2" w:rsidP="00EB24A2">
      <w:pPr>
        <w:pStyle w:val="Heading1"/>
        <w:numPr>
          <w:ilvl w:val="0"/>
          <w:numId w:val="13"/>
        </w:numPr>
        <w:rPr>
          <w:lang w:eastAsia="ja-JP"/>
        </w:rPr>
      </w:pPr>
      <w:bookmarkStart w:id="875" w:name="_Toc498352735"/>
      <w:bookmarkStart w:id="876" w:name="_Toc498341518"/>
      <w:bookmarkStart w:id="877" w:name="_Toc498342542"/>
      <w:commentRangeStart w:id="878"/>
      <w:r w:rsidRPr="00DD13D8">
        <w:rPr>
          <w:lang w:eastAsia="ja-JP"/>
        </w:rPr>
        <w:t>Identification of the installed software</w:t>
      </w:r>
      <w:bookmarkEnd w:id="875"/>
      <w:r w:rsidRPr="00DD13D8">
        <w:rPr>
          <w:lang w:eastAsia="ja-JP"/>
        </w:rPr>
        <w:t xml:space="preserve"> </w:t>
      </w:r>
      <w:commentRangeEnd w:id="878"/>
      <w:r w:rsidR="00516876">
        <w:rPr>
          <w:rStyle w:val="CommentReference"/>
          <w:b w:val="0"/>
          <w:szCs w:val="20"/>
          <w:lang w:eastAsia="en-US"/>
        </w:rPr>
        <w:commentReference w:id="878"/>
      </w:r>
    </w:p>
    <w:p w14:paraId="7F63AC71" w14:textId="77777777" w:rsidR="007145B2" w:rsidRDefault="007145B2" w:rsidP="00EB24A2">
      <w:pPr>
        <w:pStyle w:val="Heading2"/>
        <w:numPr>
          <w:ilvl w:val="1"/>
          <w:numId w:val="11"/>
        </w:numPr>
        <w:ind w:left="720" w:hanging="720"/>
      </w:pPr>
      <w:bookmarkStart w:id="879" w:name="_Toc498352736"/>
      <w:bookmarkStart w:id="880" w:name="_Toc498341523"/>
      <w:bookmarkEnd w:id="876"/>
      <w:bookmarkEnd w:id="877"/>
      <w:r w:rsidRPr="007145B2">
        <w:t>Use of the Software Identification Number, RxSWIN</w:t>
      </w:r>
      <w:bookmarkEnd w:id="879"/>
    </w:p>
    <w:p w14:paraId="4D99A604" w14:textId="32D5579C" w:rsidR="006970E2" w:rsidRPr="006970E2" w:rsidRDefault="006970E2" w:rsidP="006970E2">
      <w:r w:rsidRPr="006970E2">
        <w:rPr>
          <w:highlight w:val="green"/>
        </w:rPr>
        <w:t xml:space="preserve">The software identification number RxSWIN is specific for </w:t>
      </w:r>
      <w:del w:id="881" w:author="KAI FREDERIK ZASTROW - J597066" w:date="2018-01-10T15:04:00Z">
        <w:r w:rsidRPr="006970E2" w:rsidDel="007B1E00">
          <w:rPr>
            <w:highlight w:val="green"/>
          </w:rPr>
          <w:delText>on</w:delText>
        </w:r>
      </w:del>
      <w:ins w:id="882" w:author="KAI FREDERIK ZASTROW - J597066" w:date="2018-01-10T15:04:00Z">
        <w:r w:rsidR="007B1E00">
          <w:rPr>
            <w:highlight w:val="green"/>
          </w:rPr>
          <w:t>one</w:t>
        </w:r>
      </w:ins>
      <w:r w:rsidRPr="006970E2">
        <w:rPr>
          <w:highlight w:val="green"/>
        </w:rPr>
        <w:t xml:space="preserve"> UN Regulation.</w:t>
      </w:r>
    </w:p>
    <w:p w14:paraId="2DDB6BDB" w14:textId="7E19BC8D"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To identify the </w:t>
      </w:r>
      <w:del w:id="883" w:author="Darren Handley" w:date="2017-12-15T12:36:00Z">
        <w:r w:rsidRPr="007145B2" w:rsidDel="00DF0A37">
          <w:rPr>
            <w:b w:val="0"/>
            <w:sz w:val="20"/>
          </w:rPr>
          <w:delText xml:space="preserve">type approved </w:delText>
        </w:r>
      </w:del>
      <w:r w:rsidRPr="007145B2">
        <w:rPr>
          <w:b w:val="0"/>
          <w:sz w:val="20"/>
        </w:rPr>
        <w:t xml:space="preserve">software of a </w:t>
      </w:r>
      <w:commentRangeStart w:id="884"/>
      <w:r w:rsidRPr="007145B2">
        <w:rPr>
          <w:b w:val="0"/>
          <w:sz w:val="20"/>
        </w:rPr>
        <w:t xml:space="preserve">given </w:t>
      </w:r>
      <w:del w:id="885" w:author="Darren Handley" w:date="2017-12-15T12:36:00Z">
        <w:r w:rsidRPr="007145B2" w:rsidDel="00DF0A37">
          <w:rPr>
            <w:b w:val="0"/>
            <w:sz w:val="20"/>
          </w:rPr>
          <w:delText>type approved</w:delText>
        </w:r>
      </w:del>
      <w:ins w:id="886" w:author="Darren Handley" w:date="2017-12-15T12:36:00Z">
        <w:r w:rsidR="00DF0A37">
          <w:rPr>
            <w:b w:val="0"/>
            <w:sz w:val="20"/>
          </w:rPr>
          <w:t>certified</w:t>
        </w:r>
      </w:ins>
      <w:r w:rsidRPr="007145B2">
        <w:rPr>
          <w:b w:val="0"/>
          <w:sz w:val="20"/>
        </w:rPr>
        <w:t xml:space="preserve"> system</w:t>
      </w:r>
      <w:commentRangeEnd w:id="884"/>
      <w:r w:rsidR="00DF0A37">
        <w:rPr>
          <w:rStyle w:val="CommentReference"/>
          <w:b w:val="0"/>
        </w:rPr>
        <w:commentReference w:id="884"/>
      </w:r>
      <w:r w:rsidRPr="007145B2">
        <w:rPr>
          <w:b w:val="0"/>
          <w:sz w:val="20"/>
        </w:rPr>
        <w:t xml:space="preserve">, a software identification number shall be introduced. The purpose of this shall be to provide a reference that can be used to verify that the software on </w:t>
      </w:r>
      <w:del w:id="887" w:author="Darren Handley" w:date="2017-12-15T12:37:00Z">
        <w:r w:rsidRPr="007145B2" w:rsidDel="00DF0A37">
          <w:rPr>
            <w:b w:val="0"/>
            <w:sz w:val="20"/>
          </w:rPr>
          <w:delText>type approved</w:delText>
        </w:r>
      </w:del>
      <w:ins w:id="888" w:author="Darren Handley" w:date="2017-12-15T12:37:00Z">
        <w:r w:rsidR="00DF0A37">
          <w:rPr>
            <w:b w:val="0"/>
            <w:sz w:val="20"/>
          </w:rPr>
          <w:t>certified</w:t>
        </w:r>
      </w:ins>
      <w:r w:rsidRPr="007145B2">
        <w:rPr>
          <w:b w:val="0"/>
          <w:sz w:val="20"/>
        </w:rPr>
        <w:t xml:space="preserve"> systems is up to date and conforms with the </w:t>
      </w:r>
      <w:ins w:id="889" w:author="Darren Handley" w:date="2017-12-26T17:45:00Z">
        <w:r w:rsidR="007C4B26">
          <w:rPr>
            <w:b w:val="0"/>
            <w:sz w:val="20"/>
          </w:rPr>
          <w:t>certification/</w:t>
        </w:r>
      </w:ins>
      <w:r w:rsidRPr="007145B2">
        <w:rPr>
          <w:b w:val="0"/>
          <w:sz w:val="20"/>
        </w:rPr>
        <w:t>type approval requirements of that system. As it is a reference</w:t>
      </w:r>
      <w:ins w:id="890" w:author="Darren Handley" w:date="2017-12-15T12:31:00Z">
        <w:r w:rsidR="00DF0A37">
          <w:rPr>
            <w:b w:val="0"/>
            <w:sz w:val="20"/>
          </w:rPr>
          <w:t>,</w:t>
        </w:r>
      </w:ins>
      <w:r w:rsidRPr="007145B2">
        <w:rPr>
          <w:b w:val="0"/>
          <w:sz w:val="20"/>
        </w:rPr>
        <w:t xml:space="preserve"> </w:t>
      </w:r>
      <w:del w:id="891" w:author="Darren Handley" w:date="2017-12-15T12:29:00Z">
        <w:r w:rsidRPr="007145B2" w:rsidDel="00DF0A37">
          <w:rPr>
            <w:b w:val="0"/>
            <w:sz w:val="20"/>
          </w:rPr>
          <w:delText xml:space="preserve">document </w:delText>
        </w:r>
      </w:del>
      <w:r w:rsidRPr="007145B2">
        <w:rPr>
          <w:b w:val="0"/>
          <w:sz w:val="20"/>
        </w:rPr>
        <w:t>i</w:t>
      </w:r>
      <w:ins w:id="892" w:author="Darren Handley" w:date="2017-12-15T12:28:00Z">
        <w:r w:rsidR="0062447E">
          <w:rPr>
            <w:b w:val="0"/>
            <w:sz w:val="20"/>
          </w:rPr>
          <w:t>t</w:t>
        </w:r>
      </w:ins>
      <w:del w:id="893" w:author="Darren Handley" w:date="2017-12-15T12:28:00Z">
        <w:r w:rsidRPr="007145B2" w:rsidDel="0062447E">
          <w:rPr>
            <w:b w:val="0"/>
            <w:sz w:val="20"/>
          </w:rPr>
          <w:delText>s</w:delText>
        </w:r>
      </w:del>
      <w:r w:rsidRPr="007145B2">
        <w:rPr>
          <w:b w:val="0"/>
          <w:sz w:val="20"/>
        </w:rPr>
        <w:t xml:space="preserve"> shall </w:t>
      </w:r>
      <w:del w:id="894" w:author="Darren Handley" w:date="2017-12-15T12:28:00Z">
        <w:r w:rsidRPr="007145B2" w:rsidDel="0062447E">
          <w:rPr>
            <w:b w:val="0"/>
            <w:sz w:val="20"/>
          </w:rPr>
          <w:delText xml:space="preserve">also </w:delText>
        </w:r>
      </w:del>
      <w:r w:rsidRPr="007145B2">
        <w:rPr>
          <w:b w:val="0"/>
          <w:sz w:val="20"/>
        </w:rPr>
        <w:t xml:space="preserve">be linked to documentation providing more information on the software and hardware of the relevant system. </w:t>
      </w:r>
    </w:p>
    <w:p w14:paraId="55C56D53" w14:textId="1145892A"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The software identification number shall provide a reference </w:t>
      </w:r>
      <w:del w:id="895" w:author="Darren Handley" w:date="2017-12-15T13:10:00Z">
        <w:r w:rsidRPr="007145B2" w:rsidDel="00DC58F1">
          <w:rPr>
            <w:b w:val="0"/>
            <w:sz w:val="20"/>
          </w:rPr>
          <w:delText xml:space="preserve">to </w:delText>
        </w:r>
      </w:del>
      <w:ins w:id="896" w:author="Darren Handley" w:date="2017-12-15T13:10:00Z">
        <w:r w:rsidR="00DC58F1">
          <w:rPr>
            <w:b w:val="0"/>
            <w:sz w:val="20"/>
          </w:rPr>
          <w:t>for</w:t>
        </w:r>
        <w:r w:rsidR="00DC58F1" w:rsidRPr="007145B2">
          <w:rPr>
            <w:b w:val="0"/>
            <w:sz w:val="20"/>
          </w:rPr>
          <w:t xml:space="preserve"> </w:t>
        </w:r>
      </w:ins>
      <w:r w:rsidRPr="007145B2">
        <w:rPr>
          <w:b w:val="0"/>
          <w:sz w:val="20"/>
        </w:rPr>
        <w:t xml:space="preserve">the software </w:t>
      </w:r>
      <w:del w:id="897" w:author="Darren Handley" w:date="2017-12-15T13:05:00Z">
        <w:r w:rsidRPr="007145B2" w:rsidDel="00D97829">
          <w:rPr>
            <w:b w:val="0"/>
            <w:sz w:val="20"/>
          </w:rPr>
          <w:delText>of the electronic control system</w:delText>
        </w:r>
      </w:del>
      <w:ins w:id="898" w:author="Darren Handley" w:date="2017-12-15T13:05:00Z">
        <w:r w:rsidR="00D97829">
          <w:rPr>
            <w:b w:val="0"/>
            <w:sz w:val="20"/>
          </w:rPr>
          <w:t>components</w:t>
        </w:r>
      </w:ins>
      <w:r w:rsidRPr="007145B2">
        <w:rPr>
          <w:b w:val="0"/>
          <w:sz w:val="20"/>
        </w:rPr>
        <w:t xml:space="preserve"> </w:t>
      </w:r>
      <w:del w:id="899" w:author="Darren Handley" w:date="2017-12-15T13:10:00Z">
        <w:r w:rsidRPr="007145B2" w:rsidDel="00DC58F1">
          <w:rPr>
            <w:b w:val="0"/>
            <w:sz w:val="20"/>
          </w:rPr>
          <w:delText xml:space="preserve">in </w:delText>
        </w:r>
      </w:del>
      <w:ins w:id="900" w:author="Darren Handley" w:date="2017-12-15T13:10:00Z">
        <w:r w:rsidR="00DC58F1">
          <w:rPr>
            <w:b w:val="0"/>
            <w:sz w:val="20"/>
          </w:rPr>
          <w:t>of</w:t>
        </w:r>
        <w:r w:rsidR="00DC58F1" w:rsidRPr="007145B2">
          <w:rPr>
            <w:b w:val="0"/>
            <w:sz w:val="20"/>
          </w:rPr>
          <w:t xml:space="preserve"> </w:t>
        </w:r>
      </w:ins>
      <w:r w:rsidRPr="007145B2">
        <w:rPr>
          <w:b w:val="0"/>
          <w:sz w:val="20"/>
        </w:rPr>
        <w:t xml:space="preserve">a given </w:t>
      </w:r>
      <w:del w:id="901" w:author="Darren Handley" w:date="2017-12-15T12:38:00Z">
        <w:r w:rsidRPr="007145B2" w:rsidDel="00DF0A37">
          <w:rPr>
            <w:b w:val="0"/>
            <w:sz w:val="20"/>
          </w:rPr>
          <w:delText>type approved</w:delText>
        </w:r>
      </w:del>
      <w:ins w:id="902" w:author="Darren Handley" w:date="2017-12-15T12:38:00Z">
        <w:r w:rsidR="00DF0A37">
          <w:rPr>
            <w:b w:val="0"/>
            <w:sz w:val="20"/>
          </w:rPr>
          <w:t>certified</w:t>
        </w:r>
      </w:ins>
      <w:r w:rsidRPr="007145B2">
        <w:rPr>
          <w:b w:val="0"/>
          <w:sz w:val="20"/>
        </w:rPr>
        <w:t xml:space="preserve"> system, </w:t>
      </w:r>
      <w:del w:id="903" w:author="Darren Handley" w:date="2017-12-15T12:47:00Z">
        <w:r w:rsidRPr="007145B2" w:rsidDel="00B36191">
          <w:rPr>
            <w:b w:val="0"/>
            <w:sz w:val="20"/>
          </w:rPr>
          <w:delText xml:space="preserve">which </w:delText>
        </w:r>
      </w:del>
      <w:ins w:id="904" w:author="Darren Handley" w:date="2017-12-15T13:11:00Z">
        <w:r w:rsidR="00DC58F1">
          <w:rPr>
            <w:b w:val="0"/>
            <w:sz w:val="20"/>
          </w:rPr>
          <w:t>if</w:t>
        </w:r>
      </w:ins>
      <w:ins w:id="905" w:author="Darren Handley" w:date="2017-12-15T12:47:00Z">
        <w:r w:rsidR="00B36191">
          <w:rPr>
            <w:b w:val="0"/>
            <w:sz w:val="20"/>
          </w:rPr>
          <w:t xml:space="preserve"> the certified system</w:t>
        </w:r>
        <w:r w:rsidR="00B36191" w:rsidRPr="007145B2">
          <w:rPr>
            <w:b w:val="0"/>
            <w:sz w:val="20"/>
          </w:rPr>
          <w:t xml:space="preserve"> </w:t>
        </w:r>
      </w:ins>
      <w:r w:rsidRPr="007145B2">
        <w:rPr>
          <w:b w:val="0"/>
          <w:sz w:val="20"/>
        </w:rPr>
        <w:t xml:space="preserve">is defined in </w:t>
      </w:r>
      <w:del w:id="906" w:author="Darren Handley" w:date="2017-12-15T12:46:00Z">
        <w:r w:rsidRPr="007145B2" w:rsidDel="00B36191">
          <w:rPr>
            <w:b w:val="0"/>
            <w:sz w:val="20"/>
          </w:rPr>
          <w:delText xml:space="preserve">the </w:delText>
        </w:r>
      </w:del>
      <w:ins w:id="907" w:author="Darren Handley" w:date="2017-12-15T12:46:00Z">
        <w:r w:rsidR="00B36191">
          <w:rPr>
            <w:b w:val="0"/>
            <w:sz w:val="20"/>
          </w:rPr>
          <w:t>a specific</w:t>
        </w:r>
      </w:ins>
      <w:ins w:id="908" w:author="Darren Handley" w:date="2017-12-15T12:45:00Z">
        <w:r w:rsidR="00B36191">
          <w:rPr>
            <w:b w:val="0"/>
            <w:sz w:val="20"/>
          </w:rPr>
          <w:t xml:space="preserve"> </w:t>
        </w:r>
      </w:ins>
      <w:del w:id="909" w:author="Darren Handley" w:date="2017-12-15T12:45:00Z">
        <w:r w:rsidRPr="007145B2" w:rsidDel="00B36191">
          <w:rPr>
            <w:b w:val="0"/>
            <w:sz w:val="20"/>
          </w:rPr>
          <w:delText xml:space="preserve">single </w:delText>
        </w:r>
      </w:del>
      <w:r w:rsidRPr="007145B2">
        <w:rPr>
          <w:b w:val="0"/>
          <w:sz w:val="20"/>
        </w:rPr>
        <w:t>regulation</w:t>
      </w:r>
      <w:del w:id="910" w:author="Darren Handley" w:date="2017-12-15T12:44:00Z">
        <w:r w:rsidRPr="007145B2" w:rsidDel="00B36191">
          <w:rPr>
            <w:b w:val="0"/>
            <w:sz w:val="20"/>
          </w:rPr>
          <w:delText>s</w:delText>
        </w:r>
      </w:del>
      <w:r w:rsidRPr="007145B2">
        <w:rPr>
          <w:b w:val="0"/>
          <w:sz w:val="20"/>
        </w:rPr>
        <w:t>.</w:t>
      </w:r>
    </w:p>
    <w:p w14:paraId="11FFEEE8" w14:textId="1765F402" w:rsidR="007145B2" w:rsidRDefault="007145B2" w:rsidP="00EB24A2">
      <w:pPr>
        <w:pStyle w:val="H1G"/>
        <w:keepNext w:val="0"/>
        <w:numPr>
          <w:ilvl w:val="2"/>
          <w:numId w:val="11"/>
        </w:numPr>
        <w:tabs>
          <w:tab w:val="clear" w:pos="851"/>
        </w:tabs>
        <w:ind w:left="720" w:right="6"/>
        <w:jc w:val="both"/>
        <w:rPr>
          <w:b w:val="0"/>
          <w:sz w:val="20"/>
        </w:rPr>
      </w:pPr>
      <w:commentRangeStart w:id="911"/>
      <w:r w:rsidRPr="007145B2">
        <w:rPr>
          <w:b w:val="0"/>
          <w:sz w:val="20"/>
        </w:rPr>
        <w:t xml:space="preserve">The software identification number is linked to the vehicle functionality/ vehicle type definition in </w:t>
      </w:r>
      <w:del w:id="912" w:author="Darren Handley" w:date="2017-12-15T13:12:00Z">
        <w:r w:rsidRPr="007145B2" w:rsidDel="00DC58F1">
          <w:rPr>
            <w:b w:val="0"/>
            <w:sz w:val="20"/>
          </w:rPr>
          <w:delText>the single</w:delText>
        </w:r>
      </w:del>
      <w:ins w:id="913" w:author="Darren Handley" w:date="2017-12-15T13:12:00Z">
        <w:r w:rsidR="00DC58F1">
          <w:rPr>
            <w:b w:val="0"/>
            <w:sz w:val="20"/>
          </w:rPr>
          <w:t>specific</w:t>
        </w:r>
      </w:ins>
      <w:r w:rsidRPr="007145B2">
        <w:rPr>
          <w:b w:val="0"/>
          <w:sz w:val="20"/>
        </w:rPr>
        <w:t xml:space="preserve"> regulations and is not linked to the software of the single components of the electronic control system. </w:t>
      </w:r>
      <w:commentRangeEnd w:id="911"/>
      <w:r w:rsidR="00DC58F1">
        <w:rPr>
          <w:rStyle w:val="CommentReference"/>
          <w:b w:val="0"/>
        </w:rPr>
        <w:commentReference w:id="911"/>
      </w:r>
    </w:p>
    <w:p w14:paraId="212A2DC5" w14:textId="00620874" w:rsidR="00B068D7" w:rsidRPr="00B068D7" w:rsidRDefault="00B068D7" w:rsidP="00B068D7">
      <w:pPr>
        <w:ind w:left="720"/>
        <w:rPr>
          <w:rFonts w:ascii="Times New Roman" w:hAnsi="Times New Roman" w:cs="Times New Roman"/>
          <w:color w:val="FF0000"/>
          <w:sz w:val="20"/>
          <w:szCs w:val="20"/>
        </w:rPr>
      </w:pPr>
      <w:r w:rsidRPr="00B068D7">
        <w:rPr>
          <w:rFonts w:ascii="Times New Roman" w:hAnsi="Times New Roman" w:cs="Times New Roman"/>
          <w:color w:val="FF0000"/>
          <w:sz w:val="20"/>
          <w:szCs w:val="20"/>
        </w:rPr>
        <w:t>Chair suggested amendment</w:t>
      </w:r>
    </w:p>
    <w:p w14:paraId="6A2AA0A7" w14:textId="4EA6E36F" w:rsidR="00B068D7" w:rsidRPr="00B068D7" w:rsidRDefault="00B068D7" w:rsidP="00B068D7">
      <w:pPr>
        <w:pStyle w:val="H1G"/>
        <w:keepNext w:val="0"/>
        <w:tabs>
          <w:tab w:val="clear" w:pos="851"/>
        </w:tabs>
        <w:ind w:left="720" w:right="6" w:firstLine="0"/>
        <w:jc w:val="both"/>
        <w:rPr>
          <w:b w:val="0"/>
          <w:color w:val="FF0000"/>
          <w:sz w:val="20"/>
          <w:lang w:eastAsia="ko-KR"/>
        </w:rPr>
      </w:pPr>
      <w:commentRangeStart w:id="914"/>
      <w:r w:rsidRPr="00B068D7">
        <w:rPr>
          <w:b w:val="0"/>
          <w:color w:val="FF0000"/>
          <w:sz w:val="20"/>
          <w:lang w:eastAsia="ko-KR"/>
        </w:rPr>
        <w:t xml:space="preserve">The software identification number is linked to the vehicle functionality/ vehicle type definition in </w:t>
      </w:r>
      <w:del w:id="915" w:author="Darren Handley" w:date="2017-12-15T13:12:00Z">
        <w:r w:rsidRPr="00B068D7" w:rsidDel="00DC58F1">
          <w:rPr>
            <w:b w:val="0"/>
            <w:color w:val="FF0000"/>
            <w:sz w:val="20"/>
            <w:lang w:eastAsia="ko-KR"/>
          </w:rPr>
          <w:delText>the single</w:delText>
        </w:r>
      </w:del>
      <w:ins w:id="916" w:author="Darren Handley" w:date="2017-12-15T13:12:00Z">
        <w:r w:rsidRPr="00B068D7">
          <w:rPr>
            <w:b w:val="0"/>
            <w:color w:val="FF0000"/>
            <w:sz w:val="20"/>
            <w:lang w:eastAsia="ko-KR"/>
          </w:rPr>
          <w:t>specific</w:t>
        </w:r>
      </w:ins>
      <w:r w:rsidRPr="00B068D7">
        <w:rPr>
          <w:b w:val="0"/>
          <w:color w:val="FF0000"/>
          <w:sz w:val="20"/>
          <w:lang w:eastAsia="ko-KR"/>
        </w:rPr>
        <w:t xml:space="preserve"> regulations</w:t>
      </w:r>
      <w:r w:rsidR="006970E2" w:rsidRPr="006970E2">
        <w:rPr>
          <w:b w:val="0"/>
          <w:sz w:val="20"/>
        </w:rPr>
        <w:t xml:space="preserve"> </w:t>
      </w:r>
      <w:r w:rsidR="006970E2" w:rsidRPr="007145B2">
        <w:rPr>
          <w:b w:val="0"/>
          <w:sz w:val="20"/>
        </w:rPr>
        <w:t>and is not linked to the software of the single components of the electronic control system.</w:t>
      </w:r>
      <w:r w:rsidRPr="00B068D7">
        <w:rPr>
          <w:b w:val="0"/>
          <w:color w:val="FF0000"/>
          <w:sz w:val="20"/>
          <w:lang w:eastAsia="ko-KR"/>
        </w:rPr>
        <w:t xml:space="preserve">. </w:t>
      </w:r>
      <w:commentRangeEnd w:id="914"/>
      <w:r w:rsidRPr="00B068D7">
        <w:rPr>
          <w:color w:val="FF0000"/>
          <w:sz w:val="20"/>
          <w:lang w:eastAsia="ko-KR"/>
        </w:rPr>
        <w:commentReference w:id="914"/>
      </w:r>
    </w:p>
    <w:p w14:paraId="227D0762" w14:textId="1FCF49AE" w:rsidR="007145B2" w:rsidRDefault="007145B2" w:rsidP="00EB24A2">
      <w:pPr>
        <w:pStyle w:val="H1G"/>
        <w:keepNext w:val="0"/>
        <w:numPr>
          <w:ilvl w:val="2"/>
          <w:numId w:val="11"/>
        </w:numPr>
        <w:tabs>
          <w:tab w:val="clear" w:pos="851"/>
        </w:tabs>
        <w:ind w:left="720" w:right="6"/>
        <w:jc w:val="both"/>
        <w:rPr>
          <w:b w:val="0"/>
          <w:sz w:val="20"/>
        </w:rPr>
      </w:pPr>
      <w:commentRangeStart w:id="917"/>
      <w:del w:id="918" w:author="Darren Handley" w:date="2017-12-15T13:18:00Z">
        <w:r w:rsidRPr="007145B2" w:rsidDel="00DC58F1">
          <w:rPr>
            <w:b w:val="0"/>
            <w:sz w:val="20"/>
          </w:rPr>
          <w:delText>It is recommended that t</w:delText>
        </w:r>
      </w:del>
      <w:ins w:id="919" w:author="Darren Handley" w:date="2017-12-15T13:18:00Z">
        <w:r w:rsidR="00DC58F1">
          <w:rPr>
            <w:b w:val="0"/>
            <w:sz w:val="20"/>
          </w:rPr>
          <w:t>T</w:t>
        </w:r>
      </w:ins>
      <w:r w:rsidRPr="007145B2">
        <w:rPr>
          <w:b w:val="0"/>
          <w:sz w:val="20"/>
        </w:rPr>
        <w:t xml:space="preserve">he software identification number shall be introduced in regulations, where the software has a major influence on the vehicle functionality. </w:t>
      </w:r>
    </w:p>
    <w:p w14:paraId="319110EC" w14:textId="0C164BDD" w:rsidR="007145B2" w:rsidRDefault="007145B2" w:rsidP="00EB24A2">
      <w:pPr>
        <w:pStyle w:val="H1G"/>
        <w:keepNext w:val="0"/>
        <w:numPr>
          <w:ilvl w:val="2"/>
          <w:numId w:val="11"/>
        </w:numPr>
        <w:tabs>
          <w:tab w:val="clear" w:pos="851"/>
        </w:tabs>
        <w:ind w:left="720" w:right="6"/>
        <w:jc w:val="both"/>
        <w:rPr>
          <w:b w:val="0"/>
          <w:sz w:val="20"/>
        </w:rPr>
      </w:pPr>
      <w:del w:id="920" w:author="Darren Handley" w:date="2017-12-15T13:19:00Z">
        <w:r w:rsidRPr="007145B2" w:rsidDel="00DC58F1">
          <w:rPr>
            <w:b w:val="0"/>
            <w:sz w:val="20"/>
          </w:rPr>
          <w:delText>It is recommended that t</w:delText>
        </w:r>
      </w:del>
      <w:ins w:id="921" w:author="Darren Handley" w:date="2017-12-15T13:19:00Z">
        <w:r w:rsidR="00DC58F1">
          <w:rPr>
            <w:b w:val="0"/>
            <w:sz w:val="20"/>
          </w:rPr>
          <w:t>T</w:t>
        </w:r>
      </w:ins>
      <w:r w:rsidRPr="007145B2">
        <w:rPr>
          <w:b w:val="0"/>
          <w:sz w:val="20"/>
        </w:rPr>
        <w:t xml:space="preserve">he software identification number shall be introduced as a part of appropriate </w:t>
      </w:r>
      <w:ins w:id="922" w:author="Darren Handley" w:date="2017-12-15T13:20:00Z">
        <w:r w:rsidR="000A7684">
          <w:rPr>
            <w:b w:val="0"/>
            <w:sz w:val="20"/>
          </w:rPr>
          <w:t xml:space="preserve">chapters or </w:t>
        </w:r>
      </w:ins>
      <w:r w:rsidRPr="007145B2">
        <w:rPr>
          <w:b w:val="0"/>
          <w:sz w:val="20"/>
        </w:rPr>
        <w:t xml:space="preserve">annexes, for instance </w:t>
      </w:r>
      <w:del w:id="923" w:author="Darren Handley" w:date="2017-12-15T13:20:00Z">
        <w:r w:rsidRPr="007145B2" w:rsidDel="000A7684">
          <w:rPr>
            <w:b w:val="0"/>
            <w:sz w:val="20"/>
          </w:rPr>
          <w:delText xml:space="preserve">that </w:delText>
        </w:r>
      </w:del>
      <w:ins w:id="924" w:author="Darren Handley" w:date="2017-12-15T13:20:00Z">
        <w:r w:rsidR="000A7684">
          <w:rPr>
            <w:b w:val="0"/>
            <w:sz w:val="20"/>
          </w:rPr>
          <w:t>those</w:t>
        </w:r>
        <w:r w:rsidR="000A7684" w:rsidRPr="007145B2">
          <w:rPr>
            <w:b w:val="0"/>
            <w:sz w:val="20"/>
          </w:rPr>
          <w:t xml:space="preserve"> </w:t>
        </w:r>
      </w:ins>
      <w:r w:rsidRPr="007145B2">
        <w:rPr>
          <w:b w:val="0"/>
          <w:sz w:val="20"/>
        </w:rPr>
        <w:t>which describe</w:t>
      </w:r>
      <w:del w:id="925" w:author="Darren Handley" w:date="2017-12-15T13:20:00Z">
        <w:r w:rsidRPr="007145B2" w:rsidDel="000A7684">
          <w:rPr>
            <w:b w:val="0"/>
            <w:sz w:val="20"/>
          </w:rPr>
          <w:delText>s</w:delText>
        </w:r>
      </w:del>
      <w:r w:rsidRPr="007145B2">
        <w:rPr>
          <w:b w:val="0"/>
          <w:sz w:val="20"/>
        </w:rPr>
        <w:t xml:space="preserve"> special requirements to be applied to the Safety Aspects of Complex Electronic Vehicle Control Systems. </w:t>
      </w:r>
      <w:commentRangeEnd w:id="917"/>
      <w:r w:rsidR="00B068D7">
        <w:rPr>
          <w:rStyle w:val="CommentReference"/>
          <w:b w:val="0"/>
        </w:rPr>
        <w:commentReference w:id="917"/>
      </w:r>
    </w:p>
    <w:p w14:paraId="2542EACE" w14:textId="39CE8A72" w:rsidR="007145B2" w:rsidRDefault="007145B2" w:rsidP="00EB24A2">
      <w:pPr>
        <w:pStyle w:val="H1G"/>
        <w:keepNext w:val="0"/>
        <w:numPr>
          <w:ilvl w:val="2"/>
          <w:numId w:val="11"/>
        </w:numPr>
        <w:tabs>
          <w:tab w:val="clear" w:pos="851"/>
        </w:tabs>
        <w:ind w:left="720" w:right="6"/>
        <w:jc w:val="both"/>
        <w:rPr>
          <w:b w:val="0"/>
          <w:sz w:val="20"/>
        </w:rPr>
      </w:pPr>
      <w:del w:id="926" w:author="Darren Handley" w:date="2017-12-15T13:21:00Z">
        <w:r w:rsidRPr="007145B2" w:rsidDel="000A7684">
          <w:rPr>
            <w:b w:val="0"/>
            <w:sz w:val="20"/>
          </w:rPr>
          <w:delText>It is recommended that i</w:delText>
        </w:r>
      </w:del>
      <w:ins w:id="927" w:author="Darren Handley" w:date="2017-12-15T13:21:00Z">
        <w:r w:rsidR="000A7684">
          <w:rPr>
            <w:b w:val="0"/>
            <w:sz w:val="20"/>
          </w:rPr>
          <w:t>I</w:t>
        </w:r>
      </w:ins>
      <w:r w:rsidRPr="007145B2">
        <w:rPr>
          <w:b w:val="0"/>
          <w:sz w:val="20"/>
        </w:rPr>
        <w:t xml:space="preserve">nformation regarding the software versions, including checksums, of the single components of the electronic control systems of every produced vehicle and the link to the software identification number shall be stored at the manufacturer. For the purpose of </w:t>
      </w:r>
      <w:del w:id="928" w:author="Darren Handley" w:date="2017-12-15T13:37:00Z">
        <w:r w:rsidRPr="007145B2" w:rsidDel="004D1290">
          <w:rPr>
            <w:b w:val="0"/>
            <w:sz w:val="20"/>
          </w:rPr>
          <w:delText>type approval</w:delText>
        </w:r>
      </w:del>
      <w:ins w:id="929" w:author="Darren Handley" w:date="2017-12-15T13:37:00Z">
        <w:r w:rsidR="004D1290">
          <w:rPr>
            <w:b w:val="0"/>
            <w:sz w:val="20"/>
          </w:rPr>
          <w:t>certification</w:t>
        </w:r>
      </w:ins>
      <w:r w:rsidRPr="007145B2">
        <w:rPr>
          <w:b w:val="0"/>
          <w:sz w:val="20"/>
        </w:rPr>
        <w:t xml:space="preserve">, including the validation of the conformity of production, </w:t>
      </w:r>
      <w:del w:id="930" w:author="KAI FREDERIK ZASTROW - J597066" w:date="2018-01-10T15:05:00Z">
        <w:r w:rsidRPr="007B1E00" w:rsidDel="007B1E00">
          <w:rPr>
            <w:b w:val="0"/>
            <w:strike/>
            <w:sz w:val="20"/>
            <w:highlight w:val="green"/>
          </w:rPr>
          <w:delText>and</w:delText>
        </w:r>
        <w:r w:rsidRPr="007B1E00" w:rsidDel="007B1E00">
          <w:rPr>
            <w:b w:val="0"/>
            <w:sz w:val="20"/>
            <w:highlight w:val="green"/>
            <w:rPrChange w:id="931" w:author="KAI FREDERIK ZASTROW - J597066" w:date="2018-01-10T15:05:00Z">
              <w:rPr>
                <w:b w:val="0"/>
                <w:sz w:val="20"/>
              </w:rPr>
            </w:rPrChange>
          </w:rPr>
          <w:delText xml:space="preserve"> the market surveillance</w:delText>
        </w:r>
        <w:r w:rsidRPr="007145B2" w:rsidDel="007B1E00">
          <w:rPr>
            <w:b w:val="0"/>
            <w:sz w:val="20"/>
          </w:rPr>
          <w:delText xml:space="preserve">, </w:delText>
        </w:r>
        <w:commentRangeStart w:id="932"/>
        <w:r w:rsidRPr="006970E2" w:rsidDel="007B1E00">
          <w:rPr>
            <w:b w:val="0"/>
            <w:strike/>
            <w:sz w:val="20"/>
          </w:rPr>
          <w:delText>including</w:delText>
        </w:r>
        <w:r w:rsidRPr="007145B2" w:rsidDel="007B1E00">
          <w:rPr>
            <w:b w:val="0"/>
            <w:sz w:val="20"/>
          </w:rPr>
          <w:delText xml:space="preserve"> </w:delText>
        </w:r>
      </w:del>
      <w:r w:rsidRPr="007145B2">
        <w:rPr>
          <w:b w:val="0"/>
          <w:sz w:val="20"/>
        </w:rPr>
        <w:t>recalls and PTI</w:t>
      </w:r>
      <w:commentRangeEnd w:id="932"/>
      <w:r w:rsidR="004D1290">
        <w:rPr>
          <w:rStyle w:val="CommentReference"/>
          <w:b w:val="0"/>
        </w:rPr>
        <w:commentReference w:id="932"/>
      </w:r>
      <w:r w:rsidRPr="007145B2">
        <w:rPr>
          <w:b w:val="0"/>
          <w:sz w:val="20"/>
        </w:rPr>
        <w:t xml:space="preserve">, the manufacturer shall provide this information without any burden to the responsible authority.   </w:t>
      </w:r>
    </w:p>
    <w:p w14:paraId="133695BD" w14:textId="0AD2A4E9"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A change of the software identification number shall be required, if a software change (update) requires an extension or renewal of the </w:t>
      </w:r>
      <w:del w:id="933" w:author="Darren Handley" w:date="2017-12-15T13:38:00Z">
        <w:r w:rsidRPr="007145B2" w:rsidDel="004D1290">
          <w:rPr>
            <w:b w:val="0"/>
            <w:sz w:val="20"/>
          </w:rPr>
          <w:delText>type approval</w:delText>
        </w:r>
      </w:del>
      <w:ins w:id="934" w:author="Darren Handley" w:date="2017-12-15T13:38:00Z">
        <w:r w:rsidR="004D1290">
          <w:rPr>
            <w:b w:val="0"/>
            <w:sz w:val="20"/>
          </w:rPr>
          <w:t>certification</w:t>
        </w:r>
      </w:ins>
      <w:r w:rsidRPr="007145B2">
        <w:rPr>
          <w:b w:val="0"/>
          <w:sz w:val="20"/>
        </w:rPr>
        <w:t xml:space="preserve">. Whether an extension or renewal of the </w:t>
      </w:r>
      <w:del w:id="935" w:author="Darren Handley" w:date="2017-12-15T13:37:00Z">
        <w:r w:rsidRPr="007145B2" w:rsidDel="004D1290">
          <w:rPr>
            <w:b w:val="0"/>
            <w:sz w:val="20"/>
          </w:rPr>
          <w:delText>type approval</w:delText>
        </w:r>
      </w:del>
      <w:ins w:id="936" w:author="Darren Handley" w:date="2017-12-15T13:37:00Z">
        <w:r w:rsidR="004D1290">
          <w:rPr>
            <w:b w:val="0"/>
            <w:sz w:val="20"/>
          </w:rPr>
          <w:t>certi</w:t>
        </w:r>
      </w:ins>
      <w:ins w:id="937" w:author="Darren Handley" w:date="2017-12-15T13:38:00Z">
        <w:r w:rsidR="004D1290">
          <w:rPr>
            <w:b w:val="0"/>
            <w:sz w:val="20"/>
          </w:rPr>
          <w:t>fi</w:t>
        </w:r>
      </w:ins>
      <w:ins w:id="938" w:author="Darren Handley" w:date="2017-12-15T13:37:00Z">
        <w:r w:rsidR="004D1290">
          <w:rPr>
            <w:b w:val="0"/>
            <w:sz w:val="20"/>
          </w:rPr>
          <w:t>cation</w:t>
        </w:r>
      </w:ins>
      <w:r w:rsidRPr="007145B2">
        <w:rPr>
          <w:b w:val="0"/>
          <w:sz w:val="20"/>
        </w:rPr>
        <w:t xml:space="preserve"> is necessary, is described </w:t>
      </w:r>
      <w:del w:id="939" w:author="Darren Handley" w:date="2017-12-15T13:38:00Z">
        <w:r w:rsidRPr="007145B2" w:rsidDel="004D1290">
          <w:rPr>
            <w:b w:val="0"/>
            <w:sz w:val="20"/>
          </w:rPr>
          <w:delText>in the single</w:delText>
        </w:r>
      </w:del>
      <w:ins w:id="940" w:author="Darren Handley" w:date="2017-12-15T13:38:00Z">
        <w:r w:rsidR="004D1290">
          <w:rPr>
            <w:b w:val="0"/>
            <w:sz w:val="20"/>
          </w:rPr>
          <w:t>in specific</w:t>
        </w:r>
      </w:ins>
      <w:r w:rsidRPr="007145B2">
        <w:rPr>
          <w:b w:val="0"/>
          <w:sz w:val="20"/>
        </w:rPr>
        <w:t xml:space="preserve"> regulation</w:t>
      </w:r>
      <w:ins w:id="941" w:author="Darren Handley" w:date="2017-12-15T13:39:00Z">
        <w:r w:rsidR="004D1290">
          <w:rPr>
            <w:b w:val="0"/>
            <w:sz w:val="20"/>
          </w:rPr>
          <w:t>s</w:t>
        </w:r>
      </w:ins>
      <w:r w:rsidRPr="007145B2">
        <w:rPr>
          <w:b w:val="0"/>
          <w:sz w:val="20"/>
        </w:rPr>
        <w:t xml:space="preserve"> (e.g. in the vehicle type definition). </w:t>
      </w:r>
    </w:p>
    <w:p w14:paraId="301B3047" w14:textId="5879982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A software change of a single component may affect different </w:t>
      </w:r>
      <w:del w:id="942" w:author="Darren Handley" w:date="2017-12-15T13:39:00Z">
        <w:r w:rsidRPr="007145B2" w:rsidDel="000C6E58">
          <w:rPr>
            <w:b w:val="0"/>
            <w:sz w:val="20"/>
          </w:rPr>
          <w:delText>type approvals</w:delText>
        </w:r>
      </w:del>
      <w:ins w:id="943" w:author="Darren Handley" w:date="2017-12-15T13:39:00Z">
        <w:r w:rsidR="000C6E58">
          <w:rPr>
            <w:b w:val="0"/>
            <w:sz w:val="20"/>
          </w:rPr>
          <w:t>certifications</w:t>
        </w:r>
      </w:ins>
      <w:r w:rsidRPr="007145B2">
        <w:rPr>
          <w:b w:val="0"/>
          <w:sz w:val="20"/>
        </w:rPr>
        <w:t xml:space="preserve">. If this occurs and </w:t>
      </w:r>
      <w:del w:id="944" w:author="Darren Handley" w:date="2017-12-15T13:39:00Z">
        <w:r w:rsidRPr="007145B2" w:rsidDel="000C6E58">
          <w:rPr>
            <w:b w:val="0"/>
            <w:sz w:val="20"/>
          </w:rPr>
          <w:delText>type approvals</w:delText>
        </w:r>
      </w:del>
      <w:ins w:id="945" w:author="Darren Handley" w:date="2017-12-15T13:39:00Z">
        <w:r w:rsidR="000C6E58">
          <w:rPr>
            <w:b w:val="0"/>
            <w:sz w:val="20"/>
          </w:rPr>
          <w:t>certification</w:t>
        </w:r>
      </w:ins>
      <w:r w:rsidRPr="007145B2">
        <w:rPr>
          <w:b w:val="0"/>
          <w:sz w:val="20"/>
        </w:rPr>
        <w:t xml:space="preserve"> need</w:t>
      </w:r>
      <w:ins w:id="946" w:author="Darren Handley" w:date="2017-12-15T13:39:00Z">
        <w:r w:rsidR="000C6E58">
          <w:rPr>
            <w:b w:val="0"/>
            <w:sz w:val="20"/>
          </w:rPr>
          <w:t>s</w:t>
        </w:r>
      </w:ins>
      <w:r w:rsidRPr="007145B2">
        <w:rPr>
          <w:b w:val="0"/>
          <w:sz w:val="20"/>
        </w:rPr>
        <w:t xml:space="preserve"> to be extended or renewed for a number of different systems, then new software identification numbers shall be introduced for all the relevant </w:t>
      </w:r>
      <w:del w:id="947" w:author="Darren Handley" w:date="2017-12-15T13:40:00Z">
        <w:r w:rsidRPr="007145B2" w:rsidDel="000C6E58">
          <w:rPr>
            <w:b w:val="0"/>
            <w:sz w:val="20"/>
          </w:rPr>
          <w:delText>type approval</w:delText>
        </w:r>
      </w:del>
      <w:ins w:id="948" w:author="Darren Handley" w:date="2017-12-15T13:40:00Z">
        <w:r w:rsidR="000C6E58">
          <w:rPr>
            <w:b w:val="0"/>
            <w:sz w:val="20"/>
          </w:rPr>
          <w:t>certified</w:t>
        </w:r>
      </w:ins>
      <w:r w:rsidRPr="007145B2">
        <w:rPr>
          <w:b w:val="0"/>
          <w:sz w:val="20"/>
        </w:rPr>
        <w:t xml:space="preserve"> systems.   </w:t>
      </w:r>
    </w:p>
    <w:p w14:paraId="11966730" w14:textId="77777777" w:rsidR="00B068D7" w:rsidRDefault="007145B2" w:rsidP="00EB24A2">
      <w:pPr>
        <w:pStyle w:val="H1G"/>
        <w:keepNext w:val="0"/>
        <w:numPr>
          <w:ilvl w:val="2"/>
          <w:numId w:val="11"/>
        </w:numPr>
        <w:tabs>
          <w:tab w:val="clear" w:pos="851"/>
        </w:tabs>
        <w:ind w:left="720" w:right="6"/>
        <w:jc w:val="both"/>
        <w:rPr>
          <w:b w:val="0"/>
          <w:sz w:val="20"/>
        </w:rPr>
      </w:pPr>
      <w:commentRangeStart w:id="949"/>
      <w:r w:rsidRPr="007145B2">
        <w:rPr>
          <w:b w:val="0"/>
          <w:sz w:val="20"/>
        </w:rPr>
        <w:t xml:space="preserve">If it is technically possible to bring registered vehicles in line with the extended or renewed </w:t>
      </w:r>
      <w:del w:id="950" w:author="Darren Handley" w:date="2017-12-15T13:45:00Z">
        <w:r w:rsidRPr="007145B2" w:rsidDel="000C6E58">
          <w:rPr>
            <w:b w:val="0"/>
            <w:sz w:val="20"/>
          </w:rPr>
          <w:delText>type approval</w:delText>
        </w:r>
      </w:del>
      <w:ins w:id="951" w:author="Darren Handley" w:date="2017-12-15T13:45:00Z">
        <w:r w:rsidR="000C6E58">
          <w:rPr>
            <w:b w:val="0"/>
            <w:sz w:val="20"/>
          </w:rPr>
          <w:t>certification</w:t>
        </w:r>
      </w:ins>
      <w:r w:rsidRPr="007145B2">
        <w:rPr>
          <w:b w:val="0"/>
          <w:sz w:val="20"/>
        </w:rPr>
        <w:t xml:space="preserve">, the manufacturer </w:t>
      </w:r>
      <w:del w:id="952" w:author="Darren Handley" w:date="2017-12-15T13:47:00Z">
        <w:r w:rsidRPr="007145B2" w:rsidDel="000C6E58">
          <w:rPr>
            <w:b w:val="0"/>
            <w:sz w:val="20"/>
          </w:rPr>
          <w:delText xml:space="preserve">shall </w:delText>
        </w:r>
      </w:del>
      <w:ins w:id="953" w:author="Darren Handley" w:date="2017-12-15T13:47:00Z">
        <w:r w:rsidR="000C6E58">
          <w:rPr>
            <w:b w:val="0"/>
            <w:sz w:val="20"/>
          </w:rPr>
          <w:t>may</w:t>
        </w:r>
        <w:r w:rsidR="000C6E58" w:rsidRPr="007145B2">
          <w:rPr>
            <w:b w:val="0"/>
            <w:sz w:val="20"/>
          </w:rPr>
          <w:t xml:space="preserve"> </w:t>
        </w:r>
      </w:ins>
      <w:r w:rsidRPr="007145B2">
        <w:rPr>
          <w:b w:val="0"/>
          <w:sz w:val="20"/>
        </w:rPr>
        <w:t xml:space="preserve">describe </w:t>
      </w:r>
      <w:ins w:id="954" w:author="Darren Handley" w:date="2017-12-15T13:43:00Z">
        <w:r w:rsidR="000C6E58">
          <w:rPr>
            <w:b w:val="0"/>
            <w:sz w:val="20"/>
          </w:rPr>
          <w:t xml:space="preserve">in the information document </w:t>
        </w:r>
      </w:ins>
      <w:r w:rsidRPr="007145B2">
        <w:rPr>
          <w:b w:val="0"/>
          <w:sz w:val="20"/>
        </w:rPr>
        <w:t xml:space="preserve">the registered vehicles to which this </w:t>
      </w:r>
      <w:del w:id="955" w:author="Darren Handley" w:date="2017-12-15T13:43:00Z">
        <w:r w:rsidRPr="007145B2" w:rsidDel="000C6E58">
          <w:rPr>
            <w:b w:val="0"/>
            <w:sz w:val="20"/>
          </w:rPr>
          <w:delText xml:space="preserve">shall </w:delText>
        </w:r>
      </w:del>
      <w:ins w:id="956" w:author="Darren Handley" w:date="2017-12-15T13:43:00Z">
        <w:r w:rsidR="000C6E58">
          <w:rPr>
            <w:b w:val="0"/>
            <w:sz w:val="20"/>
          </w:rPr>
          <w:t>may</w:t>
        </w:r>
        <w:r w:rsidR="000C6E58" w:rsidRPr="007145B2">
          <w:rPr>
            <w:b w:val="0"/>
            <w:sz w:val="20"/>
          </w:rPr>
          <w:t xml:space="preserve"> </w:t>
        </w:r>
      </w:ins>
      <w:r w:rsidRPr="007145B2">
        <w:rPr>
          <w:b w:val="0"/>
          <w:sz w:val="20"/>
        </w:rPr>
        <w:t xml:space="preserve">apply. </w:t>
      </w:r>
    </w:p>
    <w:p w14:paraId="025B1FA7" w14:textId="77777777" w:rsidR="00B068D7" w:rsidRPr="00313622" w:rsidRDefault="00B068D7" w:rsidP="00B068D7">
      <w:pPr>
        <w:pStyle w:val="H1G"/>
        <w:keepNext w:val="0"/>
        <w:tabs>
          <w:tab w:val="clear" w:pos="851"/>
        </w:tabs>
        <w:ind w:left="720" w:right="6" w:firstLine="0"/>
        <w:jc w:val="both"/>
        <w:rPr>
          <w:b w:val="0"/>
          <w:color w:val="FF0000"/>
          <w:sz w:val="20"/>
          <w:lang w:eastAsia="ko-KR"/>
        </w:rPr>
      </w:pPr>
      <w:r w:rsidRPr="00313622">
        <w:rPr>
          <w:b w:val="0"/>
          <w:color w:val="FF0000"/>
          <w:sz w:val="20"/>
          <w:lang w:eastAsia="ko-KR"/>
        </w:rPr>
        <w:t>DE suggested amendment</w:t>
      </w:r>
    </w:p>
    <w:p w14:paraId="1E17EB9C" w14:textId="7FB926F6" w:rsidR="007145B2" w:rsidRPr="00313622" w:rsidRDefault="00B068D7" w:rsidP="00B068D7">
      <w:pPr>
        <w:pStyle w:val="H1G"/>
        <w:keepNext w:val="0"/>
        <w:tabs>
          <w:tab w:val="clear" w:pos="851"/>
        </w:tabs>
        <w:ind w:left="720" w:right="6" w:firstLine="0"/>
        <w:jc w:val="both"/>
        <w:rPr>
          <w:b w:val="0"/>
          <w:color w:val="FF0000"/>
          <w:sz w:val="20"/>
          <w:lang w:eastAsia="ko-KR"/>
        </w:rPr>
      </w:pPr>
      <w:commentRangeStart w:id="957"/>
      <w:r w:rsidRPr="00313622">
        <w:rPr>
          <w:b w:val="0"/>
          <w:color w:val="FF0000"/>
          <w:sz w:val="20"/>
          <w:lang w:eastAsia="ko-KR"/>
        </w:rPr>
        <w:t xml:space="preserve">If it is technically possible to bring registered vehicles in line with the extended or renewed certification, the manufacturer may describe in the information document the registered vehicles to which this may apply. It is not possible either for the technical service or the authority to verify the statement of the manufacturer at the time of certification. Thus it is a self-certification of the manufacturer. </w:t>
      </w:r>
      <w:r w:rsidRPr="006970E2">
        <w:rPr>
          <w:b w:val="0"/>
          <w:strike/>
          <w:color w:val="FF0000"/>
          <w:sz w:val="20"/>
          <w:lang w:eastAsia="ko-KR"/>
        </w:rPr>
        <w:t>Alone</w:t>
      </w:r>
      <w:r w:rsidRPr="00313622">
        <w:rPr>
          <w:b w:val="0"/>
          <w:color w:val="FF0000"/>
          <w:sz w:val="20"/>
          <w:lang w:eastAsia="ko-KR"/>
        </w:rPr>
        <w:t xml:space="preserve"> </w:t>
      </w:r>
      <w:r w:rsidR="00123A24">
        <w:rPr>
          <w:b w:val="0"/>
          <w:color w:val="FF0000"/>
          <w:sz w:val="20"/>
          <w:lang w:eastAsia="ko-KR"/>
        </w:rPr>
        <w:t>T</w:t>
      </w:r>
      <w:r w:rsidRPr="00313622">
        <w:rPr>
          <w:b w:val="0"/>
          <w:color w:val="FF0000"/>
          <w:sz w:val="20"/>
          <w:lang w:eastAsia="ko-KR"/>
        </w:rPr>
        <w:t xml:space="preserve">he manufacturer </w:t>
      </w:r>
      <w:r w:rsidR="006970E2">
        <w:rPr>
          <w:b w:val="0"/>
          <w:color w:val="FF0000"/>
          <w:sz w:val="20"/>
          <w:lang w:eastAsia="ko-KR"/>
        </w:rPr>
        <w:t>remains</w:t>
      </w:r>
      <w:r w:rsidRPr="00313622">
        <w:rPr>
          <w:b w:val="0"/>
          <w:color w:val="FF0000"/>
          <w:sz w:val="20"/>
          <w:lang w:eastAsia="ko-KR"/>
        </w:rPr>
        <w:t xml:space="preserve"> responsible for the vehicles in the market. The authorities are only able to certify the processes of the manufacturer and to intervene due to the Product Safety Act </w:t>
      </w:r>
      <w:r w:rsidR="00123A24">
        <w:rPr>
          <w:b w:val="0"/>
          <w:color w:val="FF0000"/>
          <w:sz w:val="20"/>
          <w:lang w:eastAsia="ko-KR"/>
        </w:rPr>
        <w:t>in case of</w:t>
      </w:r>
      <w:r w:rsidRPr="00313622">
        <w:rPr>
          <w:b w:val="0"/>
          <w:color w:val="FF0000"/>
          <w:sz w:val="20"/>
          <w:lang w:eastAsia="ko-KR"/>
        </w:rPr>
        <w:t xml:space="preserve"> serious threats to the safety</w:t>
      </w:r>
      <w:r w:rsidR="00123A24">
        <w:rPr>
          <w:b w:val="0"/>
          <w:color w:val="FF0000"/>
          <w:sz w:val="20"/>
          <w:lang w:eastAsia="ko-KR"/>
        </w:rPr>
        <w:t>,</w:t>
      </w:r>
      <w:r w:rsidRPr="00313622">
        <w:rPr>
          <w:b w:val="0"/>
          <w:color w:val="FF0000"/>
          <w:sz w:val="20"/>
          <w:lang w:eastAsia="ko-KR"/>
        </w:rPr>
        <w:t xml:space="preserve"> health</w:t>
      </w:r>
      <w:r w:rsidR="00123A24">
        <w:rPr>
          <w:b w:val="0"/>
          <w:color w:val="FF0000"/>
          <w:sz w:val="20"/>
          <w:lang w:eastAsia="ko-KR"/>
        </w:rPr>
        <w:t xml:space="preserve"> or the environment</w:t>
      </w:r>
      <w:r w:rsidRPr="00313622">
        <w:rPr>
          <w:b w:val="0"/>
          <w:color w:val="FF0000"/>
          <w:sz w:val="20"/>
          <w:lang w:eastAsia="ko-KR"/>
        </w:rPr>
        <w:t xml:space="preserve"> </w:t>
      </w:r>
      <w:r w:rsidRPr="00123A24">
        <w:rPr>
          <w:b w:val="0"/>
          <w:strike/>
          <w:color w:val="FF0000"/>
          <w:sz w:val="20"/>
          <w:lang w:eastAsia="ko-KR"/>
        </w:rPr>
        <w:t>of people after these threats were normally happen to some people</w:t>
      </w:r>
      <w:r w:rsidRPr="00313622">
        <w:rPr>
          <w:b w:val="0"/>
          <w:color w:val="FF0000"/>
          <w:sz w:val="20"/>
          <w:lang w:eastAsia="ko-KR"/>
        </w:rPr>
        <w:t xml:space="preserve">. </w:t>
      </w:r>
      <w:commentRangeEnd w:id="957"/>
      <w:r w:rsidRPr="00313622">
        <w:rPr>
          <w:color w:val="FF0000"/>
          <w:sz w:val="20"/>
          <w:lang w:eastAsia="ko-KR"/>
        </w:rPr>
        <w:commentReference w:id="957"/>
      </w:r>
      <w:del w:id="958" w:author="Darren Handley" w:date="2017-12-15T13:45:00Z">
        <w:r w:rsidR="007145B2" w:rsidRPr="00313622" w:rsidDel="000C6E58">
          <w:rPr>
            <w:b w:val="0"/>
            <w:color w:val="FF0000"/>
            <w:sz w:val="20"/>
            <w:lang w:eastAsia="ko-KR"/>
          </w:rPr>
          <w:delText xml:space="preserve">The Technical Service shall verify the statement of the manufacturer. </w:delText>
        </w:r>
      </w:del>
      <w:commentRangeEnd w:id="949"/>
      <w:r w:rsidR="000C6E58" w:rsidRPr="00313622">
        <w:rPr>
          <w:color w:val="FF0000"/>
          <w:sz w:val="20"/>
          <w:lang w:eastAsia="ko-KR"/>
        </w:rPr>
        <w:commentReference w:id="949"/>
      </w:r>
    </w:p>
    <w:p w14:paraId="16B69505" w14:textId="10C58AA1" w:rsidR="003355DC" w:rsidRPr="003355DC" w:rsidDel="000C6E58" w:rsidRDefault="003355DC" w:rsidP="003355DC">
      <w:pPr>
        <w:ind w:left="720"/>
        <w:rPr>
          <w:del w:id="959" w:author="Darren Handley" w:date="2017-12-15T13:45:00Z"/>
          <w:rFonts w:ascii="Times New Roman" w:hAnsi="Times New Roman" w:cs="Times New Roman"/>
          <w:i/>
          <w:color w:val="0000FF"/>
          <w:sz w:val="20"/>
          <w:szCs w:val="20"/>
          <w:lang w:eastAsia="en-US"/>
        </w:rPr>
      </w:pPr>
      <w:del w:id="960" w:author="Darren Handley" w:date="2017-12-15T13:45:00Z">
        <w:r w:rsidDel="000C6E58">
          <w:rPr>
            <w:rFonts w:ascii="Times New Roman" w:hAnsi="Times New Roman" w:cs="Times New Roman"/>
            <w:i/>
            <w:color w:val="0000FF"/>
            <w:sz w:val="20"/>
            <w:szCs w:val="20"/>
            <w:lang w:eastAsia="en-US"/>
          </w:rPr>
          <w:delText>Note:Comment DH:</w:delText>
        </w:r>
        <w:r w:rsidRPr="003355DC" w:rsidDel="000C6E58">
          <w:delText xml:space="preserve"> </w:delText>
        </w:r>
        <w:r w:rsidRPr="003355DC" w:rsidDel="000C6E58">
          <w:rPr>
            <w:rFonts w:ascii="Times New Roman" w:hAnsi="Times New Roman" w:cs="Times New Roman"/>
            <w:i/>
            <w:color w:val="0000FF"/>
            <w:sz w:val="20"/>
            <w:szCs w:val="20"/>
            <w:lang w:eastAsia="en-US"/>
          </w:rPr>
          <w:delText>This could</w:delText>
        </w:r>
        <w:r w:rsidDel="000C6E58">
          <w:rPr>
            <w:rFonts w:ascii="Times New Roman" w:hAnsi="Times New Roman" w:cs="Times New Roman"/>
            <w:i/>
            <w:color w:val="0000FF"/>
            <w:sz w:val="20"/>
            <w:szCs w:val="20"/>
            <w:lang w:eastAsia="en-US"/>
          </w:rPr>
          <w:delText xml:space="preserve"> be hard. What is the purpose? </w:delText>
        </w:r>
        <w:r w:rsidRPr="003355DC" w:rsidDel="000C6E58">
          <w:rPr>
            <w:rFonts w:ascii="Times New Roman" w:hAnsi="Times New Roman" w:cs="Times New Roman"/>
            <w:i/>
            <w:color w:val="0000FF"/>
            <w:sz w:val="20"/>
            <w:szCs w:val="20"/>
            <w:lang w:eastAsia="en-US"/>
          </w:rPr>
          <w:delText>Intent I assume is for vehicle registrations to be updated if functions or parameters of a vehicle change</w:delText>
        </w:r>
      </w:del>
    </w:p>
    <w:p w14:paraId="757F9005"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If it is nationally legally permissible to install the software in a vehicle, the manufacturer shall record information regarding the software, including the checksums, of the single components of the electronic control systems as well as the link to the software identification number before and after the software change. On request of the authority the manufacturer shall provide the information without any burden.</w:t>
      </w:r>
    </w:p>
    <w:p w14:paraId="39C4FA4A"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software identification number of the single vehicle shall be easily readable via the use of an electronic communication interface and if required by standard interface (OBD port).</w:t>
      </w:r>
    </w:p>
    <w:p w14:paraId="54C2C711"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software identification number is not appropriate to verify unauthorized access to the vehicle functionalities. Therefor the manufacturer shall protect the electronic control system against unauthorized modification.</w:t>
      </w:r>
    </w:p>
    <w:p w14:paraId="4F5BBD61" w14:textId="77777777" w:rsidR="007145B2" w:rsidRP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manufacturer shall protect the software identification numbers on a vehicle against unauthorised manipulation.</w:t>
      </w:r>
    </w:p>
    <w:p w14:paraId="0D7D02CA" w14:textId="77777777" w:rsidR="007145B2" w:rsidRPr="007145B2" w:rsidRDefault="007145B2" w:rsidP="007145B2">
      <w:pPr>
        <w:ind w:left="1080"/>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The chapter could also include recommendations for improving the utility of the RxSWIN, such as:</w:t>
      </w:r>
    </w:p>
    <w:p w14:paraId="0FE0BCFA" w14:textId="316EE4EC" w:rsidR="007145B2" w:rsidRPr="007145B2" w:rsidRDefault="007145B2" w:rsidP="00EB24A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w:t>
      </w:r>
      <w:r w:rsidRPr="00123A24">
        <w:rPr>
          <w:rFonts w:ascii="Times New Roman" w:hAnsi="Times New Roman" w:cs="Times New Roman"/>
          <w:strike/>
          <w:color w:val="E36C0A" w:themeColor="accent6" w:themeShade="BF"/>
          <w:sz w:val="20"/>
          <w:szCs w:val="20"/>
          <w:highlight w:val="green"/>
        </w:rPr>
        <w:t>of the vehicle (or a third party inspecting the vehicle)</w:t>
      </w:r>
      <w:r w:rsidRPr="007145B2">
        <w:rPr>
          <w:rFonts w:ascii="Times New Roman" w:hAnsi="Times New Roman" w:cs="Times New Roman"/>
          <w:color w:val="E36C0A" w:themeColor="accent6" w:themeShade="BF"/>
          <w:sz w:val="20"/>
          <w:szCs w:val="20"/>
        </w:rPr>
        <w:t xml:space="preserve"> to </w:t>
      </w:r>
      <w:r w:rsidR="00123A24" w:rsidRPr="00123A24">
        <w:rPr>
          <w:rFonts w:ascii="Times New Roman" w:hAnsi="Times New Roman" w:cs="Times New Roman"/>
          <w:color w:val="E36C0A" w:themeColor="accent6" w:themeShade="BF"/>
          <w:sz w:val="20"/>
          <w:szCs w:val="20"/>
          <w:highlight w:val="green"/>
        </w:rPr>
        <w:t>demonstrate</w:t>
      </w:r>
      <w:r w:rsidRPr="007145B2">
        <w:rPr>
          <w:rFonts w:ascii="Times New Roman" w:hAnsi="Times New Roman" w:cs="Times New Roman"/>
          <w:color w:val="E36C0A" w:themeColor="accent6" w:themeShade="BF"/>
          <w:sz w:val="20"/>
          <w:szCs w:val="20"/>
        </w:rPr>
        <w:t xml:space="preserve"> to an appropriate party (such as a type approval authority) that a systems software corresponds to that reference by the RxSWIN, for instance by checking its reference numbers</w:t>
      </w:r>
      <w:del w:id="961" w:author="KAI FREDERIK ZASTROW - J597066" w:date="2018-01-12T17:01:00Z">
        <w:r w:rsidR="00123A24" w:rsidDel="00674D93">
          <w:rPr>
            <w:rFonts w:ascii="Times New Roman" w:hAnsi="Times New Roman" w:cs="Times New Roman"/>
            <w:color w:val="E36C0A" w:themeColor="accent6" w:themeShade="BF"/>
            <w:sz w:val="20"/>
            <w:szCs w:val="20"/>
          </w:rPr>
          <w:delText xml:space="preserve"> </w:delText>
        </w:r>
        <w:r w:rsidR="00123A24" w:rsidRPr="00123A24" w:rsidDel="00674D93">
          <w:rPr>
            <w:rFonts w:ascii="Times New Roman" w:hAnsi="Times New Roman" w:cs="Times New Roman"/>
            <w:color w:val="E36C0A" w:themeColor="accent6" w:themeShade="BF"/>
            <w:sz w:val="20"/>
            <w:szCs w:val="20"/>
            <w:highlight w:val="green"/>
          </w:rPr>
          <w:delText>or by performing a hashing function on the software and comparing it to a value obtained previously (for example when approval was provided)</w:delText>
        </w:r>
      </w:del>
      <w:r w:rsidRPr="007145B2">
        <w:rPr>
          <w:rFonts w:ascii="Times New Roman" w:hAnsi="Times New Roman" w:cs="Times New Roman"/>
          <w:color w:val="E36C0A" w:themeColor="accent6" w:themeShade="BF"/>
          <w:sz w:val="20"/>
          <w:szCs w:val="20"/>
        </w:rPr>
        <w:t>.</w:t>
      </w:r>
    </w:p>
    <w:p w14:paraId="3BBE8223" w14:textId="77777777" w:rsidR="007145B2" w:rsidRPr="00123A24" w:rsidRDefault="007145B2" w:rsidP="00EB24A2">
      <w:pPr>
        <w:pStyle w:val="ListParagraph"/>
        <w:numPr>
          <w:ilvl w:val="0"/>
          <w:numId w:val="12"/>
        </w:numPr>
        <w:rPr>
          <w:rFonts w:ascii="Times New Roman" w:hAnsi="Times New Roman" w:cs="Times New Roman"/>
          <w:strike/>
          <w:color w:val="E36C0A" w:themeColor="accent6" w:themeShade="BF"/>
          <w:sz w:val="20"/>
          <w:szCs w:val="20"/>
          <w:highlight w:val="green"/>
        </w:rPr>
      </w:pPr>
      <w:r w:rsidRPr="00123A24">
        <w:rPr>
          <w:rFonts w:ascii="Times New Roman" w:hAnsi="Times New Roman" w:cs="Times New Roman"/>
          <w:strike/>
          <w:color w:val="E36C0A" w:themeColor="accent6" w:themeShade="BF"/>
          <w:sz w:val="20"/>
          <w:szCs w:val="20"/>
          <w:highlight w:val="green"/>
        </w:rPr>
        <w:t>The ability of the vehicle (or a third party inspecting the vehicle) to validate to an appropriate party (such as a type approval authority) that a systems software corresponds to that reference by the RxSWIN, for instance by performing a hashing function on the software and comparing it to a value obtained previously (for example when approval was provided).</w:t>
      </w:r>
    </w:p>
    <w:p w14:paraId="16933EDA" w14:textId="543F7DB6" w:rsidR="007145B2" w:rsidRPr="007145B2" w:rsidRDefault="007145B2" w:rsidP="00EB24A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of a vehicle to </w:t>
      </w:r>
      <w:r w:rsidR="00123A24" w:rsidRPr="00123A24">
        <w:rPr>
          <w:rFonts w:ascii="Times New Roman" w:hAnsi="Times New Roman" w:cs="Times New Roman"/>
          <w:color w:val="E36C0A" w:themeColor="accent6" w:themeShade="BF"/>
          <w:sz w:val="20"/>
          <w:szCs w:val="20"/>
          <w:highlight w:val="green"/>
        </w:rPr>
        <w:t>facilitate identification of</w:t>
      </w:r>
      <w:r w:rsidRPr="007145B2">
        <w:rPr>
          <w:rFonts w:ascii="Times New Roman" w:hAnsi="Times New Roman" w:cs="Times New Roman"/>
          <w:color w:val="E36C0A" w:themeColor="accent6" w:themeShade="BF"/>
          <w:sz w:val="20"/>
          <w:szCs w:val="20"/>
        </w:rPr>
        <w:t xml:space="preserve"> any changes to system settings or if system software does not correspond to approved versions (e.g. reporting failures of secure boot mechanisms)</w:t>
      </w:r>
    </w:p>
    <w:p w14:paraId="29DEE546" w14:textId="77777777" w:rsidR="007145B2" w:rsidRDefault="007145B2" w:rsidP="007145B2">
      <w:pPr>
        <w:rPr>
          <w:lang w:eastAsia="en-US"/>
        </w:rPr>
      </w:pPr>
    </w:p>
    <w:p w14:paraId="670E6B1F" w14:textId="77777777" w:rsidR="007145B2" w:rsidRPr="007145B2" w:rsidRDefault="007145B2" w:rsidP="007145B2">
      <w:pPr>
        <w:rPr>
          <w:lang w:eastAsia="en-US"/>
        </w:rPr>
      </w:pPr>
    </w:p>
    <w:p w14:paraId="2F30630C" w14:textId="77777777" w:rsidR="007145B2" w:rsidRPr="006B76B9" w:rsidRDefault="007145B2" w:rsidP="00EB24A2">
      <w:pPr>
        <w:pStyle w:val="Heading1"/>
        <w:numPr>
          <w:ilvl w:val="0"/>
          <w:numId w:val="3"/>
        </w:numPr>
        <w:ind w:left="450" w:hanging="450"/>
        <w:rPr>
          <w:lang w:eastAsia="ja-JP"/>
        </w:rPr>
      </w:pPr>
      <w:bookmarkStart w:id="962" w:name="_Toc498352737"/>
      <w:bookmarkEnd w:id="880"/>
      <w:r w:rsidRPr="006B76B9">
        <w:rPr>
          <w:lang w:eastAsia="ja-JP"/>
        </w:rPr>
        <w:t>Conclusion and Recommendation for further proceedings</w:t>
      </w:r>
      <w:bookmarkEnd w:id="962"/>
    </w:p>
    <w:p w14:paraId="6E549494"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To ITS/AD</w:t>
      </w:r>
    </w:p>
    <w:p w14:paraId="3DD4EE12"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 xml:space="preserve">On general approach (Guideline vs. Regulation, etc.) </w:t>
      </w:r>
    </w:p>
    <w:p w14:paraId="2CBE0F91" w14:textId="77777777" w:rsidR="007145B2" w:rsidRDefault="007145B2" w:rsidP="00EB24A2">
      <w:pPr>
        <w:pStyle w:val="ListParagraph"/>
        <w:numPr>
          <w:ilvl w:val="0"/>
          <w:numId w:val="12"/>
        </w:numPr>
        <w:rPr>
          <w:ins w:id="963" w:author="Darren Handley" w:date="2017-12-23T01:54:00Z"/>
          <w:rFonts w:ascii="Times New Roman" w:hAnsi="Times New Roman" w:cs="Times New Roman"/>
          <w:i/>
          <w:color w:val="0000FF"/>
          <w:sz w:val="24"/>
        </w:rPr>
      </w:pPr>
      <w:r w:rsidRPr="007145B2">
        <w:rPr>
          <w:rFonts w:ascii="Times New Roman" w:hAnsi="Times New Roman" w:cs="Times New Roman"/>
          <w:i/>
          <w:color w:val="0000FF"/>
          <w:sz w:val="24"/>
        </w:rPr>
        <w:t>Future developments that could support the process further (such as electronic databases)</w:t>
      </w:r>
    </w:p>
    <w:p w14:paraId="2506A1BC" w14:textId="63B899DE" w:rsidR="00E23DD1" w:rsidRDefault="00E23DD1" w:rsidP="007C4B26">
      <w:pPr>
        <w:ind w:left="1440"/>
        <w:rPr>
          <w:rFonts w:ascii="Times New Roman" w:hAnsi="Times New Roman" w:cs="Times New Roman"/>
          <w:i/>
          <w:color w:val="0000FF"/>
          <w:sz w:val="24"/>
        </w:rPr>
      </w:pPr>
      <w:r>
        <w:rPr>
          <w:rFonts w:ascii="Times New Roman" w:hAnsi="Times New Roman" w:cs="Times New Roman"/>
          <w:i/>
          <w:color w:val="0000FF"/>
          <w:sz w:val="24"/>
        </w:rPr>
        <w:t>Chairs suggested recommendations taken from the text:</w:t>
      </w:r>
    </w:p>
    <w:p w14:paraId="7A95DE9A" w14:textId="1D928807" w:rsidR="00BA32FE" w:rsidRDefault="00E23DD1" w:rsidP="00BA32FE">
      <w:pPr>
        <w:pStyle w:val="H1G"/>
        <w:keepNext w:val="0"/>
        <w:numPr>
          <w:ilvl w:val="2"/>
          <w:numId w:val="3"/>
        </w:numPr>
        <w:tabs>
          <w:tab w:val="clear" w:pos="851"/>
        </w:tabs>
        <w:ind w:right="6"/>
        <w:jc w:val="both"/>
        <w:rPr>
          <w:b w:val="0"/>
          <w:color w:val="FF0000"/>
          <w:sz w:val="20"/>
          <w:lang w:eastAsia="ko-KR"/>
        </w:rPr>
      </w:pPr>
      <w:r>
        <w:rPr>
          <w:b w:val="0"/>
          <w:color w:val="FF0000"/>
          <w:sz w:val="20"/>
          <w:lang w:eastAsia="ko-KR"/>
        </w:rPr>
        <w:t>D</w:t>
      </w:r>
      <w:r w:rsidRPr="00E23DD1">
        <w:rPr>
          <w:b w:val="0"/>
          <w:color w:val="FF0000"/>
          <w:sz w:val="20"/>
          <w:lang w:eastAsia="ko-KR"/>
        </w:rPr>
        <w:t xml:space="preserve">ifferent national entities may require the OEM to perform these processes to enable </w:t>
      </w:r>
      <w:ins w:id="964" w:author="KAI FREDERIK ZASTROW - J597066" w:date="2018-01-10T15:47:00Z">
        <w:r w:rsidR="002330AB" w:rsidRPr="00D43025">
          <w:rPr>
            <w:b w:val="0"/>
            <w:color w:val="FF0000"/>
            <w:sz w:val="20"/>
            <w:highlight w:val="green"/>
            <w:lang w:eastAsia="ko-KR"/>
          </w:rPr>
          <w:t>update of vehicle registrations</w:t>
        </w:r>
        <w:r w:rsidR="002330AB">
          <w:rPr>
            <w:b w:val="0"/>
            <w:color w:val="FF0000"/>
            <w:sz w:val="20"/>
            <w:lang w:eastAsia="ko-KR"/>
          </w:rPr>
          <w:t xml:space="preserve"> </w:t>
        </w:r>
      </w:ins>
      <w:del w:id="965" w:author="KAI FREDERIK ZASTROW - J597066" w:date="2018-01-10T15:47:00Z">
        <w:r w:rsidRPr="00E23DD1" w:rsidDel="002330AB">
          <w:rPr>
            <w:b w:val="0"/>
            <w:color w:val="FF0000"/>
            <w:sz w:val="20"/>
            <w:lang w:eastAsia="ko-KR"/>
          </w:rPr>
          <w:delText xml:space="preserve">registration of the update </w:delText>
        </w:r>
      </w:del>
      <w:r w:rsidRPr="00E23DD1">
        <w:rPr>
          <w:b w:val="0"/>
          <w:color w:val="FF0000"/>
          <w:sz w:val="20"/>
          <w:lang w:eastAsia="ko-KR"/>
        </w:rPr>
        <w:t xml:space="preserve">according to their national rules. Where this happens there </w:t>
      </w:r>
      <w:r>
        <w:rPr>
          <w:b w:val="0"/>
          <w:color w:val="FF0000"/>
          <w:sz w:val="20"/>
          <w:lang w:eastAsia="ko-KR"/>
        </w:rPr>
        <w:t>should be</w:t>
      </w:r>
      <w:r w:rsidRPr="00E23DD1">
        <w:rPr>
          <w:b w:val="0"/>
          <w:color w:val="FF0000"/>
          <w:sz w:val="20"/>
          <w:lang w:eastAsia="ko-KR"/>
        </w:rPr>
        <w:t xml:space="preserve"> procedures in place to enable the sharing of information between national bodies to support the administration of these processes.</w:t>
      </w:r>
    </w:p>
    <w:p w14:paraId="332BFA65" w14:textId="77777777" w:rsidR="00BA32FE" w:rsidRDefault="00BA32FE" w:rsidP="00BA32FE">
      <w:pPr>
        <w:pStyle w:val="H1G"/>
        <w:keepNext w:val="0"/>
        <w:numPr>
          <w:ilvl w:val="2"/>
          <w:numId w:val="3"/>
        </w:numPr>
        <w:tabs>
          <w:tab w:val="clear" w:pos="851"/>
        </w:tabs>
        <w:ind w:right="6"/>
        <w:jc w:val="both"/>
        <w:rPr>
          <w:b w:val="0"/>
          <w:color w:val="FF0000"/>
          <w:sz w:val="20"/>
          <w:lang w:eastAsia="ko-KR"/>
        </w:rPr>
      </w:pPr>
      <w:r>
        <w:rPr>
          <w:b w:val="0"/>
          <w:color w:val="FF0000"/>
          <w:sz w:val="20"/>
          <w:lang w:eastAsia="ko-KR"/>
        </w:rPr>
        <w:t xml:space="preserve">The UN facilitates the </w:t>
      </w:r>
      <w:r w:rsidRPr="00BA32FE">
        <w:rPr>
          <w:b w:val="0"/>
          <w:color w:val="FF0000"/>
          <w:sz w:val="20"/>
          <w:lang w:eastAsia="ko-KR"/>
        </w:rPr>
        <w:t xml:space="preserve">electronic </w:t>
      </w:r>
      <w:r>
        <w:rPr>
          <w:b w:val="0"/>
          <w:color w:val="FF0000"/>
          <w:sz w:val="20"/>
          <w:lang w:eastAsia="ko-KR"/>
        </w:rPr>
        <w:t xml:space="preserve">sharing of information between approval authorities relating to the certificate of </w:t>
      </w:r>
      <w:r w:rsidR="00E23DD1" w:rsidRPr="00E23DD1">
        <w:rPr>
          <w:b w:val="0"/>
          <w:color w:val="FF0000"/>
          <w:sz w:val="20"/>
          <w:lang w:eastAsia="ko-KR"/>
        </w:rPr>
        <w:t xml:space="preserve"> </w:t>
      </w:r>
      <w:r>
        <w:rPr>
          <w:b w:val="0"/>
          <w:color w:val="FF0000"/>
          <w:sz w:val="20"/>
          <w:lang w:eastAsia="ko-KR"/>
        </w:rPr>
        <w:t>conformity</w:t>
      </w:r>
    </w:p>
    <w:p w14:paraId="42B4B63D" w14:textId="11532195" w:rsidR="00B068D7" w:rsidRPr="002330AB" w:rsidDel="002330AB" w:rsidRDefault="00BA32FE" w:rsidP="00BA32FE">
      <w:pPr>
        <w:pStyle w:val="H1G"/>
        <w:keepNext w:val="0"/>
        <w:numPr>
          <w:ilvl w:val="2"/>
          <w:numId w:val="3"/>
        </w:numPr>
        <w:tabs>
          <w:tab w:val="clear" w:pos="851"/>
        </w:tabs>
        <w:ind w:right="6"/>
        <w:jc w:val="both"/>
        <w:rPr>
          <w:del w:id="966" w:author="KAI FREDERIK ZASTROW - J597066" w:date="2018-01-10T15:48:00Z"/>
          <w:b w:val="0"/>
          <w:color w:val="FF0000"/>
          <w:sz w:val="20"/>
          <w:highlight w:val="green"/>
          <w:lang w:eastAsia="ko-KR"/>
          <w:rPrChange w:id="967" w:author="KAI FREDERIK ZASTROW - J597066" w:date="2018-01-10T15:48:00Z">
            <w:rPr>
              <w:del w:id="968" w:author="KAI FREDERIK ZASTROW - J597066" w:date="2018-01-10T15:48:00Z"/>
              <w:b w:val="0"/>
              <w:color w:val="FF0000"/>
              <w:sz w:val="20"/>
              <w:lang w:eastAsia="ko-KR"/>
            </w:rPr>
          </w:rPrChange>
        </w:rPr>
      </w:pPr>
      <w:del w:id="969" w:author="KAI FREDERIK ZASTROW - J597066" w:date="2018-01-10T15:48:00Z">
        <w:r w:rsidRPr="002330AB" w:rsidDel="002330AB">
          <w:rPr>
            <w:b w:val="0"/>
            <w:color w:val="FF0000"/>
            <w:sz w:val="20"/>
            <w:highlight w:val="green"/>
            <w:rPrChange w:id="970" w:author="KAI FREDERIK ZASTROW - J597066" w:date="2018-01-10T15:48:00Z">
              <w:rPr>
                <w:b w:val="0"/>
                <w:color w:val="FF0000"/>
                <w:sz w:val="20"/>
              </w:rPr>
            </w:rPrChange>
          </w:rPr>
          <w:delText>If the certificate of conformity is updated there needs to be a process to establish which version of the CoC is valid for a given vehicle</w:delText>
        </w:r>
      </w:del>
    </w:p>
    <w:p w14:paraId="4A32BB58" w14:textId="5670A205" w:rsidR="00B068D7" w:rsidRPr="00B068D7" w:rsidRDefault="00B068D7" w:rsidP="00B068D7">
      <w:pPr>
        <w:pStyle w:val="H1G"/>
        <w:keepNext w:val="0"/>
        <w:numPr>
          <w:ilvl w:val="2"/>
          <w:numId w:val="3"/>
        </w:numPr>
        <w:tabs>
          <w:tab w:val="clear" w:pos="851"/>
        </w:tabs>
        <w:ind w:right="6"/>
        <w:jc w:val="both"/>
        <w:rPr>
          <w:b w:val="0"/>
          <w:color w:val="FF0000"/>
          <w:sz w:val="20"/>
          <w:lang w:eastAsia="ko-KR"/>
        </w:rPr>
      </w:pPr>
      <w:del w:id="971" w:author="Darren Handley" w:date="2017-12-15T13:18:00Z">
        <w:r w:rsidRPr="00B068D7" w:rsidDel="00DC58F1">
          <w:rPr>
            <w:b w:val="0"/>
            <w:color w:val="FF0000"/>
            <w:sz w:val="20"/>
            <w:lang w:eastAsia="ko-KR"/>
          </w:rPr>
          <w:delText>It is recommended that t</w:delText>
        </w:r>
      </w:del>
      <w:ins w:id="972" w:author="Darren Handley" w:date="2017-12-15T13:18:00Z">
        <w:r w:rsidRPr="00B068D7">
          <w:rPr>
            <w:b w:val="0"/>
            <w:color w:val="FF0000"/>
            <w:sz w:val="20"/>
            <w:lang w:eastAsia="ko-KR"/>
          </w:rPr>
          <w:t>T</w:t>
        </w:r>
      </w:ins>
      <w:r w:rsidRPr="00B068D7">
        <w:rPr>
          <w:b w:val="0"/>
          <w:color w:val="FF0000"/>
          <w:sz w:val="20"/>
          <w:lang w:eastAsia="ko-KR"/>
        </w:rPr>
        <w:t>he software identification number shall be introduced in</w:t>
      </w:r>
      <w:ins w:id="973" w:author="Darren Handley" w:date="2017-12-23T03:56:00Z">
        <w:r>
          <w:rPr>
            <w:b w:val="0"/>
            <w:color w:val="FF0000"/>
            <w:sz w:val="20"/>
            <w:lang w:eastAsia="ko-KR"/>
          </w:rPr>
          <w:t>to relevant UN</w:t>
        </w:r>
      </w:ins>
      <w:r w:rsidRPr="00B068D7">
        <w:rPr>
          <w:b w:val="0"/>
          <w:color w:val="FF0000"/>
          <w:sz w:val="20"/>
          <w:lang w:eastAsia="ko-KR"/>
        </w:rPr>
        <w:t xml:space="preserve"> regulations, where the software has a major influence on the vehicle functionality. </w:t>
      </w:r>
    </w:p>
    <w:p w14:paraId="1749FAE9" w14:textId="3A0488C9" w:rsidR="00B068D7" w:rsidRPr="00B068D7" w:rsidRDefault="00B068D7" w:rsidP="00B068D7">
      <w:pPr>
        <w:pStyle w:val="H1G"/>
        <w:keepNext w:val="0"/>
        <w:numPr>
          <w:ilvl w:val="2"/>
          <w:numId w:val="3"/>
        </w:numPr>
        <w:tabs>
          <w:tab w:val="clear" w:pos="851"/>
        </w:tabs>
        <w:ind w:right="6"/>
        <w:jc w:val="both"/>
        <w:rPr>
          <w:b w:val="0"/>
          <w:color w:val="FF0000"/>
          <w:sz w:val="20"/>
          <w:lang w:eastAsia="ko-KR"/>
        </w:rPr>
      </w:pPr>
      <w:del w:id="974" w:author="Darren Handley" w:date="2017-12-15T13:19:00Z">
        <w:r w:rsidRPr="00B068D7" w:rsidDel="00DC58F1">
          <w:rPr>
            <w:b w:val="0"/>
            <w:color w:val="FF0000"/>
            <w:sz w:val="20"/>
            <w:lang w:eastAsia="ko-KR"/>
          </w:rPr>
          <w:delText>It is recommended that t</w:delText>
        </w:r>
      </w:del>
      <w:ins w:id="975" w:author="Darren Handley" w:date="2017-12-15T13:19:00Z">
        <w:r w:rsidRPr="00B068D7">
          <w:rPr>
            <w:b w:val="0"/>
            <w:color w:val="FF0000"/>
            <w:sz w:val="20"/>
            <w:lang w:eastAsia="ko-KR"/>
          </w:rPr>
          <w:t>T</w:t>
        </w:r>
      </w:ins>
      <w:r w:rsidRPr="00B068D7">
        <w:rPr>
          <w:b w:val="0"/>
          <w:color w:val="FF0000"/>
          <w:sz w:val="20"/>
          <w:lang w:eastAsia="ko-KR"/>
        </w:rPr>
        <w:t xml:space="preserve">he software identification number shall be introduced as a part of appropriate </w:t>
      </w:r>
      <w:ins w:id="976" w:author="Darren Handley" w:date="2017-12-15T13:20:00Z">
        <w:r w:rsidRPr="00B068D7">
          <w:rPr>
            <w:b w:val="0"/>
            <w:color w:val="FF0000"/>
            <w:sz w:val="20"/>
            <w:lang w:eastAsia="ko-KR"/>
          </w:rPr>
          <w:t xml:space="preserve">chapters or </w:t>
        </w:r>
      </w:ins>
      <w:r w:rsidRPr="00B068D7">
        <w:rPr>
          <w:b w:val="0"/>
          <w:color w:val="FF0000"/>
          <w:sz w:val="20"/>
          <w:lang w:eastAsia="ko-KR"/>
        </w:rPr>
        <w:t>annexes</w:t>
      </w:r>
      <w:ins w:id="977" w:author="Darren Handley" w:date="2017-12-23T03:56:00Z">
        <w:r>
          <w:rPr>
            <w:b w:val="0"/>
            <w:color w:val="FF0000"/>
            <w:sz w:val="20"/>
            <w:lang w:eastAsia="ko-KR"/>
          </w:rPr>
          <w:t xml:space="preserve"> of those regulations</w:t>
        </w:r>
      </w:ins>
      <w:r w:rsidRPr="00B068D7">
        <w:rPr>
          <w:b w:val="0"/>
          <w:color w:val="FF0000"/>
          <w:sz w:val="20"/>
          <w:lang w:eastAsia="ko-KR"/>
        </w:rPr>
        <w:t xml:space="preserve">, for instance </w:t>
      </w:r>
      <w:del w:id="978" w:author="Darren Handley" w:date="2017-12-15T13:20:00Z">
        <w:r w:rsidRPr="00B068D7" w:rsidDel="000A7684">
          <w:rPr>
            <w:b w:val="0"/>
            <w:color w:val="FF0000"/>
            <w:sz w:val="20"/>
            <w:lang w:eastAsia="ko-KR"/>
          </w:rPr>
          <w:delText xml:space="preserve">that </w:delText>
        </w:r>
      </w:del>
      <w:ins w:id="979" w:author="Darren Handley" w:date="2017-12-15T13:20:00Z">
        <w:r w:rsidRPr="00B068D7">
          <w:rPr>
            <w:b w:val="0"/>
            <w:color w:val="FF0000"/>
            <w:sz w:val="20"/>
            <w:lang w:eastAsia="ko-KR"/>
          </w:rPr>
          <w:t xml:space="preserve">those </w:t>
        </w:r>
      </w:ins>
      <w:r w:rsidRPr="00B068D7">
        <w:rPr>
          <w:b w:val="0"/>
          <w:color w:val="FF0000"/>
          <w:sz w:val="20"/>
          <w:lang w:eastAsia="ko-KR"/>
        </w:rPr>
        <w:t>which describe</w:t>
      </w:r>
      <w:del w:id="980" w:author="Darren Handley" w:date="2017-12-15T13:20:00Z">
        <w:r w:rsidRPr="00B068D7" w:rsidDel="000A7684">
          <w:rPr>
            <w:b w:val="0"/>
            <w:color w:val="FF0000"/>
            <w:sz w:val="20"/>
            <w:lang w:eastAsia="ko-KR"/>
          </w:rPr>
          <w:delText>s</w:delText>
        </w:r>
      </w:del>
      <w:r w:rsidRPr="00B068D7">
        <w:rPr>
          <w:b w:val="0"/>
          <w:color w:val="FF0000"/>
          <w:sz w:val="20"/>
          <w:lang w:eastAsia="ko-KR"/>
        </w:rPr>
        <w:t xml:space="preserve"> special requirements to be applied to the Safety Aspects of Complex Electronic Vehicle Control Systems. </w:t>
      </w:r>
    </w:p>
    <w:p w14:paraId="5B970C67" w14:textId="77777777" w:rsidR="00BA32FE" w:rsidRPr="00BA32FE" w:rsidRDefault="00BA32FE" w:rsidP="00BA32FE"/>
    <w:p w14:paraId="2993E3A4" w14:textId="77777777" w:rsidR="00BA32FE" w:rsidRPr="00BA32FE" w:rsidRDefault="00BA32FE" w:rsidP="00BA32FE">
      <w:pPr>
        <w:rPr>
          <w:ins w:id="981" w:author="Darren Handley" w:date="2017-12-23T03:15:00Z"/>
        </w:rPr>
      </w:pPr>
    </w:p>
    <w:p w14:paraId="17F868B3" w14:textId="77777777" w:rsidR="00BA32FE" w:rsidRPr="007C4B26" w:rsidRDefault="00BA32FE" w:rsidP="007C4B26">
      <w:pPr>
        <w:rPr>
          <w:b/>
        </w:rPr>
      </w:pPr>
    </w:p>
    <w:p w14:paraId="5340458A" w14:textId="77777777" w:rsidR="00E23DD1" w:rsidRPr="00E23DD1" w:rsidRDefault="00E23DD1" w:rsidP="00E23DD1">
      <w:pPr>
        <w:ind w:left="1440"/>
        <w:rPr>
          <w:rFonts w:ascii="Times New Roman" w:hAnsi="Times New Roman" w:cs="Times New Roman"/>
          <w:i/>
          <w:color w:val="0000FF"/>
          <w:sz w:val="24"/>
        </w:rPr>
      </w:pPr>
    </w:p>
    <w:p w14:paraId="1267FE27" w14:textId="77777777" w:rsidR="00375DB9" w:rsidRPr="00BF68ED" w:rsidRDefault="00375DB9" w:rsidP="00A12AD7">
      <w:pPr>
        <w:pStyle w:val="ListParagraph"/>
        <w:spacing w:line="240" w:lineRule="auto"/>
        <w:ind w:left="360" w:right="4"/>
        <w:rPr>
          <w:rFonts w:ascii="Times New Roman" w:hAnsi="Times New Roman" w:cs="Times New Roman"/>
          <w:sz w:val="20"/>
          <w:szCs w:val="20"/>
        </w:rPr>
      </w:pPr>
    </w:p>
    <w:p w14:paraId="3A8DD4CB" w14:textId="77777777" w:rsidR="005D3203" w:rsidRPr="00BF68ED" w:rsidRDefault="005D3203" w:rsidP="005D3203">
      <w:pPr>
        <w:rPr>
          <w:rFonts w:ascii="Times New Roman" w:hAnsi="Times New Roman" w:cs="Times New Roman"/>
          <w:sz w:val="20"/>
          <w:szCs w:val="20"/>
        </w:rPr>
      </w:pPr>
    </w:p>
    <w:p w14:paraId="6E29332E" w14:textId="77777777" w:rsidR="005D3203" w:rsidRPr="00BF68ED" w:rsidRDefault="005D3203" w:rsidP="005D3203">
      <w:pPr>
        <w:rPr>
          <w:rFonts w:ascii="Times New Roman" w:hAnsi="Times New Roman" w:cs="Times New Roman"/>
          <w:sz w:val="20"/>
          <w:szCs w:val="20"/>
        </w:rPr>
      </w:pPr>
    </w:p>
    <w:p w14:paraId="3D9D57D5" w14:textId="77777777" w:rsidR="00BF68ED" w:rsidRPr="00BF68ED" w:rsidRDefault="00BF68ED" w:rsidP="005D3203">
      <w:pPr>
        <w:rPr>
          <w:rFonts w:ascii="Times New Roman" w:hAnsi="Times New Roman" w:cs="Times New Roman"/>
          <w:sz w:val="20"/>
          <w:szCs w:val="20"/>
        </w:rPr>
      </w:pPr>
    </w:p>
    <w:p w14:paraId="583F646A" w14:textId="77777777" w:rsidR="00BF68ED" w:rsidRPr="00BF68ED" w:rsidRDefault="00BF68ED" w:rsidP="005D3203">
      <w:pPr>
        <w:rPr>
          <w:rFonts w:ascii="Times New Roman" w:hAnsi="Times New Roman" w:cs="Times New Roman"/>
          <w:sz w:val="20"/>
          <w:szCs w:val="20"/>
        </w:rPr>
      </w:pPr>
    </w:p>
    <w:p w14:paraId="12FC0EC7" w14:textId="77777777" w:rsidR="00BF68ED" w:rsidRDefault="00BF68ED" w:rsidP="005D3203">
      <w:pPr>
        <w:rPr>
          <w:rFonts w:ascii="Times New Roman" w:hAnsi="Times New Roman" w:cs="Times New Roman"/>
          <w:sz w:val="20"/>
          <w:szCs w:val="20"/>
        </w:rPr>
      </w:pPr>
    </w:p>
    <w:p w14:paraId="06405460" w14:textId="77777777" w:rsidR="009933F6" w:rsidRDefault="009933F6">
      <w:pPr>
        <w:rPr>
          <w:rFonts w:ascii="Times New Roman" w:hAnsi="Times New Roman" w:cs="Times New Roman"/>
          <w:b/>
          <w:sz w:val="28"/>
          <w:szCs w:val="28"/>
        </w:rPr>
      </w:pPr>
      <w:bookmarkStart w:id="982" w:name="_Toc498352738"/>
      <w:r>
        <w:br w:type="page"/>
      </w:r>
    </w:p>
    <w:p w14:paraId="75FC4D5A" w14:textId="2DB14F6A" w:rsidR="007145B2" w:rsidRPr="00204D32" w:rsidRDefault="00BF68ED" w:rsidP="007145B2">
      <w:pPr>
        <w:pStyle w:val="Heading1"/>
        <w:numPr>
          <w:ilvl w:val="0"/>
          <w:numId w:val="0"/>
        </w:numPr>
        <w:ind w:left="1440" w:hanging="1440"/>
      </w:pPr>
      <w:r w:rsidRPr="00204D32">
        <w:t xml:space="preserve">Annex 1 </w:t>
      </w:r>
      <w:r w:rsidRPr="00204D32">
        <w:tab/>
      </w:r>
      <w:r w:rsidR="007145B2" w:rsidRPr="00204D32">
        <w:rPr>
          <w:i/>
        </w:rPr>
        <w:t>an annex for how the vehicle shall ensure the safety of the update process (to be attached to appropriate regulations)</w:t>
      </w:r>
      <w:bookmarkEnd w:id="982"/>
    </w:p>
    <w:p w14:paraId="6B306D0E" w14:textId="77777777" w:rsidR="00C9399F" w:rsidRDefault="007145B2" w:rsidP="007145B2">
      <w:r w:rsidRPr="007145B2">
        <w:rPr>
          <w:rFonts w:ascii="Times New Roman" w:hAnsi="Times New Roman" w:cs="Times New Roman"/>
          <w:i/>
          <w:sz w:val="24"/>
          <w:szCs w:val="28"/>
        </w:rPr>
        <w:t>Contents to be considered for meeting in Tokyo.</w:t>
      </w:r>
      <w:r>
        <w:t xml:space="preserve"> </w:t>
      </w:r>
    </w:p>
    <w:p w14:paraId="3BD49990" w14:textId="2FFB11DC" w:rsidR="003355DC" w:rsidRDefault="003355DC" w:rsidP="003355DC">
      <w:pPr>
        <w:rPr>
          <w:ins w:id="983" w:author="KAI FREDERIK ZASTROW - J597066" w:date="2018-01-10T15:54:00Z"/>
          <w:rFonts w:ascii="Times New Roman" w:hAnsi="Times New Roman" w:cs="Times New Roman"/>
          <w:i/>
          <w:color w:val="0000FF"/>
          <w:sz w:val="20"/>
          <w:szCs w:val="20"/>
          <w:lang w:eastAsia="en-US"/>
        </w:rPr>
      </w:pPr>
      <w:r w:rsidRPr="003355DC">
        <w:rPr>
          <w:rFonts w:ascii="Times New Roman" w:hAnsi="Times New Roman" w:cs="Times New Roman"/>
          <w:b/>
          <w:i/>
          <w:color w:val="0000FF"/>
          <w:sz w:val="20"/>
          <w:szCs w:val="20"/>
          <w:lang w:eastAsia="en-US"/>
        </w:rPr>
        <w:t>Note:</w:t>
      </w:r>
      <w:r w:rsidRPr="003355DC">
        <w:t xml:space="preserve"> </w:t>
      </w:r>
      <w:r w:rsidRPr="003355DC">
        <w:rPr>
          <w:rFonts w:ascii="Times New Roman" w:hAnsi="Times New Roman" w:cs="Times New Roman"/>
          <w:i/>
          <w:color w:val="0000FF"/>
          <w:sz w:val="20"/>
          <w:szCs w:val="20"/>
          <w:lang w:eastAsia="en-US"/>
        </w:rPr>
        <w:t>Comment DH: From OICA, we can take in charge the drafting of the two annexes with requirements that can be attached to appropriate regulations.</w:t>
      </w:r>
    </w:p>
    <w:p w14:paraId="4DE9043B" w14:textId="47BF2F44" w:rsidR="000E098E" w:rsidRDefault="000E098E" w:rsidP="003355DC">
      <w:pPr>
        <w:rPr>
          <w:ins w:id="984" w:author="KAI FREDERIK ZASTROW - J597066" w:date="2018-01-10T15:52:00Z"/>
          <w:rFonts w:ascii="Times New Roman" w:hAnsi="Times New Roman" w:cs="Times New Roman"/>
          <w:i/>
          <w:color w:val="0000FF"/>
          <w:sz w:val="20"/>
          <w:szCs w:val="20"/>
          <w:lang w:eastAsia="en-US"/>
        </w:rPr>
      </w:pPr>
      <w:ins w:id="985" w:author="KAI FREDERIK ZASTROW - J597066" w:date="2018-01-10T15:54:00Z">
        <w:r w:rsidRPr="000E098E">
          <w:rPr>
            <w:rFonts w:ascii="Times New Roman" w:hAnsi="Times New Roman" w:cs="Times New Roman"/>
            <w:i/>
            <w:color w:val="0000FF"/>
            <w:sz w:val="20"/>
            <w:szCs w:val="20"/>
            <w:highlight w:val="green"/>
            <w:lang w:eastAsia="en-US"/>
            <w:rPrChange w:id="986" w:author="KAI FREDERIK ZASTROW - J597066" w:date="2018-01-10T15:54:00Z">
              <w:rPr>
                <w:rFonts w:ascii="Times New Roman" w:hAnsi="Times New Roman" w:cs="Times New Roman"/>
                <w:i/>
                <w:color w:val="0000FF"/>
                <w:sz w:val="20"/>
                <w:szCs w:val="20"/>
                <w:lang w:eastAsia="en-US"/>
              </w:rPr>
            </w:rPrChange>
          </w:rPr>
          <w:t>We believe that chapter 4 does already include those requirements.</w:t>
        </w:r>
      </w:ins>
    </w:p>
    <w:p w14:paraId="35263019" w14:textId="77777777" w:rsidR="008676DB" w:rsidRPr="00204D32" w:rsidRDefault="008676DB" w:rsidP="008676DB">
      <w:pPr>
        <w:pStyle w:val="Heading1"/>
        <w:numPr>
          <w:ilvl w:val="0"/>
          <w:numId w:val="0"/>
        </w:numPr>
        <w:ind w:left="1440" w:hanging="1440"/>
      </w:pPr>
      <w:moveToRangeStart w:id="987" w:author="KAI FREDERIK ZASTROW - J597066" w:date="2018-01-10T15:52:00Z" w:name="move503362899"/>
      <w:moveTo w:id="988" w:author="KAI FREDERIK ZASTROW - J597066" w:date="2018-01-10T15:52:00Z">
        <w:r w:rsidRPr="00204D32">
          <w:t xml:space="preserve">Annex 2 </w:t>
        </w:r>
        <w:r w:rsidRPr="00204D32">
          <w:tab/>
        </w:r>
        <w:r w:rsidRPr="00204D32">
          <w:rPr>
            <w:i/>
          </w:rPr>
          <w:t>an annex for where specific regulation require a part on software updates and help implementation (to be attached to appropriate regulation(s))</w:t>
        </w:r>
      </w:moveTo>
    </w:p>
    <w:p w14:paraId="150FECD3" w14:textId="77777777" w:rsidR="008676DB" w:rsidRPr="003355DC" w:rsidRDefault="008676DB" w:rsidP="008676DB">
      <w:pPr>
        <w:rPr>
          <w:rFonts w:ascii="Times New Roman" w:hAnsi="Times New Roman" w:cs="Times New Roman"/>
          <w:i/>
          <w:color w:val="0000FF"/>
          <w:sz w:val="20"/>
          <w:szCs w:val="20"/>
        </w:rPr>
      </w:pPr>
      <w:moveTo w:id="989" w:author="KAI FREDERIK ZASTROW - J597066" w:date="2018-01-10T15:52:00Z">
        <w:r w:rsidRPr="003355DC">
          <w:rPr>
            <w:rFonts w:ascii="Times New Roman" w:hAnsi="Times New Roman" w:cs="Times New Roman"/>
            <w:i/>
            <w:color w:val="0000FF"/>
            <w:sz w:val="20"/>
            <w:szCs w:val="20"/>
          </w:rPr>
          <w:t>Potentially based on OICA proposal</w:t>
        </w:r>
      </w:moveTo>
    </w:p>
    <w:p w14:paraId="1EFD27E8" w14:textId="77777777" w:rsidR="008676DB" w:rsidRPr="003355DC" w:rsidRDefault="008676DB" w:rsidP="008676DB">
      <w:pPr>
        <w:rPr>
          <w:rFonts w:ascii="Times New Roman" w:hAnsi="Times New Roman" w:cs="Times New Roman"/>
          <w:i/>
          <w:color w:val="0000FF"/>
          <w:sz w:val="20"/>
          <w:szCs w:val="20"/>
        </w:rPr>
      </w:pPr>
      <w:moveTo w:id="990" w:author="KAI FREDERIK ZASTROW - J597066" w:date="2018-01-10T15:52:00Z">
        <w:r w:rsidRPr="003355DC">
          <w:rPr>
            <w:rFonts w:ascii="Times New Roman" w:hAnsi="Times New Roman" w:cs="Times New Roman"/>
            <w:i/>
            <w:color w:val="0000FF"/>
            <w:sz w:val="20"/>
            <w:szCs w:val="20"/>
          </w:rPr>
          <w:t>Note: the task force may wish to consider whether these annexes should be combined.</w:t>
        </w:r>
      </w:moveTo>
    </w:p>
    <w:moveToRangeEnd w:id="987"/>
    <w:p w14:paraId="06242EDB" w14:textId="77777777" w:rsidR="008676DB" w:rsidRDefault="008676DB" w:rsidP="003355DC">
      <w:pPr>
        <w:rPr>
          <w:ins w:id="991" w:author="Darren Handley" w:date="2017-12-15T13:52:00Z"/>
          <w:rFonts w:ascii="Times New Roman" w:hAnsi="Times New Roman" w:cs="Times New Roman"/>
          <w:i/>
          <w:color w:val="0000FF"/>
          <w:sz w:val="20"/>
          <w:szCs w:val="20"/>
          <w:lang w:eastAsia="en-US"/>
        </w:rPr>
      </w:pPr>
    </w:p>
    <w:p w14:paraId="0CDCC951" w14:textId="0D23E2F3" w:rsidR="004D06D0" w:rsidRPr="003355DC" w:rsidRDefault="004D06D0" w:rsidP="003355DC">
      <w:pPr>
        <w:rPr>
          <w:rFonts w:ascii="Times New Roman" w:hAnsi="Times New Roman" w:cs="Times New Roman"/>
          <w:i/>
          <w:color w:val="0000FF"/>
          <w:sz w:val="20"/>
          <w:szCs w:val="20"/>
          <w:lang w:eastAsia="en-US"/>
        </w:rPr>
      </w:pPr>
      <w:ins w:id="992" w:author="Darren Handley" w:date="2017-12-15T13:52:00Z">
        <w:r>
          <w:rPr>
            <w:rFonts w:ascii="Times New Roman" w:hAnsi="Times New Roman" w:cs="Times New Roman"/>
            <w:i/>
            <w:color w:val="0000FF"/>
            <w:sz w:val="20"/>
            <w:szCs w:val="20"/>
            <w:lang w:eastAsia="en-US"/>
          </w:rPr>
          <w:t>TFCS-AhSWTAN-04 (less the diagram)</w:t>
        </w:r>
      </w:ins>
    </w:p>
    <w:p w14:paraId="6613FD4E" w14:textId="0793D667" w:rsidR="00C9399F" w:rsidRPr="00677F79" w:rsidRDefault="00677F79" w:rsidP="00BF68ED">
      <w:pPr>
        <w:pStyle w:val="Heading1"/>
        <w:numPr>
          <w:ilvl w:val="0"/>
          <w:numId w:val="0"/>
        </w:numPr>
        <w:ind w:left="360" w:hanging="360"/>
        <w:rPr>
          <w:b w:val="0"/>
          <w:i/>
          <w:color w:val="FF0000"/>
          <w:sz w:val="24"/>
        </w:rPr>
      </w:pPr>
      <w:r>
        <w:rPr>
          <w:b w:val="0"/>
          <w:i/>
          <w:color w:val="FF0000"/>
          <w:sz w:val="24"/>
        </w:rPr>
        <w:t xml:space="preserve">Chair  - addition of text with suggested amendments to take definitions to section 2. It is noted that NL document </w:t>
      </w:r>
      <w:r w:rsidRPr="00677F79">
        <w:rPr>
          <w:b w:val="0"/>
          <w:i/>
          <w:color w:val="FF0000"/>
          <w:sz w:val="24"/>
        </w:rPr>
        <w:t>TFCS-07-05 (NL) Draft software regulation.docx</w:t>
      </w:r>
    </w:p>
    <w:p w14:paraId="5CFACE88" w14:textId="20C33240" w:rsidR="00677F79" w:rsidRPr="00677F79" w:rsidRDefault="009933F6" w:rsidP="00677F79">
      <w:pPr>
        <w:pStyle w:val="PlainText"/>
        <w:ind w:left="1134" w:hanging="1134"/>
        <w:jc w:val="both"/>
        <w:rPr>
          <w:color w:val="FF0000"/>
          <w:sz w:val="24"/>
        </w:rPr>
      </w:pPr>
      <w:ins w:id="993" w:author="Darren Handley" w:date="2017-12-26T18:01:00Z">
        <w:r>
          <w:rPr>
            <w:color w:val="FF0000"/>
            <w:sz w:val="24"/>
          </w:rPr>
          <w:t>1.</w:t>
        </w:r>
        <w:r>
          <w:rPr>
            <w:color w:val="FF0000"/>
            <w:sz w:val="24"/>
          </w:rPr>
          <w:tab/>
        </w:r>
      </w:ins>
      <w:r w:rsidR="00677F79" w:rsidRPr="00677F79">
        <w:rPr>
          <w:color w:val="FF0000"/>
          <w:sz w:val="24"/>
        </w:rPr>
        <w:t>An “R</w:t>
      </w:r>
      <w:r w:rsidR="00677F79" w:rsidRPr="00677F79">
        <w:rPr>
          <w:b/>
          <w:color w:val="FF0000"/>
          <w:sz w:val="24"/>
        </w:rPr>
        <w:t>X</w:t>
      </w:r>
      <w:r w:rsidR="00677F79" w:rsidRPr="00677F79">
        <w:rPr>
          <w:color w:val="FF0000"/>
          <w:sz w:val="24"/>
        </w:rPr>
        <w:t xml:space="preserve"> Software Identification Number” (R</w:t>
      </w:r>
      <w:r w:rsidR="00677F79" w:rsidRPr="00677F79">
        <w:rPr>
          <w:b/>
          <w:color w:val="FF0000"/>
          <w:sz w:val="24"/>
        </w:rPr>
        <w:t>X</w:t>
      </w:r>
      <w:r w:rsidR="00677F79" w:rsidRPr="00677F79">
        <w:rPr>
          <w:color w:val="FF0000"/>
          <w:sz w:val="24"/>
        </w:rPr>
        <w:t xml:space="preserve">SWIN) is a dedicated identifier with [11] alphanumerical characters, defined by the vehicle manufacturer, representing information about the type approval relevant software of the Electronic Control System contributing to the Regulation N° </w:t>
      </w:r>
      <w:r w:rsidR="00677F79" w:rsidRPr="00677F79">
        <w:rPr>
          <w:b/>
          <w:color w:val="FF0000"/>
          <w:sz w:val="24"/>
        </w:rPr>
        <w:t>X</w:t>
      </w:r>
      <w:r w:rsidR="00677F79" w:rsidRPr="00677F79">
        <w:rPr>
          <w:color w:val="FF0000"/>
          <w:sz w:val="24"/>
        </w:rPr>
        <w:t xml:space="preserve"> type approval relevant characteristics of the vehicle.</w:t>
      </w:r>
    </w:p>
    <w:p w14:paraId="1CD21A64" w14:textId="77777777" w:rsidR="00677F79" w:rsidRPr="00677F79" w:rsidRDefault="00677F79" w:rsidP="00677F79">
      <w:pPr>
        <w:pStyle w:val="PlainText"/>
        <w:ind w:left="1134" w:hanging="1134"/>
        <w:jc w:val="both"/>
        <w:rPr>
          <w:color w:val="FF0000"/>
          <w:sz w:val="24"/>
        </w:rPr>
      </w:pPr>
    </w:p>
    <w:p w14:paraId="434B1FC8" w14:textId="65E6947B" w:rsidR="00677F79" w:rsidRPr="00677F79" w:rsidRDefault="00677F79" w:rsidP="00677F79">
      <w:pPr>
        <w:pStyle w:val="PlainText"/>
        <w:ind w:left="1134"/>
        <w:jc w:val="both"/>
        <w:rPr>
          <w:color w:val="FF0000"/>
          <w:sz w:val="24"/>
        </w:rPr>
      </w:pPr>
      <w:r w:rsidRPr="00677F79">
        <w:rPr>
          <w:color w:val="FF0000"/>
          <w:sz w:val="24"/>
        </w:rPr>
        <w:t xml:space="preserve">[In case the type approval relevant software is modified by the vehicle manufacturer, the RXSWIN will be updated leading to a type approval extension. Modification of software are type approval relevant if they lead to a modification of the vehicle type according to this regulation or if </w:t>
      </w:r>
      <w:ins w:id="994" w:author="KAI FREDERIK ZASTROW - J597066" w:date="2018-01-10T15:57:00Z">
        <w:r w:rsidR="000E098E" w:rsidRPr="00C9665E">
          <w:rPr>
            <w:color w:val="FF0000"/>
            <w:sz w:val="24"/>
            <w:highlight w:val="green"/>
            <w:rPrChange w:id="995" w:author="KAI FREDERIK ZASTROW - J597066" w:date="2018-01-10T16:01:00Z">
              <w:rPr>
                <w:color w:val="FF0000"/>
                <w:sz w:val="24"/>
              </w:rPr>
            </w:rPrChange>
          </w:rPr>
          <w:t xml:space="preserve">they </w:t>
        </w:r>
      </w:ins>
      <w:ins w:id="996" w:author="KAI FREDERIK ZASTROW - J597066" w:date="2018-01-10T15:59:00Z">
        <w:r w:rsidR="000E098E" w:rsidRPr="00C9665E">
          <w:rPr>
            <w:color w:val="FF0000"/>
            <w:sz w:val="24"/>
            <w:highlight w:val="green"/>
            <w:rPrChange w:id="997" w:author="KAI FREDERIK ZASTROW - J597066" w:date="2018-01-10T16:01:00Z">
              <w:rPr>
                <w:color w:val="FF0000"/>
                <w:sz w:val="24"/>
              </w:rPr>
            </w:rPrChange>
          </w:rPr>
          <w:t xml:space="preserve">modify or extend </w:t>
        </w:r>
      </w:ins>
      <w:ins w:id="998" w:author="KAI FREDERIK ZASTROW - J597066" w:date="2018-01-10T16:00:00Z">
        <w:r w:rsidR="00C9665E" w:rsidRPr="00C9665E">
          <w:rPr>
            <w:color w:val="FF0000"/>
            <w:sz w:val="24"/>
            <w:highlight w:val="green"/>
            <w:rPrChange w:id="999" w:author="KAI FREDERIK ZASTROW - J597066" w:date="2018-01-10T16:01:00Z">
              <w:rPr>
                <w:color w:val="FF0000"/>
                <w:sz w:val="24"/>
              </w:rPr>
            </w:rPrChange>
          </w:rPr>
          <w:t xml:space="preserve">type approved </w:t>
        </w:r>
      </w:ins>
      <w:r w:rsidRPr="00C9665E">
        <w:rPr>
          <w:color w:val="FF0000"/>
          <w:sz w:val="24"/>
          <w:highlight w:val="green"/>
          <w:rPrChange w:id="1000" w:author="KAI FREDERIK ZASTROW - J597066" w:date="2018-01-10T16:01:00Z">
            <w:rPr>
              <w:color w:val="FF0000"/>
              <w:sz w:val="24"/>
            </w:rPr>
          </w:rPrChange>
        </w:rPr>
        <w:t xml:space="preserve">functionalities </w:t>
      </w:r>
      <w:del w:id="1001" w:author="KAI FREDERIK ZASTROW - J597066" w:date="2018-01-10T16:00:00Z">
        <w:r w:rsidRPr="00C9665E" w:rsidDel="000E098E">
          <w:rPr>
            <w:color w:val="FF0000"/>
            <w:sz w:val="24"/>
            <w:highlight w:val="green"/>
            <w:rPrChange w:id="1002" w:author="KAI FREDERIK ZASTROW - J597066" w:date="2018-01-10T16:01:00Z">
              <w:rPr>
                <w:color w:val="FF0000"/>
                <w:sz w:val="24"/>
              </w:rPr>
            </w:rPrChange>
          </w:rPr>
          <w:delText xml:space="preserve">are extended </w:delText>
        </w:r>
      </w:del>
      <w:del w:id="1003" w:author="KAI FREDERIK ZASTROW - J597066" w:date="2018-01-10T16:01:00Z">
        <w:r w:rsidRPr="00C9665E" w:rsidDel="00C9665E">
          <w:rPr>
            <w:color w:val="FF0000"/>
            <w:sz w:val="24"/>
            <w:highlight w:val="green"/>
            <w:rPrChange w:id="1004" w:author="KAI FREDERIK ZASTROW - J597066" w:date="2018-01-10T16:01:00Z">
              <w:rPr>
                <w:color w:val="FF0000"/>
                <w:sz w:val="24"/>
              </w:rPr>
            </w:rPrChange>
          </w:rPr>
          <w:delText>regarding the communication information in Annex 1</w:delText>
        </w:r>
      </w:del>
      <w:r w:rsidRPr="00C9665E">
        <w:rPr>
          <w:color w:val="FF0000"/>
          <w:sz w:val="24"/>
          <w:highlight w:val="green"/>
          <w:rPrChange w:id="1005" w:author="KAI FREDERIK ZASTROW - J597066" w:date="2018-01-10T16:01:00Z">
            <w:rPr>
              <w:color w:val="FF0000"/>
              <w:sz w:val="24"/>
            </w:rPr>
          </w:rPrChange>
        </w:rPr>
        <w:t>.]</w:t>
      </w:r>
    </w:p>
    <w:p w14:paraId="340F1100" w14:textId="2F88981D" w:rsidR="00677F79" w:rsidRPr="00677F79" w:rsidDel="00E8547B" w:rsidRDefault="00677F79" w:rsidP="00677F79">
      <w:pPr>
        <w:pStyle w:val="PlainText"/>
        <w:ind w:left="1134"/>
        <w:jc w:val="both"/>
        <w:rPr>
          <w:del w:id="1006" w:author="KAI FREDERIK ZASTROW - J597066" w:date="2018-01-10T16:06:00Z"/>
          <w:i/>
          <w:color w:val="FF0000"/>
          <w:sz w:val="24"/>
        </w:rPr>
      </w:pPr>
      <w:del w:id="1007" w:author="KAI FREDERIK ZASTROW - J597066" w:date="2018-01-10T16:06:00Z">
        <w:r w:rsidRPr="00E8547B" w:rsidDel="00E8547B">
          <w:rPr>
            <w:i/>
            <w:color w:val="FF0000"/>
            <w:sz w:val="24"/>
            <w:highlight w:val="green"/>
            <w:rPrChange w:id="1008" w:author="KAI FREDERIK ZASTROW - J597066" w:date="2018-01-10T16:06:00Z">
              <w:rPr>
                <w:i/>
                <w:color w:val="FF0000"/>
                <w:sz w:val="24"/>
              </w:rPr>
            </w:rPrChange>
          </w:rPr>
          <w:delText>See *) for information.</w:delText>
        </w:r>
      </w:del>
    </w:p>
    <w:p w14:paraId="410C0292" w14:textId="77777777" w:rsidR="00677F79" w:rsidRPr="00677F79" w:rsidRDefault="00677F79" w:rsidP="00677F79">
      <w:pPr>
        <w:pStyle w:val="PlainText"/>
        <w:ind w:left="1134" w:hanging="1134"/>
        <w:jc w:val="both"/>
        <w:rPr>
          <w:color w:val="FF0000"/>
          <w:sz w:val="24"/>
        </w:rPr>
      </w:pPr>
    </w:p>
    <w:p w14:paraId="04CB5F27" w14:textId="277566F1" w:rsidR="00677F79" w:rsidRPr="00677F79" w:rsidDel="009933F6" w:rsidRDefault="00677F79" w:rsidP="00677F79">
      <w:pPr>
        <w:pStyle w:val="PlainText"/>
        <w:ind w:left="1134" w:hanging="1134"/>
        <w:jc w:val="both"/>
        <w:rPr>
          <w:del w:id="1009" w:author="Darren Handley" w:date="2017-12-26T18:01:00Z"/>
          <w:color w:val="FF0000"/>
          <w:sz w:val="24"/>
        </w:rPr>
      </w:pPr>
      <w:del w:id="1010" w:author="Darren Handley" w:date="2017-12-26T18:01:00Z">
        <w:r w:rsidRPr="00677F79" w:rsidDel="009933F6">
          <w:rPr>
            <w:color w:val="FF0000"/>
            <w:sz w:val="24"/>
          </w:rPr>
          <w:delText>2.Y.2.</w:delText>
        </w:r>
        <w:r w:rsidRPr="00677F79" w:rsidDel="009933F6">
          <w:rPr>
            <w:color w:val="FF0000"/>
            <w:sz w:val="24"/>
          </w:rPr>
          <w:tab/>
          <w:delTex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delText>
        </w:r>
      </w:del>
    </w:p>
    <w:p w14:paraId="090E12EB" w14:textId="5DFAF368" w:rsidR="00677F79" w:rsidRPr="00677F79" w:rsidDel="009933F6" w:rsidRDefault="00677F79" w:rsidP="00677F79">
      <w:pPr>
        <w:pStyle w:val="PlainText"/>
        <w:ind w:left="1134" w:hanging="1134"/>
        <w:jc w:val="both"/>
        <w:rPr>
          <w:del w:id="1011" w:author="Darren Handley" w:date="2017-12-26T18:01:00Z"/>
          <w:color w:val="FF0000"/>
          <w:sz w:val="24"/>
        </w:rPr>
      </w:pPr>
    </w:p>
    <w:p w14:paraId="7BF87A3D" w14:textId="75B66870" w:rsidR="00677F79" w:rsidRPr="00677F79" w:rsidDel="009933F6" w:rsidRDefault="00677F79" w:rsidP="00677F79">
      <w:pPr>
        <w:pStyle w:val="PlainText"/>
        <w:ind w:left="1134" w:hanging="1134"/>
        <w:jc w:val="both"/>
        <w:rPr>
          <w:del w:id="1012" w:author="Darren Handley" w:date="2017-12-26T18:01:00Z"/>
          <w:color w:val="FF0000"/>
          <w:sz w:val="24"/>
        </w:rPr>
      </w:pPr>
      <w:del w:id="1013" w:author="Darren Handley" w:date="2017-12-26T18:01:00Z">
        <w:r w:rsidRPr="00677F79" w:rsidDel="009933F6">
          <w:rPr>
            <w:color w:val="FF0000"/>
            <w:sz w:val="24"/>
          </w:rPr>
          <w:delText>2.Y.3.</w:delText>
        </w:r>
        <w:r w:rsidRPr="00677F79" w:rsidDel="009933F6">
          <w:rPr>
            <w:color w:val="FF0000"/>
            <w:sz w:val="24"/>
          </w:rPr>
          <w:tab/>
          <w:delText>“Software” is the part of an Electronic Control System that consists of digital data and instructions.</w:delText>
        </w:r>
      </w:del>
    </w:p>
    <w:p w14:paraId="06767132" w14:textId="71D18486" w:rsidR="00677F79" w:rsidRPr="00677F79" w:rsidDel="009933F6" w:rsidRDefault="00677F79" w:rsidP="00677F79">
      <w:pPr>
        <w:pStyle w:val="PlainText"/>
        <w:ind w:left="1134" w:hanging="1134"/>
        <w:jc w:val="both"/>
        <w:rPr>
          <w:del w:id="1014" w:author="Darren Handley" w:date="2017-12-26T18:01:00Z"/>
          <w:color w:val="FF0000"/>
          <w:sz w:val="24"/>
        </w:rPr>
      </w:pPr>
    </w:p>
    <w:p w14:paraId="08E14889" w14:textId="661723BF" w:rsidR="00677F79" w:rsidRPr="00677F79" w:rsidDel="009933F6" w:rsidRDefault="00677F79" w:rsidP="00677F79">
      <w:pPr>
        <w:pStyle w:val="PlainText"/>
        <w:ind w:left="1134" w:hanging="1134"/>
        <w:jc w:val="both"/>
        <w:rPr>
          <w:del w:id="1015" w:author="Darren Handley" w:date="2017-12-26T18:01:00Z"/>
          <w:color w:val="FF0000"/>
          <w:sz w:val="24"/>
        </w:rPr>
      </w:pPr>
      <w:del w:id="1016" w:author="Darren Handley" w:date="2017-12-26T18:01:00Z">
        <w:r w:rsidRPr="00677F79" w:rsidDel="009933F6">
          <w:rPr>
            <w:color w:val="FF0000"/>
            <w:sz w:val="24"/>
          </w:rPr>
          <w:delText>…</w:delText>
        </w:r>
      </w:del>
    </w:p>
    <w:p w14:paraId="45A85A2E" w14:textId="77777777" w:rsidR="00677F79" w:rsidRPr="00677F79" w:rsidRDefault="00677F79" w:rsidP="00677F79">
      <w:pPr>
        <w:pStyle w:val="PlainText"/>
        <w:ind w:left="1134" w:hanging="1134"/>
        <w:jc w:val="both"/>
        <w:rPr>
          <w:color w:val="FF0000"/>
          <w:sz w:val="24"/>
        </w:rPr>
      </w:pPr>
    </w:p>
    <w:p w14:paraId="66986934" w14:textId="7B6B8F3F" w:rsidR="00677F79" w:rsidRPr="00677F79" w:rsidRDefault="009933F6" w:rsidP="00677F79">
      <w:pPr>
        <w:pStyle w:val="PlainText"/>
        <w:ind w:left="1134" w:hanging="1134"/>
        <w:jc w:val="both"/>
        <w:rPr>
          <w:color w:val="FF0000"/>
          <w:sz w:val="24"/>
        </w:rPr>
      </w:pPr>
      <w:ins w:id="1017" w:author="Darren Handley" w:date="2017-12-26T18:01:00Z">
        <w:r>
          <w:rPr>
            <w:color w:val="FF0000"/>
            <w:sz w:val="24"/>
          </w:rPr>
          <w:t>2</w:t>
        </w:r>
      </w:ins>
      <w:del w:id="1018" w:author="Darren Handley" w:date="2017-12-26T18:01:00Z">
        <w:r w:rsidR="00677F79" w:rsidRPr="00677F79" w:rsidDel="009933F6">
          <w:rPr>
            <w:color w:val="FF0000"/>
            <w:sz w:val="24"/>
          </w:rPr>
          <w:delText>5.Z.1.</w:delText>
        </w:r>
      </w:del>
      <w:r w:rsidR="00677F79" w:rsidRPr="00677F79">
        <w:rPr>
          <w:color w:val="FF0000"/>
          <w:sz w:val="24"/>
        </w:rPr>
        <w:t xml:space="preserve"> </w:t>
      </w:r>
      <w:r w:rsidR="00677F79" w:rsidRPr="00677F79">
        <w:rPr>
          <w:color w:val="FF0000"/>
          <w:sz w:val="24"/>
        </w:rPr>
        <w:tab/>
        <w:t>It shall be possible to read the RXSWIN via the use of an electronic communication interface. [This shall be verified by the technical service at the time of type approval.]</w:t>
      </w:r>
    </w:p>
    <w:p w14:paraId="0008EF93" w14:textId="77777777" w:rsidR="00677F79" w:rsidRPr="00677F79" w:rsidRDefault="00677F79" w:rsidP="00677F79">
      <w:pPr>
        <w:pStyle w:val="PlainText"/>
        <w:ind w:left="1134" w:hanging="1134"/>
        <w:jc w:val="both"/>
        <w:rPr>
          <w:color w:val="FF0000"/>
          <w:sz w:val="24"/>
        </w:rPr>
      </w:pPr>
    </w:p>
    <w:p w14:paraId="71DB7B4B" w14:textId="37642215" w:rsidR="00677F79" w:rsidRPr="00677F79" w:rsidRDefault="00677F79" w:rsidP="00677F79">
      <w:pPr>
        <w:pStyle w:val="PlainText"/>
        <w:ind w:left="1134" w:hanging="1134"/>
        <w:jc w:val="both"/>
        <w:rPr>
          <w:color w:val="FF0000"/>
          <w:sz w:val="24"/>
        </w:rPr>
      </w:pPr>
      <w:del w:id="1019" w:author="Darren Handley" w:date="2017-12-26T18:01:00Z">
        <w:r w:rsidRPr="00677F79" w:rsidDel="009933F6">
          <w:rPr>
            <w:color w:val="FF0000"/>
            <w:sz w:val="24"/>
          </w:rPr>
          <w:delText>5.Z.2</w:delText>
        </w:r>
      </w:del>
      <w:ins w:id="1020" w:author="Darren Handley" w:date="2017-12-26T18:01:00Z">
        <w:r w:rsidR="009933F6">
          <w:rPr>
            <w:color w:val="FF0000"/>
            <w:sz w:val="24"/>
          </w:rPr>
          <w:t>3</w:t>
        </w:r>
      </w:ins>
      <w:r w:rsidRPr="00677F79">
        <w:rPr>
          <w:color w:val="FF0000"/>
          <w:sz w:val="24"/>
        </w:rPr>
        <w:t>.</w:t>
      </w:r>
      <w:r w:rsidRPr="00677F79">
        <w:rPr>
          <w:color w:val="FF0000"/>
          <w:sz w:val="24"/>
        </w:rPr>
        <w:tab/>
        <w:t>At the time of Type Approval, the means implemented to protect against unauthorized modification of the RXSWIN chosen by the manufacturer shall be confidentially outlined.</w:t>
      </w:r>
    </w:p>
    <w:p w14:paraId="0C15E27D" w14:textId="77777777" w:rsidR="00677F79" w:rsidRPr="00677F79" w:rsidRDefault="00677F79" w:rsidP="00677F79">
      <w:pPr>
        <w:pStyle w:val="PlainText"/>
        <w:jc w:val="both"/>
        <w:rPr>
          <w:color w:val="FF0000"/>
          <w:sz w:val="24"/>
        </w:rPr>
      </w:pPr>
      <w:r w:rsidRPr="00677F79">
        <w:rPr>
          <w:color w:val="FF0000"/>
          <w:sz w:val="24"/>
        </w:rPr>
        <w:tab/>
      </w:r>
    </w:p>
    <w:p w14:paraId="3E9E8870" w14:textId="74F3CD4D" w:rsidR="00677F79" w:rsidRPr="00677F79" w:rsidRDefault="00677F79" w:rsidP="00677F79">
      <w:pPr>
        <w:pStyle w:val="PlainText"/>
        <w:ind w:left="1134" w:hanging="1134"/>
        <w:rPr>
          <w:color w:val="FF0000"/>
          <w:sz w:val="24"/>
        </w:rPr>
      </w:pPr>
      <w:del w:id="1021" w:author="Darren Handley" w:date="2017-12-26T18:01:00Z">
        <w:r w:rsidRPr="00677F79" w:rsidDel="009933F6">
          <w:rPr>
            <w:color w:val="FF0000"/>
            <w:sz w:val="24"/>
          </w:rPr>
          <w:delText>5.Z.3</w:delText>
        </w:r>
      </w:del>
      <w:ins w:id="1022" w:author="Darren Handley" w:date="2017-12-26T18:01:00Z">
        <w:r w:rsidR="009933F6">
          <w:rPr>
            <w:color w:val="FF0000"/>
            <w:sz w:val="24"/>
          </w:rPr>
          <w:t>4</w:t>
        </w:r>
      </w:ins>
      <w:r w:rsidRPr="00677F79">
        <w:rPr>
          <w:color w:val="FF0000"/>
          <w:sz w:val="24"/>
        </w:rPr>
        <w:t>.</w:t>
      </w:r>
      <w:r w:rsidRPr="00677F79">
        <w:rPr>
          <w:color w:val="FF0000"/>
          <w:sz w:val="24"/>
        </w:rPr>
        <w:tab/>
        <w:t>The manufacturer shall provide the following information in the communication according to Annex 1:</w:t>
      </w:r>
      <w:r w:rsidRPr="00677F79">
        <w:rPr>
          <w:color w:val="FF0000"/>
          <w:sz w:val="24"/>
        </w:rPr>
        <w:br/>
        <w:t>- the RXSWIN</w:t>
      </w:r>
      <w:r w:rsidRPr="00677F79">
        <w:rPr>
          <w:color w:val="FF0000"/>
          <w:sz w:val="24"/>
        </w:rPr>
        <w:br/>
        <w:t>- how to read the RXSWIN</w:t>
      </w:r>
    </w:p>
    <w:p w14:paraId="62E4FEE9" w14:textId="77777777" w:rsidR="00677F79" w:rsidRPr="00677F79" w:rsidRDefault="00677F79" w:rsidP="00677F79">
      <w:pPr>
        <w:pStyle w:val="PlainText"/>
        <w:ind w:left="1134" w:hanging="1134"/>
        <w:rPr>
          <w:color w:val="FF0000"/>
          <w:sz w:val="24"/>
        </w:rPr>
      </w:pPr>
    </w:p>
    <w:p w14:paraId="061422C4" w14:textId="188BAD79" w:rsidR="00677F79" w:rsidRPr="00677F79" w:rsidRDefault="00677F79" w:rsidP="00677F79">
      <w:pPr>
        <w:pStyle w:val="PlainText"/>
        <w:ind w:left="1134" w:hanging="1134"/>
        <w:rPr>
          <w:color w:val="FF0000"/>
          <w:sz w:val="24"/>
        </w:rPr>
      </w:pPr>
      <w:del w:id="1023" w:author="Darren Handley" w:date="2017-12-26T18:01:00Z">
        <w:r w:rsidRPr="00677F79" w:rsidDel="009933F6">
          <w:rPr>
            <w:color w:val="FF0000"/>
            <w:sz w:val="24"/>
          </w:rPr>
          <w:delText>5.Z.4</w:delText>
        </w:r>
      </w:del>
      <w:ins w:id="1024" w:author="Darren Handley" w:date="2017-12-26T18:01:00Z">
        <w:r w:rsidR="009933F6">
          <w:rPr>
            <w:color w:val="FF0000"/>
            <w:sz w:val="24"/>
          </w:rPr>
          <w:t>5</w:t>
        </w:r>
      </w:ins>
      <w:r w:rsidRPr="00677F79">
        <w:rPr>
          <w:color w:val="FF0000"/>
          <w:sz w:val="24"/>
        </w:rPr>
        <w:t>.</w:t>
      </w:r>
      <w:r w:rsidRPr="00677F79">
        <w:rPr>
          <w:color w:val="FF0000"/>
          <w:sz w:val="24"/>
        </w:rPr>
        <w:tab/>
        <w:t>The manufacturer may provide in the communication according to Annex 1:</w:t>
      </w:r>
    </w:p>
    <w:p w14:paraId="4D865ED1" w14:textId="77777777" w:rsidR="00677F79" w:rsidRPr="00677F79" w:rsidRDefault="00677F79" w:rsidP="00677F79">
      <w:pPr>
        <w:pStyle w:val="PlainText"/>
        <w:ind w:left="1134"/>
        <w:rPr>
          <w:color w:val="FF0000"/>
          <w:sz w:val="24"/>
        </w:rPr>
      </w:pPr>
      <w:r w:rsidRPr="00677F79">
        <w:rPr>
          <w:color w:val="FF0000"/>
          <w:sz w:val="24"/>
        </w:rPr>
        <w:t>- the list of the relevant parameters that will allow the identification of those vehicles that can be retrofitted with the software represented by the RXSWIN.</w:t>
      </w:r>
    </w:p>
    <w:p w14:paraId="36F058CF" w14:textId="77777777" w:rsidR="00677F79" w:rsidRPr="00677F79" w:rsidRDefault="00677F79" w:rsidP="00677F79">
      <w:pPr>
        <w:pStyle w:val="PlainText"/>
        <w:rPr>
          <w:color w:val="FF0000"/>
          <w:sz w:val="24"/>
        </w:rPr>
      </w:pPr>
    </w:p>
    <w:p w14:paraId="3D8BD1B8" w14:textId="264059E4" w:rsidR="00677F79" w:rsidRPr="00E8547B" w:rsidDel="00E8547B" w:rsidRDefault="00677F79" w:rsidP="00677F79">
      <w:pPr>
        <w:pStyle w:val="PlainText"/>
        <w:rPr>
          <w:del w:id="1025" w:author="KAI FREDERIK ZASTROW - J597066" w:date="2018-01-10T16:07:00Z"/>
          <w:i/>
          <w:color w:val="FF0000"/>
          <w:highlight w:val="green"/>
          <w:rPrChange w:id="1026" w:author="KAI FREDERIK ZASTROW - J597066" w:date="2018-01-10T16:07:00Z">
            <w:rPr>
              <w:del w:id="1027" w:author="KAI FREDERIK ZASTROW - J597066" w:date="2018-01-10T16:07:00Z"/>
              <w:i/>
              <w:color w:val="FF0000"/>
            </w:rPr>
          </w:rPrChange>
        </w:rPr>
      </w:pPr>
      <w:del w:id="1028" w:author="KAI FREDERIK ZASTROW - J597066" w:date="2018-01-10T16:07:00Z">
        <w:r w:rsidRPr="00E8547B" w:rsidDel="00E8547B">
          <w:rPr>
            <w:i/>
            <w:color w:val="FF0000"/>
            <w:highlight w:val="green"/>
            <w:rPrChange w:id="1029" w:author="KAI FREDERIK ZASTROW - J597066" w:date="2018-01-10T16:07:00Z">
              <w:rPr>
                <w:i/>
                <w:color w:val="FF0000"/>
              </w:rPr>
            </w:rPrChange>
          </w:rPr>
          <w:delText>*): For information, the definition of extensions in the current guidelines WP.29/1044/Rev.1:</w:delText>
        </w:r>
      </w:del>
    </w:p>
    <w:p w14:paraId="37F9557D" w14:textId="660DF24D" w:rsidR="00677F79" w:rsidRPr="00E8547B" w:rsidDel="00E8547B" w:rsidRDefault="00677F79" w:rsidP="00677F79">
      <w:pPr>
        <w:pStyle w:val="ListParagraph"/>
        <w:ind w:left="0"/>
        <w:rPr>
          <w:del w:id="1030" w:author="KAI FREDERIK ZASTROW - J597066" w:date="2018-01-10T16:07:00Z"/>
          <w:rFonts w:ascii="Times New Roman" w:hAnsi="Times New Roman" w:cs="Times New Roman"/>
          <w:i/>
          <w:iCs/>
          <w:color w:val="FF0000"/>
          <w:sz w:val="20"/>
          <w:szCs w:val="24"/>
          <w:highlight w:val="green"/>
          <w:lang w:val="en-US"/>
          <w:rPrChange w:id="1031" w:author="KAI FREDERIK ZASTROW - J597066" w:date="2018-01-10T16:07:00Z">
            <w:rPr>
              <w:del w:id="1032" w:author="KAI FREDERIK ZASTROW - J597066" w:date="2018-01-10T16:07:00Z"/>
              <w:rFonts w:ascii="Times New Roman" w:hAnsi="Times New Roman" w:cs="Times New Roman"/>
              <w:i/>
              <w:iCs/>
              <w:color w:val="FF0000"/>
              <w:sz w:val="20"/>
              <w:szCs w:val="24"/>
              <w:lang w:val="en-US"/>
            </w:rPr>
          </w:rPrChange>
        </w:rPr>
      </w:pPr>
      <w:del w:id="1033" w:author="KAI FREDERIK ZASTROW - J597066" w:date="2018-01-10T16:07:00Z">
        <w:r w:rsidRPr="00E8547B" w:rsidDel="00E8547B">
          <w:rPr>
            <w:rFonts w:ascii="Times New Roman" w:hAnsi="Times New Roman" w:cs="Times New Roman"/>
            <w:i/>
            <w:iCs/>
            <w:color w:val="FF0000"/>
            <w:sz w:val="20"/>
            <w:szCs w:val="24"/>
            <w:highlight w:val="green"/>
            <w:lang w:val="en-US"/>
            <w:rPrChange w:id="1034" w:author="KAI FREDERIK ZASTROW - J597066" w:date="2018-01-10T16:07:00Z">
              <w:rPr>
                <w:rFonts w:ascii="Times New Roman" w:hAnsi="Times New Roman" w:cs="Times New Roman"/>
                <w:i/>
                <w:iCs/>
                <w:color w:val="FF0000"/>
                <w:sz w:val="20"/>
                <w:szCs w:val="24"/>
                <w:lang w:val="en-US"/>
              </w:rPr>
            </w:rPrChange>
          </w:rPr>
          <w:delText>B. Extension</w:delText>
        </w:r>
      </w:del>
    </w:p>
    <w:p w14:paraId="7351677C" w14:textId="401562DE" w:rsidR="00677F79" w:rsidRPr="00E8547B" w:rsidDel="00E8547B" w:rsidRDefault="00677F79" w:rsidP="00677F79">
      <w:pPr>
        <w:pStyle w:val="ListParagraph"/>
        <w:ind w:left="0"/>
        <w:rPr>
          <w:del w:id="1035" w:author="KAI FREDERIK ZASTROW - J597066" w:date="2018-01-10T16:07:00Z"/>
          <w:rFonts w:ascii="Times New Roman" w:hAnsi="Times New Roman" w:cs="Times New Roman"/>
          <w:i/>
          <w:iCs/>
          <w:color w:val="FF0000"/>
          <w:sz w:val="20"/>
          <w:szCs w:val="24"/>
          <w:highlight w:val="green"/>
          <w:lang w:val="en-US"/>
          <w:rPrChange w:id="1036" w:author="KAI FREDERIK ZASTROW - J597066" w:date="2018-01-10T16:07:00Z">
            <w:rPr>
              <w:del w:id="1037" w:author="KAI FREDERIK ZASTROW - J597066" w:date="2018-01-10T16:07:00Z"/>
              <w:rFonts w:ascii="Times New Roman" w:hAnsi="Times New Roman" w:cs="Times New Roman"/>
              <w:i/>
              <w:iCs/>
              <w:color w:val="FF0000"/>
              <w:sz w:val="20"/>
              <w:szCs w:val="24"/>
              <w:lang w:val="en-US"/>
            </w:rPr>
          </w:rPrChange>
        </w:rPr>
      </w:pPr>
      <w:del w:id="1038" w:author="KAI FREDERIK ZASTROW - J597066" w:date="2018-01-10T16:07:00Z">
        <w:r w:rsidRPr="00E8547B" w:rsidDel="00E8547B">
          <w:rPr>
            <w:rFonts w:ascii="Times New Roman" w:hAnsi="Times New Roman" w:cs="Times New Roman"/>
            <w:i/>
            <w:iCs/>
            <w:color w:val="FF0000"/>
            <w:sz w:val="20"/>
            <w:szCs w:val="24"/>
            <w:highlight w:val="green"/>
            <w:lang w:val="en-US"/>
            <w:rPrChange w:id="1039" w:author="KAI FREDERIK ZASTROW - J597066" w:date="2018-01-10T16:07:00Z">
              <w:rPr>
                <w:rFonts w:ascii="Times New Roman" w:hAnsi="Times New Roman" w:cs="Times New Roman"/>
                <w:i/>
                <w:iCs/>
                <w:color w:val="FF0000"/>
                <w:sz w:val="20"/>
                <w:szCs w:val="24"/>
                <w:lang w:val="en-US"/>
              </w:rPr>
            </w:rPrChange>
          </w:rPr>
          <w:delText>41. The modification shall be designated as an "extension" if, in addition to the change of the data recorded in the information documents:</w:delText>
        </w:r>
      </w:del>
    </w:p>
    <w:p w14:paraId="14FC0067" w14:textId="0F7EB1E6" w:rsidR="00677F79" w:rsidRPr="00E8547B" w:rsidDel="00E8547B" w:rsidRDefault="00677F79" w:rsidP="00677F79">
      <w:pPr>
        <w:pStyle w:val="ListParagraph"/>
        <w:ind w:left="0"/>
        <w:rPr>
          <w:del w:id="1040" w:author="KAI FREDERIK ZASTROW - J597066" w:date="2018-01-10T16:07:00Z"/>
          <w:rFonts w:ascii="Times New Roman" w:hAnsi="Times New Roman" w:cs="Times New Roman"/>
          <w:i/>
          <w:iCs/>
          <w:color w:val="FF0000"/>
          <w:sz w:val="20"/>
          <w:szCs w:val="24"/>
          <w:highlight w:val="green"/>
          <w:lang w:val="en-US"/>
          <w:rPrChange w:id="1041" w:author="KAI FREDERIK ZASTROW - J597066" w:date="2018-01-10T16:07:00Z">
            <w:rPr>
              <w:del w:id="1042" w:author="KAI FREDERIK ZASTROW - J597066" w:date="2018-01-10T16:07:00Z"/>
              <w:rFonts w:ascii="Times New Roman" w:hAnsi="Times New Roman" w:cs="Times New Roman"/>
              <w:i/>
              <w:iCs/>
              <w:color w:val="FF0000"/>
              <w:sz w:val="20"/>
              <w:szCs w:val="24"/>
              <w:lang w:val="en-US"/>
            </w:rPr>
          </w:rPrChange>
        </w:rPr>
      </w:pPr>
      <w:del w:id="1043" w:author="KAI FREDERIK ZASTROW - J597066" w:date="2018-01-10T16:07:00Z">
        <w:r w:rsidRPr="00E8547B" w:rsidDel="00E8547B">
          <w:rPr>
            <w:rFonts w:ascii="Times New Roman" w:hAnsi="Times New Roman" w:cs="Times New Roman"/>
            <w:i/>
            <w:iCs/>
            <w:color w:val="FF0000"/>
            <w:sz w:val="20"/>
            <w:szCs w:val="24"/>
            <w:highlight w:val="green"/>
            <w:lang w:val="en-US"/>
            <w:rPrChange w:id="1044" w:author="KAI FREDERIK ZASTROW - J597066" w:date="2018-01-10T16:07:00Z">
              <w:rPr>
                <w:rFonts w:ascii="Times New Roman" w:hAnsi="Times New Roman" w:cs="Times New Roman"/>
                <w:i/>
                <w:iCs/>
                <w:color w:val="FF0000"/>
                <w:sz w:val="20"/>
                <w:szCs w:val="24"/>
                <w:lang w:val="en-US"/>
              </w:rPr>
            </w:rPrChange>
          </w:rPr>
          <w:delText>(a) Further inspections or tests are required, or</w:delText>
        </w:r>
      </w:del>
    </w:p>
    <w:p w14:paraId="22A828BD" w14:textId="3C9649A4" w:rsidR="00677F79" w:rsidRPr="00E8547B" w:rsidDel="00E8547B" w:rsidRDefault="00677F79" w:rsidP="00677F79">
      <w:pPr>
        <w:pStyle w:val="ListParagraph"/>
        <w:ind w:left="0"/>
        <w:rPr>
          <w:del w:id="1045" w:author="KAI FREDERIK ZASTROW - J597066" w:date="2018-01-10T16:07:00Z"/>
          <w:rFonts w:ascii="Times New Roman" w:hAnsi="Times New Roman" w:cs="Times New Roman"/>
          <w:i/>
          <w:iCs/>
          <w:color w:val="FF0000"/>
          <w:sz w:val="20"/>
          <w:szCs w:val="24"/>
          <w:highlight w:val="green"/>
          <w:lang w:val="en-US"/>
          <w:rPrChange w:id="1046" w:author="KAI FREDERIK ZASTROW - J597066" w:date="2018-01-10T16:07:00Z">
            <w:rPr>
              <w:del w:id="1047" w:author="KAI FREDERIK ZASTROW - J597066" w:date="2018-01-10T16:07:00Z"/>
              <w:rFonts w:ascii="Times New Roman" w:hAnsi="Times New Roman" w:cs="Times New Roman"/>
              <w:i/>
              <w:iCs/>
              <w:color w:val="FF0000"/>
              <w:sz w:val="20"/>
              <w:szCs w:val="24"/>
              <w:lang w:val="en-US"/>
            </w:rPr>
          </w:rPrChange>
        </w:rPr>
      </w:pPr>
      <w:del w:id="1048" w:author="KAI FREDERIK ZASTROW - J597066" w:date="2018-01-10T16:07:00Z">
        <w:r w:rsidRPr="00E8547B" w:rsidDel="00E8547B">
          <w:rPr>
            <w:rFonts w:ascii="Times New Roman" w:hAnsi="Times New Roman" w:cs="Times New Roman"/>
            <w:i/>
            <w:iCs/>
            <w:color w:val="FF0000"/>
            <w:sz w:val="20"/>
            <w:szCs w:val="24"/>
            <w:highlight w:val="green"/>
            <w:lang w:val="en-US"/>
            <w:rPrChange w:id="1049" w:author="KAI FREDERIK ZASTROW - J597066" w:date="2018-01-10T16:07:00Z">
              <w:rPr>
                <w:rFonts w:ascii="Times New Roman" w:hAnsi="Times New Roman" w:cs="Times New Roman"/>
                <w:i/>
                <w:iCs/>
                <w:color w:val="FF0000"/>
                <w:sz w:val="20"/>
                <w:szCs w:val="24"/>
                <w:lang w:val="en-US"/>
              </w:rPr>
            </w:rPrChange>
          </w:rPr>
          <w:delText>(b) Any information on the communication document (with the exception of its attachments) has changed, or</w:delText>
        </w:r>
      </w:del>
    </w:p>
    <w:p w14:paraId="282FB2C7" w14:textId="6C93EC32" w:rsidR="00677F79" w:rsidRPr="00677F79" w:rsidRDefault="00677F79" w:rsidP="00677F79">
      <w:pPr>
        <w:pStyle w:val="ListParagraph"/>
        <w:ind w:left="0"/>
        <w:rPr>
          <w:rFonts w:eastAsia="Times New Roman" w:hAnsi="Times New Roman" w:cs="Times New Roman"/>
          <w:color w:val="FF0000"/>
          <w:szCs w:val="20"/>
          <w:u w:val="single"/>
          <w:lang w:val="en-US" w:eastAsia="ru-RU"/>
        </w:rPr>
      </w:pPr>
      <w:del w:id="1050" w:author="KAI FREDERIK ZASTROW - J597066" w:date="2018-01-10T16:07:00Z">
        <w:r w:rsidRPr="00E8547B" w:rsidDel="00E8547B">
          <w:rPr>
            <w:rFonts w:ascii="Times New Roman" w:hAnsi="Times New Roman" w:cs="Times New Roman"/>
            <w:i/>
            <w:iCs/>
            <w:color w:val="FF0000"/>
            <w:sz w:val="20"/>
            <w:szCs w:val="24"/>
            <w:highlight w:val="green"/>
            <w:lang w:val="en-US"/>
            <w:rPrChange w:id="1051" w:author="KAI FREDERIK ZASTROW - J597066" w:date="2018-01-10T16:07:00Z">
              <w:rPr>
                <w:rFonts w:ascii="Times New Roman" w:hAnsi="Times New Roman" w:cs="Times New Roman"/>
                <w:i/>
                <w:iCs/>
                <w:color w:val="FF0000"/>
                <w:sz w:val="20"/>
                <w:szCs w:val="24"/>
                <w:lang w:val="en-US"/>
              </w:rPr>
            </w:rPrChange>
          </w:rPr>
          <w:delText>(c) Approval to a later series of amendments is requested after its entry into force.</w:delText>
        </w:r>
      </w:del>
      <w:r w:rsidRPr="00677F79">
        <w:rPr>
          <w:color w:val="FF0000"/>
          <w:u w:val="single"/>
          <w:lang w:val="en-US"/>
        </w:rPr>
        <w:br w:type="page"/>
      </w:r>
    </w:p>
    <w:p w14:paraId="48EA4725" w14:textId="77777777" w:rsidR="00677F79" w:rsidRPr="00677F79" w:rsidRDefault="00677F79" w:rsidP="00677F79">
      <w:pPr>
        <w:pStyle w:val="Heading7"/>
        <w:tabs>
          <w:tab w:val="left" w:pos="4988"/>
          <w:tab w:val="left" w:pos="5703"/>
          <w:tab w:val="left" w:pos="6423"/>
          <w:tab w:val="left" w:pos="7143"/>
          <w:tab w:val="left" w:pos="7857"/>
          <w:tab w:val="left" w:pos="8577"/>
        </w:tabs>
        <w:jc w:val="center"/>
        <w:rPr>
          <w:color w:val="FF0000"/>
          <w:u w:val="single"/>
          <w:lang w:val="fr-FR"/>
        </w:rPr>
      </w:pPr>
      <w:r w:rsidRPr="00677F79">
        <w:rPr>
          <w:color w:val="FF0000"/>
          <w:u w:val="single"/>
          <w:lang w:val="fr-FR"/>
        </w:rPr>
        <w:t>Annex 1</w:t>
      </w:r>
    </w:p>
    <w:p w14:paraId="5EB841E3"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color w:val="FF0000"/>
          <w:lang w:val="fr-FR"/>
        </w:rPr>
      </w:pPr>
    </w:p>
    <w:p w14:paraId="5DC48D6F" w14:textId="77777777" w:rsidR="00677F79" w:rsidRPr="00677F79" w:rsidRDefault="00677F79" w:rsidP="00677F79">
      <w:pPr>
        <w:tabs>
          <w:tab w:val="center" w:pos="4512"/>
          <w:tab w:val="left" w:pos="4988"/>
          <w:tab w:val="left" w:pos="5703"/>
          <w:tab w:val="left" w:pos="6423"/>
          <w:tab w:val="left" w:pos="7143"/>
          <w:tab w:val="left" w:pos="7857"/>
          <w:tab w:val="left" w:pos="8577"/>
        </w:tabs>
        <w:jc w:val="center"/>
        <w:rPr>
          <w:color w:val="FF0000"/>
          <w:lang w:val="fr-FR"/>
        </w:rPr>
      </w:pPr>
      <w:r w:rsidRPr="00677F79">
        <w:rPr>
          <w:color w:val="FF0000"/>
          <w:lang w:val="fr-FR"/>
        </w:rPr>
        <w:t>COMMUNICATION</w:t>
      </w:r>
    </w:p>
    <w:p w14:paraId="5872D1B6"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color w:val="FF0000"/>
          <w:lang w:val="fr-FR"/>
        </w:rPr>
      </w:pPr>
    </w:p>
    <w:p w14:paraId="47E40CA8" w14:textId="77777777" w:rsidR="00677F79" w:rsidRPr="00677F79" w:rsidRDefault="00677F79" w:rsidP="00677F79">
      <w:pPr>
        <w:tabs>
          <w:tab w:val="center" w:pos="4512"/>
          <w:tab w:val="left" w:pos="4988"/>
          <w:tab w:val="left" w:pos="5703"/>
          <w:tab w:val="left" w:pos="6423"/>
          <w:tab w:val="left" w:pos="7143"/>
          <w:tab w:val="left" w:pos="7857"/>
          <w:tab w:val="left" w:pos="8577"/>
        </w:tabs>
        <w:jc w:val="center"/>
        <w:rPr>
          <w:color w:val="FF0000"/>
          <w:lang w:val="fr-FR"/>
        </w:rPr>
      </w:pPr>
      <w:r w:rsidRPr="00677F79">
        <w:rPr>
          <w:color w:val="FF0000"/>
          <w:lang w:val="fr-FR"/>
        </w:rPr>
        <w:t>(Maximum format: A4 (210 x 297 mm))</w:t>
      </w:r>
    </w:p>
    <w:p w14:paraId="12C66532"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color w:val="FF0000"/>
          <w:lang w:val="fr-FR"/>
        </w:rPr>
      </w:pPr>
    </w:p>
    <w:p w14:paraId="6024F2AC"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color w:val="FF0000"/>
          <w:lang w:val="fr-FR"/>
        </w:rPr>
      </w:pPr>
      <w:r w:rsidRPr="00677F79">
        <w:rPr>
          <w:noProof/>
          <w:color w:val="FF0000"/>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5A64FD" w:rsidRPr="008E1FF7" w:rsidRDefault="005A64F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5A64FD" w:rsidRPr="008E1FF7" w:rsidRDefault="005A64F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5A64FD" w:rsidRPr="008E1FF7" w:rsidRDefault="005A64F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5A64FD" w:rsidRPr="008E1FF7" w:rsidRDefault="005A64F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29"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" stroked="f">
                <v:textbox>
                  <w:txbxContent>
                    <w:p w14:paraId="7ADE4ADF" w14:textId="77777777" w:rsidR="005A64FD" w:rsidRPr="008E1FF7" w:rsidRDefault="005A64F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5A64FD" w:rsidRPr="008E1FF7" w:rsidRDefault="005A64F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5A64FD" w:rsidRPr="008E1FF7" w:rsidRDefault="005A64F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5A64FD" w:rsidRPr="008E1FF7" w:rsidRDefault="005A64F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p>
    <w:p w14:paraId="047EA394"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rPr>
          <w:color w:val="FF0000"/>
        </w:rPr>
      </w:pPr>
      <w:r w:rsidRPr="00677F79">
        <w:rPr>
          <w:noProof/>
          <w:color w:val="FF0000"/>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677F79"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rPr>
          <w:color w:val="FF0000"/>
        </w:rPr>
      </w:pPr>
    </w:p>
    <w:p w14:paraId="46ECD432" w14:textId="77777777" w:rsidR="00677F79" w:rsidRPr="00677F79"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rPr>
          <w:color w:val="FF0000"/>
        </w:rPr>
      </w:pPr>
      <w:r w:rsidRPr="00677F79">
        <w:rPr>
          <w:color w:val="FF0000"/>
        </w:rPr>
        <w:t xml:space="preserve">concerning: </w:t>
      </w:r>
      <w:r w:rsidRPr="00677F79">
        <w:rPr>
          <w:color w:val="FF0000"/>
          <w:u w:val="single"/>
        </w:rPr>
        <w:t>2</w:t>
      </w:r>
      <w:r w:rsidRPr="00677F79">
        <w:rPr>
          <w:color w:val="FF0000"/>
        </w:rPr>
        <w:t>/</w:t>
      </w:r>
      <w:r w:rsidRPr="00677F79">
        <w:rPr>
          <w:color w:val="FF0000"/>
        </w:rPr>
        <w:tab/>
        <w:t>APPROVAL GRANTED</w:t>
      </w:r>
    </w:p>
    <w:p w14:paraId="06955B8F" w14:textId="77777777" w:rsidR="00677F79" w:rsidRPr="00677F79"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color w:val="FF0000"/>
        </w:rPr>
      </w:pPr>
      <w:r w:rsidRPr="00677F79">
        <w:rPr>
          <w:color w:val="FF0000"/>
        </w:rPr>
        <w:t>APPROVAL EXTENDED</w:t>
      </w:r>
    </w:p>
    <w:p w14:paraId="2AE624D0" w14:textId="77777777" w:rsidR="00677F79" w:rsidRPr="00677F79"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color w:val="FF0000"/>
        </w:rPr>
      </w:pPr>
      <w:r w:rsidRPr="00677F79">
        <w:rPr>
          <w:color w:val="FF0000"/>
        </w:rPr>
        <w:t>APPROVAL REFUSED</w:t>
      </w:r>
    </w:p>
    <w:p w14:paraId="5A1F0B50" w14:textId="77777777" w:rsidR="00677F79" w:rsidRPr="00677F79"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color w:val="FF0000"/>
        </w:rPr>
      </w:pPr>
      <w:r w:rsidRPr="00677F79">
        <w:rPr>
          <w:color w:val="FF0000"/>
        </w:rPr>
        <w:t>APPROVAL WITHDRAWN</w:t>
      </w:r>
    </w:p>
    <w:p w14:paraId="7401EE66" w14:textId="77777777" w:rsidR="00677F79" w:rsidRPr="00677F79"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color w:val="FF0000"/>
        </w:rPr>
      </w:pPr>
      <w:r w:rsidRPr="00677F79">
        <w:rPr>
          <w:color w:val="FF0000"/>
        </w:rPr>
        <w:t>PRODUCTION DEFINITELY DISCONTINUED</w:t>
      </w:r>
    </w:p>
    <w:p w14:paraId="0923C64E" w14:textId="77777777" w:rsidR="00677F79" w:rsidRPr="00677F79" w:rsidRDefault="00677F79" w:rsidP="00677F79">
      <w:pPr>
        <w:pStyle w:val="PlainText"/>
        <w:ind w:left="2268" w:hanging="2268"/>
        <w:rPr>
          <w:color w:val="FF0000"/>
          <w:sz w:val="24"/>
        </w:rPr>
      </w:pPr>
    </w:p>
    <w:p w14:paraId="3C7B4C91" w14:textId="77777777" w:rsidR="00677F79" w:rsidRPr="00677F79" w:rsidRDefault="00677F79" w:rsidP="00677F79">
      <w:pPr>
        <w:pStyle w:val="PlainText"/>
        <w:tabs>
          <w:tab w:val="left" w:pos="0"/>
        </w:tabs>
        <w:ind w:left="2268" w:hanging="2268"/>
        <w:rPr>
          <w:color w:val="FF0000"/>
          <w:sz w:val="24"/>
        </w:rPr>
      </w:pPr>
      <w:r w:rsidRPr="00677F79">
        <w:rPr>
          <w:color w:val="FF0000"/>
          <w:sz w:val="24"/>
        </w:rPr>
        <w:t>of a vehicle type with regard to xxx equipment pursuant to Regulation No. </w:t>
      </w:r>
      <w:r w:rsidRPr="00677F79">
        <w:rPr>
          <w:b/>
          <w:color w:val="FF0000"/>
          <w:sz w:val="24"/>
        </w:rPr>
        <w:t>X</w:t>
      </w:r>
    </w:p>
    <w:p w14:paraId="61353349" w14:textId="77777777" w:rsidR="00677F79" w:rsidRPr="00677F79" w:rsidRDefault="00677F79" w:rsidP="00677F79">
      <w:pPr>
        <w:pStyle w:val="PlainText"/>
        <w:tabs>
          <w:tab w:val="left" w:pos="0"/>
        </w:tabs>
        <w:ind w:left="2268" w:hanging="2268"/>
        <w:rPr>
          <w:color w:val="FF0000"/>
          <w:sz w:val="24"/>
        </w:rPr>
      </w:pPr>
    </w:p>
    <w:p w14:paraId="50FD64D7" w14:textId="77777777" w:rsidR="00677F79" w:rsidRPr="00677F79" w:rsidRDefault="00677F79" w:rsidP="00677F79">
      <w:pPr>
        <w:pStyle w:val="PlainText"/>
        <w:tabs>
          <w:tab w:val="left" w:pos="6237"/>
          <w:tab w:val="left" w:leader="dot" w:pos="8505"/>
        </w:tabs>
        <w:ind w:left="2268" w:hanging="2268"/>
        <w:rPr>
          <w:color w:val="FF0000"/>
          <w:sz w:val="24"/>
        </w:rPr>
      </w:pPr>
      <w:r w:rsidRPr="00677F79">
        <w:rPr>
          <w:color w:val="FF0000"/>
          <w:sz w:val="24"/>
        </w:rPr>
        <w:t>Approval No. ………..</w:t>
      </w:r>
      <w:r w:rsidRPr="00677F79">
        <w:rPr>
          <w:color w:val="FF0000"/>
          <w:sz w:val="24"/>
        </w:rPr>
        <w:tab/>
      </w:r>
      <w:r w:rsidRPr="00677F79">
        <w:rPr>
          <w:color w:val="FF0000"/>
          <w:sz w:val="24"/>
        </w:rPr>
        <w:tab/>
        <w:t xml:space="preserve">Extension No. </w:t>
      </w:r>
      <w:r w:rsidRPr="00677F79">
        <w:rPr>
          <w:color w:val="FF0000"/>
          <w:sz w:val="24"/>
        </w:rPr>
        <w:tab/>
      </w:r>
      <w:r w:rsidRPr="00677F79">
        <w:rPr>
          <w:color w:val="FF0000"/>
          <w:sz w:val="24"/>
        </w:rPr>
        <w:tab/>
      </w:r>
    </w:p>
    <w:p w14:paraId="24126679" w14:textId="77777777" w:rsidR="00677F79" w:rsidRPr="00677F79" w:rsidRDefault="00677F79" w:rsidP="00677F79">
      <w:pPr>
        <w:pStyle w:val="PlainText"/>
        <w:tabs>
          <w:tab w:val="left" w:pos="6237"/>
          <w:tab w:val="left" w:leader="dot" w:pos="8505"/>
        </w:tabs>
        <w:ind w:left="2268" w:hanging="2268"/>
        <w:rPr>
          <w:color w:val="FF0000"/>
          <w:sz w:val="24"/>
        </w:rPr>
      </w:pPr>
    </w:p>
    <w:p w14:paraId="70F1E5AE" w14:textId="77777777" w:rsidR="00677F79" w:rsidRPr="00677F79" w:rsidRDefault="00677F79" w:rsidP="00677F79">
      <w:pPr>
        <w:pStyle w:val="PlainText"/>
        <w:numPr>
          <w:ilvl w:val="0"/>
          <w:numId w:val="17"/>
        </w:numPr>
        <w:tabs>
          <w:tab w:val="num" w:pos="1134"/>
          <w:tab w:val="left" w:leader="dot" w:pos="9072"/>
        </w:tabs>
        <w:suppressAutoHyphens w:val="0"/>
        <w:spacing w:line="240" w:lineRule="auto"/>
        <w:ind w:left="2268" w:hanging="2268"/>
        <w:rPr>
          <w:color w:val="FF0000"/>
          <w:sz w:val="24"/>
        </w:rPr>
      </w:pPr>
      <w:r w:rsidRPr="00677F79">
        <w:rPr>
          <w:color w:val="FF0000"/>
          <w:sz w:val="24"/>
        </w:rPr>
        <w:t xml:space="preserve">Trade name or mark of vehicle </w:t>
      </w:r>
      <w:r w:rsidRPr="00677F79">
        <w:rPr>
          <w:color w:val="FF0000"/>
          <w:sz w:val="24"/>
        </w:rPr>
        <w:tab/>
        <w:t xml:space="preserve"> </w:t>
      </w:r>
    </w:p>
    <w:p w14:paraId="0B05271F" w14:textId="77777777" w:rsidR="00677F79" w:rsidRPr="00677F79" w:rsidRDefault="00677F79" w:rsidP="00677F79">
      <w:pPr>
        <w:pStyle w:val="PlainText"/>
        <w:tabs>
          <w:tab w:val="num" w:pos="1134"/>
          <w:tab w:val="left" w:leader="dot" w:pos="9072"/>
        </w:tabs>
        <w:ind w:left="2268" w:hanging="2268"/>
        <w:rPr>
          <w:color w:val="FF0000"/>
          <w:sz w:val="24"/>
        </w:rPr>
      </w:pPr>
    </w:p>
    <w:p w14:paraId="5FBA7ABF" w14:textId="77777777" w:rsidR="00677F79" w:rsidRPr="00677F79" w:rsidRDefault="00677F79" w:rsidP="00677F79">
      <w:pPr>
        <w:pStyle w:val="PlainText"/>
        <w:tabs>
          <w:tab w:val="num" w:pos="1134"/>
          <w:tab w:val="left" w:leader="dot" w:pos="9072"/>
        </w:tabs>
        <w:ind w:left="2268" w:hanging="2268"/>
        <w:rPr>
          <w:color w:val="FF0000"/>
          <w:sz w:val="24"/>
        </w:rPr>
      </w:pPr>
      <w:r w:rsidRPr="00677F79">
        <w:rPr>
          <w:color w:val="FF0000"/>
          <w:sz w:val="24"/>
        </w:rPr>
        <w:t>2.</w:t>
      </w:r>
      <w:r w:rsidRPr="00677F79">
        <w:rPr>
          <w:color w:val="FF0000"/>
          <w:sz w:val="24"/>
        </w:rPr>
        <w:tab/>
        <w:t xml:space="preserve">Vehicle type </w:t>
      </w:r>
      <w:r w:rsidRPr="00677F79">
        <w:rPr>
          <w:color w:val="FF0000"/>
          <w:sz w:val="24"/>
        </w:rPr>
        <w:tab/>
      </w:r>
    </w:p>
    <w:p w14:paraId="1003CADB" w14:textId="77777777" w:rsidR="00677F79" w:rsidRPr="00677F79" w:rsidRDefault="00677F79" w:rsidP="00677F79">
      <w:pPr>
        <w:pStyle w:val="PlainText"/>
        <w:tabs>
          <w:tab w:val="num" w:pos="1134"/>
          <w:tab w:val="left" w:leader="dot" w:pos="9072"/>
        </w:tabs>
        <w:ind w:left="2268" w:hanging="2268"/>
        <w:rPr>
          <w:color w:val="FF0000"/>
          <w:sz w:val="24"/>
        </w:rPr>
      </w:pPr>
    </w:p>
    <w:p w14:paraId="7C89E263" w14:textId="77777777" w:rsidR="00677F79" w:rsidRPr="00677F79" w:rsidRDefault="00677F79" w:rsidP="00677F79">
      <w:pPr>
        <w:pStyle w:val="PlainText"/>
        <w:tabs>
          <w:tab w:val="num" w:pos="1134"/>
          <w:tab w:val="left" w:leader="dot" w:pos="9072"/>
        </w:tabs>
        <w:ind w:left="2268" w:hanging="2268"/>
        <w:rPr>
          <w:color w:val="FF0000"/>
          <w:sz w:val="24"/>
        </w:rPr>
      </w:pPr>
      <w:r w:rsidRPr="00677F79">
        <w:rPr>
          <w:color w:val="FF0000"/>
          <w:sz w:val="24"/>
        </w:rPr>
        <w:t>3.</w:t>
      </w:r>
      <w:r w:rsidRPr="00677F79">
        <w:rPr>
          <w:color w:val="FF0000"/>
          <w:sz w:val="24"/>
        </w:rPr>
        <w:tab/>
        <w:t xml:space="preserve">Manufacturer’s name and address </w:t>
      </w:r>
      <w:r w:rsidRPr="00677F79">
        <w:rPr>
          <w:color w:val="FF0000"/>
          <w:sz w:val="24"/>
        </w:rPr>
        <w:tab/>
      </w:r>
    </w:p>
    <w:p w14:paraId="50BEDDF5" w14:textId="77777777" w:rsidR="00677F79" w:rsidRPr="00677F79" w:rsidRDefault="00677F79" w:rsidP="00677F79">
      <w:pPr>
        <w:pStyle w:val="PlainText"/>
        <w:tabs>
          <w:tab w:val="num" w:pos="1134"/>
          <w:tab w:val="left" w:leader="dot" w:pos="9072"/>
        </w:tabs>
        <w:ind w:left="2268" w:hanging="2268"/>
        <w:rPr>
          <w:color w:val="FF0000"/>
          <w:sz w:val="24"/>
        </w:rPr>
      </w:pPr>
    </w:p>
    <w:p w14:paraId="4555F2B8" w14:textId="77777777" w:rsidR="00677F79" w:rsidRPr="00677F79" w:rsidRDefault="00677F79" w:rsidP="00677F79">
      <w:pPr>
        <w:pStyle w:val="PlainText"/>
        <w:tabs>
          <w:tab w:val="num" w:pos="1134"/>
          <w:tab w:val="left" w:leader="dot" w:pos="9072"/>
        </w:tabs>
        <w:ind w:left="1134" w:hanging="1134"/>
        <w:rPr>
          <w:color w:val="FF0000"/>
          <w:sz w:val="24"/>
        </w:rPr>
      </w:pPr>
      <w:r w:rsidRPr="00677F79">
        <w:rPr>
          <w:color w:val="FF0000"/>
          <w:sz w:val="24"/>
        </w:rPr>
        <w:t>4.</w:t>
      </w:r>
      <w:r w:rsidRPr="00677F79">
        <w:rPr>
          <w:color w:val="FF0000"/>
          <w:sz w:val="24"/>
        </w:rPr>
        <w:tab/>
        <w:t xml:space="preserve">If applicable, name and address of manufacturer’s </w:t>
      </w:r>
      <w:r w:rsidRPr="00677F79">
        <w:rPr>
          <w:color w:val="FF0000"/>
          <w:sz w:val="24"/>
        </w:rPr>
        <w:tab/>
        <w:t xml:space="preserve"> representative </w:t>
      </w:r>
      <w:r w:rsidRPr="00677F79">
        <w:rPr>
          <w:color w:val="FF0000"/>
          <w:sz w:val="24"/>
        </w:rPr>
        <w:tab/>
      </w:r>
    </w:p>
    <w:p w14:paraId="0D4D5A35" w14:textId="77777777" w:rsidR="00677F79" w:rsidRPr="00677F79" w:rsidRDefault="00677F79" w:rsidP="00677F79">
      <w:pPr>
        <w:pStyle w:val="PlainText"/>
        <w:tabs>
          <w:tab w:val="num" w:pos="1134"/>
          <w:tab w:val="left" w:leader="dot" w:pos="9072"/>
        </w:tabs>
        <w:ind w:left="2268" w:hanging="2268"/>
        <w:rPr>
          <w:color w:val="FF0000"/>
          <w:sz w:val="24"/>
        </w:rPr>
      </w:pPr>
    </w:p>
    <w:p w14:paraId="6B8A632A" w14:textId="77777777" w:rsidR="00677F79" w:rsidRPr="00677F79" w:rsidRDefault="00677F79" w:rsidP="00677F79">
      <w:pPr>
        <w:pStyle w:val="PlainText"/>
        <w:tabs>
          <w:tab w:val="num" w:pos="1134"/>
          <w:tab w:val="left" w:leader="dot" w:pos="9072"/>
        </w:tabs>
        <w:ind w:left="2268" w:hanging="2268"/>
        <w:rPr>
          <w:color w:val="FF0000"/>
          <w:sz w:val="24"/>
        </w:rPr>
      </w:pPr>
      <w:r w:rsidRPr="00677F79">
        <w:rPr>
          <w:color w:val="FF0000"/>
          <w:sz w:val="24"/>
        </w:rPr>
        <w:t>5.</w:t>
      </w:r>
      <w:r w:rsidRPr="00677F79">
        <w:rPr>
          <w:color w:val="FF0000"/>
          <w:sz w:val="24"/>
        </w:rPr>
        <w:tab/>
        <w:t xml:space="preserve">Brief description of the steering equipment </w:t>
      </w:r>
      <w:r w:rsidRPr="00677F79">
        <w:rPr>
          <w:color w:val="FF0000"/>
          <w:sz w:val="24"/>
        </w:rPr>
        <w:tab/>
      </w:r>
    </w:p>
    <w:p w14:paraId="370B4023" w14:textId="77777777" w:rsidR="00677F79" w:rsidRPr="00677F79" w:rsidRDefault="00677F79" w:rsidP="00677F79">
      <w:pPr>
        <w:pStyle w:val="PlainText"/>
        <w:tabs>
          <w:tab w:val="num" w:pos="1134"/>
          <w:tab w:val="left" w:leader="dot" w:pos="9072"/>
        </w:tabs>
        <w:ind w:left="2268" w:hanging="2268"/>
        <w:rPr>
          <w:color w:val="FF0000"/>
          <w:sz w:val="24"/>
        </w:rPr>
      </w:pPr>
    </w:p>
    <w:p w14:paraId="45A85E8C" w14:textId="77777777" w:rsidR="00677F79" w:rsidRPr="00677F79" w:rsidRDefault="00677F79" w:rsidP="00677F79">
      <w:pPr>
        <w:pStyle w:val="PlainText"/>
        <w:tabs>
          <w:tab w:val="num" w:pos="1134"/>
          <w:tab w:val="left" w:leader="dot" w:pos="9072"/>
        </w:tabs>
        <w:ind w:left="2268" w:hanging="2268"/>
        <w:rPr>
          <w:color w:val="FF0000"/>
          <w:sz w:val="24"/>
        </w:rPr>
      </w:pPr>
      <w:r w:rsidRPr="00677F79">
        <w:rPr>
          <w:color w:val="FF0000"/>
          <w:sz w:val="24"/>
        </w:rPr>
        <w:t>5.1.</w:t>
      </w:r>
      <w:r w:rsidRPr="00677F79">
        <w:rPr>
          <w:color w:val="FF0000"/>
          <w:sz w:val="24"/>
        </w:rPr>
        <w:tab/>
        <w:t xml:space="preserve">Type of steering equipment </w:t>
      </w:r>
      <w:r w:rsidRPr="00677F79">
        <w:rPr>
          <w:color w:val="FF0000"/>
          <w:sz w:val="24"/>
        </w:rPr>
        <w:tab/>
      </w:r>
    </w:p>
    <w:p w14:paraId="674006E9" w14:textId="77777777" w:rsidR="00677F79" w:rsidRPr="00677F79" w:rsidRDefault="00677F79" w:rsidP="00677F79">
      <w:pPr>
        <w:pStyle w:val="PlainText"/>
        <w:tabs>
          <w:tab w:val="left" w:leader="dot" w:pos="9072"/>
        </w:tabs>
        <w:ind w:left="2268" w:hanging="2268"/>
        <w:rPr>
          <w:color w:val="FF0000"/>
          <w:sz w:val="24"/>
        </w:rPr>
      </w:pPr>
    </w:p>
    <w:p w14:paraId="1E56019F"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5.2.</w:t>
      </w:r>
      <w:r w:rsidRPr="00677F79">
        <w:rPr>
          <w:color w:val="FF0000"/>
          <w:sz w:val="24"/>
        </w:rPr>
        <w:tab/>
        <w:t xml:space="preserve">Steering control </w:t>
      </w:r>
      <w:r w:rsidRPr="00677F79">
        <w:rPr>
          <w:color w:val="FF0000"/>
          <w:sz w:val="24"/>
        </w:rPr>
        <w:tab/>
      </w:r>
    </w:p>
    <w:p w14:paraId="6488F698" w14:textId="77777777" w:rsidR="00677F79" w:rsidRPr="00677F79" w:rsidRDefault="00677F79" w:rsidP="00677F79">
      <w:pPr>
        <w:pStyle w:val="PlainText"/>
        <w:tabs>
          <w:tab w:val="left" w:leader="dot" w:pos="9072"/>
        </w:tabs>
        <w:ind w:left="1134" w:hanging="1134"/>
        <w:rPr>
          <w:color w:val="FF0000"/>
          <w:sz w:val="24"/>
        </w:rPr>
      </w:pPr>
    </w:p>
    <w:p w14:paraId="75690A25"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5.3.</w:t>
      </w:r>
      <w:r w:rsidRPr="00677F79">
        <w:rPr>
          <w:color w:val="FF0000"/>
          <w:sz w:val="24"/>
        </w:rPr>
        <w:tab/>
        <w:t xml:space="preserve">Steering transmission </w:t>
      </w:r>
      <w:r w:rsidRPr="00677F79">
        <w:rPr>
          <w:color w:val="FF0000"/>
          <w:sz w:val="24"/>
        </w:rPr>
        <w:tab/>
      </w:r>
    </w:p>
    <w:p w14:paraId="59B720FB" w14:textId="77777777" w:rsidR="00677F79" w:rsidRPr="00677F79" w:rsidRDefault="00677F79" w:rsidP="00677F79">
      <w:pPr>
        <w:pStyle w:val="PlainText"/>
        <w:tabs>
          <w:tab w:val="left" w:leader="dot" w:pos="9072"/>
        </w:tabs>
        <w:ind w:left="1134" w:hanging="1134"/>
        <w:rPr>
          <w:color w:val="FF0000"/>
          <w:sz w:val="24"/>
        </w:rPr>
      </w:pPr>
    </w:p>
    <w:p w14:paraId="61791A9E"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5.4.</w:t>
      </w:r>
      <w:r w:rsidRPr="00677F79">
        <w:rPr>
          <w:color w:val="FF0000"/>
          <w:sz w:val="24"/>
        </w:rPr>
        <w:tab/>
        <w:t xml:space="preserve">Steered wheels </w:t>
      </w:r>
      <w:r w:rsidRPr="00677F79">
        <w:rPr>
          <w:color w:val="FF0000"/>
          <w:sz w:val="24"/>
        </w:rPr>
        <w:tab/>
      </w:r>
    </w:p>
    <w:p w14:paraId="7DFF0CA4" w14:textId="77777777" w:rsidR="00677F79" w:rsidRPr="00677F79" w:rsidRDefault="00677F79" w:rsidP="00677F79">
      <w:pPr>
        <w:pStyle w:val="PlainText"/>
        <w:tabs>
          <w:tab w:val="left" w:leader="dot" w:pos="9072"/>
        </w:tabs>
        <w:ind w:left="1134" w:hanging="1134"/>
        <w:rPr>
          <w:color w:val="FF0000"/>
          <w:sz w:val="24"/>
        </w:rPr>
      </w:pPr>
    </w:p>
    <w:p w14:paraId="3C94E956"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5.5.</w:t>
      </w:r>
      <w:r w:rsidRPr="00677F79">
        <w:rPr>
          <w:color w:val="FF0000"/>
          <w:sz w:val="24"/>
        </w:rPr>
        <w:tab/>
        <w:t xml:space="preserve">Energy source </w:t>
      </w:r>
      <w:r w:rsidRPr="00677F79">
        <w:rPr>
          <w:color w:val="FF0000"/>
          <w:sz w:val="24"/>
        </w:rPr>
        <w:tab/>
      </w:r>
    </w:p>
    <w:p w14:paraId="37C86887" w14:textId="77777777" w:rsidR="00677F79" w:rsidRPr="00677F79" w:rsidRDefault="00677F79" w:rsidP="00677F79">
      <w:pPr>
        <w:pStyle w:val="PlainText"/>
        <w:tabs>
          <w:tab w:val="left" w:leader="dot" w:pos="9072"/>
        </w:tabs>
        <w:ind w:left="1134" w:hanging="1134"/>
        <w:rPr>
          <w:color w:val="FF0000"/>
          <w:sz w:val="24"/>
        </w:rPr>
      </w:pPr>
    </w:p>
    <w:p w14:paraId="1E5EC62E" w14:textId="77777777" w:rsidR="00677F79" w:rsidRPr="00677F79" w:rsidRDefault="00677F79" w:rsidP="00677F79">
      <w:pPr>
        <w:pStyle w:val="PlainText"/>
        <w:keepNext/>
        <w:keepLines/>
        <w:tabs>
          <w:tab w:val="left" w:leader="dot" w:pos="9072"/>
        </w:tabs>
        <w:ind w:left="1134" w:hanging="1134"/>
        <w:rPr>
          <w:color w:val="FF0000"/>
          <w:sz w:val="24"/>
        </w:rPr>
      </w:pPr>
      <w:r w:rsidRPr="00677F79">
        <w:rPr>
          <w:color w:val="FF0000"/>
          <w:sz w:val="24"/>
        </w:rPr>
        <w:t>6.</w:t>
      </w:r>
      <w:r w:rsidRPr="00677F79">
        <w:rPr>
          <w:color w:val="FF0000"/>
          <w:sz w:val="24"/>
        </w:rPr>
        <w:tab/>
        <w:t xml:space="preserve">Results of tests, vehicle characteristics </w:t>
      </w:r>
      <w:r w:rsidRPr="00677F79">
        <w:rPr>
          <w:color w:val="FF0000"/>
          <w:sz w:val="24"/>
        </w:rPr>
        <w:tab/>
      </w:r>
    </w:p>
    <w:p w14:paraId="34E5A2F6" w14:textId="77777777" w:rsidR="00677F79" w:rsidRPr="00677F79" w:rsidRDefault="00677F79" w:rsidP="00677F79">
      <w:pPr>
        <w:pStyle w:val="PlainText"/>
        <w:keepNext/>
        <w:keepLines/>
        <w:tabs>
          <w:tab w:val="left" w:leader="dot" w:pos="9072"/>
        </w:tabs>
        <w:ind w:left="1134" w:hanging="1134"/>
        <w:rPr>
          <w:color w:val="FF0000"/>
          <w:sz w:val="24"/>
        </w:rPr>
      </w:pPr>
    </w:p>
    <w:p w14:paraId="68A97F72" w14:textId="77777777" w:rsidR="00677F79" w:rsidRPr="00677F79" w:rsidRDefault="00677F79" w:rsidP="00677F79">
      <w:pPr>
        <w:pStyle w:val="PlainText"/>
        <w:keepNext/>
        <w:keepLines/>
        <w:tabs>
          <w:tab w:val="left" w:leader="dot" w:pos="9072"/>
        </w:tabs>
        <w:ind w:left="1134" w:hanging="1134"/>
        <w:jc w:val="both"/>
        <w:rPr>
          <w:color w:val="FF0000"/>
          <w:sz w:val="24"/>
        </w:rPr>
      </w:pPr>
      <w:r w:rsidRPr="00677F79">
        <w:rPr>
          <w:color w:val="FF0000"/>
          <w:sz w:val="24"/>
        </w:rPr>
        <w:t>6.1.</w:t>
      </w:r>
      <w:r w:rsidRPr="00677F79">
        <w:rPr>
          <w:color w:val="FF0000"/>
          <w:sz w:val="24"/>
        </w:rPr>
        <w:tab/>
        <w:t xml:space="preserve">Steering effort required to achieve a turning circle of 12 m radius with an intact system and 20 m radius with a system in the failed condition </w:t>
      </w:r>
      <w:r w:rsidRPr="00677F79">
        <w:rPr>
          <w:color w:val="FF0000"/>
          <w:sz w:val="24"/>
        </w:rPr>
        <w:tab/>
      </w:r>
    </w:p>
    <w:p w14:paraId="498B2E93" w14:textId="77777777" w:rsidR="00677F79" w:rsidRPr="00677F79" w:rsidRDefault="00677F79" w:rsidP="00677F79">
      <w:pPr>
        <w:pStyle w:val="PlainText"/>
        <w:tabs>
          <w:tab w:val="left" w:leader="dot" w:pos="9072"/>
        </w:tabs>
        <w:ind w:left="1134" w:hanging="1134"/>
        <w:rPr>
          <w:color w:val="FF0000"/>
          <w:sz w:val="24"/>
        </w:rPr>
      </w:pPr>
    </w:p>
    <w:p w14:paraId="7B86A866"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6.1.1.</w:t>
      </w:r>
      <w:r w:rsidRPr="00677F79">
        <w:rPr>
          <w:color w:val="FF0000"/>
          <w:sz w:val="24"/>
        </w:rPr>
        <w:tab/>
        <w:t xml:space="preserve">Under normal conditions </w:t>
      </w:r>
      <w:r w:rsidRPr="00677F79">
        <w:rPr>
          <w:color w:val="FF0000"/>
          <w:sz w:val="24"/>
        </w:rPr>
        <w:tab/>
      </w:r>
    </w:p>
    <w:p w14:paraId="77F73994" w14:textId="77777777" w:rsidR="00677F79" w:rsidRPr="00677F79" w:rsidRDefault="00677F79" w:rsidP="00677F79">
      <w:pPr>
        <w:pStyle w:val="PlainText"/>
        <w:tabs>
          <w:tab w:val="left" w:leader="dot" w:pos="9072"/>
        </w:tabs>
        <w:ind w:left="1134" w:hanging="1134"/>
        <w:rPr>
          <w:color w:val="FF0000"/>
          <w:sz w:val="24"/>
        </w:rPr>
      </w:pPr>
    </w:p>
    <w:p w14:paraId="6268CB97"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6.1.2.</w:t>
      </w:r>
      <w:r w:rsidRPr="00677F79">
        <w:rPr>
          <w:color w:val="FF0000"/>
          <w:sz w:val="24"/>
        </w:rPr>
        <w:tab/>
        <w:t xml:space="preserve">After failure of special equipment </w:t>
      </w:r>
      <w:r w:rsidRPr="00677F79">
        <w:rPr>
          <w:color w:val="FF0000"/>
          <w:sz w:val="24"/>
        </w:rPr>
        <w:tab/>
      </w:r>
    </w:p>
    <w:p w14:paraId="69573E30" w14:textId="77777777" w:rsidR="00677F79" w:rsidRPr="00677F79" w:rsidRDefault="00677F79" w:rsidP="00677F79">
      <w:pPr>
        <w:pStyle w:val="PlainText"/>
        <w:tabs>
          <w:tab w:val="left" w:leader="dot" w:pos="7371"/>
          <w:tab w:val="left" w:leader="dot" w:pos="9072"/>
        </w:tabs>
        <w:ind w:left="1134" w:hanging="1134"/>
        <w:rPr>
          <w:color w:val="FF0000"/>
          <w:sz w:val="24"/>
        </w:rPr>
      </w:pPr>
    </w:p>
    <w:p w14:paraId="52F9AB93" w14:textId="77777777" w:rsidR="00677F79" w:rsidRPr="00677F79" w:rsidRDefault="00677F79" w:rsidP="00677F79">
      <w:pPr>
        <w:pStyle w:val="PlainText"/>
        <w:tabs>
          <w:tab w:val="left" w:leader="dot" w:pos="7938"/>
        </w:tabs>
        <w:ind w:left="1134" w:right="2517" w:hanging="1134"/>
        <w:rPr>
          <w:color w:val="FF0000"/>
          <w:sz w:val="24"/>
        </w:rPr>
      </w:pPr>
      <w:r w:rsidRPr="00677F79">
        <w:rPr>
          <w:color w:val="FF0000"/>
          <w:sz w:val="24"/>
        </w:rPr>
        <w:t>6.2.</w:t>
      </w:r>
      <w:r w:rsidRPr="00677F79">
        <w:rPr>
          <w:color w:val="FF0000"/>
          <w:sz w:val="24"/>
        </w:rPr>
        <w:tab/>
        <w:t>Other tests required by this Regulation</w:t>
      </w:r>
      <w:r w:rsidRPr="00677F79">
        <w:rPr>
          <w:color w:val="FF0000"/>
          <w:sz w:val="24"/>
        </w:rPr>
        <w:tab/>
        <w:t xml:space="preserve">  pass/fail </w:t>
      </w:r>
      <w:r w:rsidRPr="00677F79">
        <w:rPr>
          <w:color w:val="FF0000"/>
          <w:sz w:val="24"/>
          <w:u w:val="single"/>
        </w:rPr>
        <w:t>2</w:t>
      </w:r>
      <w:r w:rsidRPr="00677F79">
        <w:rPr>
          <w:color w:val="FF0000"/>
          <w:sz w:val="24"/>
        </w:rPr>
        <w:t>/</w:t>
      </w:r>
    </w:p>
    <w:p w14:paraId="4F381512" w14:textId="77777777" w:rsidR="00677F79" w:rsidRPr="00677F79" w:rsidRDefault="00677F79" w:rsidP="00677F79">
      <w:pPr>
        <w:pStyle w:val="PlainText"/>
        <w:tabs>
          <w:tab w:val="left" w:leader="dot" w:pos="9072"/>
        </w:tabs>
        <w:ind w:left="1134" w:hanging="1134"/>
        <w:rPr>
          <w:color w:val="FF0000"/>
          <w:sz w:val="24"/>
        </w:rPr>
      </w:pPr>
    </w:p>
    <w:p w14:paraId="358D383E"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6.3.</w:t>
      </w:r>
      <w:r w:rsidRPr="00677F79">
        <w:rPr>
          <w:color w:val="FF0000"/>
          <w:sz w:val="24"/>
        </w:rPr>
        <w:tab/>
        <w:t xml:space="preserve">Adequate documentation in accordance with Annex 6 was supplied in respect of the following parts of the steering system: </w:t>
      </w:r>
      <w:r w:rsidRPr="00677F79">
        <w:rPr>
          <w:color w:val="FF0000"/>
          <w:sz w:val="24"/>
        </w:rPr>
        <w:tab/>
      </w:r>
    </w:p>
    <w:p w14:paraId="05B38129" w14:textId="77777777" w:rsidR="00677F79" w:rsidRPr="00677F79" w:rsidRDefault="00677F79" w:rsidP="00677F79">
      <w:pPr>
        <w:pStyle w:val="PlainText"/>
        <w:tabs>
          <w:tab w:val="left" w:leader="dot" w:pos="8931"/>
        </w:tabs>
        <w:ind w:left="1134" w:hanging="1134"/>
        <w:rPr>
          <w:color w:val="FF0000"/>
          <w:sz w:val="24"/>
        </w:rPr>
      </w:pPr>
    </w:p>
    <w:p w14:paraId="526EC52E"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6.4</w:t>
      </w:r>
      <w:r w:rsidRPr="00677F79">
        <w:rPr>
          <w:color w:val="FF0000"/>
          <w:sz w:val="24"/>
        </w:rPr>
        <w:tab/>
        <w:t xml:space="preserve">RXSWIN ([11] alphanumerical characters): </w:t>
      </w:r>
      <w:r w:rsidRPr="00677F79">
        <w:rPr>
          <w:color w:val="FF0000"/>
          <w:sz w:val="24"/>
        </w:rPr>
        <w:tab/>
      </w:r>
    </w:p>
    <w:p w14:paraId="7E8F53E4" w14:textId="77777777" w:rsidR="00677F79" w:rsidRPr="00677F79" w:rsidRDefault="00677F79" w:rsidP="00677F79">
      <w:pPr>
        <w:pStyle w:val="PlainText"/>
        <w:tabs>
          <w:tab w:val="left" w:leader="dot" w:pos="9072"/>
        </w:tabs>
        <w:ind w:left="1134" w:hanging="1134"/>
        <w:rPr>
          <w:color w:val="FF0000"/>
          <w:sz w:val="24"/>
        </w:rPr>
      </w:pPr>
    </w:p>
    <w:p w14:paraId="5B925E64"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6.4.1</w:t>
      </w:r>
      <w:r w:rsidRPr="00677F79">
        <w:rPr>
          <w:color w:val="FF0000"/>
          <w:sz w:val="24"/>
        </w:rPr>
        <w:tab/>
        <w:t xml:space="preserve">Information how to read the RXSWIN: </w:t>
      </w:r>
      <w:r w:rsidRPr="00677F79">
        <w:rPr>
          <w:color w:val="FF0000"/>
          <w:sz w:val="24"/>
        </w:rPr>
        <w:tab/>
      </w:r>
    </w:p>
    <w:p w14:paraId="193C193E" w14:textId="77777777" w:rsidR="00677F79" w:rsidRPr="00677F79" w:rsidRDefault="00677F79" w:rsidP="00677F79">
      <w:pPr>
        <w:pStyle w:val="PlainText"/>
        <w:tabs>
          <w:tab w:val="left" w:leader="dot" w:pos="9072"/>
        </w:tabs>
        <w:ind w:left="1134" w:hanging="1134"/>
        <w:rPr>
          <w:color w:val="FF0000"/>
          <w:sz w:val="24"/>
        </w:rPr>
      </w:pPr>
    </w:p>
    <w:p w14:paraId="31A11D1E"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6.4.2</w:t>
      </w:r>
      <w:r w:rsidRPr="00677F79">
        <w:rPr>
          <w:color w:val="FF0000"/>
          <w:sz w:val="24"/>
        </w:rPr>
        <w:tab/>
        <w:t xml:space="preserve">If applicable, list the </w:t>
      </w:r>
      <w:r w:rsidRPr="00677F79">
        <w:rPr>
          <w:iCs/>
          <w:color w:val="FF0000"/>
          <w:sz w:val="24"/>
          <w:szCs w:val="24"/>
        </w:rPr>
        <w:t>relevant parameters that will allow the identification of those vehicles</w:t>
      </w:r>
      <w:r w:rsidRPr="00677F79" w:rsidDel="00F46960">
        <w:rPr>
          <w:color w:val="FF0000"/>
          <w:sz w:val="24"/>
        </w:rPr>
        <w:t xml:space="preserve"> </w:t>
      </w:r>
      <w:r w:rsidRPr="00677F79">
        <w:rPr>
          <w:color w:val="FF0000"/>
          <w:sz w:val="24"/>
        </w:rPr>
        <w:t xml:space="preserve">that can be retrofitted with the software represented by the RXSWIN under point 6.4: </w:t>
      </w:r>
      <w:r w:rsidRPr="00677F79">
        <w:rPr>
          <w:color w:val="FF0000"/>
          <w:sz w:val="24"/>
        </w:rPr>
        <w:tab/>
      </w:r>
    </w:p>
    <w:p w14:paraId="0CE6C737" w14:textId="77777777" w:rsidR="00677F79" w:rsidRPr="00677F79" w:rsidRDefault="00677F79" w:rsidP="00677F79">
      <w:pPr>
        <w:pStyle w:val="PlainText"/>
        <w:tabs>
          <w:tab w:val="left" w:leader="dot" w:pos="9072"/>
        </w:tabs>
        <w:ind w:left="1134" w:hanging="1134"/>
        <w:rPr>
          <w:color w:val="FF0000"/>
          <w:sz w:val="24"/>
        </w:rPr>
      </w:pPr>
    </w:p>
    <w:p w14:paraId="0C754F1E"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7.</w:t>
      </w:r>
      <w:r w:rsidRPr="00677F79">
        <w:rPr>
          <w:color w:val="FF0000"/>
          <w:sz w:val="24"/>
        </w:rPr>
        <w:tab/>
        <w:t>Vehicle submitted for approval on</w:t>
      </w:r>
      <w:r w:rsidRPr="00677F79">
        <w:rPr>
          <w:color w:val="FF0000"/>
          <w:sz w:val="24"/>
        </w:rPr>
        <w:tab/>
      </w:r>
    </w:p>
    <w:p w14:paraId="0B68E5FA" w14:textId="77777777" w:rsidR="00677F79" w:rsidRPr="00677F79" w:rsidRDefault="00677F79" w:rsidP="00677F79">
      <w:pPr>
        <w:pStyle w:val="PlainText"/>
        <w:tabs>
          <w:tab w:val="left" w:leader="dot" w:pos="9072"/>
        </w:tabs>
        <w:ind w:left="1134" w:hanging="1134"/>
        <w:rPr>
          <w:color w:val="FF0000"/>
          <w:sz w:val="24"/>
        </w:rPr>
      </w:pPr>
    </w:p>
    <w:p w14:paraId="524B6483"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8.</w:t>
      </w:r>
      <w:r w:rsidRPr="00677F79">
        <w:rPr>
          <w:color w:val="FF0000"/>
          <w:sz w:val="24"/>
        </w:rPr>
        <w:tab/>
        <w:t>Technical service responsible for conducting approval tests</w:t>
      </w:r>
      <w:r w:rsidRPr="00677F79">
        <w:rPr>
          <w:color w:val="FF0000"/>
          <w:sz w:val="24"/>
        </w:rPr>
        <w:tab/>
      </w:r>
    </w:p>
    <w:p w14:paraId="315BD460" w14:textId="77777777" w:rsidR="00677F79" w:rsidRPr="00677F79" w:rsidRDefault="00677F79" w:rsidP="00677F79">
      <w:pPr>
        <w:pStyle w:val="PlainText"/>
        <w:tabs>
          <w:tab w:val="left" w:leader="dot" w:pos="9072"/>
        </w:tabs>
        <w:ind w:left="1134" w:hanging="1134"/>
        <w:rPr>
          <w:color w:val="FF0000"/>
          <w:sz w:val="24"/>
        </w:rPr>
      </w:pPr>
    </w:p>
    <w:p w14:paraId="2AEF3819"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9.</w:t>
      </w:r>
      <w:r w:rsidRPr="00677F79">
        <w:rPr>
          <w:color w:val="FF0000"/>
          <w:sz w:val="24"/>
        </w:rPr>
        <w:tab/>
        <w:t>Date of report issued by that service</w:t>
      </w:r>
      <w:r w:rsidRPr="00677F79">
        <w:rPr>
          <w:color w:val="FF0000"/>
          <w:sz w:val="24"/>
        </w:rPr>
        <w:tab/>
      </w:r>
    </w:p>
    <w:p w14:paraId="3647ED07" w14:textId="77777777" w:rsidR="00677F79" w:rsidRPr="00677F79" w:rsidRDefault="00677F79" w:rsidP="00677F79">
      <w:pPr>
        <w:pStyle w:val="PlainText"/>
        <w:tabs>
          <w:tab w:val="left" w:leader="dot" w:pos="9072"/>
        </w:tabs>
        <w:ind w:left="1134" w:hanging="1134"/>
        <w:rPr>
          <w:color w:val="FF0000"/>
          <w:sz w:val="24"/>
        </w:rPr>
      </w:pPr>
    </w:p>
    <w:p w14:paraId="005CE623"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10.</w:t>
      </w:r>
      <w:r w:rsidRPr="00677F79">
        <w:rPr>
          <w:color w:val="FF0000"/>
          <w:sz w:val="24"/>
        </w:rPr>
        <w:tab/>
        <w:t>Number of report issued by that service</w:t>
      </w:r>
      <w:r w:rsidRPr="00677F79">
        <w:rPr>
          <w:color w:val="FF0000"/>
          <w:sz w:val="24"/>
        </w:rPr>
        <w:tab/>
      </w:r>
    </w:p>
    <w:p w14:paraId="06F56FDC" w14:textId="77777777" w:rsidR="00677F79" w:rsidRPr="00677F79" w:rsidRDefault="00677F79" w:rsidP="00677F79">
      <w:pPr>
        <w:pStyle w:val="PlainText"/>
        <w:tabs>
          <w:tab w:val="left" w:leader="dot" w:pos="9072"/>
        </w:tabs>
        <w:ind w:left="1134" w:hanging="1134"/>
        <w:rPr>
          <w:color w:val="FF0000"/>
          <w:sz w:val="24"/>
        </w:rPr>
      </w:pPr>
    </w:p>
    <w:p w14:paraId="10D105AC"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11.</w:t>
      </w:r>
      <w:r w:rsidRPr="00677F79">
        <w:rPr>
          <w:color w:val="FF0000"/>
          <w:sz w:val="24"/>
        </w:rPr>
        <w:tab/>
        <w:t xml:space="preserve">Approval granted/extended/refused/withdrawn </w:t>
      </w:r>
      <w:r w:rsidRPr="00677F79">
        <w:rPr>
          <w:color w:val="FF0000"/>
          <w:sz w:val="24"/>
          <w:u w:val="single"/>
        </w:rPr>
        <w:t>2</w:t>
      </w:r>
      <w:r w:rsidRPr="00677F79">
        <w:rPr>
          <w:color w:val="FF0000"/>
          <w:sz w:val="24"/>
        </w:rPr>
        <w:t xml:space="preserve">/ </w:t>
      </w:r>
    </w:p>
    <w:p w14:paraId="3DD3428F" w14:textId="77777777" w:rsidR="00677F79" w:rsidRPr="00677F79" w:rsidRDefault="00677F79" w:rsidP="00677F79">
      <w:pPr>
        <w:pStyle w:val="PlainText"/>
        <w:tabs>
          <w:tab w:val="left" w:leader="dot" w:pos="9072"/>
        </w:tabs>
        <w:ind w:left="1134" w:hanging="1134"/>
        <w:rPr>
          <w:color w:val="FF0000"/>
          <w:sz w:val="24"/>
        </w:rPr>
      </w:pPr>
    </w:p>
    <w:p w14:paraId="6CAD438C"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12.</w:t>
      </w:r>
      <w:r w:rsidRPr="00677F79">
        <w:rPr>
          <w:color w:val="FF0000"/>
          <w:sz w:val="24"/>
        </w:rPr>
        <w:tab/>
        <w:t>Position of approval mark on vehicle</w:t>
      </w:r>
      <w:r w:rsidRPr="00677F79">
        <w:rPr>
          <w:color w:val="FF0000"/>
          <w:sz w:val="24"/>
        </w:rPr>
        <w:tab/>
      </w:r>
    </w:p>
    <w:p w14:paraId="4E05410D" w14:textId="77777777" w:rsidR="00677F79" w:rsidRPr="00677F79" w:rsidRDefault="00677F79" w:rsidP="00677F79">
      <w:pPr>
        <w:pStyle w:val="PlainText"/>
        <w:tabs>
          <w:tab w:val="left" w:leader="dot" w:pos="9072"/>
        </w:tabs>
        <w:ind w:left="1134" w:hanging="1134"/>
        <w:rPr>
          <w:color w:val="FF0000"/>
          <w:sz w:val="24"/>
        </w:rPr>
      </w:pPr>
    </w:p>
    <w:p w14:paraId="3A9D7ED8"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13.</w:t>
      </w:r>
      <w:r w:rsidRPr="00677F79">
        <w:rPr>
          <w:color w:val="FF0000"/>
          <w:sz w:val="24"/>
        </w:rPr>
        <w:tab/>
        <w:t>Place</w:t>
      </w:r>
      <w:r w:rsidRPr="00677F79">
        <w:rPr>
          <w:color w:val="FF0000"/>
          <w:sz w:val="24"/>
        </w:rPr>
        <w:tab/>
      </w:r>
    </w:p>
    <w:p w14:paraId="4717E641" w14:textId="77777777" w:rsidR="00677F79" w:rsidRPr="00677F79" w:rsidRDefault="00677F79" w:rsidP="00677F79">
      <w:pPr>
        <w:pStyle w:val="PlainText"/>
        <w:tabs>
          <w:tab w:val="left" w:leader="dot" w:pos="9072"/>
        </w:tabs>
        <w:ind w:left="1134" w:hanging="1134"/>
        <w:rPr>
          <w:color w:val="FF0000"/>
          <w:sz w:val="24"/>
        </w:rPr>
      </w:pPr>
    </w:p>
    <w:p w14:paraId="7AE937E2"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14.</w:t>
      </w:r>
      <w:r w:rsidRPr="00677F79">
        <w:rPr>
          <w:color w:val="FF0000"/>
          <w:sz w:val="24"/>
        </w:rPr>
        <w:tab/>
        <w:t>Date</w:t>
      </w:r>
      <w:r w:rsidRPr="00677F79">
        <w:rPr>
          <w:color w:val="FF0000"/>
          <w:sz w:val="24"/>
        </w:rPr>
        <w:tab/>
      </w:r>
    </w:p>
    <w:p w14:paraId="6011C4FF" w14:textId="77777777" w:rsidR="00677F79" w:rsidRPr="00677F79" w:rsidRDefault="00677F79" w:rsidP="00677F79">
      <w:pPr>
        <w:pStyle w:val="PlainText"/>
        <w:tabs>
          <w:tab w:val="left" w:leader="dot" w:pos="9072"/>
        </w:tabs>
        <w:ind w:left="2268" w:hanging="2268"/>
        <w:rPr>
          <w:color w:val="FF0000"/>
          <w:sz w:val="24"/>
        </w:rPr>
      </w:pPr>
    </w:p>
    <w:p w14:paraId="24BF5A0F" w14:textId="77777777" w:rsidR="00677F79" w:rsidRPr="00677F79" w:rsidRDefault="00677F79" w:rsidP="00677F79">
      <w:pPr>
        <w:pStyle w:val="PlainText"/>
        <w:tabs>
          <w:tab w:val="left" w:leader="dot" w:pos="9072"/>
        </w:tabs>
        <w:ind w:left="1134" w:hanging="1134"/>
        <w:rPr>
          <w:color w:val="FF0000"/>
          <w:sz w:val="24"/>
        </w:rPr>
      </w:pPr>
      <w:r w:rsidRPr="00677F79">
        <w:rPr>
          <w:color w:val="FF0000"/>
          <w:sz w:val="24"/>
        </w:rPr>
        <w:t>15.</w:t>
      </w:r>
      <w:r w:rsidRPr="00677F79">
        <w:rPr>
          <w:color w:val="FF0000"/>
          <w:sz w:val="24"/>
        </w:rPr>
        <w:tab/>
        <w:t>Signature</w:t>
      </w:r>
      <w:r w:rsidRPr="00677F79">
        <w:rPr>
          <w:color w:val="FF0000"/>
          <w:sz w:val="24"/>
        </w:rPr>
        <w:tab/>
      </w:r>
    </w:p>
    <w:p w14:paraId="5BEEA8BF" w14:textId="77777777" w:rsidR="00677F79" w:rsidRPr="00677F79" w:rsidRDefault="00677F79" w:rsidP="00677F79">
      <w:pPr>
        <w:pStyle w:val="PlainText"/>
        <w:tabs>
          <w:tab w:val="left" w:leader="dot" w:pos="9072"/>
        </w:tabs>
        <w:ind w:left="1134" w:hanging="1134"/>
        <w:rPr>
          <w:color w:val="FF0000"/>
          <w:sz w:val="24"/>
        </w:rPr>
      </w:pPr>
    </w:p>
    <w:p w14:paraId="6DCC832C" w14:textId="77777777" w:rsidR="00677F79" w:rsidRPr="00677F79" w:rsidRDefault="00677F79" w:rsidP="00677F79">
      <w:pPr>
        <w:pStyle w:val="PlainText"/>
        <w:tabs>
          <w:tab w:val="left" w:leader="dot" w:pos="9072"/>
        </w:tabs>
        <w:ind w:left="1134" w:hanging="1134"/>
        <w:jc w:val="both"/>
        <w:rPr>
          <w:color w:val="FF0000"/>
          <w:sz w:val="24"/>
        </w:rPr>
      </w:pPr>
      <w:r w:rsidRPr="00677F79">
        <w:rPr>
          <w:color w:val="FF0000"/>
          <w:sz w:val="24"/>
        </w:rPr>
        <w:t>16.</w:t>
      </w:r>
      <w:r w:rsidRPr="00677F79">
        <w:rPr>
          <w:color w:val="FF0000"/>
          <w:sz w:val="24"/>
        </w:rPr>
        <w:tab/>
        <w:t>Annexed to this communication is a list of documents in the approval file deposited at the administration services having delivered the approval and which can be obtained upon request.</w:t>
      </w:r>
    </w:p>
    <w:p w14:paraId="59D11C61" w14:textId="77777777" w:rsidR="00677F79" w:rsidRPr="00677F79" w:rsidRDefault="00677F79" w:rsidP="00677F79">
      <w:pPr>
        <w:pStyle w:val="PlainText"/>
        <w:ind w:left="2268" w:hanging="2268"/>
        <w:rPr>
          <w:color w:val="FF0000"/>
          <w:sz w:val="24"/>
        </w:rPr>
      </w:pPr>
    </w:p>
    <w:p w14:paraId="463A9692" w14:textId="77777777" w:rsidR="00677F79" w:rsidRPr="00677F79" w:rsidRDefault="00677F79" w:rsidP="00677F79">
      <w:pPr>
        <w:pStyle w:val="PlainText"/>
        <w:ind w:left="2268" w:hanging="2268"/>
        <w:rPr>
          <w:color w:val="FF0000"/>
          <w:sz w:val="24"/>
        </w:rPr>
      </w:pPr>
      <w:r w:rsidRPr="00677F79">
        <w:rPr>
          <w:color w:val="FF0000"/>
          <w:sz w:val="24"/>
        </w:rPr>
        <w:t>_______________</w:t>
      </w:r>
    </w:p>
    <w:p w14:paraId="50AF3701" w14:textId="77777777" w:rsidR="00677F79" w:rsidRPr="00677F79" w:rsidRDefault="00677F79" w:rsidP="00677F79">
      <w:pPr>
        <w:pStyle w:val="PlainText"/>
        <w:tabs>
          <w:tab w:val="left" w:pos="567"/>
        </w:tabs>
        <w:jc w:val="both"/>
        <w:rPr>
          <w:color w:val="FF0000"/>
          <w:sz w:val="24"/>
          <w:u w:val="single"/>
        </w:rPr>
      </w:pPr>
    </w:p>
    <w:p w14:paraId="6CDE04A4" w14:textId="77777777" w:rsidR="00677F79" w:rsidRPr="00677F79" w:rsidRDefault="00677F79" w:rsidP="00677F79">
      <w:pPr>
        <w:pStyle w:val="PlainText"/>
        <w:tabs>
          <w:tab w:val="left" w:pos="567"/>
        </w:tabs>
        <w:jc w:val="both"/>
        <w:rPr>
          <w:color w:val="FF0000"/>
          <w:sz w:val="24"/>
        </w:rPr>
      </w:pPr>
      <w:r w:rsidRPr="00677F79">
        <w:rPr>
          <w:color w:val="FF0000"/>
          <w:sz w:val="24"/>
          <w:u w:val="single"/>
        </w:rPr>
        <w:t>1</w:t>
      </w:r>
      <w:r w:rsidRPr="00677F79">
        <w:rPr>
          <w:color w:val="FF0000"/>
          <w:sz w:val="24"/>
        </w:rPr>
        <w:t>/</w:t>
      </w:r>
      <w:r w:rsidRPr="00677F79">
        <w:rPr>
          <w:color w:val="FF0000"/>
          <w:sz w:val="24"/>
        </w:rPr>
        <w:tab/>
        <w:t>Distinguishing number of the country which has granted/extended/refused/withdrawn approval (see approval provisions in the Regulation).</w:t>
      </w:r>
    </w:p>
    <w:p w14:paraId="1C64FB45" w14:textId="77777777" w:rsidR="00677F79" w:rsidRPr="00677F79" w:rsidRDefault="00677F79" w:rsidP="00677F79">
      <w:pPr>
        <w:pStyle w:val="PlainText"/>
        <w:tabs>
          <w:tab w:val="left" w:pos="567"/>
        </w:tabs>
        <w:jc w:val="both"/>
        <w:rPr>
          <w:color w:val="FF0000"/>
          <w:sz w:val="24"/>
        </w:rPr>
      </w:pPr>
    </w:p>
    <w:p w14:paraId="69084AEC" w14:textId="77777777" w:rsidR="00677F79" w:rsidRPr="00677F79" w:rsidRDefault="00677F79" w:rsidP="00677F79">
      <w:pPr>
        <w:pStyle w:val="PlainText"/>
        <w:ind w:left="574" w:hanging="574"/>
        <w:rPr>
          <w:color w:val="FF0000"/>
          <w:sz w:val="24"/>
          <w:u w:val="single"/>
        </w:rPr>
      </w:pPr>
      <w:r w:rsidRPr="00677F79">
        <w:rPr>
          <w:color w:val="FF0000"/>
          <w:sz w:val="24"/>
          <w:u w:val="single"/>
        </w:rPr>
        <w:t>2</w:t>
      </w:r>
      <w:r w:rsidRPr="00677F79">
        <w:rPr>
          <w:color w:val="FF0000"/>
          <w:sz w:val="24"/>
        </w:rPr>
        <w:t>/</w:t>
      </w:r>
      <w:r w:rsidRPr="00677F79">
        <w:rPr>
          <w:color w:val="FF0000"/>
          <w:sz w:val="24"/>
        </w:rPr>
        <w:tab/>
        <w:t>Strike out what does not apply.</w:t>
      </w:r>
    </w:p>
    <w:p w14:paraId="27E98AEE" w14:textId="77777777" w:rsidR="00C9399F" w:rsidRDefault="00C9399F" w:rsidP="00BF68ED">
      <w:pPr>
        <w:pStyle w:val="Heading1"/>
        <w:numPr>
          <w:ilvl w:val="0"/>
          <w:numId w:val="0"/>
        </w:numPr>
        <w:ind w:left="360" w:hanging="360"/>
      </w:pPr>
    </w:p>
    <w:p w14:paraId="45838E06" w14:textId="77777777" w:rsidR="00C9399F" w:rsidRDefault="00C9399F" w:rsidP="00BF68ED">
      <w:pPr>
        <w:pStyle w:val="Heading1"/>
        <w:numPr>
          <w:ilvl w:val="0"/>
          <w:numId w:val="0"/>
        </w:numPr>
        <w:ind w:left="360" w:hanging="360"/>
      </w:pPr>
    </w:p>
    <w:p w14:paraId="62EC538B" w14:textId="77777777" w:rsidR="00C9399F" w:rsidRDefault="00C9399F" w:rsidP="00BF68ED">
      <w:pPr>
        <w:pStyle w:val="Heading1"/>
        <w:numPr>
          <w:ilvl w:val="0"/>
          <w:numId w:val="0"/>
        </w:numPr>
        <w:ind w:left="360" w:hanging="360"/>
      </w:pPr>
    </w:p>
    <w:p w14:paraId="1F4DF3C2" w14:textId="77777777" w:rsidR="00C9399F" w:rsidRDefault="00C9399F" w:rsidP="00BF68ED">
      <w:pPr>
        <w:pStyle w:val="Heading1"/>
        <w:numPr>
          <w:ilvl w:val="0"/>
          <w:numId w:val="0"/>
        </w:numPr>
        <w:ind w:left="360" w:hanging="360"/>
      </w:pPr>
    </w:p>
    <w:p w14:paraId="0C8D2169" w14:textId="77777777" w:rsidR="00C9399F" w:rsidRDefault="00C9399F" w:rsidP="00BF68ED">
      <w:pPr>
        <w:pStyle w:val="Heading1"/>
        <w:numPr>
          <w:ilvl w:val="0"/>
          <w:numId w:val="0"/>
        </w:numPr>
        <w:ind w:left="360" w:hanging="360"/>
      </w:pPr>
    </w:p>
    <w:p w14:paraId="1D477B02" w14:textId="77777777" w:rsidR="00C9399F" w:rsidRDefault="00C9399F" w:rsidP="00BF68ED">
      <w:pPr>
        <w:pStyle w:val="Heading1"/>
        <w:numPr>
          <w:ilvl w:val="0"/>
          <w:numId w:val="0"/>
        </w:numPr>
        <w:ind w:left="360" w:hanging="360"/>
      </w:pPr>
    </w:p>
    <w:p w14:paraId="5A46C89A" w14:textId="77777777" w:rsidR="00C9399F" w:rsidRDefault="00C9399F" w:rsidP="00BF68ED">
      <w:pPr>
        <w:pStyle w:val="Heading1"/>
        <w:numPr>
          <w:ilvl w:val="0"/>
          <w:numId w:val="0"/>
        </w:numPr>
        <w:ind w:left="360" w:hanging="360"/>
      </w:pPr>
    </w:p>
    <w:p w14:paraId="688AA3B8" w14:textId="77777777" w:rsidR="00C9399F" w:rsidRDefault="00C9399F" w:rsidP="00BF68ED">
      <w:pPr>
        <w:pStyle w:val="Heading1"/>
        <w:numPr>
          <w:ilvl w:val="0"/>
          <w:numId w:val="0"/>
        </w:numPr>
        <w:ind w:left="360" w:hanging="360"/>
      </w:pPr>
    </w:p>
    <w:p w14:paraId="29B7B9A3" w14:textId="77777777" w:rsidR="00C9399F" w:rsidRDefault="00C9399F" w:rsidP="00BF68ED">
      <w:pPr>
        <w:pStyle w:val="Heading1"/>
        <w:numPr>
          <w:ilvl w:val="0"/>
          <w:numId w:val="0"/>
        </w:numPr>
        <w:ind w:left="360" w:hanging="360"/>
      </w:pPr>
    </w:p>
    <w:p w14:paraId="08597C5B" w14:textId="77777777" w:rsidR="00C9399F" w:rsidRDefault="00C9399F" w:rsidP="00BF68ED">
      <w:pPr>
        <w:pStyle w:val="Heading1"/>
        <w:numPr>
          <w:ilvl w:val="0"/>
          <w:numId w:val="0"/>
        </w:numPr>
        <w:ind w:left="360" w:hanging="360"/>
      </w:pPr>
    </w:p>
    <w:p w14:paraId="6C04763D" w14:textId="77777777" w:rsidR="00C9399F" w:rsidRDefault="00C9399F" w:rsidP="00BF68ED">
      <w:pPr>
        <w:pStyle w:val="Heading1"/>
        <w:numPr>
          <w:ilvl w:val="0"/>
          <w:numId w:val="0"/>
        </w:numPr>
        <w:ind w:left="360" w:hanging="360"/>
      </w:pPr>
    </w:p>
    <w:p w14:paraId="0238F16F" w14:textId="77777777" w:rsidR="00C9399F" w:rsidRDefault="00C9399F" w:rsidP="00BF68ED">
      <w:pPr>
        <w:pStyle w:val="Heading1"/>
        <w:numPr>
          <w:ilvl w:val="0"/>
          <w:numId w:val="0"/>
        </w:numPr>
        <w:ind w:left="360" w:hanging="360"/>
      </w:pPr>
    </w:p>
    <w:p w14:paraId="5D92D8C2" w14:textId="77777777" w:rsidR="00204D32" w:rsidRDefault="00204D32" w:rsidP="00BF68ED">
      <w:pPr>
        <w:pStyle w:val="Heading1"/>
        <w:numPr>
          <w:ilvl w:val="0"/>
          <w:numId w:val="0"/>
        </w:numPr>
        <w:ind w:left="360" w:hanging="360"/>
      </w:pPr>
    </w:p>
    <w:p w14:paraId="65927579" w14:textId="77777777" w:rsidR="00204D32" w:rsidRDefault="00204D32" w:rsidP="00BF68ED">
      <w:pPr>
        <w:pStyle w:val="Heading1"/>
        <w:numPr>
          <w:ilvl w:val="0"/>
          <w:numId w:val="0"/>
        </w:numPr>
        <w:ind w:left="360" w:hanging="360"/>
      </w:pPr>
    </w:p>
    <w:p w14:paraId="3EB1A27C" w14:textId="77777777" w:rsidR="00204D32" w:rsidRDefault="00204D32" w:rsidP="00BF68ED">
      <w:pPr>
        <w:pStyle w:val="Heading1"/>
        <w:numPr>
          <w:ilvl w:val="0"/>
          <w:numId w:val="0"/>
        </w:numPr>
        <w:ind w:left="360" w:hanging="360"/>
      </w:pPr>
    </w:p>
    <w:p w14:paraId="3FB34EBB" w14:textId="77777777" w:rsidR="00204D32" w:rsidRDefault="00204D32" w:rsidP="00BF68ED">
      <w:pPr>
        <w:pStyle w:val="Heading1"/>
        <w:numPr>
          <w:ilvl w:val="0"/>
          <w:numId w:val="0"/>
        </w:numPr>
        <w:ind w:left="360" w:hanging="360"/>
      </w:pPr>
    </w:p>
    <w:p w14:paraId="5CE0340C" w14:textId="77777777" w:rsidR="00204D32" w:rsidRDefault="00204D32" w:rsidP="00BF68ED">
      <w:pPr>
        <w:pStyle w:val="Heading1"/>
        <w:numPr>
          <w:ilvl w:val="0"/>
          <w:numId w:val="0"/>
        </w:numPr>
        <w:ind w:left="360" w:hanging="360"/>
      </w:pPr>
    </w:p>
    <w:p w14:paraId="2039A194" w14:textId="77777777" w:rsidR="00204D32" w:rsidRDefault="00204D32" w:rsidP="00BF68ED">
      <w:pPr>
        <w:pStyle w:val="Heading1"/>
        <w:numPr>
          <w:ilvl w:val="0"/>
          <w:numId w:val="0"/>
        </w:numPr>
        <w:ind w:left="360" w:hanging="360"/>
      </w:pPr>
    </w:p>
    <w:p w14:paraId="5DF86FD9" w14:textId="77777777" w:rsidR="00204D32" w:rsidRDefault="00204D32" w:rsidP="00BF68ED">
      <w:pPr>
        <w:pStyle w:val="Heading1"/>
        <w:numPr>
          <w:ilvl w:val="0"/>
          <w:numId w:val="0"/>
        </w:numPr>
        <w:ind w:left="360" w:hanging="360"/>
      </w:pPr>
    </w:p>
    <w:p w14:paraId="1EE7C3CE" w14:textId="77777777" w:rsidR="00204D32" w:rsidRDefault="00204D32" w:rsidP="00BF68ED">
      <w:pPr>
        <w:pStyle w:val="Heading1"/>
        <w:numPr>
          <w:ilvl w:val="0"/>
          <w:numId w:val="0"/>
        </w:numPr>
        <w:ind w:left="360" w:hanging="360"/>
      </w:pPr>
    </w:p>
    <w:p w14:paraId="3C4F85DC" w14:textId="77777777" w:rsidR="00204D32" w:rsidRDefault="00204D32" w:rsidP="00BF68ED">
      <w:pPr>
        <w:pStyle w:val="Heading1"/>
        <w:numPr>
          <w:ilvl w:val="0"/>
          <w:numId w:val="0"/>
        </w:numPr>
        <w:ind w:left="360" w:hanging="360"/>
      </w:pPr>
    </w:p>
    <w:p w14:paraId="51CF2276" w14:textId="77777777" w:rsidR="00204D32" w:rsidRDefault="00204D32" w:rsidP="00BF68ED">
      <w:pPr>
        <w:pStyle w:val="Heading1"/>
        <w:numPr>
          <w:ilvl w:val="0"/>
          <w:numId w:val="0"/>
        </w:numPr>
        <w:ind w:left="360" w:hanging="360"/>
      </w:pPr>
    </w:p>
    <w:p w14:paraId="1269E508" w14:textId="77777777" w:rsidR="00204D32" w:rsidRDefault="00204D32" w:rsidP="00BF68ED">
      <w:pPr>
        <w:pStyle w:val="Heading1"/>
        <w:numPr>
          <w:ilvl w:val="0"/>
          <w:numId w:val="0"/>
        </w:numPr>
        <w:ind w:left="360" w:hanging="360"/>
      </w:pPr>
    </w:p>
    <w:p w14:paraId="0384276C" w14:textId="77777777" w:rsidR="00204D32" w:rsidRDefault="00204D32" w:rsidP="00BF68ED">
      <w:pPr>
        <w:pStyle w:val="Heading1"/>
        <w:numPr>
          <w:ilvl w:val="0"/>
          <w:numId w:val="0"/>
        </w:numPr>
        <w:ind w:left="360" w:hanging="360"/>
      </w:pPr>
    </w:p>
    <w:p w14:paraId="7FE90098" w14:textId="77777777" w:rsidR="00204D32" w:rsidRDefault="00204D32" w:rsidP="00BF68ED">
      <w:pPr>
        <w:pStyle w:val="Heading1"/>
        <w:numPr>
          <w:ilvl w:val="0"/>
          <w:numId w:val="0"/>
        </w:numPr>
        <w:ind w:left="360" w:hanging="360"/>
      </w:pPr>
    </w:p>
    <w:p w14:paraId="28C8C76C" w14:textId="77777777" w:rsidR="00204D32" w:rsidRDefault="00204D32" w:rsidP="00BF68ED">
      <w:pPr>
        <w:pStyle w:val="Heading1"/>
        <w:numPr>
          <w:ilvl w:val="0"/>
          <w:numId w:val="0"/>
        </w:numPr>
        <w:ind w:left="360" w:hanging="360"/>
      </w:pPr>
    </w:p>
    <w:p w14:paraId="39974BFB" w14:textId="21856709" w:rsidR="00204D32" w:rsidDel="009933F6" w:rsidRDefault="00204D32" w:rsidP="00BF68ED">
      <w:pPr>
        <w:pStyle w:val="Heading1"/>
        <w:numPr>
          <w:ilvl w:val="0"/>
          <w:numId w:val="0"/>
        </w:numPr>
        <w:ind w:left="360" w:hanging="360"/>
        <w:rPr>
          <w:del w:id="1052" w:author="Darren Handley" w:date="2017-12-26T18:02:00Z"/>
        </w:rPr>
      </w:pPr>
    </w:p>
    <w:p w14:paraId="5A2FEA99" w14:textId="418AB806" w:rsidR="00204D32" w:rsidDel="009933F6" w:rsidRDefault="00204D32" w:rsidP="00BF68ED">
      <w:pPr>
        <w:pStyle w:val="Heading1"/>
        <w:numPr>
          <w:ilvl w:val="0"/>
          <w:numId w:val="0"/>
        </w:numPr>
        <w:ind w:left="360" w:hanging="360"/>
        <w:rPr>
          <w:del w:id="1053" w:author="Darren Handley" w:date="2017-12-26T18:02:00Z"/>
        </w:rPr>
      </w:pPr>
    </w:p>
    <w:p w14:paraId="7B47E225" w14:textId="01C29972" w:rsidR="00204D32" w:rsidDel="009933F6" w:rsidRDefault="00204D32" w:rsidP="00BF68ED">
      <w:pPr>
        <w:pStyle w:val="Heading1"/>
        <w:numPr>
          <w:ilvl w:val="0"/>
          <w:numId w:val="0"/>
        </w:numPr>
        <w:ind w:left="360" w:hanging="360"/>
        <w:rPr>
          <w:del w:id="1054" w:author="Darren Handley" w:date="2017-12-26T18:02:00Z"/>
        </w:rPr>
      </w:pPr>
    </w:p>
    <w:p w14:paraId="0FBB9B3B" w14:textId="370D49E4" w:rsidR="00204D32" w:rsidRPr="00204D32" w:rsidDel="008676DB" w:rsidRDefault="00BF68ED" w:rsidP="00204D32">
      <w:pPr>
        <w:pStyle w:val="Heading1"/>
        <w:numPr>
          <w:ilvl w:val="0"/>
          <w:numId w:val="0"/>
        </w:numPr>
        <w:ind w:left="1440" w:hanging="1440"/>
      </w:pPr>
      <w:bookmarkStart w:id="1055" w:name="_Toc498352739"/>
      <w:moveFromRangeStart w:id="1056" w:author="KAI FREDERIK ZASTROW - J597066" w:date="2018-01-10T15:52:00Z" w:name="move503362899"/>
      <w:moveFrom w:id="1057" w:author="KAI FREDERIK ZASTROW - J597066" w:date="2018-01-10T15:52:00Z">
        <w:r w:rsidRPr="00204D32" w:rsidDel="008676DB">
          <w:t xml:space="preserve">Annex 2 </w:t>
        </w:r>
        <w:r w:rsidRPr="00204D32" w:rsidDel="008676DB">
          <w:tab/>
        </w:r>
        <w:bookmarkStart w:id="1058" w:name="_Hlk497427506"/>
        <w:r w:rsidR="00204D32" w:rsidRPr="00204D32" w:rsidDel="008676DB">
          <w:rPr>
            <w:i/>
          </w:rPr>
          <w:t>an annex for where specific regulation require a part on software updates and help implementation (to be attached to appropriate regulation(s))</w:t>
        </w:r>
      </w:moveFrom>
      <w:bookmarkEnd w:id="1055"/>
    </w:p>
    <w:p w14:paraId="2B3EEE97" w14:textId="13D887DF" w:rsidR="00204D32" w:rsidRPr="003355DC" w:rsidDel="008676DB" w:rsidRDefault="00204D32" w:rsidP="00204D32">
      <w:pPr>
        <w:rPr>
          <w:rFonts w:ascii="Times New Roman" w:hAnsi="Times New Roman" w:cs="Times New Roman"/>
          <w:i/>
          <w:color w:val="0000FF"/>
          <w:sz w:val="20"/>
          <w:szCs w:val="20"/>
        </w:rPr>
      </w:pPr>
      <w:moveFrom w:id="1059" w:author="KAI FREDERIK ZASTROW - J597066" w:date="2018-01-10T15:52:00Z">
        <w:r w:rsidRPr="003355DC" w:rsidDel="008676DB">
          <w:rPr>
            <w:rFonts w:ascii="Times New Roman" w:hAnsi="Times New Roman" w:cs="Times New Roman"/>
            <w:i/>
            <w:color w:val="0000FF"/>
            <w:sz w:val="20"/>
            <w:szCs w:val="20"/>
          </w:rPr>
          <w:t>Potentially based on OICA proposal</w:t>
        </w:r>
      </w:moveFrom>
    </w:p>
    <w:p w14:paraId="2853EDA0" w14:textId="74E139E5" w:rsidR="00204D32" w:rsidRPr="003355DC" w:rsidDel="008676DB" w:rsidRDefault="00204D32" w:rsidP="00204D32">
      <w:pPr>
        <w:rPr>
          <w:rFonts w:ascii="Times New Roman" w:hAnsi="Times New Roman" w:cs="Times New Roman"/>
          <w:i/>
          <w:color w:val="0000FF"/>
          <w:sz w:val="20"/>
          <w:szCs w:val="20"/>
        </w:rPr>
      </w:pPr>
      <w:moveFrom w:id="1060" w:author="KAI FREDERIK ZASTROW - J597066" w:date="2018-01-10T15:52:00Z">
        <w:r w:rsidRPr="003355DC" w:rsidDel="008676DB">
          <w:rPr>
            <w:rFonts w:ascii="Times New Roman" w:hAnsi="Times New Roman" w:cs="Times New Roman"/>
            <w:i/>
            <w:color w:val="0000FF"/>
            <w:sz w:val="20"/>
            <w:szCs w:val="20"/>
          </w:rPr>
          <w:t>Note: the task force may wish to consider whether these annexes should be combined.</w:t>
        </w:r>
      </w:moveFrom>
      <w:bookmarkEnd w:id="1058"/>
    </w:p>
    <w:moveFromRangeEnd w:id="1056"/>
    <w:p w14:paraId="36CFD3A4" w14:textId="77777777" w:rsidR="003355DC" w:rsidRPr="003355DC" w:rsidRDefault="003355DC">
      <w:pPr>
        <w:rPr>
          <w:rFonts w:ascii="Times New Roman" w:hAnsi="Times New Roman" w:cs="Times New Roman"/>
          <w:i/>
          <w:color w:val="0000FF"/>
          <w:sz w:val="20"/>
          <w:szCs w:val="20"/>
        </w:rPr>
      </w:pPr>
    </w:p>
    <w:sectPr w:rsidR="003355DC" w:rsidRPr="003355DC">
      <w:headerReference w:type="default" r:id="rId13"/>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Darren Handley" w:date="2018-01-16T10:58:00Z" w:initials="DH">
    <w:p w14:paraId="0B28CDE9" w14:textId="61BDF73C" w:rsidR="005A64FD" w:rsidRDefault="005A64FD">
      <w:pPr>
        <w:pStyle w:val="CommentText"/>
      </w:pPr>
      <w:r>
        <w:rPr>
          <w:rStyle w:val="CommentReference"/>
        </w:rPr>
        <w:annotationRef/>
      </w:r>
      <w:r>
        <w:t>The extent of this for national processes and PTI was discussed. It is noted that information about vehicle specification would be needed.</w:t>
      </w:r>
    </w:p>
  </w:comment>
  <w:comment w:id="38" w:author="Darren Handley" w:date="2018-01-16T11:35:00Z" w:initials="DH">
    <w:p w14:paraId="7A5C3F3F" w14:textId="51309EA6" w:rsidR="005A64FD" w:rsidRDefault="005A64FD">
      <w:pPr>
        <w:pStyle w:val="CommentText"/>
      </w:pPr>
      <w:r>
        <w:rPr>
          <w:rStyle w:val="CommentReference"/>
        </w:rPr>
        <w:annotationRef/>
      </w:r>
      <w:r>
        <w:t>Document is intended to aid discussion and how UN and national process may align</w:t>
      </w:r>
    </w:p>
    <w:p w14:paraId="7612FAE8" w14:textId="1A935651" w:rsidR="005A64FD" w:rsidRDefault="005A64FD">
      <w:pPr>
        <w:pStyle w:val="CommentText"/>
      </w:pPr>
      <w:r>
        <w:t>Agreed to review how the table will be used at the end of the process. Options are to delete it; use it in an FAQ; or in an annex</w:t>
      </w:r>
    </w:p>
    <w:p w14:paraId="5143369F" w14:textId="21633220" w:rsidR="005A64FD" w:rsidRDefault="005A64FD">
      <w:pPr>
        <w:pStyle w:val="CommentText"/>
      </w:pPr>
      <w:r>
        <w:t>Action: OICA asked to provide some text to help the reader further understand the table</w:t>
      </w:r>
    </w:p>
  </w:comment>
  <w:comment w:id="115" w:author="Darren Handley" w:date="2018-01-16T11:59:00Z" w:initials="DH">
    <w:p w14:paraId="3E49230D" w14:textId="31EB4CBA" w:rsidR="005A64FD" w:rsidRDefault="005A64FD">
      <w:pPr>
        <w:pStyle w:val="CommentText"/>
      </w:pPr>
      <w:r>
        <w:rPr>
          <w:rStyle w:val="CommentReference"/>
        </w:rPr>
        <w:annotationRef/>
      </w:r>
      <w:r>
        <w:t>Open action for any further definitions that are required to aid the reader</w:t>
      </w:r>
    </w:p>
  </w:comment>
  <w:comment w:id="116" w:author="Darren Handley" w:date="2018-01-16T11:49:00Z" w:initials="DH">
    <w:p w14:paraId="3F73F2A6" w14:textId="09866318" w:rsidR="005A64FD" w:rsidRDefault="005A64FD">
      <w:pPr>
        <w:pStyle w:val="CommentText"/>
      </w:pPr>
      <w:r>
        <w:rPr>
          <w:rStyle w:val="CommentReference"/>
        </w:rPr>
        <w:annotationRef/>
      </w:r>
      <w:r>
        <w:t>Ask ISO/SAE for definitions (or ITU)</w:t>
      </w:r>
    </w:p>
  </w:comment>
  <w:comment w:id="117" w:author="Darren Handley" w:date="2017-12-26T17:51:00Z" w:initials="DH">
    <w:p w14:paraId="0D496309" w14:textId="4EE9FC9F" w:rsidR="005A64FD" w:rsidRDefault="005A64FD">
      <w:pPr>
        <w:pStyle w:val="CommentText"/>
      </w:pPr>
      <w:r>
        <w:rPr>
          <w:rStyle w:val="CommentReference"/>
        </w:rPr>
        <w:annotationRef/>
      </w:r>
      <w:r>
        <w:t>Definition from TFCS adhocSWTAN-04</w:t>
      </w:r>
    </w:p>
  </w:comment>
  <w:comment w:id="121" w:author="Darren Handley" w:date="2017-12-26T17:53:00Z" w:initials="DH">
    <w:p w14:paraId="4CE0E5E2" w14:textId="21632F7F" w:rsidR="005A64FD" w:rsidRDefault="005A64FD">
      <w:pPr>
        <w:pStyle w:val="CommentText"/>
      </w:pPr>
      <w:r>
        <w:rPr>
          <w:rStyle w:val="CommentReference"/>
        </w:rPr>
        <w:annotationRef/>
      </w:r>
      <w:r>
        <w:rPr>
          <w:rStyle w:val="CommentReference"/>
        </w:rPr>
        <w:annotationRef/>
      </w:r>
      <w:r>
        <w:t>Definition from TFCS adhocSWTAN-04</w:t>
      </w:r>
    </w:p>
  </w:comment>
  <w:comment w:id="127" w:author="Darren Handley" w:date="2018-01-16T11:54:00Z" w:initials="DH">
    <w:p w14:paraId="4F7C9425" w14:textId="77EA1712" w:rsidR="005A64FD" w:rsidRDefault="005A64FD">
      <w:pPr>
        <w:pStyle w:val="CommentText"/>
      </w:pPr>
      <w:r>
        <w:rPr>
          <w:rStyle w:val="CommentReference"/>
        </w:rPr>
        <w:annotationRef/>
      </w:r>
      <w:r>
        <w:t xml:space="preserve">Note: need to ensure that this states firmware is a type of software and the document is about software </w:t>
      </w:r>
    </w:p>
  </w:comment>
  <w:comment w:id="132" w:author="Darren Handley" w:date="2018-01-16T12:22:00Z" w:initials="DH">
    <w:p w14:paraId="0C7A4375" w14:textId="12BE2716" w:rsidR="005A64FD" w:rsidRDefault="005A64FD">
      <w:pPr>
        <w:pStyle w:val="CommentText"/>
      </w:pPr>
      <w:r>
        <w:rPr>
          <w:rStyle w:val="CommentReference"/>
        </w:rPr>
        <w:annotationRef/>
      </w:r>
      <w:r>
        <w:rPr>
          <w:color w:val="FF0000"/>
        </w:rPr>
        <w:t>Note: Chapters will need renumbering</w:t>
      </w:r>
    </w:p>
  </w:comment>
  <w:comment w:id="143" w:author="Darren Handley" w:date="2018-01-16T12:16:00Z" w:initials="DH">
    <w:p w14:paraId="18230687" w14:textId="77777777" w:rsidR="005A64FD" w:rsidRDefault="005A64FD" w:rsidP="005A64FD">
      <w:pPr>
        <w:pStyle w:val="CommentText"/>
      </w:pPr>
      <w:r>
        <w:rPr>
          <w:rStyle w:val="CommentReference"/>
        </w:rPr>
        <w:annotationRef/>
      </w:r>
      <w:r>
        <w:t>Note: this paragraph may apply to the whole document. If it does then it may need to be moved to a more appropriate place, e.g. the recommendations</w:t>
      </w:r>
    </w:p>
  </w:comment>
  <w:comment w:id="222" w:author="Darren Handley" w:date="2018-01-16T14:25:00Z" w:initials="DH">
    <w:p w14:paraId="0EF5A89F" w14:textId="558D7D01" w:rsidR="005A64FD" w:rsidRDefault="005A64FD">
      <w:pPr>
        <w:pStyle w:val="CommentText"/>
      </w:pPr>
      <w:r>
        <w:rPr>
          <w:rStyle w:val="CommentReference"/>
        </w:rPr>
        <w:annotationRef/>
      </w:r>
      <w:r>
        <w:t xml:space="preserve">Note: reference to certification may be changed if the paper goes via the 58 agreement. </w:t>
      </w:r>
    </w:p>
  </w:comment>
  <w:comment w:id="256" w:author="Darren Handley" w:date="2018-01-16T16:12:00Z" w:initials="DH">
    <w:p w14:paraId="0F111FD0" w14:textId="622E1AA1" w:rsidR="005A64FD" w:rsidRDefault="005A64FD">
      <w:pPr>
        <w:pStyle w:val="CommentText"/>
      </w:pPr>
      <w:r>
        <w:rPr>
          <w:rStyle w:val="CommentReference"/>
        </w:rPr>
        <w:annotationRef/>
      </w:r>
      <w:r>
        <w:t xml:space="preserve">Note: market surveillance is not within UNECE scope but the auditing process is needed to facilitate this process, to ensure continued correct application of the procedures. </w:t>
      </w:r>
    </w:p>
    <w:p w14:paraId="723B2602" w14:textId="5ABD3F28" w:rsidR="005A64FD" w:rsidRDefault="005A64FD">
      <w:pPr>
        <w:pStyle w:val="CommentText"/>
      </w:pPr>
      <w:r>
        <w:t>To be decided how to incorporate this into the document could use “in service conformity checks” or “auditing”</w:t>
      </w:r>
    </w:p>
  </w:comment>
  <w:comment w:id="258" w:author="Darren Handley" w:date="2017-12-23T01:53:00Z" w:initials="DH">
    <w:p w14:paraId="3B4F4D7C" w14:textId="1381E51C" w:rsidR="005A64FD" w:rsidRDefault="005A64FD">
      <w:pPr>
        <w:pStyle w:val="CommentText"/>
      </w:pPr>
      <w:r>
        <w:rPr>
          <w:rStyle w:val="CommentReference"/>
        </w:rPr>
        <w:annotationRef/>
      </w:r>
      <w:r>
        <w:t>Note: could be moved to recommendations section</w:t>
      </w:r>
    </w:p>
    <w:p w14:paraId="49A79998" w14:textId="1AD4EE81" w:rsidR="005A64FD" w:rsidRDefault="005A64FD">
      <w:pPr>
        <w:pStyle w:val="CommentText"/>
      </w:pPr>
      <w:r>
        <w:t>Need to check it is in UNECE remit, otherwise this will need to be formulated as a recommendation</w:t>
      </w:r>
    </w:p>
  </w:comment>
  <w:comment w:id="259" w:author="Ulrich, Stephan (059)" w:date="2018-01-10T12:25:00Z" w:initials="US(">
    <w:p w14:paraId="455E48D1" w14:textId="58CD7701" w:rsidR="005A64FD" w:rsidRDefault="005A64FD">
      <w:pPr>
        <w:pStyle w:val="CommentText"/>
      </w:pPr>
      <w:r>
        <w:rPr>
          <w:rStyle w:val="CommentReference"/>
        </w:rPr>
        <w:annotationRef/>
      </w:r>
      <w:r>
        <w:t>In our understanding registration applies to vehicles and not to updates. The update information is contained in the extended type approval. Therefore, a national documentation would be redundand.</w:t>
      </w:r>
    </w:p>
  </w:comment>
  <w:comment w:id="269" w:author="Darren Handley" w:date="2018-01-16T17:07:00Z" w:initials="DH">
    <w:p w14:paraId="5EDEFDD4" w14:textId="6D6B9F5E" w:rsidR="005A64FD" w:rsidRDefault="005A64FD">
      <w:pPr>
        <w:pStyle w:val="CommentText"/>
      </w:pPr>
      <w:r>
        <w:rPr>
          <w:rStyle w:val="CommentReference"/>
        </w:rPr>
        <w:annotationRef/>
      </w:r>
      <w:r>
        <w:t xml:space="preserve">Not agreed. OEM have concerns about how they would be able to meet it and whether it should be a requirement on the Authority instead. TBC on whether to amend/keep this point. </w:t>
      </w:r>
    </w:p>
  </w:comment>
  <w:comment w:id="280" w:author="Ulrich, Stephan (059)" w:date="2018-01-10T12:33:00Z" w:initials="US(">
    <w:p w14:paraId="5F4C66E0" w14:textId="789E57A7" w:rsidR="005A64FD" w:rsidRDefault="005A64FD">
      <w:pPr>
        <w:pStyle w:val="CommentText"/>
      </w:pPr>
      <w:r>
        <w:rPr>
          <w:rStyle w:val="CommentReference"/>
        </w:rPr>
        <w:annotationRef/>
      </w:r>
      <w:r>
        <w:t>Initial assessment</w:t>
      </w:r>
    </w:p>
  </w:comment>
  <w:comment w:id="277" w:author="Darren Handley" w:date="2018-01-16T18:31:00Z" w:initials="DH">
    <w:p w14:paraId="6B1734B0" w14:textId="53A925E9" w:rsidR="00F7647C" w:rsidRDefault="00F7647C">
      <w:pPr>
        <w:pStyle w:val="CommentText"/>
      </w:pPr>
      <w:r>
        <w:rPr>
          <w:rStyle w:val="CommentReference"/>
        </w:rPr>
        <w:annotationRef/>
      </w:r>
      <w:r>
        <w:t>Note: review ended at this point</w:t>
      </w:r>
    </w:p>
  </w:comment>
  <w:comment w:id="327" w:author="Darren Handley" w:date="2017-12-23T02:24:00Z" w:initials="DH">
    <w:p w14:paraId="44D02DBF" w14:textId="47566688" w:rsidR="005A64FD" w:rsidRDefault="005A64FD">
      <w:pPr>
        <w:pStyle w:val="CommentText"/>
      </w:pPr>
      <w:r>
        <w:rPr>
          <w:rStyle w:val="CommentReference"/>
        </w:rPr>
        <w:annotationRef/>
      </w:r>
      <w:r>
        <w:t xml:space="preserve">Note: given vehicles may change over time when repaired the only known configuration of a vehicle for the OEM will be that in the registration documents </w:t>
      </w:r>
    </w:p>
  </w:comment>
  <w:comment w:id="382" w:author="Darren Handley" w:date="2017-12-23T03:14:00Z" w:initials="DH">
    <w:p w14:paraId="32177046" w14:textId="36BE8F9C" w:rsidR="005A64FD" w:rsidRDefault="005A64FD">
      <w:pPr>
        <w:pStyle w:val="CommentText"/>
      </w:pPr>
      <w:r>
        <w:rPr>
          <w:rStyle w:val="CommentReference"/>
        </w:rPr>
        <w:annotationRef/>
      </w:r>
      <w:r>
        <w:t>Note this could be in the recommendations</w:t>
      </w:r>
    </w:p>
  </w:comment>
  <w:comment w:id="395" w:author="Darren Handley" w:date="2017-12-07T11:31:00Z" w:initials="DH">
    <w:p w14:paraId="6230EFE3" w14:textId="77777777" w:rsidR="005A64FD" w:rsidRDefault="005A64FD">
      <w:pPr>
        <w:pStyle w:val="CommentText"/>
      </w:pPr>
      <w:r>
        <w:rPr>
          <w:rStyle w:val="CommentReference"/>
        </w:rPr>
        <w:annotationRef/>
      </w:r>
      <w:r>
        <w:t>Need to define execution</w:t>
      </w:r>
    </w:p>
  </w:comment>
  <w:comment w:id="405" w:author="Darren Handley" w:date="2017-12-07T11:31:00Z" w:initials="DH">
    <w:p w14:paraId="7D7469D8" w14:textId="77777777" w:rsidR="005A64FD" w:rsidRDefault="005A64FD" w:rsidP="00E11707">
      <w:pPr>
        <w:pStyle w:val="CommentText"/>
      </w:pPr>
      <w:r>
        <w:rPr>
          <w:rStyle w:val="CommentReference"/>
        </w:rPr>
        <w:annotationRef/>
      </w:r>
      <w:r>
        <w:t>Need to define execution</w:t>
      </w:r>
    </w:p>
  </w:comment>
  <w:comment w:id="430" w:author="Darren Handley" w:date="2017-12-07T12:48:00Z" w:initials="DH">
    <w:p w14:paraId="0A6FCAA2" w14:textId="77777777" w:rsidR="005A64FD" w:rsidRDefault="005A64FD">
      <w:pPr>
        <w:pStyle w:val="CommentText"/>
      </w:pPr>
      <w:r>
        <w:rPr>
          <w:rStyle w:val="CommentReference"/>
        </w:rPr>
        <w:annotationRef/>
      </w:r>
      <w:r>
        <w:t>Group to decide whether this section should be in general or for OTA updates only</w:t>
      </w:r>
    </w:p>
  </w:comment>
  <w:comment w:id="481" w:author="Darren Handley" w:date="2017-12-07T12:52:00Z" w:initials="DH">
    <w:p w14:paraId="7DBD634B" w14:textId="77777777" w:rsidR="005A64FD" w:rsidRDefault="005A64FD">
      <w:pPr>
        <w:pStyle w:val="CommentText"/>
      </w:pPr>
      <w:r>
        <w:rPr>
          <w:rStyle w:val="CommentReference"/>
        </w:rPr>
        <w:annotationRef/>
      </w:r>
      <w:r>
        <w:t>Note, need to consider if these apply to only OTA updates</w:t>
      </w:r>
    </w:p>
  </w:comment>
  <w:comment w:id="523" w:author="Darren Handley" w:date="2017-12-07T12:48:00Z" w:initials="DH">
    <w:p w14:paraId="087CA6E5" w14:textId="77777777" w:rsidR="005A64FD" w:rsidRDefault="005A64FD" w:rsidP="00E11707">
      <w:pPr>
        <w:pStyle w:val="CommentText"/>
      </w:pPr>
      <w:r>
        <w:rPr>
          <w:rStyle w:val="CommentReference"/>
        </w:rPr>
        <w:annotationRef/>
      </w:r>
      <w:r>
        <w:t>Group to decide whether this section should be in general or for OTA updates only</w:t>
      </w:r>
    </w:p>
  </w:comment>
  <w:comment w:id="564" w:author="Darren Handley" w:date="2017-12-23T03:35:00Z" w:initials="DH">
    <w:p w14:paraId="7CF51A4C" w14:textId="083DBFA9" w:rsidR="005A64FD" w:rsidRDefault="005A64FD">
      <w:pPr>
        <w:pStyle w:val="CommentText"/>
      </w:pPr>
      <w:r>
        <w:rPr>
          <w:rStyle w:val="CommentReference"/>
        </w:rPr>
        <w:annotationRef/>
      </w:r>
      <w:r>
        <w:t>DE comment</w:t>
      </w:r>
    </w:p>
  </w:comment>
  <w:comment w:id="591" w:author="Darren Handley" w:date="2017-12-07T12:52:00Z" w:initials="DH">
    <w:p w14:paraId="311B50DF" w14:textId="77777777" w:rsidR="005A64FD" w:rsidRDefault="005A64FD" w:rsidP="00E11707">
      <w:pPr>
        <w:pStyle w:val="CommentText"/>
      </w:pPr>
      <w:r>
        <w:rPr>
          <w:rStyle w:val="CommentReference"/>
        </w:rPr>
        <w:annotationRef/>
      </w:r>
      <w:r>
        <w:t>Note, need to consider if these apply to only OTA updates</w:t>
      </w:r>
    </w:p>
  </w:comment>
  <w:comment w:id="672" w:author="Darren Handley" w:date="2017-12-23T03:35:00Z" w:initials="DH">
    <w:p w14:paraId="43EE7064" w14:textId="027E4C75" w:rsidR="005A64FD" w:rsidRDefault="005A64FD">
      <w:pPr>
        <w:pStyle w:val="CommentText"/>
      </w:pPr>
      <w:r>
        <w:rPr>
          <w:rStyle w:val="CommentReference"/>
        </w:rPr>
        <w:annotationRef/>
      </w:r>
      <w:r>
        <w:t>DE comment</w:t>
      </w:r>
    </w:p>
  </w:comment>
  <w:comment w:id="682" w:author="Darren Handley" w:date="2017-12-07T11:54:00Z" w:initials="DH">
    <w:p w14:paraId="65972828" w14:textId="77777777" w:rsidR="005A64FD" w:rsidRDefault="005A64FD">
      <w:pPr>
        <w:pStyle w:val="CommentText"/>
      </w:pPr>
      <w:r>
        <w:rPr>
          <w:rStyle w:val="CommentReference"/>
        </w:rPr>
        <w:annotationRef/>
      </w:r>
      <w:r>
        <w:t>Could be merged with previous bullet point</w:t>
      </w:r>
    </w:p>
  </w:comment>
  <w:comment w:id="718" w:author="Darren Handley" w:date="2017-12-07T13:31:00Z" w:initials="DH">
    <w:p w14:paraId="72EC86BB" w14:textId="77777777" w:rsidR="005A64FD" w:rsidRDefault="005A64FD">
      <w:pPr>
        <w:pStyle w:val="CommentText"/>
      </w:pPr>
      <w:r>
        <w:rPr>
          <w:rStyle w:val="CommentReference"/>
        </w:rPr>
        <w:annotationRef/>
      </w:r>
      <w:r>
        <w:t xml:space="preserve"> Note for document – remove the phrases “it is recommended” – see reference to RC21 19 descriptions</w:t>
      </w:r>
    </w:p>
    <w:p w14:paraId="76F9ABF7" w14:textId="77777777" w:rsidR="005A64FD" w:rsidRDefault="00EE0A9C">
      <w:pPr>
        <w:pStyle w:val="CommentText"/>
      </w:pPr>
      <w:hyperlink r:id="rId1" w:history="1">
        <w:r w:rsidR="005A64FD" w:rsidRPr="00624FF5">
          <w:rPr>
            <w:rStyle w:val="Hyperlink"/>
          </w:rPr>
          <w:t>https://www.ietf.org/rfc/rfc2119.txt</w:t>
        </w:r>
      </w:hyperlink>
      <w:r w:rsidR="005A64FD">
        <w:t xml:space="preserve"> </w:t>
      </w:r>
    </w:p>
  </w:comment>
  <w:comment w:id="740" w:author="Darren Handley" w:date="2017-12-07T13:49:00Z" w:initials="DH">
    <w:p w14:paraId="634722A2" w14:textId="77777777" w:rsidR="005A64FD" w:rsidRDefault="005A64FD">
      <w:pPr>
        <w:pStyle w:val="CommentText"/>
      </w:pPr>
      <w:r>
        <w:rPr>
          <w:rStyle w:val="CommentReference"/>
        </w:rPr>
        <w:annotationRef/>
      </w:r>
      <w:r>
        <w:t>Change to section 4.4</w:t>
      </w:r>
    </w:p>
  </w:comment>
  <w:comment w:id="741" w:author="Darren Handley" w:date="2017-12-07T13:49:00Z" w:initials="DH">
    <w:p w14:paraId="0F5B04B8" w14:textId="77777777" w:rsidR="005A64FD" w:rsidRDefault="005A64FD" w:rsidP="00F770AC">
      <w:pPr>
        <w:pStyle w:val="CommentText"/>
      </w:pPr>
      <w:r>
        <w:rPr>
          <w:rStyle w:val="CommentReference"/>
        </w:rPr>
        <w:annotationRef/>
      </w:r>
      <w:r>
        <w:t>Change to section 4.4</w:t>
      </w:r>
    </w:p>
  </w:comment>
  <w:comment w:id="770" w:author="Darren Handley" w:date="2017-12-15T11:37:00Z" w:initials="DH">
    <w:p w14:paraId="78BF431A" w14:textId="7DE6C8AB" w:rsidR="005A64FD" w:rsidRDefault="005A64FD">
      <w:pPr>
        <w:pStyle w:val="CommentText"/>
      </w:pPr>
      <w:r>
        <w:rPr>
          <w:rStyle w:val="CommentReference"/>
        </w:rPr>
        <w:annotationRef/>
      </w:r>
      <w:r>
        <w:t xml:space="preserve">Note: the overlap with the security paper was noted. Group may review this further. </w:t>
      </w:r>
    </w:p>
  </w:comment>
  <w:comment w:id="862" w:author="Darren Handley" w:date="2017-12-15T12:00:00Z" w:initials="DH">
    <w:p w14:paraId="4CFC481F" w14:textId="09B0D3C2" w:rsidR="005A64FD" w:rsidRDefault="005A64FD">
      <w:pPr>
        <w:pStyle w:val="CommentText"/>
      </w:pPr>
      <w:r>
        <w:rPr>
          <w:rStyle w:val="CommentReference"/>
        </w:rPr>
        <w:annotationRef/>
      </w:r>
      <w:r>
        <w:t>Note: need to ensure consistent use of this term</w:t>
      </w:r>
    </w:p>
  </w:comment>
  <w:comment w:id="878" w:author="Darren Handley" w:date="2017-12-15T12:53:00Z" w:initials="DH">
    <w:p w14:paraId="3E5E67E1" w14:textId="75752A02" w:rsidR="005A64FD" w:rsidRDefault="005A64FD">
      <w:pPr>
        <w:pStyle w:val="CommentText"/>
      </w:pPr>
      <w:r>
        <w:rPr>
          <w:rStyle w:val="CommentReference"/>
        </w:rPr>
        <w:annotationRef/>
      </w:r>
      <w:r>
        <w:t>Note: RxSWIN concept is written in terms of 58 agreement. Modification may be needed to apply to 98 agreement, this could be included as a separate section</w:t>
      </w:r>
    </w:p>
  </w:comment>
  <w:comment w:id="884" w:author="Darren Handley" w:date="2017-12-15T12:37:00Z" w:initials="DH">
    <w:p w14:paraId="26653CB4" w14:textId="5F31A370" w:rsidR="005A64FD" w:rsidRDefault="005A64FD">
      <w:pPr>
        <w:pStyle w:val="CommentText"/>
      </w:pPr>
      <w:r>
        <w:rPr>
          <w:rStyle w:val="CommentReference"/>
        </w:rPr>
        <w:annotationRef/>
      </w:r>
      <w:r>
        <w:t>Note: edit to consistently refer to certification rather than type approval</w:t>
      </w:r>
    </w:p>
  </w:comment>
  <w:comment w:id="911" w:author="Darren Handley" w:date="2017-12-15T13:14:00Z" w:initials="DH">
    <w:p w14:paraId="3D4EAFF7" w14:textId="160BC8B5" w:rsidR="005A64FD" w:rsidRDefault="005A64FD">
      <w:pPr>
        <w:pStyle w:val="CommentText"/>
      </w:pPr>
      <w:r>
        <w:rPr>
          <w:rStyle w:val="CommentReference"/>
        </w:rPr>
        <w:annotationRef/>
      </w:r>
      <w:r>
        <w:t>May need to review this paragraph as it is an explanation – it could be moved to the definitions. To confirm in January.</w:t>
      </w:r>
    </w:p>
  </w:comment>
  <w:comment w:id="914" w:author="Darren Handley" w:date="2017-12-15T13:14:00Z" w:initials="DH">
    <w:p w14:paraId="39F90472" w14:textId="77777777" w:rsidR="005A64FD" w:rsidRDefault="005A64FD" w:rsidP="00B068D7">
      <w:pPr>
        <w:pStyle w:val="CommentText"/>
      </w:pPr>
      <w:r>
        <w:rPr>
          <w:rStyle w:val="CommentReference"/>
        </w:rPr>
        <w:annotationRef/>
      </w:r>
      <w:r>
        <w:t>May need to review this paragraph as it is an explanation – it could be moved to the definitions. To confirm in January.</w:t>
      </w:r>
    </w:p>
  </w:comment>
  <w:comment w:id="917" w:author="Darren Handley" w:date="2017-12-23T03:56:00Z" w:initials="DH">
    <w:p w14:paraId="0638EC7A" w14:textId="15FC780E" w:rsidR="005A64FD" w:rsidRDefault="005A64FD">
      <w:pPr>
        <w:pStyle w:val="CommentText"/>
      </w:pPr>
      <w:r>
        <w:rPr>
          <w:rStyle w:val="CommentReference"/>
        </w:rPr>
        <w:annotationRef/>
      </w:r>
      <w:r>
        <w:t>Copied to recommendations</w:t>
      </w:r>
    </w:p>
  </w:comment>
  <w:comment w:id="932" w:author="Darren Handley" w:date="2017-12-15T13:34:00Z" w:initials="DH">
    <w:p w14:paraId="5757699F" w14:textId="727A75F9" w:rsidR="005A64FD" w:rsidRDefault="005A64FD">
      <w:pPr>
        <w:pStyle w:val="CommentText"/>
      </w:pPr>
      <w:r>
        <w:rPr>
          <w:rStyle w:val="CommentReference"/>
        </w:rPr>
        <w:annotationRef/>
      </w:r>
      <w:r>
        <w:t>Note: OEM raised concerns about the possible burden this may place on them</w:t>
      </w:r>
    </w:p>
  </w:comment>
  <w:comment w:id="957" w:author="Darren Handley" w:date="2017-12-15T13:49:00Z" w:initials="DH">
    <w:p w14:paraId="27560D1A" w14:textId="77777777" w:rsidR="005A64FD" w:rsidRDefault="005A64FD" w:rsidP="00B068D7">
      <w:pPr>
        <w:pStyle w:val="CommentText"/>
      </w:pPr>
      <w:r>
        <w:rPr>
          <w:rStyle w:val="CommentReference"/>
        </w:rPr>
        <w:annotationRef/>
      </w:r>
      <w:r>
        <w:t>Need to review further and assess impact in the context of updates in the field. This needs to be discussed further.</w:t>
      </w:r>
    </w:p>
  </w:comment>
  <w:comment w:id="949" w:author="Darren Handley" w:date="2017-12-15T13:49:00Z" w:initials="DH">
    <w:p w14:paraId="41FE9070" w14:textId="0456B14F" w:rsidR="005A64FD" w:rsidRDefault="005A64FD">
      <w:pPr>
        <w:pStyle w:val="CommentText"/>
      </w:pPr>
      <w:r>
        <w:rPr>
          <w:rStyle w:val="CommentReference"/>
        </w:rPr>
        <w:annotationRef/>
      </w:r>
      <w:r>
        <w:t>Need to review further and assess impact in the context of updates in the field. This needs to be discussed further.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28CDE9" w15:done="0"/>
  <w15:commentEx w15:paraId="5143369F" w15:done="0"/>
  <w15:commentEx w15:paraId="3E49230D" w15:done="0"/>
  <w15:commentEx w15:paraId="3F73F2A6" w15:done="0"/>
  <w15:commentEx w15:paraId="0D496309" w15:done="0"/>
  <w15:commentEx w15:paraId="4CE0E5E2" w15:done="0"/>
  <w15:commentEx w15:paraId="4F7C9425" w15:done="0"/>
  <w15:commentEx w15:paraId="0C7A4375" w15:done="0"/>
  <w15:commentEx w15:paraId="18230687" w15:done="0"/>
  <w15:commentEx w15:paraId="0EF5A89F" w15:done="0"/>
  <w15:commentEx w15:paraId="723B2602" w15:done="0"/>
  <w15:commentEx w15:paraId="49A79998" w15:done="0"/>
  <w15:commentEx w15:paraId="455E48D1" w15:done="0"/>
  <w15:commentEx w15:paraId="5EDEFDD4" w15:done="0"/>
  <w15:commentEx w15:paraId="5F4C66E0" w15:done="0"/>
  <w15:commentEx w15:paraId="6B1734B0" w15:done="0"/>
  <w15:commentEx w15:paraId="44D02DBF" w15:done="0"/>
  <w15:commentEx w15:paraId="32177046" w15:done="0"/>
  <w15:commentEx w15:paraId="6230EFE3" w15:done="0"/>
  <w15:commentEx w15:paraId="7D7469D8" w15:done="0"/>
  <w15:commentEx w15:paraId="0A6FCAA2" w15:done="0"/>
  <w15:commentEx w15:paraId="7DBD634B" w15:done="0"/>
  <w15:commentEx w15:paraId="087CA6E5" w15:done="0"/>
  <w15:commentEx w15:paraId="7CF51A4C" w15:done="0"/>
  <w15:commentEx w15:paraId="311B50DF" w15:done="0"/>
  <w15:commentEx w15:paraId="43EE7064" w15:done="0"/>
  <w15:commentEx w15:paraId="65972828" w15:done="0"/>
  <w15:commentEx w15:paraId="76F9ABF7" w15:done="0"/>
  <w15:commentEx w15:paraId="634722A2" w15:done="0"/>
  <w15:commentEx w15:paraId="0F5B04B8" w15:done="0"/>
  <w15:commentEx w15:paraId="78BF431A" w15:done="0"/>
  <w15:commentEx w15:paraId="4CFC481F" w15:done="0"/>
  <w15:commentEx w15:paraId="3E5E67E1" w15:done="0"/>
  <w15:commentEx w15:paraId="26653CB4" w15:done="0"/>
  <w15:commentEx w15:paraId="3D4EAFF7" w15:done="0"/>
  <w15:commentEx w15:paraId="39F90472" w15:done="0"/>
  <w15:commentEx w15:paraId="0638EC7A" w15:done="0"/>
  <w15:commentEx w15:paraId="5757699F" w15:done="0"/>
  <w15:commentEx w15:paraId="27560D1A" w15:done="0"/>
  <w15:commentEx w15:paraId="41FE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A0451" w14:textId="77777777" w:rsidR="005367B4" w:rsidRDefault="005367B4" w:rsidP="00413284">
      <w:pPr>
        <w:spacing w:after="0" w:line="240" w:lineRule="auto"/>
      </w:pPr>
      <w:r>
        <w:separator/>
      </w:r>
    </w:p>
  </w:endnote>
  <w:endnote w:type="continuationSeparator" w:id="0">
    <w:p w14:paraId="33E78AED" w14:textId="77777777" w:rsidR="005367B4" w:rsidRDefault="005367B4"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976773"/>
      <w:docPartObj>
        <w:docPartGallery w:val="Page Numbers (Bottom of Page)"/>
        <w:docPartUnique/>
      </w:docPartObj>
    </w:sdtPr>
    <w:sdtEndPr>
      <w:rPr>
        <w:noProof/>
      </w:rPr>
    </w:sdtEndPr>
    <w:sdtContent>
      <w:p w14:paraId="4BCC9B62" w14:textId="7AD7FA8A" w:rsidR="005A64FD" w:rsidRDefault="005A64FD">
        <w:pPr>
          <w:pStyle w:val="Footer"/>
          <w:jc w:val="right"/>
        </w:pPr>
        <w:r>
          <w:fldChar w:fldCharType="begin"/>
        </w:r>
        <w:r>
          <w:instrText xml:space="preserve"> PAGE   \* MERGEFORMAT </w:instrText>
        </w:r>
        <w:r>
          <w:fldChar w:fldCharType="separate"/>
        </w:r>
        <w:r w:rsidR="00EE0A9C">
          <w:rPr>
            <w:noProof/>
          </w:rPr>
          <w:t>29</w:t>
        </w:r>
        <w:r>
          <w:rPr>
            <w:noProof/>
          </w:rPr>
          <w:fldChar w:fldCharType="end"/>
        </w:r>
      </w:p>
    </w:sdtContent>
  </w:sdt>
  <w:p w14:paraId="43B335E4" w14:textId="77777777" w:rsidR="005A64FD" w:rsidRDefault="005A6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5C975" w14:textId="77777777" w:rsidR="005367B4" w:rsidRDefault="005367B4" w:rsidP="00413284">
      <w:pPr>
        <w:spacing w:after="0" w:line="240" w:lineRule="auto"/>
      </w:pPr>
      <w:r>
        <w:separator/>
      </w:r>
    </w:p>
  </w:footnote>
  <w:footnote w:type="continuationSeparator" w:id="0">
    <w:p w14:paraId="185FA8B5" w14:textId="77777777" w:rsidR="005367B4" w:rsidRDefault="005367B4"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39B8E" w14:textId="3CE1B23D" w:rsidR="005A64FD" w:rsidRPr="00BD38A3" w:rsidRDefault="005A64FD" w:rsidP="00990BA9">
    <w:pPr>
      <w:pStyle w:val="Header"/>
      <w:tabs>
        <w:tab w:val="left" w:pos="6348"/>
      </w:tabs>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of  TF-CS/OTA</w:t>
    </w:r>
    <w:r>
      <w:rPr>
        <w:rFonts w:ascii="Times New Roman" w:hAnsi="Times New Roman" w:cs="Times New Roman"/>
        <w:sz w:val="20"/>
        <w:lang w:val="en-US"/>
      </w:rPr>
      <w:tab/>
    </w:r>
    <w:r>
      <w:rPr>
        <w:rFonts w:ascii="Times New Roman" w:hAnsi="Times New Roman" w:cs="Times New Roman"/>
        <w:sz w:val="20"/>
        <w:lang w:val="en-US"/>
      </w:rPr>
      <w:tab/>
    </w:r>
    <w:r>
      <w:rPr>
        <w:rFonts w:ascii="Times New Roman" w:hAnsi="Times New Roman" w:cs="Times New Roman"/>
        <w:sz w:val="20"/>
        <w:lang w:val="en-US"/>
      </w:rPr>
      <w:tab/>
      <w:t>TFCS-10-04</w:t>
    </w:r>
  </w:p>
  <w:p w14:paraId="1CC36D6E" w14:textId="77777777" w:rsidR="005A64FD" w:rsidRPr="00413284" w:rsidRDefault="005A64FD" w:rsidP="0041328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53903C4"/>
    <w:multiLevelType w:val="hybridMultilevel"/>
    <w:tmpl w:val="2E3C2FAE"/>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2" w15:restartNumberingAfterBreak="0">
    <w:nsid w:val="07E21CCE"/>
    <w:multiLevelType w:val="hybridMultilevel"/>
    <w:tmpl w:val="A866CC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4" w15:restartNumberingAfterBreak="0">
    <w:nsid w:val="0C62337C"/>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5" w15:restartNumberingAfterBreak="0">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7" w15:restartNumberingAfterBreak="0">
    <w:nsid w:val="247E3F62"/>
    <w:multiLevelType w:val="multilevel"/>
    <w:tmpl w:val="0B389FC4"/>
    <w:lvl w:ilvl="0">
      <w:start w:val="1"/>
      <w:numFmt w:val="decimal"/>
      <w:lvlText w:val="%1."/>
      <w:lvlJc w:val="left"/>
      <w:pPr>
        <w:tabs>
          <w:tab w:val="num" w:pos="2625"/>
        </w:tabs>
        <w:ind w:left="2625" w:hanging="22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9" w15:restartNumberingAfterBreak="0">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FD4267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1" w15:restartNumberingAfterBreak="0">
    <w:nsid w:val="39566806"/>
    <w:multiLevelType w:val="multilevel"/>
    <w:tmpl w:val="7F52F4A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3"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0"/>
  </w:num>
  <w:num w:numId="3">
    <w:abstractNumId w:val="6"/>
  </w:num>
  <w:num w:numId="4">
    <w:abstractNumId w:val="15"/>
  </w:num>
  <w:num w:numId="5">
    <w:abstractNumId w:val="11"/>
  </w:num>
  <w:num w:numId="6">
    <w:abstractNumId w:val="3"/>
  </w:num>
  <w:num w:numId="7">
    <w:abstractNumId w:val="12"/>
  </w:num>
  <w:num w:numId="8">
    <w:abstractNumId w:val="13"/>
  </w:num>
  <w:num w:numId="9">
    <w:abstractNumId w:val="14"/>
  </w:num>
  <w:num w:numId="10">
    <w:abstractNumId w:val="1"/>
  </w:num>
  <w:num w:numId="11">
    <w:abstractNumId w:val="5"/>
  </w:num>
  <w:num w:numId="12">
    <w:abstractNumId w:val="9"/>
  </w:num>
  <w:num w:numId="13">
    <w:abstractNumId w:val="8"/>
  </w:num>
  <w:num w:numId="14">
    <w:abstractNumId w:val="4"/>
  </w:num>
  <w:num w:numId="15">
    <w:abstractNumId w:val="10"/>
  </w:num>
  <w:num w:numId="16">
    <w:abstractNumId w:val="2"/>
  </w:num>
  <w:num w:numId="17">
    <w:abstractNumId w:val="7"/>
  </w:num>
  <w:num w:numId="18">
    <w:abstractNumId w:val="16"/>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rson w15:author="KAI FREDERIK ZASTROW - J597066">
    <w15:presenceInfo w15:providerId="AD" w15:userId="S-1-5-21-1993962763-299502267-1801674531-65419"/>
  </w15:person>
  <w15:person w15:author="Ulrich, Stephan (059)">
    <w15:presenceInfo w15:providerId="AD" w15:userId="S-1-5-21-1482476501-1450960922-725345543-2194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04EE1"/>
    <w:rsid w:val="000116DC"/>
    <w:rsid w:val="00012316"/>
    <w:rsid w:val="000153BB"/>
    <w:rsid w:val="00016C2F"/>
    <w:rsid w:val="00021E32"/>
    <w:rsid w:val="00031E5A"/>
    <w:rsid w:val="000579FF"/>
    <w:rsid w:val="000922CF"/>
    <w:rsid w:val="000A119F"/>
    <w:rsid w:val="000A7684"/>
    <w:rsid w:val="000B57A0"/>
    <w:rsid w:val="000B7703"/>
    <w:rsid w:val="000C6E58"/>
    <w:rsid w:val="000E098E"/>
    <w:rsid w:val="000F0CFC"/>
    <w:rsid w:val="00102226"/>
    <w:rsid w:val="00123A24"/>
    <w:rsid w:val="00124136"/>
    <w:rsid w:val="00126F2D"/>
    <w:rsid w:val="00130145"/>
    <w:rsid w:val="001302D9"/>
    <w:rsid w:val="00147C52"/>
    <w:rsid w:val="0015654E"/>
    <w:rsid w:val="001865B8"/>
    <w:rsid w:val="001C4117"/>
    <w:rsid w:val="001C43A8"/>
    <w:rsid w:val="001D09CF"/>
    <w:rsid w:val="001D3046"/>
    <w:rsid w:val="001D4B1D"/>
    <w:rsid w:val="001E102C"/>
    <w:rsid w:val="001E7521"/>
    <w:rsid w:val="001F0F78"/>
    <w:rsid w:val="001F4682"/>
    <w:rsid w:val="00204D32"/>
    <w:rsid w:val="00213B2C"/>
    <w:rsid w:val="002330AB"/>
    <w:rsid w:val="0023639B"/>
    <w:rsid w:val="002974A1"/>
    <w:rsid w:val="002B02C0"/>
    <w:rsid w:val="002C1E04"/>
    <w:rsid w:val="002D0EBA"/>
    <w:rsid w:val="002D3D9F"/>
    <w:rsid w:val="002D7888"/>
    <w:rsid w:val="002E7A3E"/>
    <w:rsid w:val="00313622"/>
    <w:rsid w:val="003355DC"/>
    <w:rsid w:val="00350A04"/>
    <w:rsid w:val="00375DB9"/>
    <w:rsid w:val="0038258E"/>
    <w:rsid w:val="00387E66"/>
    <w:rsid w:val="003906C9"/>
    <w:rsid w:val="003933AE"/>
    <w:rsid w:val="003C4FCF"/>
    <w:rsid w:val="003C5AE6"/>
    <w:rsid w:val="00400961"/>
    <w:rsid w:val="00402829"/>
    <w:rsid w:val="00413284"/>
    <w:rsid w:val="00445A28"/>
    <w:rsid w:val="00446961"/>
    <w:rsid w:val="00457F29"/>
    <w:rsid w:val="00470FD7"/>
    <w:rsid w:val="004959D1"/>
    <w:rsid w:val="004972DC"/>
    <w:rsid w:val="004A1E23"/>
    <w:rsid w:val="004B1B29"/>
    <w:rsid w:val="004B6B87"/>
    <w:rsid w:val="004C10C9"/>
    <w:rsid w:val="004C5759"/>
    <w:rsid w:val="004D06D0"/>
    <w:rsid w:val="004D1290"/>
    <w:rsid w:val="004E26B4"/>
    <w:rsid w:val="004E41C4"/>
    <w:rsid w:val="004E525A"/>
    <w:rsid w:val="004F0F8D"/>
    <w:rsid w:val="004F42DA"/>
    <w:rsid w:val="00516876"/>
    <w:rsid w:val="00516D98"/>
    <w:rsid w:val="005367B4"/>
    <w:rsid w:val="005409DD"/>
    <w:rsid w:val="0054668D"/>
    <w:rsid w:val="00553393"/>
    <w:rsid w:val="0057590B"/>
    <w:rsid w:val="005A64FD"/>
    <w:rsid w:val="005B1BCA"/>
    <w:rsid w:val="005B1DB8"/>
    <w:rsid w:val="005B76B2"/>
    <w:rsid w:val="005B79BA"/>
    <w:rsid w:val="005D3203"/>
    <w:rsid w:val="00623CA3"/>
    <w:rsid w:val="0062447E"/>
    <w:rsid w:val="006359F5"/>
    <w:rsid w:val="0064283D"/>
    <w:rsid w:val="00661638"/>
    <w:rsid w:val="006630D3"/>
    <w:rsid w:val="00672B73"/>
    <w:rsid w:val="00674D93"/>
    <w:rsid w:val="00677F79"/>
    <w:rsid w:val="00691DCE"/>
    <w:rsid w:val="006970E2"/>
    <w:rsid w:val="006D485A"/>
    <w:rsid w:val="006D74CD"/>
    <w:rsid w:val="007140FA"/>
    <w:rsid w:val="007145B2"/>
    <w:rsid w:val="007224AB"/>
    <w:rsid w:val="00727B15"/>
    <w:rsid w:val="00730868"/>
    <w:rsid w:val="0073479B"/>
    <w:rsid w:val="007413C5"/>
    <w:rsid w:val="00784F39"/>
    <w:rsid w:val="007B101F"/>
    <w:rsid w:val="007B1E00"/>
    <w:rsid w:val="007C4B26"/>
    <w:rsid w:val="007F238A"/>
    <w:rsid w:val="00836C9B"/>
    <w:rsid w:val="008379F6"/>
    <w:rsid w:val="008403FE"/>
    <w:rsid w:val="008454E7"/>
    <w:rsid w:val="00861C30"/>
    <w:rsid w:val="008627EC"/>
    <w:rsid w:val="008676DB"/>
    <w:rsid w:val="00873828"/>
    <w:rsid w:val="008A1B26"/>
    <w:rsid w:val="008A7D0D"/>
    <w:rsid w:val="008C7308"/>
    <w:rsid w:val="00901E74"/>
    <w:rsid w:val="00915C09"/>
    <w:rsid w:val="00916DC0"/>
    <w:rsid w:val="00941C5F"/>
    <w:rsid w:val="00945512"/>
    <w:rsid w:val="009667E1"/>
    <w:rsid w:val="00990BA9"/>
    <w:rsid w:val="009933F6"/>
    <w:rsid w:val="009B1657"/>
    <w:rsid w:val="009B1F17"/>
    <w:rsid w:val="009D26A9"/>
    <w:rsid w:val="009D4025"/>
    <w:rsid w:val="009D53EB"/>
    <w:rsid w:val="009E1267"/>
    <w:rsid w:val="009F68B0"/>
    <w:rsid w:val="00A0031D"/>
    <w:rsid w:val="00A12AD7"/>
    <w:rsid w:val="00A443F6"/>
    <w:rsid w:val="00A67F84"/>
    <w:rsid w:val="00A977D4"/>
    <w:rsid w:val="00AA69F9"/>
    <w:rsid w:val="00AB2CEA"/>
    <w:rsid w:val="00AC2EB6"/>
    <w:rsid w:val="00AD27DB"/>
    <w:rsid w:val="00AD5100"/>
    <w:rsid w:val="00AD6D6C"/>
    <w:rsid w:val="00B03FB5"/>
    <w:rsid w:val="00B04710"/>
    <w:rsid w:val="00B049A7"/>
    <w:rsid w:val="00B068D7"/>
    <w:rsid w:val="00B25C13"/>
    <w:rsid w:val="00B36191"/>
    <w:rsid w:val="00B37098"/>
    <w:rsid w:val="00B41E84"/>
    <w:rsid w:val="00B60C91"/>
    <w:rsid w:val="00B72762"/>
    <w:rsid w:val="00B80407"/>
    <w:rsid w:val="00B918BF"/>
    <w:rsid w:val="00BA32FE"/>
    <w:rsid w:val="00BE020D"/>
    <w:rsid w:val="00BE7329"/>
    <w:rsid w:val="00BF68ED"/>
    <w:rsid w:val="00C32AA4"/>
    <w:rsid w:val="00C501DD"/>
    <w:rsid w:val="00C86E0E"/>
    <w:rsid w:val="00C9399F"/>
    <w:rsid w:val="00C964A4"/>
    <w:rsid w:val="00C9665E"/>
    <w:rsid w:val="00C97F30"/>
    <w:rsid w:val="00CB2E0E"/>
    <w:rsid w:val="00CB424C"/>
    <w:rsid w:val="00CB67C9"/>
    <w:rsid w:val="00CD2477"/>
    <w:rsid w:val="00D15912"/>
    <w:rsid w:val="00D43AB9"/>
    <w:rsid w:val="00D57CA8"/>
    <w:rsid w:val="00D57E13"/>
    <w:rsid w:val="00D81A9E"/>
    <w:rsid w:val="00D83AE9"/>
    <w:rsid w:val="00D91923"/>
    <w:rsid w:val="00D93588"/>
    <w:rsid w:val="00D97829"/>
    <w:rsid w:val="00DA6412"/>
    <w:rsid w:val="00DB3286"/>
    <w:rsid w:val="00DC58F1"/>
    <w:rsid w:val="00DD674E"/>
    <w:rsid w:val="00DF0A37"/>
    <w:rsid w:val="00DF583B"/>
    <w:rsid w:val="00E02CC8"/>
    <w:rsid w:val="00E11707"/>
    <w:rsid w:val="00E16891"/>
    <w:rsid w:val="00E233D7"/>
    <w:rsid w:val="00E23DD1"/>
    <w:rsid w:val="00E578FD"/>
    <w:rsid w:val="00E8547B"/>
    <w:rsid w:val="00E8743A"/>
    <w:rsid w:val="00E87ACE"/>
    <w:rsid w:val="00E967BF"/>
    <w:rsid w:val="00EA05CD"/>
    <w:rsid w:val="00EB24A2"/>
    <w:rsid w:val="00EC09F4"/>
    <w:rsid w:val="00EE0A9C"/>
    <w:rsid w:val="00EE12BA"/>
    <w:rsid w:val="00EF1014"/>
    <w:rsid w:val="00F02B8E"/>
    <w:rsid w:val="00F078D7"/>
    <w:rsid w:val="00F14364"/>
    <w:rsid w:val="00F143B4"/>
    <w:rsid w:val="00F14B1C"/>
    <w:rsid w:val="00F276AE"/>
    <w:rsid w:val="00F37A90"/>
    <w:rsid w:val="00F40672"/>
    <w:rsid w:val="00F50E52"/>
    <w:rsid w:val="00F75E48"/>
    <w:rsid w:val="00F7647C"/>
    <w:rsid w:val="00F770AC"/>
    <w:rsid w:val="00F803DB"/>
    <w:rsid w:val="00F932D0"/>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046C"/>
  <w15:docId w15:val="{CE82D2D3-08BE-4F68-9BD8-06595E60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8"/>
      </w:numPr>
      <w:ind w:left="720" w:hanging="720"/>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semiHidden/>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etf.org/rfc/rfc2119.txt"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F825C-4313-4957-A784-363421EC7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3356DFF</Template>
  <TotalTime>0</TotalTime>
  <Pages>29</Pages>
  <Words>9494</Words>
  <Characters>54121</Characters>
  <Application>Microsoft Office Word</Application>
  <DocSecurity>0</DocSecurity>
  <Lines>451</Lines>
  <Paragraphs>126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HMETC</Company>
  <LinksUpToDate>false</LinksUpToDate>
  <CharactersWithSpaces>63489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2</cp:revision>
  <dcterms:created xsi:type="dcterms:W3CDTF">2018-01-16T18:42:00Z</dcterms:created>
  <dcterms:modified xsi:type="dcterms:W3CDTF">2018-01-16T18:42:00Z</dcterms:modified>
  <cp:category>Not Protected</cp:category>
</cp:coreProperties>
</file>