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8DA2D1" w14:textId="351CE3E8" w:rsidR="00083FE5" w:rsidRDefault="00083FE5" w:rsidP="00083FE5">
      <w:pPr>
        <w:pStyle w:val="HChG"/>
        <w:tabs>
          <w:tab w:val="clear" w:pos="851"/>
          <w:tab w:val="left" w:pos="770"/>
        </w:tabs>
      </w:pPr>
      <w:bookmarkStart w:id="0" w:name="_Hlk482801101"/>
      <w:bookmarkStart w:id="1" w:name="_Hlk483557238"/>
      <w:r>
        <w:tab/>
        <w:t xml:space="preserve">Explanation </w:t>
      </w:r>
    </w:p>
    <w:p w14:paraId="06AF8D7B" w14:textId="759EA355" w:rsidR="00B53EE2" w:rsidRDefault="00B53EE2" w:rsidP="00B53EE2"/>
    <w:p w14:paraId="61ECFDAC" w14:textId="3C935891" w:rsidR="00B53EE2" w:rsidRDefault="007C3354" w:rsidP="00B53EE2">
      <w:r>
        <w:t xml:space="preserve">This draft is based on the ‘UNR WLTP Series 1’ as this contains the </w:t>
      </w:r>
      <w:r w:rsidR="00AA0CE7">
        <w:t xml:space="preserve">latest amendment </w:t>
      </w:r>
    </w:p>
    <w:p w14:paraId="27161DC4" w14:textId="77777777" w:rsidR="007C3354" w:rsidRDefault="007C3354" w:rsidP="00B53EE2"/>
    <w:p w14:paraId="30601A71" w14:textId="04DBFE18" w:rsidR="00BA2E7E" w:rsidRPr="003252A0" w:rsidRDefault="00125519" w:rsidP="003252A0">
      <w:pPr>
        <w:pStyle w:val="Paragraphedeliste"/>
        <w:numPr>
          <w:ilvl w:val="0"/>
          <w:numId w:val="36"/>
        </w:numPr>
      </w:pPr>
      <w:r w:rsidRPr="003252A0">
        <w:t>Colour codes</w:t>
      </w:r>
    </w:p>
    <w:p w14:paraId="33856374" w14:textId="1B093182" w:rsidR="00BA2E7E" w:rsidRPr="000E077E" w:rsidRDefault="00BA2E7E" w:rsidP="003252A0">
      <w:pPr>
        <w:ind w:left="1134"/>
        <w:rPr>
          <w:sz w:val="24"/>
        </w:rPr>
      </w:pPr>
      <w:r w:rsidRPr="000E077E">
        <w:rPr>
          <w:b/>
          <w:color w:val="A6A6A6" w:themeColor="background1" w:themeShade="A6"/>
          <w:sz w:val="24"/>
        </w:rPr>
        <w:t>Grey</w:t>
      </w:r>
      <w:r w:rsidRPr="000E077E">
        <w:rPr>
          <w:sz w:val="24"/>
        </w:rPr>
        <w:t xml:space="preserve">: </w:t>
      </w:r>
      <w:r w:rsidR="00125519" w:rsidRPr="000E077E">
        <w:rPr>
          <w:sz w:val="24"/>
        </w:rPr>
        <w:t xml:space="preserve">Same as the 23°C test </w:t>
      </w:r>
    </w:p>
    <w:p w14:paraId="29589152" w14:textId="3EF8007C" w:rsidR="00183F5A" w:rsidRPr="000E077E" w:rsidRDefault="00183F5A" w:rsidP="003252A0">
      <w:pPr>
        <w:ind w:left="1134"/>
        <w:rPr>
          <w:sz w:val="24"/>
        </w:rPr>
      </w:pPr>
      <w:r w:rsidRPr="000E077E">
        <w:rPr>
          <w:b/>
          <w:sz w:val="24"/>
        </w:rPr>
        <w:t>Black</w:t>
      </w:r>
      <w:r w:rsidRPr="000E077E">
        <w:rPr>
          <w:sz w:val="24"/>
        </w:rPr>
        <w:t>:</w:t>
      </w:r>
      <w:r w:rsidR="00125519" w:rsidRPr="000E077E">
        <w:rPr>
          <w:sz w:val="24"/>
        </w:rPr>
        <w:t xml:space="preserve"> Part</w:t>
      </w:r>
      <w:r w:rsidR="000E077E" w:rsidRPr="000E077E">
        <w:rPr>
          <w:sz w:val="24"/>
        </w:rPr>
        <w:t xml:space="preserve">s of the draft concerned </w:t>
      </w:r>
      <w:r w:rsidR="00AD05B8">
        <w:rPr>
          <w:sz w:val="24"/>
        </w:rPr>
        <w:t xml:space="preserve">by the modifications </w:t>
      </w:r>
      <w:r w:rsidR="008B7DE2">
        <w:rPr>
          <w:sz w:val="24"/>
        </w:rPr>
        <w:t xml:space="preserve">but not yet modified </w:t>
      </w:r>
    </w:p>
    <w:p w14:paraId="4E1BFB92" w14:textId="407E8CEE" w:rsidR="00183F5A" w:rsidRPr="000E077E" w:rsidRDefault="00183F5A" w:rsidP="003252A0">
      <w:pPr>
        <w:ind w:left="1134"/>
        <w:rPr>
          <w:sz w:val="24"/>
        </w:rPr>
      </w:pPr>
      <w:r w:rsidRPr="000E077E">
        <w:rPr>
          <w:b/>
          <w:color w:val="7030A0"/>
          <w:sz w:val="24"/>
        </w:rPr>
        <w:t>Violet</w:t>
      </w:r>
      <w:r w:rsidRPr="000E077E">
        <w:rPr>
          <w:sz w:val="24"/>
        </w:rPr>
        <w:t xml:space="preserve">: </w:t>
      </w:r>
      <w:r w:rsidR="000E077E">
        <w:rPr>
          <w:sz w:val="24"/>
        </w:rPr>
        <w:t>A</w:t>
      </w:r>
      <w:r w:rsidR="000E077E" w:rsidRPr="000E077E">
        <w:rPr>
          <w:sz w:val="24"/>
        </w:rPr>
        <w:t xml:space="preserve">dditional text or modifications </w:t>
      </w:r>
      <w:r w:rsidR="00D144A0">
        <w:rPr>
          <w:sz w:val="24"/>
        </w:rPr>
        <w:t xml:space="preserve">or deletion </w:t>
      </w:r>
    </w:p>
    <w:p w14:paraId="28E58E77" w14:textId="20CCEA39" w:rsidR="00183F5A" w:rsidRDefault="00183F5A" w:rsidP="00BA2E7E"/>
    <w:p w14:paraId="7042493F" w14:textId="3A00ED19" w:rsidR="00B53EE2" w:rsidRDefault="00B53EE2" w:rsidP="00BA2E7E"/>
    <w:p w14:paraId="5094B19F" w14:textId="437F8E3F" w:rsidR="00B53EE2" w:rsidRDefault="00B53EE2" w:rsidP="00B53EE2">
      <w:pPr>
        <w:pStyle w:val="Paragraphedeliste"/>
        <w:numPr>
          <w:ilvl w:val="0"/>
          <w:numId w:val="36"/>
        </w:numPr>
      </w:pPr>
      <w:r>
        <w:t>Status</w:t>
      </w:r>
      <w:r w:rsidR="008B7DE2">
        <w:t xml:space="preserve">: As of 04/02/2020 </w:t>
      </w:r>
    </w:p>
    <w:p w14:paraId="5EFDBCF4" w14:textId="4746B967" w:rsidR="00396FEE" w:rsidRDefault="00396FEE" w:rsidP="00396FEE">
      <w:pPr>
        <w:pStyle w:val="Paragraphedeliste"/>
      </w:pPr>
    </w:p>
    <w:tbl>
      <w:tblPr>
        <w:tblStyle w:val="Grilledutableau"/>
        <w:tblW w:w="0" w:type="auto"/>
        <w:tblInd w:w="720" w:type="dxa"/>
        <w:tblLook w:val="04A0" w:firstRow="1" w:lastRow="0" w:firstColumn="1" w:lastColumn="0" w:noHBand="0" w:noVBand="1"/>
      </w:tblPr>
      <w:tblGrid>
        <w:gridCol w:w="3002"/>
        <w:gridCol w:w="2967"/>
        <w:gridCol w:w="2940"/>
      </w:tblGrid>
      <w:tr w:rsidR="005C71B2" w14:paraId="484DFA90" w14:textId="77777777" w:rsidTr="005D6943">
        <w:tc>
          <w:tcPr>
            <w:tcW w:w="3002" w:type="dxa"/>
          </w:tcPr>
          <w:p w14:paraId="1D8CD7F7" w14:textId="388D4EE7" w:rsidR="00396FEE" w:rsidRPr="00917354" w:rsidRDefault="00E16730" w:rsidP="00917354">
            <w:pPr>
              <w:pStyle w:val="Paragraphedeliste"/>
              <w:ind w:left="0"/>
              <w:jc w:val="center"/>
              <w:rPr>
                <w:b/>
              </w:rPr>
            </w:pPr>
            <w:r w:rsidRPr="00917354">
              <w:rPr>
                <w:b/>
              </w:rPr>
              <w:t>Topics</w:t>
            </w:r>
          </w:p>
        </w:tc>
        <w:tc>
          <w:tcPr>
            <w:tcW w:w="2967" w:type="dxa"/>
          </w:tcPr>
          <w:p w14:paraId="3F45ECE2" w14:textId="2018C72A" w:rsidR="00396FEE" w:rsidRPr="00917354" w:rsidRDefault="00E16730" w:rsidP="00917354">
            <w:pPr>
              <w:pStyle w:val="Paragraphedeliste"/>
              <w:ind w:left="0"/>
              <w:jc w:val="center"/>
              <w:rPr>
                <w:b/>
              </w:rPr>
            </w:pPr>
            <w:r w:rsidRPr="00917354">
              <w:rPr>
                <w:b/>
              </w:rPr>
              <w:t>Discussion status</w:t>
            </w:r>
          </w:p>
        </w:tc>
        <w:tc>
          <w:tcPr>
            <w:tcW w:w="2940" w:type="dxa"/>
          </w:tcPr>
          <w:p w14:paraId="789D5EE2" w14:textId="719D6887" w:rsidR="00396FEE" w:rsidRPr="00917354" w:rsidRDefault="00E16730" w:rsidP="00917354">
            <w:pPr>
              <w:pStyle w:val="Paragraphedeliste"/>
              <w:ind w:left="0"/>
              <w:jc w:val="center"/>
              <w:rPr>
                <w:b/>
              </w:rPr>
            </w:pPr>
            <w:r w:rsidRPr="00917354">
              <w:rPr>
                <w:b/>
              </w:rPr>
              <w:t>Drafting status</w:t>
            </w:r>
          </w:p>
        </w:tc>
      </w:tr>
      <w:tr w:rsidR="00715DC3" w14:paraId="322026B0" w14:textId="77777777" w:rsidTr="005D6943">
        <w:tc>
          <w:tcPr>
            <w:tcW w:w="3002" w:type="dxa"/>
          </w:tcPr>
          <w:p w14:paraId="729246E4" w14:textId="39B25095" w:rsidR="00715DC3" w:rsidRDefault="00715DC3" w:rsidP="00715DC3">
            <w:pPr>
              <w:pStyle w:val="Paragraphedeliste"/>
              <w:ind w:left="0"/>
            </w:pPr>
            <w:r w:rsidRPr="005C71B2">
              <w:t>1. Family criteria</w:t>
            </w:r>
          </w:p>
        </w:tc>
        <w:tc>
          <w:tcPr>
            <w:tcW w:w="2967" w:type="dxa"/>
          </w:tcPr>
          <w:p w14:paraId="70B69E33" w14:textId="1A482F80" w:rsidR="00715DC3" w:rsidRDefault="00715DC3" w:rsidP="00715DC3">
            <w:pPr>
              <w:pStyle w:val="Paragraphedeliste"/>
              <w:ind w:left="0"/>
            </w:pPr>
            <w:r>
              <w:t xml:space="preserve">Not yet started </w:t>
            </w:r>
          </w:p>
        </w:tc>
        <w:tc>
          <w:tcPr>
            <w:tcW w:w="2940" w:type="dxa"/>
          </w:tcPr>
          <w:p w14:paraId="28DFF0A8" w14:textId="62168CD8" w:rsidR="00715DC3" w:rsidRDefault="00715DC3" w:rsidP="00715DC3">
            <w:pPr>
              <w:pStyle w:val="Paragraphedeliste"/>
              <w:ind w:left="0"/>
            </w:pPr>
            <w:r>
              <w:t>1</w:t>
            </w:r>
            <w:r>
              <w:rPr>
                <w:vertAlign w:val="superscript"/>
              </w:rPr>
              <w:t>st</w:t>
            </w:r>
            <w:r>
              <w:t xml:space="preserve"> draft idea with []</w:t>
            </w:r>
          </w:p>
        </w:tc>
      </w:tr>
      <w:tr w:rsidR="00715DC3" w14:paraId="1E5F1C0E" w14:textId="77777777" w:rsidTr="005D6943">
        <w:tc>
          <w:tcPr>
            <w:tcW w:w="3002" w:type="dxa"/>
          </w:tcPr>
          <w:p w14:paraId="1678F69F" w14:textId="11FC130B" w:rsidR="00715DC3" w:rsidRDefault="00715DC3" w:rsidP="00715DC3">
            <w:pPr>
              <w:pStyle w:val="Paragraphedeliste"/>
              <w:ind w:left="0"/>
            </w:pPr>
            <w:r w:rsidRPr="005C71B2">
              <w:t>2. Test vehicle selection</w:t>
            </w:r>
          </w:p>
        </w:tc>
        <w:tc>
          <w:tcPr>
            <w:tcW w:w="2967" w:type="dxa"/>
          </w:tcPr>
          <w:p w14:paraId="3999EC95" w14:textId="725635D2" w:rsidR="00715DC3" w:rsidRDefault="00715DC3" w:rsidP="00715DC3">
            <w:pPr>
              <w:pStyle w:val="Paragraphedeliste"/>
              <w:ind w:left="0"/>
            </w:pPr>
            <w:r>
              <w:t xml:space="preserve">Not yet started </w:t>
            </w:r>
          </w:p>
        </w:tc>
        <w:tc>
          <w:tcPr>
            <w:tcW w:w="2940" w:type="dxa"/>
          </w:tcPr>
          <w:p w14:paraId="6115DA28" w14:textId="4E4A87D8" w:rsidR="00715DC3" w:rsidRDefault="00715DC3" w:rsidP="00715DC3">
            <w:pPr>
              <w:pStyle w:val="Paragraphedeliste"/>
              <w:ind w:left="0"/>
            </w:pPr>
            <w:r>
              <w:t>1</w:t>
            </w:r>
            <w:r>
              <w:rPr>
                <w:vertAlign w:val="superscript"/>
              </w:rPr>
              <w:t>st</w:t>
            </w:r>
            <w:r>
              <w:t xml:space="preserve"> draft idea with []</w:t>
            </w:r>
          </w:p>
        </w:tc>
      </w:tr>
      <w:tr w:rsidR="00715DC3" w14:paraId="28BE8A57" w14:textId="77777777" w:rsidTr="005D6943">
        <w:tc>
          <w:tcPr>
            <w:tcW w:w="3002" w:type="dxa"/>
          </w:tcPr>
          <w:p w14:paraId="41C411AA" w14:textId="18AA0B0E" w:rsidR="00715DC3" w:rsidRDefault="00715DC3" w:rsidP="00715DC3">
            <w:pPr>
              <w:pStyle w:val="Paragraphedeliste"/>
              <w:ind w:left="0"/>
            </w:pPr>
            <w:r w:rsidRPr="005C71B2">
              <w:t>3. Test procedure</w:t>
            </w:r>
          </w:p>
        </w:tc>
        <w:tc>
          <w:tcPr>
            <w:tcW w:w="2967" w:type="dxa"/>
          </w:tcPr>
          <w:p w14:paraId="19E672AA" w14:textId="75B485CA" w:rsidR="00715DC3" w:rsidRDefault="00715DC3" w:rsidP="00715DC3">
            <w:pPr>
              <w:pStyle w:val="Paragraphedeliste"/>
              <w:ind w:left="0"/>
            </w:pPr>
            <w:r>
              <w:t xml:space="preserve">Under discussion </w:t>
            </w:r>
          </w:p>
        </w:tc>
        <w:tc>
          <w:tcPr>
            <w:tcW w:w="2940" w:type="dxa"/>
          </w:tcPr>
          <w:p w14:paraId="38C9974F" w14:textId="6955503D" w:rsidR="00715DC3" w:rsidRDefault="00715DC3" w:rsidP="00715DC3">
            <w:pPr>
              <w:pStyle w:val="Paragraphedeliste"/>
              <w:ind w:left="0"/>
            </w:pPr>
            <w:r>
              <w:t>1</w:t>
            </w:r>
            <w:r>
              <w:rPr>
                <w:vertAlign w:val="superscript"/>
              </w:rPr>
              <w:t>st</w:t>
            </w:r>
            <w:r>
              <w:t xml:space="preserve"> draft ready with []</w:t>
            </w:r>
          </w:p>
        </w:tc>
      </w:tr>
      <w:tr w:rsidR="00715DC3" w14:paraId="4A3B4A75" w14:textId="77777777" w:rsidTr="005D6943">
        <w:tc>
          <w:tcPr>
            <w:tcW w:w="3002" w:type="dxa"/>
          </w:tcPr>
          <w:p w14:paraId="30CE00E0" w14:textId="57A07BFE" w:rsidR="00715DC3" w:rsidRDefault="00715DC3" w:rsidP="00715DC3">
            <w:pPr>
              <w:pStyle w:val="Paragraphedeliste"/>
              <w:ind w:left="0"/>
            </w:pPr>
            <w:r w:rsidRPr="005C71B2">
              <w:t xml:space="preserve">4. </w:t>
            </w:r>
            <w:r>
              <w:t>M</w:t>
            </w:r>
            <w:r w:rsidRPr="005C71B2">
              <w:t>ultiplication factor</w:t>
            </w:r>
            <w:r>
              <w:t xml:space="preserve"> instead of interpolation </w:t>
            </w:r>
          </w:p>
        </w:tc>
        <w:tc>
          <w:tcPr>
            <w:tcW w:w="2967" w:type="dxa"/>
          </w:tcPr>
          <w:p w14:paraId="6A045FF9" w14:textId="71885651" w:rsidR="00715DC3" w:rsidRDefault="00715DC3" w:rsidP="00715DC3">
            <w:pPr>
              <w:pStyle w:val="Paragraphedeliste"/>
              <w:ind w:left="0"/>
            </w:pPr>
            <w:r>
              <w:t xml:space="preserve">Concluded (multiplication factor) </w:t>
            </w:r>
          </w:p>
        </w:tc>
        <w:tc>
          <w:tcPr>
            <w:tcW w:w="2940" w:type="dxa"/>
          </w:tcPr>
          <w:p w14:paraId="44E2C20D" w14:textId="1B15C6B2" w:rsidR="00715DC3" w:rsidRDefault="00715DC3" w:rsidP="00715DC3">
            <w:pPr>
              <w:pStyle w:val="Paragraphedeliste"/>
              <w:ind w:left="0"/>
            </w:pPr>
            <w:r>
              <w:t>1</w:t>
            </w:r>
            <w:r>
              <w:rPr>
                <w:vertAlign w:val="superscript"/>
              </w:rPr>
              <w:t>st</w:t>
            </w:r>
            <w:r>
              <w:t xml:space="preserve"> draft </w:t>
            </w:r>
            <w:ins w:id="2" w:author="TRIPATHY Samarendra" w:date="2020-03-10T12:29:00Z">
              <w:r w:rsidR="00311BD7">
                <w:t xml:space="preserve">for PEV </w:t>
              </w:r>
            </w:ins>
            <w:r>
              <w:t xml:space="preserve">ready with [] </w:t>
            </w:r>
          </w:p>
        </w:tc>
      </w:tr>
      <w:tr w:rsidR="005C71B2" w14:paraId="06C89974" w14:textId="77777777" w:rsidTr="005D6943">
        <w:tc>
          <w:tcPr>
            <w:tcW w:w="3002" w:type="dxa"/>
          </w:tcPr>
          <w:p w14:paraId="5FA44D42" w14:textId="66FF539A" w:rsidR="00396FEE" w:rsidRDefault="009140C5" w:rsidP="00396FEE">
            <w:pPr>
              <w:pStyle w:val="Paragraphedeliste"/>
              <w:ind w:left="0"/>
            </w:pPr>
            <w:r w:rsidRPr="009140C5">
              <w:t>5. Post processing</w:t>
            </w:r>
          </w:p>
        </w:tc>
        <w:tc>
          <w:tcPr>
            <w:tcW w:w="2967" w:type="dxa"/>
          </w:tcPr>
          <w:p w14:paraId="3D34C640" w14:textId="1CC02BA7" w:rsidR="00396FEE" w:rsidRDefault="005D6943" w:rsidP="00396FEE">
            <w:pPr>
              <w:pStyle w:val="Paragraphedeliste"/>
              <w:ind w:left="0"/>
            </w:pPr>
            <w:r>
              <w:t>Under discussion</w:t>
            </w:r>
          </w:p>
        </w:tc>
        <w:tc>
          <w:tcPr>
            <w:tcW w:w="2940" w:type="dxa"/>
          </w:tcPr>
          <w:p w14:paraId="2CA666F5" w14:textId="0C5BDA9E" w:rsidR="00396FEE" w:rsidRDefault="005D6943" w:rsidP="00396FEE">
            <w:pPr>
              <w:pStyle w:val="Paragraphedeliste"/>
              <w:ind w:left="0"/>
            </w:pPr>
            <w:del w:id="3" w:author="TRIPATHY Samarendra" w:date="2020-03-10T12:29:00Z">
              <w:r w:rsidDel="00ED462B">
                <w:delText>Not yet started</w:delText>
              </w:r>
            </w:del>
            <w:ins w:id="4" w:author="TRIPATHY Samarendra" w:date="2020-03-10T12:29:00Z">
              <w:r w:rsidR="00ED462B">
                <w:t xml:space="preserve">Added only for PEV Type 6 test </w:t>
              </w:r>
            </w:ins>
            <w:r>
              <w:t xml:space="preserve"> </w:t>
            </w:r>
          </w:p>
        </w:tc>
      </w:tr>
    </w:tbl>
    <w:p w14:paraId="7F43794F" w14:textId="77777777" w:rsidR="00396FEE" w:rsidRPr="00BA2E7E" w:rsidRDefault="00396FEE" w:rsidP="00396FEE">
      <w:pPr>
        <w:pStyle w:val="Paragraphedeliste"/>
      </w:pPr>
      <w:bookmarkStart w:id="5" w:name="_GoBack"/>
      <w:bookmarkEnd w:id="5"/>
    </w:p>
    <w:p w14:paraId="49A810C2" w14:textId="77777777" w:rsidR="00083FE5" w:rsidRPr="00083FE5" w:rsidRDefault="00083FE5" w:rsidP="00083FE5"/>
    <w:p w14:paraId="73DA4B4A" w14:textId="4B7D455C" w:rsidR="003003B4" w:rsidRDefault="003003B4" w:rsidP="001B3A81">
      <w:r>
        <w:t xml:space="preserve"> </w:t>
      </w:r>
    </w:p>
    <w:p w14:paraId="777C1042" w14:textId="748558B2" w:rsidR="00905655" w:rsidRDefault="00905655" w:rsidP="003003B4">
      <w:pPr>
        <w:pStyle w:val="HChG"/>
        <w:tabs>
          <w:tab w:val="clear" w:pos="851"/>
          <w:tab w:val="left" w:pos="1060"/>
        </w:tabs>
      </w:pPr>
      <w:r>
        <w:br w:type="page"/>
      </w:r>
    </w:p>
    <w:p w14:paraId="62E3F49C" w14:textId="13B59FC5" w:rsidR="0096699D" w:rsidRDefault="0096699D" w:rsidP="00905655">
      <w:pPr>
        <w:keepNext/>
        <w:spacing w:after="120"/>
        <w:ind w:left="2268" w:right="1134" w:hanging="1134"/>
        <w:rPr>
          <w:color w:val="7030A0"/>
          <w:szCs w:val="24"/>
        </w:rPr>
      </w:pPr>
      <w:commentRangeStart w:id="6"/>
      <w:r>
        <w:rPr>
          <w:color w:val="7030A0"/>
          <w:szCs w:val="24"/>
        </w:rPr>
        <w:lastRenderedPageBreak/>
        <w:t xml:space="preserve">SPACE HOLDER </w:t>
      </w:r>
      <w:r w:rsidR="0043109B">
        <w:rPr>
          <w:color w:val="7030A0"/>
          <w:szCs w:val="24"/>
        </w:rPr>
        <w:t>for PEV</w:t>
      </w:r>
    </w:p>
    <w:p w14:paraId="7C8F7EB2" w14:textId="77777777" w:rsidR="00845237" w:rsidRDefault="00845237" w:rsidP="00845237">
      <w:pPr>
        <w:keepNext/>
        <w:spacing w:after="120"/>
        <w:ind w:left="2268" w:right="1134" w:hanging="1134"/>
        <w:rPr>
          <w:ins w:id="7" w:author="TRIPATHY Samarendra" w:date="2020-03-10T12:02:00Z"/>
          <w:color w:val="7030A0"/>
          <w:szCs w:val="24"/>
        </w:rPr>
      </w:pPr>
      <w:ins w:id="8" w:author="TRIPATHY Samarendra" w:date="2020-03-10T12:02:00Z">
        <w:r>
          <w:rPr>
            <w:color w:val="7030A0"/>
            <w:szCs w:val="24"/>
          </w:rPr>
          <w:t>UBE Family criteria</w:t>
        </w:r>
      </w:ins>
    </w:p>
    <w:p w14:paraId="27FC7D35" w14:textId="77777777" w:rsidR="00845237" w:rsidRPr="00905655" w:rsidRDefault="00845237" w:rsidP="00845237">
      <w:pPr>
        <w:keepNext/>
        <w:spacing w:after="120"/>
        <w:ind w:left="2268" w:right="1134" w:hanging="1134"/>
        <w:rPr>
          <w:ins w:id="9" w:author="TRIPATHY Samarendra" w:date="2020-03-10T12:02:00Z"/>
          <w:color w:val="7030A0"/>
          <w:szCs w:val="24"/>
        </w:rPr>
      </w:pPr>
      <w:proofErr w:type="spellStart"/>
      <w:ins w:id="10" w:author="TRIPATHY Samarendra" w:date="2020-03-10T12:02:00Z">
        <w:r>
          <w:rPr>
            <w:color w:val="548DD4" w:themeColor="text2" w:themeTint="99"/>
            <w:szCs w:val="24"/>
          </w:rPr>
          <w:t>x.x.x</w:t>
        </w:r>
        <w:proofErr w:type="spellEnd"/>
        <w:r>
          <w:rPr>
            <w:color w:val="548DD4" w:themeColor="text2" w:themeTint="99"/>
            <w:szCs w:val="24"/>
          </w:rPr>
          <w:t>.</w:t>
        </w:r>
        <w:r>
          <w:rPr>
            <w:color w:val="548DD4" w:themeColor="text2" w:themeTint="99"/>
            <w:szCs w:val="24"/>
          </w:rPr>
          <w:tab/>
        </w:r>
        <w:r w:rsidRPr="007C314F">
          <w:rPr>
            <w:color w:val="7030A0"/>
            <w:szCs w:val="24"/>
          </w:rPr>
          <w:t>[</w:t>
        </w:r>
        <w:r w:rsidRPr="00905655">
          <w:rPr>
            <w:color w:val="7030A0"/>
            <w:szCs w:val="24"/>
          </w:rPr>
          <w:t xml:space="preserve">Only vehicles which are identical with respect to all the following characteristics are permitted to be part of the same low temperature </w:t>
        </w:r>
        <w:proofErr w:type="gramStart"/>
        <w:r>
          <w:rPr>
            <w:color w:val="7030A0"/>
            <w:szCs w:val="24"/>
          </w:rPr>
          <w:t xml:space="preserve">UBE </w:t>
        </w:r>
        <w:r w:rsidRPr="00905655">
          <w:rPr>
            <w:color w:val="7030A0"/>
            <w:szCs w:val="24"/>
          </w:rPr>
          <w:t xml:space="preserve"> Family</w:t>
        </w:r>
        <w:proofErr w:type="gramEnd"/>
        <w:r w:rsidRPr="00905655">
          <w:rPr>
            <w:color w:val="7030A0"/>
            <w:szCs w:val="24"/>
          </w:rPr>
          <w:t>:</w:t>
        </w:r>
      </w:ins>
    </w:p>
    <w:p w14:paraId="1C5C2E8D" w14:textId="77777777" w:rsidR="00845237" w:rsidRPr="00905655" w:rsidRDefault="00845237" w:rsidP="00845237">
      <w:pPr>
        <w:spacing w:after="120"/>
        <w:ind w:left="2268" w:right="1134"/>
        <w:rPr>
          <w:ins w:id="11" w:author="TRIPATHY Samarendra" w:date="2020-03-10T12:02:00Z"/>
          <w:color w:val="7030A0"/>
          <w:szCs w:val="24"/>
        </w:rPr>
      </w:pPr>
      <w:ins w:id="12" w:author="TRIPATHY Samarendra" w:date="2020-03-10T12:02:00Z">
        <w:r w:rsidRPr="00905655">
          <w:rPr>
            <w:color w:val="7030A0"/>
            <w:szCs w:val="24"/>
          </w:rPr>
          <w:t>(a)</w:t>
        </w:r>
        <w:r w:rsidRPr="00905655">
          <w:rPr>
            <w:color w:val="7030A0"/>
            <w:szCs w:val="24"/>
          </w:rPr>
          <w:tab/>
        </w:r>
        <w:r>
          <w:rPr>
            <w:color w:val="7030A0"/>
            <w:szCs w:val="24"/>
          </w:rPr>
          <w:t xml:space="preserve">Pre-heating of the REESS (option, default or not available) </w:t>
        </w:r>
      </w:ins>
    </w:p>
    <w:p w14:paraId="177297F7" w14:textId="77777777" w:rsidR="00845237" w:rsidRPr="00905655" w:rsidRDefault="00845237" w:rsidP="00845237">
      <w:pPr>
        <w:spacing w:after="120"/>
        <w:ind w:left="2268" w:right="1134"/>
        <w:rPr>
          <w:ins w:id="13" w:author="TRIPATHY Samarendra" w:date="2020-03-10T12:02:00Z"/>
          <w:color w:val="7030A0"/>
          <w:szCs w:val="24"/>
        </w:rPr>
      </w:pPr>
      <w:ins w:id="14" w:author="TRIPATHY Samarendra" w:date="2020-03-10T12:02:00Z">
        <w:r w:rsidRPr="00905655">
          <w:rPr>
            <w:color w:val="7030A0"/>
            <w:szCs w:val="24"/>
          </w:rPr>
          <w:t>(</w:t>
        </w:r>
        <w:r>
          <w:rPr>
            <w:color w:val="7030A0"/>
            <w:szCs w:val="24"/>
          </w:rPr>
          <w:t>b</w:t>
        </w:r>
        <w:r w:rsidRPr="00905655">
          <w:rPr>
            <w:color w:val="7030A0"/>
            <w:szCs w:val="24"/>
          </w:rPr>
          <w:t>)</w:t>
        </w:r>
        <w:r w:rsidRPr="00905655">
          <w:rPr>
            <w:color w:val="7030A0"/>
            <w:szCs w:val="24"/>
          </w:rPr>
          <w:tab/>
          <w:t>The vehicles shall have a variation in battery capacity of no more than [</w:t>
        </w:r>
        <w:r>
          <w:rPr>
            <w:color w:val="7030A0"/>
            <w:szCs w:val="24"/>
          </w:rPr>
          <w:t>X</w:t>
        </w:r>
        <w:r w:rsidRPr="00905655">
          <w:rPr>
            <w:color w:val="7030A0"/>
            <w:szCs w:val="24"/>
          </w:rPr>
          <w:t>] per cent of the vehicle with the lowest capacity;]</w:t>
        </w:r>
      </w:ins>
    </w:p>
    <w:p w14:paraId="223C8FD0" w14:textId="77777777" w:rsidR="00845237" w:rsidRDefault="00845237" w:rsidP="00845237">
      <w:pPr>
        <w:pStyle w:val="SingleTxtG"/>
        <w:keepNext/>
        <w:keepLines/>
        <w:spacing w:before="240"/>
        <w:ind w:left="2268" w:hanging="1134"/>
        <w:rPr>
          <w:ins w:id="15" w:author="TRIPATHY Samarendra" w:date="2020-03-10T12:02:00Z"/>
          <w:color w:val="548DD4" w:themeColor="text2" w:themeTint="99"/>
          <w:szCs w:val="24"/>
        </w:rPr>
      </w:pPr>
      <w:ins w:id="16" w:author="TRIPATHY Samarendra" w:date="2020-03-10T12:02:00Z">
        <w:r>
          <w:rPr>
            <w:color w:val="548DD4" w:themeColor="text2" w:themeTint="99"/>
            <w:szCs w:val="24"/>
          </w:rPr>
          <w:t>Vehicle selection for PEV</w:t>
        </w:r>
      </w:ins>
    </w:p>
    <w:p w14:paraId="0865D111" w14:textId="77777777" w:rsidR="00845237" w:rsidRDefault="00845237" w:rsidP="00845237">
      <w:pPr>
        <w:pStyle w:val="SingleTxtG"/>
        <w:keepNext/>
        <w:keepLines/>
        <w:spacing w:before="240"/>
        <w:ind w:left="2268" w:hanging="1134"/>
        <w:rPr>
          <w:ins w:id="17" w:author="TRIPATHY Samarendra" w:date="2020-03-10T12:02:00Z"/>
          <w:color w:val="548DD4" w:themeColor="text2" w:themeTint="99"/>
        </w:rPr>
      </w:pPr>
      <w:proofErr w:type="spellStart"/>
      <w:ins w:id="18" w:author="TRIPATHY Samarendra" w:date="2020-03-10T12:02:00Z">
        <w:r>
          <w:rPr>
            <w:color w:val="548DD4" w:themeColor="text2" w:themeTint="99"/>
            <w:szCs w:val="24"/>
          </w:rPr>
          <w:t>x.x.x.x.</w:t>
        </w:r>
        <w:proofErr w:type="spellEnd"/>
        <w:r>
          <w:rPr>
            <w:color w:val="548DD4" w:themeColor="text2" w:themeTint="99"/>
            <w:szCs w:val="24"/>
          </w:rPr>
          <w:tab/>
        </w:r>
        <w:r w:rsidRPr="007C314F">
          <w:rPr>
            <w:color w:val="7030A0"/>
            <w:szCs w:val="24"/>
          </w:rPr>
          <w:t>[Determining the worst case PER ratio in the case of the</w:t>
        </w:r>
        <w:r>
          <w:rPr>
            <w:color w:val="7030A0"/>
            <w:szCs w:val="24"/>
          </w:rPr>
          <w:t xml:space="preserve"> PEV Type 6</w:t>
        </w:r>
        <w:r w:rsidRPr="007C314F">
          <w:rPr>
            <w:color w:val="7030A0"/>
            <w:szCs w:val="24"/>
          </w:rPr>
          <w:t xml:space="preserve"> </w:t>
        </w:r>
        <w:r w:rsidRPr="00AB27AA">
          <w:rPr>
            <w:strike/>
            <w:color w:val="7030A0"/>
            <w:szCs w:val="24"/>
          </w:rPr>
          <w:t xml:space="preserve">Type 6 PEV consecutive or shortened cycle </w:t>
        </w:r>
        <w:r w:rsidRPr="007C314F">
          <w:rPr>
            <w:color w:val="7030A0"/>
            <w:szCs w:val="24"/>
          </w:rPr>
          <w:t>test procedure</w:t>
        </w:r>
        <w:r>
          <w:rPr>
            <w:color w:val="548DD4" w:themeColor="text2" w:themeTint="99"/>
          </w:rPr>
          <w:t xml:space="preserve"> </w:t>
        </w:r>
      </w:ins>
    </w:p>
    <w:p w14:paraId="45123CFC" w14:textId="77777777" w:rsidR="00845237" w:rsidRPr="007C314F" w:rsidRDefault="00845237" w:rsidP="00845237">
      <w:pPr>
        <w:spacing w:after="120"/>
        <w:ind w:left="2268" w:right="1134"/>
        <w:rPr>
          <w:ins w:id="19" w:author="TRIPATHY Samarendra" w:date="2020-03-10T12:02:00Z"/>
          <w:color w:val="7030A0"/>
          <w:szCs w:val="24"/>
        </w:rPr>
      </w:pPr>
      <w:ins w:id="20" w:author="TRIPATHY Samarendra" w:date="2020-03-10T12:02:00Z">
        <w:r w:rsidRPr="007C314F">
          <w:rPr>
            <w:color w:val="7030A0"/>
            <w:szCs w:val="24"/>
          </w:rPr>
          <w:t xml:space="preserve">Within a given </w:t>
        </w:r>
        <w:r>
          <w:rPr>
            <w:color w:val="7030A0"/>
            <w:szCs w:val="24"/>
          </w:rPr>
          <w:t>interpolation</w:t>
        </w:r>
        <w:r w:rsidRPr="007C314F">
          <w:rPr>
            <w:color w:val="7030A0"/>
            <w:szCs w:val="24"/>
          </w:rPr>
          <w:t xml:space="preserve"> family, select the Type 6 vehicle test data corresponding to the vehicle with the smallest REESS, largest cabin size (by volume) and least number of powered axles. If multiple cabin heater types exist for this vehicle configuration, select the highest energy consumption heating device within this vehicle’s subgroup. If optional features exist for cabin thermal conditioning or REESS conditioning, select the vehicle configuration without this option (if possible).  The PER ratio is applicable to all vehicles within the </w:t>
        </w:r>
        <w:r>
          <w:rPr>
            <w:color w:val="7030A0"/>
            <w:szCs w:val="24"/>
          </w:rPr>
          <w:t>interpolation</w:t>
        </w:r>
        <w:r w:rsidRPr="007C314F">
          <w:rPr>
            <w:color w:val="7030A0"/>
            <w:szCs w:val="24"/>
          </w:rPr>
          <w:t xml:space="preserve"> family, and only the selected vehicle must perform Type 6 testing. </w:t>
        </w:r>
      </w:ins>
    </w:p>
    <w:p w14:paraId="67BA7825" w14:textId="77777777" w:rsidR="00845237" w:rsidRPr="007C314F" w:rsidRDefault="00845237" w:rsidP="00845237">
      <w:pPr>
        <w:spacing w:after="120"/>
        <w:ind w:left="2268" w:right="1134"/>
        <w:rPr>
          <w:ins w:id="21" w:author="TRIPATHY Samarendra" w:date="2020-03-10T12:02:00Z"/>
          <w:color w:val="7030A0"/>
          <w:szCs w:val="24"/>
        </w:rPr>
      </w:pPr>
    </w:p>
    <w:p w14:paraId="77A01328" w14:textId="77777777" w:rsidR="00845237" w:rsidRPr="007C314F" w:rsidRDefault="00845237" w:rsidP="00845237">
      <w:pPr>
        <w:spacing w:after="120"/>
        <w:ind w:left="2268" w:right="1134"/>
        <w:rPr>
          <w:ins w:id="22" w:author="TRIPATHY Samarendra" w:date="2020-03-10T12:02:00Z"/>
          <w:color w:val="7030A0"/>
          <w:szCs w:val="24"/>
        </w:rPr>
      </w:pPr>
      <w:ins w:id="23" w:author="TRIPATHY Samarendra" w:date="2020-03-10T12:02:00Z">
        <w:r w:rsidRPr="007C314F">
          <w:rPr>
            <w:color w:val="7030A0"/>
            <w:szCs w:val="24"/>
          </w:rPr>
          <w:t>As an alternative, the PER ratio may be further sub-divided by REESS capacity within a</w:t>
        </w:r>
        <w:r>
          <w:rPr>
            <w:color w:val="7030A0"/>
            <w:szCs w:val="24"/>
          </w:rPr>
          <w:t>n</w:t>
        </w:r>
        <w:r w:rsidRPr="007C314F">
          <w:rPr>
            <w:color w:val="7030A0"/>
            <w:szCs w:val="24"/>
          </w:rPr>
          <w:t xml:space="preserve"> </w:t>
        </w:r>
        <w:r>
          <w:rPr>
            <w:color w:val="7030A0"/>
            <w:szCs w:val="24"/>
          </w:rPr>
          <w:t>interpolation</w:t>
        </w:r>
        <w:r w:rsidRPr="007C314F">
          <w:rPr>
            <w:color w:val="7030A0"/>
            <w:szCs w:val="24"/>
          </w:rPr>
          <w:t xml:space="preserve"> family. Within this configuration, select the vehicle of equivalent REESS capacity with the largest cabin size. If multiple cabin heater types exist for this vehicle configuration, select the highest energy consumption heating device within this vehicle’s subgroup. If optional features exist for cabin thermal conditioning or REESS conditioning, select the vehicle configuration without this option (if possible). The PER ratio is applicable to vehicles within the </w:t>
        </w:r>
        <w:r>
          <w:rPr>
            <w:color w:val="7030A0"/>
            <w:szCs w:val="24"/>
          </w:rPr>
          <w:t>interpolation</w:t>
        </w:r>
        <w:r w:rsidRPr="007C314F">
          <w:rPr>
            <w:color w:val="7030A0"/>
            <w:szCs w:val="24"/>
          </w:rPr>
          <w:t xml:space="preserve"> family of equivalent REESS capacity, and only the selected vehicle must perform Type 6 testing.     </w:t>
        </w:r>
      </w:ins>
    </w:p>
    <w:p w14:paraId="1F38C498" w14:textId="6CD5CEC0" w:rsidR="00905655" w:rsidDel="00845237" w:rsidRDefault="00782EF2" w:rsidP="00905655">
      <w:pPr>
        <w:keepNext/>
        <w:spacing w:after="120"/>
        <w:ind w:left="2268" w:right="1134" w:hanging="1134"/>
        <w:rPr>
          <w:del w:id="24" w:author="TRIPATHY Samarendra" w:date="2020-03-10T12:02:00Z"/>
          <w:color w:val="7030A0"/>
          <w:szCs w:val="24"/>
        </w:rPr>
      </w:pPr>
      <w:del w:id="25" w:author="TRIPATHY Samarendra" w:date="2020-03-10T12:02:00Z">
        <w:r w:rsidDel="00845237">
          <w:rPr>
            <w:color w:val="7030A0"/>
            <w:szCs w:val="24"/>
          </w:rPr>
          <w:delText>UBE</w:delText>
        </w:r>
        <w:r w:rsidR="0043109B" w:rsidDel="00845237">
          <w:rPr>
            <w:color w:val="7030A0"/>
            <w:szCs w:val="24"/>
          </w:rPr>
          <w:delText xml:space="preserve"> </w:delText>
        </w:r>
        <w:r w:rsidR="0096699D" w:rsidDel="00845237">
          <w:rPr>
            <w:color w:val="7030A0"/>
            <w:szCs w:val="24"/>
          </w:rPr>
          <w:delText>Family criteria</w:delText>
        </w:r>
      </w:del>
    </w:p>
    <w:p w14:paraId="3ADDF78A" w14:textId="51F225E2" w:rsidR="00905655" w:rsidRPr="00905655" w:rsidDel="00845237" w:rsidRDefault="002A1EFE" w:rsidP="002A1EFE">
      <w:pPr>
        <w:keepNext/>
        <w:spacing w:after="120"/>
        <w:ind w:left="2268" w:right="1134" w:hanging="1134"/>
        <w:rPr>
          <w:del w:id="26" w:author="TRIPATHY Samarendra" w:date="2020-03-10T12:02:00Z"/>
          <w:color w:val="7030A0"/>
          <w:szCs w:val="24"/>
        </w:rPr>
      </w:pPr>
      <w:del w:id="27" w:author="TRIPATHY Samarendra" w:date="2020-03-10T12:02:00Z">
        <w:r w:rsidDel="00845237">
          <w:rPr>
            <w:color w:val="548DD4" w:themeColor="text2" w:themeTint="99"/>
            <w:szCs w:val="24"/>
          </w:rPr>
          <w:delText>x.x.x.</w:delText>
        </w:r>
        <w:r w:rsidDel="00845237">
          <w:rPr>
            <w:color w:val="548DD4" w:themeColor="text2" w:themeTint="99"/>
            <w:szCs w:val="24"/>
          </w:rPr>
          <w:tab/>
        </w:r>
        <w:r w:rsidRPr="007C314F" w:rsidDel="00845237">
          <w:rPr>
            <w:color w:val="7030A0"/>
            <w:szCs w:val="24"/>
          </w:rPr>
          <w:delText>[</w:delText>
        </w:r>
        <w:r w:rsidR="00905655" w:rsidRPr="00905655" w:rsidDel="00845237">
          <w:rPr>
            <w:color w:val="7030A0"/>
            <w:szCs w:val="24"/>
          </w:rPr>
          <w:delText xml:space="preserve">Only vehicles which are identical with respect to all the following characteristics are permitted to be part of the same low temperature </w:delText>
        </w:r>
        <w:r w:rsidR="007F2697" w:rsidDel="00845237">
          <w:rPr>
            <w:color w:val="7030A0"/>
            <w:szCs w:val="24"/>
          </w:rPr>
          <w:delText xml:space="preserve">UBE </w:delText>
        </w:r>
        <w:r w:rsidR="00905655" w:rsidRPr="00905655" w:rsidDel="00845237">
          <w:rPr>
            <w:color w:val="7030A0"/>
            <w:szCs w:val="24"/>
          </w:rPr>
          <w:delText xml:space="preserve"> Family:</w:delText>
        </w:r>
      </w:del>
    </w:p>
    <w:p w14:paraId="706E4285" w14:textId="7A32A27E" w:rsidR="00905655" w:rsidRPr="00905655" w:rsidDel="00845237" w:rsidRDefault="00905655" w:rsidP="00905655">
      <w:pPr>
        <w:spacing w:after="120"/>
        <w:ind w:left="2268" w:right="1134"/>
        <w:rPr>
          <w:del w:id="28" w:author="TRIPATHY Samarendra" w:date="2020-03-10T12:02:00Z"/>
          <w:color w:val="7030A0"/>
          <w:szCs w:val="24"/>
        </w:rPr>
      </w:pPr>
      <w:del w:id="29" w:author="TRIPATHY Samarendra" w:date="2020-03-10T12:02:00Z">
        <w:r w:rsidRPr="00905655" w:rsidDel="00845237">
          <w:rPr>
            <w:color w:val="7030A0"/>
            <w:szCs w:val="24"/>
          </w:rPr>
          <w:delText>(a)</w:delText>
        </w:r>
        <w:r w:rsidRPr="00905655" w:rsidDel="00845237">
          <w:rPr>
            <w:color w:val="7030A0"/>
            <w:szCs w:val="24"/>
          </w:rPr>
          <w:tab/>
        </w:r>
        <w:r w:rsidR="00C65639" w:rsidDel="00845237">
          <w:rPr>
            <w:color w:val="7030A0"/>
            <w:szCs w:val="24"/>
          </w:rPr>
          <w:delText>Pre-heating of the REESS (optio</w:delText>
        </w:r>
        <w:r w:rsidR="00BB3E4B" w:rsidDel="00845237">
          <w:rPr>
            <w:color w:val="7030A0"/>
            <w:szCs w:val="24"/>
          </w:rPr>
          <w:delText xml:space="preserve">n, default or not available) </w:delText>
        </w:r>
      </w:del>
    </w:p>
    <w:p w14:paraId="230EDF30" w14:textId="726CF3E3" w:rsidR="00905655" w:rsidRPr="00905655" w:rsidDel="00845237" w:rsidRDefault="00905655" w:rsidP="00905655">
      <w:pPr>
        <w:spacing w:after="120"/>
        <w:ind w:left="2268" w:right="1134"/>
        <w:rPr>
          <w:del w:id="30" w:author="TRIPATHY Samarendra" w:date="2020-03-10T12:02:00Z"/>
          <w:color w:val="7030A0"/>
          <w:szCs w:val="24"/>
        </w:rPr>
      </w:pPr>
      <w:del w:id="31" w:author="TRIPATHY Samarendra" w:date="2020-03-10T12:02:00Z">
        <w:r w:rsidRPr="00905655" w:rsidDel="00845237">
          <w:rPr>
            <w:color w:val="7030A0"/>
            <w:szCs w:val="24"/>
          </w:rPr>
          <w:delText>(</w:delText>
        </w:r>
        <w:r w:rsidR="00BB3E4B" w:rsidDel="00845237">
          <w:rPr>
            <w:color w:val="7030A0"/>
            <w:szCs w:val="24"/>
          </w:rPr>
          <w:delText>b</w:delText>
        </w:r>
        <w:r w:rsidRPr="00905655" w:rsidDel="00845237">
          <w:rPr>
            <w:color w:val="7030A0"/>
            <w:szCs w:val="24"/>
          </w:rPr>
          <w:delText>)</w:delText>
        </w:r>
        <w:r w:rsidRPr="00905655" w:rsidDel="00845237">
          <w:rPr>
            <w:color w:val="7030A0"/>
            <w:szCs w:val="24"/>
          </w:rPr>
          <w:tab/>
          <w:delText>The vehicles shall have a variation in battery capacity of no more than [</w:delText>
        </w:r>
        <w:r w:rsidR="00AB48BD" w:rsidDel="00845237">
          <w:rPr>
            <w:color w:val="7030A0"/>
            <w:szCs w:val="24"/>
          </w:rPr>
          <w:delText>X</w:delText>
        </w:r>
        <w:r w:rsidRPr="00905655" w:rsidDel="00845237">
          <w:rPr>
            <w:color w:val="7030A0"/>
            <w:szCs w:val="24"/>
          </w:rPr>
          <w:delText>] per cent of the vehicle with the lowest capacity;]</w:delText>
        </w:r>
      </w:del>
    </w:p>
    <w:p w14:paraId="7D7C360E" w14:textId="26FB8B0B" w:rsidR="0043109B" w:rsidDel="00845237" w:rsidRDefault="0043109B" w:rsidP="0043109B">
      <w:pPr>
        <w:pStyle w:val="SingleTxtG"/>
        <w:keepNext/>
        <w:keepLines/>
        <w:spacing w:before="240"/>
        <w:ind w:left="2268" w:hanging="1134"/>
        <w:rPr>
          <w:del w:id="32" w:author="TRIPATHY Samarendra" w:date="2020-03-10T12:02:00Z"/>
          <w:color w:val="548DD4" w:themeColor="text2" w:themeTint="99"/>
          <w:szCs w:val="24"/>
        </w:rPr>
      </w:pPr>
      <w:del w:id="33" w:author="TRIPATHY Samarendra" w:date="2020-03-10T12:02:00Z">
        <w:r w:rsidDel="00845237">
          <w:rPr>
            <w:color w:val="548DD4" w:themeColor="text2" w:themeTint="99"/>
            <w:szCs w:val="24"/>
          </w:rPr>
          <w:delText xml:space="preserve">Vehicle selection </w:delText>
        </w:r>
        <w:r w:rsidR="0009271E" w:rsidDel="00845237">
          <w:rPr>
            <w:color w:val="548DD4" w:themeColor="text2" w:themeTint="99"/>
            <w:szCs w:val="24"/>
          </w:rPr>
          <w:delText>for PEV</w:delText>
        </w:r>
      </w:del>
    </w:p>
    <w:p w14:paraId="31402629" w14:textId="3B15611E" w:rsidR="0043109B" w:rsidDel="00845237" w:rsidRDefault="002A1EFE" w:rsidP="0043109B">
      <w:pPr>
        <w:pStyle w:val="SingleTxtG"/>
        <w:keepNext/>
        <w:keepLines/>
        <w:spacing w:before="240"/>
        <w:ind w:left="2268" w:hanging="1134"/>
        <w:rPr>
          <w:del w:id="34" w:author="TRIPATHY Samarendra" w:date="2020-03-10T12:02:00Z"/>
          <w:color w:val="548DD4" w:themeColor="text2" w:themeTint="99"/>
        </w:rPr>
      </w:pPr>
      <w:del w:id="35" w:author="TRIPATHY Samarendra" w:date="2020-03-10T12:02:00Z">
        <w:r w:rsidDel="00845237">
          <w:rPr>
            <w:color w:val="548DD4" w:themeColor="text2" w:themeTint="99"/>
            <w:szCs w:val="24"/>
          </w:rPr>
          <w:delText>x</w:delText>
        </w:r>
        <w:r w:rsidR="0043109B" w:rsidDel="00845237">
          <w:rPr>
            <w:color w:val="548DD4" w:themeColor="text2" w:themeTint="99"/>
            <w:szCs w:val="24"/>
          </w:rPr>
          <w:delText>.</w:delText>
        </w:r>
        <w:r w:rsidDel="00845237">
          <w:rPr>
            <w:color w:val="548DD4" w:themeColor="text2" w:themeTint="99"/>
            <w:szCs w:val="24"/>
          </w:rPr>
          <w:delText>x</w:delText>
        </w:r>
        <w:r w:rsidR="0043109B" w:rsidDel="00845237">
          <w:rPr>
            <w:color w:val="548DD4" w:themeColor="text2" w:themeTint="99"/>
            <w:szCs w:val="24"/>
          </w:rPr>
          <w:delText>.</w:delText>
        </w:r>
        <w:r w:rsidDel="00845237">
          <w:rPr>
            <w:color w:val="548DD4" w:themeColor="text2" w:themeTint="99"/>
            <w:szCs w:val="24"/>
          </w:rPr>
          <w:delText>x</w:delText>
        </w:r>
        <w:r w:rsidR="0043109B" w:rsidDel="00845237">
          <w:rPr>
            <w:color w:val="548DD4" w:themeColor="text2" w:themeTint="99"/>
            <w:szCs w:val="24"/>
          </w:rPr>
          <w:delText>.</w:delText>
        </w:r>
        <w:r w:rsidDel="00845237">
          <w:rPr>
            <w:color w:val="548DD4" w:themeColor="text2" w:themeTint="99"/>
            <w:szCs w:val="24"/>
          </w:rPr>
          <w:delText>x</w:delText>
        </w:r>
        <w:r w:rsidR="0043109B" w:rsidDel="00845237">
          <w:rPr>
            <w:color w:val="548DD4" w:themeColor="text2" w:themeTint="99"/>
            <w:szCs w:val="24"/>
          </w:rPr>
          <w:delText>.</w:delText>
        </w:r>
        <w:r w:rsidR="0043109B" w:rsidDel="00845237">
          <w:rPr>
            <w:color w:val="548DD4" w:themeColor="text2" w:themeTint="99"/>
            <w:szCs w:val="24"/>
          </w:rPr>
          <w:tab/>
        </w:r>
        <w:r w:rsidR="0043109B" w:rsidRPr="007C314F" w:rsidDel="00845237">
          <w:rPr>
            <w:color w:val="7030A0"/>
            <w:szCs w:val="24"/>
          </w:rPr>
          <w:delText>[Determining the worst case PER ratio in the case of the</w:delText>
        </w:r>
        <w:r w:rsidR="00AB27AA" w:rsidDel="00845237">
          <w:rPr>
            <w:color w:val="7030A0"/>
            <w:szCs w:val="24"/>
          </w:rPr>
          <w:delText xml:space="preserve"> PEV Type 6</w:delText>
        </w:r>
        <w:r w:rsidR="0043109B" w:rsidRPr="007C314F" w:rsidDel="00845237">
          <w:rPr>
            <w:color w:val="7030A0"/>
            <w:szCs w:val="24"/>
          </w:rPr>
          <w:delText xml:space="preserve"> </w:delText>
        </w:r>
        <w:r w:rsidR="0043109B" w:rsidRPr="00AB27AA" w:rsidDel="00845237">
          <w:rPr>
            <w:strike/>
            <w:color w:val="7030A0"/>
            <w:szCs w:val="24"/>
          </w:rPr>
          <w:delText xml:space="preserve">Type 6 PEV consecutive or shortened cycle </w:delText>
        </w:r>
        <w:r w:rsidR="0043109B" w:rsidRPr="007C314F" w:rsidDel="00845237">
          <w:rPr>
            <w:color w:val="7030A0"/>
            <w:szCs w:val="24"/>
          </w:rPr>
          <w:delText>test procedure</w:delText>
        </w:r>
        <w:r w:rsidR="0043109B" w:rsidDel="00845237">
          <w:rPr>
            <w:color w:val="548DD4" w:themeColor="text2" w:themeTint="99"/>
          </w:rPr>
          <w:delText xml:space="preserve"> </w:delText>
        </w:r>
      </w:del>
    </w:p>
    <w:p w14:paraId="0504C924" w14:textId="3BBD26E9" w:rsidR="0043109B" w:rsidRPr="007C314F" w:rsidDel="00845237" w:rsidRDefault="0043109B" w:rsidP="007C314F">
      <w:pPr>
        <w:spacing w:after="120"/>
        <w:ind w:left="2268" w:right="1134"/>
        <w:rPr>
          <w:del w:id="36" w:author="TRIPATHY Samarendra" w:date="2020-03-10T12:02:00Z"/>
          <w:color w:val="7030A0"/>
          <w:szCs w:val="24"/>
        </w:rPr>
      </w:pPr>
      <w:del w:id="37" w:author="TRIPATHY Samarendra" w:date="2020-03-10T12:02:00Z">
        <w:r w:rsidRPr="007C314F" w:rsidDel="00845237">
          <w:rPr>
            <w:color w:val="7030A0"/>
            <w:szCs w:val="24"/>
          </w:rPr>
          <w:delText xml:space="preserve">Within a given roadload family, select the Type 6 vehicle test data corresponding to the vehicle with the smallest REESS, largest cabin size (by volume) and least number of powered axles. If multiple cabin heater types exist for this vehicle configuration, select the highest energy consumption heating device within this vehicle’s subgroup. If optional features exist for cabin thermal conditioning or REESS conditioning, select the vehicle configuration without this option (if possible).  The PER ratio is applicable to all vehicles within the roadload family, and only the selected vehicle must perform Type 6 testing. </w:delText>
        </w:r>
      </w:del>
    </w:p>
    <w:p w14:paraId="23A5202E" w14:textId="628A8392" w:rsidR="0043109B" w:rsidRPr="007C314F" w:rsidDel="00845237" w:rsidRDefault="0043109B" w:rsidP="007C314F">
      <w:pPr>
        <w:spacing w:after="120"/>
        <w:ind w:left="2268" w:right="1134"/>
        <w:rPr>
          <w:del w:id="38" w:author="TRIPATHY Samarendra" w:date="2020-03-10T12:02:00Z"/>
          <w:color w:val="7030A0"/>
          <w:szCs w:val="24"/>
        </w:rPr>
      </w:pPr>
    </w:p>
    <w:p w14:paraId="10D03DBC" w14:textId="5AE41F3E" w:rsidR="0043109B" w:rsidRPr="007C314F" w:rsidRDefault="0043109B" w:rsidP="007C314F">
      <w:pPr>
        <w:spacing w:after="120"/>
        <w:ind w:left="2268" w:right="1134"/>
        <w:rPr>
          <w:color w:val="7030A0"/>
          <w:szCs w:val="24"/>
        </w:rPr>
      </w:pPr>
      <w:del w:id="39" w:author="TRIPATHY Samarendra" w:date="2020-03-10T12:02:00Z">
        <w:r w:rsidRPr="007C314F" w:rsidDel="00845237">
          <w:rPr>
            <w:color w:val="7030A0"/>
            <w:szCs w:val="24"/>
          </w:rPr>
          <w:delText xml:space="preserve">As an alternative, the PER ratio may be further sub-divided by REESS capacity within a roadload family. Within this configuration, select the vehicle of equivalent REESS capacity with the largest cabin size. If multiple cabin heater types exist for this vehicle configuration, select the highest energy consumption heating device within this vehicle’s subgroup. If optional features exist for cabin thermal conditioning or REESS conditioning, select the vehicle configuration without this option (if possible). The PER ratio is applicable to vehicles within the roadload family of equivalent REESS capacity, and only the selected vehicle must perform Type 6 testing.     </w:delText>
        </w:r>
      </w:del>
    </w:p>
    <w:p w14:paraId="3AA8ABD6" w14:textId="77777777" w:rsidR="003003B4" w:rsidRDefault="003003B4" w:rsidP="00107315">
      <w:pPr>
        <w:pStyle w:val="HChG"/>
        <w:tabs>
          <w:tab w:val="clear" w:pos="851"/>
          <w:tab w:val="left" w:pos="1060"/>
        </w:tabs>
        <w:ind w:left="0" w:firstLine="0"/>
      </w:pPr>
    </w:p>
    <w:p w14:paraId="58D3AF25" w14:textId="2E8A4180" w:rsidR="00497D09" w:rsidRDefault="00497D09" w:rsidP="007631BE">
      <w:pPr>
        <w:pStyle w:val="HChG"/>
      </w:pPr>
      <w:r w:rsidRPr="003003B4">
        <w:br w:type="page"/>
      </w:r>
      <w:bookmarkStart w:id="40" w:name="Annex_8_EVs"/>
      <w:bookmarkEnd w:id="0"/>
      <w:bookmarkEnd w:id="1"/>
      <w:bookmarkEnd w:id="40"/>
      <w:commentRangeEnd w:id="6"/>
      <w:r w:rsidR="001A503C">
        <w:rPr>
          <w:rStyle w:val="Marquedecommentaire"/>
          <w:rFonts w:eastAsia="MS Mincho"/>
          <w:b w:val="0"/>
          <w:lang w:val="en-US" w:eastAsia="en-US"/>
        </w:rPr>
        <w:commentReference w:id="6"/>
      </w:r>
      <w:del w:id="41" w:author="JRC" w:date="2020-03-09T09:42:00Z">
        <w:r w:rsidRPr="00950469" w:rsidDel="009615E4">
          <w:delText xml:space="preserve">Annex </w:delText>
        </w:r>
        <w:r w:rsidDel="009615E4">
          <w:delText>B</w:delText>
        </w:r>
        <w:r w:rsidRPr="00950469" w:rsidDel="009615E4">
          <w:delText>8</w:delText>
        </w:r>
      </w:del>
    </w:p>
    <w:p w14:paraId="15B93C77" w14:textId="582CE8DA" w:rsidR="00F9494C" w:rsidRPr="00D02A3B" w:rsidDel="009615E4" w:rsidRDefault="00F9494C" w:rsidP="00F9494C">
      <w:pPr>
        <w:pStyle w:val="HChG"/>
        <w:rPr>
          <w:del w:id="42" w:author="JRC" w:date="2020-03-09T09:42:00Z"/>
          <w:color w:val="A6A6A6" w:themeColor="background1" w:themeShade="A6"/>
        </w:rPr>
      </w:pPr>
      <w:del w:id="43" w:author="JRC" w:date="2020-03-09T09:42:00Z">
        <w:r w:rsidRPr="00D02A3B" w:rsidDel="009615E4">
          <w:rPr>
            <w:color w:val="A6A6A6" w:themeColor="background1" w:themeShade="A6"/>
          </w:rPr>
          <w:lastRenderedPageBreak/>
          <w:delText>Annex B8</w:delText>
        </w:r>
      </w:del>
    </w:p>
    <w:p w14:paraId="7E516855" w14:textId="60FCBEC6" w:rsidR="00F9494C" w:rsidRPr="00D02A3B" w:rsidRDefault="00F9494C" w:rsidP="00F9494C">
      <w:pPr>
        <w:pStyle w:val="HChG"/>
        <w:rPr>
          <w:bCs/>
          <w:color w:val="A6A6A6" w:themeColor="background1" w:themeShade="A6"/>
        </w:rPr>
      </w:pPr>
      <w:r w:rsidRPr="00D02A3B">
        <w:rPr>
          <w:rFonts w:eastAsia="Calibri"/>
          <w:color w:val="A6A6A6" w:themeColor="background1" w:themeShade="A6"/>
        </w:rPr>
        <w:tab/>
      </w:r>
      <w:r w:rsidRPr="00D02A3B">
        <w:rPr>
          <w:rFonts w:eastAsia="Calibri"/>
          <w:color w:val="A6A6A6" w:themeColor="background1" w:themeShade="A6"/>
        </w:rPr>
        <w:tab/>
        <w:t>Pure electric</w:t>
      </w:r>
      <w:del w:id="44" w:author="JRC" w:date="2020-03-09T09:42:00Z">
        <w:r w:rsidRPr="0068681F" w:rsidDel="009615E4">
          <w:rPr>
            <w:rFonts w:eastAsia="Calibri"/>
            <w:strike/>
            <w:color w:val="A6A6A6" w:themeColor="background1" w:themeShade="A6"/>
          </w:rPr>
          <w:delText>,</w:delText>
        </w:r>
      </w:del>
      <w:r w:rsidRPr="00D02A3B">
        <w:rPr>
          <w:rFonts w:eastAsia="Calibri"/>
          <w:color w:val="A6A6A6" w:themeColor="background1" w:themeShade="A6"/>
        </w:rPr>
        <w:t xml:space="preserve"> </w:t>
      </w:r>
      <w:ins w:id="45" w:author="JRC" w:date="2020-03-09T09:42:00Z">
        <w:r w:rsidR="009615E4">
          <w:rPr>
            <w:rFonts w:eastAsia="Calibri"/>
            <w:color w:val="7030A0"/>
          </w:rPr>
          <w:t>and</w:t>
        </w:r>
      </w:ins>
      <w:r>
        <w:rPr>
          <w:rFonts w:eastAsia="Calibri"/>
          <w:color w:val="7030A0"/>
        </w:rPr>
        <w:t xml:space="preserve"> </w:t>
      </w:r>
      <w:r w:rsidRPr="00D02A3B">
        <w:rPr>
          <w:rFonts w:eastAsia="Calibri"/>
          <w:color w:val="A6A6A6" w:themeColor="background1" w:themeShade="A6"/>
        </w:rPr>
        <w:t xml:space="preserve">hybrid electric </w:t>
      </w:r>
      <w:del w:id="46" w:author="JRC" w:date="2020-03-09T09:42:00Z">
        <w:r w:rsidRPr="0068681F" w:rsidDel="009615E4">
          <w:rPr>
            <w:rFonts w:eastAsia="Calibri"/>
            <w:strike/>
            <w:color w:val="7030A0"/>
          </w:rPr>
          <w:delText>and compressed hydrogen fuel cell hybrid</w:delText>
        </w:r>
        <w:r w:rsidRPr="00D02A3B" w:rsidDel="009615E4">
          <w:rPr>
            <w:rFonts w:eastAsia="Calibri"/>
            <w:color w:val="A6A6A6" w:themeColor="background1" w:themeShade="A6"/>
          </w:rPr>
          <w:delText xml:space="preserve"> </w:delText>
        </w:r>
      </w:del>
      <w:r w:rsidRPr="00D02A3B">
        <w:rPr>
          <w:rFonts w:eastAsia="Calibri"/>
          <w:color w:val="A6A6A6" w:themeColor="background1" w:themeShade="A6"/>
        </w:rPr>
        <w:t>vehicles</w:t>
      </w:r>
    </w:p>
    <w:p w14:paraId="141C938C" w14:textId="77777777" w:rsidR="00F9494C" w:rsidRPr="00D02A3B" w:rsidRDefault="00F9494C" w:rsidP="00F9494C">
      <w:pPr>
        <w:pStyle w:val="SingleTxtG"/>
        <w:keepNext/>
        <w:tabs>
          <w:tab w:val="left" w:pos="567"/>
          <w:tab w:val="left" w:pos="1134"/>
          <w:tab w:val="left" w:pos="2268"/>
          <w:tab w:val="left" w:pos="2835"/>
          <w:tab w:val="left" w:pos="3402"/>
          <w:tab w:val="left" w:pos="3969"/>
          <w:tab w:val="left" w:pos="5850"/>
        </w:tabs>
        <w:ind w:left="2268" w:hanging="1134"/>
        <w:rPr>
          <w:color w:val="A6A6A6" w:themeColor="background1" w:themeShade="A6"/>
        </w:rPr>
      </w:pPr>
      <w:r w:rsidRPr="00D02A3B">
        <w:rPr>
          <w:color w:val="A6A6A6" w:themeColor="background1" w:themeShade="A6"/>
        </w:rPr>
        <w:t>1.</w:t>
      </w:r>
      <w:r w:rsidRPr="00D02A3B">
        <w:rPr>
          <w:color w:val="A6A6A6" w:themeColor="background1" w:themeShade="A6"/>
        </w:rPr>
        <w:tab/>
      </w:r>
      <w:r w:rsidRPr="00D02A3B">
        <w:rPr>
          <w:rStyle w:val="Titre1Car"/>
          <w:color w:val="A6A6A6" w:themeColor="background1" w:themeShade="A6"/>
        </w:rPr>
        <w:t>General requirements</w:t>
      </w:r>
    </w:p>
    <w:p w14:paraId="27550F58" w14:textId="3FFDB852" w:rsidR="00F9494C" w:rsidRPr="00D02A3B" w:rsidRDefault="00F9494C" w:rsidP="00F9494C">
      <w:pPr>
        <w:pStyle w:val="SingleTxtG"/>
        <w:ind w:left="2268"/>
        <w:rPr>
          <w:bCs/>
          <w:color w:val="A6A6A6" w:themeColor="background1" w:themeShade="A6"/>
          <w:szCs w:val="24"/>
        </w:rPr>
      </w:pPr>
      <w:bookmarkStart w:id="47" w:name="_Hlk488219744"/>
      <w:r w:rsidRPr="00D02A3B">
        <w:rPr>
          <w:bCs/>
          <w:color w:val="A6A6A6" w:themeColor="background1" w:themeShade="A6"/>
          <w:szCs w:val="24"/>
        </w:rPr>
        <w:t>In the case of testing NOVC-HEVs</w:t>
      </w:r>
      <w:del w:id="48" w:author="JRC" w:date="2020-03-09T09:45:00Z">
        <w:r w:rsidRPr="0068681F" w:rsidDel="009615E4">
          <w:rPr>
            <w:bCs/>
            <w:strike/>
            <w:color w:val="A6A6A6" w:themeColor="background1" w:themeShade="A6"/>
            <w:szCs w:val="24"/>
          </w:rPr>
          <w:delText>,</w:delText>
        </w:r>
      </w:del>
      <w:r>
        <w:rPr>
          <w:bCs/>
          <w:color w:val="A6A6A6" w:themeColor="background1" w:themeShade="A6"/>
          <w:szCs w:val="24"/>
        </w:rPr>
        <w:t xml:space="preserve"> </w:t>
      </w:r>
      <w:ins w:id="49" w:author="JRC" w:date="2020-03-09T09:45:00Z">
        <w:r w:rsidR="009615E4">
          <w:rPr>
            <w:bCs/>
            <w:color w:val="7030A0"/>
            <w:szCs w:val="24"/>
          </w:rPr>
          <w:t>and</w:t>
        </w:r>
        <w:r w:rsidR="009615E4" w:rsidRPr="00D02A3B">
          <w:rPr>
            <w:bCs/>
            <w:color w:val="A6A6A6" w:themeColor="background1" w:themeShade="A6"/>
            <w:szCs w:val="24"/>
          </w:rPr>
          <w:t xml:space="preserve"> </w:t>
        </w:r>
      </w:ins>
      <w:r w:rsidRPr="00D02A3B">
        <w:rPr>
          <w:bCs/>
          <w:color w:val="A6A6A6" w:themeColor="background1" w:themeShade="A6"/>
          <w:szCs w:val="24"/>
        </w:rPr>
        <w:t>OVC-HEVs</w:t>
      </w:r>
      <w:del w:id="50" w:author="JRC" w:date="2020-03-09T09:45:00Z">
        <w:r w:rsidRPr="00D02A3B" w:rsidDel="009615E4">
          <w:rPr>
            <w:bCs/>
            <w:color w:val="A6A6A6" w:themeColor="background1" w:themeShade="A6"/>
            <w:szCs w:val="24"/>
          </w:rPr>
          <w:delText xml:space="preserve"> </w:delText>
        </w:r>
        <w:r w:rsidRPr="0068681F" w:rsidDel="009615E4">
          <w:rPr>
            <w:bCs/>
            <w:strike/>
            <w:color w:val="7030A0"/>
            <w:szCs w:val="24"/>
          </w:rPr>
          <w:delText>and NOVC-FCHVs</w:delText>
        </w:r>
      </w:del>
      <w:r w:rsidRPr="00D02A3B">
        <w:rPr>
          <w:bCs/>
          <w:color w:val="A6A6A6" w:themeColor="background1" w:themeShade="A6"/>
          <w:szCs w:val="24"/>
        </w:rPr>
        <w:t xml:space="preserve">, </w:t>
      </w:r>
      <w:r w:rsidRPr="00C71F73">
        <w:rPr>
          <w:bCs/>
          <w:color w:val="7030A0"/>
          <w:szCs w:val="24"/>
        </w:rPr>
        <w:t>Appendix 2 and Appendix 3</w:t>
      </w:r>
      <w:r w:rsidRPr="00D02A3B">
        <w:rPr>
          <w:bCs/>
          <w:color w:val="A6A6A6" w:themeColor="background1" w:themeShade="A6"/>
          <w:szCs w:val="24"/>
        </w:rPr>
        <w:t xml:space="preserve"> to this </w:t>
      </w:r>
      <w:ins w:id="51" w:author="JRC" w:date="2020-03-09T10:39:00Z">
        <w:r w:rsidR="00501902">
          <w:rPr>
            <w:bCs/>
            <w:color w:val="A6A6A6" w:themeColor="background1" w:themeShade="A6"/>
            <w:szCs w:val="24"/>
          </w:rPr>
          <w:t>sub-</w:t>
        </w:r>
      </w:ins>
      <w:commentRangeStart w:id="52"/>
      <w:r w:rsidRPr="00D02A3B">
        <w:rPr>
          <w:color w:val="A6A6A6" w:themeColor="background1" w:themeShade="A6"/>
        </w:rPr>
        <w:t>annex</w:t>
      </w:r>
      <w:r w:rsidRPr="00D02A3B" w:rsidDel="00A5601C">
        <w:rPr>
          <w:bCs/>
          <w:color w:val="A6A6A6" w:themeColor="background1" w:themeShade="A6"/>
          <w:szCs w:val="24"/>
        </w:rPr>
        <w:t xml:space="preserve"> </w:t>
      </w:r>
      <w:commentRangeEnd w:id="52"/>
      <w:r w:rsidR="00501902">
        <w:rPr>
          <w:rStyle w:val="Marquedecommentaire"/>
          <w:rFonts w:eastAsia="MS Mincho"/>
          <w:lang w:val="en-US" w:eastAsia="en-US"/>
        </w:rPr>
        <w:commentReference w:id="52"/>
      </w:r>
      <w:r w:rsidRPr="00D02A3B">
        <w:rPr>
          <w:bCs/>
          <w:color w:val="A6A6A6" w:themeColor="background1" w:themeShade="A6"/>
          <w:szCs w:val="24"/>
        </w:rPr>
        <w:t xml:space="preserve">shall replace </w:t>
      </w:r>
      <w:commentRangeStart w:id="53"/>
      <w:r w:rsidRPr="0068681F">
        <w:rPr>
          <w:bCs/>
          <w:strike/>
          <w:color w:val="7030A0"/>
          <w:szCs w:val="24"/>
        </w:rPr>
        <w:t>Appendix</w:t>
      </w:r>
      <w:commentRangeEnd w:id="53"/>
      <w:r>
        <w:rPr>
          <w:rStyle w:val="Marquedecommentaire"/>
          <w:rFonts w:eastAsia="MS Mincho"/>
          <w:lang w:val="en-US" w:eastAsia="en-US"/>
        </w:rPr>
        <w:commentReference w:id="53"/>
      </w:r>
      <w:r w:rsidRPr="0068681F">
        <w:rPr>
          <w:bCs/>
          <w:strike/>
          <w:color w:val="7030A0"/>
          <w:szCs w:val="24"/>
        </w:rPr>
        <w:t> 2 to Annex B6</w:t>
      </w:r>
      <w:r w:rsidRPr="00D02A3B">
        <w:rPr>
          <w:bCs/>
          <w:color w:val="A6A6A6" w:themeColor="background1" w:themeShade="A6"/>
          <w:szCs w:val="24"/>
        </w:rPr>
        <w:t>.</w:t>
      </w:r>
    </w:p>
    <w:bookmarkEnd w:id="47"/>
    <w:p w14:paraId="053A6044" w14:textId="3A4E342C" w:rsidR="00F9494C" w:rsidRPr="00D02A3B" w:rsidRDefault="00F9494C" w:rsidP="00F9494C">
      <w:pPr>
        <w:pStyle w:val="SingleTxtG"/>
        <w:ind w:left="2268"/>
        <w:rPr>
          <w:color w:val="A6A6A6" w:themeColor="background1" w:themeShade="A6"/>
        </w:rPr>
      </w:pPr>
      <w:r w:rsidRPr="00D02A3B">
        <w:rPr>
          <w:color w:val="A6A6A6" w:themeColor="background1" w:themeShade="A6"/>
        </w:rPr>
        <w:t xml:space="preserve">Unless stated otherwise, all requirements in this </w:t>
      </w:r>
      <w:ins w:id="54" w:author="JRC" w:date="2020-03-09T10:39:00Z">
        <w:r w:rsidR="00501902">
          <w:rPr>
            <w:color w:val="A6A6A6" w:themeColor="background1" w:themeShade="A6"/>
          </w:rPr>
          <w:t>sub-</w:t>
        </w:r>
      </w:ins>
      <w:r w:rsidRPr="00D02A3B">
        <w:rPr>
          <w:color w:val="A6A6A6" w:themeColor="background1" w:themeShade="A6"/>
        </w:rPr>
        <w:t xml:space="preserve">annex shall apply to vehicles with and without driver-selectable modes. Unless explicitly stated otherwise in this </w:t>
      </w:r>
      <w:ins w:id="55" w:author="JRC" w:date="2020-03-09T10:39:00Z">
        <w:r w:rsidR="00501902">
          <w:rPr>
            <w:color w:val="A6A6A6" w:themeColor="background1" w:themeShade="A6"/>
          </w:rPr>
          <w:t>sub-</w:t>
        </w:r>
      </w:ins>
      <w:r w:rsidRPr="00D02A3B">
        <w:rPr>
          <w:color w:val="A6A6A6" w:themeColor="background1" w:themeShade="A6"/>
        </w:rPr>
        <w:t xml:space="preserve">annex, all of the requirements and procedures specified in </w:t>
      </w:r>
      <w:r w:rsidRPr="00C71F73">
        <w:rPr>
          <w:color w:val="7030A0"/>
        </w:rPr>
        <w:t xml:space="preserve">Annex </w:t>
      </w:r>
      <w:del w:id="56" w:author="JRC" w:date="2020-03-09T12:00:00Z">
        <w:r w:rsidRPr="00C71F73" w:rsidDel="00987362">
          <w:rPr>
            <w:color w:val="7030A0"/>
          </w:rPr>
          <w:delText xml:space="preserve">B6 </w:delText>
        </w:r>
      </w:del>
      <w:r w:rsidRPr="00C71F73">
        <w:rPr>
          <w:color w:val="7030A0"/>
        </w:rPr>
        <w:t>and Annex </w:t>
      </w:r>
      <w:del w:id="57" w:author="JRC" w:date="2020-03-09T12:00:00Z">
        <w:r w:rsidRPr="00C71F73" w:rsidDel="00987362">
          <w:rPr>
            <w:color w:val="7030A0"/>
          </w:rPr>
          <w:delText>B7</w:delText>
        </w:r>
      </w:del>
      <w:r w:rsidRPr="00D02A3B">
        <w:rPr>
          <w:color w:val="A6A6A6" w:themeColor="background1" w:themeShade="A6"/>
        </w:rPr>
        <w:t xml:space="preserve"> shall continue to apply for NOVC-HEVs, OVC-HEVs</w:t>
      </w:r>
      <w:del w:id="58" w:author="JRC" w:date="2020-03-09T09:46:00Z">
        <w:r w:rsidRPr="00D02A3B" w:rsidDel="009615E4">
          <w:rPr>
            <w:color w:val="A6A6A6" w:themeColor="background1" w:themeShade="A6"/>
          </w:rPr>
          <w:delText xml:space="preserve">, </w:delText>
        </w:r>
        <w:r w:rsidRPr="008F41C8" w:rsidDel="009615E4">
          <w:rPr>
            <w:strike/>
            <w:color w:val="7030A0"/>
          </w:rPr>
          <w:delText>NOVC-FCHVs</w:delText>
        </w:r>
      </w:del>
      <w:r w:rsidRPr="00D02A3B">
        <w:rPr>
          <w:color w:val="A6A6A6" w:themeColor="background1" w:themeShade="A6"/>
        </w:rPr>
        <w:t xml:space="preserve"> and PEVs.</w:t>
      </w:r>
    </w:p>
    <w:p w14:paraId="2B8BB425" w14:textId="77777777" w:rsidR="00F9494C" w:rsidRPr="00D02A3B" w:rsidRDefault="00F9494C" w:rsidP="00F9494C">
      <w:pPr>
        <w:pStyle w:val="SingleTxtG"/>
        <w:keepNext/>
        <w:ind w:left="2268" w:hanging="1134"/>
        <w:rPr>
          <w:color w:val="A6A6A6" w:themeColor="background1" w:themeShade="A6"/>
          <w:szCs w:val="24"/>
        </w:rPr>
      </w:pPr>
      <w:r w:rsidRPr="00D02A3B">
        <w:rPr>
          <w:color w:val="A6A6A6" w:themeColor="background1" w:themeShade="A6"/>
          <w:szCs w:val="24"/>
        </w:rPr>
        <w:t>1.1.</w:t>
      </w:r>
      <w:r w:rsidRPr="00D02A3B">
        <w:rPr>
          <w:color w:val="A6A6A6" w:themeColor="background1" w:themeShade="A6"/>
          <w:szCs w:val="24"/>
        </w:rPr>
        <w:tab/>
        <w:t>Units, accuracy and resolution of electric parameters</w:t>
      </w:r>
    </w:p>
    <w:p w14:paraId="298AC60F" w14:textId="5D90E37B" w:rsidR="00F9494C" w:rsidRPr="00D02A3B" w:rsidRDefault="00F9494C" w:rsidP="00F9494C">
      <w:pPr>
        <w:pStyle w:val="SingleTxtG"/>
        <w:ind w:left="2268"/>
        <w:rPr>
          <w:color w:val="A6A6A6" w:themeColor="background1" w:themeShade="A6"/>
          <w:szCs w:val="24"/>
        </w:rPr>
      </w:pPr>
      <w:r w:rsidRPr="00D02A3B">
        <w:rPr>
          <w:color w:val="A6A6A6" w:themeColor="background1" w:themeShade="A6"/>
          <w:szCs w:val="24"/>
        </w:rPr>
        <w:t>Units, accuracy and resolution of measurements shall be as shown in Table </w:t>
      </w:r>
      <w:ins w:id="59" w:author="JRC" w:date="2020-03-09T09:46:00Z">
        <w:r w:rsidR="009615E4" w:rsidRPr="003E3A7C" w:rsidDel="009615E4">
          <w:rPr>
            <w:strike/>
            <w:color w:val="7030A0"/>
            <w:szCs w:val="24"/>
          </w:rPr>
          <w:t xml:space="preserve"> </w:t>
        </w:r>
      </w:ins>
      <w:del w:id="60" w:author="JRC" w:date="2020-03-09T09:46:00Z">
        <w:r w:rsidRPr="003E3A7C" w:rsidDel="009615E4">
          <w:rPr>
            <w:strike/>
            <w:color w:val="7030A0"/>
            <w:szCs w:val="24"/>
          </w:rPr>
          <w:delText>A8</w:delText>
        </w:r>
      </w:del>
      <w:r w:rsidRPr="00D02A3B">
        <w:rPr>
          <w:color w:val="A6A6A6" w:themeColor="background1" w:themeShade="A6"/>
          <w:szCs w:val="24"/>
        </w:rPr>
        <w:t>/1.</w:t>
      </w:r>
    </w:p>
    <w:p w14:paraId="4BDD0664" w14:textId="660DCDA5" w:rsidR="00F9494C" w:rsidRPr="00D02A3B" w:rsidRDefault="00F9494C" w:rsidP="00F9494C">
      <w:pPr>
        <w:pStyle w:val="Lgende"/>
        <w:keepNext/>
        <w:rPr>
          <w:color w:val="A6A6A6" w:themeColor="background1" w:themeShade="A6"/>
        </w:rPr>
      </w:pPr>
      <w:r w:rsidRPr="00D02A3B">
        <w:rPr>
          <w:color w:val="A6A6A6" w:themeColor="background1" w:themeShade="A6"/>
        </w:rPr>
        <w:t>Table </w:t>
      </w:r>
      <w:ins w:id="61" w:author="JRC" w:date="2020-03-09T09:46:00Z">
        <w:r w:rsidR="009615E4" w:rsidRPr="003E3A7C" w:rsidDel="009615E4">
          <w:rPr>
            <w:strike/>
            <w:color w:val="7030A0"/>
          </w:rPr>
          <w:t xml:space="preserve"> </w:t>
        </w:r>
      </w:ins>
      <w:del w:id="62" w:author="JRC" w:date="2020-03-09T09:46:00Z">
        <w:r w:rsidRPr="003E3A7C" w:rsidDel="009615E4">
          <w:rPr>
            <w:strike/>
            <w:color w:val="7030A0"/>
          </w:rPr>
          <w:delText>A8</w:delText>
        </w:r>
      </w:del>
      <w:r w:rsidRPr="00D02A3B">
        <w:rPr>
          <w:color w:val="A6A6A6" w:themeColor="background1" w:themeShade="A6"/>
        </w:rPr>
        <w:t>/1</w:t>
      </w:r>
    </w:p>
    <w:p w14:paraId="794AF51A" w14:textId="77777777" w:rsidR="00F9494C" w:rsidRPr="00D02A3B" w:rsidRDefault="00F9494C" w:rsidP="00F9494C">
      <w:pPr>
        <w:pStyle w:val="Lgende"/>
        <w:keepNext/>
        <w:spacing w:after="120"/>
        <w:rPr>
          <w:b/>
          <w:color w:val="A6A6A6" w:themeColor="background1" w:themeShade="A6"/>
        </w:rPr>
      </w:pPr>
      <w:r w:rsidRPr="00D02A3B">
        <w:rPr>
          <w:b/>
          <w:color w:val="A6A6A6" w:themeColor="background1" w:themeShade="A6"/>
        </w:rPr>
        <w:t>Parameters, units, accuracy and resolution of measurements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3"/>
        <w:gridCol w:w="861"/>
        <w:gridCol w:w="2701"/>
        <w:gridCol w:w="1965"/>
      </w:tblGrid>
      <w:tr w:rsidR="00F9494C" w:rsidRPr="00D02A3B" w14:paraId="2A1A2CD3" w14:textId="77777777" w:rsidTr="00D87BE9">
        <w:trPr>
          <w:tblHeader/>
        </w:trPr>
        <w:tc>
          <w:tcPr>
            <w:tcW w:w="1843" w:type="dxa"/>
            <w:tcBorders>
              <w:bottom w:val="single" w:sz="12" w:space="0" w:color="auto"/>
            </w:tcBorders>
            <w:shd w:val="clear" w:color="auto" w:fill="auto"/>
            <w:vAlign w:val="bottom"/>
          </w:tcPr>
          <w:p w14:paraId="4BA9F149" w14:textId="77777777" w:rsidR="00F9494C" w:rsidRPr="00D02A3B" w:rsidRDefault="00F9494C" w:rsidP="00D87BE9">
            <w:pPr>
              <w:pStyle w:val="SingleTxtG"/>
              <w:keepNext/>
              <w:suppressAutoHyphens w:val="0"/>
              <w:spacing w:before="80" w:after="80" w:line="200" w:lineRule="exact"/>
              <w:ind w:left="0" w:right="113"/>
              <w:jc w:val="center"/>
              <w:rPr>
                <w:i/>
                <w:color w:val="A6A6A6" w:themeColor="background1" w:themeShade="A6"/>
                <w:sz w:val="16"/>
                <w:szCs w:val="24"/>
              </w:rPr>
            </w:pPr>
            <w:r w:rsidRPr="00D02A3B">
              <w:rPr>
                <w:i/>
                <w:color w:val="A6A6A6" w:themeColor="background1" w:themeShade="A6"/>
                <w:sz w:val="16"/>
                <w:szCs w:val="24"/>
              </w:rPr>
              <w:t>Parameter</w:t>
            </w:r>
          </w:p>
        </w:tc>
        <w:tc>
          <w:tcPr>
            <w:tcW w:w="861" w:type="dxa"/>
            <w:tcBorders>
              <w:bottom w:val="single" w:sz="12" w:space="0" w:color="auto"/>
            </w:tcBorders>
            <w:shd w:val="clear" w:color="auto" w:fill="auto"/>
            <w:vAlign w:val="bottom"/>
          </w:tcPr>
          <w:p w14:paraId="519A6DB0" w14:textId="77777777" w:rsidR="00F9494C" w:rsidRPr="00D02A3B" w:rsidRDefault="00F9494C" w:rsidP="00D87BE9">
            <w:pPr>
              <w:pStyle w:val="SingleTxtG"/>
              <w:keepNext/>
              <w:suppressAutoHyphens w:val="0"/>
              <w:spacing w:before="80" w:after="80" w:line="200" w:lineRule="exact"/>
              <w:ind w:left="0" w:right="113"/>
              <w:jc w:val="center"/>
              <w:rPr>
                <w:i/>
                <w:color w:val="A6A6A6" w:themeColor="background1" w:themeShade="A6"/>
                <w:sz w:val="16"/>
                <w:szCs w:val="24"/>
              </w:rPr>
            </w:pPr>
            <w:r w:rsidRPr="00D02A3B">
              <w:rPr>
                <w:i/>
                <w:color w:val="A6A6A6" w:themeColor="background1" w:themeShade="A6"/>
                <w:sz w:val="16"/>
                <w:szCs w:val="24"/>
              </w:rPr>
              <w:t>Units</w:t>
            </w:r>
          </w:p>
        </w:tc>
        <w:tc>
          <w:tcPr>
            <w:tcW w:w="2701" w:type="dxa"/>
            <w:tcBorders>
              <w:bottom w:val="single" w:sz="12" w:space="0" w:color="auto"/>
            </w:tcBorders>
            <w:shd w:val="clear" w:color="auto" w:fill="auto"/>
            <w:vAlign w:val="bottom"/>
          </w:tcPr>
          <w:p w14:paraId="2C6ECF8E" w14:textId="77777777" w:rsidR="00F9494C" w:rsidRPr="00D02A3B" w:rsidRDefault="00F9494C" w:rsidP="00D87BE9">
            <w:pPr>
              <w:pStyle w:val="SingleTxtG"/>
              <w:keepNext/>
              <w:suppressAutoHyphens w:val="0"/>
              <w:spacing w:before="80" w:after="80" w:line="200" w:lineRule="exact"/>
              <w:ind w:left="0" w:right="113"/>
              <w:jc w:val="center"/>
              <w:rPr>
                <w:i/>
                <w:color w:val="A6A6A6" w:themeColor="background1" w:themeShade="A6"/>
                <w:sz w:val="16"/>
                <w:szCs w:val="24"/>
              </w:rPr>
            </w:pPr>
            <w:r w:rsidRPr="00D02A3B">
              <w:rPr>
                <w:i/>
                <w:color w:val="A6A6A6" w:themeColor="background1" w:themeShade="A6"/>
                <w:sz w:val="16"/>
                <w:szCs w:val="24"/>
              </w:rPr>
              <w:t>Accuracy</w:t>
            </w:r>
          </w:p>
        </w:tc>
        <w:tc>
          <w:tcPr>
            <w:tcW w:w="1965" w:type="dxa"/>
            <w:tcBorders>
              <w:bottom w:val="single" w:sz="12" w:space="0" w:color="auto"/>
            </w:tcBorders>
            <w:shd w:val="clear" w:color="auto" w:fill="auto"/>
            <w:vAlign w:val="bottom"/>
          </w:tcPr>
          <w:p w14:paraId="321D5387" w14:textId="77777777" w:rsidR="00F9494C" w:rsidRPr="00D02A3B" w:rsidRDefault="00F9494C" w:rsidP="00D87BE9">
            <w:pPr>
              <w:pStyle w:val="SingleTxtG"/>
              <w:keepNext/>
              <w:suppressAutoHyphens w:val="0"/>
              <w:spacing w:before="80" w:after="80" w:line="200" w:lineRule="exact"/>
              <w:ind w:left="0" w:right="113"/>
              <w:jc w:val="center"/>
              <w:rPr>
                <w:i/>
                <w:color w:val="A6A6A6" w:themeColor="background1" w:themeShade="A6"/>
                <w:sz w:val="16"/>
                <w:szCs w:val="24"/>
              </w:rPr>
            </w:pPr>
            <w:r w:rsidRPr="00D02A3B">
              <w:rPr>
                <w:i/>
                <w:color w:val="A6A6A6" w:themeColor="background1" w:themeShade="A6"/>
                <w:sz w:val="16"/>
                <w:szCs w:val="24"/>
              </w:rPr>
              <w:t>Resolution</w:t>
            </w:r>
          </w:p>
        </w:tc>
      </w:tr>
      <w:tr w:rsidR="00F9494C" w:rsidRPr="00D02A3B" w14:paraId="58F0D509" w14:textId="77777777" w:rsidTr="00D87BE9">
        <w:tc>
          <w:tcPr>
            <w:tcW w:w="1843" w:type="dxa"/>
            <w:tcBorders>
              <w:top w:val="single" w:sz="12" w:space="0" w:color="auto"/>
            </w:tcBorders>
            <w:shd w:val="clear" w:color="auto" w:fill="auto"/>
          </w:tcPr>
          <w:p w14:paraId="493658C5" w14:textId="77777777" w:rsidR="00F9494C" w:rsidRPr="00D02A3B" w:rsidRDefault="00F9494C" w:rsidP="00D87BE9">
            <w:pPr>
              <w:pStyle w:val="SingleTxtG"/>
              <w:keepNext/>
              <w:suppressAutoHyphens w:val="0"/>
              <w:spacing w:before="40" w:line="220" w:lineRule="exact"/>
              <w:ind w:left="61" w:right="113"/>
              <w:jc w:val="left"/>
              <w:rPr>
                <w:color w:val="A6A6A6" w:themeColor="background1" w:themeShade="A6"/>
                <w:sz w:val="18"/>
                <w:szCs w:val="18"/>
              </w:rPr>
            </w:pPr>
            <w:r w:rsidRPr="00D02A3B">
              <w:rPr>
                <w:color w:val="A6A6A6" w:themeColor="background1" w:themeShade="A6"/>
                <w:sz w:val="18"/>
                <w:szCs w:val="18"/>
              </w:rPr>
              <w:t xml:space="preserve">Electrical energy </w:t>
            </w:r>
            <w:r w:rsidRPr="00D02A3B">
              <w:rPr>
                <w:color w:val="A6A6A6" w:themeColor="background1" w:themeShade="A6"/>
                <w:sz w:val="18"/>
                <w:szCs w:val="18"/>
                <w:vertAlign w:val="superscript"/>
              </w:rPr>
              <w:t>(a)</w:t>
            </w:r>
          </w:p>
        </w:tc>
        <w:tc>
          <w:tcPr>
            <w:tcW w:w="861" w:type="dxa"/>
            <w:tcBorders>
              <w:top w:val="single" w:sz="12" w:space="0" w:color="auto"/>
            </w:tcBorders>
            <w:shd w:val="clear" w:color="auto" w:fill="auto"/>
          </w:tcPr>
          <w:p w14:paraId="44F8474C" w14:textId="77777777" w:rsidR="00F9494C" w:rsidRPr="00D02A3B" w:rsidRDefault="00F9494C" w:rsidP="00D87BE9">
            <w:pPr>
              <w:pStyle w:val="SingleTxtG"/>
              <w:keepNext/>
              <w:suppressAutoHyphens w:val="0"/>
              <w:spacing w:before="40" w:line="220" w:lineRule="exact"/>
              <w:ind w:left="0" w:right="113"/>
              <w:jc w:val="center"/>
              <w:rPr>
                <w:color w:val="A6A6A6" w:themeColor="background1" w:themeShade="A6"/>
                <w:sz w:val="18"/>
                <w:szCs w:val="18"/>
              </w:rPr>
            </w:pPr>
            <w:proofErr w:type="spellStart"/>
            <w:r w:rsidRPr="00D02A3B">
              <w:rPr>
                <w:color w:val="A6A6A6" w:themeColor="background1" w:themeShade="A6"/>
                <w:sz w:val="18"/>
                <w:szCs w:val="18"/>
              </w:rPr>
              <w:t>Wh</w:t>
            </w:r>
            <w:proofErr w:type="spellEnd"/>
          </w:p>
        </w:tc>
        <w:tc>
          <w:tcPr>
            <w:tcW w:w="2701" w:type="dxa"/>
            <w:tcBorders>
              <w:top w:val="single" w:sz="12" w:space="0" w:color="auto"/>
            </w:tcBorders>
            <w:shd w:val="clear" w:color="auto" w:fill="auto"/>
          </w:tcPr>
          <w:p w14:paraId="03D3FE43" w14:textId="77777777" w:rsidR="00F9494C" w:rsidRPr="00D02A3B" w:rsidRDefault="00F9494C" w:rsidP="00D87BE9">
            <w:pPr>
              <w:pStyle w:val="SingleTxtG"/>
              <w:keepNext/>
              <w:suppressAutoHyphens w:val="0"/>
              <w:spacing w:before="40" w:line="220" w:lineRule="exact"/>
              <w:ind w:left="0" w:right="113"/>
              <w:jc w:val="center"/>
              <w:rPr>
                <w:color w:val="A6A6A6" w:themeColor="background1" w:themeShade="A6"/>
                <w:sz w:val="18"/>
                <w:szCs w:val="18"/>
              </w:rPr>
            </w:pPr>
            <w:r w:rsidRPr="00D02A3B">
              <w:rPr>
                <w:color w:val="A6A6A6" w:themeColor="background1" w:themeShade="A6"/>
                <w:sz w:val="18"/>
                <w:szCs w:val="18"/>
              </w:rPr>
              <w:t>±1 per cent</w:t>
            </w:r>
          </w:p>
        </w:tc>
        <w:tc>
          <w:tcPr>
            <w:tcW w:w="1965" w:type="dxa"/>
            <w:tcBorders>
              <w:top w:val="single" w:sz="12" w:space="0" w:color="auto"/>
            </w:tcBorders>
            <w:shd w:val="clear" w:color="auto" w:fill="auto"/>
          </w:tcPr>
          <w:p w14:paraId="76CE0709" w14:textId="77777777" w:rsidR="00F9494C" w:rsidRPr="00D02A3B" w:rsidRDefault="00F9494C" w:rsidP="00D87BE9">
            <w:pPr>
              <w:pStyle w:val="SingleTxtG"/>
              <w:keepNext/>
              <w:suppressAutoHyphens w:val="0"/>
              <w:spacing w:before="40" w:line="220" w:lineRule="exact"/>
              <w:ind w:left="0" w:right="113"/>
              <w:jc w:val="center"/>
              <w:rPr>
                <w:color w:val="A6A6A6" w:themeColor="background1" w:themeShade="A6"/>
                <w:sz w:val="18"/>
                <w:szCs w:val="18"/>
              </w:rPr>
            </w:pPr>
            <w:r w:rsidRPr="00D02A3B">
              <w:rPr>
                <w:color w:val="A6A6A6" w:themeColor="background1" w:themeShade="A6"/>
                <w:sz w:val="18"/>
                <w:szCs w:val="18"/>
              </w:rPr>
              <w:t>0.001 kWh</w:t>
            </w:r>
            <w:r w:rsidRPr="00D02A3B">
              <w:rPr>
                <w:color w:val="A6A6A6" w:themeColor="background1" w:themeShade="A6"/>
                <w:sz w:val="18"/>
                <w:szCs w:val="18"/>
                <w:vertAlign w:val="superscript"/>
              </w:rPr>
              <w:t>(b)</w:t>
            </w:r>
          </w:p>
        </w:tc>
      </w:tr>
      <w:tr w:rsidR="00F9494C" w:rsidRPr="00D02A3B" w14:paraId="63BD55AA" w14:textId="77777777" w:rsidTr="00D87BE9">
        <w:tc>
          <w:tcPr>
            <w:tcW w:w="1843" w:type="dxa"/>
            <w:shd w:val="clear" w:color="auto" w:fill="auto"/>
          </w:tcPr>
          <w:p w14:paraId="2A29A259" w14:textId="77777777" w:rsidR="00F9494C" w:rsidRPr="00D02A3B" w:rsidRDefault="00F9494C" w:rsidP="00D87BE9">
            <w:pPr>
              <w:pStyle w:val="SingleTxtG"/>
              <w:suppressAutoHyphens w:val="0"/>
              <w:spacing w:before="40" w:line="220" w:lineRule="exact"/>
              <w:ind w:left="61" w:right="113"/>
              <w:jc w:val="left"/>
              <w:rPr>
                <w:color w:val="A6A6A6" w:themeColor="background1" w:themeShade="A6"/>
                <w:sz w:val="18"/>
                <w:szCs w:val="18"/>
              </w:rPr>
            </w:pPr>
            <w:r w:rsidRPr="00D02A3B">
              <w:rPr>
                <w:color w:val="A6A6A6" w:themeColor="background1" w:themeShade="A6"/>
                <w:sz w:val="18"/>
                <w:szCs w:val="18"/>
              </w:rPr>
              <w:t>Electrical current</w:t>
            </w:r>
          </w:p>
        </w:tc>
        <w:tc>
          <w:tcPr>
            <w:tcW w:w="861" w:type="dxa"/>
            <w:shd w:val="clear" w:color="auto" w:fill="auto"/>
          </w:tcPr>
          <w:p w14:paraId="1A45EF46" w14:textId="77777777" w:rsidR="00F9494C" w:rsidRPr="00D02A3B" w:rsidRDefault="00F9494C" w:rsidP="00D87BE9">
            <w:pPr>
              <w:pStyle w:val="SingleTxtG"/>
              <w:suppressAutoHyphens w:val="0"/>
              <w:spacing w:before="40" w:line="220" w:lineRule="exact"/>
              <w:ind w:left="0" w:right="113"/>
              <w:jc w:val="center"/>
              <w:rPr>
                <w:color w:val="A6A6A6" w:themeColor="background1" w:themeShade="A6"/>
                <w:sz w:val="18"/>
                <w:szCs w:val="18"/>
              </w:rPr>
            </w:pPr>
            <w:r w:rsidRPr="00D02A3B">
              <w:rPr>
                <w:color w:val="A6A6A6" w:themeColor="background1" w:themeShade="A6"/>
                <w:sz w:val="18"/>
                <w:szCs w:val="18"/>
              </w:rPr>
              <w:t>A</w:t>
            </w:r>
          </w:p>
        </w:tc>
        <w:tc>
          <w:tcPr>
            <w:tcW w:w="2701" w:type="dxa"/>
            <w:shd w:val="clear" w:color="auto" w:fill="auto"/>
          </w:tcPr>
          <w:p w14:paraId="07F91A17" w14:textId="77777777" w:rsidR="00F9494C" w:rsidRPr="00D02A3B" w:rsidRDefault="00F9494C" w:rsidP="00D87BE9">
            <w:pPr>
              <w:pStyle w:val="SingleTxtG"/>
              <w:suppressAutoHyphens w:val="0"/>
              <w:spacing w:before="40" w:line="220" w:lineRule="exact"/>
              <w:ind w:left="0" w:right="113"/>
              <w:jc w:val="center"/>
              <w:rPr>
                <w:color w:val="A6A6A6" w:themeColor="background1" w:themeShade="A6"/>
                <w:sz w:val="18"/>
                <w:szCs w:val="18"/>
              </w:rPr>
            </w:pPr>
            <w:r w:rsidRPr="00D02A3B">
              <w:rPr>
                <w:color w:val="A6A6A6" w:themeColor="background1" w:themeShade="A6"/>
                <w:sz w:val="18"/>
                <w:szCs w:val="18"/>
              </w:rPr>
              <w:t xml:space="preserve">±0.3 per cent FSD or </w:t>
            </w:r>
            <w:r w:rsidRPr="00D02A3B">
              <w:rPr>
                <w:color w:val="A6A6A6" w:themeColor="background1" w:themeShade="A6"/>
                <w:sz w:val="18"/>
                <w:szCs w:val="18"/>
              </w:rPr>
              <w:br/>
              <w:t xml:space="preserve">±1 per cent of reading </w:t>
            </w:r>
            <w:r w:rsidRPr="00D02A3B">
              <w:rPr>
                <w:color w:val="A6A6A6" w:themeColor="background1" w:themeShade="A6"/>
                <w:sz w:val="18"/>
                <w:szCs w:val="18"/>
                <w:vertAlign w:val="superscript"/>
              </w:rPr>
              <w:t>(</w:t>
            </w:r>
            <w:proofErr w:type="spellStart"/>
            <w:r w:rsidRPr="00D02A3B">
              <w:rPr>
                <w:color w:val="A6A6A6" w:themeColor="background1" w:themeShade="A6"/>
                <w:sz w:val="18"/>
                <w:szCs w:val="18"/>
                <w:vertAlign w:val="superscript"/>
              </w:rPr>
              <w:t>c,d</w:t>
            </w:r>
            <w:proofErr w:type="spellEnd"/>
            <w:r w:rsidRPr="00D02A3B">
              <w:rPr>
                <w:color w:val="A6A6A6" w:themeColor="background1" w:themeShade="A6"/>
                <w:sz w:val="18"/>
                <w:szCs w:val="18"/>
                <w:vertAlign w:val="superscript"/>
              </w:rPr>
              <w:t>)</w:t>
            </w:r>
          </w:p>
        </w:tc>
        <w:tc>
          <w:tcPr>
            <w:tcW w:w="1965" w:type="dxa"/>
            <w:shd w:val="clear" w:color="auto" w:fill="auto"/>
          </w:tcPr>
          <w:p w14:paraId="7A6A86AB" w14:textId="77777777" w:rsidR="00F9494C" w:rsidRPr="00D02A3B" w:rsidRDefault="00F9494C" w:rsidP="00D87BE9">
            <w:pPr>
              <w:pStyle w:val="SingleTxtG"/>
              <w:suppressAutoHyphens w:val="0"/>
              <w:spacing w:before="40" w:line="220" w:lineRule="exact"/>
              <w:ind w:left="0" w:right="113"/>
              <w:jc w:val="center"/>
              <w:rPr>
                <w:color w:val="A6A6A6" w:themeColor="background1" w:themeShade="A6"/>
                <w:sz w:val="18"/>
                <w:szCs w:val="18"/>
              </w:rPr>
            </w:pPr>
            <w:r w:rsidRPr="00D02A3B">
              <w:rPr>
                <w:color w:val="A6A6A6" w:themeColor="background1" w:themeShade="A6"/>
                <w:sz w:val="18"/>
                <w:szCs w:val="18"/>
              </w:rPr>
              <w:t>0.1 A</w:t>
            </w:r>
          </w:p>
        </w:tc>
      </w:tr>
      <w:tr w:rsidR="00F9494C" w:rsidRPr="00D02A3B" w14:paraId="4652E00B" w14:textId="77777777" w:rsidTr="00D87BE9">
        <w:tc>
          <w:tcPr>
            <w:tcW w:w="1843" w:type="dxa"/>
            <w:tcBorders>
              <w:bottom w:val="single" w:sz="12" w:space="0" w:color="auto"/>
            </w:tcBorders>
            <w:shd w:val="clear" w:color="auto" w:fill="auto"/>
          </w:tcPr>
          <w:p w14:paraId="718C4B39" w14:textId="77777777" w:rsidR="00F9494C" w:rsidRPr="00D02A3B" w:rsidRDefault="00F9494C" w:rsidP="00D87BE9">
            <w:pPr>
              <w:pStyle w:val="SingleTxtG"/>
              <w:suppressAutoHyphens w:val="0"/>
              <w:spacing w:before="40" w:line="220" w:lineRule="exact"/>
              <w:ind w:left="61" w:right="113"/>
              <w:jc w:val="left"/>
              <w:rPr>
                <w:color w:val="A6A6A6" w:themeColor="background1" w:themeShade="A6"/>
                <w:sz w:val="18"/>
                <w:szCs w:val="18"/>
              </w:rPr>
            </w:pPr>
            <w:r w:rsidRPr="00D02A3B">
              <w:rPr>
                <w:color w:val="A6A6A6" w:themeColor="background1" w:themeShade="A6"/>
                <w:sz w:val="18"/>
                <w:szCs w:val="18"/>
              </w:rPr>
              <w:t>Electric voltage</w:t>
            </w:r>
          </w:p>
        </w:tc>
        <w:tc>
          <w:tcPr>
            <w:tcW w:w="861" w:type="dxa"/>
            <w:tcBorders>
              <w:bottom w:val="single" w:sz="12" w:space="0" w:color="auto"/>
            </w:tcBorders>
            <w:shd w:val="clear" w:color="auto" w:fill="auto"/>
          </w:tcPr>
          <w:p w14:paraId="2E2EBC33" w14:textId="77777777" w:rsidR="00F9494C" w:rsidRPr="00D02A3B" w:rsidRDefault="00F9494C" w:rsidP="00D87BE9">
            <w:pPr>
              <w:pStyle w:val="SingleTxtG"/>
              <w:suppressAutoHyphens w:val="0"/>
              <w:spacing w:before="40" w:line="220" w:lineRule="exact"/>
              <w:ind w:left="0" w:right="113"/>
              <w:jc w:val="center"/>
              <w:rPr>
                <w:color w:val="A6A6A6" w:themeColor="background1" w:themeShade="A6"/>
                <w:sz w:val="18"/>
                <w:szCs w:val="18"/>
              </w:rPr>
            </w:pPr>
            <w:r w:rsidRPr="00D02A3B">
              <w:rPr>
                <w:color w:val="A6A6A6" w:themeColor="background1" w:themeShade="A6"/>
                <w:sz w:val="18"/>
                <w:szCs w:val="18"/>
              </w:rPr>
              <w:t>V</w:t>
            </w:r>
          </w:p>
        </w:tc>
        <w:tc>
          <w:tcPr>
            <w:tcW w:w="2701" w:type="dxa"/>
            <w:tcBorders>
              <w:bottom w:val="single" w:sz="12" w:space="0" w:color="auto"/>
            </w:tcBorders>
            <w:shd w:val="clear" w:color="auto" w:fill="auto"/>
          </w:tcPr>
          <w:p w14:paraId="51F6B8FB" w14:textId="77777777" w:rsidR="00F9494C" w:rsidRPr="00D02A3B" w:rsidRDefault="00F9494C" w:rsidP="00D87BE9">
            <w:pPr>
              <w:pStyle w:val="SingleTxtG"/>
              <w:suppressAutoHyphens w:val="0"/>
              <w:spacing w:before="40" w:line="220" w:lineRule="exact"/>
              <w:ind w:left="0" w:right="113"/>
              <w:jc w:val="center"/>
              <w:rPr>
                <w:color w:val="A6A6A6" w:themeColor="background1" w:themeShade="A6"/>
                <w:sz w:val="18"/>
                <w:szCs w:val="18"/>
              </w:rPr>
            </w:pPr>
            <w:r w:rsidRPr="00D02A3B">
              <w:rPr>
                <w:color w:val="A6A6A6" w:themeColor="background1" w:themeShade="A6"/>
                <w:sz w:val="18"/>
                <w:szCs w:val="18"/>
              </w:rPr>
              <w:t xml:space="preserve">±0.3 per cent FSD or </w:t>
            </w:r>
            <w:r w:rsidRPr="00D02A3B">
              <w:rPr>
                <w:color w:val="A6A6A6" w:themeColor="background1" w:themeShade="A6"/>
                <w:sz w:val="18"/>
                <w:szCs w:val="18"/>
              </w:rPr>
              <w:br/>
              <w:t xml:space="preserve">±1 per cent of reading </w:t>
            </w:r>
            <w:r w:rsidRPr="00D02A3B">
              <w:rPr>
                <w:color w:val="A6A6A6" w:themeColor="background1" w:themeShade="A6"/>
                <w:sz w:val="18"/>
                <w:szCs w:val="18"/>
                <w:vertAlign w:val="superscript"/>
              </w:rPr>
              <w:t>(c)</w:t>
            </w:r>
          </w:p>
        </w:tc>
        <w:tc>
          <w:tcPr>
            <w:tcW w:w="1965" w:type="dxa"/>
            <w:tcBorders>
              <w:bottom w:val="single" w:sz="12" w:space="0" w:color="auto"/>
            </w:tcBorders>
            <w:shd w:val="clear" w:color="auto" w:fill="auto"/>
          </w:tcPr>
          <w:p w14:paraId="012367D4" w14:textId="77777777" w:rsidR="00F9494C" w:rsidRPr="00D02A3B" w:rsidRDefault="00F9494C" w:rsidP="00D87BE9">
            <w:pPr>
              <w:pStyle w:val="SingleTxtG"/>
              <w:suppressAutoHyphens w:val="0"/>
              <w:spacing w:before="40" w:line="220" w:lineRule="exact"/>
              <w:ind w:left="0" w:right="113"/>
              <w:jc w:val="center"/>
              <w:rPr>
                <w:color w:val="A6A6A6" w:themeColor="background1" w:themeShade="A6"/>
                <w:sz w:val="18"/>
                <w:szCs w:val="18"/>
              </w:rPr>
            </w:pPr>
            <w:r w:rsidRPr="00D02A3B">
              <w:rPr>
                <w:color w:val="A6A6A6" w:themeColor="background1" w:themeShade="A6"/>
                <w:sz w:val="18"/>
                <w:szCs w:val="18"/>
              </w:rPr>
              <w:t>0.1 V</w:t>
            </w:r>
          </w:p>
        </w:tc>
      </w:tr>
      <w:tr w:rsidR="00F9494C" w:rsidRPr="00D02A3B" w14:paraId="6B0901FA" w14:textId="77777777" w:rsidTr="00D87BE9">
        <w:tc>
          <w:tcPr>
            <w:tcW w:w="7370" w:type="dxa"/>
            <w:gridSpan w:val="4"/>
            <w:tcBorders>
              <w:top w:val="single" w:sz="12" w:space="0" w:color="auto"/>
              <w:left w:val="nil"/>
              <w:bottom w:val="nil"/>
              <w:right w:val="nil"/>
            </w:tcBorders>
            <w:shd w:val="clear" w:color="auto" w:fill="auto"/>
          </w:tcPr>
          <w:p w14:paraId="7469F064" w14:textId="77777777" w:rsidR="00F9494C" w:rsidRPr="00D02A3B" w:rsidRDefault="00F9494C" w:rsidP="00D87BE9">
            <w:pPr>
              <w:pStyle w:val="SingleTxtG"/>
              <w:spacing w:before="120" w:after="0" w:line="240" w:lineRule="auto"/>
              <w:ind w:left="567" w:hanging="567"/>
              <w:rPr>
                <w:color w:val="A6A6A6" w:themeColor="background1" w:themeShade="A6"/>
                <w:sz w:val="18"/>
                <w:szCs w:val="18"/>
              </w:rPr>
            </w:pPr>
            <w:r w:rsidRPr="00D02A3B">
              <w:rPr>
                <w:color w:val="A6A6A6" w:themeColor="background1" w:themeShade="A6"/>
                <w:sz w:val="18"/>
                <w:szCs w:val="18"/>
                <w:vertAlign w:val="superscript"/>
              </w:rPr>
              <w:t>(a)</w:t>
            </w:r>
            <w:r w:rsidRPr="00D02A3B">
              <w:rPr>
                <w:color w:val="A6A6A6" w:themeColor="background1" w:themeShade="A6"/>
                <w:sz w:val="18"/>
                <w:szCs w:val="18"/>
              </w:rPr>
              <w:t xml:space="preserve">  Equipment: static meter for active energy.</w:t>
            </w:r>
          </w:p>
          <w:p w14:paraId="1F38354D" w14:textId="77777777" w:rsidR="00F9494C" w:rsidRPr="00D02A3B" w:rsidRDefault="00F9494C" w:rsidP="00D87BE9">
            <w:pPr>
              <w:pStyle w:val="SingleTxtG"/>
              <w:spacing w:after="0" w:line="240" w:lineRule="auto"/>
              <w:ind w:left="567" w:hanging="567"/>
              <w:rPr>
                <w:color w:val="A6A6A6" w:themeColor="background1" w:themeShade="A6"/>
                <w:sz w:val="18"/>
                <w:szCs w:val="18"/>
              </w:rPr>
            </w:pPr>
            <w:r w:rsidRPr="00D02A3B">
              <w:rPr>
                <w:color w:val="A6A6A6" w:themeColor="background1" w:themeShade="A6"/>
                <w:sz w:val="18"/>
                <w:szCs w:val="18"/>
                <w:vertAlign w:val="superscript"/>
              </w:rPr>
              <w:t>(b)</w:t>
            </w:r>
            <w:r w:rsidRPr="00D02A3B">
              <w:rPr>
                <w:color w:val="A6A6A6" w:themeColor="background1" w:themeShade="A6"/>
                <w:sz w:val="18"/>
                <w:szCs w:val="18"/>
              </w:rPr>
              <w:t xml:space="preserve">  AC watt-hour meter, Class 1 according to IEC 62053-21 or equivalent.</w:t>
            </w:r>
          </w:p>
          <w:p w14:paraId="4A617FF2" w14:textId="77777777" w:rsidR="00F9494C" w:rsidRPr="00D02A3B" w:rsidRDefault="00F9494C" w:rsidP="00D87BE9">
            <w:pPr>
              <w:pStyle w:val="SingleTxtG"/>
              <w:spacing w:after="0" w:line="240" w:lineRule="auto"/>
              <w:ind w:left="567" w:hanging="567"/>
              <w:rPr>
                <w:color w:val="A6A6A6" w:themeColor="background1" w:themeShade="A6"/>
                <w:sz w:val="18"/>
                <w:szCs w:val="18"/>
              </w:rPr>
            </w:pPr>
            <w:r w:rsidRPr="00D02A3B">
              <w:rPr>
                <w:color w:val="A6A6A6" w:themeColor="background1" w:themeShade="A6"/>
                <w:sz w:val="18"/>
                <w:szCs w:val="18"/>
                <w:vertAlign w:val="superscript"/>
              </w:rPr>
              <w:t>(c)</w:t>
            </w:r>
            <w:r w:rsidRPr="00D02A3B">
              <w:rPr>
                <w:color w:val="A6A6A6" w:themeColor="background1" w:themeShade="A6"/>
                <w:sz w:val="18"/>
                <w:szCs w:val="18"/>
              </w:rPr>
              <w:t xml:space="preserve">  Whichever is greater.</w:t>
            </w:r>
          </w:p>
          <w:p w14:paraId="197650DE" w14:textId="77777777" w:rsidR="00F9494C" w:rsidRPr="00D02A3B" w:rsidRDefault="00F9494C" w:rsidP="00D87BE9">
            <w:pPr>
              <w:pStyle w:val="SingleTxtG"/>
              <w:suppressAutoHyphens w:val="0"/>
              <w:spacing w:after="0" w:line="240" w:lineRule="auto"/>
              <w:ind w:left="567" w:right="113" w:hanging="567"/>
              <w:jc w:val="left"/>
              <w:rPr>
                <w:color w:val="A6A6A6" w:themeColor="background1" w:themeShade="A6"/>
                <w:szCs w:val="24"/>
              </w:rPr>
            </w:pPr>
            <w:r w:rsidRPr="00D02A3B">
              <w:rPr>
                <w:color w:val="A6A6A6" w:themeColor="background1" w:themeShade="A6"/>
                <w:sz w:val="18"/>
                <w:szCs w:val="18"/>
                <w:vertAlign w:val="superscript"/>
              </w:rPr>
              <w:t>(d)</w:t>
            </w:r>
            <w:r w:rsidRPr="00D02A3B">
              <w:rPr>
                <w:color w:val="A6A6A6" w:themeColor="background1" w:themeShade="A6"/>
                <w:sz w:val="18"/>
                <w:szCs w:val="18"/>
              </w:rPr>
              <w:t xml:space="preserve">  Current integration frequency 20 Hz or more.</w:t>
            </w:r>
          </w:p>
        </w:tc>
      </w:tr>
    </w:tbl>
    <w:p w14:paraId="539DCFE7" w14:textId="77777777" w:rsidR="00F9494C" w:rsidRPr="00D02A3B" w:rsidRDefault="00F9494C" w:rsidP="00F9494C">
      <w:pPr>
        <w:pStyle w:val="SingleTxtG"/>
        <w:spacing w:before="120"/>
        <w:ind w:left="2268" w:hanging="1134"/>
        <w:rPr>
          <w:b/>
          <w:color w:val="A6A6A6" w:themeColor="background1" w:themeShade="A6"/>
        </w:rPr>
      </w:pPr>
      <w:r w:rsidRPr="00D02A3B">
        <w:rPr>
          <w:color w:val="A6A6A6" w:themeColor="background1" w:themeShade="A6"/>
        </w:rPr>
        <w:t>[Table A8/2</w:t>
      </w:r>
      <w:r w:rsidRPr="00D02A3B">
        <w:rPr>
          <w:color w:val="A6A6A6" w:themeColor="background1" w:themeShade="A6"/>
        </w:rPr>
        <w:tab/>
        <w:t>Reserved]</w:t>
      </w:r>
    </w:p>
    <w:p w14:paraId="683DA2F6" w14:textId="77777777" w:rsidR="00F9494C" w:rsidRPr="00D02A3B" w:rsidRDefault="00F9494C" w:rsidP="00F9494C">
      <w:pPr>
        <w:pStyle w:val="SingleTxtG"/>
        <w:keepNext/>
        <w:spacing w:before="120"/>
        <w:ind w:left="2268" w:hanging="1134"/>
        <w:rPr>
          <w:color w:val="A6A6A6" w:themeColor="background1" w:themeShade="A6"/>
          <w:szCs w:val="24"/>
        </w:rPr>
      </w:pPr>
      <w:r w:rsidRPr="00D02A3B">
        <w:rPr>
          <w:color w:val="A6A6A6" w:themeColor="background1" w:themeShade="A6"/>
          <w:szCs w:val="24"/>
        </w:rPr>
        <w:t>1.2.</w:t>
      </w:r>
      <w:r w:rsidRPr="00D02A3B">
        <w:rPr>
          <w:color w:val="A6A6A6" w:themeColor="background1" w:themeShade="A6"/>
          <w:szCs w:val="24"/>
        </w:rPr>
        <w:tab/>
        <w:t>Emission and fuel consumption testing</w:t>
      </w:r>
    </w:p>
    <w:p w14:paraId="1FA1B39A" w14:textId="77777777" w:rsidR="00F9494C" w:rsidRPr="00D02A3B" w:rsidRDefault="00F9494C" w:rsidP="00F9494C">
      <w:pPr>
        <w:pStyle w:val="SingleTxtG"/>
        <w:ind w:left="2268"/>
        <w:rPr>
          <w:color w:val="A6A6A6" w:themeColor="background1" w:themeShade="A6"/>
          <w:szCs w:val="24"/>
        </w:rPr>
      </w:pPr>
      <w:r w:rsidRPr="00D02A3B">
        <w:rPr>
          <w:color w:val="A6A6A6" w:themeColor="background1" w:themeShade="A6"/>
          <w:szCs w:val="24"/>
        </w:rPr>
        <w:t>Parameters, units and accuracy of measurements shall be the same as those required for pure ICE vehicles.</w:t>
      </w:r>
    </w:p>
    <w:p w14:paraId="1973D491" w14:textId="77777777" w:rsidR="00F9494C" w:rsidRPr="00D02A3B" w:rsidRDefault="00F9494C" w:rsidP="00F9494C">
      <w:pPr>
        <w:pStyle w:val="SingleTxtG"/>
        <w:keepNext/>
        <w:ind w:left="2268" w:hanging="1134"/>
        <w:rPr>
          <w:color w:val="A6A6A6" w:themeColor="background1" w:themeShade="A6"/>
          <w:szCs w:val="24"/>
        </w:rPr>
      </w:pPr>
      <w:r w:rsidRPr="00D02A3B">
        <w:rPr>
          <w:color w:val="A6A6A6" w:themeColor="background1" w:themeShade="A6"/>
          <w:szCs w:val="24"/>
        </w:rPr>
        <w:t>1.3.</w:t>
      </w:r>
      <w:r w:rsidRPr="00D02A3B">
        <w:rPr>
          <w:color w:val="A6A6A6" w:themeColor="background1" w:themeShade="A6"/>
          <w:szCs w:val="24"/>
        </w:rPr>
        <w:tab/>
        <w:t>Rounding of test results</w:t>
      </w:r>
    </w:p>
    <w:p w14:paraId="0BAE8C4E" w14:textId="77777777" w:rsidR="00F9494C" w:rsidRPr="00D02A3B" w:rsidRDefault="00F9494C" w:rsidP="00F9494C">
      <w:pPr>
        <w:pStyle w:val="SingleTxtG"/>
        <w:ind w:left="2268" w:hanging="1134"/>
        <w:rPr>
          <w:color w:val="A6A6A6" w:themeColor="background1" w:themeShade="A6"/>
          <w:szCs w:val="24"/>
        </w:rPr>
      </w:pPr>
      <w:r w:rsidRPr="00D02A3B">
        <w:rPr>
          <w:color w:val="A6A6A6" w:themeColor="background1" w:themeShade="A6"/>
          <w:szCs w:val="24"/>
        </w:rPr>
        <w:t>1.3.1.</w:t>
      </w:r>
      <w:r w:rsidRPr="00D02A3B">
        <w:rPr>
          <w:color w:val="A6A6A6" w:themeColor="background1" w:themeShade="A6"/>
          <w:szCs w:val="24"/>
        </w:rPr>
        <w:tab/>
        <w:t>Unless intermediate rounding is required, intermediate steps in the calculations shall not be rounded.</w:t>
      </w:r>
    </w:p>
    <w:p w14:paraId="424946B5" w14:textId="72936641" w:rsidR="00F9494C" w:rsidRPr="00D02A3B" w:rsidRDefault="00F9494C" w:rsidP="00F9494C">
      <w:pPr>
        <w:pStyle w:val="SingleTxtG"/>
        <w:ind w:left="2268" w:hanging="1134"/>
        <w:rPr>
          <w:color w:val="A6A6A6" w:themeColor="background1" w:themeShade="A6"/>
          <w:szCs w:val="24"/>
        </w:rPr>
      </w:pPr>
      <w:r w:rsidRPr="00D02A3B">
        <w:rPr>
          <w:color w:val="A6A6A6" w:themeColor="background1" w:themeShade="A6"/>
          <w:szCs w:val="24"/>
        </w:rPr>
        <w:t>1.3.2.</w:t>
      </w:r>
      <w:r w:rsidRPr="00D02A3B">
        <w:rPr>
          <w:color w:val="A6A6A6" w:themeColor="background1" w:themeShade="A6"/>
          <w:szCs w:val="24"/>
        </w:rPr>
        <w:tab/>
        <w:t xml:space="preserve">In the case of OVC-HEVs </w:t>
      </w:r>
      <w:r w:rsidRPr="00C71F73">
        <w:rPr>
          <w:color w:val="A6A6A6" w:themeColor="background1" w:themeShade="A6"/>
          <w:szCs w:val="24"/>
          <w:rPrChange w:id="63" w:author="JRC" w:date="2020-03-09T09:47:00Z">
            <w:rPr>
              <w:strike/>
              <w:color w:val="7030A0"/>
              <w:szCs w:val="24"/>
            </w:rPr>
          </w:rPrChange>
        </w:rPr>
        <w:t>and NOVC-HEVs</w:t>
      </w:r>
      <w:r w:rsidRPr="00D02A3B">
        <w:rPr>
          <w:color w:val="A6A6A6" w:themeColor="background1" w:themeShade="A6"/>
          <w:szCs w:val="24"/>
        </w:rPr>
        <w:t xml:space="preserve">, the final criteria emission results shall be rounded according to </w:t>
      </w:r>
      <w:r w:rsidRPr="00C71F73">
        <w:rPr>
          <w:color w:val="7030A0"/>
          <w:szCs w:val="24"/>
        </w:rPr>
        <w:t>paragraph 1.3.2. of Annex </w:t>
      </w:r>
      <w:del w:id="64" w:author="JRC" w:date="2020-03-09T12:00:00Z">
        <w:r w:rsidRPr="00C71F73" w:rsidDel="00987362">
          <w:rPr>
            <w:color w:val="7030A0"/>
            <w:szCs w:val="24"/>
          </w:rPr>
          <w:delText>B7</w:delText>
        </w:r>
      </w:del>
      <w:r w:rsidRPr="00D02A3B">
        <w:rPr>
          <w:color w:val="A6A6A6" w:themeColor="background1" w:themeShade="A6"/>
          <w:szCs w:val="24"/>
        </w:rPr>
        <w:t xml:space="preserve">, </w:t>
      </w:r>
      <w:del w:id="65" w:author="JRC" w:date="2020-03-09T09:48:00Z">
        <w:r w:rsidRPr="003E3A7C" w:rsidDel="00C71F73">
          <w:rPr>
            <w:strike/>
            <w:color w:val="7030A0"/>
            <w:szCs w:val="24"/>
          </w:rPr>
          <w:delText>the NOx correction factor KH shall be rounded according to paragraph 1.3.3. of Annex B7</w:delText>
        </w:r>
        <w:commentRangeStart w:id="66"/>
        <w:r w:rsidRPr="00D02A3B" w:rsidDel="00C71F73">
          <w:rPr>
            <w:color w:val="A6A6A6" w:themeColor="background1" w:themeShade="A6"/>
            <w:szCs w:val="24"/>
          </w:rPr>
          <w:delText>,</w:delText>
        </w:r>
        <w:commentRangeEnd w:id="66"/>
        <w:r w:rsidR="00AF4BA8" w:rsidDel="00C71F73">
          <w:rPr>
            <w:rStyle w:val="Marquedecommentaire"/>
            <w:rFonts w:eastAsia="MS Mincho"/>
            <w:lang w:val="en-US" w:eastAsia="en-US"/>
          </w:rPr>
          <w:commentReference w:id="66"/>
        </w:r>
        <w:r w:rsidRPr="00D02A3B" w:rsidDel="00C71F73">
          <w:rPr>
            <w:color w:val="A6A6A6" w:themeColor="background1" w:themeShade="A6"/>
            <w:szCs w:val="24"/>
          </w:rPr>
          <w:delText xml:space="preserve"> </w:delText>
        </w:r>
      </w:del>
      <w:r w:rsidRPr="00D02A3B">
        <w:rPr>
          <w:color w:val="A6A6A6" w:themeColor="background1" w:themeShade="A6"/>
          <w:szCs w:val="24"/>
        </w:rPr>
        <w:t xml:space="preserve">and the dilution factor DF shall be rounded according to </w:t>
      </w:r>
      <w:r w:rsidRPr="00C71F73">
        <w:rPr>
          <w:color w:val="7030A0"/>
          <w:szCs w:val="24"/>
        </w:rPr>
        <w:t>paragraph 1.3.4. of Annex </w:t>
      </w:r>
      <w:del w:id="67" w:author="JRC" w:date="2020-03-09T12:00:00Z">
        <w:r w:rsidRPr="00C71F73" w:rsidDel="00987362">
          <w:rPr>
            <w:color w:val="7030A0"/>
            <w:szCs w:val="24"/>
          </w:rPr>
          <w:delText>B7</w:delText>
        </w:r>
      </w:del>
      <w:r w:rsidRPr="00D02A3B">
        <w:rPr>
          <w:color w:val="A6A6A6" w:themeColor="background1" w:themeShade="A6"/>
          <w:szCs w:val="24"/>
        </w:rPr>
        <w:t xml:space="preserve">, </w:t>
      </w:r>
    </w:p>
    <w:p w14:paraId="102A5457" w14:textId="77777777" w:rsidR="00F9494C" w:rsidRPr="00D02A3B" w:rsidRDefault="00F9494C" w:rsidP="00F9494C">
      <w:pPr>
        <w:pStyle w:val="SingleTxtG"/>
        <w:ind w:left="2268" w:hanging="1134"/>
        <w:rPr>
          <w:color w:val="A6A6A6" w:themeColor="background1" w:themeShade="A6"/>
          <w:szCs w:val="24"/>
        </w:rPr>
      </w:pPr>
      <w:r w:rsidRPr="00D02A3B">
        <w:rPr>
          <w:color w:val="A6A6A6" w:themeColor="background1" w:themeShade="A6"/>
          <w:szCs w:val="24"/>
        </w:rPr>
        <w:t>1.3.3.</w:t>
      </w:r>
      <w:r w:rsidRPr="00D02A3B">
        <w:rPr>
          <w:color w:val="A6A6A6" w:themeColor="background1" w:themeShade="A6"/>
          <w:szCs w:val="24"/>
        </w:rPr>
        <w:tab/>
        <w:t>For information not related to standards, good engineering judgement shall be used.</w:t>
      </w:r>
    </w:p>
    <w:p w14:paraId="42F24521" w14:textId="77777777" w:rsidR="00F9494C" w:rsidRPr="00D02A3B" w:rsidRDefault="00F9494C" w:rsidP="00F9494C">
      <w:pPr>
        <w:pStyle w:val="SingleTxtG"/>
        <w:ind w:left="2268" w:hanging="1134"/>
        <w:rPr>
          <w:color w:val="A6A6A6" w:themeColor="background1" w:themeShade="A6"/>
        </w:rPr>
      </w:pPr>
      <w:r w:rsidRPr="00D02A3B">
        <w:rPr>
          <w:color w:val="A6A6A6" w:themeColor="background1" w:themeShade="A6"/>
          <w:szCs w:val="24"/>
        </w:rPr>
        <w:t>1.3.4.</w:t>
      </w:r>
      <w:r w:rsidRPr="00D02A3B">
        <w:rPr>
          <w:color w:val="A6A6A6" w:themeColor="background1" w:themeShade="A6"/>
          <w:szCs w:val="24"/>
        </w:rPr>
        <w:tab/>
        <w:t>Rounding of range, CO</w:t>
      </w:r>
      <w:r w:rsidRPr="00D02A3B">
        <w:rPr>
          <w:color w:val="A6A6A6" w:themeColor="background1" w:themeShade="A6"/>
          <w:szCs w:val="24"/>
          <w:vertAlign w:val="subscript"/>
        </w:rPr>
        <w:t>2</w:t>
      </w:r>
      <w:r w:rsidRPr="00D02A3B">
        <w:rPr>
          <w:color w:val="A6A6A6" w:themeColor="background1" w:themeShade="A6"/>
          <w:szCs w:val="24"/>
        </w:rPr>
        <w:t xml:space="preserve">, energy consumption and fuel consumption results is </w:t>
      </w:r>
      <w:r w:rsidRPr="00D02A3B">
        <w:rPr>
          <w:color w:val="A6A6A6" w:themeColor="background1" w:themeShade="A6"/>
        </w:rPr>
        <w:t xml:space="preserve">described in the calculation tables </w:t>
      </w:r>
      <w:commentRangeStart w:id="68"/>
      <w:r w:rsidRPr="00D02A3B">
        <w:rPr>
          <w:color w:val="A6A6A6" w:themeColor="background1" w:themeShade="A6"/>
        </w:rPr>
        <w:t>of this annex</w:t>
      </w:r>
      <w:commentRangeEnd w:id="68"/>
      <w:r w:rsidR="00C71F73">
        <w:rPr>
          <w:rStyle w:val="Marquedecommentaire"/>
          <w:rFonts w:eastAsia="MS Mincho"/>
          <w:lang w:val="en-US" w:eastAsia="en-US"/>
        </w:rPr>
        <w:commentReference w:id="68"/>
      </w:r>
      <w:r w:rsidRPr="00D02A3B">
        <w:rPr>
          <w:color w:val="A6A6A6" w:themeColor="background1" w:themeShade="A6"/>
        </w:rPr>
        <w:t>.</w:t>
      </w:r>
    </w:p>
    <w:p w14:paraId="6352CD51" w14:textId="77777777" w:rsidR="00F9494C" w:rsidRPr="00D02A3B" w:rsidRDefault="00F9494C" w:rsidP="00F9494C">
      <w:pPr>
        <w:keepNext/>
        <w:spacing w:before="120" w:after="120"/>
        <w:ind w:left="2268" w:hanging="1134"/>
        <w:rPr>
          <w:color w:val="A6A6A6" w:themeColor="background1" w:themeShade="A6"/>
        </w:rPr>
      </w:pPr>
      <w:r w:rsidRPr="00D02A3B">
        <w:rPr>
          <w:color w:val="A6A6A6" w:themeColor="background1" w:themeShade="A6"/>
        </w:rPr>
        <w:t>1.4.</w:t>
      </w:r>
      <w:r w:rsidRPr="00D02A3B">
        <w:rPr>
          <w:color w:val="A6A6A6" w:themeColor="background1" w:themeShade="A6"/>
        </w:rPr>
        <w:tab/>
        <w:t>Vehicle classification</w:t>
      </w:r>
    </w:p>
    <w:p w14:paraId="7A9B7D74" w14:textId="5D3A4A26" w:rsidR="00F9494C" w:rsidRPr="00D02A3B" w:rsidRDefault="00F9494C" w:rsidP="00F9494C">
      <w:pPr>
        <w:pStyle w:val="SingleTxtG"/>
        <w:ind w:left="2268"/>
        <w:rPr>
          <w:color w:val="A6A6A6" w:themeColor="background1" w:themeShade="A6"/>
        </w:rPr>
      </w:pPr>
      <w:r w:rsidRPr="00D02A3B">
        <w:rPr>
          <w:color w:val="A6A6A6" w:themeColor="background1" w:themeShade="A6"/>
        </w:rPr>
        <w:t>All OVC-HEVs, NOVC-HEVs</w:t>
      </w:r>
      <w:del w:id="69" w:author="JRC" w:date="2020-03-09T09:49:00Z">
        <w:r w:rsidRPr="004F0A33" w:rsidDel="00C71F73">
          <w:rPr>
            <w:strike/>
            <w:color w:val="A6A6A6" w:themeColor="background1" w:themeShade="A6"/>
          </w:rPr>
          <w:delText>,</w:delText>
        </w:r>
      </w:del>
      <w:r w:rsidRPr="00D02A3B">
        <w:rPr>
          <w:color w:val="A6A6A6" w:themeColor="background1" w:themeShade="A6"/>
        </w:rPr>
        <w:t xml:space="preserve"> </w:t>
      </w:r>
      <w:ins w:id="70" w:author="JRC" w:date="2020-03-09T09:49:00Z">
        <w:r w:rsidR="00C71F73">
          <w:rPr>
            <w:color w:val="7030A0"/>
          </w:rPr>
          <w:t xml:space="preserve">and </w:t>
        </w:r>
      </w:ins>
      <w:r w:rsidRPr="00D02A3B">
        <w:rPr>
          <w:color w:val="A6A6A6" w:themeColor="background1" w:themeShade="A6"/>
        </w:rPr>
        <w:t xml:space="preserve">PEVs </w:t>
      </w:r>
      <w:del w:id="71" w:author="JRC" w:date="2020-03-09T09:49:00Z">
        <w:r w:rsidRPr="004F0A33" w:rsidDel="00C71F73">
          <w:rPr>
            <w:strike/>
            <w:color w:val="7030A0"/>
          </w:rPr>
          <w:delText>and NOVC-FCHVs</w:delText>
        </w:r>
        <w:r w:rsidRPr="004F0A33" w:rsidDel="00C71F73">
          <w:rPr>
            <w:color w:val="7030A0"/>
          </w:rPr>
          <w:delText xml:space="preserve"> </w:delText>
        </w:r>
      </w:del>
      <w:r w:rsidRPr="00D02A3B">
        <w:rPr>
          <w:color w:val="A6A6A6" w:themeColor="background1" w:themeShade="A6"/>
        </w:rPr>
        <w:t xml:space="preserve">shall be classified as Class 3 vehicles. The applicable test cycle for the </w:t>
      </w:r>
      <w:ins w:id="72" w:author="JRC" w:date="2020-03-09T09:49:00Z">
        <w:r w:rsidR="00C71F73" w:rsidRPr="009E08E1">
          <w:rPr>
            <w:color w:val="7030A0"/>
          </w:rPr>
          <w:t>Type 6</w:t>
        </w:r>
      </w:ins>
      <w:r w:rsidRPr="00D02A3B">
        <w:rPr>
          <w:color w:val="A6A6A6" w:themeColor="background1" w:themeShade="A6"/>
        </w:rPr>
        <w:t xml:space="preserve"> test procedure shall be determined according to </w:t>
      </w:r>
      <w:r w:rsidRPr="00C71F73">
        <w:rPr>
          <w:color w:val="7030A0"/>
        </w:rPr>
        <w:t xml:space="preserve">paragraph 1.4.2. </w:t>
      </w:r>
      <w:r w:rsidRPr="00D02A3B">
        <w:rPr>
          <w:color w:val="A6A6A6" w:themeColor="background1" w:themeShade="A6"/>
        </w:rPr>
        <w:t xml:space="preserve">of this </w:t>
      </w:r>
      <w:ins w:id="73" w:author="JRC" w:date="2020-03-09T10:39:00Z">
        <w:r w:rsidR="00501902">
          <w:rPr>
            <w:color w:val="A6A6A6" w:themeColor="background1" w:themeShade="A6"/>
          </w:rPr>
          <w:t>sub-</w:t>
        </w:r>
      </w:ins>
      <w:r w:rsidRPr="00D02A3B">
        <w:rPr>
          <w:color w:val="A6A6A6" w:themeColor="background1" w:themeShade="A6"/>
        </w:rPr>
        <w:t>annex</w:t>
      </w:r>
      <w:r w:rsidRPr="00D02A3B" w:rsidDel="00A5601C">
        <w:rPr>
          <w:color w:val="A6A6A6" w:themeColor="background1" w:themeShade="A6"/>
        </w:rPr>
        <w:t xml:space="preserve"> </w:t>
      </w:r>
      <w:r w:rsidRPr="00D02A3B">
        <w:rPr>
          <w:color w:val="A6A6A6" w:themeColor="background1" w:themeShade="A6"/>
        </w:rPr>
        <w:t xml:space="preserve">based on the corresponding reference test cycle as described in paragraph 1.4.1. of this </w:t>
      </w:r>
      <w:ins w:id="74" w:author="JRC" w:date="2020-03-09T10:40:00Z">
        <w:r w:rsidR="00501902">
          <w:rPr>
            <w:color w:val="A6A6A6" w:themeColor="background1" w:themeShade="A6"/>
          </w:rPr>
          <w:t>sub-</w:t>
        </w:r>
      </w:ins>
      <w:r w:rsidRPr="00D02A3B">
        <w:rPr>
          <w:color w:val="A6A6A6" w:themeColor="background1" w:themeShade="A6"/>
        </w:rPr>
        <w:t>annex.</w:t>
      </w:r>
    </w:p>
    <w:p w14:paraId="3A28D3F6" w14:textId="77777777" w:rsidR="00F9494C" w:rsidRPr="00D02A3B" w:rsidRDefault="00F9494C" w:rsidP="00F9494C">
      <w:pPr>
        <w:pStyle w:val="SingleTxtG"/>
        <w:keepNext/>
        <w:ind w:left="2268" w:hanging="1134"/>
        <w:rPr>
          <w:color w:val="A6A6A6" w:themeColor="background1" w:themeShade="A6"/>
          <w:szCs w:val="24"/>
        </w:rPr>
      </w:pPr>
      <w:r w:rsidRPr="00D02A3B">
        <w:rPr>
          <w:color w:val="A6A6A6" w:themeColor="background1" w:themeShade="A6"/>
          <w:szCs w:val="24"/>
        </w:rPr>
        <w:t>1.4.1.</w:t>
      </w:r>
      <w:r w:rsidRPr="00D02A3B">
        <w:rPr>
          <w:color w:val="A6A6A6" w:themeColor="background1" w:themeShade="A6"/>
          <w:szCs w:val="24"/>
        </w:rPr>
        <w:tab/>
        <w:t>Reference test cycle</w:t>
      </w:r>
    </w:p>
    <w:p w14:paraId="4B5851EB" w14:textId="35E87CCE" w:rsidR="00F9494C" w:rsidRPr="00D02A3B" w:rsidRDefault="00F9494C" w:rsidP="00F9494C">
      <w:pPr>
        <w:pStyle w:val="SingleTxtG"/>
        <w:ind w:left="2259" w:hanging="1125"/>
        <w:rPr>
          <w:color w:val="A6A6A6" w:themeColor="background1" w:themeShade="A6"/>
          <w:szCs w:val="24"/>
        </w:rPr>
      </w:pPr>
      <w:r w:rsidRPr="00D02A3B">
        <w:rPr>
          <w:color w:val="A6A6A6" w:themeColor="background1" w:themeShade="A6"/>
          <w:szCs w:val="24"/>
        </w:rPr>
        <w:t>1.4.1.1.</w:t>
      </w:r>
      <w:r w:rsidRPr="00D02A3B">
        <w:rPr>
          <w:color w:val="A6A6A6" w:themeColor="background1" w:themeShade="A6"/>
          <w:szCs w:val="24"/>
        </w:rPr>
        <w:tab/>
        <w:t xml:space="preserve">The Class 3 reference test cycles are specified in paragraph 3.3. of </w:t>
      </w:r>
      <w:commentRangeStart w:id="75"/>
      <w:r w:rsidRPr="00C71F73">
        <w:rPr>
          <w:color w:val="7030A0"/>
          <w:szCs w:val="24"/>
        </w:rPr>
        <w:t>Annex</w:t>
      </w:r>
      <w:del w:id="76" w:author="JRC" w:date="2020-03-09T12:00:00Z">
        <w:r w:rsidRPr="00C71F73" w:rsidDel="00987362">
          <w:rPr>
            <w:color w:val="7030A0"/>
            <w:szCs w:val="24"/>
          </w:rPr>
          <w:delText xml:space="preserve"> B1</w:delText>
        </w:r>
        <w:commentRangeEnd w:id="75"/>
        <w:r w:rsidR="00156631" w:rsidDel="00987362">
          <w:rPr>
            <w:rStyle w:val="Marquedecommentaire"/>
            <w:rFonts w:eastAsia="MS Mincho"/>
            <w:lang w:val="en-US" w:eastAsia="en-US"/>
          </w:rPr>
          <w:commentReference w:id="75"/>
        </w:r>
      </w:del>
      <w:r w:rsidRPr="00D02A3B">
        <w:rPr>
          <w:color w:val="A6A6A6" w:themeColor="background1" w:themeShade="A6"/>
          <w:szCs w:val="24"/>
        </w:rPr>
        <w:t>.</w:t>
      </w:r>
    </w:p>
    <w:p w14:paraId="164B7E23" w14:textId="1C97BA63" w:rsidR="00F9494C" w:rsidRPr="00D02A3B" w:rsidRDefault="00F9494C" w:rsidP="00F9494C">
      <w:pPr>
        <w:pStyle w:val="SingleTxtG"/>
        <w:ind w:left="2268" w:hanging="1134"/>
        <w:rPr>
          <w:color w:val="A6A6A6" w:themeColor="background1" w:themeShade="A6"/>
          <w:szCs w:val="24"/>
        </w:rPr>
      </w:pPr>
      <w:r w:rsidRPr="00D02A3B">
        <w:rPr>
          <w:color w:val="A6A6A6" w:themeColor="background1" w:themeShade="A6"/>
          <w:szCs w:val="24"/>
        </w:rPr>
        <w:lastRenderedPageBreak/>
        <w:t>1.4.1.2.</w:t>
      </w:r>
      <w:r w:rsidRPr="00D02A3B">
        <w:rPr>
          <w:color w:val="A6A6A6" w:themeColor="background1" w:themeShade="A6"/>
          <w:szCs w:val="24"/>
        </w:rPr>
        <w:tab/>
        <w:t xml:space="preserve">For PEVs, the </w:t>
      </w:r>
      <w:r w:rsidRPr="00D02A3B">
        <w:rPr>
          <w:color w:val="A6A6A6" w:themeColor="background1" w:themeShade="A6"/>
          <w:szCs w:val="24"/>
          <w:lang w:eastAsia="ja-JP"/>
        </w:rPr>
        <w:t>d</w:t>
      </w:r>
      <w:r w:rsidRPr="00D02A3B">
        <w:rPr>
          <w:color w:val="A6A6A6" w:themeColor="background1" w:themeShade="A6"/>
          <w:szCs w:val="24"/>
        </w:rPr>
        <w:t>ownscaling procedure, according to paragraphs </w:t>
      </w:r>
      <w:r w:rsidRPr="00156631">
        <w:rPr>
          <w:color w:val="7030A0"/>
          <w:szCs w:val="24"/>
        </w:rPr>
        <w:t>8.2.3.</w:t>
      </w:r>
      <w:r w:rsidRPr="00156631">
        <w:rPr>
          <w:color w:val="7030A0"/>
          <w:szCs w:val="24"/>
          <w:lang w:eastAsia="ja-JP"/>
        </w:rPr>
        <w:t xml:space="preserve"> and 8.3.</w:t>
      </w:r>
      <w:r w:rsidRPr="00156631">
        <w:rPr>
          <w:color w:val="7030A0"/>
          <w:szCs w:val="24"/>
        </w:rPr>
        <w:t xml:space="preserve"> </w:t>
      </w:r>
      <w:r w:rsidRPr="00D02A3B">
        <w:rPr>
          <w:color w:val="A6A6A6" w:themeColor="background1" w:themeShade="A6"/>
          <w:szCs w:val="24"/>
        </w:rPr>
        <w:t xml:space="preserve">of </w:t>
      </w:r>
      <w:r w:rsidRPr="00C71F73">
        <w:rPr>
          <w:color w:val="7030A0"/>
          <w:szCs w:val="24"/>
        </w:rPr>
        <w:t>Annex </w:t>
      </w:r>
      <w:del w:id="77" w:author="JRC" w:date="2020-03-09T12:00:00Z">
        <w:r w:rsidRPr="00C71F73" w:rsidDel="00987362">
          <w:rPr>
            <w:color w:val="7030A0"/>
            <w:szCs w:val="24"/>
          </w:rPr>
          <w:delText>B1</w:delText>
        </w:r>
      </w:del>
      <w:r w:rsidRPr="00D02A3B">
        <w:rPr>
          <w:color w:val="A6A6A6" w:themeColor="background1" w:themeShade="A6"/>
          <w:szCs w:val="24"/>
          <w:lang w:eastAsia="ja-JP"/>
        </w:rPr>
        <w:t xml:space="preserve">, </w:t>
      </w:r>
      <w:r w:rsidRPr="00D02A3B">
        <w:rPr>
          <w:color w:val="A6A6A6" w:themeColor="background1" w:themeShade="A6"/>
          <w:szCs w:val="24"/>
        </w:rPr>
        <w:t xml:space="preserve">may be applied on the test cycles according to paragraph </w:t>
      </w:r>
      <w:r w:rsidRPr="00156631">
        <w:rPr>
          <w:color w:val="7030A0"/>
          <w:szCs w:val="24"/>
        </w:rPr>
        <w:t xml:space="preserve">3.3. </w:t>
      </w:r>
      <w:r w:rsidRPr="00D02A3B">
        <w:rPr>
          <w:color w:val="A6A6A6" w:themeColor="background1" w:themeShade="A6"/>
          <w:szCs w:val="24"/>
        </w:rPr>
        <w:t xml:space="preserve">of </w:t>
      </w:r>
      <w:r w:rsidRPr="00C71F73">
        <w:rPr>
          <w:color w:val="7030A0"/>
          <w:szCs w:val="24"/>
        </w:rPr>
        <w:t>Annex </w:t>
      </w:r>
      <w:del w:id="78" w:author="JRC" w:date="2020-03-09T12:00:00Z">
        <w:r w:rsidRPr="00C71F73" w:rsidDel="00987362">
          <w:rPr>
            <w:color w:val="7030A0"/>
            <w:szCs w:val="24"/>
          </w:rPr>
          <w:delText>B1</w:delText>
        </w:r>
      </w:del>
      <w:r w:rsidRPr="00C71F73">
        <w:rPr>
          <w:color w:val="7030A0"/>
          <w:szCs w:val="24"/>
        </w:rPr>
        <w:t xml:space="preserve"> </w:t>
      </w:r>
      <w:r w:rsidRPr="00D02A3B">
        <w:rPr>
          <w:color w:val="A6A6A6" w:themeColor="background1" w:themeShade="A6"/>
          <w:szCs w:val="24"/>
        </w:rPr>
        <w:t xml:space="preserve">by replacing the rated power with maximum net power according to UN Regulation No. 85. In such a case, </w:t>
      </w:r>
      <w:r w:rsidRPr="00D02A3B">
        <w:rPr>
          <w:color w:val="A6A6A6" w:themeColor="background1" w:themeShade="A6"/>
          <w:szCs w:val="24"/>
          <w:lang w:eastAsia="ja-JP"/>
        </w:rPr>
        <w:t>the downscaled cycle is the reference test cycle</w:t>
      </w:r>
      <w:r w:rsidRPr="00D02A3B">
        <w:rPr>
          <w:color w:val="A6A6A6" w:themeColor="background1" w:themeShade="A6"/>
          <w:szCs w:val="24"/>
        </w:rPr>
        <w:t xml:space="preserve">. </w:t>
      </w:r>
    </w:p>
    <w:p w14:paraId="6932CF6B" w14:textId="77777777" w:rsidR="00F9494C" w:rsidRPr="00D02A3B" w:rsidRDefault="00F9494C" w:rsidP="00F9494C">
      <w:pPr>
        <w:pStyle w:val="SingleTxtG"/>
        <w:keepNext/>
        <w:ind w:left="2268" w:hanging="1134"/>
        <w:rPr>
          <w:color w:val="A6A6A6" w:themeColor="background1" w:themeShade="A6"/>
          <w:szCs w:val="24"/>
        </w:rPr>
      </w:pPr>
      <w:r w:rsidRPr="00D02A3B">
        <w:rPr>
          <w:color w:val="A6A6A6" w:themeColor="background1" w:themeShade="A6"/>
          <w:szCs w:val="24"/>
        </w:rPr>
        <w:t>1.4.2.</w:t>
      </w:r>
      <w:r w:rsidRPr="00D02A3B">
        <w:rPr>
          <w:color w:val="A6A6A6" w:themeColor="background1" w:themeShade="A6"/>
          <w:szCs w:val="24"/>
        </w:rPr>
        <w:tab/>
        <w:t>Applicable test cycle</w:t>
      </w:r>
    </w:p>
    <w:p w14:paraId="5D4C1961" w14:textId="77777777" w:rsidR="00F9494C" w:rsidRPr="00D02A3B" w:rsidRDefault="00F9494C" w:rsidP="00F9494C">
      <w:pPr>
        <w:pStyle w:val="SingleTxtG"/>
        <w:keepNext/>
        <w:ind w:left="2259" w:hanging="1125"/>
        <w:rPr>
          <w:color w:val="A6A6A6" w:themeColor="background1" w:themeShade="A6"/>
          <w:szCs w:val="24"/>
        </w:rPr>
      </w:pPr>
      <w:r w:rsidRPr="00D02A3B">
        <w:rPr>
          <w:color w:val="A6A6A6" w:themeColor="background1" w:themeShade="A6"/>
          <w:szCs w:val="24"/>
        </w:rPr>
        <w:t>1.4.2.1.</w:t>
      </w:r>
      <w:r w:rsidRPr="00D02A3B">
        <w:rPr>
          <w:color w:val="A6A6A6" w:themeColor="background1" w:themeShade="A6"/>
          <w:szCs w:val="24"/>
        </w:rPr>
        <w:tab/>
        <w:t>Applicable WLTP test cycle</w:t>
      </w:r>
    </w:p>
    <w:p w14:paraId="4B769274" w14:textId="7D34F7AE" w:rsidR="00F9494C" w:rsidRPr="00D02A3B" w:rsidRDefault="00F9494C" w:rsidP="00F9494C">
      <w:pPr>
        <w:pStyle w:val="SingleTxtG"/>
        <w:ind w:left="2259" w:firstLine="9"/>
        <w:rPr>
          <w:color w:val="A6A6A6" w:themeColor="background1" w:themeShade="A6"/>
          <w:szCs w:val="24"/>
        </w:rPr>
      </w:pPr>
      <w:r w:rsidRPr="00D02A3B">
        <w:rPr>
          <w:color w:val="A6A6A6" w:themeColor="background1" w:themeShade="A6"/>
          <w:szCs w:val="24"/>
        </w:rPr>
        <w:t xml:space="preserve">The reference test cycle according to paragraph 1.4.1. of </w:t>
      </w:r>
      <w:ins w:id="79" w:author="JRC" w:date="2020-03-09T10:42:00Z">
        <w:r w:rsidR="00156631">
          <w:rPr>
            <w:color w:val="A6A6A6" w:themeColor="background1" w:themeShade="A6"/>
            <w:szCs w:val="24"/>
          </w:rPr>
          <w:t>sub-</w:t>
        </w:r>
      </w:ins>
      <w:r w:rsidRPr="00D02A3B">
        <w:rPr>
          <w:color w:val="A6A6A6" w:themeColor="background1" w:themeShade="A6"/>
          <w:szCs w:val="24"/>
        </w:rPr>
        <w:t xml:space="preserve">this </w:t>
      </w:r>
      <w:r w:rsidRPr="00D02A3B">
        <w:rPr>
          <w:color w:val="A6A6A6" w:themeColor="background1" w:themeShade="A6"/>
        </w:rPr>
        <w:t>annex</w:t>
      </w:r>
      <w:r w:rsidRPr="00D02A3B" w:rsidDel="00A5601C">
        <w:rPr>
          <w:color w:val="A6A6A6" w:themeColor="background1" w:themeShade="A6"/>
          <w:szCs w:val="24"/>
        </w:rPr>
        <w:t xml:space="preserve"> </w:t>
      </w:r>
      <w:r w:rsidRPr="00D02A3B">
        <w:rPr>
          <w:color w:val="A6A6A6" w:themeColor="background1" w:themeShade="A6"/>
          <w:szCs w:val="24"/>
        </w:rPr>
        <w:t xml:space="preserve">shall be the applicable WLTP test cycle (WLTC) for the </w:t>
      </w:r>
      <w:ins w:id="80" w:author="JRC" w:date="2020-03-09T09:58:00Z">
        <w:r w:rsidR="0022147A" w:rsidRPr="00A052CD">
          <w:rPr>
            <w:color w:val="7030A0"/>
            <w:szCs w:val="24"/>
          </w:rPr>
          <w:t>Type 6</w:t>
        </w:r>
      </w:ins>
      <w:r w:rsidRPr="00D02A3B">
        <w:rPr>
          <w:color w:val="A6A6A6" w:themeColor="background1" w:themeShade="A6"/>
          <w:szCs w:val="24"/>
        </w:rPr>
        <w:t xml:space="preserve"> test procedure.</w:t>
      </w:r>
    </w:p>
    <w:p w14:paraId="1EDD3B6B" w14:textId="5BE1BFFF" w:rsidR="00F9494C" w:rsidRPr="00D02A3B" w:rsidRDefault="00F9494C" w:rsidP="00F9494C">
      <w:pPr>
        <w:pStyle w:val="SingleTxtG"/>
        <w:ind w:left="2259" w:firstLine="9"/>
        <w:rPr>
          <w:color w:val="A6A6A6" w:themeColor="background1" w:themeShade="A6"/>
          <w:szCs w:val="24"/>
        </w:rPr>
      </w:pPr>
      <w:r w:rsidRPr="00D02A3B">
        <w:rPr>
          <w:color w:val="A6A6A6" w:themeColor="background1" w:themeShade="A6"/>
          <w:szCs w:val="24"/>
        </w:rPr>
        <w:t xml:space="preserve">In the case that paragraph 9. of </w:t>
      </w:r>
      <w:r w:rsidRPr="0022147A">
        <w:rPr>
          <w:color w:val="7030A0"/>
          <w:szCs w:val="24"/>
        </w:rPr>
        <w:t>Annex </w:t>
      </w:r>
      <w:del w:id="81" w:author="JRC" w:date="2020-03-09T11:59:00Z">
        <w:r w:rsidRPr="0022147A" w:rsidDel="00987362">
          <w:rPr>
            <w:color w:val="7030A0"/>
            <w:szCs w:val="24"/>
          </w:rPr>
          <w:delText>B1</w:delText>
        </w:r>
      </w:del>
      <w:r w:rsidRPr="0022147A">
        <w:rPr>
          <w:color w:val="7030A0"/>
          <w:szCs w:val="24"/>
        </w:rPr>
        <w:t xml:space="preserve"> </w:t>
      </w:r>
      <w:r w:rsidRPr="00D02A3B">
        <w:rPr>
          <w:color w:val="A6A6A6" w:themeColor="background1" w:themeShade="A6"/>
          <w:szCs w:val="24"/>
        </w:rPr>
        <w:t xml:space="preserve">is applied based on the reference test cycle as described in paragraph 1.4.1. of </w:t>
      </w:r>
      <w:r w:rsidRPr="0022147A">
        <w:rPr>
          <w:color w:val="7030A0"/>
          <w:szCs w:val="24"/>
        </w:rPr>
        <w:t xml:space="preserve">this </w:t>
      </w:r>
      <w:ins w:id="82" w:author="JRC" w:date="2020-03-09T10:52:00Z">
        <w:r w:rsidR="00191595">
          <w:rPr>
            <w:color w:val="7030A0"/>
            <w:szCs w:val="24"/>
          </w:rPr>
          <w:t>sub-</w:t>
        </w:r>
      </w:ins>
      <w:r w:rsidRPr="0022147A">
        <w:rPr>
          <w:color w:val="7030A0"/>
        </w:rPr>
        <w:t>annex</w:t>
      </w:r>
      <w:r w:rsidRPr="00D02A3B">
        <w:rPr>
          <w:color w:val="A6A6A6" w:themeColor="background1" w:themeShade="A6"/>
          <w:szCs w:val="24"/>
        </w:rPr>
        <w:t xml:space="preserve">, this modified test cycle shall be the applicable WLTP test cycle (WLTC) for the </w:t>
      </w:r>
      <w:ins w:id="83" w:author="JRC" w:date="2020-03-09T09:58:00Z">
        <w:r w:rsidR="0022147A" w:rsidRPr="00BE16FA">
          <w:rPr>
            <w:color w:val="7030A0"/>
            <w:szCs w:val="24"/>
          </w:rPr>
          <w:t>Type 6</w:t>
        </w:r>
      </w:ins>
      <w:r w:rsidRPr="00D02A3B">
        <w:rPr>
          <w:color w:val="A6A6A6" w:themeColor="background1" w:themeShade="A6"/>
          <w:szCs w:val="24"/>
        </w:rPr>
        <w:t xml:space="preserve"> test procedure.</w:t>
      </w:r>
    </w:p>
    <w:p w14:paraId="283D3218" w14:textId="77777777" w:rsidR="00F9494C" w:rsidRPr="00D02A3B" w:rsidRDefault="00F9494C" w:rsidP="00F9494C">
      <w:pPr>
        <w:pStyle w:val="SingleTxtG"/>
        <w:keepNext/>
        <w:rPr>
          <w:color w:val="A6A6A6" w:themeColor="background1" w:themeShade="A6"/>
          <w:lang w:eastAsia="en-GB"/>
        </w:rPr>
      </w:pPr>
      <w:r w:rsidRPr="00D02A3B">
        <w:rPr>
          <w:color w:val="A6A6A6" w:themeColor="background1" w:themeShade="A6"/>
          <w:szCs w:val="24"/>
        </w:rPr>
        <w:t>1.4.2.2.</w:t>
      </w:r>
      <w:r w:rsidRPr="00D02A3B">
        <w:rPr>
          <w:color w:val="A6A6A6" w:themeColor="background1" w:themeShade="A6"/>
          <w:szCs w:val="24"/>
        </w:rPr>
        <w:tab/>
      </w:r>
    </w:p>
    <w:p w14:paraId="4EB77B5D" w14:textId="28E18738" w:rsidR="00F9494C" w:rsidRPr="00D02A3B" w:rsidDel="0022147A" w:rsidRDefault="00F74E28" w:rsidP="00F9494C">
      <w:pPr>
        <w:pStyle w:val="SingleTxtG"/>
        <w:keepNext/>
        <w:ind w:left="2268"/>
        <w:rPr>
          <w:del w:id="84" w:author="JRC" w:date="2020-03-09T09:59:00Z"/>
          <w:color w:val="A6A6A6" w:themeColor="background1" w:themeShade="A6"/>
          <w:szCs w:val="24"/>
        </w:rPr>
      </w:pPr>
      <w:ins w:id="85" w:author="JRC" w:date="2020-03-09T10:09:00Z">
        <w:r>
          <w:rPr>
            <w:color w:val="A6A6A6" w:themeColor="background1" w:themeShade="A6"/>
            <w:szCs w:val="24"/>
          </w:rPr>
          <w:t>[</w:t>
        </w:r>
      </w:ins>
      <w:ins w:id="86" w:author="JRC" w:date="2020-03-09T09:59:00Z">
        <w:r w:rsidR="0022147A">
          <w:rPr>
            <w:color w:val="A6A6A6" w:themeColor="background1" w:themeShade="A6"/>
            <w:szCs w:val="24"/>
          </w:rPr>
          <w:t>Reserved</w:t>
        </w:r>
      </w:ins>
      <w:ins w:id="87" w:author="JRC" w:date="2020-03-09T10:09:00Z">
        <w:r>
          <w:rPr>
            <w:color w:val="A6A6A6" w:themeColor="background1" w:themeShade="A6"/>
            <w:szCs w:val="24"/>
          </w:rPr>
          <w:t>]</w:t>
        </w:r>
      </w:ins>
      <w:ins w:id="88" w:author="JRC" w:date="2020-03-09T09:59:00Z">
        <w:r w:rsidR="0022147A">
          <w:rPr>
            <w:color w:val="A6A6A6" w:themeColor="background1" w:themeShade="A6"/>
            <w:szCs w:val="24"/>
          </w:rPr>
          <w:t xml:space="preserve">  </w:t>
        </w:r>
      </w:ins>
      <w:commentRangeStart w:id="89"/>
      <w:del w:id="90" w:author="JRC" w:date="2020-03-09T09:59:00Z">
        <w:r w:rsidR="00F9494C" w:rsidRPr="00D02A3B" w:rsidDel="0022147A">
          <w:rPr>
            <w:color w:val="A6A6A6" w:themeColor="background1" w:themeShade="A6"/>
            <w:szCs w:val="24"/>
          </w:rPr>
          <w:delText>Applicable WLTP city test cycle</w:delText>
        </w:r>
      </w:del>
    </w:p>
    <w:p w14:paraId="700484E9" w14:textId="7D46BD24" w:rsidR="00F9494C" w:rsidRPr="00D02A3B" w:rsidDel="0022147A" w:rsidRDefault="00F9494C" w:rsidP="00F9494C">
      <w:pPr>
        <w:pStyle w:val="SingleTxtG"/>
        <w:spacing w:before="120"/>
        <w:ind w:left="2268"/>
        <w:rPr>
          <w:del w:id="91" w:author="JRC" w:date="2020-03-09T09:59:00Z"/>
          <w:color w:val="A6A6A6" w:themeColor="background1" w:themeShade="A6"/>
          <w:szCs w:val="24"/>
        </w:rPr>
      </w:pPr>
      <w:del w:id="92" w:author="JRC" w:date="2020-03-09T09:59:00Z">
        <w:r w:rsidRPr="00D02A3B" w:rsidDel="0022147A">
          <w:rPr>
            <w:color w:val="A6A6A6" w:themeColor="background1" w:themeShade="A6"/>
            <w:szCs w:val="24"/>
          </w:rPr>
          <w:delText>The Class 3 WLTP city test cycle (WLTC</w:delText>
        </w:r>
        <w:r w:rsidRPr="00D02A3B" w:rsidDel="0022147A">
          <w:rPr>
            <w:color w:val="A6A6A6" w:themeColor="background1" w:themeShade="A6"/>
            <w:szCs w:val="24"/>
            <w:vertAlign w:val="subscript"/>
          </w:rPr>
          <w:delText>city</w:delText>
        </w:r>
        <w:r w:rsidRPr="00D02A3B" w:rsidDel="0022147A">
          <w:rPr>
            <w:color w:val="A6A6A6" w:themeColor="background1" w:themeShade="A6"/>
            <w:szCs w:val="24"/>
          </w:rPr>
          <w:delText>) is specified in paragraph 3.5. of Annex B1.</w:delText>
        </w:r>
        <w:commentRangeEnd w:id="89"/>
        <w:r w:rsidDel="0022147A">
          <w:rPr>
            <w:rStyle w:val="Marquedecommentaire"/>
            <w:rFonts w:eastAsia="MS Mincho"/>
            <w:lang w:val="en-US" w:eastAsia="en-US"/>
          </w:rPr>
          <w:commentReference w:id="89"/>
        </w:r>
      </w:del>
    </w:p>
    <w:p w14:paraId="786BCE96" w14:textId="7161C0D0" w:rsidR="00F9494C" w:rsidRPr="00D02A3B" w:rsidRDefault="00F9494C" w:rsidP="00F9494C">
      <w:pPr>
        <w:pStyle w:val="SingleTxtG"/>
        <w:keepNext/>
        <w:spacing w:before="120"/>
        <w:ind w:left="2268" w:hanging="1134"/>
        <w:rPr>
          <w:color w:val="A6A6A6" w:themeColor="background1" w:themeShade="A6"/>
          <w:szCs w:val="24"/>
        </w:rPr>
      </w:pPr>
      <w:r w:rsidRPr="00D02A3B">
        <w:rPr>
          <w:color w:val="A6A6A6" w:themeColor="background1" w:themeShade="A6"/>
          <w:szCs w:val="24"/>
        </w:rPr>
        <w:t>1.5.</w:t>
      </w:r>
      <w:r w:rsidRPr="00D02A3B">
        <w:rPr>
          <w:color w:val="A6A6A6" w:themeColor="background1" w:themeShade="A6"/>
          <w:szCs w:val="24"/>
        </w:rPr>
        <w:tab/>
        <w:t>OVC-HEVs, NOVC-HEVs</w:t>
      </w:r>
      <w:del w:id="93" w:author="JRC" w:date="2020-03-09T10:00:00Z">
        <w:r w:rsidRPr="00D02A3B" w:rsidDel="0022147A">
          <w:rPr>
            <w:color w:val="A6A6A6" w:themeColor="background1" w:themeShade="A6"/>
            <w:szCs w:val="24"/>
          </w:rPr>
          <w:delText>,</w:delText>
        </w:r>
        <w:r w:rsidRPr="00590C8F" w:rsidDel="0022147A">
          <w:rPr>
            <w:bCs/>
            <w:strike/>
            <w:color w:val="7030A0"/>
            <w:szCs w:val="24"/>
          </w:rPr>
          <w:delText>NOVC-FCHVs</w:delText>
        </w:r>
      </w:del>
      <w:r w:rsidRPr="00590C8F">
        <w:rPr>
          <w:bCs/>
          <w:color w:val="7030A0"/>
          <w:szCs w:val="24"/>
        </w:rPr>
        <w:t xml:space="preserve"> </w:t>
      </w:r>
      <w:r w:rsidRPr="00D02A3B">
        <w:rPr>
          <w:color w:val="A6A6A6" w:themeColor="background1" w:themeShade="A6"/>
          <w:szCs w:val="24"/>
        </w:rPr>
        <w:t xml:space="preserve">and PEVs with manual transmissions </w:t>
      </w:r>
    </w:p>
    <w:p w14:paraId="5AE138B7" w14:textId="77777777" w:rsidR="00F9494C" w:rsidRPr="00D02A3B" w:rsidRDefault="00F9494C" w:rsidP="00F9494C">
      <w:pPr>
        <w:pStyle w:val="SingleTxtG"/>
        <w:spacing w:before="120"/>
        <w:ind w:left="2268"/>
        <w:rPr>
          <w:color w:val="A6A6A6" w:themeColor="background1" w:themeShade="A6"/>
        </w:rPr>
      </w:pPr>
      <w:r w:rsidRPr="0022147A">
        <w:rPr>
          <w:color w:val="A6A6A6" w:themeColor="background1" w:themeShade="A6"/>
          <w:szCs w:val="24"/>
          <w:highlight w:val="yellow"/>
          <w:rPrChange w:id="94" w:author="JRC" w:date="2020-03-09T10:00:00Z">
            <w:rPr>
              <w:color w:val="A6A6A6" w:themeColor="background1" w:themeShade="A6"/>
              <w:szCs w:val="24"/>
            </w:rPr>
          </w:rPrChange>
        </w:rPr>
        <w:t>The vehicles shall be driven according to the technical gear shift indicator, if available, or according to instructions incorporated in the manufacturer's handbook.</w:t>
      </w:r>
    </w:p>
    <w:p w14:paraId="1802CCB8" w14:textId="77777777" w:rsidR="00296626" w:rsidRPr="00D02A3B" w:rsidRDefault="00296626" w:rsidP="00296626">
      <w:pPr>
        <w:pStyle w:val="SingleTxtG"/>
        <w:keepNext/>
        <w:spacing w:before="120"/>
        <w:ind w:left="2268" w:hanging="1134"/>
        <w:rPr>
          <w:color w:val="A6A6A6" w:themeColor="background1" w:themeShade="A6"/>
        </w:rPr>
      </w:pPr>
      <w:r w:rsidRPr="00D02A3B">
        <w:rPr>
          <w:color w:val="A6A6A6" w:themeColor="background1" w:themeShade="A6"/>
        </w:rPr>
        <w:t>2.</w:t>
      </w:r>
      <w:r w:rsidRPr="00D02A3B">
        <w:rPr>
          <w:color w:val="A6A6A6" w:themeColor="background1" w:themeShade="A6"/>
        </w:rPr>
        <w:tab/>
        <w:t>Run-in of test vehicle</w:t>
      </w:r>
    </w:p>
    <w:p w14:paraId="3E747008" w14:textId="1B8E713B" w:rsidR="00296626" w:rsidRPr="00D02A3B" w:rsidRDefault="00296626" w:rsidP="00296626">
      <w:pPr>
        <w:pStyle w:val="SingleTxtG"/>
        <w:ind w:left="2268"/>
        <w:rPr>
          <w:color w:val="A6A6A6" w:themeColor="background1" w:themeShade="A6"/>
          <w:szCs w:val="24"/>
        </w:rPr>
      </w:pPr>
      <w:r w:rsidRPr="00D02A3B">
        <w:rPr>
          <w:color w:val="A6A6A6" w:themeColor="background1" w:themeShade="A6"/>
          <w:szCs w:val="24"/>
        </w:rPr>
        <w:t xml:space="preserve">The vehicle tested according to this </w:t>
      </w:r>
      <w:ins w:id="95" w:author="JRC" w:date="2020-03-09T10:52:00Z">
        <w:r w:rsidR="00191595">
          <w:rPr>
            <w:color w:val="A6A6A6" w:themeColor="background1" w:themeShade="A6"/>
            <w:szCs w:val="24"/>
          </w:rPr>
          <w:t>sub-</w:t>
        </w:r>
      </w:ins>
      <w:r w:rsidRPr="00D02A3B">
        <w:rPr>
          <w:color w:val="A6A6A6" w:themeColor="background1" w:themeShade="A6"/>
          <w:szCs w:val="24"/>
        </w:rPr>
        <w:t>annex shall be presented in good technical condition and shall be run-in in accordance with the manufacturer’s recommendations. In the case that the REESSs are operated above the normal operating temperature range, the operator shall follow the procedure recommended by the vehicle manufacturer in order to keep the temperature of the REESS in its normal operating range. The manufacturer shall provide evidence that the thermal management system of the REESS is neither disabled nor reduced.</w:t>
      </w:r>
    </w:p>
    <w:p w14:paraId="13FABDCC" w14:textId="5CF7D710" w:rsidR="00296626" w:rsidRPr="00D02A3B" w:rsidRDefault="00296626" w:rsidP="00296626">
      <w:pPr>
        <w:pStyle w:val="SingleTxtG"/>
        <w:ind w:left="2268" w:hanging="1134"/>
        <w:rPr>
          <w:color w:val="A6A6A6" w:themeColor="background1" w:themeShade="A6"/>
          <w:szCs w:val="24"/>
        </w:rPr>
      </w:pPr>
      <w:r w:rsidRPr="00D02A3B">
        <w:rPr>
          <w:color w:val="A6A6A6" w:themeColor="background1" w:themeShade="A6"/>
          <w:szCs w:val="24"/>
        </w:rPr>
        <w:t>2.1.</w:t>
      </w:r>
      <w:r w:rsidRPr="00D02A3B">
        <w:rPr>
          <w:color w:val="A6A6A6" w:themeColor="background1" w:themeShade="A6"/>
          <w:szCs w:val="24"/>
        </w:rPr>
        <w:tab/>
        <w:t xml:space="preserve">OVC-HEVs and NOVC-HEVs shall have been run-in according to the requirements of paragraph 2.3.3. of </w:t>
      </w:r>
      <w:r w:rsidRPr="00F74E28">
        <w:rPr>
          <w:color w:val="7030A0"/>
          <w:szCs w:val="24"/>
        </w:rPr>
        <w:t>Annex </w:t>
      </w:r>
      <w:del w:id="96" w:author="JRC" w:date="2020-03-09T11:59:00Z">
        <w:r w:rsidRPr="00F74E28" w:rsidDel="00987362">
          <w:rPr>
            <w:color w:val="7030A0"/>
            <w:szCs w:val="24"/>
          </w:rPr>
          <w:delText>B6</w:delText>
        </w:r>
      </w:del>
      <w:r w:rsidRPr="00D02A3B">
        <w:rPr>
          <w:color w:val="A6A6A6" w:themeColor="background1" w:themeShade="A6"/>
          <w:szCs w:val="24"/>
        </w:rPr>
        <w:t>.</w:t>
      </w:r>
    </w:p>
    <w:p w14:paraId="154FFB40" w14:textId="501D8529" w:rsidR="00296626" w:rsidRPr="00D02A3B" w:rsidRDefault="00296626" w:rsidP="00296626">
      <w:pPr>
        <w:pStyle w:val="SingleTxtG"/>
        <w:ind w:left="2268" w:hanging="1134"/>
        <w:rPr>
          <w:color w:val="A6A6A6" w:themeColor="background1" w:themeShade="A6"/>
          <w:szCs w:val="24"/>
        </w:rPr>
      </w:pPr>
      <w:r w:rsidRPr="00D02A3B">
        <w:rPr>
          <w:color w:val="A6A6A6" w:themeColor="background1" w:themeShade="A6"/>
          <w:szCs w:val="24"/>
        </w:rPr>
        <w:t>2.2.</w:t>
      </w:r>
      <w:r w:rsidRPr="00D02A3B">
        <w:rPr>
          <w:color w:val="A6A6A6" w:themeColor="background1" w:themeShade="A6"/>
          <w:szCs w:val="24"/>
        </w:rPr>
        <w:tab/>
      </w:r>
      <w:ins w:id="97" w:author="JRC" w:date="2020-03-09T10:09:00Z">
        <w:r w:rsidR="00F74E28">
          <w:rPr>
            <w:color w:val="A6A6A6" w:themeColor="background1" w:themeShade="A6"/>
            <w:szCs w:val="24"/>
          </w:rPr>
          <w:t xml:space="preserve">[Reserved] </w:t>
        </w:r>
      </w:ins>
      <w:del w:id="98" w:author="JRC" w:date="2020-03-09T10:09:00Z">
        <w:r w:rsidRPr="005F50D6" w:rsidDel="00F74E28">
          <w:rPr>
            <w:strike/>
            <w:color w:val="7030A0"/>
            <w:szCs w:val="24"/>
          </w:rPr>
          <w:delText>NOVC-FCHVs shall have been run-in at least 300 km with their fuel cell and REESS installed</w:delText>
        </w:r>
        <w:r w:rsidRPr="00D02A3B" w:rsidDel="00F74E28">
          <w:rPr>
            <w:color w:val="A6A6A6" w:themeColor="background1" w:themeShade="A6"/>
            <w:szCs w:val="24"/>
          </w:rPr>
          <w:delText>.</w:delText>
        </w:r>
      </w:del>
    </w:p>
    <w:p w14:paraId="38668C4F" w14:textId="77777777" w:rsidR="00296626" w:rsidRPr="00D02A3B" w:rsidRDefault="00296626" w:rsidP="00296626">
      <w:pPr>
        <w:pStyle w:val="SingleTxtG"/>
        <w:ind w:left="2268" w:hanging="1134"/>
        <w:rPr>
          <w:color w:val="A6A6A6" w:themeColor="background1" w:themeShade="A6"/>
          <w:szCs w:val="24"/>
        </w:rPr>
      </w:pPr>
      <w:r w:rsidRPr="00D02A3B">
        <w:rPr>
          <w:color w:val="A6A6A6" w:themeColor="background1" w:themeShade="A6"/>
          <w:szCs w:val="24"/>
        </w:rPr>
        <w:t>2.3.</w:t>
      </w:r>
      <w:r w:rsidRPr="00D02A3B">
        <w:rPr>
          <w:color w:val="A6A6A6" w:themeColor="background1" w:themeShade="A6"/>
          <w:szCs w:val="24"/>
        </w:rPr>
        <w:tab/>
        <w:t>PEVs shall have been run-in at least 300 km or one full charge distance, whichever is longer.</w:t>
      </w:r>
    </w:p>
    <w:p w14:paraId="61273502" w14:textId="4CE72283" w:rsidR="00974CE7" w:rsidRDefault="00296626" w:rsidP="00296626">
      <w:pPr>
        <w:pStyle w:val="SingleTxtG"/>
        <w:keepNext/>
        <w:ind w:left="2268" w:hanging="1134"/>
        <w:rPr>
          <w:szCs w:val="24"/>
        </w:rPr>
      </w:pPr>
      <w:r w:rsidRPr="00D02A3B">
        <w:rPr>
          <w:color w:val="A6A6A6" w:themeColor="background1" w:themeShade="A6"/>
          <w:szCs w:val="24"/>
        </w:rPr>
        <w:t>2.4.</w:t>
      </w:r>
      <w:r w:rsidRPr="00D02A3B">
        <w:rPr>
          <w:color w:val="A6A6A6" w:themeColor="background1" w:themeShade="A6"/>
          <w:szCs w:val="24"/>
        </w:rPr>
        <w:tab/>
        <w:t>All REESS having no influence on CO</w:t>
      </w:r>
      <w:r w:rsidRPr="00D02A3B">
        <w:rPr>
          <w:color w:val="A6A6A6" w:themeColor="background1" w:themeShade="A6"/>
          <w:szCs w:val="24"/>
          <w:vertAlign w:val="subscript"/>
        </w:rPr>
        <w:t>2</w:t>
      </w:r>
      <w:r w:rsidRPr="00D02A3B">
        <w:rPr>
          <w:color w:val="A6A6A6" w:themeColor="background1" w:themeShade="A6"/>
          <w:szCs w:val="24"/>
        </w:rPr>
        <w:t xml:space="preserve"> mass emissions</w:t>
      </w:r>
      <w:del w:id="99" w:author="JRC" w:date="2020-03-09T10:12:00Z">
        <w:r w:rsidRPr="00D02A3B" w:rsidDel="00F74E28">
          <w:rPr>
            <w:color w:val="A6A6A6" w:themeColor="background1" w:themeShade="A6"/>
            <w:szCs w:val="24"/>
          </w:rPr>
          <w:delText xml:space="preserve"> </w:delText>
        </w:r>
        <w:r w:rsidRPr="00B25D4A" w:rsidDel="00F74E28">
          <w:rPr>
            <w:strike/>
            <w:color w:val="7030A0"/>
            <w:szCs w:val="24"/>
          </w:rPr>
          <w:delText>or H</w:delText>
        </w:r>
        <w:r w:rsidRPr="00B25D4A" w:rsidDel="00F74E28">
          <w:rPr>
            <w:strike/>
            <w:color w:val="7030A0"/>
            <w:szCs w:val="24"/>
            <w:vertAlign w:val="subscript"/>
          </w:rPr>
          <w:delText>2</w:delText>
        </w:r>
        <w:r w:rsidRPr="00B25D4A" w:rsidDel="00F74E28">
          <w:rPr>
            <w:strike/>
            <w:color w:val="7030A0"/>
            <w:szCs w:val="24"/>
          </w:rPr>
          <w:delText xml:space="preserve"> consumption</w:delText>
        </w:r>
      </w:del>
      <w:r w:rsidRPr="00D02A3B">
        <w:rPr>
          <w:color w:val="A6A6A6" w:themeColor="background1" w:themeShade="A6"/>
          <w:szCs w:val="24"/>
        </w:rPr>
        <w:t xml:space="preserve"> shall be excluded from monitoring</w:t>
      </w:r>
      <w:r w:rsidRPr="00950469">
        <w:rPr>
          <w:szCs w:val="24"/>
        </w:rPr>
        <w:t xml:space="preserve"> </w:t>
      </w:r>
    </w:p>
    <w:p w14:paraId="27C773BA" w14:textId="77777777" w:rsidR="00974CE7" w:rsidRDefault="00974CE7" w:rsidP="00296626">
      <w:pPr>
        <w:pStyle w:val="SingleTxtG"/>
        <w:keepNext/>
        <w:ind w:left="2268" w:hanging="1134"/>
        <w:rPr>
          <w:szCs w:val="24"/>
        </w:rPr>
      </w:pPr>
    </w:p>
    <w:p w14:paraId="276D12CA" w14:textId="77777777"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w:t>
      </w:r>
      <w:r w:rsidRPr="00D02A3B">
        <w:rPr>
          <w:color w:val="A6A6A6" w:themeColor="background1" w:themeShade="A6"/>
          <w:szCs w:val="24"/>
        </w:rPr>
        <w:tab/>
        <w:t>Test procedure</w:t>
      </w:r>
    </w:p>
    <w:p w14:paraId="1E768675" w14:textId="77777777"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3.1.</w:t>
      </w:r>
      <w:r w:rsidRPr="00D02A3B">
        <w:rPr>
          <w:color w:val="A6A6A6" w:themeColor="background1" w:themeShade="A6"/>
          <w:szCs w:val="24"/>
        </w:rPr>
        <w:tab/>
        <w:t>General requirements</w:t>
      </w:r>
    </w:p>
    <w:p w14:paraId="4410FD63" w14:textId="055C4B55"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3.1.1.</w:t>
      </w:r>
      <w:r w:rsidRPr="00D02A3B">
        <w:rPr>
          <w:color w:val="A6A6A6" w:themeColor="background1" w:themeShade="A6"/>
          <w:szCs w:val="24"/>
        </w:rPr>
        <w:tab/>
        <w:t>For all OVC-HEVs, NOVC-HEVs</w:t>
      </w:r>
      <w:del w:id="100" w:author="JRC" w:date="2020-03-09T10:12:00Z">
        <w:r w:rsidRPr="00DC1B12" w:rsidDel="00F74E28">
          <w:rPr>
            <w:strike/>
            <w:color w:val="A6A6A6" w:themeColor="background1" w:themeShade="A6"/>
            <w:szCs w:val="24"/>
          </w:rPr>
          <w:delText>,</w:delText>
        </w:r>
      </w:del>
      <w:r w:rsidR="00F74E28">
        <w:rPr>
          <w:color w:val="A6A6A6" w:themeColor="background1" w:themeShade="A6"/>
          <w:szCs w:val="24"/>
        </w:rPr>
        <w:t xml:space="preserve"> </w:t>
      </w:r>
      <w:ins w:id="101" w:author="JRC" w:date="2020-03-09T10:12:00Z">
        <w:r w:rsidR="00F74E28">
          <w:rPr>
            <w:color w:val="7030A0"/>
            <w:szCs w:val="24"/>
          </w:rPr>
          <w:t>and</w:t>
        </w:r>
        <w:r w:rsidR="00F74E28" w:rsidRPr="00D02A3B">
          <w:rPr>
            <w:color w:val="A6A6A6" w:themeColor="background1" w:themeShade="A6"/>
            <w:szCs w:val="24"/>
          </w:rPr>
          <w:t xml:space="preserve"> </w:t>
        </w:r>
      </w:ins>
      <w:r w:rsidRPr="00D02A3B">
        <w:rPr>
          <w:color w:val="A6A6A6" w:themeColor="background1" w:themeShade="A6"/>
          <w:szCs w:val="24"/>
        </w:rPr>
        <w:t>PEVs</w:t>
      </w:r>
      <w:del w:id="102" w:author="JRC" w:date="2020-03-09T10:12:00Z">
        <w:r w:rsidRPr="00DC1B12" w:rsidDel="00F74E28">
          <w:rPr>
            <w:strike/>
            <w:color w:val="A6A6A6" w:themeColor="background1" w:themeShade="A6"/>
            <w:szCs w:val="24"/>
          </w:rPr>
          <w:delText xml:space="preserve"> </w:delText>
        </w:r>
        <w:r w:rsidRPr="00C15E64" w:rsidDel="00F74E28">
          <w:rPr>
            <w:strike/>
            <w:color w:val="7030A0"/>
            <w:szCs w:val="24"/>
          </w:rPr>
          <w:delText>and NOVC-FCHVs</w:delText>
        </w:r>
      </w:del>
      <w:r w:rsidRPr="00D02A3B">
        <w:rPr>
          <w:color w:val="A6A6A6" w:themeColor="background1" w:themeShade="A6"/>
          <w:szCs w:val="24"/>
        </w:rPr>
        <w:t>, the following shall apply where applicable:</w:t>
      </w:r>
    </w:p>
    <w:p w14:paraId="5AD5925C"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3.1.1.1.</w:t>
      </w:r>
      <w:r w:rsidRPr="00D02A3B">
        <w:rPr>
          <w:color w:val="A6A6A6" w:themeColor="background1" w:themeShade="A6"/>
          <w:szCs w:val="24"/>
        </w:rPr>
        <w:tab/>
        <w:t xml:space="preserve">Vehicles shall be tested according to the applicable test cycles described in paragraph 1.4.2. of </w:t>
      </w:r>
      <w:commentRangeStart w:id="103"/>
      <w:r w:rsidRPr="00D02A3B">
        <w:rPr>
          <w:color w:val="A6A6A6" w:themeColor="background1" w:themeShade="A6"/>
          <w:szCs w:val="24"/>
        </w:rPr>
        <w:t xml:space="preserve">this </w:t>
      </w:r>
      <w:commentRangeEnd w:id="103"/>
      <w:r w:rsidR="00F74E28">
        <w:rPr>
          <w:rStyle w:val="Marquedecommentaire"/>
          <w:rFonts w:eastAsia="MS Mincho"/>
          <w:lang w:val="en-US" w:eastAsia="en-US"/>
        </w:rPr>
        <w:commentReference w:id="103"/>
      </w:r>
      <w:r w:rsidRPr="00D02A3B">
        <w:rPr>
          <w:color w:val="A6A6A6" w:themeColor="background1" w:themeShade="A6"/>
          <w:szCs w:val="24"/>
        </w:rPr>
        <w:t>annex.</w:t>
      </w:r>
    </w:p>
    <w:p w14:paraId="4E5CB3A1" w14:textId="36937F37" w:rsidR="00036776" w:rsidRPr="00D02A3B" w:rsidRDefault="00036776" w:rsidP="00036776">
      <w:pPr>
        <w:pStyle w:val="SingleTxtG"/>
        <w:ind w:left="2268" w:hanging="1134"/>
        <w:rPr>
          <w:color w:val="A6A6A6" w:themeColor="background1" w:themeShade="A6"/>
          <w:szCs w:val="24"/>
          <w:lang w:eastAsia="en-GB"/>
        </w:rPr>
      </w:pPr>
      <w:r w:rsidRPr="00D02A3B">
        <w:rPr>
          <w:color w:val="A6A6A6" w:themeColor="background1" w:themeShade="A6"/>
          <w:szCs w:val="24"/>
          <w:lang w:eastAsia="en-GB"/>
        </w:rPr>
        <w:t>3.1.1.2.</w:t>
      </w:r>
      <w:r w:rsidRPr="00D02A3B">
        <w:rPr>
          <w:color w:val="A6A6A6" w:themeColor="background1" w:themeShade="A6"/>
          <w:szCs w:val="24"/>
          <w:lang w:eastAsia="en-GB"/>
        </w:rPr>
        <w:tab/>
        <w:t xml:space="preserve">If the vehicle cannot follow the applicable test cycle within the speed trace tolerances according to paragraph 2.6.8.3.1.2. of </w:t>
      </w:r>
      <w:r w:rsidRPr="00F74E28">
        <w:rPr>
          <w:color w:val="7030A0"/>
          <w:szCs w:val="24"/>
          <w:lang w:eastAsia="en-GB"/>
        </w:rPr>
        <w:t>Annex </w:t>
      </w:r>
      <w:del w:id="104" w:author="JRC" w:date="2020-03-09T11:59:00Z">
        <w:r w:rsidRPr="00F74E28" w:rsidDel="00987362">
          <w:rPr>
            <w:color w:val="7030A0"/>
            <w:szCs w:val="24"/>
            <w:lang w:eastAsia="en-GB"/>
          </w:rPr>
          <w:delText>B6</w:delText>
        </w:r>
      </w:del>
      <w:r w:rsidRPr="00D02A3B">
        <w:rPr>
          <w:color w:val="A6A6A6" w:themeColor="background1" w:themeShade="A6"/>
          <w:szCs w:val="24"/>
          <w:lang w:eastAsia="en-GB"/>
        </w:rPr>
        <w:t xml:space="preserve">, the accelerator control shall, unless stated otherwise, be fully activated until the required speed trace is reached again. </w:t>
      </w:r>
    </w:p>
    <w:p w14:paraId="55640A05"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3.1.1.3.</w:t>
      </w:r>
      <w:r w:rsidRPr="00D02A3B">
        <w:rPr>
          <w:color w:val="A6A6A6" w:themeColor="background1" w:themeShade="A6"/>
          <w:szCs w:val="24"/>
        </w:rPr>
        <w:tab/>
        <w:t>The powertrain start procedure shall be initiated by means of the devices provided for this purpose according to the manufacturer's instructions.</w:t>
      </w:r>
    </w:p>
    <w:p w14:paraId="79E1362F" w14:textId="77777777" w:rsidR="00036776" w:rsidRPr="00D02A3B" w:rsidRDefault="00036776" w:rsidP="00036776">
      <w:pPr>
        <w:pStyle w:val="SingleTxtG"/>
        <w:ind w:left="2268" w:hanging="1134"/>
        <w:rPr>
          <w:color w:val="A6A6A6" w:themeColor="background1" w:themeShade="A6"/>
        </w:rPr>
      </w:pPr>
      <w:r w:rsidRPr="00D02A3B">
        <w:rPr>
          <w:color w:val="A6A6A6" w:themeColor="background1" w:themeShade="A6"/>
          <w:szCs w:val="24"/>
        </w:rPr>
        <w:t>3.1.1.4.</w:t>
      </w:r>
      <w:r w:rsidRPr="00D02A3B">
        <w:rPr>
          <w:color w:val="A6A6A6" w:themeColor="background1" w:themeShade="A6"/>
          <w:szCs w:val="24"/>
        </w:rPr>
        <w:tab/>
        <w:t>For OVC-HEVs, NOVC-HEVs</w:t>
      </w:r>
      <w:del w:id="105" w:author="JRC" w:date="2020-03-09T10:13:00Z">
        <w:r w:rsidRPr="00D02A3B" w:rsidDel="00F74E28">
          <w:rPr>
            <w:color w:val="A6A6A6" w:themeColor="background1" w:themeShade="A6"/>
            <w:szCs w:val="24"/>
          </w:rPr>
          <w:delText xml:space="preserve">, </w:delText>
        </w:r>
        <w:r w:rsidRPr="00C15E64" w:rsidDel="00F74E28">
          <w:rPr>
            <w:bCs/>
            <w:strike/>
            <w:color w:val="7030A0"/>
            <w:szCs w:val="24"/>
          </w:rPr>
          <w:delText>NOVC-FCHVs</w:delText>
        </w:r>
      </w:del>
      <w:r w:rsidRPr="00C15E64">
        <w:rPr>
          <w:bCs/>
          <w:color w:val="7030A0"/>
          <w:szCs w:val="24"/>
        </w:rPr>
        <w:t xml:space="preserve"> </w:t>
      </w:r>
      <w:r w:rsidRPr="00D02A3B">
        <w:rPr>
          <w:color w:val="A6A6A6" w:themeColor="background1" w:themeShade="A6"/>
          <w:szCs w:val="24"/>
        </w:rPr>
        <w:t xml:space="preserve">and PEVs, </w:t>
      </w:r>
      <w:r w:rsidRPr="00D02A3B">
        <w:rPr>
          <w:color w:val="A6A6A6" w:themeColor="background1" w:themeShade="A6"/>
        </w:rPr>
        <w:t xml:space="preserve">exhaust emissions sampling and measurement of electric energy consumption shall begin for each applicable </w:t>
      </w:r>
      <w:r w:rsidRPr="00D02A3B">
        <w:rPr>
          <w:color w:val="A6A6A6" w:themeColor="background1" w:themeShade="A6"/>
        </w:rPr>
        <w:lastRenderedPageBreak/>
        <w:t>test cycle before or at the initiation of the vehicle start procedure and end at the conclusion of each applicable test cycle.</w:t>
      </w:r>
    </w:p>
    <w:p w14:paraId="4FE89725"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rPr>
        <w:t>3.1.1.5.</w:t>
      </w:r>
      <w:r w:rsidRPr="00D02A3B">
        <w:rPr>
          <w:color w:val="A6A6A6" w:themeColor="background1" w:themeShade="A6"/>
          <w:szCs w:val="24"/>
        </w:rPr>
        <w:tab/>
        <w:t>For OVC-HEVs and NOVC-HEVs, gaseous emission compounds, shall be analysed for each individual test phase. It is permitted to omit the phase analysis for phases where no combustion engine operates.</w:t>
      </w:r>
    </w:p>
    <w:p w14:paraId="28FB39D7"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lang w:eastAsia="ja-JP"/>
        </w:rPr>
        <w:t>3.1.1.6.</w:t>
      </w:r>
      <w:r w:rsidRPr="00D02A3B">
        <w:rPr>
          <w:color w:val="A6A6A6" w:themeColor="background1" w:themeShade="A6"/>
          <w:szCs w:val="24"/>
          <w:lang w:eastAsia="ja-JP"/>
        </w:rPr>
        <w:tab/>
      </w:r>
      <w:r w:rsidRPr="006B2559">
        <w:rPr>
          <w:color w:val="808080" w:themeColor="background1" w:themeShade="80"/>
          <w:szCs w:val="24"/>
          <w:lang w:eastAsia="ja-JP"/>
        </w:rPr>
        <w:t xml:space="preserve">If applicable, </w:t>
      </w:r>
      <w:r w:rsidRPr="00D02A3B">
        <w:rPr>
          <w:color w:val="A6A6A6" w:themeColor="background1" w:themeShade="A6"/>
          <w:szCs w:val="24"/>
          <w:lang w:eastAsia="ja-JP"/>
        </w:rPr>
        <w:t>particle number shall be analysed for each individual phase and particulate matter emission shall be analysed for each applicable test cycle.</w:t>
      </w:r>
    </w:p>
    <w:p w14:paraId="48E6A6F3" w14:textId="1F645512"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3.1.2.</w:t>
      </w:r>
      <w:r w:rsidRPr="00D02A3B">
        <w:rPr>
          <w:color w:val="A6A6A6" w:themeColor="background1" w:themeShade="A6"/>
          <w:szCs w:val="24"/>
        </w:rPr>
        <w:tab/>
      </w:r>
      <w:commentRangeStart w:id="106"/>
      <w:commentRangeStart w:id="107"/>
      <w:r w:rsidRPr="00395BBF">
        <w:rPr>
          <w:strike/>
          <w:color w:val="A6A6A6" w:themeColor="background1" w:themeShade="A6"/>
          <w:szCs w:val="24"/>
        </w:rPr>
        <w:t>Forced</w:t>
      </w:r>
      <w:commentRangeEnd w:id="106"/>
      <w:r w:rsidRPr="00395BBF">
        <w:rPr>
          <w:rStyle w:val="Marquedecommentaire"/>
          <w:rFonts w:eastAsia="MS Mincho"/>
          <w:color w:val="A6A6A6" w:themeColor="background1" w:themeShade="A6"/>
          <w:lang w:val="en-US" w:eastAsia="en-US"/>
        </w:rPr>
        <w:commentReference w:id="106"/>
      </w:r>
      <w:r w:rsidRPr="00395BBF">
        <w:rPr>
          <w:strike/>
          <w:color w:val="A6A6A6" w:themeColor="background1" w:themeShade="A6"/>
          <w:szCs w:val="24"/>
        </w:rPr>
        <w:t xml:space="preserve"> cooling as described in </w:t>
      </w:r>
      <w:commentRangeStart w:id="108"/>
      <w:r w:rsidRPr="00395BBF">
        <w:rPr>
          <w:strike/>
          <w:color w:val="A6A6A6" w:themeColor="background1" w:themeShade="A6"/>
          <w:szCs w:val="24"/>
        </w:rPr>
        <w:t xml:space="preserve">paragraph 2.7.2. of Annex B6 </w:t>
      </w:r>
      <w:commentRangeEnd w:id="108"/>
      <w:r w:rsidR="009615E4" w:rsidRPr="00395BBF">
        <w:rPr>
          <w:rStyle w:val="Marquedecommentaire"/>
          <w:rFonts w:eastAsia="MS Mincho"/>
          <w:color w:val="A6A6A6" w:themeColor="background1" w:themeShade="A6"/>
          <w:lang w:val="en-US" w:eastAsia="en-US"/>
        </w:rPr>
        <w:commentReference w:id="108"/>
      </w:r>
      <w:r w:rsidRPr="00395BBF">
        <w:rPr>
          <w:strike/>
          <w:color w:val="A6A6A6" w:themeColor="background1" w:themeShade="A6"/>
          <w:szCs w:val="24"/>
        </w:rPr>
        <w:t xml:space="preserve">shall apply only for the charge-sustaining Type 1 test for OVC-HEVs according to paragraph 3.2. of this </w:t>
      </w:r>
      <w:ins w:id="109" w:author="JRC" w:date="2020-03-09T10:52:00Z">
        <w:r w:rsidR="00191595" w:rsidRPr="00395BBF">
          <w:rPr>
            <w:strike/>
            <w:color w:val="A6A6A6" w:themeColor="background1" w:themeShade="A6"/>
            <w:szCs w:val="24"/>
          </w:rPr>
          <w:t>sub-</w:t>
        </w:r>
      </w:ins>
      <w:r w:rsidRPr="00395BBF">
        <w:rPr>
          <w:strike/>
          <w:color w:val="A6A6A6" w:themeColor="background1" w:themeShade="A6"/>
          <w:szCs w:val="24"/>
        </w:rPr>
        <w:t xml:space="preserve">annex and for testing NOVC-HEVs according to paragraph 3.3. of this </w:t>
      </w:r>
      <w:ins w:id="110" w:author="JRC" w:date="2020-03-09T10:52:00Z">
        <w:r w:rsidR="00191595" w:rsidRPr="00395BBF">
          <w:rPr>
            <w:strike/>
            <w:color w:val="A6A6A6" w:themeColor="background1" w:themeShade="A6"/>
            <w:szCs w:val="24"/>
          </w:rPr>
          <w:t>sub-</w:t>
        </w:r>
      </w:ins>
      <w:r w:rsidRPr="00395BBF">
        <w:rPr>
          <w:strike/>
          <w:color w:val="A6A6A6" w:themeColor="background1" w:themeShade="A6"/>
          <w:szCs w:val="24"/>
        </w:rPr>
        <w:t>annex</w:t>
      </w:r>
      <w:commentRangeStart w:id="111"/>
      <w:r w:rsidRPr="00395BBF">
        <w:rPr>
          <w:strike/>
          <w:color w:val="A6A6A6" w:themeColor="background1" w:themeShade="A6"/>
          <w:szCs w:val="24"/>
        </w:rPr>
        <w:t>.</w:t>
      </w:r>
      <w:commentRangeEnd w:id="111"/>
      <w:r w:rsidR="00BF393F" w:rsidRPr="00395BBF">
        <w:rPr>
          <w:rStyle w:val="Marquedecommentaire"/>
          <w:rFonts w:eastAsia="MS Mincho"/>
          <w:color w:val="A6A6A6" w:themeColor="background1" w:themeShade="A6"/>
          <w:lang w:val="en-US" w:eastAsia="en-US"/>
        </w:rPr>
        <w:commentReference w:id="111"/>
      </w:r>
      <w:commentRangeEnd w:id="107"/>
      <w:r w:rsidR="00F74E28">
        <w:rPr>
          <w:rStyle w:val="Marquedecommentaire"/>
          <w:rFonts w:eastAsia="MS Mincho"/>
          <w:lang w:val="en-US" w:eastAsia="en-US"/>
        </w:rPr>
        <w:commentReference w:id="107"/>
      </w:r>
    </w:p>
    <w:p w14:paraId="539F9ACF" w14:textId="74A30EA8"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3.1.3.</w:t>
      </w:r>
      <w:r w:rsidRPr="00D02A3B">
        <w:rPr>
          <w:color w:val="A6A6A6" w:themeColor="background1" w:themeShade="A6"/>
          <w:szCs w:val="24"/>
        </w:rPr>
        <w:tab/>
        <w:t xml:space="preserve">The requirements of </w:t>
      </w:r>
      <w:r w:rsidRPr="00D02A3B">
        <w:rPr>
          <w:rFonts w:hint="eastAsia"/>
          <w:color w:val="A6A6A6" w:themeColor="background1" w:themeShade="A6"/>
          <w:szCs w:val="24"/>
          <w:lang w:val="en-US"/>
        </w:rPr>
        <w:t>paragraph</w:t>
      </w:r>
      <w:r w:rsidRPr="00D02A3B">
        <w:rPr>
          <w:color w:val="A6A6A6" w:themeColor="background1" w:themeShade="A6"/>
          <w:szCs w:val="24"/>
          <w:lang w:val="en-US"/>
        </w:rPr>
        <w:t>s</w:t>
      </w:r>
      <w:r w:rsidRPr="00D02A3B">
        <w:rPr>
          <w:rFonts w:hint="eastAsia"/>
          <w:color w:val="A6A6A6" w:themeColor="background1" w:themeShade="A6"/>
          <w:szCs w:val="24"/>
          <w:lang w:val="en-US"/>
        </w:rPr>
        <w:t xml:space="preserve"> 2.2.2.1.2. and 2.2.2.1.3. </w:t>
      </w:r>
      <w:r w:rsidRPr="00D02A3B">
        <w:rPr>
          <w:color w:val="A6A6A6" w:themeColor="background1" w:themeShade="A6"/>
          <w:szCs w:val="24"/>
          <w:lang w:val="en-US"/>
        </w:rPr>
        <w:t xml:space="preserve">of </w:t>
      </w:r>
      <w:r w:rsidRPr="00F74E28">
        <w:rPr>
          <w:color w:val="7030A0"/>
          <w:szCs w:val="24"/>
          <w:lang w:val="en-US"/>
        </w:rPr>
        <w:t xml:space="preserve">Annex </w:t>
      </w:r>
      <w:del w:id="112" w:author="JRC" w:date="2020-03-09T11:59:00Z">
        <w:r w:rsidRPr="00F74E28" w:rsidDel="00987362">
          <w:rPr>
            <w:color w:val="7030A0"/>
            <w:szCs w:val="24"/>
            <w:lang w:val="en-US"/>
          </w:rPr>
          <w:delText xml:space="preserve">B6 </w:delText>
        </w:r>
      </w:del>
      <w:r w:rsidRPr="00D02A3B">
        <w:rPr>
          <w:rFonts w:hint="eastAsia"/>
          <w:color w:val="A6A6A6" w:themeColor="background1" w:themeShade="A6"/>
          <w:szCs w:val="24"/>
          <w:lang w:val="en-US"/>
        </w:rPr>
        <w:t xml:space="preserve">are exempted when testing was conducted according to (PEV test procedure) </w:t>
      </w:r>
      <w:r w:rsidRPr="00DC1B12">
        <w:rPr>
          <w:rFonts w:hint="eastAsia"/>
          <w:strike/>
          <w:color w:val="A6A6A6" w:themeColor="background1" w:themeShade="A6"/>
          <w:szCs w:val="24"/>
          <w:lang w:val="en-US"/>
        </w:rPr>
        <w:t>and</w:t>
      </w:r>
      <w:del w:id="113" w:author="JRC" w:date="2020-03-09T10:16:00Z">
        <w:r w:rsidRPr="00DC1B12" w:rsidDel="00F74E28">
          <w:rPr>
            <w:rFonts w:hint="eastAsia"/>
            <w:strike/>
            <w:color w:val="A6A6A6" w:themeColor="background1" w:themeShade="A6"/>
            <w:szCs w:val="24"/>
            <w:lang w:val="en-US"/>
          </w:rPr>
          <w:delText xml:space="preserve"> </w:delText>
        </w:r>
        <w:r w:rsidRPr="007B14FB" w:rsidDel="00F74E28">
          <w:rPr>
            <w:rFonts w:hint="eastAsia"/>
            <w:strike/>
            <w:color w:val="7030A0"/>
            <w:szCs w:val="24"/>
            <w:lang w:val="en-US"/>
          </w:rPr>
          <w:delText>(FCHV test procedure)</w:delText>
        </w:r>
      </w:del>
      <w:r w:rsidRPr="007B14FB">
        <w:rPr>
          <w:color w:val="7030A0"/>
          <w:szCs w:val="24"/>
          <w:lang w:val="en-US"/>
        </w:rPr>
        <w:t>.</w:t>
      </w:r>
    </w:p>
    <w:p w14:paraId="2D02CB92" w14:textId="77777777" w:rsidR="00036776" w:rsidRPr="00D02A3B" w:rsidRDefault="00036776" w:rsidP="00036776">
      <w:pPr>
        <w:pStyle w:val="SingleTxtG"/>
        <w:keepLines/>
        <w:ind w:left="2268" w:hanging="1134"/>
        <w:rPr>
          <w:color w:val="A6A6A6" w:themeColor="background1" w:themeShade="A6"/>
          <w:szCs w:val="24"/>
        </w:rPr>
      </w:pPr>
      <w:r w:rsidRPr="00D02A3B">
        <w:rPr>
          <w:color w:val="A6A6A6" w:themeColor="background1" w:themeShade="A6"/>
          <w:szCs w:val="24"/>
        </w:rPr>
        <w:t>3.2.</w:t>
      </w:r>
      <w:r w:rsidRPr="00D02A3B">
        <w:rPr>
          <w:color w:val="A6A6A6" w:themeColor="background1" w:themeShade="A6"/>
          <w:szCs w:val="24"/>
        </w:rPr>
        <w:tab/>
        <w:t xml:space="preserve">OVC-HEVs </w:t>
      </w:r>
    </w:p>
    <w:p w14:paraId="5F4867BE" w14:textId="77777777" w:rsidR="00036776" w:rsidRPr="00D02A3B" w:rsidRDefault="00036776" w:rsidP="00036776">
      <w:pPr>
        <w:pStyle w:val="SingleTxtG"/>
        <w:keepLines/>
        <w:ind w:left="2268" w:hanging="1134"/>
        <w:rPr>
          <w:color w:val="A6A6A6" w:themeColor="background1" w:themeShade="A6"/>
          <w:szCs w:val="24"/>
        </w:rPr>
      </w:pPr>
      <w:r w:rsidRPr="00D02A3B">
        <w:rPr>
          <w:color w:val="A6A6A6" w:themeColor="background1" w:themeShade="A6"/>
          <w:szCs w:val="24"/>
        </w:rPr>
        <w:t>3.2.1.</w:t>
      </w:r>
      <w:r w:rsidRPr="00D02A3B">
        <w:rPr>
          <w:color w:val="A6A6A6" w:themeColor="background1" w:themeShade="A6"/>
          <w:szCs w:val="24"/>
        </w:rPr>
        <w:tab/>
        <w:t>Vehicles shall be tested under charge-depleting operating condition (CD condition), and charge-sustaining operating condition (CS condition)</w:t>
      </w:r>
    </w:p>
    <w:p w14:paraId="77C0DDB4" w14:textId="77777777" w:rsidR="00036776" w:rsidRPr="00D02A3B" w:rsidRDefault="00036776" w:rsidP="00036776">
      <w:pPr>
        <w:pStyle w:val="SingleTxtG"/>
        <w:keepLines/>
        <w:ind w:left="2268" w:hanging="1134"/>
        <w:rPr>
          <w:color w:val="A6A6A6" w:themeColor="background1" w:themeShade="A6"/>
          <w:szCs w:val="24"/>
        </w:rPr>
      </w:pPr>
      <w:r w:rsidRPr="00D02A3B">
        <w:rPr>
          <w:color w:val="A6A6A6" w:themeColor="background1" w:themeShade="A6"/>
          <w:szCs w:val="24"/>
        </w:rPr>
        <w:t>3.2.2.</w:t>
      </w:r>
      <w:r w:rsidRPr="00D02A3B">
        <w:rPr>
          <w:color w:val="A6A6A6" w:themeColor="background1" w:themeShade="A6"/>
          <w:szCs w:val="24"/>
        </w:rPr>
        <w:tab/>
        <w:t>Vehicles may be tested according to four possible test sequences:</w:t>
      </w:r>
    </w:p>
    <w:p w14:paraId="3D0641FE" w14:textId="2E155080"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3.2.2.1.</w:t>
      </w:r>
      <w:r w:rsidRPr="00D02A3B">
        <w:rPr>
          <w:color w:val="A6A6A6" w:themeColor="background1" w:themeShade="A6"/>
          <w:szCs w:val="24"/>
        </w:rPr>
        <w:tab/>
        <w:t xml:space="preserve">Option 1: charge-depleting </w:t>
      </w:r>
      <w:ins w:id="114" w:author="JRC" w:date="2020-03-09T10:17:00Z">
        <w:r w:rsidR="00F74E28" w:rsidRPr="00DC1B12">
          <w:rPr>
            <w:color w:val="7030A0"/>
            <w:szCs w:val="24"/>
          </w:rPr>
          <w:t>Type 6</w:t>
        </w:r>
      </w:ins>
      <w:r w:rsidRPr="00D02A3B">
        <w:rPr>
          <w:color w:val="A6A6A6" w:themeColor="background1" w:themeShade="A6"/>
          <w:szCs w:val="24"/>
        </w:rPr>
        <w:t xml:space="preserve"> test with no subsequent charge-sustaining </w:t>
      </w:r>
      <w:del w:id="115" w:author="JRC" w:date="2020-03-09T10:17:00Z">
        <w:r w:rsidRPr="006B2559" w:rsidDel="00F74E28">
          <w:rPr>
            <w:strike/>
            <w:color w:val="8064A2" w:themeColor="accent4"/>
            <w:szCs w:val="24"/>
          </w:rPr>
          <w:delText>Type 1</w:delText>
        </w:r>
        <w:r w:rsidRPr="00D02A3B" w:rsidDel="00F74E28">
          <w:rPr>
            <w:color w:val="A6A6A6" w:themeColor="background1" w:themeShade="A6"/>
            <w:szCs w:val="24"/>
          </w:rPr>
          <w:delText xml:space="preserve"> </w:delText>
        </w:r>
      </w:del>
      <w:r w:rsidRPr="00D02A3B">
        <w:rPr>
          <w:color w:val="A6A6A6" w:themeColor="background1" w:themeShade="A6"/>
          <w:szCs w:val="24"/>
        </w:rPr>
        <w:t>test.</w:t>
      </w:r>
    </w:p>
    <w:p w14:paraId="341E9400" w14:textId="648BF318"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3.2.2.2.</w:t>
      </w:r>
      <w:r w:rsidRPr="00D02A3B">
        <w:rPr>
          <w:color w:val="A6A6A6" w:themeColor="background1" w:themeShade="A6"/>
          <w:szCs w:val="24"/>
        </w:rPr>
        <w:tab/>
        <w:t xml:space="preserve">Option 2: charge-sustaining </w:t>
      </w:r>
      <w:ins w:id="116" w:author="JRC" w:date="2020-03-09T10:17:00Z">
        <w:r w:rsidR="00F74E28" w:rsidRPr="00DC1B12">
          <w:rPr>
            <w:color w:val="7030A0"/>
            <w:szCs w:val="24"/>
          </w:rPr>
          <w:t>Type 6</w:t>
        </w:r>
        <w:r w:rsidR="00F74E28" w:rsidRPr="00D02A3B">
          <w:rPr>
            <w:color w:val="A6A6A6" w:themeColor="background1" w:themeShade="A6"/>
            <w:szCs w:val="24"/>
          </w:rPr>
          <w:t xml:space="preserve"> </w:t>
        </w:r>
      </w:ins>
      <w:r w:rsidRPr="00D02A3B">
        <w:rPr>
          <w:color w:val="A6A6A6" w:themeColor="background1" w:themeShade="A6"/>
          <w:szCs w:val="24"/>
        </w:rPr>
        <w:t xml:space="preserve">test with no subsequent charge-depleting </w:t>
      </w:r>
      <w:del w:id="117" w:author="JRC" w:date="2020-03-09T10:17:00Z">
        <w:r w:rsidRPr="006B2559" w:rsidDel="00F74E28">
          <w:rPr>
            <w:strike/>
            <w:color w:val="8064A2" w:themeColor="accent4"/>
            <w:szCs w:val="24"/>
          </w:rPr>
          <w:delText>Type 1</w:delText>
        </w:r>
        <w:r w:rsidRPr="00D02A3B" w:rsidDel="00F74E28">
          <w:rPr>
            <w:color w:val="A6A6A6" w:themeColor="background1" w:themeShade="A6"/>
            <w:szCs w:val="24"/>
          </w:rPr>
          <w:delText xml:space="preserve"> </w:delText>
        </w:r>
      </w:del>
      <w:r w:rsidRPr="00D02A3B">
        <w:rPr>
          <w:color w:val="A6A6A6" w:themeColor="background1" w:themeShade="A6"/>
          <w:szCs w:val="24"/>
        </w:rPr>
        <w:t>test.</w:t>
      </w:r>
    </w:p>
    <w:p w14:paraId="14209EF7" w14:textId="6685ACFB"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3.2.2.3.</w:t>
      </w:r>
      <w:r w:rsidRPr="00D02A3B">
        <w:rPr>
          <w:color w:val="A6A6A6" w:themeColor="background1" w:themeShade="A6"/>
          <w:szCs w:val="24"/>
        </w:rPr>
        <w:tab/>
        <w:t xml:space="preserve">Option 3: charge-depleting </w:t>
      </w:r>
      <w:ins w:id="118" w:author="JRC" w:date="2020-03-09T10:17:00Z">
        <w:r w:rsidR="00F74E28" w:rsidRPr="00DC1B12">
          <w:rPr>
            <w:color w:val="7030A0"/>
            <w:szCs w:val="24"/>
          </w:rPr>
          <w:t>Type 6</w:t>
        </w:r>
      </w:ins>
      <w:r w:rsidRPr="00D02A3B">
        <w:rPr>
          <w:color w:val="A6A6A6" w:themeColor="background1" w:themeShade="A6"/>
          <w:szCs w:val="24"/>
        </w:rPr>
        <w:t xml:space="preserve"> test with a subsequent charge-sustaining </w:t>
      </w:r>
      <w:ins w:id="119" w:author="JRC" w:date="2020-03-09T10:17:00Z">
        <w:r w:rsidR="00F74E28" w:rsidRPr="00DC1B12">
          <w:rPr>
            <w:color w:val="7030A0"/>
            <w:szCs w:val="24"/>
          </w:rPr>
          <w:t>Type 6</w:t>
        </w:r>
      </w:ins>
      <w:r>
        <w:rPr>
          <w:color w:val="7030A0"/>
          <w:szCs w:val="24"/>
        </w:rPr>
        <w:t xml:space="preserve"> </w:t>
      </w:r>
      <w:r w:rsidRPr="00D02A3B">
        <w:rPr>
          <w:color w:val="A6A6A6" w:themeColor="background1" w:themeShade="A6"/>
          <w:szCs w:val="24"/>
        </w:rPr>
        <w:t>test.</w:t>
      </w:r>
    </w:p>
    <w:p w14:paraId="427F30D6" w14:textId="48A618DE" w:rsidR="00036776" w:rsidRDefault="00036776" w:rsidP="00036776">
      <w:pPr>
        <w:pStyle w:val="SingleTxtG"/>
        <w:ind w:left="2268" w:hanging="1134"/>
        <w:rPr>
          <w:ins w:id="120" w:author="JRC" w:date="2020-03-09T13:42:00Z"/>
          <w:color w:val="A6A6A6" w:themeColor="background1" w:themeShade="A6"/>
          <w:szCs w:val="24"/>
        </w:rPr>
      </w:pPr>
      <w:r w:rsidRPr="00D02A3B">
        <w:rPr>
          <w:color w:val="A6A6A6" w:themeColor="background1" w:themeShade="A6"/>
          <w:szCs w:val="24"/>
        </w:rPr>
        <w:t>3.2.2.4.</w:t>
      </w:r>
      <w:r w:rsidRPr="00D02A3B">
        <w:rPr>
          <w:color w:val="A6A6A6" w:themeColor="background1" w:themeShade="A6"/>
          <w:szCs w:val="24"/>
        </w:rPr>
        <w:tab/>
        <w:t xml:space="preserve">Option 4: charge-sustaining </w:t>
      </w:r>
      <w:ins w:id="121" w:author="JRC" w:date="2020-03-09T10:17:00Z">
        <w:r w:rsidR="00F74E28" w:rsidRPr="00DC1B12">
          <w:rPr>
            <w:color w:val="7030A0"/>
            <w:szCs w:val="24"/>
          </w:rPr>
          <w:t>Type 6</w:t>
        </w:r>
      </w:ins>
      <w:r w:rsidRPr="00D02A3B">
        <w:rPr>
          <w:color w:val="A6A6A6" w:themeColor="background1" w:themeShade="A6"/>
          <w:szCs w:val="24"/>
        </w:rPr>
        <w:t xml:space="preserve"> test with a subsequent charge-depleting </w:t>
      </w:r>
      <w:ins w:id="122" w:author="JRC" w:date="2020-03-09T10:18:00Z">
        <w:r w:rsidR="00F74E28" w:rsidRPr="00DC1B12">
          <w:rPr>
            <w:color w:val="7030A0"/>
            <w:szCs w:val="24"/>
          </w:rPr>
          <w:t>Type 6</w:t>
        </w:r>
      </w:ins>
      <w:r w:rsidRPr="00D02A3B">
        <w:rPr>
          <w:color w:val="A6A6A6" w:themeColor="background1" w:themeShade="A6"/>
          <w:szCs w:val="24"/>
        </w:rPr>
        <w:t xml:space="preserve"> test.</w:t>
      </w:r>
    </w:p>
    <w:p w14:paraId="4E8593D5" w14:textId="49E1FB1B" w:rsidR="00DF01D0" w:rsidRPr="00D02A3B" w:rsidRDefault="00DF01D0" w:rsidP="00DF01D0">
      <w:pPr>
        <w:pStyle w:val="SingleTxtG"/>
        <w:ind w:left="2268" w:hanging="1134"/>
        <w:rPr>
          <w:ins w:id="123" w:author="JRC" w:date="2020-03-09T13:42:00Z"/>
          <w:color w:val="A6A6A6" w:themeColor="background1" w:themeShade="A6"/>
          <w:szCs w:val="24"/>
        </w:rPr>
      </w:pPr>
      <w:ins w:id="124" w:author="JRC" w:date="2020-03-09T13:42:00Z">
        <w:r w:rsidRPr="00D02A3B">
          <w:rPr>
            <w:color w:val="A6A6A6" w:themeColor="background1" w:themeShade="A6"/>
            <w:szCs w:val="24"/>
          </w:rPr>
          <w:t>3.2.2.</w:t>
        </w:r>
      </w:ins>
      <w:ins w:id="125" w:author="JRC" w:date="2020-03-09T13:43:00Z">
        <w:r>
          <w:rPr>
            <w:color w:val="A6A6A6" w:themeColor="background1" w:themeShade="A6"/>
            <w:szCs w:val="24"/>
          </w:rPr>
          <w:t>5</w:t>
        </w:r>
      </w:ins>
      <w:ins w:id="126" w:author="JRC" w:date="2020-03-09T13:42:00Z">
        <w:r w:rsidRPr="00D02A3B">
          <w:rPr>
            <w:color w:val="A6A6A6" w:themeColor="background1" w:themeShade="A6"/>
            <w:szCs w:val="24"/>
          </w:rPr>
          <w:t>.</w:t>
        </w:r>
        <w:r w:rsidRPr="00D02A3B">
          <w:rPr>
            <w:color w:val="A6A6A6" w:themeColor="background1" w:themeShade="A6"/>
            <w:szCs w:val="24"/>
          </w:rPr>
          <w:tab/>
          <w:t>Option </w:t>
        </w:r>
      </w:ins>
      <w:ins w:id="127" w:author="JRC" w:date="2020-03-09T13:43:00Z">
        <w:r>
          <w:rPr>
            <w:color w:val="A6A6A6" w:themeColor="background1" w:themeShade="A6"/>
            <w:szCs w:val="24"/>
          </w:rPr>
          <w:t>5</w:t>
        </w:r>
      </w:ins>
      <w:ins w:id="128" w:author="JRC" w:date="2020-03-09T13:42:00Z">
        <w:r w:rsidRPr="00D02A3B">
          <w:rPr>
            <w:color w:val="A6A6A6" w:themeColor="background1" w:themeShade="A6"/>
            <w:szCs w:val="24"/>
          </w:rPr>
          <w:t xml:space="preserve">: charge-sustaining </w:t>
        </w:r>
        <w:r w:rsidRPr="00DC1B12">
          <w:rPr>
            <w:color w:val="7030A0"/>
            <w:szCs w:val="24"/>
          </w:rPr>
          <w:t>Type 6</w:t>
        </w:r>
        <w:r w:rsidRPr="00D02A3B">
          <w:rPr>
            <w:color w:val="A6A6A6" w:themeColor="background1" w:themeShade="A6"/>
            <w:szCs w:val="24"/>
          </w:rPr>
          <w:t xml:space="preserve"> test with a subsequent charge-</w:t>
        </w:r>
      </w:ins>
      <w:ins w:id="129" w:author="JRC" w:date="2020-03-09T13:43:00Z">
        <w:r>
          <w:rPr>
            <w:color w:val="A6A6A6" w:themeColor="background1" w:themeShade="A6"/>
            <w:szCs w:val="24"/>
          </w:rPr>
          <w:t>sustaining</w:t>
        </w:r>
      </w:ins>
      <w:ins w:id="130" w:author="JRC" w:date="2020-03-09T13:42:00Z">
        <w:r w:rsidRPr="00D02A3B">
          <w:rPr>
            <w:color w:val="A6A6A6" w:themeColor="background1" w:themeShade="A6"/>
            <w:szCs w:val="24"/>
          </w:rPr>
          <w:t xml:space="preserve"> </w:t>
        </w:r>
        <w:r w:rsidRPr="00DC1B12">
          <w:rPr>
            <w:color w:val="7030A0"/>
            <w:szCs w:val="24"/>
          </w:rPr>
          <w:t>Type 6</w:t>
        </w:r>
        <w:r w:rsidRPr="00D02A3B">
          <w:rPr>
            <w:color w:val="A6A6A6" w:themeColor="background1" w:themeShade="A6"/>
            <w:szCs w:val="24"/>
          </w:rPr>
          <w:t xml:space="preserve"> test.</w:t>
        </w:r>
      </w:ins>
    </w:p>
    <w:p w14:paraId="2714E6F9" w14:textId="77777777" w:rsidR="00DF01D0" w:rsidRPr="00D02A3B" w:rsidRDefault="00DF01D0" w:rsidP="00036776">
      <w:pPr>
        <w:pStyle w:val="SingleTxtG"/>
        <w:ind w:left="2268" w:hanging="1134"/>
        <w:rPr>
          <w:color w:val="A6A6A6" w:themeColor="background1" w:themeShade="A6"/>
          <w:szCs w:val="24"/>
        </w:rPr>
      </w:pPr>
    </w:p>
    <w:p w14:paraId="24816A0B" w14:textId="77777777" w:rsidR="00036776" w:rsidRPr="00D02A3B" w:rsidRDefault="00036776" w:rsidP="00036776">
      <w:pPr>
        <w:suppressAutoHyphens w:val="0"/>
        <w:spacing w:line="240" w:lineRule="auto"/>
        <w:jc w:val="left"/>
        <w:rPr>
          <w:color w:val="A6A6A6" w:themeColor="background1" w:themeShade="A6"/>
        </w:rPr>
      </w:pPr>
      <w:r w:rsidRPr="00D02A3B">
        <w:rPr>
          <w:color w:val="A6A6A6" w:themeColor="background1" w:themeShade="A6"/>
        </w:rPr>
        <w:br w:type="page"/>
      </w:r>
    </w:p>
    <w:p w14:paraId="13CDFBD8" w14:textId="4D543821" w:rsidR="00036776" w:rsidRPr="00D02A3B" w:rsidRDefault="00036776" w:rsidP="00036776">
      <w:pPr>
        <w:pStyle w:val="Titre1"/>
        <w:keepLines/>
        <w:rPr>
          <w:color w:val="A6A6A6" w:themeColor="background1" w:themeShade="A6"/>
        </w:rPr>
      </w:pPr>
      <w:r w:rsidRPr="00D02A3B">
        <w:rPr>
          <w:color w:val="A6A6A6" w:themeColor="background1" w:themeShade="A6"/>
        </w:rPr>
        <w:lastRenderedPageBreak/>
        <w:t>Figure </w:t>
      </w:r>
      <w:r w:rsidRPr="00124ABA">
        <w:rPr>
          <w:color w:val="7030A0"/>
        </w:rPr>
        <w:t>A</w:t>
      </w:r>
      <w:r w:rsidRPr="00124ABA">
        <w:rPr>
          <w:strike/>
          <w:color w:val="7030A0"/>
        </w:rPr>
        <w:t>8</w:t>
      </w:r>
      <w:r w:rsidRPr="00124ABA">
        <w:rPr>
          <w:color w:val="7030A0"/>
        </w:rPr>
        <w:t>/1</w:t>
      </w:r>
    </w:p>
    <w:p w14:paraId="0E23E14E" w14:textId="77777777" w:rsidR="00351ECB" w:rsidRDefault="001D3E35" w:rsidP="001D3E35">
      <w:pPr>
        <w:pStyle w:val="Titre1"/>
        <w:keepLines/>
        <w:spacing w:after="120"/>
        <w:rPr>
          <w:ins w:id="131" w:author="JRC" w:date="2020-03-09T13:42:00Z"/>
          <w:b/>
          <w:color w:val="7030A0"/>
        </w:rPr>
      </w:pPr>
      <w:r w:rsidRPr="00124ABA">
        <w:rPr>
          <w:b/>
          <w:color w:val="7030A0"/>
        </w:rPr>
        <w:t xml:space="preserve">Possible test sequences in the case of OVC-HEV </w:t>
      </w:r>
      <w:commentRangeStart w:id="132"/>
      <w:r w:rsidRPr="00124ABA">
        <w:rPr>
          <w:b/>
          <w:color w:val="7030A0"/>
        </w:rPr>
        <w:t>testin</w:t>
      </w:r>
      <w:commentRangeStart w:id="133"/>
      <w:r w:rsidRPr="00124ABA">
        <w:rPr>
          <w:b/>
          <w:color w:val="7030A0"/>
        </w:rPr>
        <w:t>g</w:t>
      </w:r>
      <w:commentRangeEnd w:id="132"/>
      <w:r>
        <w:rPr>
          <w:rStyle w:val="Marquedecommentaire"/>
          <w:rFonts w:eastAsia="MS Mincho"/>
          <w:lang w:val="en-US" w:eastAsia="en-US"/>
        </w:rPr>
        <w:commentReference w:id="132"/>
      </w:r>
      <w:commentRangeEnd w:id="133"/>
    </w:p>
    <w:p w14:paraId="08D43256" w14:textId="4F2D5A48" w:rsidR="001D3E35" w:rsidRPr="00124ABA" w:rsidRDefault="00BF393F" w:rsidP="001D3E35">
      <w:pPr>
        <w:pStyle w:val="Titre1"/>
        <w:keepLines/>
        <w:spacing w:after="120"/>
        <w:rPr>
          <w:b/>
          <w:color w:val="7030A0"/>
        </w:rPr>
      </w:pPr>
      <w:r>
        <w:rPr>
          <w:rStyle w:val="Marquedecommentaire"/>
          <w:rFonts w:eastAsia="MS Mincho"/>
          <w:lang w:val="en-US" w:eastAsia="en-US"/>
        </w:rPr>
        <w:commentReference w:id="133"/>
      </w:r>
      <w:ins w:id="134" w:author="JRC" w:date="2020-03-09T13:42:00Z">
        <w:r w:rsidR="00351ECB" w:rsidRPr="00351ECB">
          <w:rPr>
            <w:b/>
            <w:noProof/>
            <w:color w:val="7030A0"/>
            <w:lang w:val="en-IE"/>
          </w:rPr>
          <mc:AlternateContent>
            <mc:Choice Requires="wpg">
              <w:drawing>
                <wp:inline distT="0" distB="0" distL="0" distR="0" wp14:anchorId="01DFF36C" wp14:editId="3D85C791">
                  <wp:extent cx="4502030" cy="3758111"/>
                  <wp:effectExtent l="19050" t="19050" r="13335" b="13970"/>
                  <wp:docPr id="100981" name="Group 145"/>
                  <wp:cNvGraphicFramePr/>
                  <a:graphic xmlns:a="http://schemas.openxmlformats.org/drawingml/2006/main">
                    <a:graphicData uri="http://schemas.microsoft.com/office/word/2010/wordprocessingGroup">
                      <wpg:wgp>
                        <wpg:cNvGrpSpPr/>
                        <wpg:grpSpPr>
                          <a:xfrm>
                            <a:off x="0" y="0"/>
                            <a:ext cx="4502030" cy="3758111"/>
                            <a:chOff x="0" y="0"/>
                            <a:chExt cx="4502030" cy="3758111"/>
                          </a:xfrm>
                        </wpg:grpSpPr>
                        <wpg:grpSp>
                          <wpg:cNvPr id="100982" name="Group 100982"/>
                          <wpg:cNvGrpSpPr/>
                          <wpg:grpSpPr>
                            <a:xfrm>
                              <a:off x="0" y="0"/>
                              <a:ext cx="763157" cy="381606"/>
                              <a:chOff x="0" y="0"/>
                              <a:chExt cx="763243" cy="381621"/>
                            </a:xfrm>
                          </wpg:grpSpPr>
                          <wps:wsp>
                            <wps:cNvPr id="100983" name="Rounded Rectangle 100983"/>
                            <wps:cNvSpPr/>
                            <wps:spPr>
                              <a:xfrm>
                                <a:off x="0" y="0"/>
                                <a:ext cx="763243" cy="381621"/>
                              </a:xfrm>
                              <a:prstGeom prst="roundRect">
                                <a:avLst>
                                  <a:gd name="adj" fmla="val 10000"/>
                                </a:avLst>
                              </a:prstGeom>
                              <a:noFill/>
                              <a:ln w="28575" cap="rnd"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lt1"/>
                              </a:fontRef>
                            </wps:style>
                            <wps:bodyPr/>
                          </wps:wsp>
                          <wps:wsp>
                            <wps:cNvPr id="100984" name="Rounded Rectangle 4"/>
                            <wps:cNvSpPr txBox="1"/>
                            <wps:spPr>
                              <a:xfrm>
                                <a:off x="11177" y="11177"/>
                                <a:ext cx="740889" cy="359267"/>
                              </a:xfrm>
                              <a:prstGeom prst="rect">
                                <a:avLst/>
                              </a:prstGeom>
                            </wps:spPr>
                            <wps:style>
                              <a:lnRef idx="0">
                                <a:scrgbClr r="0" g="0" b="0"/>
                              </a:lnRef>
                              <a:fillRef idx="0">
                                <a:scrgbClr r="0" g="0" b="0"/>
                              </a:fillRef>
                              <a:effectRef idx="0">
                                <a:scrgbClr r="0" g="0" b="0"/>
                              </a:effectRef>
                              <a:fontRef idx="minor">
                                <a:schemeClr val="lt1"/>
                              </a:fontRef>
                            </wps:style>
                            <wps:txbx>
                              <w:txbxContent>
                                <w:p w14:paraId="258BC953" w14:textId="77777777" w:rsidR="00E27849" w:rsidRDefault="00E27849" w:rsidP="00351ECB">
                                  <w:pPr>
                                    <w:pStyle w:val="NormalWeb"/>
                                    <w:spacing w:after="84" w:line="216" w:lineRule="auto"/>
                                    <w:jc w:val="center"/>
                                  </w:pPr>
                                  <w:r>
                                    <w:rPr>
                                      <w:rFonts w:asciiTheme="minorHAnsi" w:hAnsi="Calibri" w:cs="Arial"/>
                                      <w:color w:val="000000"/>
                                      <w:kern w:val="24"/>
                                      <w:sz w:val="20"/>
                                      <w:szCs w:val="20"/>
                                      <w:lang w:val="en-GB"/>
                                    </w:rPr>
                                    <w:t>Option 1</w:t>
                                  </w:r>
                                </w:p>
                                <w:p w14:paraId="7EB72C5F" w14:textId="77777777" w:rsidR="00E27849" w:rsidRDefault="00E27849" w:rsidP="00351ECB">
                                  <w:pPr>
                                    <w:pStyle w:val="NormalWeb"/>
                                    <w:spacing w:after="84" w:line="216" w:lineRule="auto"/>
                                    <w:jc w:val="center"/>
                                  </w:pPr>
                                  <w:r>
                                    <w:rPr>
                                      <w:rFonts w:asciiTheme="minorHAnsi" w:hAnsi="Calibri" w:cs="Arial"/>
                                      <w:color w:val="000000"/>
                                      <w:kern w:val="24"/>
                                      <w:sz w:val="20"/>
                                      <w:szCs w:val="20"/>
                                      <w:lang w:val="en-GB"/>
                                    </w:rPr>
                                    <w:t>CD</w:t>
                                  </w:r>
                                </w:p>
                              </w:txbxContent>
                            </wps:txbx>
                            <wps:bodyPr spcFirstLastPara="0" vert="horz" wrap="square" lIns="19050" tIns="12700" rIns="19050" bIns="12700" numCol="1" spcCol="1270" anchor="ctr" anchorCtr="0">
                              <a:noAutofit/>
                            </wps:bodyPr>
                          </wps:wsp>
                        </wpg:grpSp>
                        <wpg:grpSp>
                          <wpg:cNvPr id="100985" name="Group 100985"/>
                          <wpg:cNvGrpSpPr/>
                          <wpg:grpSpPr>
                            <a:xfrm>
                              <a:off x="152632" y="477008"/>
                              <a:ext cx="610525" cy="381606"/>
                              <a:chOff x="152632" y="477008"/>
                              <a:chExt cx="610594" cy="381621"/>
                            </a:xfrm>
                          </wpg:grpSpPr>
                          <wps:wsp>
                            <wps:cNvPr id="100986" name="Rounded Rectangle 100986"/>
                            <wps:cNvSpPr/>
                            <wps:spPr>
                              <a:xfrm>
                                <a:off x="152632" y="477008"/>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987" name="Rounded Rectangle 6"/>
                            <wps:cNvSpPr txBox="1"/>
                            <wps:spPr>
                              <a:xfrm>
                                <a:off x="163809" y="488185"/>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542E33B1" w14:textId="77777777" w:rsidR="00E27849" w:rsidRDefault="00E27849" w:rsidP="00351ECB">
                                  <w:pPr>
                                    <w:pStyle w:val="NormalWeb"/>
                                    <w:jc w:val="center"/>
                                  </w:pPr>
                                  <w:r>
                                    <w:rPr>
                                      <w:rFonts w:asciiTheme="minorHAnsi" w:hAnsi="Calibri" w:cs="Arial"/>
                                      <w:color w:val="000000"/>
                                      <w:kern w:val="24"/>
                                      <w:sz w:val="16"/>
                                      <w:szCs w:val="16"/>
                                    </w:rPr>
                                    <w:t>Set SoC to Max. 1 WLTC</w:t>
                                  </w:r>
                                </w:p>
                              </w:txbxContent>
                            </wps:txbx>
                            <wps:bodyPr spcFirstLastPara="0" vert="horz" wrap="square" lIns="15240" tIns="10160" rIns="15240" bIns="10160" numCol="1" spcCol="1270" anchor="ctr" anchorCtr="0">
                              <a:noAutofit/>
                            </wps:bodyPr>
                          </wps:wsp>
                        </wpg:grpSp>
                        <wpg:grpSp>
                          <wpg:cNvPr id="100988" name="Group 100988"/>
                          <wpg:cNvGrpSpPr/>
                          <wpg:grpSpPr>
                            <a:xfrm>
                              <a:off x="152632" y="954017"/>
                              <a:ext cx="610525" cy="381606"/>
                              <a:chOff x="152632" y="954017"/>
                              <a:chExt cx="610594" cy="381621"/>
                            </a:xfrm>
                          </wpg:grpSpPr>
                          <wps:wsp>
                            <wps:cNvPr id="100989" name="Rounded Rectangle 100989"/>
                            <wps:cNvSpPr/>
                            <wps:spPr>
                              <a:xfrm>
                                <a:off x="152632" y="954017"/>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990" name="Rounded Rectangle 8"/>
                            <wps:cNvSpPr txBox="1"/>
                            <wps:spPr>
                              <a:xfrm>
                                <a:off x="163809" y="965194"/>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0B81FED2" w14:textId="77777777" w:rsidR="00E27849" w:rsidRDefault="00E27849" w:rsidP="00351ECB">
                                  <w:pPr>
                                    <w:pStyle w:val="NormalWeb"/>
                                    <w:jc w:val="center"/>
                                  </w:pPr>
                                  <w:proofErr w:type="spellStart"/>
                                  <w:r>
                                    <w:rPr>
                                      <w:rFonts w:asciiTheme="minorHAnsi" w:hAnsi="Calibri" w:cs="Arial"/>
                                      <w:color w:val="000000"/>
                                      <w:kern w:val="24"/>
                                      <w:sz w:val="16"/>
                                      <w:szCs w:val="16"/>
                                    </w:rPr>
                                    <w:t>Prec</w:t>
                                  </w:r>
                                  <w:proofErr w:type="spellEnd"/>
                                  <w:r>
                                    <w:rPr>
                                      <w:rFonts w:asciiTheme="minorHAnsi" w:hAnsi="Calibri" w:cs="Arial"/>
                                      <w:color w:val="000000"/>
                                      <w:kern w:val="24"/>
                                      <w:sz w:val="16"/>
                                      <w:szCs w:val="16"/>
                                    </w:rPr>
                                    <w:t>-Soak (CD)</w:t>
                                  </w:r>
                                </w:p>
                              </w:txbxContent>
                            </wps:txbx>
                            <wps:bodyPr spcFirstLastPara="0" vert="horz" wrap="square" lIns="15240" tIns="10160" rIns="15240" bIns="10160" numCol="1" spcCol="1270" anchor="ctr" anchorCtr="0">
                              <a:noAutofit/>
                            </wps:bodyPr>
                          </wps:wsp>
                        </wpg:grpSp>
                        <wpg:grpSp>
                          <wpg:cNvPr id="100991" name="Group 100991"/>
                          <wpg:cNvGrpSpPr/>
                          <wpg:grpSpPr>
                            <a:xfrm>
                              <a:off x="152632" y="1384245"/>
                              <a:ext cx="610525" cy="467788"/>
                              <a:chOff x="152632" y="1384245"/>
                              <a:chExt cx="610594" cy="467806"/>
                            </a:xfrm>
                          </wpg:grpSpPr>
                          <wps:wsp>
                            <wps:cNvPr id="100992" name="Rounded Rectangle 100992"/>
                            <wps:cNvSpPr/>
                            <wps:spPr>
                              <a:xfrm>
                                <a:off x="152632" y="1431027"/>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993" name="Rounded Rectangle 10"/>
                            <wps:cNvSpPr txBox="1"/>
                            <wps:spPr>
                              <a:xfrm>
                                <a:off x="163755" y="1384245"/>
                                <a:ext cx="588240" cy="467806"/>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151978E3" w14:textId="77777777" w:rsidR="00E27849" w:rsidRDefault="00E27849" w:rsidP="00351ECB">
                                  <w:pPr>
                                    <w:pStyle w:val="NormalWeb"/>
                                    <w:jc w:val="center"/>
                                  </w:pPr>
                                  <w:r>
                                    <w:rPr>
                                      <w:rFonts w:asciiTheme="minorHAnsi" w:hAnsi="Calibri" w:cs="Arial"/>
                                      <w:color w:val="000000"/>
                                      <w:kern w:val="24"/>
                                      <w:sz w:val="16"/>
                                      <w:szCs w:val="16"/>
                                    </w:rPr>
                                    <w:t>P/C - Max. 1 WLTC</w:t>
                                  </w:r>
                                </w:p>
                                <w:p w14:paraId="0D3F5198" w14:textId="77777777" w:rsidR="00E27849" w:rsidRDefault="00E27849" w:rsidP="00351ECB">
                                  <w:pPr>
                                    <w:pStyle w:val="NormalWeb"/>
                                    <w:jc w:val="center"/>
                                  </w:pPr>
                                  <w:r>
                                    <w:rPr>
                                      <w:rFonts w:cs="Arial"/>
                                      <w:color w:val="000000"/>
                                      <w:kern w:val="24"/>
                                      <w:sz w:val="16"/>
                                      <w:szCs w:val="16"/>
                                    </w:rPr>
                                    <w:t xml:space="preserve">Break-off </w:t>
                                  </w:r>
                                </w:p>
                              </w:txbxContent>
                            </wps:txbx>
                            <wps:bodyPr spcFirstLastPara="0" vert="horz" wrap="square" lIns="15240" tIns="10160" rIns="15240" bIns="10160" numCol="1" spcCol="1270" anchor="ctr" anchorCtr="0">
                              <a:noAutofit/>
                            </wps:bodyPr>
                          </wps:wsp>
                        </wpg:grpSp>
                        <wpg:grpSp>
                          <wpg:cNvPr id="100994" name="Group 100994"/>
                          <wpg:cNvGrpSpPr/>
                          <wpg:grpSpPr>
                            <a:xfrm>
                              <a:off x="152632" y="1895975"/>
                              <a:ext cx="610525" cy="400776"/>
                              <a:chOff x="152632" y="1895975"/>
                              <a:chExt cx="610594" cy="400792"/>
                            </a:xfrm>
                          </wpg:grpSpPr>
                          <wps:wsp>
                            <wps:cNvPr id="100995" name="Rounded Rectangle 100995"/>
                            <wps:cNvSpPr/>
                            <wps:spPr>
                              <a:xfrm>
                                <a:off x="152632" y="1908032"/>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996" name="Rounded Rectangle 12"/>
                            <wps:cNvSpPr txBox="1"/>
                            <wps:spPr>
                              <a:xfrm>
                                <a:off x="163773" y="1895975"/>
                                <a:ext cx="588240" cy="400792"/>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5129DF60" w14:textId="77777777" w:rsidR="00E27849" w:rsidRDefault="00E27849" w:rsidP="00351ECB">
                                  <w:pPr>
                                    <w:pStyle w:val="NormalWeb"/>
                                    <w:jc w:val="center"/>
                                  </w:pPr>
                                  <w:r>
                                    <w:rPr>
                                      <w:rFonts w:asciiTheme="minorHAnsi" w:hAnsi="Calibri" w:cs="Arial"/>
                                      <w:color w:val="000000"/>
                                      <w:kern w:val="24"/>
                                      <w:sz w:val="16"/>
                                      <w:szCs w:val="16"/>
                                    </w:rPr>
                                    <w:t>Test-Soak</w:t>
                                  </w:r>
                                </w:p>
                                <w:p w14:paraId="4E6B57B1" w14:textId="77777777" w:rsidR="00E27849" w:rsidRDefault="00E27849" w:rsidP="00351ECB">
                                  <w:pPr>
                                    <w:pStyle w:val="NormalWeb"/>
                                    <w:jc w:val="center"/>
                                  </w:pPr>
                                  <w:r>
                                    <w:rPr>
                                      <w:rFonts w:asciiTheme="minorHAnsi" w:hAnsi="Calibri" w:cs="Arial"/>
                                      <w:color w:val="000000"/>
                                      <w:kern w:val="24"/>
                                      <w:sz w:val="16"/>
                                      <w:szCs w:val="16"/>
                                    </w:rPr>
                                    <w:t>Charging</w:t>
                                  </w:r>
                                </w:p>
                                <w:p w14:paraId="070FF7C6" w14:textId="77777777" w:rsidR="00E27849" w:rsidRDefault="00E27849" w:rsidP="00351ECB">
                                  <w:pPr>
                                    <w:pStyle w:val="NormalWeb"/>
                                    <w:jc w:val="center"/>
                                  </w:pPr>
                                  <w:r>
                                    <w:rPr>
                                      <w:rFonts w:asciiTheme="minorHAnsi" w:hAnsi="Calibri" w:cs="Arial"/>
                                      <w:color w:val="000000"/>
                                      <w:kern w:val="24"/>
                                      <w:sz w:val="16"/>
                                      <w:szCs w:val="16"/>
                                    </w:rPr>
                                    <w:t>E</w:t>
                                  </w:r>
                                  <w:r>
                                    <w:rPr>
                                      <w:rFonts w:asciiTheme="minorHAnsi" w:hAnsi="Calibri" w:cs="Arial"/>
                                      <w:color w:val="000000"/>
                                      <w:kern w:val="24"/>
                                      <w:position w:val="-4"/>
                                      <w:sz w:val="16"/>
                                      <w:szCs w:val="16"/>
                                      <w:vertAlign w:val="subscript"/>
                                    </w:rPr>
                                    <w:t>AC</w:t>
                                  </w:r>
                                </w:p>
                              </w:txbxContent>
                            </wps:txbx>
                            <wps:bodyPr spcFirstLastPara="0" vert="horz" wrap="square" lIns="15240" tIns="10160" rIns="15240" bIns="10160" numCol="1" spcCol="1270" anchor="ctr" anchorCtr="0">
                              <a:noAutofit/>
                            </wps:bodyPr>
                          </wps:wsp>
                        </wpg:grpSp>
                        <wpg:grpSp>
                          <wpg:cNvPr id="100997" name="Group 100997"/>
                          <wpg:cNvGrpSpPr/>
                          <wpg:grpSpPr>
                            <a:xfrm>
                              <a:off x="152632" y="2385043"/>
                              <a:ext cx="610525" cy="381606"/>
                              <a:chOff x="152632" y="2385043"/>
                              <a:chExt cx="610594" cy="381621"/>
                            </a:xfrm>
                          </wpg:grpSpPr>
                          <wps:wsp>
                            <wps:cNvPr id="100998" name="Rounded Rectangle 100998"/>
                            <wps:cNvSpPr/>
                            <wps:spPr>
                              <a:xfrm>
                                <a:off x="152632" y="2385043"/>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999" name="Rounded Rectangle 14"/>
                            <wps:cNvSpPr txBox="1"/>
                            <wps:spPr>
                              <a:xfrm>
                                <a:off x="163809" y="2396220"/>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0AA10B93" w14:textId="77777777" w:rsidR="00E27849" w:rsidRDefault="00E27849" w:rsidP="00351ECB">
                                  <w:pPr>
                                    <w:pStyle w:val="NormalWeb"/>
                                    <w:spacing w:after="67" w:line="216" w:lineRule="auto"/>
                                    <w:jc w:val="center"/>
                                  </w:pPr>
                                  <w:r>
                                    <w:rPr>
                                      <w:rFonts w:asciiTheme="minorHAnsi" w:hAnsi="Calibri" w:cs="Arial"/>
                                      <w:color w:val="000000"/>
                                      <w:kern w:val="24"/>
                                      <w:sz w:val="16"/>
                                      <w:szCs w:val="16"/>
                                      <w:lang w:val="en-GB"/>
                                    </w:rPr>
                                    <w:t>CD Type 6 test</w:t>
                                  </w:r>
                                </w:p>
                              </w:txbxContent>
                            </wps:txbx>
                            <wps:bodyPr spcFirstLastPara="0" vert="horz" wrap="square" lIns="15240" tIns="10160" rIns="15240" bIns="10160" numCol="1" spcCol="1270" anchor="ctr" anchorCtr="0">
                              <a:noAutofit/>
                            </wps:bodyPr>
                          </wps:wsp>
                        </wpg:grpSp>
                        <wps:wsp>
                          <wps:cNvPr id="101000" name="Straight Connector 101000"/>
                          <wps:cNvCnPr/>
                          <wps:spPr>
                            <a:xfrm>
                              <a:off x="76316" y="667811"/>
                              <a:ext cx="76315"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001" name="Straight Connector 101001"/>
                          <wps:cNvCnPr/>
                          <wps:spPr>
                            <a:xfrm>
                              <a:off x="76310" y="1141930"/>
                              <a:ext cx="76315"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002" name="Straight Connector 101002"/>
                          <wps:cNvCnPr/>
                          <wps:spPr>
                            <a:xfrm>
                              <a:off x="84770" y="1607580"/>
                              <a:ext cx="76315"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003" name="Straight Connector 101003"/>
                          <wps:cNvCnPr/>
                          <wps:spPr>
                            <a:xfrm>
                              <a:off x="84770" y="2090164"/>
                              <a:ext cx="76315"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004" name="Straight Connector 101004"/>
                          <wps:cNvCnPr/>
                          <wps:spPr>
                            <a:xfrm>
                              <a:off x="84770" y="2581212"/>
                              <a:ext cx="76315"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cNvPr id="101005" name="Group 101005"/>
                          <wpg:cNvGrpSpPr/>
                          <wpg:grpSpPr>
                            <a:xfrm>
                              <a:off x="1904788" y="25400"/>
                              <a:ext cx="763157" cy="381606"/>
                              <a:chOff x="1904788" y="25400"/>
                              <a:chExt cx="763243" cy="381621"/>
                            </a:xfrm>
                          </wpg:grpSpPr>
                          <wps:wsp>
                            <wps:cNvPr id="101006" name="Rounded Rectangle 101006"/>
                            <wps:cNvSpPr/>
                            <wps:spPr>
                              <a:xfrm>
                                <a:off x="1904788" y="25400"/>
                                <a:ext cx="763243" cy="381621"/>
                              </a:xfrm>
                              <a:prstGeom prst="roundRect">
                                <a:avLst>
                                  <a:gd name="adj" fmla="val 10000"/>
                                </a:avLst>
                              </a:prstGeom>
                              <a:noFill/>
                              <a:ln w="28575" cap="rnd"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lt1"/>
                              </a:fontRef>
                            </wps:style>
                            <wps:bodyPr/>
                          </wps:wsp>
                          <wps:wsp>
                            <wps:cNvPr id="101007" name="Rounded Rectangle 4"/>
                            <wps:cNvSpPr txBox="1"/>
                            <wps:spPr>
                              <a:xfrm>
                                <a:off x="1915965" y="36577"/>
                                <a:ext cx="740889" cy="359267"/>
                              </a:xfrm>
                              <a:prstGeom prst="rect">
                                <a:avLst/>
                              </a:prstGeom>
                            </wps:spPr>
                            <wps:style>
                              <a:lnRef idx="0">
                                <a:scrgbClr r="0" g="0" b="0"/>
                              </a:lnRef>
                              <a:fillRef idx="0">
                                <a:scrgbClr r="0" g="0" b="0"/>
                              </a:fillRef>
                              <a:effectRef idx="0">
                                <a:scrgbClr r="0" g="0" b="0"/>
                              </a:effectRef>
                              <a:fontRef idx="minor">
                                <a:schemeClr val="lt1"/>
                              </a:fontRef>
                            </wps:style>
                            <wps:txbx>
                              <w:txbxContent>
                                <w:p w14:paraId="5F45B30F" w14:textId="77777777" w:rsidR="00E27849" w:rsidRDefault="00E27849" w:rsidP="00351ECB">
                                  <w:pPr>
                                    <w:pStyle w:val="NormalWeb"/>
                                    <w:spacing w:after="84" w:line="216" w:lineRule="auto"/>
                                    <w:jc w:val="center"/>
                                  </w:pPr>
                                  <w:r>
                                    <w:rPr>
                                      <w:rFonts w:asciiTheme="minorHAnsi" w:hAnsi="Calibri" w:cs="Arial"/>
                                      <w:color w:val="000000"/>
                                      <w:kern w:val="24"/>
                                      <w:sz w:val="20"/>
                                      <w:szCs w:val="20"/>
                                      <w:lang w:val="en-GB"/>
                                    </w:rPr>
                                    <w:t>Option 3</w:t>
                                  </w:r>
                                </w:p>
                                <w:p w14:paraId="0FF32A2F" w14:textId="77777777" w:rsidR="00E27849" w:rsidRDefault="00E27849" w:rsidP="00351ECB">
                                  <w:pPr>
                                    <w:pStyle w:val="NormalWeb"/>
                                    <w:spacing w:after="84" w:line="216" w:lineRule="auto"/>
                                    <w:jc w:val="center"/>
                                  </w:pPr>
                                  <w:r>
                                    <w:rPr>
                                      <w:rFonts w:asciiTheme="minorHAnsi" w:hAnsi="Calibri" w:cs="Arial"/>
                                      <w:color w:val="000000"/>
                                      <w:kern w:val="24"/>
                                      <w:sz w:val="20"/>
                                      <w:szCs w:val="20"/>
                                      <w:lang w:val="en-GB"/>
                                    </w:rPr>
                                    <w:t>CD + CS</w:t>
                                  </w:r>
                                </w:p>
                              </w:txbxContent>
                            </wps:txbx>
                            <wps:bodyPr spcFirstLastPara="0" vert="horz" wrap="square" lIns="19050" tIns="12700" rIns="19050" bIns="12700" numCol="1" spcCol="1270" anchor="ctr" anchorCtr="0">
                              <a:noAutofit/>
                            </wps:bodyPr>
                          </wps:wsp>
                        </wpg:grpSp>
                        <wpg:grpSp>
                          <wpg:cNvPr id="101008" name="Group 101008"/>
                          <wpg:cNvGrpSpPr/>
                          <wpg:grpSpPr>
                            <a:xfrm>
                              <a:off x="2057420" y="502408"/>
                              <a:ext cx="610525" cy="381606"/>
                              <a:chOff x="2057420" y="502408"/>
                              <a:chExt cx="610594" cy="381621"/>
                            </a:xfrm>
                          </wpg:grpSpPr>
                          <wps:wsp>
                            <wps:cNvPr id="101009" name="Rounded Rectangle 101009"/>
                            <wps:cNvSpPr/>
                            <wps:spPr>
                              <a:xfrm>
                                <a:off x="2057420" y="502408"/>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010" name="Rounded Rectangle 6"/>
                            <wps:cNvSpPr txBox="1"/>
                            <wps:spPr>
                              <a:xfrm>
                                <a:off x="2068597" y="513585"/>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7EA5F77B" w14:textId="77777777" w:rsidR="00E27849" w:rsidRDefault="00E27849" w:rsidP="00351ECB">
                                  <w:pPr>
                                    <w:pStyle w:val="NormalWeb"/>
                                    <w:spacing w:after="67" w:line="216" w:lineRule="auto"/>
                                    <w:jc w:val="center"/>
                                  </w:pPr>
                                  <w:r>
                                    <w:rPr>
                                      <w:rFonts w:asciiTheme="minorHAnsi" w:hAnsi="Calibri" w:cs="Arial"/>
                                      <w:color w:val="000000"/>
                                      <w:kern w:val="24"/>
                                      <w:sz w:val="16"/>
                                      <w:szCs w:val="16"/>
                                    </w:rPr>
                                    <w:t>Set SoC to Max. 1 WLTC</w:t>
                                  </w:r>
                                </w:p>
                              </w:txbxContent>
                            </wps:txbx>
                            <wps:bodyPr spcFirstLastPara="0" vert="horz" wrap="square" lIns="15240" tIns="10160" rIns="15240" bIns="10160" numCol="1" spcCol="1270" anchor="ctr" anchorCtr="0">
                              <a:noAutofit/>
                            </wps:bodyPr>
                          </wps:wsp>
                        </wpg:grpSp>
                        <wpg:grpSp>
                          <wpg:cNvPr id="101011" name="Group 101011"/>
                          <wpg:cNvGrpSpPr/>
                          <wpg:grpSpPr>
                            <a:xfrm>
                              <a:off x="2057420" y="979417"/>
                              <a:ext cx="610525" cy="381606"/>
                              <a:chOff x="2057420" y="979417"/>
                              <a:chExt cx="610594" cy="381621"/>
                            </a:xfrm>
                          </wpg:grpSpPr>
                          <wps:wsp>
                            <wps:cNvPr id="101012" name="Rounded Rectangle 101012"/>
                            <wps:cNvSpPr/>
                            <wps:spPr>
                              <a:xfrm>
                                <a:off x="2057420" y="979417"/>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013" name="Rounded Rectangle 8"/>
                            <wps:cNvSpPr txBox="1"/>
                            <wps:spPr>
                              <a:xfrm>
                                <a:off x="2068597" y="990594"/>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4014228B" w14:textId="77777777" w:rsidR="00E27849" w:rsidRDefault="00E27849" w:rsidP="00351ECB">
                                  <w:pPr>
                                    <w:pStyle w:val="NormalWeb"/>
                                    <w:spacing w:after="67" w:line="216" w:lineRule="auto"/>
                                    <w:jc w:val="center"/>
                                  </w:pPr>
                                  <w:proofErr w:type="spellStart"/>
                                  <w:r>
                                    <w:rPr>
                                      <w:rFonts w:asciiTheme="minorHAnsi" w:hAnsi="Calibri" w:cs="Arial"/>
                                      <w:color w:val="000000"/>
                                      <w:kern w:val="24"/>
                                      <w:sz w:val="16"/>
                                      <w:szCs w:val="16"/>
                                    </w:rPr>
                                    <w:t>Prec</w:t>
                                  </w:r>
                                  <w:proofErr w:type="spellEnd"/>
                                  <w:r>
                                    <w:rPr>
                                      <w:rFonts w:asciiTheme="minorHAnsi" w:hAnsi="Calibri" w:cs="Arial"/>
                                      <w:color w:val="000000"/>
                                      <w:kern w:val="24"/>
                                      <w:sz w:val="16"/>
                                      <w:szCs w:val="16"/>
                                    </w:rPr>
                                    <w:t>-Soak (CD)</w:t>
                                  </w:r>
                                </w:p>
                              </w:txbxContent>
                            </wps:txbx>
                            <wps:bodyPr spcFirstLastPara="0" vert="horz" wrap="square" lIns="15240" tIns="10160" rIns="15240" bIns="10160" numCol="1" spcCol="1270" anchor="ctr" anchorCtr="0">
                              <a:noAutofit/>
                            </wps:bodyPr>
                          </wps:wsp>
                        </wpg:grpSp>
                        <wpg:grpSp>
                          <wpg:cNvPr id="101014" name="Group 101014"/>
                          <wpg:cNvGrpSpPr/>
                          <wpg:grpSpPr>
                            <a:xfrm>
                              <a:off x="2057420" y="1441336"/>
                              <a:ext cx="610525" cy="396695"/>
                              <a:chOff x="2057420" y="1441336"/>
                              <a:chExt cx="610594" cy="396711"/>
                            </a:xfrm>
                          </wpg:grpSpPr>
                          <wps:wsp>
                            <wps:cNvPr id="101015" name="Rounded Rectangle 101015"/>
                            <wps:cNvSpPr/>
                            <wps:spPr>
                              <a:xfrm>
                                <a:off x="2057420" y="1456426"/>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016" name="Rounded Rectangle 10"/>
                            <wps:cNvSpPr txBox="1"/>
                            <wps:spPr>
                              <a:xfrm>
                                <a:off x="2067901" y="1441336"/>
                                <a:ext cx="588240" cy="385316"/>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5F7E07E2" w14:textId="77777777" w:rsidR="00E27849" w:rsidRDefault="00E27849" w:rsidP="00351ECB">
                                  <w:pPr>
                                    <w:pStyle w:val="NormalWeb"/>
                                    <w:jc w:val="center"/>
                                  </w:pPr>
                                  <w:r>
                                    <w:rPr>
                                      <w:rFonts w:asciiTheme="minorHAnsi" w:hAnsi="Calibri" w:cs="Arial"/>
                                      <w:color w:val="000000"/>
                                      <w:kern w:val="24"/>
                                      <w:sz w:val="16"/>
                                      <w:szCs w:val="16"/>
                                    </w:rPr>
                                    <w:t>P/C - Max. 1 WLTC</w:t>
                                  </w:r>
                                </w:p>
                                <w:p w14:paraId="01015DB2" w14:textId="77777777" w:rsidR="00E27849" w:rsidRDefault="00E27849" w:rsidP="00351ECB">
                                  <w:pPr>
                                    <w:pStyle w:val="NormalWeb"/>
                                    <w:jc w:val="center"/>
                                  </w:pPr>
                                  <w:r>
                                    <w:rPr>
                                      <w:rFonts w:cs="Arial"/>
                                      <w:color w:val="000000"/>
                                      <w:kern w:val="24"/>
                                      <w:sz w:val="16"/>
                                      <w:szCs w:val="16"/>
                                    </w:rPr>
                                    <w:t>Break-off</w:t>
                                  </w:r>
                                </w:p>
                              </w:txbxContent>
                            </wps:txbx>
                            <wps:bodyPr spcFirstLastPara="0" vert="horz" wrap="square" lIns="15240" tIns="10160" rIns="15240" bIns="10160" numCol="1" spcCol="1270" anchor="ctr" anchorCtr="0">
                              <a:noAutofit/>
                            </wps:bodyPr>
                          </wps:wsp>
                        </wpg:grpSp>
                        <wpg:grpSp>
                          <wpg:cNvPr id="101017" name="Group 101017"/>
                          <wpg:cNvGrpSpPr/>
                          <wpg:grpSpPr>
                            <a:xfrm>
                              <a:off x="2057420" y="1892226"/>
                              <a:ext cx="610525" cy="422813"/>
                              <a:chOff x="2057420" y="1892226"/>
                              <a:chExt cx="610594" cy="422830"/>
                            </a:xfrm>
                          </wpg:grpSpPr>
                          <wps:wsp>
                            <wps:cNvPr id="101018" name="Rounded Rectangle 101018"/>
                            <wps:cNvSpPr/>
                            <wps:spPr>
                              <a:xfrm>
                                <a:off x="2057420" y="1933435"/>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019" name="Rounded Rectangle 12"/>
                            <wps:cNvSpPr txBox="1"/>
                            <wps:spPr>
                              <a:xfrm>
                                <a:off x="2068365" y="1892226"/>
                                <a:ext cx="588240" cy="411562"/>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2C741B0E" w14:textId="77777777" w:rsidR="00E27849" w:rsidRDefault="00E27849" w:rsidP="00351ECB">
                                  <w:pPr>
                                    <w:pStyle w:val="NormalWeb"/>
                                    <w:jc w:val="center"/>
                                  </w:pPr>
                                  <w:r>
                                    <w:rPr>
                                      <w:rFonts w:asciiTheme="minorHAnsi" w:hAnsi="Calibri" w:cs="Arial"/>
                                      <w:color w:val="000000"/>
                                      <w:kern w:val="24"/>
                                      <w:sz w:val="16"/>
                                      <w:szCs w:val="16"/>
                                    </w:rPr>
                                    <w:t>Test-Soak</w:t>
                                  </w:r>
                                </w:p>
                                <w:p w14:paraId="7D3EB410" w14:textId="77777777" w:rsidR="00E27849" w:rsidRDefault="00E27849" w:rsidP="00351ECB">
                                  <w:pPr>
                                    <w:pStyle w:val="NormalWeb"/>
                                    <w:jc w:val="center"/>
                                  </w:pPr>
                                  <w:r>
                                    <w:rPr>
                                      <w:rFonts w:asciiTheme="minorHAnsi" w:hAnsi="Calibri" w:cs="Arial"/>
                                      <w:color w:val="000000"/>
                                      <w:kern w:val="24"/>
                                      <w:sz w:val="16"/>
                                      <w:szCs w:val="16"/>
                                    </w:rPr>
                                    <w:t>Charging</w:t>
                                  </w:r>
                                </w:p>
                                <w:p w14:paraId="698EB632" w14:textId="77777777" w:rsidR="00E27849" w:rsidRDefault="00E27849" w:rsidP="00351ECB">
                                  <w:pPr>
                                    <w:pStyle w:val="NormalWeb"/>
                                    <w:jc w:val="center"/>
                                  </w:pPr>
                                  <w:r>
                                    <w:rPr>
                                      <w:rFonts w:asciiTheme="minorHAnsi" w:hAnsi="Calibri" w:cs="Arial"/>
                                      <w:color w:val="000000"/>
                                      <w:kern w:val="24"/>
                                      <w:sz w:val="16"/>
                                      <w:szCs w:val="16"/>
                                    </w:rPr>
                                    <w:t>E</w:t>
                                  </w:r>
                                  <w:r>
                                    <w:rPr>
                                      <w:rFonts w:asciiTheme="minorHAnsi" w:hAnsi="Calibri" w:cs="Arial"/>
                                      <w:color w:val="000000"/>
                                      <w:kern w:val="24"/>
                                      <w:position w:val="-4"/>
                                      <w:sz w:val="16"/>
                                      <w:szCs w:val="16"/>
                                      <w:vertAlign w:val="subscript"/>
                                    </w:rPr>
                                    <w:t>AC</w:t>
                                  </w:r>
                                </w:p>
                              </w:txbxContent>
                            </wps:txbx>
                            <wps:bodyPr spcFirstLastPara="0" vert="horz" wrap="square" lIns="15240" tIns="10160" rIns="15240" bIns="10160" numCol="1" spcCol="1270" anchor="ctr" anchorCtr="0">
                              <a:noAutofit/>
                            </wps:bodyPr>
                          </wps:wsp>
                        </wpg:grpSp>
                        <wpg:grpSp>
                          <wpg:cNvPr id="101020" name="Group 101020"/>
                          <wpg:cNvGrpSpPr/>
                          <wpg:grpSpPr>
                            <a:xfrm>
                              <a:off x="2057420" y="2410443"/>
                              <a:ext cx="610525" cy="381606"/>
                              <a:chOff x="2057420" y="2410443"/>
                              <a:chExt cx="610594" cy="381621"/>
                            </a:xfrm>
                          </wpg:grpSpPr>
                          <wps:wsp>
                            <wps:cNvPr id="101021" name="Rounded Rectangle 101021"/>
                            <wps:cNvSpPr/>
                            <wps:spPr>
                              <a:xfrm>
                                <a:off x="2057420" y="2410443"/>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022" name="Rounded Rectangle 14"/>
                            <wps:cNvSpPr txBox="1"/>
                            <wps:spPr>
                              <a:xfrm>
                                <a:off x="2068597" y="2421620"/>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22F07F72" w14:textId="77777777" w:rsidR="00E27849" w:rsidRDefault="00E27849" w:rsidP="00351ECB">
                                  <w:pPr>
                                    <w:pStyle w:val="NormalWeb"/>
                                    <w:spacing w:after="67" w:line="216" w:lineRule="auto"/>
                                    <w:jc w:val="center"/>
                                  </w:pPr>
                                  <w:r>
                                    <w:rPr>
                                      <w:rFonts w:asciiTheme="minorHAnsi" w:hAnsi="Calibri" w:cs="Arial"/>
                                      <w:color w:val="000000"/>
                                      <w:kern w:val="24"/>
                                      <w:sz w:val="16"/>
                                      <w:szCs w:val="16"/>
                                      <w:lang w:val="en-GB"/>
                                    </w:rPr>
                                    <w:t>CD Type 6 test</w:t>
                                  </w:r>
                                </w:p>
                              </w:txbxContent>
                            </wps:txbx>
                            <wps:bodyPr spcFirstLastPara="0" vert="horz" wrap="square" lIns="15240" tIns="10160" rIns="15240" bIns="10160" numCol="1" spcCol="1270" anchor="ctr" anchorCtr="0">
                              <a:noAutofit/>
                            </wps:bodyPr>
                          </wps:wsp>
                        </wpg:grpSp>
                        <wpg:grpSp>
                          <wpg:cNvPr id="101023" name="Group 101023"/>
                          <wpg:cNvGrpSpPr/>
                          <wpg:grpSpPr>
                            <a:xfrm>
                              <a:off x="2057420" y="2887451"/>
                              <a:ext cx="610525" cy="381606"/>
                              <a:chOff x="2057420" y="2887451"/>
                              <a:chExt cx="610594" cy="381621"/>
                            </a:xfrm>
                          </wpg:grpSpPr>
                          <wps:wsp>
                            <wps:cNvPr id="101024" name="Rounded Rectangle 101024"/>
                            <wps:cNvSpPr/>
                            <wps:spPr>
                              <a:xfrm>
                                <a:off x="2057420" y="2887451"/>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025" name="Rounded Rectangle 16"/>
                            <wps:cNvSpPr txBox="1"/>
                            <wps:spPr>
                              <a:xfrm>
                                <a:off x="2068597" y="2898628"/>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7F5605BD" w14:textId="77777777" w:rsidR="00E27849" w:rsidRDefault="00E27849" w:rsidP="00351ECB">
                                  <w:pPr>
                                    <w:pStyle w:val="NormalWeb"/>
                                    <w:spacing w:after="67" w:line="216" w:lineRule="auto"/>
                                    <w:jc w:val="center"/>
                                  </w:pPr>
                                  <w:r>
                                    <w:rPr>
                                      <w:rFonts w:asciiTheme="minorHAnsi" w:hAnsi="Calibri" w:cs="Arial"/>
                                      <w:color w:val="000000"/>
                                      <w:kern w:val="24"/>
                                      <w:sz w:val="16"/>
                                      <w:szCs w:val="16"/>
                                    </w:rPr>
                                    <w:t>Test-Soak</w:t>
                                  </w:r>
                                </w:p>
                              </w:txbxContent>
                            </wps:txbx>
                            <wps:bodyPr spcFirstLastPara="0" vert="horz" wrap="square" lIns="15240" tIns="10160" rIns="15240" bIns="10160" numCol="1" spcCol="1270" anchor="ctr" anchorCtr="0">
                              <a:noAutofit/>
                            </wps:bodyPr>
                          </wps:wsp>
                        </wpg:grpSp>
                        <wps:wsp>
                          <wps:cNvPr id="101026" name="Straight Connector 17"/>
                          <wps:cNvSpPr/>
                          <wps:spPr>
                            <a:xfrm>
                              <a:off x="1935390" y="407007"/>
                              <a:ext cx="91430" cy="3147210"/>
                            </a:xfrm>
                            <a:custGeom>
                              <a:avLst/>
                              <a:gdLst/>
                              <a:ahLst/>
                              <a:cxnLst/>
                              <a:rect l="0" t="0" r="0" b="0"/>
                              <a:pathLst>
                                <a:path>
                                  <a:moveTo>
                                    <a:pt x="45720" y="0"/>
                                  </a:moveTo>
                                  <a:lnTo>
                                    <a:pt x="45720" y="3141496"/>
                                  </a:lnTo>
                                  <a:lnTo>
                                    <a:pt x="121877" y="3141496"/>
                                  </a:lnTo>
                                </a:path>
                              </a:pathLst>
                            </a:custGeom>
                            <a:noFill/>
                            <a:ln w="25400" cap="flat" cmpd="sng" algn="ctr">
                              <a:solidFill>
                                <a:sysClr val="windowText" lastClr="000000"/>
                              </a:solidFill>
                              <a:prstDash val="solid"/>
                            </a:ln>
                            <a:effectLst/>
                          </wps:spPr>
                          <wps:style>
                            <a:lnRef idx="2">
                              <a:scrgbClr r="0" g="0" b="0"/>
                            </a:lnRef>
                            <a:fillRef idx="0">
                              <a:scrgbClr r="0" g="0" b="0"/>
                            </a:fillRef>
                            <a:effectRef idx="0">
                              <a:scrgbClr r="0" g="0" b="0"/>
                            </a:effectRef>
                            <a:fontRef idx="minor">
                              <a:schemeClr val="tx1">
                                <a:hueOff val="0"/>
                                <a:satOff val="0"/>
                                <a:lumOff val="0"/>
                                <a:alphaOff val="0"/>
                              </a:schemeClr>
                            </a:fontRef>
                          </wps:style>
                          <wps:bodyPr/>
                        </wps:wsp>
                        <wpg:grpSp>
                          <wpg:cNvPr id="101027" name="Group 101027"/>
                          <wpg:cNvGrpSpPr/>
                          <wpg:grpSpPr>
                            <a:xfrm>
                              <a:off x="2057420" y="3363413"/>
                              <a:ext cx="610525" cy="381606"/>
                              <a:chOff x="2057420" y="3363413"/>
                              <a:chExt cx="610594" cy="381621"/>
                            </a:xfrm>
                          </wpg:grpSpPr>
                          <wps:wsp>
                            <wps:cNvPr id="101028" name="Rounded Rectangle 101028"/>
                            <wps:cNvSpPr/>
                            <wps:spPr>
                              <a:xfrm>
                                <a:off x="2057420" y="3363413"/>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029" name="Rounded Rectangle 19"/>
                            <wps:cNvSpPr txBox="1"/>
                            <wps:spPr>
                              <a:xfrm>
                                <a:off x="2068597" y="3374590"/>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22270EE2" w14:textId="77777777" w:rsidR="00E27849" w:rsidRDefault="00E27849" w:rsidP="00351ECB">
                                  <w:pPr>
                                    <w:pStyle w:val="NormalWeb"/>
                                    <w:spacing w:after="67" w:line="216" w:lineRule="auto"/>
                                    <w:jc w:val="center"/>
                                  </w:pPr>
                                  <w:r>
                                    <w:rPr>
                                      <w:rFonts w:asciiTheme="minorHAnsi" w:hAnsi="Calibri" w:cs="Arial"/>
                                      <w:color w:val="000000"/>
                                      <w:kern w:val="24"/>
                                      <w:sz w:val="16"/>
                                      <w:szCs w:val="16"/>
                                      <w:lang w:val="en-GB"/>
                                    </w:rPr>
                                    <w:t>CS Type 6 test</w:t>
                                  </w:r>
                                </w:p>
                              </w:txbxContent>
                            </wps:txbx>
                            <wps:bodyPr spcFirstLastPara="0" vert="horz" wrap="square" lIns="15240" tIns="10160" rIns="15240" bIns="10160" numCol="1" spcCol="1270" anchor="ctr" anchorCtr="0">
                              <a:noAutofit/>
                            </wps:bodyPr>
                          </wps:wsp>
                        </wpg:grpSp>
                        <wps:wsp>
                          <wps:cNvPr id="101030" name="Straight Connector 101030"/>
                          <wps:cNvCnPr/>
                          <wps:spPr>
                            <a:xfrm>
                              <a:off x="1981105" y="693211"/>
                              <a:ext cx="76315"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031" name="Straight Connector 101031"/>
                          <wps:cNvCnPr/>
                          <wps:spPr>
                            <a:xfrm>
                              <a:off x="1981099" y="1167330"/>
                              <a:ext cx="76315"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032" name="Straight Connector 101032"/>
                          <wps:cNvCnPr/>
                          <wps:spPr>
                            <a:xfrm>
                              <a:off x="1989559" y="1632980"/>
                              <a:ext cx="76315"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033" name="Straight Connector 101033"/>
                          <wps:cNvCnPr/>
                          <wps:spPr>
                            <a:xfrm>
                              <a:off x="1989559" y="2115564"/>
                              <a:ext cx="76315"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034" name="Straight Connector 101034"/>
                          <wps:cNvCnPr/>
                          <wps:spPr>
                            <a:xfrm>
                              <a:off x="1989559" y="2606612"/>
                              <a:ext cx="76315"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035" name="Straight Connector 101035"/>
                          <wps:cNvCnPr/>
                          <wps:spPr>
                            <a:xfrm>
                              <a:off x="1989553" y="3063798"/>
                              <a:ext cx="76315"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cNvPr id="101036" name="Group 101036"/>
                          <wpg:cNvGrpSpPr/>
                          <wpg:grpSpPr>
                            <a:xfrm>
                              <a:off x="2810621" y="33868"/>
                              <a:ext cx="763157" cy="381606"/>
                              <a:chOff x="2810621" y="33868"/>
                              <a:chExt cx="763243" cy="381621"/>
                            </a:xfrm>
                          </wpg:grpSpPr>
                          <wps:wsp>
                            <wps:cNvPr id="101037" name="Rounded Rectangle 101037"/>
                            <wps:cNvSpPr/>
                            <wps:spPr>
                              <a:xfrm>
                                <a:off x="2810621" y="33868"/>
                                <a:ext cx="763243" cy="381621"/>
                              </a:xfrm>
                              <a:prstGeom prst="roundRect">
                                <a:avLst>
                                  <a:gd name="adj" fmla="val 10000"/>
                                </a:avLst>
                              </a:prstGeom>
                              <a:noFill/>
                              <a:ln w="28575" cap="rnd"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lt1"/>
                              </a:fontRef>
                            </wps:style>
                            <wps:bodyPr/>
                          </wps:wsp>
                          <wps:wsp>
                            <wps:cNvPr id="101038" name="Rounded Rectangle 4"/>
                            <wps:cNvSpPr txBox="1"/>
                            <wps:spPr>
                              <a:xfrm>
                                <a:off x="2821798" y="45045"/>
                                <a:ext cx="740889" cy="359267"/>
                              </a:xfrm>
                              <a:prstGeom prst="rect">
                                <a:avLst/>
                              </a:prstGeom>
                            </wps:spPr>
                            <wps:style>
                              <a:lnRef idx="0">
                                <a:scrgbClr r="0" g="0" b="0"/>
                              </a:lnRef>
                              <a:fillRef idx="0">
                                <a:scrgbClr r="0" g="0" b="0"/>
                              </a:fillRef>
                              <a:effectRef idx="0">
                                <a:scrgbClr r="0" g="0" b="0"/>
                              </a:effectRef>
                              <a:fontRef idx="minor">
                                <a:schemeClr val="lt1"/>
                              </a:fontRef>
                            </wps:style>
                            <wps:txbx>
                              <w:txbxContent>
                                <w:p w14:paraId="4F72CB3E" w14:textId="77777777" w:rsidR="00E27849" w:rsidRDefault="00E27849" w:rsidP="00351ECB">
                                  <w:pPr>
                                    <w:pStyle w:val="NormalWeb"/>
                                    <w:spacing w:after="84" w:line="216" w:lineRule="auto"/>
                                    <w:jc w:val="center"/>
                                  </w:pPr>
                                  <w:r>
                                    <w:rPr>
                                      <w:rFonts w:asciiTheme="minorHAnsi" w:hAnsi="Calibri" w:cs="Arial"/>
                                      <w:color w:val="000000"/>
                                      <w:kern w:val="24"/>
                                      <w:sz w:val="20"/>
                                      <w:szCs w:val="20"/>
                                      <w:lang w:val="en-GB"/>
                                    </w:rPr>
                                    <w:t>Option 4</w:t>
                                  </w:r>
                                </w:p>
                                <w:p w14:paraId="01EBECE2" w14:textId="77777777" w:rsidR="00E27849" w:rsidRDefault="00E27849" w:rsidP="00351ECB">
                                  <w:pPr>
                                    <w:pStyle w:val="NormalWeb"/>
                                    <w:spacing w:after="84" w:line="216" w:lineRule="auto"/>
                                    <w:jc w:val="center"/>
                                  </w:pPr>
                                  <w:r>
                                    <w:rPr>
                                      <w:rFonts w:asciiTheme="minorHAnsi" w:hAnsi="Calibri" w:cs="Arial"/>
                                      <w:color w:val="000000"/>
                                      <w:kern w:val="24"/>
                                      <w:sz w:val="20"/>
                                      <w:szCs w:val="20"/>
                                      <w:lang w:val="en-GB"/>
                                    </w:rPr>
                                    <w:t>CS + CD</w:t>
                                  </w:r>
                                </w:p>
                              </w:txbxContent>
                            </wps:txbx>
                            <wps:bodyPr spcFirstLastPara="0" vert="horz" wrap="square" lIns="19050" tIns="12700" rIns="19050" bIns="12700" numCol="1" spcCol="1270" anchor="ctr" anchorCtr="0">
                              <a:noAutofit/>
                            </wps:bodyPr>
                          </wps:wsp>
                        </wpg:grpSp>
                        <wpg:grpSp>
                          <wpg:cNvPr id="101039" name="Group 101039"/>
                          <wpg:cNvGrpSpPr/>
                          <wpg:grpSpPr>
                            <a:xfrm>
                              <a:off x="2963253" y="510876"/>
                              <a:ext cx="610525" cy="381606"/>
                              <a:chOff x="2963253" y="510876"/>
                              <a:chExt cx="610594" cy="381621"/>
                            </a:xfrm>
                          </wpg:grpSpPr>
                          <wps:wsp>
                            <wps:cNvPr id="101040" name="Rounded Rectangle 101040"/>
                            <wps:cNvSpPr/>
                            <wps:spPr>
                              <a:xfrm>
                                <a:off x="2963253" y="510876"/>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041" name="Rounded Rectangle 6"/>
                            <wps:cNvSpPr txBox="1"/>
                            <wps:spPr>
                              <a:xfrm>
                                <a:off x="2974430" y="522053"/>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52EB4808" w14:textId="77777777" w:rsidR="00E27849" w:rsidRDefault="00E27849" w:rsidP="00351ECB">
                                  <w:pPr>
                                    <w:pStyle w:val="NormalWeb"/>
                                    <w:spacing w:after="67" w:line="216" w:lineRule="auto"/>
                                    <w:jc w:val="center"/>
                                  </w:pPr>
                                  <w:r>
                                    <w:rPr>
                                      <w:rFonts w:asciiTheme="minorHAnsi" w:hAnsi="Calibri" w:cs="Arial"/>
                                      <w:color w:val="000000"/>
                                      <w:kern w:val="24"/>
                                      <w:sz w:val="16"/>
                                      <w:szCs w:val="16"/>
                                    </w:rPr>
                                    <w:t>Set SoC to Max. 1 WLTC</w:t>
                                  </w:r>
                                </w:p>
                              </w:txbxContent>
                            </wps:txbx>
                            <wps:bodyPr spcFirstLastPara="0" vert="horz" wrap="square" lIns="15240" tIns="10160" rIns="15240" bIns="10160" numCol="1" spcCol="1270" anchor="ctr" anchorCtr="0">
                              <a:noAutofit/>
                            </wps:bodyPr>
                          </wps:wsp>
                        </wpg:grpSp>
                        <wpg:grpSp>
                          <wpg:cNvPr id="101042" name="Group 101042"/>
                          <wpg:cNvGrpSpPr/>
                          <wpg:grpSpPr>
                            <a:xfrm>
                              <a:off x="2963253" y="987885"/>
                              <a:ext cx="610525" cy="381606"/>
                              <a:chOff x="2963253" y="987885"/>
                              <a:chExt cx="610594" cy="381621"/>
                            </a:xfrm>
                          </wpg:grpSpPr>
                          <wps:wsp>
                            <wps:cNvPr id="101043" name="Rounded Rectangle 101043"/>
                            <wps:cNvSpPr/>
                            <wps:spPr>
                              <a:xfrm>
                                <a:off x="2963253" y="987885"/>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044" name="Rounded Rectangle 8"/>
                            <wps:cNvSpPr txBox="1"/>
                            <wps:spPr>
                              <a:xfrm>
                                <a:off x="2974430" y="999062"/>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27374203" w14:textId="77777777" w:rsidR="00E27849" w:rsidRDefault="00E27849" w:rsidP="00351ECB">
                                  <w:pPr>
                                    <w:pStyle w:val="NormalWeb"/>
                                    <w:spacing w:after="67" w:line="216" w:lineRule="auto"/>
                                    <w:jc w:val="center"/>
                                  </w:pPr>
                                  <w:proofErr w:type="spellStart"/>
                                  <w:r>
                                    <w:rPr>
                                      <w:rFonts w:asciiTheme="minorHAnsi" w:hAnsi="Calibri" w:cs="Arial"/>
                                      <w:color w:val="000000"/>
                                      <w:kern w:val="24"/>
                                      <w:sz w:val="16"/>
                                      <w:szCs w:val="16"/>
                                      <w:lang w:val="en-GB"/>
                                    </w:rPr>
                                    <w:t>Prec</w:t>
                                  </w:r>
                                  <w:proofErr w:type="spellEnd"/>
                                  <w:r>
                                    <w:rPr>
                                      <w:rFonts w:asciiTheme="minorHAnsi" w:hAnsi="Calibri" w:cs="Arial"/>
                                      <w:color w:val="000000"/>
                                      <w:kern w:val="24"/>
                                      <w:sz w:val="16"/>
                                      <w:szCs w:val="16"/>
                                      <w:lang w:val="en-GB"/>
                                    </w:rPr>
                                    <w:t>-Soak</w:t>
                                  </w:r>
                                </w:p>
                                <w:p w14:paraId="0DEC352D" w14:textId="77777777" w:rsidR="00E27849" w:rsidRDefault="00E27849" w:rsidP="00351ECB">
                                  <w:pPr>
                                    <w:pStyle w:val="NormalWeb"/>
                                    <w:spacing w:after="67" w:line="216" w:lineRule="auto"/>
                                    <w:jc w:val="center"/>
                                  </w:pPr>
                                  <w:r>
                                    <w:rPr>
                                      <w:rFonts w:cs="Arial"/>
                                      <w:color w:val="000000"/>
                                      <w:kern w:val="24"/>
                                      <w:sz w:val="16"/>
                                      <w:szCs w:val="16"/>
                                      <w:lang w:val="en-GB"/>
                                    </w:rPr>
                                    <w:t>(CS)</w:t>
                                  </w:r>
                                </w:p>
                              </w:txbxContent>
                            </wps:txbx>
                            <wps:bodyPr spcFirstLastPara="0" vert="horz" wrap="square" lIns="15240" tIns="10160" rIns="15240" bIns="10160" numCol="1" spcCol="1270" anchor="ctr" anchorCtr="0">
                              <a:noAutofit/>
                            </wps:bodyPr>
                          </wps:wsp>
                        </wpg:grpSp>
                        <wpg:grpSp>
                          <wpg:cNvPr id="101045" name="Group 101045"/>
                          <wpg:cNvGrpSpPr/>
                          <wpg:grpSpPr>
                            <a:xfrm>
                              <a:off x="2963253" y="1456368"/>
                              <a:ext cx="610525" cy="390132"/>
                              <a:chOff x="2963253" y="1456368"/>
                              <a:chExt cx="610594" cy="390147"/>
                            </a:xfrm>
                          </wpg:grpSpPr>
                          <wps:wsp>
                            <wps:cNvPr id="101046" name="Rounded Rectangle 101046"/>
                            <wps:cNvSpPr/>
                            <wps:spPr>
                              <a:xfrm>
                                <a:off x="2963253" y="1464894"/>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047" name="Rounded Rectangle 10"/>
                            <wps:cNvSpPr txBox="1"/>
                            <wps:spPr>
                              <a:xfrm>
                                <a:off x="2973428" y="1456368"/>
                                <a:ext cx="588240" cy="378752"/>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39C0A8C9" w14:textId="77777777" w:rsidR="00E27849" w:rsidRDefault="00E27849" w:rsidP="00351ECB">
                                  <w:pPr>
                                    <w:pStyle w:val="NormalWeb"/>
                                    <w:jc w:val="center"/>
                                  </w:pPr>
                                  <w:r>
                                    <w:rPr>
                                      <w:rFonts w:asciiTheme="minorHAnsi" w:hAnsi="Calibri" w:cs="Arial"/>
                                      <w:color w:val="000000"/>
                                      <w:kern w:val="24"/>
                                      <w:sz w:val="16"/>
                                      <w:szCs w:val="16"/>
                                    </w:rPr>
                                    <w:t>P/C - Max. 1 WLTC</w:t>
                                  </w:r>
                                </w:p>
                                <w:p w14:paraId="2F17EBA8" w14:textId="77777777" w:rsidR="00E27849" w:rsidRDefault="00E27849" w:rsidP="00351ECB">
                                  <w:pPr>
                                    <w:pStyle w:val="NormalWeb"/>
                                    <w:jc w:val="center"/>
                                  </w:pPr>
                                  <w:r>
                                    <w:rPr>
                                      <w:rFonts w:cs="Arial"/>
                                      <w:color w:val="000000"/>
                                      <w:kern w:val="24"/>
                                      <w:sz w:val="16"/>
                                      <w:szCs w:val="16"/>
                                    </w:rPr>
                                    <w:t>Break-off</w:t>
                                  </w:r>
                                </w:p>
                              </w:txbxContent>
                            </wps:txbx>
                            <wps:bodyPr spcFirstLastPara="0" vert="horz" wrap="square" lIns="15240" tIns="10160" rIns="15240" bIns="10160" numCol="1" spcCol="1270" anchor="ctr" anchorCtr="0">
                              <a:noAutofit/>
                            </wps:bodyPr>
                          </wps:wsp>
                        </wpg:grpSp>
                        <wpg:grpSp>
                          <wpg:cNvPr id="101048" name="Group 101048"/>
                          <wpg:cNvGrpSpPr/>
                          <wpg:grpSpPr>
                            <a:xfrm>
                              <a:off x="2963253" y="1941901"/>
                              <a:ext cx="610525" cy="381606"/>
                              <a:chOff x="2963253" y="1941901"/>
                              <a:chExt cx="610594" cy="381621"/>
                            </a:xfrm>
                          </wpg:grpSpPr>
                          <wps:wsp>
                            <wps:cNvPr id="101049" name="Rounded Rectangle 101049"/>
                            <wps:cNvSpPr/>
                            <wps:spPr>
                              <a:xfrm>
                                <a:off x="2963253" y="1941901"/>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050" name="Rounded Rectangle 12"/>
                            <wps:cNvSpPr txBox="1"/>
                            <wps:spPr>
                              <a:xfrm>
                                <a:off x="2974430" y="1953078"/>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43B84E31" w14:textId="77777777" w:rsidR="00E27849" w:rsidRDefault="00E27849" w:rsidP="00351ECB">
                                  <w:pPr>
                                    <w:pStyle w:val="NormalWeb"/>
                                    <w:spacing w:after="67" w:line="216" w:lineRule="auto"/>
                                    <w:jc w:val="center"/>
                                  </w:pPr>
                                  <w:r>
                                    <w:rPr>
                                      <w:rFonts w:asciiTheme="minorHAnsi" w:hAnsi="Calibri" w:cs="Arial"/>
                                      <w:color w:val="000000"/>
                                      <w:kern w:val="24"/>
                                      <w:sz w:val="16"/>
                                      <w:szCs w:val="16"/>
                                      <w:lang w:val="en-GB"/>
                                    </w:rPr>
                                    <w:t>Test-Soak</w:t>
                                  </w:r>
                                </w:p>
                              </w:txbxContent>
                            </wps:txbx>
                            <wps:bodyPr spcFirstLastPara="0" vert="horz" wrap="square" lIns="15240" tIns="10160" rIns="15240" bIns="10160" numCol="1" spcCol="1270" anchor="ctr" anchorCtr="0">
                              <a:noAutofit/>
                            </wps:bodyPr>
                          </wps:wsp>
                        </wpg:grpSp>
                        <wpg:grpSp>
                          <wpg:cNvPr id="101051" name="Group 101051"/>
                          <wpg:cNvGrpSpPr/>
                          <wpg:grpSpPr>
                            <a:xfrm>
                              <a:off x="2963253" y="2418911"/>
                              <a:ext cx="610525" cy="381606"/>
                              <a:chOff x="2963253" y="2418911"/>
                              <a:chExt cx="610594" cy="381621"/>
                            </a:xfrm>
                          </wpg:grpSpPr>
                          <wps:wsp>
                            <wps:cNvPr id="101052" name="Rounded Rectangle 101052"/>
                            <wps:cNvSpPr/>
                            <wps:spPr>
                              <a:xfrm>
                                <a:off x="2963253" y="2418911"/>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053" name="Rounded Rectangle 14"/>
                            <wps:cNvSpPr txBox="1"/>
                            <wps:spPr>
                              <a:xfrm>
                                <a:off x="2974430" y="2430088"/>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109C968E" w14:textId="77777777" w:rsidR="00E27849" w:rsidRDefault="00E27849" w:rsidP="00351ECB">
                                  <w:pPr>
                                    <w:pStyle w:val="NormalWeb"/>
                                    <w:spacing w:after="67" w:line="216" w:lineRule="auto"/>
                                    <w:jc w:val="center"/>
                                  </w:pPr>
                                  <w:r>
                                    <w:rPr>
                                      <w:rFonts w:asciiTheme="minorHAnsi" w:hAnsi="Calibri" w:cs="Arial"/>
                                      <w:color w:val="000000"/>
                                      <w:kern w:val="24"/>
                                      <w:sz w:val="16"/>
                                      <w:szCs w:val="16"/>
                                      <w:lang w:val="en-GB"/>
                                    </w:rPr>
                                    <w:t>CS Type 6 test</w:t>
                                  </w:r>
                                </w:p>
                              </w:txbxContent>
                            </wps:txbx>
                            <wps:bodyPr spcFirstLastPara="0" vert="horz" wrap="square" lIns="15240" tIns="10160" rIns="15240" bIns="10160" numCol="1" spcCol="1270" anchor="ctr" anchorCtr="0">
                              <a:noAutofit/>
                            </wps:bodyPr>
                          </wps:wsp>
                        </wpg:grpSp>
                        <wpg:grpSp>
                          <wpg:cNvPr id="101054" name="Group 101054"/>
                          <wpg:cNvGrpSpPr/>
                          <wpg:grpSpPr>
                            <a:xfrm>
                              <a:off x="2963253" y="2882205"/>
                              <a:ext cx="610525" cy="402481"/>
                              <a:chOff x="2963253" y="2882205"/>
                              <a:chExt cx="610594" cy="402497"/>
                            </a:xfrm>
                          </wpg:grpSpPr>
                          <wps:wsp>
                            <wps:cNvPr id="101055" name="Rounded Rectangle 101055"/>
                            <wps:cNvSpPr/>
                            <wps:spPr>
                              <a:xfrm>
                                <a:off x="2963253" y="2895916"/>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056" name="Rounded Rectangle 16"/>
                            <wps:cNvSpPr txBox="1"/>
                            <wps:spPr>
                              <a:xfrm>
                                <a:off x="2974096" y="2882205"/>
                                <a:ext cx="588240" cy="40249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62487683" w14:textId="77777777" w:rsidR="00E27849" w:rsidRDefault="00E27849" w:rsidP="00351ECB">
                                  <w:pPr>
                                    <w:pStyle w:val="NormalWeb"/>
                                    <w:jc w:val="center"/>
                                  </w:pPr>
                                  <w:r>
                                    <w:rPr>
                                      <w:rFonts w:asciiTheme="minorHAnsi" w:hAnsi="Calibri" w:cs="Arial"/>
                                      <w:color w:val="000000"/>
                                      <w:kern w:val="24"/>
                                      <w:sz w:val="16"/>
                                      <w:szCs w:val="16"/>
                                    </w:rPr>
                                    <w:t>Test-Soak</w:t>
                                  </w:r>
                                </w:p>
                                <w:p w14:paraId="10F770E2" w14:textId="77777777" w:rsidR="00E27849" w:rsidRDefault="00E27849" w:rsidP="00351ECB">
                                  <w:pPr>
                                    <w:pStyle w:val="NormalWeb"/>
                                    <w:jc w:val="center"/>
                                  </w:pPr>
                                  <w:r>
                                    <w:rPr>
                                      <w:rFonts w:asciiTheme="minorHAnsi" w:hAnsi="Calibri" w:cs="Arial"/>
                                      <w:color w:val="000000"/>
                                      <w:kern w:val="24"/>
                                      <w:sz w:val="16"/>
                                      <w:szCs w:val="16"/>
                                    </w:rPr>
                                    <w:t>Charging</w:t>
                                  </w:r>
                                </w:p>
                                <w:p w14:paraId="7FB25A26" w14:textId="77777777" w:rsidR="00E27849" w:rsidRDefault="00E27849" w:rsidP="00351ECB">
                                  <w:pPr>
                                    <w:pStyle w:val="NormalWeb"/>
                                    <w:jc w:val="center"/>
                                  </w:pPr>
                                  <w:r>
                                    <w:rPr>
                                      <w:rFonts w:asciiTheme="minorHAnsi" w:hAnsi="Calibri" w:cs="Arial"/>
                                      <w:color w:val="000000"/>
                                      <w:kern w:val="24"/>
                                      <w:sz w:val="16"/>
                                      <w:szCs w:val="16"/>
                                    </w:rPr>
                                    <w:t>E</w:t>
                                  </w:r>
                                  <w:r>
                                    <w:rPr>
                                      <w:rFonts w:asciiTheme="minorHAnsi" w:hAnsi="Calibri" w:cs="Arial"/>
                                      <w:color w:val="000000"/>
                                      <w:kern w:val="24"/>
                                      <w:position w:val="-4"/>
                                      <w:sz w:val="16"/>
                                      <w:szCs w:val="16"/>
                                      <w:vertAlign w:val="subscript"/>
                                    </w:rPr>
                                    <w:t>AC</w:t>
                                  </w:r>
                                </w:p>
                              </w:txbxContent>
                            </wps:txbx>
                            <wps:bodyPr spcFirstLastPara="0" vert="horz" wrap="square" lIns="15240" tIns="10160" rIns="15240" bIns="10160" numCol="1" spcCol="1270" anchor="ctr" anchorCtr="0">
                              <a:noAutofit/>
                            </wps:bodyPr>
                          </wps:wsp>
                        </wpg:grpSp>
                        <wps:wsp>
                          <wps:cNvPr id="101057" name="Straight Connector 17"/>
                          <wps:cNvSpPr/>
                          <wps:spPr>
                            <a:xfrm>
                              <a:off x="2841223" y="415475"/>
                              <a:ext cx="91430" cy="3147210"/>
                            </a:xfrm>
                            <a:custGeom>
                              <a:avLst/>
                              <a:gdLst/>
                              <a:ahLst/>
                              <a:cxnLst/>
                              <a:rect l="0" t="0" r="0" b="0"/>
                              <a:pathLst>
                                <a:path>
                                  <a:moveTo>
                                    <a:pt x="45720" y="0"/>
                                  </a:moveTo>
                                  <a:lnTo>
                                    <a:pt x="45720" y="3141496"/>
                                  </a:lnTo>
                                  <a:lnTo>
                                    <a:pt x="121877" y="3141496"/>
                                  </a:lnTo>
                                </a:path>
                              </a:pathLst>
                            </a:custGeom>
                            <a:noFill/>
                            <a:ln w="25400" cap="flat" cmpd="sng" algn="ctr">
                              <a:solidFill>
                                <a:sysClr val="windowText" lastClr="000000"/>
                              </a:solidFill>
                              <a:prstDash val="solid"/>
                            </a:ln>
                            <a:effectLst/>
                          </wps:spPr>
                          <wps:style>
                            <a:lnRef idx="2">
                              <a:scrgbClr r="0" g="0" b="0"/>
                            </a:lnRef>
                            <a:fillRef idx="0">
                              <a:scrgbClr r="0" g="0" b="0"/>
                            </a:fillRef>
                            <a:effectRef idx="0">
                              <a:scrgbClr r="0" g="0" b="0"/>
                            </a:effectRef>
                            <a:fontRef idx="minor">
                              <a:schemeClr val="tx1">
                                <a:hueOff val="0"/>
                                <a:satOff val="0"/>
                                <a:lumOff val="0"/>
                                <a:alphaOff val="0"/>
                              </a:schemeClr>
                            </a:fontRef>
                          </wps:style>
                          <wps:bodyPr/>
                        </wps:wsp>
                        <wpg:grpSp>
                          <wpg:cNvPr id="101058" name="Group 101058"/>
                          <wpg:cNvGrpSpPr/>
                          <wpg:grpSpPr>
                            <a:xfrm>
                              <a:off x="2963253" y="3371881"/>
                              <a:ext cx="610525" cy="381606"/>
                              <a:chOff x="2963253" y="3371881"/>
                              <a:chExt cx="610594" cy="381621"/>
                            </a:xfrm>
                          </wpg:grpSpPr>
                          <wps:wsp>
                            <wps:cNvPr id="101059" name="Rounded Rectangle 101059"/>
                            <wps:cNvSpPr/>
                            <wps:spPr>
                              <a:xfrm>
                                <a:off x="2963253" y="3371881"/>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060" name="Rounded Rectangle 19"/>
                            <wps:cNvSpPr txBox="1"/>
                            <wps:spPr>
                              <a:xfrm>
                                <a:off x="2974430" y="3383058"/>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78397204" w14:textId="77777777" w:rsidR="00E27849" w:rsidRDefault="00E27849" w:rsidP="00351ECB">
                                  <w:pPr>
                                    <w:pStyle w:val="NormalWeb"/>
                                    <w:spacing w:after="67" w:line="216" w:lineRule="auto"/>
                                    <w:jc w:val="center"/>
                                  </w:pPr>
                                  <w:r>
                                    <w:rPr>
                                      <w:rFonts w:asciiTheme="minorHAnsi" w:hAnsi="Calibri" w:cs="Arial"/>
                                      <w:color w:val="000000"/>
                                      <w:kern w:val="24"/>
                                      <w:sz w:val="16"/>
                                      <w:szCs w:val="16"/>
                                      <w:lang w:val="en-GB"/>
                                    </w:rPr>
                                    <w:t>CD Type 6 test</w:t>
                                  </w:r>
                                </w:p>
                              </w:txbxContent>
                            </wps:txbx>
                            <wps:bodyPr spcFirstLastPara="0" vert="horz" wrap="square" lIns="15240" tIns="10160" rIns="15240" bIns="10160" numCol="1" spcCol="1270" anchor="ctr" anchorCtr="0">
                              <a:noAutofit/>
                            </wps:bodyPr>
                          </wps:wsp>
                        </wpg:grpSp>
                        <wps:wsp>
                          <wps:cNvPr id="101061" name="Straight Connector 101061"/>
                          <wps:cNvCnPr/>
                          <wps:spPr>
                            <a:xfrm>
                              <a:off x="2886937" y="701678"/>
                              <a:ext cx="76315"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062" name="Straight Connector 101062"/>
                          <wps:cNvCnPr/>
                          <wps:spPr>
                            <a:xfrm>
                              <a:off x="2886931" y="1175798"/>
                              <a:ext cx="76315"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063" name="Straight Connector 101063"/>
                          <wps:cNvCnPr/>
                          <wps:spPr>
                            <a:xfrm>
                              <a:off x="2895391" y="1641447"/>
                              <a:ext cx="76315"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064" name="Straight Connector 101064"/>
                          <wps:cNvCnPr/>
                          <wps:spPr>
                            <a:xfrm>
                              <a:off x="2895391" y="2124031"/>
                              <a:ext cx="76315"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065" name="Straight Connector 101065"/>
                          <wps:cNvCnPr/>
                          <wps:spPr>
                            <a:xfrm>
                              <a:off x="2895391" y="2615080"/>
                              <a:ext cx="76315"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066" name="Straight Connector 101066"/>
                          <wps:cNvCnPr/>
                          <wps:spPr>
                            <a:xfrm>
                              <a:off x="2895385" y="3072266"/>
                              <a:ext cx="76315"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067" name="Straight Connector 101067"/>
                          <wps:cNvCnPr/>
                          <wps:spPr>
                            <a:xfrm flipV="1">
                              <a:off x="65375" y="399676"/>
                              <a:ext cx="1" cy="2193103"/>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g:grpSp>
                          <wpg:cNvPr id="101068" name="Group 101068"/>
                          <wpg:cNvGrpSpPr/>
                          <wpg:grpSpPr>
                            <a:xfrm>
                              <a:off x="937753" y="25400"/>
                              <a:ext cx="763157" cy="381606"/>
                              <a:chOff x="937753" y="25400"/>
                              <a:chExt cx="763243" cy="381621"/>
                            </a:xfrm>
                          </wpg:grpSpPr>
                          <wps:wsp>
                            <wps:cNvPr id="101069" name="Rounded Rectangle 101069"/>
                            <wps:cNvSpPr/>
                            <wps:spPr>
                              <a:xfrm>
                                <a:off x="937753" y="25400"/>
                                <a:ext cx="763243" cy="381621"/>
                              </a:xfrm>
                              <a:prstGeom prst="roundRect">
                                <a:avLst>
                                  <a:gd name="adj" fmla="val 10000"/>
                                </a:avLst>
                              </a:prstGeom>
                              <a:noFill/>
                              <a:ln w="28575" cap="rnd"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lt1"/>
                              </a:fontRef>
                            </wps:style>
                            <wps:bodyPr/>
                          </wps:wsp>
                          <wps:wsp>
                            <wps:cNvPr id="101070" name="Rounded Rectangle 4"/>
                            <wps:cNvSpPr txBox="1"/>
                            <wps:spPr>
                              <a:xfrm>
                                <a:off x="948930" y="36577"/>
                                <a:ext cx="740889" cy="359267"/>
                              </a:xfrm>
                              <a:prstGeom prst="rect">
                                <a:avLst/>
                              </a:prstGeom>
                            </wps:spPr>
                            <wps:style>
                              <a:lnRef idx="0">
                                <a:scrgbClr r="0" g="0" b="0"/>
                              </a:lnRef>
                              <a:fillRef idx="0">
                                <a:scrgbClr r="0" g="0" b="0"/>
                              </a:fillRef>
                              <a:effectRef idx="0">
                                <a:scrgbClr r="0" g="0" b="0"/>
                              </a:effectRef>
                              <a:fontRef idx="minor">
                                <a:schemeClr val="lt1"/>
                              </a:fontRef>
                            </wps:style>
                            <wps:txbx>
                              <w:txbxContent>
                                <w:p w14:paraId="4ED7FA5D" w14:textId="77777777" w:rsidR="00E27849" w:rsidRDefault="00E27849" w:rsidP="00351ECB">
                                  <w:pPr>
                                    <w:pStyle w:val="NormalWeb"/>
                                    <w:spacing w:after="84" w:line="216" w:lineRule="auto"/>
                                    <w:jc w:val="center"/>
                                  </w:pPr>
                                  <w:r>
                                    <w:rPr>
                                      <w:rFonts w:asciiTheme="minorHAnsi" w:hAnsi="Calibri" w:cs="Arial"/>
                                      <w:color w:val="000000"/>
                                      <w:kern w:val="24"/>
                                      <w:sz w:val="20"/>
                                      <w:szCs w:val="20"/>
                                      <w:lang w:val="en-GB"/>
                                    </w:rPr>
                                    <w:t>Option 2</w:t>
                                  </w:r>
                                </w:p>
                                <w:p w14:paraId="4EACA5D0" w14:textId="77777777" w:rsidR="00E27849" w:rsidRDefault="00E27849" w:rsidP="00351ECB">
                                  <w:pPr>
                                    <w:pStyle w:val="NormalWeb"/>
                                    <w:spacing w:after="84" w:line="216" w:lineRule="auto"/>
                                    <w:jc w:val="center"/>
                                  </w:pPr>
                                  <w:r>
                                    <w:rPr>
                                      <w:rFonts w:asciiTheme="minorHAnsi" w:hAnsi="Calibri" w:cs="Arial"/>
                                      <w:color w:val="000000"/>
                                      <w:kern w:val="24"/>
                                      <w:sz w:val="20"/>
                                      <w:szCs w:val="20"/>
                                      <w:lang w:val="en-GB"/>
                                    </w:rPr>
                                    <w:t>CS</w:t>
                                  </w:r>
                                </w:p>
                              </w:txbxContent>
                            </wps:txbx>
                            <wps:bodyPr spcFirstLastPara="0" vert="horz" wrap="square" lIns="19050" tIns="12700" rIns="19050" bIns="12700" numCol="1" spcCol="1270" anchor="ctr" anchorCtr="0">
                              <a:noAutofit/>
                            </wps:bodyPr>
                          </wps:wsp>
                        </wpg:grpSp>
                        <wpg:grpSp>
                          <wpg:cNvPr id="101071" name="Group 101071"/>
                          <wpg:cNvGrpSpPr/>
                          <wpg:grpSpPr>
                            <a:xfrm>
                              <a:off x="1090385" y="502408"/>
                              <a:ext cx="610525" cy="381606"/>
                              <a:chOff x="1090385" y="502408"/>
                              <a:chExt cx="610594" cy="381621"/>
                            </a:xfrm>
                          </wpg:grpSpPr>
                          <wps:wsp>
                            <wps:cNvPr id="101072" name="Rounded Rectangle 101072"/>
                            <wps:cNvSpPr/>
                            <wps:spPr>
                              <a:xfrm>
                                <a:off x="1090385" y="502408"/>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073" name="Rounded Rectangle 6"/>
                            <wps:cNvSpPr txBox="1"/>
                            <wps:spPr>
                              <a:xfrm>
                                <a:off x="1101562" y="513585"/>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50620935" w14:textId="77777777" w:rsidR="00E27849" w:rsidRDefault="00E27849" w:rsidP="00351ECB">
                                  <w:pPr>
                                    <w:pStyle w:val="NormalWeb"/>
                                    <w:jc w:val="center"/>
                                  </w:pPr>
                                  <w:r>
                                    <w:rPr>
                                      <w:rFonts w:asciiTheme="minorHAnsi" w:hAnsi="Calibri" w:cs="Arial"/>
                                      <w:color w:val="000000"/>
                                      <w:kern w:val="24"/>
                                      <w:sz w:val="16"/>
                                      <w:szCs w:val="16"/>
                                    </w:rPr>
                                    <w:t>Set SoC to Max. 1 WLTC</w:t>
                                  </w:r>
                                </w:p>
                              </w:txbxContent>
                            </wps:txbx>
                            <wps:bodyPr spcFirstLastPara="0" vert="horz" wrap="square" lIns="15240" tIns="10160" rIns="15240" bIns="10160" numCol="1" spcCol="1270" anchor="ctr" anchorCtr="0">
                              <a:noAutofit/>
                            </wps:bodyPr>
                          </wps:wsp>
                        </wpg:grpSp>
                        <wpg:grpSp>
                          <wpg:cNvPr id="101074" name="Group 101074"/>
                          <wpg:cNvGrpSpPr/>
                          <wpg:grpSpPr>
                            <a:xfrm>
                              <a:off x="1090385" y="979417"/>
                              <a:ext cx="610525" cy="381606"/>
                              <a:chOff x="1090385" y="979417"/>
                              <a:chExt cx="610594" cy="381621"/>
                            </a:xfrm>
                          </wpg:grpSpPr>
                          <wps:wsp>
                            <wps:cNvPr id="101075" name="Rounded Rectangle 101075"/>
                            <wps:cNvSpPr/>
                            <wps:spPr>
                              <a:xfrm>
                                <a:off x="1090385" y="979417"/>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076" name="Rounded Rectangle 8"/>
                            <wps:cNvSpPr txBox="1"/>
                            <wps:spPr>
                              <a:xfrm>
                                <a:off x="1101562" y="990594"/>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5C081EA1" w14:textId="77777777" w:rsidR="00E27849" w:rsidRDefault="00E27849" w:rsidP="00351ECB">
                                  <w:pPr>
                                    <w:pStyle w:val="NormalWeb"/>
                                    <w:jc w:val="center"/>
                                  </w:pPr>
                                  <w:proofErr w:type="spellStart"/>
                                  <w:r>
                                    <w:rPr>
                                      <w:rFonts w:asciiTheme="minorHAnsi" w:hAnsi="Calibri" w:cs="Arial"/>
                                      <w:color w:val="000000"/>
                                      <w:kern w:val="24"/>
                                      <w:sz w:val="16"/>
                                      <w:szCs w:val="16"/>
                                    </w:rPr>
                                    <w:t>Prec</w:t>
                                  </w:r>
                                  <w:proofErr w:type="spellEnd"/>
                                  <w:r>
                                    <w:rPr>
                                      <w:rFonts w:asciiTheme="minorHAnsi" w:hAnsi="Calibri" w:cs="Arial"/>
                                      <w:color w:val="000000"/>
                                      <w:kern w:val="24"/>
                                      <w:sz w:val="16"/>
                                      <w:szCs w:val="16"/>
                                    </w:rPr>
                                    <w:t>-Soak (CS)</w:t>
                                  </w:r>
                                </w:p>
                              </w:txbxContent>
                            </wps:txbx>
                            <wps:bodyPr spcFirstLastPara="0" vert="horz" wrap="square" lIns="15240" tIns="10160" rIns="15240" bIns="10160" numCol="1" spcCol="1270" anchor="ctr" anchorCtr="0">
                              <a:noAutofit/>
                            </wps:bodyPr>
                          </wps:wsp>
                        </wpg:grpSp>
                        <wpg:grpSp>
                          <wpg:cNvPr id="101077" name="Group 101077"/>
                          <wpg:cNvGrpSpPr/>
                          <wpg:grpSpPr>
                            <a:xfrm>
                              <a:off x="1090385" y="1430969"/>
                              <a:ext cx="610525" cy="446537"/>
                              <a:chOff x="1090385" y="1430969"/>
                              <a:chExt cx="610594" cy="446555"/>
                            </a:xfrm>
                          </wpg:grpSpPr>
                          <wps:wsp>
                            <wps:cNvPr id="101078" name="Rounded Rectangle 101078"/>
                            <wps:cNvSpPr/>
                            <wps:spPr>
                              <a:xfrm>
                                <a:off x="1090385" y="1456427"/>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079" name="Rounded Rectangle 10"/>
                            <wps:cNvSpPr txBox="1"/>
                            <wps:spPr>
                              <a:xfrm>
                                <a:off x="1101314" y="1430969"/>
                                <a:ext cx="588240" cy="446555"/>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3E8BE14D" w14:textId="77777777" w:rsidR="00E27849" w:rsidRDefault="00E27849" w:rsidP="00351ECB">
                                  <w:pPr>
                                    <w:pStyle w:val="NormalWeb"/>
                                    <w:jc w:val="center"/>
                                  </w:pPr>
                                  <w:r>
                                    <w:rPr>
                                      <w:rFonts w:asciiTheme="minorHAnsi" w:hAnsi="Calibri" w:cs="Arial"/>
                                      <w:color w:val="000000"/>
                                      <w:kern w:val="24"/>
                                      <w:sz w:val="16"/>
                                      <w:szCs w:val="16"/>
                                    </w:rPr>
                                    <w:t>P/C - Max. 1 WLTC</w:t>
                                  </w:r>
                                </w:p>
                                <w:p w14:paraId="174F2682" w14:textId="77777777" w:rsidR="00E27849" w:rsidRDefault="00E27849" w:rsidP="00351ECB">
                                  <w:pPr>
                                    <w:pStyle w:val="NormalWeb"/>
                                    <w:jc w:val="center"/>
                                  </w:pPr>
                                  <w:r>
                                    <w:rPr>
                                      <w:rFonts w:cs="Arial"/>
                                      <w:color w:val="000000"/>
                                      <w:kern w:val="24"/>
                                      <w:sz w:val="16"/>
                                      <w:szCs w:val="16"/>
                                    </w:rPr>
                                    <w:t>Break-off</w:t>
                                  </w:r>
                                </w:p>
                              </w:txbxContent>
                            </wps:txbx>
                            <wps:bodyPr spcFirstLastPara="0" vert="horz" wrap="square" lIns="15240" tIns="10160" rIns="15240" bIns="10160" numCol="1" spcCol="1270" anchor="ctr" anchorCtr="0">
                              <a:noAutofit/>
                            </wps:bodyPr>
                          </wps:wsp>
                        </wpg:grpSp>
                        <wpg:grpSp>
                          <wpg:cNvPr id="101080" name="Group 101080"/>
                          <wpg:cNvGrpSpPr/>
                          <wpg:grpSpPr>
                            <a:xfrm>
                              <a:off x="1090385" y="1933434"/>
                              <a:ext cx="610525" cy="381606"/>
                              <a:chOff x="1090385" y="1933434"/>
                              <a:chExt cx="610594" cy="381621"/>
                            </a:xfrm>
                          </wpg:grpSpPr>
                          <wps:wsp>
                            <wps:cNvPr id="101081" name="Rounded Rectangle 101081"/>
                            <wps:cNvSpPr/>
                            <wps:spPr>
                              <a:xfrm>
                                <a:off x="1090385" y="1933434"/>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082" name="Rounded Rectangle 12"/>
                            <wps:cNvSpPr txBox="1"/>
                            <wps:spPr>
                              <a:xfrm>
                                <a:off x="1101562" y="1944611"/>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52851368" w14:textId="77777777" w:rsidR="00E27849" w:rsidRDefault="00E27849" w:rsidP="00351ECB">
                                  <w:pPr>
                                    <w:pStyle w:val="NormalWeb"/>
                                    <w:jc w:val="center"/>
                                  </w:pPr>
                                  <w:r>
                                    <w:rPr>
                                      <w:rFonts w:asciiTheme="minorHAnsi" w:hAnsi="Calibri" w:cs="Arial"/>
                                      <w:color w:val="000000"/>
                                      <w:kern w:val="24"/>
                                      <w:sz w:val="16"/>
                                      <w:szCs w:val="16"/>
                                    </w:rPr>
                                    <w:t>Test-Soak</w:t>
                                  </w:r>
                                </w:p>
                              </w:txbxContent>
                            </wps:txbx>
                            <wps:bodyPr spcFirstLastPara="0" vert="horz" wrap="square" lIns="15240" tIns="10160" rIns="15240" bIns="10160" numCol="1" spcCol="1270" anchor="ctr" anchorCtr="0">
                              <a:noAutofit/>
                            </wps:bodyPr>
                          </wps:wsp>
                        </wpg:grpSp>
                        <wpg:grpSp>
                          <wpg:cNvPr id="101083" name="Group 101083"/>
                          <wpg:cNvGrpSpPr/>
                          <wpg:grpSpPr>
                            <a:xfrm>
                              <a:off x="1090385" y="2410443"/>
                              <a:ext cx="610525" cy="381606"/>
                              <a:chOff x="1090385" y="2410443"/>
                              <a:chExt cx="610594" cy="381621"/>
                            </a:xfrm>
                          </wpg:grpSpPr>
                          <wps:wsp>
                            <wps:cNvPr id="101084" name="Rounded Rectangle 101084"/>
                            <wps:cNvSpPr/>
                            <wps:spPr>
                              <a:xfrm>
                                <a:off x="1090385" y="2410443"/>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085" name="Rounded Rectangle 14"/>
                            <wps:cNvSpPr txBox="1"/>
                            <wps:spPr>
                              <a:xfrm>
                                <a:off x="1101562" y="2421620"/>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56464FE0" w14:textId="77777777" w:rsidR="00E27849" w:rsidRDefault="00E27849" w:rsidP="00351ECB">
                                  <w:pPr>
                                    <w:pStyle w:val="NormalWeb"/>
                                    <w:spacing w:after="67" w:line="216" w:lineRule="auto"/>
                                    <w:jc w:val="center"/>
                                  </w:pPr>
                                  <w:r>
                                    <w:rPr>
                                      <w:rFonts w:asciiTheme="minorHAnsi" w:hAnsi="Calibri" w:cs="Arial"/>
                                      <w:color w:val="000000"/>
                                      <w:kern w:val="24"/>
                                      <w:sz w:val="16"/>
                                      <w:szCs w:val="16"/>
                                      <w:lang w:val="en-GB"/>
                                    </w:rPr>
                                    <w:t>CS Type 6 test</w:t>
                                  </w:r>
                                </w:p>
                              </w:txbxContent>
                            </wps:txbx>
                            <wps:bodyPr spcFirstLastPara="0" vert="horz" wrap="square" lIns="15240" tIns="10160" rIns="15240" bIns="10160" numCol="1" spcCol="1270" anchor="ctr" anchorCtr="0">
                              <a:noAutofit/>
                            </wps:bodyPr>
                          </wps:wsp>
                        </wpg:grpSp>
                        <wps:wsp>
                          <wps:cNvPr id="101086" name="Straight Connector 101086"/>
                          <wps:cNvCnPr/>
                          <wps:spPr>
                            <a:xfrm>
                              <a:off x="1014070" y="693211"/>
                              <a:ext cx="76315"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087" name="Straight Connector 101087"/>
                          <wps:cNvCnPr/>
                          <wps:spPr>
                            <a:xfrm>
                              <a:off x="1014064" y="1167330"/>
                              <a:ext cx="76315"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088" name="Straight Connector 101088"/>
                          <wps:cNvCnPr/>
                          <wps:spPr>
                            <a:xfrm>
                              <a:off x="1022524" y="1632980"/>
                              <a:ext cx="76315"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089" name="Straight Connector 101089"/>
                          <wps:cNvCnPr/>
                          <wps:spPr>
                            <a:xfrm>
                              <a:off x="1022524" y="2115564"/>
                              <a:ext cx="76315"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090" name="Straight Connector 101090"/>
                          <wps:cNvCnPr/>
                          <wps:spPr>
                            <a:xfrm>
                              <a:off x="1022524" y="2606612"/>
                              <a:ext cx="76315"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091" name="Straight Connector 101091"/>
                          <wps:cNvCnPr/>
                          <wps:spPr>
                            <a:xfrm flipV="1">
                              <a:off x="1003128" y="425076"/>
                              <a:ext cx="1" cy="2193103"/>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g:grpSp>
                          <wpg:cNvPr id="101092" name="Group 101092"/>
                          <wpg:cNvGrpSpPr/>
                          <wpg:grpSpPr>
                            <a:xfrm>
                              <a:off x="3738873" y="38492"/>
                              <a:ext cx="763157" cy="381606"/>
                              <a:chOff x="3738873" y="38492"/>
                              <a:chExt cx="763243" cy="381621"/>
                            </a:xfrm>
                          </wpg:grpSpPr>
                          <wps:wsp>
                            <wps:cNvPr id="101093" name="Rounded Rectangle 101093"/>
                            <wps:cNvSpPr/>
                            <wps:spPr>
                              <a:xfrm>
                                <a:off x="3738873" y="38492"/>
                                <a:ext cx="763243" cy="381621"/>
                              </a:xfrm>
                              <a:prstGeom prst="roundRect">
                                <a:avLst>
                                  <a:gd name="adj" fmla="val 10000"/>
                                </a:avLst>
                              </a:prstGeom>
                              <a:noFill/>
                              <a:ln w="28575" cap="rnd"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lt1"/>
                              </a:fontRef>
                            </wps:style>
                            <wps:bodyPr/>
                          </wps:wsp>
                          <wps:wsp>
                            <wps:cNvPr id="101094" name="Rounded Rectangle 4"/>
                            <wps:cNvSpPr txBox="1"/>
                            <wps:spPr>
                              <a:xfrm>
                                <a:off x="3750050" y="49669"/>
                                <a:ext cx="740889" cy="359267"/>
                              </a:xfrm>
                              <a:prstGeom prst="rect">
                                <a:avLst/>
                              </a:prstGeom>
                            </wps:spPr>
                            <wps:style>
                              <a:lnRef idx="0">
                                <a:scrgbClr r="0" g="0" b="0"/>
                              </a:lnRef>
                              <a:fillRef idx="0">
                                <a:scrgbClr r="0" g="0" b="0"/>
                              </a:fillRef>
                              <a:effectRef idx="0">
                                <a:scrgbClr r="0" g="0" b="0"/>
                              </a:effectRef>
                              <a:fontRef idx="minor">
                                <a:schemeClr val="lt1"/>
                              </a:fontRef>
                            </wps:style>
                            <wps:txbx>
                              <w:txbxContent>
                                <w:p w14:paraId="62732F12" w14:textId="77777777" w:rsidR="00E27849" w:rsidRDefault="00E27849" w:rsidP="00351ECB">
                                  <w:pPr>
                                    <w:pStyle w:val="NormalWeb"/>
                                    <w:spacing w:after="84" w:line="216" w:lineRule="auto"/>
                                    <w:jc w:val="center"/>
                                  </w:pPr>
                                  <w:r>
                                    <w:rPr>
                                      <w:rFonts w:asciiTheme="minorHAnsi" w:hAnsi="Calibri" w:cs="Arial"/>
                                      <w:color w:val="000000"/>
                                      <w:kern w:val="24"/>
                                      <w:sz w:val="20"/>
                                      <w:szCs w:val="20"/>
                                      <w:lang w:val="en-GB"/>
                                    </w:rPr>
                                    <w:t>Option 5</w:t>
                                  </w:r>
                                </w:p>
                                <w:p w14:paraId="77E1B88D" w14:textId="77777777" w:rsidR="00E27849" w:rsidRDefault="00E27849" w:rsidP="00351ECB">
                                  <w:pPr>
                                    <w:pStyle w:val="NormalWeb"/>
                                    <w:spacing w:after="84" w:line="216" w:lineRule="auto"/>
                                    <w:jc w:val="center"/>
                                  </w:pPr>
                                  <w:r>
                                    <w:rPr>
                                      <w:rFonts w:asciiTheme="minorHAnsi" w:hAnsi="Calibri" w:cs="Arial"/>
                                      <w:color w:val="000000"/>
                                      <w:kern w:val="24"/>
                                      <w:sz w:val="20"/>
                                      <w:szCs w:val="20"/>
                                      <w:lang w:val="en-GB"/>
                                    </w:rPr>
                                    <w:t>CS + CS</w:t>
                                  </w:r>
                                </w:p>
                              </w:txbxContent>
                            </wps:txbx>
                            <wps:bodyPr spcFirstLastPara="0" vert="horz" wrap="square" lIns="19050" tIns="12700" rIns="19050" bIns="12700" numCol="1" spcCol="1270" anchor="ctr" anchorCtr="0">
                              <a:noAutofit/>
                            </wps:bodyPr>
                          </wps:wsp>
                        </wpg:grpSp>
                        <wpg:grpSp>
                          <wpg:cNvPr id="101095" name="Group 101095"/>
                          <wpg:cNvGrpSpPr/>
                          <wpg:grpSpPr>
                            <a:xfrm>
                              <a:off x="3891505" y="515500"/>
                              <a:ext cx="610525" cy="381606"/>
                              <a:chOff x="3891505" y="515500"/>
                              <a:chExt cx="610594" cy="381621"/>
                            </a:xfrm>
                          </wpg:grpSpPr>
                          <wps:wsp>
                            <wps:cNvPr id="101096" name="Rounded Rectangle 101096"/>
                            <wps:cNvSpPr/>
                            <wps:spPr>
                              <a:xfrm>
                                <a:off x="3891505" y="515500"/>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097" name="Rounded Rectangle 6"/>
                            <wps:cNvSpPr txBox="1"/>
                            <wps:spPr>
                              <a:xfrm>
                                <a:off x="3902682" y="526677"/>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2971F275" w14:textId="77777777" w:rsidR="00E27849" w:rsidRDefault="00E27849" w:rsidP="00351ECB">
                                  <w:pPr>
                                    <w:pStyle w:val="NormalWeb"/>
                                    <w:spacing w:after="67" w:line="216" w:lineRule="auto"/>
                                    <w:jc w:val="center"/>
                                  </w:pPr>
                                  <w:r>
                                    <w:rPr>
                                      <w:rFonts w:asciiTheme="minorHAnsi" w:hAnsi="Calibri" w:cs="Arial"/>
                                      <w:color w:val="000000"/>
                                      <w:kern w:val="24"/>
                                      <w:sz w:val="16"/>
                                      <w:szCs w:val="16"/>
                                    </w:rPr>
                                    <w:t>Set SoC to Max. 1 WLTC</w:t>
                                  </w:r>
                                </w:p>
                              </w:txbxContent>
                            </wps:txbx>
                            <wps:bodyPr spcFirstLastPara="0" vert="horz" wrap="square" lIns="15240" tIns="10160" rIns="15240" bIns="10160" numCol="1" spcCol="1270" anchor="ctr" anchorCtr="0">
                              <a:noAutofit/>
                            </wps:bodyPr>
                          </wps:wsp>
                        </wpg:grpSp>
                        <wpg:grpSp>
                          <wpg:cNvPr id="101098" name="Group 101098"/>
                          <wpg:cNvGrpSpPr/>
                          <wpg:grpSpPr>
                            <a:xfrm>
                              <a:off x="3891505" y="992509"/>
                              <a:ext cx="610525" cy="381606"/>
                              <a:chOff x="3891505" y="992509"/>
                              <a:chExt cx="610594" cy="381621"/>
                            </a:xfrm>
                          </wpg:grpSpPr>
                          <wps:wsp>
                            <wps:cNvPr id="101099" name="Rounded Rectangle 101099"/>
                            <wps:cNvSpPr/>
                            <wps:spPr>
                              <a:xfrm>
                                <a:off x="3891505" y="992509"/>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100" name="Rounded Rectangle 8"/>
                            <wps:cNvSpPr txBox="1"/>
                            <wps:spPr>
                              <a:xfrm>
                                <a:off x="3902682" y="1003686"/>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136F4873" w14:textId="77777777" w:rsidR="00E27849" w:rsidRDefault="00E27849" w:rsidP="00351ECB">
                                  <w:pPr>
                                    <w:pStyle w:val="NormalWeb"/>
                                    <w:spacing w:after="67" w:line="216" w:lineRule="auto"/>
                                    <w:jc w:val="center"/>
                                  </w:pPr>
                                  <w:proofErr w:type="spellStart"/>
                                  <w:r>
                                    <w:rPr>
                                      <w:rFonts w:asciiTheme="minorHAnsi" w:hAnsi="Calibri" w:cs="Arial"/>
                                      <w:color w:val="000000"/>
                                      <w:kern w:val="24"/>
                                      <w:sz w:val="16"/>
                                      <w:szCs w:val="16"/>
                                      <w:lang w:val="en-GB"/>
                                    </w:rPr>
                                    <w:t>Prec</w:t>
                                  </w:r>
                                  <w:proofErr w:type="spellEnd"/>
                                  <w:r>
                                    <w:rPr>
                                      <w:rFonts w:asciiTheme="minorHAnsi" w:hAnsi="Calibri" w:cs="Arial"/>
                                      <w:color w:val="000000"/>
                                      <w:kern w:val="24"/>
                                      <w:sz w:val="16"/>
                                      <w:szCs w:val="16"/>
                                      <w:lang w:val="en-GB"/>
                                    </w:rPr>
                                    <w:t>-Soak</w:t>
                                  </w:r>
                                </w:p>
                                <w:p w14:paraId="2F3B245E" w14:textId="77777777" w:rsidR="00E27849" w:rsidRDefault="00E27849" w:rsidP="00351ECB">
                                  <w:pPr>
                                    <w:pStyle w:val="NormalWeb"/>
                                    <w:spacing w:after="67" w:line="216" w:lineRule="auto"/>
                                    <w:jc w:val="center"/>
                                  </w:pPr>
                                  <w:r>
                                    <w:rPr>
                                      <w:rFonts w:cs="Arial"/>
                                      <w:color w:val="000000"/>
                                      <w:kern w:val="24"/>
                                      <w:sz w:val="16"/>
                                      <w:szCs w:val="16"/>
                                      <w:lang w:val="en-GB"/>
                                    </w:rPr>
                                    <w:t>(CS)</w:t>
                                  </w:r>
                                </w:p>
                              </w:txbxContent>
                            </wps:txbx>
                            <wps:bodyPr spcFirstLastPara="0" vert="horz" wrap="square" lIns="15240" tIns="10160" rIns="15240" bIns="10160" numCol="1" spcCol="1270" anchor="ctr" anchorCtr="0">
                              <a:noAutofit/>
                            </wps:bodyPr>
                          </wps:wsp>
                        </wpg:grpSp>
                        <wpg:grpSp>
                          <wpg:cNvPr id="101101" name="Group 101101"/>
                          <wpg:cNvGrpSpPr/>
                          <wpg:grpSpPr>
                            <a:xfrm>
                              <a:off x="3891505" y="1460992"/>
                              <a:ext cx="610525" cy="390132"/>
                              <a:chOff x="3891505" y="1460992"/>
                              <a:chExt cx="610594" cy="390147"/>
                            </a:xfrm>
                          </wpg:grpSpPr>
                          <wps:wsp>
                            <wps:cNvPr id="101102" name="Rounded Rectangle 101102"/>
                            <wps:cNvSpPr/>
                            <wps:spPr>
                              <a:xfrm>
                                <a:off x="3891505" y="1469518"/>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103" name="Rounded Rectangle 10"/>
                            <wps:cNvSpPr txBox="1"/>
                            <wps:spPr>
                              <a:xfrm>
                                <a:off x="3901680" y="1460992"/>
                                <a:ext cx="588240" cy="378752"/>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0AEEF3A8" w14:textId="77777777" w:rsidR="00E27849" w:rsidRDefault="00E27849" w:rsidP="00351ECB">
                                  <w:pPr>
                                    <w:pStyle w:val="NormalWeb"/>
                                    <w:jc w:val="center"/>
                                  </w:pPr>
                                  <w:r>
                                    <w:rPr>
                                      <w:rFonts w:asciiTheme="minorHAnsi" w:hAnsi="Calibri" w:cs="Arial"/>
                                      <w:color w:val="000000"/>
                                      <w:kern w:val="24"/>
                                      <w:sz w:val="16"/>
                                      <w:szCs w:val="16"/>
                                    </w:rPr>
                                    <w:t>P/C - Max. 1 WLTC</w:t>
                                  </w:r>
                                </w:p>
                                <w:p w14:paraId="0C062EC7" w14:textId="77777777" w:rsidR="00E27849" w:rsidRDefault="00E27849" w:rsidP="00351ECB">
                                  <w:pPr>
                                    <w:pStyle w:val="NormalWeb"/>
                                    <w:jc w:val="center"/>
                                  </w:pPr>
                                  <w:r>
                                    <w:rPr>
                                      <w:rFonts w:cs="Arial"/>
                                      <w:color w:val="000000"/>
                                      <w:kern w:val="24"/>
                                      <w:sz w:val="16"/>
                                      <w:szCs w:val="16"/>
                                    </w:rPr>
                                    <w:t>Break-off</w:t>
                                  </w:r>
                                </w:p>
                              </w:txbxContent>
                            </wps:txbx>
                            <wps:bodyPr spcFirstLastPara="0" vert="horz" wrap="square" lIns="15240" tIns="10160" rIns="15240" bIns="10160" numCol="1" spcCol="1270" anchor="ctr" anchorCtr="0">
                              <a:noAutofit/>
                            </wps:bodyPr>
                          </wps:wsp>
                        </wpg:grpSp>
                        <wpg:grpSp>
                          <wpg:cNvPr id="101104" name="Group 101104"/>
                          <wpg:cNvGrpSpPr/>
                          <wpg:grpSpPr>
                            <a:xfrm>
                              <a:off x="3891505" y="1946525"/>
                              <a:ext cx="610525" cy="381606"/>
                              <a:chOff x="3891505" y="1946525"/>
                              <a:chExt cx="610594" cy="381621"/>
                            </a:xfrm>
                          </wpg:grpSpPr>
                          <wps:wsp>
                            <wps:cNvPr id="101105" name="Rounded Rectangle 101105"/>
                            <wps:cNvSpPr/>
                            <wps:spPr>
                              <a:xfrm>
                                <a:off x="3891505" y="1946525"/>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106" name="Rounded Rectangle 12"/>
                            <wps:cNvSpPr txBox="1"/>
                            <wps:spPr>
                              <a:xfrm>
                                <a:off x="3902682" y="1957702"/>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643D4B5A" w14:textId="77777777" w:rsidR="00E27849" w:rsidRDefault="00E27849" w:rsidP="00351ECB">
                                  <w:pPr>
                                    <w:pStyle w:val="NormalWeb"/>
                                    <w:spacing w:after="67" w:line="216" w:lineRule="auto"/>
                                    <w:jc w:val="center"/>
                                  </w:pPr>
                                  <w:r>
                                    <w:rPr>
                                      <w:rFonts w:asciiTheme="minorHAnsi" w:hAnsi="Calibri" w:cs="Arial"/>
                                      <w:color w:val="000000"/>
                                      <w:kern w:val="24"/>
                                      <w:sz w:val="16"/>
                                      <w:szCs w:val="16"/>
                                      <w:lang w:val="en-GB"/>
                                    </w:rPr>
                                    <w:t>Test-Soak</w:t>
                                  </w:r>
                                </w:p>
                              </w:txbxContent>
                            </wps:txbx>
                            <wps:bodyPr spcFirstLastPara="0" vert="horz" wrap="square" lIns="15240" tIns="10160" rIns="15240" bIns="10160" numCol="1" spcCol="1270" anchor="ctr" anchorCtr="0">
                              <a:noAutofit/>
                            </wps:bodyPr>
                          </wps:wsp>
                        </wpg:grpSp>
                        <wpg:grpSp>
                          <wpg:cNvPr id="101107" name="Group 101107"/>
                          <wpg:cNvGrpSpPr/>
                          <wpg:grpSpPr>
                            <a:xfrm>
                              <a:off x="3891505" y="2423535"/>
                              <a:ext cx="610525" cy="381606"/>
                              <a:chOff x="3891505" y="2423535"/>
                              <a:chExt cx="610594" cy="381621"/>
                            </a:xfrm>
                          </wpg:grpSpPr>
                          <wps:wsp>
                            <wps:cNvPr id="101108" name="Rounded Rectangle 101108"/>
                            <wps:cNvSpPr/>
                            <wps:spPr>
                              <a:xfrm>
                                <a:off x="3891505" y="2423535"/>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109" name="Rounded Rectangle 14"/>
                            <wps:cNvSpPr txBox="1"/>
                            <wps:spPr>
                              <a:xfrm>
                                <a:off x="3902682" y="2434712"/>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1E80AB57" w14:textId="77777777" w:rsidR="00E27849" w:rsidRDefault="00E27849" w:rsidP="00351ECB">
                                  <w:pPr>
                                    <w:pStyle w:val="NormalWeb"/>
                                    <w:spacing w:after="67" w:line="216" w:lineRule="auto"/>
                                    <w:jc w:val="center"/>
                                  </w:pPr>
                                  <w:r>
                                    <w:rPr>
                                      <w:rFonts w:asciiTheme="minorHAnsi" w:hAnsi="Calibri" w:cs="Arial"/>
                                      <w:color w:val="000000"/>
                                      <w:kern w:val="24"/>
                                      <w:sz w:val="16"/>
                                      <w:szCs w:val="16"/>
                                      <w:lang w:val="en-GB"/>
                                    </w:rPr>
                                    <w:t>CS Type 6 test</w:t>
                                  </w:r>
                                </w:p>
                              </w:txbxContent>
                            </wps:txbx>
                            <wps:bodyPr spcFirstLastPara="0" vert="horz" wrap="square" lIns="15240" tIns="10160" rIns="15240" bIns="10160" numCol="1" spcCol="1270" anchor="ctr" anchorCtr="0">
                              <a:noAutofit/>
                            </wps:bodyPr>
                          </wps:wsp>
                        </wpg:grpSp>
                        <wpg:grpSp>
                          <wpg:cNvPr id="101110" name="Group 101110"/>
                          <wpg:cNvGrpSpPr/>
                          <wpg:grpSpPr>
                            <a:xfrm>
                              <a:off x="3891505" y="2868361"/>
                              <a:ext cx="610525" cy="413788"/>
                              <a:chOff x="3891505" y="2868361"/>
                              <a:chExt cx="610594" cy="413804"/>
                            </a:xfrm>
                          </wpg:grpSpPr>
                          <wps:wsp>
                            <wps:cNvPr id="101111" name="Rounded Rectangle 101111"/>
                            <wps:cNvSpPr/>
                            <wps:spPr>
                              <a:xfrm>
                                <a:off x="3891505" y="2900544"/>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112" name="Rounded Rectangle 16"/>
                            <wps:cNvSpPr txBox="1"/>
                            <wps:spPr>
                              <a:xfrm>
                                <a:off x="3902348" y="2868361"/>
                                <a:ext cx="588240" cy="40249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4939F4CF" w14:textId="77777777" w:rsidR="00E27849" w:rsidRDefault="00E27849" w:rsidP="00351ECB">
                                  <w:pPr>
                                    <w:pStyle w:val="NormalWeb"/>
                                    <w:jc w:val="center"/>
                                  </w:pPr>
                                  <w:r>
                                    <w:rPr>
                                      <w:rFonts w:asciiTheme="minorHAnsi" w:hAnsi="Calibri" w:cs="Arial"/>
                                      <w:color w:val="000000"/>
                                      <w:kern w:val="24"/>
                                      <w:sz w:val="16"/>
                                      <w:szCs w:val="16"/>
                                    </w:rPr>
                                    <w:t>Test-Soak</w:t>
                                  </w:r>
                                </w:p>
                              </w:txbxContent>
                            </wps:txbx>
                            <wps:bodyPr spcFirstLastPara="0" vert="horz" wrap="square" lIns="15240" tIns="10160" rIns="15240" bIns="10160" numCol="1" spcCol="1270" anchor="ctr" anchorCtr="0">
                              <a:noAutofit/>
                            </wps:bodyPr>
                          </wps:wsp>
                        </wpg:grpSp>
                        <wps:wsp>
                          <wps:cNvPr id="101113" name="Straight Connector 17"/>
                          <wps:cNvSpPr/>
                          <wps:spPr>
                            <a:xfrm>
                              <a:off x="3769475" y="420099"/>
                              <a:ext cx="91430" cy="3147210"/>
                            </a:xfrm>
                            <a:custGeom>
                              <a:avLst/>
                              <a:gdLst/>
                              <a:ahLst/>
                              <a:cxnLst/>
                              <a:rect l="0" t="0" r="0" b="0"/>
                              <a:pathLst>
                                <a:path>
                                  <a:moveTo>
                                    <a:pt x="45720" y="0"/>
                                  </a:moveTo>
                                  <a:lnTo>
                                    <a:pt x="45720" y="3141496"/>
                                  </a:lnTo>
                                  <a:lnTo>
                                    <a:pt x="121877" y="3141496"/>
                                  </a:lnTo>
                                </a:path>
                              </a:pathLst>
                            </a:custGeom>
                            <a:noFill/>
                            <a:ln w="25400" cap="flat" cmpd="sng" algn="ctr">
                              <a:solidFill>
                                <a:sysClr val="windowText" lastClr="000000"/>
                              </a:solidFill>
                              <a:prstDash val="solid"/>
                            </a:ln>
                            <a:effectLst/>
                          </wps:spPr>
                          <wps:style>
                            <a:lnRef idx="2">
                              <a:scrgbClr r="0" g="0" b="0"/>
                            </a:lnRef>
                            <a:fillRef idx="0">
                              <a:scrgbClr r="0" g="0" b="0"/>
                            </a:fillRef>
                            <a:effectRef idx="0">
                              <a:scrgbClr r="0" g="0" b="0"/>
                            </a:effectRef>
                            <a:fontRef idx="minor">
                              <a:schemeClr val="tx1">
                                <a:hueOff val="0"/>
                                <a:satOff val="0"/>
                                <a:lumOff val="0"/>
                                <a:alphaOff val="0"/>
                              </a:schemeClr>
                            </a:fontRef>
                          </wps:style>
                          <wps:bodyPr/>
                        </wps:wsp>
                        <wpg:grpSp>
                          <wpg:cNvPr id="101114" name="Group 101114"/>
                          <wpg:cNvGrpSpPr/>
                          <wpg:grpSpPr>
                            <a:xfrm>
                              <a:off x="3891505" y="3376505"/>
                              <a:ext cx="610525" cy="381606"/>
                              <a:chOff x="3891505" y="3376505"/>
                              <a:chExt cx="610594" cy="381621"/>
                            </a:xfrm>
                          </wpg:grpSpPr>
                          <wps:wsp>
                            <wps:cNvPr id="101115" name="Rounded Rectangle 101115"/>
                            <wps:cNvSpPr/>
                            <wps:spPr>
                              <a:xfrm>
                                <a:off x="3891505" y="3376505"/>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1116" name="Rounded Rectangle 19"/>
                            <wps:cNvSpPr txBox="1"/>
                            <wps:spPr>
                              <a:xfrm>
                                <a:off x="3902682" y="3387682"/>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4F71789F" w14:textId="77777777" w:rsidR="00E27849" w:rsidRDefault="00E27849" w:rsidP="00351ECB">
                                  <w:pPr>
                                    <w:pStyle w:val="NormalWeb"/>
                                    <w:spacing w:after="67" w:line="216" w:lineRule="auto"/>
                                    <w:jc w:val="center"/>
                                  </w:pPr>
                                  <w:r>
                                    <w:rPr>
                                      <w:rFonts w:asciiTheme="minorHAnsi" w:hAnsi="Calibri" w:cs="Arial"/>
                                      <w:color w:val="000000"/>
                                      <w:kern w:val="24"/>
                                      <w:sz w:val="16"/>
                                      <w:szCs w:val="16"/>
                                      <w:lang w:val="en-GB"/>
                                    </w:rPr>
                                    <w:t>CS Type 6 test</w:t>
                                  </w:r>
                                </w:p>
                              </w:txbxContent>
                            </wps:txbx>
                            <wps:bodyPr spcFirstLastPara="0" vert="horz" wrap="square" lIns="15240" tIns="10160" rIns="15240" bIns="10160" numCol="1" spcCol="1270" anchor="ctr" anchorCtr="0">
                              <a:noAutofit/>
                            </wps:bodyPr>
                          </wps:wsp>
                        </wpg:grpSp>
                        <wps:wsp>
                          <wps:cNvPr id="101117" name="Straight Connector 101117"/>
                          <wps:cNvCnPr/>
                          <wps:spPr>
                            <a:xfrm>
                              <a:off x="3815189" y="706302"/>
                              <a:ext cx="76315"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118" name="Straight Connector 101118"/>
                          <wps:cNvCnPr/>
                          <wps:spPr>
                            <a:xfrm>
                              <a:off x="3815183" y="1180422"/>
                              <a:ext cx="76315"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119" name="Straight Connector 101119"/>
                          <wps:cNvCnPr/>
                          <wps:spPr>
                            <a:xfrm>
                              <a:off x="3823643" y="1646071"/>
                              <a:ext cx="76315"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120" name="Straight Connector 101120"/>
                          <wps:cNvCnPr/>
                          <wps:spPr>
                            <a:xfrm>
                              <a:off x="3823643" y="2128655"/>
                              <a:ext cx="76315"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121" name="Straight Connector 101121"/>
                          <wps:cNvCnPr/>
                          <wps:spPr>
                            <a:xfrm>
                              <a:off x="3823643" y="2619704"/>
                              <a:ext cx="76315"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1122" name="Straight Connector 101122"/>
                          <wps:cNvCnPr/>
                          <wps:spPr>
                            <a:xfrm>
                              <a:off x="3823637" y="3076890"/>
                              <a:ext cx="76315"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1DFF36C" id="Group 145" o:spid="_x0000_s1026" style="width:354.5pt;height:295.9pt;mso-position-horizontal-relative:char;mso-position-vertical-relative:line" coordsize="45020,37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">
                  <v:group id="Group 100982" o:spid="_x0000_s1027" style="position:absolute;width:7631;height:3816" coordsize="7632,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">
                    <v:roundrect id="Rounded Rectangle 100983" o:spid="_x0000_s1028" style="position:absolute;width:7632;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" filled="f" strokecolor="windowText" strokeweight="2.25pt">
                      <v:stroke endcap="round"/>
                    </v:roundrect>
                    <v:shapetype id="_x0000_t202" coordsize="21600,21600" o:spt="202" path="m,l,21600r21600,l21600,xe">
                      <v:stroke joinstyle="miter"/>
                      <v:path gradientshapeok="t" o:connecttype="rect"/>
                    </v:shapetype>
                    <v:shape id="Rounded Rectangle 4" o:spid="_x0000_s1029" type="#_x0000_t202" style="position:absolute;left:111;top:111;width:7409;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" filled="f" stroked="f">
                      <v:textbox inset="1.5pt,1pt,1.5pt,1pt">
                        <w:txbxContent>
                          <w:p w14:paraId="258BC953" w14:textId="77777777" w:rsidR="00E27849" w:rsidRDefault="00E27849" w:rsidP="00351ECB">
                            <w:pPr>
                              <w:pStyle w:val="NormalWeb"/>
                              <w:spacing w:after="84" w:line="216" w:lineRule="auto"/>
                              <w:jc w:val="center"/>
                            </w:pPr>
                            <w:r>
                              <w:rPr>
                                <w:rFonts w:asciiTheme="minorHAnsi" w:hAnsi="Calibri" w:cs="Arial"/>
                                <w:color w:val="000000"/>
                                <w:kern w:val="24"/>
                                <w:sz w:val="20"/>
                                <w:szCs w:val="20"/>
                                <w:lang w:val="en-GB"/>
                              </w:rPr>
                              <w:t>Option 1</w:t>
                            </w:r>
                          </w:p>
                          <w:p w14:paraId="7EB72C5F" w14:textId="77777777" w:rsidR="00E27849" w:rsidRDefault="00E27849" w:rsidP="00351ECB">
                            <w:pPr>
                              <w:pStyle w:val="NormalWeb"/>
                              <w:spacing w:after="84" w:line="216" w:lineRule="auto"/>
                              <w:jc w:val="center"/>
                            </w:pPr>
                            <w:r>
                              <w:rPr>
                                <w:rFonts w:asciiTheme="minorHAnsi" w:hAnsi="Calibri" w:cs="Arial"/>
                                <w:color w:val="000000"/>
                                <w:kern w:val="24"/>
                                <w:sz w:val="20"/>
                                <w:szCs w:val="20"/>
                                <w:lang w:val="en-GB"/>
                              </w:rPr>
                              <w:t>CD</w:t>
                            </w:r>
                          </w:p>
                        </w:txbxContent>
                      </v:textbox>
                    </v:shape>
                  </v:group>
                  <v:group id="Group 100985" o:spid="_x0000_s1030" style="position:absolute;left:1526;top:4770;width:6105;height:3816" coordorigin="1526,4770"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">
                    <v:roundrect id="Rounded Rectangle 100986" o:spid="_x0000_s1031" style="position:absolute;left:1526;top:4770;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" strokecolor="windowText" strokeweight="2pt">
                      <v:fill opacity="59110f"/>
                    </v:roundrect>
                    <v:shape id="Rounded Rectangle 6" o:spid="_x0000_s1032" type="#_x0000_t202" style="position:absolute;left:1638;top:4881;width:5882;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" filled="f" stroked="f">
                      <v:textbox inset="1.2pt,.8pt,1.2pt,.8pt">
                        <w:txbxContent>
                          <w:p w14:paraId="542E33B1" w14:textId="77777777" w:rsidR="00E27849" w:rsidRDefault="00E27849" w:rsidP="00351ECB">
                            <w:pPr>
                              <w:pStyle w:val="NormalWeb"/>
                              <w:jc w:val="center"/>
                            </w:pPr>
                            <w:r>
                              <w:rPr>
                                <w:rFonts w:asciiTheme="minorHAnsi" w:hAnsi="Calibri" w:cs="Arial"/>
                                <w:color w:val="000000"/>
                                <w:kern w:val="24"/>
                                <w:sz w:val="16"/>
                                <w:szCs w:val="16"/>
                              </w:rPr>
                              <w:t xml:space="preserve">Set </w:t>
                            </w:r>
                            <w:proofErr w:type="spellStart"/>
                            <w:r>
                              <w:rPr>
                                <w:rFonts w:asciiTheme="minorHAnsi" w:hAnsi="Calibri" w:cs="Arial"/>
                                <w:color w:val="000000"/>
                                <w:kern w:val="24"/>
                                <w:sz w:val="16"/>
                                <w:szCs w:val="16"/>
                              </w:rPr>
                              <w:t>SoC</w:t>
                            </w:r>
                            <w:proofErr w:type="spellEnd"/>
                            <w:r>
                              <w:rPr>
                                <w:rFonts w:asciiTheme="minorHAnsi" w:hAnsi="Calibri" w:cs="Arial"/>
                                <w:color w:val="000000"/>
                                <w:kern w:val="24"/>
                                <w:sz w:val="16"/>
                                <w:szCs w:val="16"/>
                              </w:rPr>
                              <w:t xml:space="preserve"> to Max. 1 WLTC</w:t>
                            </w:r>
                          </w:p>
                        </w:txbxContent>
                      </v:textbox>
                    </v:shape>
                  </v:group>
                  <v:group id="Group 100988" o:spid="_x0000_s1033" style="position:absolute;left:1526;top:9540;width:6105;height:3816" coordorigin="1526,9540"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">
                    <v:roundrect id="Rounded Rectangle 100989" o:spid="_x0000_s1034" style="position:absolute;left:1526;top:9540;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" strokecolor="windowText" strokeweight="2pt">
                      <v:fill opacity="59110f"/>
                    </v:roundrect>
                    <v:shape id="Rounded Rectangle 8" o:spid="_x0000_s1035" type="#_x0000_t202" style="position:absolute;left:1638;top:9651;width:5882;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" filled="f" stroked="f">
                      <v:textbox inset="1.2pt,.8pt,1.2pt,.8pt">
                        <w:txbxContent>
                          <w:p w14:paraId="0B81FED2" w14:textId="77777777" w:rsidR="00E27849" w:rsidRDefault="00E27849" w:rsidP="00351ECB">
                            <w:pPr>
                              <w:pStyle w:val="NormalWeb"/>
                              <w:jc w:val="center"/>
                            </w:pPr>
                            <w:proofErr w:type="spellStart"/>
                            <w:r>
                              <w:rPr>
                                <w:rFonts w:asciiTheme="minorHAnsi" w:hAnsi="Calibri" w:cs="Arial"/>
                                <w:color w:val="000000"/>
                                <w:kern w:val="24"/>
                                <w:sz w:val="16"/>
                                <w:szCs w:val="16"/>
                              </w:rPr>
                              <w:t>Prec</w:t>
                            </w:r>
                            <w:proofErr w:type="spellEnd"/>
                            <w:r>
                              <w:rPr>
                                <w:rFonts w:asciiTheme="minorHAnsi" w:hAnsi="Calibri" w:cs="Arial"/>
                                <w:color w:val="000000"/>
                                <w:kern w:val="24"/>
                                <w:sz w:val="16"/>
                                <w:szCs w:val="16"/>
                              </w:rPr>
                              <w:t>-Soak (CD)</w:t>
                            </w:r>
                          </w:p>
                        </w:txbxContent>
                      </v:textbox>
                    </v:shape>
                  </v:group>
                  <v:group id="Group 100991" o:spid="_x0000_s1036" style="position:absolute;left:1526;top:13842;width:6105;height:4678" coordorigin="1526,13842" coordsize="6105,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">
                    <v:roundrect id="Rounded Rectangle 100992" o:spid="_x0000_s1037" style="position:absolute;left:1526;top:14310;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" strokecolor="windowText" strokeweight="2pt">
                      <v:fill opacity="59110f"/>
                    </v:roundrect>
                    <v:shape id="Rounded Rectangle 10" o:spid="_x0000_s1038" type="#_x0000_t202" style="position:absolute;left:1637;top:13842;width:5882;height:4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" filled="f" stroked="f">
                      <v:textbox inset="1.2pt,.8pt,1.2pt,.8pt">
                        <w:txbxContent>
                          <w:p w14:paraId="151978E3" w14:textId="77777777" w:rsidR="00E27849" w:rsidRDefault="00E27849" w:rsidP="00351ECB">
                            <w:pPr>
                              <w:pStyle w:val="NormalWeb"/>
                              <w:jc w:val="center"/>
                            </w:pPr>
                            <w:r>
                              <w:rPr>
                                <w:rFonts w:asciiTheme="minorHAnsi" w:hAnsi="Calibri" w:cs="Arial"/>
                                <w:color w:val="000000"/>
                                <w:kern w:val="24"/>
                                <w:sz w:val="16"/>
                                <w:szCs w:val="16"/>
                              </w:rPr>
                              <w:t>P/C - Max. 1 WLTC</w:t>
                            </w:r>
                          </w:p>
                          <w:p w14:paraId="0D3F5198" w14:textId="77777777" w:rsidR="00E27849" w:rsidRDefault="00E27849" w:rsidP="00351ECB">
                            <w:pPr>
                              <w:pStyle w:val="NormalWeb"/>
                              <w:jc w:val="center"/>
                            </w:pPr>
                            <w:r>
                              <w:rPr>
                                <w:rFonts w:cs="Arial"/>
                                <w:color w:val="000000"/>
                                <w:kern w:val="24"/>
                                <w:sz w:val="16"/>
                                <w:szCs w:val="16"/>
                              </w:rPr>
                              <w:t xml:space="preserve">Break-off </w:t>
                            </w:r>
                          </w:p>
                        </w:txbxContent>
                      </v:textbox>
                    </v:shape>
                  </v:group>
                  <v:group id="Group 100994" o:spid="_x0000_s1039" style="position:absolute;left:1526;top:18959;width:6105;height:4008" coordorigin="1526,18959" coordsize="6105,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">
                    <v:roundrect id="Rounded Rectangle 100995" o:spid="_x0000_s1040" style="position:absolute;left:1526;top:19080;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" strokecolor="windowText" strokeweight="2pt">
                      <v:fill opacity="59110f"/>
                    </v:roundrect>
                    <v:shape id="Rounded Rectangle 12" o:spid="_x0000_s1041" type="#_x0000_t202" style="position:absolute;left:1637;top:18959;width:5883;height: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" filled="f" stroked="f">
                      <v:textbox inset="1.2pt,.8pt,1.2pt,.8pt">
                        <w:txbxContent>
                          <w:p w14:paraId="5129DF60" w14:textId="77777777" w:rsidR="00E27849" w:rsidRDefault="00E27849" w:rsidP="00351ECB">
                            <w:pPr>
                              <w:pStyle w:val="NormalWeb"/>
                              <w:jc w:val="center"/>
                            </w:pPr>
                            <w:r>
                              <w:rPr>
                                <w:rFonts w:asciiTheme="minorHAnsi" w:hAnsi="Calibri" w:cs="Arial"/>
                                <w:color w:val="000000"/>
                                <w:kern w:val="24"/>
                                <w:sz w:val="16"/>
                                <w:szCs w:val="16"/>
                              </w:rPr>
                              <w:t>Test-Soak</w:t>
                            </w:r>
                          </w:p>
                          <w:p w14:paraId="4E6B57B1" w14:textId="77777777" w:rsidR="00E27849" w:rsidRDefault="00E27849" w:rsidP="00351ECB">
                            <w:pPr>
                              <w:pStyle w:val="NormalWeb"/>
                              <w:jc w:val="center"/>
                            </w:pPr>
                            <w:r>
                              <w:rPr>
                                <w:rFonts w:asciiTheme="minorHAnsi" w:hAnsi="Calibri" w:cs="Arial"/>
                                <w:color w:val="000000"/>
                                <w:kern w:val="24"/>
                                <w:sz w:val="16"/>
                                <w:szCs w:val="16"/>
                              </w:rPr>
                              <w:t>Charging</w:t>
                            </w:r>
                          </w:p>
                          <w:p w14:paraId="070FF7C6" w14:textId="77777777" w:rsidR="00E27849" w:rsidRDefault="00E27849" w:rsidP="00351ECB">
                            <w:pPr>
                              <w:pStyle w:val="NormalWeb"/>
                              <w:jc w:val="center"/>
                            </w:pPr>
                            <w:r>
                              <w:rPr>
                                <w:rFonts w:asciiTheme="minorHAnsi" w:hAnsi="Calibri" w:cs="Arial"/>
                                <w:color w:val="000000"/>
                                <w:kern w:val="24"/>
                                <w:sz w:val="16"/>
                                <w:szCs w:val="16"/>
                              </w:rPr>
                              <w:t>E</w:t>
                            </w:r>
                            <w:r>
                              <w:rPr>
                                <w:rFonts w:asciiTheme="minorHAnsi" w:hAnsi="Calibri" w:cs="Arial"/>
                                <w:color w:val="000000"/>
                                <w:kern w:val="24"/>
                                <w:position w:val="-4"/>
                                <w:sz w:val="16"/>
                                <w:szCs w:val="16"/>
                                <w:vertAlign w:val="subscript"/>
                              </w:rPr>
                              <w:t>AC</w:t>
                            </w:r>
                          </w:p>
                        </w:txbxContent>
                      </v:textbox>
                    </v:shape>
                  </v:group>
                  <v:group id="Group 100997" o:spid="_x0000_s1042" style="position:absolute;left:1526;top:23850;width:6105;height:3816" coordorigin="1526,23850"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">
                    <v:roundrect id="Rounded Rectangle 100998" o:spid="_x0000_s1043" style="position:absolute;left:1526;top:23850;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" strokecolor="windowText" strokeweight="2pt">
                      <v:fill opacity="59110f"/>
                    </v:roundrect>
                    <v:shape id="Rounded Rectangle 14" o:spid="_x0000_s1044" type="#_x0000_t202" style="position:absolute;left:1638;top:23962;width:5882;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" filled="f" stroked="f">
                      <v:textbox inset="1.2pt,.8pt,1.2pt,.8pt">
                        <w:txbxContent>
                          <w:p w14:paraId="0AA10B93" w14:textId="77777777" w:rsidR="00E27849" w:rsidRDefault="00E27849" w:rsidP="00351ECB">
                            <w:pPr>
                              <w:pStyle w:val="NormalWeb"/>
                              <w:spacing w:after="67" w:line="216" w:lineRule="auto"/>
                              <w:jc w:val="center"/>
                            </w:pPr>
                            <w:r>
                              <w:rPr>
                                <w:rFonts w:asciiTheme="minorHAnsi" w:hAnsi="Calibri" w:cs="Arial"/>
                                <w:color w:val="000000"/>
                                <w:kern w:val="24"/>
                                <w:sz w:val="16"/>
                                <w:szCs w:val="16"/>
                                <w:lang w:val="en-GB"/>
                              </w:rPr>
                              <w:t>CD Type 6 test</w:t>
                            </w:r>
                          </w:p>
                        </w:txbxContent>
                      </v:textbox>
                    </v:shape>
                  </v:group>
                  <v:line id="Straight Connector 101000" o:spid="_x0000_s1045" style="position:absolute;visibility:visible;mso-wrap-style:square" from="763,6678" to="1526,6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" strokecolor="#404040 [2429]" strokeweight="2.25pt"/>
                  <v:line id="Straight Connector 101001" o:spid="_x0000_s1046" style="position:absolute;visibility:visible;mso-wrap-style:square" from="763,11419" to="1526,1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" strokecolor="#404040 [2429]" strokeweight="2.25pt"/>
                  <v:line id="Straight Connector 101002" o:spid="_x0000_s1047" style="position:absolute;visibility:visible;mso-wrap-style:square" from="847,16075" to="1610,16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" strokecolor="#404040 [2429]" strokeweight="2.25pt"/>
                  <v:line id="Straight Connector 101003" o:spid="_x0000_s1048" style="position:absolute;visibility:visible;mso-wrap-style:square" from="847,20901" to="1610,2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" strokecolor="#404040 [2429]" strokeweight="2.25pt"/>
                  <v:line id="Straight Connector 101004" o:spid="_x0000_s1049" style="position:absolute;visibility:visible;mso-wrap-style:square" from="847,25812" to="1610,25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" strokecolor="#404040 [2429]" strokeweight="2.25pt"/>
                  <v:group id="Group 101005" o:spid="_x0000_s1050" style="position:absolute;left:19047;top:254;width:7632;height:3816" coordorigin="19047,254" coordsize="7632,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">
                    <v:roundrect id="Rounded Rectangle 101006" o:spid="_x0000_s1051" style="position:absolute;left:19047;top:254;width:7633;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" filled="f" strokecolor="windowText" strokeweight="2.25pt">
                      <v:stroke endcap="round"/>
                    </v:roundrect>
                    <v:shape id="Rounded Rectangle 4" o:spid="_x0000_s1052" type="#_x0000_t202" style="position:absolute;left:19159;top:365;width:7409;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" filled="f" stroked="f">
                      <v:textbox inset="1.5pt,1pt,1.5pt,1pt">
                        <w:txbxContent>
                          <w:p w14:paraId="5F45B30F" w14:textId="77777777" w:rsidR="00E27849" w:rsidRDefault="00E27849" w:rsidP="00351ECB">
                            <w:pPr>
                              <w:pStyle w:val="NormalWeb"/>
                              <w:spacing w:after="84" w:line="216" w:lineRule="auto"/>
                              <w:jc w:val="center"/>
                            </w:pPr>
                            <w:r>
                              <w:rPr>
                                <w:rFonts w:asciiTheme="minorHAnsi" w:hAnsi="Calibri" w:cs="Arial"/>
                                <w:color w:val="000000"/>
                                <w:kern w:val="24"/>
                                <w:sz w:val="20"/>
                                <w:szCs w:val="20"/>
                                <w:lang w:val="en-GB"/>
                              </w:rPr>
                              <w:t>Option 3</w:t>
                            </w:r>
                          </w:p>
                          <w:p w14:paraId="0FF32A2F" w14:textId="77777777" w:rsidR="00E27849" w:rsidRDefault="00E27849" w:rsidP="00351ECB">
                            <w:pPr>
                              <w:pStyle w:val="NormalWeb"/>
                              <w:spacing w:after="84" w:line="216" w:lineRule="auto"/>
                              <w:jc w:val="center"/>
                            </w:pPr>
                            <w:r>
                              <w:rPr>
                                <w:rFonts w:asciiTheme="minorHAnsi" w:hAnsi="Calibri" w:cs="Arial"/>
                                <w:color w:val="000000"/>
                                <w:kern w:val="24"/>
                                <w:sz w:val="20"/>
                                <w:szCs w:val="20"/>
                                <w:lang w:val="en-GB"/>
                              </w:rPr>
                              <w:t>CD + CS</w:t>
                            </w:r>
                          </w:p>
                        </w:txbxContent>
                      </v:textbox>
                    </v:shape>
                  </v:group>
                  <v:group id="Group 101008" o:spid="_x0000_s1053" style="position:absolute;left:20574;top:5024;width:6105;height:3816" coordorigin="20574,5024"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">
                    <v:roundrect id="Rounded Rectangle 101009" o:spid="_x0000_s1054" style="position:absolute;left:20574;top:5024;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" strokecolor="windowText" strokeweight="2pt">
                      <v:fill opacity="59110f"/>
                    </v:roundrect>
                    <v:shape id="Rounded Rectangle 6" o:spid="_x0000_s1055" type="#_x0000_t202" style="position:absolute;left:20685;top:5135;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" filled="f" stroked="f">
                      <v:textbox inset="1.2pt,.8pt,1.2pt,.8pt">
                        <w:txbxContent>
                          <w:p w14:paraId="7EA5F77B" w14:textId="77777777" w:rsidR="00E27849" w:rsidRDefault="00E27849" w:rsidP="00351ECB">
                            <w:pPr>
                              <w:pStyle w:val="NormalWeb"/>
                              <w:spacing w:after="67" w:line="216" w:lineRule="auto"/>
                              <w:jc w:val="center"/>
                            </w:pPr>
                            <w:r>
                              <w:rPr>
                                <w:rFonts w:asciiTheme="minorHAnsi" w:hAnsi="Calibri" w:cs="Arial"/>
                                <w:color w:val="000000"/>
                                <w:kern w:val="24"/>
                                <w:sz w:val="16"/>
                                <w:szCs w:val="16"/>
                              </w:rPr>
                              <w:t xml:space="preserve">Set </w:t>
                            </w:r>
                            <w:proofErr w:type="spellStart"/>
                            <w:r>
                              <w:rPr>
                                <w:rFonts w:asciiTheme="minorHAnsi" w:hAnsi="Calibri" w:cs="Arial"/>
                                <w:color w:val="000000"/>
                                <w:kern w:val="24"/>
                                <w:sz w:val="16"/>
                                <w:szCs w:val="16"/>
                              </w:rPr>
                              <w:t>SoC</w:t>
                            </w:r>
                            <w:proofErr w:type="spellEnd"/>
                            <w:r>
                              <w:rPr>
                                <w:rFonts w:asciiTheme="minorHAnsi" w:hAnsi="Calibri" w:cs="Arial"/>
                                <w:color w:val="000000"/>
                                <w:kern w:val="24"/>
                                <w:sz w:val="16"/>
                                <w:szCs w:val="16"/>
                              </w:rPr>
                              <w:t xml:space="preserve"> to Max. 1 WLTC</w:t>
                            </w:r>
                          </w:p>
                        </w:txbxContent>
                      </v:textbox>
                    </v:shape>
                  </v:group>
                  <v:group id="Group 101011" o:spid="_x0000_s1056" style="position:absolute;left:20574;top:9794;width:6105;height:3816" coordorigin="20574,9794"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">
                    <v:roundrect id="Rounded Rectangle 101012" o:spid="_x0000_s1057" style="position:absolute;left:20574;top:9794;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" strokecolor="windowText" strokeweight="2pt">
                      <v:fill opacity="59110f"/>
                    </v:roundrect>
                    <v:shape id="Rounded Rectangle 8" o:spid="_x0000_s1058" type="#_x0000_t202" style="position:absolute;left:20685;top:9905;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" filled="f" stroked="f">
                      <v:textbox inset="1.2pt,.8pt,1.2pt,.8pt">
                        <w:txbxContent>
                          <w:p w14:paraId="4014228B" w14:textId="77777777" w:rsidR="00E27849" w:rsidRDefault="00E27849" w:rsidP="00351ECB">
                            <w:pPr>
                              <w:pStyle w:val="NormalWeb"/>
                              <w:spacing w:after="67" w:line="216" w:lineRule="auto"/>
                              <w:jc w:val="center"/>
                            </w:pPr>
                            <w:proofErr w:type="spellStart"/>
                            <w:r>
                              <w:rPr>
                                <w:rFonts w:asciiTheme="minorHAnsi" w:hAnsi="Calibri" w:cs="Arial"/>
                                <w:color w:val="000000"/>
                                <w:kern w:val="24"/>
                                <w:sz w:val="16"/>
                                <w:szCs w:val="16"/>
                              </w:rPr>
                              <w:t>Prec</w:t>
                            </w:r>
                            <w:proofErr w:type="spellEnd"/>
                            <w:r>
                              <w:rPr>
                                <w:rFonts w:asciiTheme="minorHAnsi" w:hAnsi="Calibri" w:cs="Arial"/>
                                <w:color w:val="000000"/>
                                <w:kern w:val="24"/>
                                <w:sz w:val="16"/>
                                <w:szCs w:val="16"/>
                              </w:rPr>
                              <w:t>-Soak (CD)</w:t>
                            </w:r>
                          </w:p>
                        </w:txbxContent>
                      </v:textbox>
                    </v:shape>
                  </v:group>
                  <v:group id="Group 101014" o:spid="_x0000_s1059" style="position:absolute;left:20574;top:14413;width:6105;height:3967" coordorigin="20574,14413" coordsize="6105,3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">
                    <v:roundrect id="Rounded Rectangle 101015" o:spid="_x0000_s1060" style="position:absolute;left:20574;top:14564;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" strokecolor="windowText" strokeweight="2pt">
                      <v:fill opacity="59110f"/>
                    </v:roundrect>
                    <v:shape id="Rounded Rectangle 10" o:spid="_x0000_s1061" type="#_x0000_t202" style="position:absolute;left:20679;top:14413;width:5882;height:3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" filled="f" stroked="f">
                      <v:textbox inset="1.2pt,.8pt,1.2pt,.8pt">
                        <w:txbxContent>
                          <w:p w14:paraId="5F7E07E2" w14:textId="77777777" w:rsidR="00E27849" w:rsidRDefault="00E27849" w:rsidP="00351ECB">
                            <w:pPr>
                              <w:pStyle w:val="NormalWeb"/>
                              <w:jc w:val="center"/>
                            </w:pPr>
                            <w:r>
                              <w:rPr>
                                <w:rFonts w:asciiTheme="minorHAnsi" w:hAnsi="Calibri" w:cs="Arial"/>
                                <w:color w:val="000000"/>
                                <w:kern w:val="24"/>
                                <w:sz w:val="16"/>
                                <w:szCs w:val="16"/>
                              </w:rPr>
                              <w:t>P/C - Max. 1 WLTC</w:t>
                            </w:r>
                          </w:p>
                          <w:p w14:paraId="01015DB2" w14:textId="77777777" w:rsidR="00E27849" w:rsidRDefault="00E27849" w:rsidP="00351ECB">
                            <w:pPr>
                              <w:pStyle w:val="NormalWeb"/>
                              <w:jc w:val="center"/>
                            </w:pPr>
                            <w:r>
                              <w:rPr>
                                <w:rFonts w:cs="Arial"/>
                                <w:color w:val="000000"/>
                                <w:kern w:val="24"/>
                                <w:sz w:val="16"/>
                                <w:szCs w:val="16"/>
                              </w:rPr>
                              <w:t>Break-off</w:t>
                            </w:r>
                          </w:p>
                        </w:txbxContent>
                      </v:textbox>
                    </v:shape>
                  </v:group>
                  <v:group id="Group 101017" o:spid="_x0000_s1062" style="position:absolute;left:20574;top:18922;width:6105;height:4228" coordorigin="20574,18922" coordsize="6105,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">
                    <v:roundrect id="Rounded Rectangle 101018" o:spid="_x0000_s1063" style="position:absolute;left:20574;top:19334;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" strokecolor="windowText" strokeweight="2pt">
                      <v:fill opacity="59110f"/>
                    </v:roundrect>
                    <v:shape id="Rounded Rectangle 12" o:spid="_x0000_s1064" type="#_x0000_t202" style="position:absolute;left:20683;top:18922;width:5883;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" filled="f" stroked="f">
                      <v:textbox inset="1.2pt,.8pt,1.2pt,.8pt">
                        <w:txbxContent>
                          <w:p w14:paraId="2C741B0E" w14:textId="77777777" w:rsidR="00E27849" w:rsidRDefault="00E27849" w:rsidP="00351ECB">
                            <w:pPr>
                              <w:pStyle w:val="NormalWeb"/>
                              <w:jc w:val="center"/>
                            </w:pPr>
                            <w:r>
                              <w:rPr>
                                <w:rFonts w:asciiTheme="minorHAnsi" w:hAnsi="Calibri" w:cs="Arial"/>
                                <w:color w:val="000000"/>
                                <w:kern w:val="24"/>
                                <w:sz w:val="16"/>
                                <w:szCs w:val="16"/>
                              </w:rPr>
                              <w:t>Test-Soak</w:t>
                            </w:r>
                          </w:p>
                          <w:p w14:paraId="7D3EB410" w14:textId="77777777" w:rsidR="00E27849" w:rsidRDefault="00E27849" w:rsidP="00351ECB">
                            <w:pPr>
                              <w:pStyle w:val="NormalWeb"/>
                              <w:jc w:val="center"/>
                            </w:pPr>
                            <w:r>
                              <w:rPr>
                                <w:rFonts w:asciiTheme="minorHAnsi" w:hAnsi="Calibri" w:cs="Arial"/>
                                <w:color w:val="000000"/>
                                <w:kern w:val="24"/>
                                <w:sz w:val="16"/>
                                <w:szCs w:val="16"/>
                              </w:rPr>
                              <w:t>Charging</w:t>
                            </w:r>
                          </w:p>
                          <w:p w14:paraId="698EB632" w14:textId="77777777" w:rsidR="00E27849" w:rsidRDefault="00E27849" w:rsidP="00351ECB">
                            <w:pPr>
                              <w:pStyle w:val="NormalWeb"/>
                              <w:jc w:val="center"/>
                            </w:pPr>
                            <w:r>
                              <w:rPr>
                                <w:rFonts w:asciiTheme="minorHAnsi" w:hAnsi="Calibri" w:cs="Arial"/>
                                <w:color w:val="000000"/>
                                <w:kern w:val="24"/>
                                <w:sz w:val="16"/>
                                <w:szCs w:val="16"/>
                              </w:rPr>
                              <w:t>E</w:t>
                            </w:r>
                            <w:r>
                              <w:rPr>
                                <w:rFonts w:asciiTheme="minorHAnsi" w:hAnsi="Calibri" w:cs="Arial"/>
                                <w:color w:val="000000"/>
                                <w:kern w:val="24"/>
                                <w:position w:val="-4"/>
                                <w:sz w:val="16"/>
                                <w:szCs w:val="16"/>
                                <w:vertAlign w:val="subscript"/>
                              </w:rPr>
                              <w:t>AC</w:t>
                            </w:r>
                          </w:p>
                        </w:txbxContent>
                      </v:textbox>
                    </v:shape>
                  </v:group>
                  <v:group id="Group 101020" o:spid="_x0000_s1065" style="position:absolute;left:20574;top:24104;width:6105;height:3816" coordorigin="20574,24104"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">
                    <v:roundrect id="Rounded Rectangle 101021" o:spid="_x0000_s1066" style="position:absolute;left:20574;top:24104;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" strokecolor="windowText" strokeweight="2pt">
                      <v:fill opacity="59110f"/>
                    </v:roundrect>
                    <v:shape id="Rounded Rectangle 14" o:spid="_x0000_s1067" type="#_x0000_t202" style="position:absolute;left:20685;top:24216;width:5883;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" filled="f" stroked="f">
                      <v:textbox inset="1.2pt,.8pt,1.2pt,.8pt">
                        <w:txbxContent>
                          <w:p w14:paraId="22F07F72" w14:textId="77777777" w:rsidR="00E27849" w:rsidRDefault="00E27849" w:rsidP="00351ECB">
                            <w:pPr>
                              <w:pStyle w:val="NormalWeb"/>
                              <w:spacing w:after="67" w:line="216" w:lineRule="auto"/>
                              <w:jc w:val="center"/>
                            </w:pPr>
                            <w:r>
                              <w:rPr>
                                <w:rFonts w:asciiTheme="minorHAnsi" w:hAnsi="Calibri" w:cs="Arial"/>
                                <w:color w:val="000000"/>
                                <w:kern w:val="24"/>
                                <w:sz w:val="16"/>
                                <w:szCs w:val="16"/>
                                <w:lang w:val="en-GB"/>
                              </w:rPr>
                              <w:t>CD Type 6 test</w:t>
                            </w:r>
                          </w:p>
                        </w:txbxContent>
                      </v:textbox>
                    </v:shape>
                  </v:group>
                  <v:group id="Group 101023" o:spid="_x0000_s1068" style="position:absolute;left:20574;top:28874;width:6105;height:3816" coordorigin="20574,28874"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">
                    <v:roundrect id="Rounded Rectangle 101024" o:spid="_x0000_s1069" style="position:absolute;left:20574;top:28874;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" strokecolor="windowText" strokeweight="2pt">
                      <v:fill opacity="59110f"/>
                    </v:roundrect>
                    <v:shape id="Rounded Rectangle 16" o:spid="_x0000_s1070" type="#_x0000_t202" style="position:absolute;left:20685;top:28986;width:5883;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" filled="f" stroked="f">
                      <v:textbox inset="1.2pt,.8pt,1.2pt,.8pt">
                        <w:txbxContent>
                          <w:p w14:paraId="7F5605BD" w14:textId="77777777" w:rsidR="00E27849" w:rsidRDefault="00E27849" w:rsidP="00351ECB">
                            <w:pPr>
                              <w:pStyle w:val="NormalWeb"/>
                              <w:spacing w:after="67" w:line="216" w:lineRule="auto"/>
                              <w:jc w:val="center"/>
                            </w:pPr>
                            <w:r>
                              <w:rPr>
                                <w:rFonts w:asciiTheme="minorHAnsi" w:hAnsi="Calibri" w:cs="Arial"/>
                                <w:color w:val="000000"/>
                                <w:kern w:val="24"/>
                                <w:sz w:val="16"/>
                                <w:szCs w:val="16"/>
                              </w:rPr>
                              <w:t>Test-Soak</w:t>
                            </w:r>
                          </w:p>
                        </w:txbxContent>
                      </v:textbox>
                    </v:shape>
                  </v:group>
                  <v:shape id="Straight Connector 17" o:spid="_x0000_s1071" style="position:absolute;left:19353;top:4070;width:915;height:31472;visibility:visible;mso-wrap-style:square;v-text-anchor:top" coordsize="91430,314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" path="m45720,r,3141496l121877,3141496e" filled="f" strokecolor="windowText" strokeweight="2pt">
                    <v:path arrowok="t" textboxrect="0,0,91430,3147210"/>
                  </v:shape>
                  <v:group id="Group 101027" o:spid="_x0000_s1072" style="position:absolute;left:20574;top:33634;width:6105;height:3816" coordorigin="20574,33634"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">
                    <v:roundrect id="Rounded Rectangle 101028" o:spid="_x0000_s1073" style="position:absolute;left:20574;top:33634;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" strokecolor="windowText" strokeweight="2pt">
                      <v:fill opacity="59110f"/>
                    </v:roundrect>
                    <v:shape id="Rounded Rectangle 19" o:spid="_x0000_s1074" type="#_x0000_t202" style="position:absolute;left:20685;top:33745;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" filled="f" stroked="f">
                      <v:textbox inset="1.2pt,.8pt,1.2pt,.8pt">
                        <w:txbxContent>
                          <w:p w14:paraId="22270EE2" w14:textId="77777777" w:rsidR="00E27849" w:rsidRDefault="00E27849" w:rsidP="00351ECB">
                            <w:pPr>
                              <w:pStyle w:val="NormalWeb"/>
                              <w:spacing w:after="67" w:line="216" w:lineRule="auto"/>
                              <w:jc w:val="center"/>
                            </w:pPr>
                            <w:r>
                              <w:rPr>
                                <w:rFonts w:asciiTheme="minorHAnsi" w:hAnsi="Calibri" w:cs="Arial"/>
                                <w:color w:val="000000"/>
                                <w:kern w:val="24"/>
                                <w:sz w:val="16"/>
                                <w:szCs w:val="16"/>
                                <w:lang w:val="en-GB"/>
                              </w:rPr>
                              <w:t>CS Type 6 test</w:t>
                            </w:r>
                          </w:p>
                        </w:txbxContent>
                      </v:textbox>
                    </v:shape>
                  </v:group>
                  <v:line id="Straight Connector 101030" o:spid="_x0000_s1075" style="position:absolute;visibility:visible;mso-wrap-style:square" from="19811,6932" to="20574,6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" strokecolor="#404040 [2429]" strokeweight="2.25pt"/>
                  <v:line id="Straight Connector 101031" o:spid="_x0000_s1076" style="position:absolute;visibility:visible;mso-wrap-style:square" from="19810,11673" to="20574,1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" strokecolor="#404040 [2429]" strokeweight="2.25pt"/>
                  <v:line id="Straight Connector 101032" o:spid="_x0000_s1077" style="position:absolute;visibility:visible;mso-wrap-style:square" from="19895,16329" to="20658,1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" strokecolor="#404040 [2429]" strokeweight="2.25pt"/>
                  <v:line id="Straight Connector 101033" o:spid="_x0000_s1078" style="position:absolute;visibility:visible;mso-wrap-style:square" from="19895,21155" to="20658,2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" strokecolor="#404040 [2429]" strokeweight="2.25pt"/>
                  <v:line id="Straight Connector 101034" o:spid="_x0000_s1079" style="position:absolute;visibility:visible;mso-wrap-style:square" from="19895,26066" to="20658,26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" strokecolor="#404040 [2429]" strokeweight="2.25pt"/>
                  <v:line id="Straight Connector 101035" o:spid="_x0000_s1080" style="position:absolute;visibility:visible;mso-wrap-style:square" from="19895,30637" to="20658,30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" strokecolor="#404040 [2429]" strokeweight="2.25pt"/>
                  <v:group id="Group 101036" o:spid="_x0000_s1081" style="position:absolute;left:28106;top:338;width:7631;height:3816" coordorigin="28106,338" coordsize="7632,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">
                    <v:roundrect id="Rounded Rectangle 101037" o:spid="_x0000_s1082" style="position:absolute;left:28106;top:338;width:7632;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" filled="f" strokecolor="windowText" strokeweight="2.25pt">
                      <v:stroke endcap="round"/>
                    </v:roundrect>
                    <v:shape id="Rounded Rectangle 4" o:spid="_x0000_s1083" type="#_x0000_t202" style="position:absolute;left:28217;top:450;width:7409;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" filled="f" stroked="f">
                      <v:textbox inset="1.5pt,1pt,1.5pt,1pt">
                        <w:txbxContent>
                          <w:p w14:paraId="4F72CB3E" w14:textId="77777777" w:rsidR="00E27849" w:rsidRDefault="00E27849" w:rsidP="00351ECB">
                            <w:pPr>
                              <w:pStyle w:val="NormalWeb"/>
                              <w:spacing w:after="84" w:line="216" w:lineRule="auto"/>
                              <w:jc w:val="center"/>
                            </w:pPr>
                            <w:r>
                              <w:rPr>
                                <w:rFonts w:asciiTheme="minorHAnsi" w:hAnsi="Calibri" w:cs="Arial"/>
                                <w:color w:val="000000"/>
                                <w:kern w:val="24"/>
                                <w:sz w:val="20"/>
                                <w:szCs w:val="20"/>
                                <w:lang w:val="en-GB"/>
                              </w:rPr>
                              <w:t>Option 4</w:t>
                            </w:r>
                          </w:p>
                          <w:p w14:paraId="01EBECE2" w14:textId="77777777" w:rsidR="00E27849" w:rsidRDefault="00E27849" w:rsidP="00351ECB">
                            <w:pPr>
                              <w:pStyle w:val="NormalWeb"/>
                              <w:spacing w:after="84" w:line="216" w:lineRule="auto"/>
                              <w:jc w:val="center"/>
                            </w:pPr>
                            <w:r>
                              <w:rPr>
                                <w:rFonts w:asciiTheme="minorHAnsi" w:hAnsi="Calibri" w:cs="Arial"/>
                                <w:color w:val="000000"/>
                                <w:kern w:val="24"/>
                                <w:sz w:val="20"/>
                                <w:szCs w:val="20"/>
                                <w:lang w:val="en-GB"/>
                              </w:rPr>
                              <w:t>CS + CD</w:t>
                            </w:r>
                          </w:p>
                        </w:txbxContent>
                      </v:textbox>
                    </v:shape>
                  </v:group>
                  <v:group id="Group 101039" o:spid="_x0000_s1084" style="position:absolute;left:29632;top:5108;width:6105;height:3816" coordorigin="29632,5108"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">
                    <v:roundrect id="Rounded Rectangle 101040" o:spid="_x0000_s1085" style="position:absolute;left:29632;top:5108;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" strokecolor="windowText" strokeweight="2pt">
                      <v:fill opacity="59110f"/>
                    </v:roundrect>
                    <v:shape id="Rounded Rectangle 6" o:spid="_x0000_s1086" type="#_x0000_t202" style="position:absolute;left:29744;top:5220;width:5882;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" filled="f" stroked="f">
                      <v:textbox inset="1.2pt,.8pt,1.2pt,.8pt">
                        <w:txbxContent>
                          <w:p w14:paraId="52EB4808" w14:textId="77777777" w:rsidR="00E27849" w:rsidRDefault="00E27849" w:rsidP="00351ECB">
                            <w:pPr>
                              <w:pStyle w:val="NormalWeb"/>
                              <w:spacing w:after="67" w:line="216" w:lineRule="auto"/>
                              <w:jc w:val="center"/>
                            </w:pPr>
                            <w:r>
                              <w:rPr>
                                <w:rFonts w:asciiTheme="minorHAnsi" w:hAnsi="Calibri" w:cs="Arial"/>
                                <w:color w:val="000000"/>
                                <w:kern w:val="24"/>
                                <w:sz w:val="16"/>
                                <w:szCs w:val="16"/>
                              </w:rPr>
                              <w:t xml:space="preserve">Set </w:t>
                            </w:r>
                            <w:proofErr w:type="spellStart"/>
                            <w:r>
                              <w:rPr>
                                <w:rFonts w:asciiTheme="minorHAnsi" w:hAnsi="Calibri" w:cs="Arial"/>
                                <w:color w:val="000000"/>
                                <w:kern w:val="24"/>
                                <w:sz w:val="16"/>
                                <w:szCs w:val="16"/>
                              </w:rPr>
                              <w:t>SoC</w:t>
                            </w:r>
                            <w:proofErr w:type="spellEnd"/>
                            <w:r>
                              <w:rPr>
                                <w:rFonts w:asciiTheme="minorHAnsi" w:hAnsi="Calibri" w:cs="Arial"/>
                                <w:color w:val="000000"/>
                                <w:kern w:val="24"/>
                                <w:sz w:val="16"/>
                                <w:szCs w:val="16"/>
                              </w:rPr>
                              <w:t xml:space="preserve"> to Max. 1 WLTC</w:t>
                            </w:r>
                          </w:p>
                        </w:txbxContent>
                      </v:textbox>
                    </v:shape>
                  </v:group>
                  <v:group id="Group 101042" o:spid="_x0000_s1087" style="position:absolute;left:29632;top:9878;width:6105;height:3816" coordorigin="29632,9878"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">
                    <v:roundrect id="Rounded Rectangle 101043" o:spid="_x0000_s1088" style="position:absolute;left:29632;top:9878;width:6106;height:381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" strokecolor="windowText" strokeweight="2pt">
                      <v:fill opacity="59110f"/>
                    </v:roundrect>
                    <v:shape id="Rounded Rectangle 8" o:spid="_x0000_s1089" type="#_x0000_t202" style="position:absolute;left:29744;top:9990;width:5882;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" filled="f" stroked="f">
                      <v:textbox inset="1.2pt,.8pt,1.2pt,.8pt">
                        <w:txbxContent>
                          <w:p w14:paraId="27374203" w14:textId="77777777" w:rsidR="00E27849" w:rsidRDefault="00E27849" w:rsidP="00351ECB">
                            <w:pPr>
                              <w:pStyle w:val="NormalWeb"/>
                              <w:spacing w:after="67" w:line="216" w:lineRule="auto"/>
                              <w:jc w:val="center"/>
                            </w:pPr>
                            <w:proofErr w:type="spellStart"/>
                            <w:r>
                              <w:rPr>
                                <w:rFonts w:asciiTheme="minorHAnsi" w:hAnsi="Calibri" w:cs="Arial"/>
                                <w:color w:val="000000"/>
                                <w:kern w:val="24"/>
                                <w:sz w:val="16"/>
                                <w:szCs w:val="16"/>
                                <w:lang w:val="en-GB"/>
                              </w:rPr>
                              <w:t>Prec</w:t>
                            </w:r>
                            <w:proofErr w:type="spellEnd"/>
                            <w:r>
                              <w:rPr>
                                <w:rFonts w:asciiTheme="minorHAnsi" w:hAnsi="Calibri" w:cs="Arial"/>
                                <w:color w:val="000000"/>
                                <w:kern w:val="24"/>
                                <w:sz w:val="16"/>
                                <w:szCs w:val="16"/>
                                <w:lang w:val="en-GB"/>
                              </w:rPr>
                              <w:t>-Soak</w:t>
                            </w:r>
                          </w:p>
                          <w:p w14:paraId="0DEC352D" w14:textId="77777777" w:rsidR="00E27849" w:rsidRDefault="00E27849" w:rsidP="00351ECB">
                            <w:pPr>
                              <w:pStyle w:val="NormalWeb"/>
                              <w:spacing w:after="67" w:line="216" w:lineRule="auto"/>
                              <w:jc w:val="center"/>
                            </w:pPr>
                            <w:r>
                              <w:rPr>
                                <w:rFonts w:cs="Arial"/>
                                <w:color w:val="000000"/>
                                <w:kern w:val="24"/>
                                <w:sz w:val="16"/>
                                <w:szCs w:val="16"/>
                                <w:lang w:val="en-GB"/>
                              </w:rPr>
                              <w:t>(CS)</w:t>
                            </w:r>
                          </w:p>
                        </w:txbxContent>
                      </v:textbox>
                    </v:shape>
                  </v:group>
                  <v:group id="Group 101045" o:spid="_x0000_s1090" style="position:absolute;left:29632;top:14563;width:6105;height:3902" coordorigin="29632,14563" coordsize="6105,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">
                    <v:roundrect id="Rounded Rectangle 101046" o:spid="_x0000_s1091" style="position:absolute;left:29632;top:14648;width:6106;height:381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" strokecolor="windowText" strokeweight="2pt">
                      <v:fill opacity="59110f"/>
                    </v:roundrect>
                    <v:shape id="Rounded Rectangle 10" o:spid="_x0000_s1092" type="#_x0000_t202" style="position:absolute;left:29734;top:14563;width:5882;height:3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" filled="f" stroked="f">
                      <v:textbox inset="1.2pt,.8pt,1.2pt,.8pt">
                        <w:txbxContent>
                          <w:p w14:paraId="39C0A8C9" w14:textId="77777777" w:rsidR="00E27849" w:rsidRDefault="00E27849" w:rsidP="00351ECB">
                            <w:pPr>
                              <w:pStyle w:val="NormalWeb"/>
                              <w:jc w:val="center"/>
                            </w:pPr>
                            <w:r>
                              <w:rPr>
                                <w:rFonts w:asciiTheme="minorHAnsi" w:hAnsi="Calibri" w:cs="Arial"/>
                                <w:color w:val="000000"/>
                                <w:kern w:val="24"/>
                                <w:sz w:val="16"/>
                                <w:szCs w:val="16"/>
                              </w:rPr>
                              <w:t>P/C - Max. 1 WLTC</w:t>
                            </w:r>
                          </w:p>
                          <w:p w14:paraId="2F17EBA8" w14:textId="77777777" w:rsidR="00E27849" w:rsidRDefault="00E27849" w:rsidP="00351ECB">
                            <w:pPr>
                              <w:pStyle w:val="NormalWeb"/>
                              <w:jc w:val="center"/>
                            </w:pPr>
                            <w:r>
                              <w:rPr>
                                <w:rFonts w:cs="Arial"/>
                                <w:color w:val="000000"/>
                                <w:kern w:val="24"/>
                                <w:sz w:val="16"/>
                                <w:szCs w:val="16"/>
                              </w:rPr>
                              <w:t>Break-off</w:t>
                            </w:r>
                          </w:p>
                        </w:txbxContent>
                      </v:textbox>
                    </v:shape>
                  </v:group>
                  <v:group id="Group 101048" o:spid="_x0000_s1093" style="position:absolute;left:29632;top:19419;width:6105;height:3816" coordorigin="29632,19419"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">
                    <v:roundrect id="Rounded Rectangle 101049" o:spid="_x0000_s1094" style="position:absolute;left:29632;top:19419;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" strokecolor="windowText" strokeweight="2pt">
                      <v:fill opacity="59110f"/>
                    </v:roundrect>
                    <v:shape id="Rounded Rectangle 12" o:spid="_x0000_s1095" type="#_x0000_t202" style="position:absolute;left:29744;top:19530;width:5882;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" filled="f" stroked="f">
                      <v:textbox inset="1.2pt,.8pt,1.2pt,.8pt">
                        <w:txbxContent>
                          <w:p w14:paraId="43B84E31" w14:textId="77777777" w:rsidR="00E27849" w:rsidRDefault="00E27849" w:rsidP="00351ECB">
                            <w:pPr>
                              <w:pStyle w:val="NormalWeb"/>
                              <w:spacing w:after="67" w:line="216" w:lineRule="auto"/>
                              <w:jc w:val="center"/>
                            </w:pPr>
                            <w:r>
                              <w:rPr>
                                <w:rFonts w:asciiTheme="minorHAnsi" w:hAnsi="Calibri" w:cs="Arial"/>
                                <w:color w:val="000000"/>
                                <w:kern w:val="24"/>
                                <w:sz w:val="16"/>
                                <w:szCs w:val="16"/>
                                <w:lang w:val="en-GB"/>
                              </w:rPr>
                              <w:t>Test-Soak</w:t>
                            </w:r>
                          </w:p>
                        </w:txbxContent>
                      </v:textbox>
                    </v:shape>
                  </v:group>
                  <v:group id="Group 101051" o:spid="_x0000_s1096" style="position:absolute;left:29632;top:24189;width:6105;height:3816" coordorigin="29632,24189"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">
                    <v:roundrect id="Rounded Rectangle 101052" o:spid="_x0000_s1097" style="position:absolute;left:29632;top:24189;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" strokecolor="windowText" strokeweight="2pt">
                      <v:fill opacity="59110f"/>
                    </v:roundrect>
                    <v:shape id="Rounded Rectangle 14" o:spid="_x0000_s1098" type="#_x0000_t202" style="position:absolute;left:29744;top:24300;width:5882;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" filled="f" stroked="f">
                      <v:textbox inset="1.2pt,.8pt,1.2pt,.8pt">
                        <w:txbxContent>
                          <w:p w14:paraId="109C968E" w14:textId="77777777" w:rsidR="00E27849" w:rsidRDefault="00E27849" w:rsidP="00351ECB">
                            <w:pPr>
                              <w:pStyle w:val="NormalWeb"/>
                              <w:spacing w:after="67" w:line="216" w:lineRule="auto"/>
                              <w:jc w:val="center"/>
                            </w:pPr>
                            <w:r>
                              <w:rPr>
                                <w:rFonts w:asciiTheme="minorHAnsi" w:hAnsi="Calibri" w:cs="Arial"/>
                                <w:color w:val="000000"/>
                                <w:kern w:val="24"/>
                                <w:sz w:val="16"/>
                                <w:szCs w:val="16"/>
                                <w:lang w:val="en-GB"/>
                              </w:rPr>
                              <w:t>CS Type 6 test</w:t>
                            </w:r>
                          </w:p>
                        </w:txbxContent>
                      </v:textbox>
                    </v:shape>
                  </v:group>
                  <v:group id="Group 101054" o:spid="_x0000_s1099" style="position:absolute;left:29632;top:28822;width:6105;height:4024" coordorigin="29632,28822" coordsize="6105,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">
                    <v:roundrect id="Rounded Rectangle 101055" o:spid="_x0000_s1100" style="position:absolute;left:29632;top:28959;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" strokecolor="windowText" strokeweight="2pt">
                      <v:fill opacity="59110f"/>
                    </v:roundrect>
                    <v:shape id="Rounded Rectangle 16" o:spid="_x0000_s1101" type="#_x0000_t202" style="position:absolute;left:29740;top:28822;width:5883;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" filled="f" stroked="f">
                      <v:textbox inset="1.2pt,.8pt,1.2pt,.8pt">
                        <w:txbxContent>
                          <w:p w14:paraId="62487683" w14:textId="77777777" w:rsidR="00E27849" w:rsidRDefault="00E27849" w:rsidP="00351ECB">
                            <w:pPr>
                              <w:pStyle w:val="NormalWeb"/>
                              <w:jc w:val="center"/>
                            </w:pPr>
                            <w:r>
                              <w:rPr>
                                <w:rFonts w:asciiTheme="minorHAnsi" w:hAnsi="Calibri" w:cs="Arial"/>
                                <w:color w:val="000000"/>
                                <w:kern w:val="24"/>
                                <w:sz w:val="16"/>
                                <w:szCs w:val="16"/>
                              </w:rPr>
                              <w:t>Test-Soak</w:t>
                            </w:r>
                          </w:p>
                          <w:p w14:paraId="10F770E2" w14:textId="77777777" w:rsidR="00E27849" w:rsidRDefault="00E27849" w:rsidP="00351ECB">
                            <w:pPr>
                              <w:pStyle w:val="NormalWeb"/>
                              <w:jc w:val="center"/>
                            </w:pPr>
                            <w:r>
                              <w:rPr>
                                <w:rFonts w:asciiTheme="minorHAnsi" w:hAnsi="Calibri" w:cs="Arial"/>
                                <w:color w:val="000000"/>
                                <w:kern w:val="24"/>
                                <w:sz w:val="16"/>
                                <w:szCs w:val="16"/>
                              </w:rPr>
                              <w:t>Charging</w:t>
                            </w:r>
                          </w:p>
                          <w:p w14:paraId="7FB25A26" w14:textId="77777777" w:rsidR="00E27849" w:rsidRDefault="00E27849" w:rsidP="00351ECB">
                            <w:pPr>
                              <w:pStyle w:val="NormalWeb"/>
                              <w:jc w:val="center"/>
                            </w:pPr>
                            <w:r>
                              <w:rPr>
                                <w:rFonts w:asciiTheme="minorHAnsi" w:hAnsi="Calibri" w:cs="Arial"/>
                                <w:color w:val="000000"/>
                                <w:kern w:val="24"/>
                                <w:sz w:val="16"/>
                                <w:szCs w:val="16"/>
                              </w:rPr>
                              <w:t>E</w:t>
                            </w:r>
                            <w:r>
                              <w:rPr>
                                <w:rFonts w:asciiTheme="minorHAnsi" w:hAnsi="Calibri" w:cs="Arial"/>
                                <w:color w:val="000000"/>
                                <w:kern w:val="24"/>
                                <w:position w:val="-4"/>
                                <w:sz w:val="16"/>
                                <w:szCs w:val="16"/>
                                <w:vertAlign w:val="subscript"/>
                              </w:rPr>
                              <w:t>AC</w:t>
                            </w:r>
                          </w:p>
                        </w:txbxContent>
                      </v:textbox>
                    </v:shape>
                  </v:group>
                  <v:shape id="Straight Connector 17" o:spid="_x0000_s1102" style="position:absolute;left:28412;top:4154;width:914;height:31472;visibility:visible;mso-wrap-style:square;v-text-anchor:top" coordsize="91430,314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" path="m45720,r,3141496l121877,3141496e" filled="f" strokecolor="windowText" strokeweight="2pt">
                    <v:path arrowok="t" textboxrect="0,0,91430,3147210"/>
                  </v:shape>
                  <v:group id="Group 101058" o:spid="_x0000_s1103" style="position:absolute;left:29632;top:33718;width:6105;height:3816" coordorigin="29632,33718"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">
                    <v:roundrect id="Rounded Rectangle 101059" o:spid="_x0000_s1104" style="position:absolute;left:29632;top:33718;width:6106;height:381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" strokecolor="windowText" strokeweight="2pt">
                      <v:fill opacity="59110f"/>
                    </v:roundrect>
                    <v:shape id="Rounded Rectangle 19" o:spid="_x0000_s1105" type="#_x0000_t202" style="position:absolute;left:29744;top:33830;width:5882;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" filled="f" stroked="f">
                      <v:textbox inset="1.2pt,.8pt,1.2pt,.8pt">
                        <w:txbxContent>
                          <w:p w14:paraId="78397204" w14:textId="77777777" w:rsidR="00E27849" w:rsidRDefault="00E27849" w:rsidP="00351ECB">
                            <w:pPr>
                              <w:pStyle w:val="NormalWeb"/>
                              <w:spacing w:after="67" w:line="216" w:lineRule="auto"/>
                              <w:jc w:val="center"/>
                            </w:pPr>
                            <w:r>
                              <w:rPr>
                                <w:rFonts w:asciiTheme="minorHAnsi" w:hAnsi="Calibri" w:cs="Arial"/>
                                <w:color w:val="000000"/>
                                <w:kern w:val="24"/>
                                <w:sz w:val="16"/>
                                <w:szCs w:val="16"/>
                                <w:lang w:val="en-GB"/>
                              </w:rPr>
                              <w:t>CD Type 6 test</w:t>
                            </w:r>
                          </w:p>
                        </w:txbxContent>
                      </v:textbox>
                    </v:shape>
                  </v:group>
                  <v:line id="Straight Connector 101061" o:spid="_x0000_s1106" style="position:absolute;visibility:visible;mso-wrap-style:square" from="28869,7016" to="29632,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" strokecolor="#404040 [2429]" strokeweight="2.25pt"/>
                  <v:line id="Straight Connector 101062" o:spid="_x0000_s1107" style="position:absolute;visibility:visible;mso-wrap-style:square" from="28869,11757" to="29632,1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" strokecolor="#404040 [2429]" strokeweight="2.25pt"/>
                  <v:line id="Straight Connector 101063" o:spid="_x0000_s1108" style="position:absolute;visibility:visible;mso-wrap-style:square" from="28953,16414" to="29717,16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" strokecolor="#404040 [2429]" strokeweight="2.25pt"/>
                  <v:line id="Straight Connector 101064" o:spid="_x0000_s1109" style="position:absolute;visibility:visible;mso-wrap-style:square" from="28953,21240" to="29717,2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" strokecolor="#404040 [2429]" strokeweight="2.25pt"/>
                  <v:line id="Straight Connector 101065" o:spid="_x0000_s1110" style="position:absolute;visibility:visible;mso-wrap-style:square" from="28953,26150" to="29717,2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" strokecolor="#404040 [2429]" strokeweight="2.25pt"/>
                  <v:line id="Straight Connector 101066" o:spid="_x0000_s1111" style="position:absolute;visibility:visible;mso-wrap-style:square" from="28953,30722" to="29717,30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" strokecolor="#404040 [2429]" strokeweight="2.25pt"/>
                  <v:line id="Straight Connector 101067" o:spid="_x0000_s1112" style="position:absolute;flip:y;visibility:visible;mso-wrap-style:square" from="653,3996" to="653,25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" strokecolor="#272727 [2749]" strokeweight="2.25pt"/>
                  <v:group id="Group 101068" o:spid="_x0000_s1113" style="position:absolute;left:9377;top:254;width:7632;height:3816" coordorigin="9377,254" coordsize="7632,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">
                    <v:roundrect id="Rounded Rectangle 101069" o:spid="_x0000_s1114" style="position:absolute;left:9377;top:254;width:7632;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" filled="f" strokecolor="windowText" strokeweight="2.25pt">
                      <v:stroke endcap="round"/>
                    </v:roundrect>
                    <v:shape id="Rounded Rectangle 4" o:spid="_x0000_s1115" type="#_x0000_t202" style="position:absolute;left:9489;top:365;width:7409;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" filled="f" stroked="f">
                      <v:textbox inset="1.5pt,1pt,1.5pt,1pt">
                        <w:txbxContent>
                          <w:p w14:paraId="4ED7FA5D" w14:textId="77777777" w:rsidR="00E27849" w:rsidRDefault="00E27849" w:rsidP="00351ECB">
                            <w:pPr>
                              <w:pStyle w:val="NormalWeb"/>
                              <w:spacing w:after="84" w:line="216" w:lineRule="auto"/>
                              <w:jc w:val="center"/>
                            </w:pPr>
                            <w:r>
                              <w:rPr>
                                <w:rFonts w:asciiTheme="minorHAnsi" w:hAnsi="Calibri" w:cs="Arial"/>
                                <w:color w:val="000000"/>
                                <w:kern w:val="24"/>
                                <w:sz w:val="20"/>
                                <w:szCs w:val="20"/>
                                <w:lang w:val="en-GB"/>
                              </w:rPr>
                              <w:t>Option 2</w:t>
                            </w:r>
                          </w:p>
                          <w:p w14:paraId="4EACA5D0" w14:textId="77777777" w:rsidR="00E27849" w:rsidRDefault="00E27849" w:rsidP="00351ECB">
                            <w:pPr>
                              <w:pStyle w:val="NormalWeb"/>
                              <w:spacing w:after="84" w:line="216" w:lineRule="auto"/>
                              <w:jc w:val="center"/>
                            </w:pPr>
                            <w:r>
                              <w:rPr>
                                <w:rFonts w:asciiTheme="minorHAnsi" w:hAnsi="Calibri" w:cs="Arial"/>
                                <w:color w:val="000000"/>
                                <w:kern w:val="24"/>
                                <w:sz w:val="20"/>
                                <w:szCs w:val="20"/>
                                <w:lang w:val="en-GB"/>
                              </w:rPr>
                              <w:t>CS</w:t>
                            </w:r>
                          </w:p>
                        </w:txbxContent>
                      </v:textbox>
                    </v:shape>
                  </v:group>
                  <v:group id="Group 101071" o:spid="_x0000_s1116" style="position:absolute;left:10903;top:5024;width:6106;height:3816" coordorigin="10903,5024"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">
                    <v:roundrect id="Rounded Rectangle 101072" o:spid="_x0000_s1117" style="position:absolute;left:10903;top:5024;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" strokecolor="windowText" strokeweight="2pt">
                      <v:fill opacity="59110f"/>
                    </v:roundrect>
                    <v:shape id="Rounded Rectangle 6" o:spid="_x0000_s1118" type="#_x0000_t202" style="position:absolute;left:11015;top:5135;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" filled="f" stroked="f">
                      <v:textbox inset="1.2pt,.8pt,1.2pt,.8pt">
                        <w:txbxContent>
                          <w:p w14:paraId="50620935" w14:textId="77777777" w:rsidR="00E27849" w:rsidRDefault="00E27849" w:rsidP="00351ECB">
                            <w:pPr>
                              <w:pStyle w:val="NormalWeb"/>
                              <w:jc w:val="center"/>
                            </w:pPr>
                            <w:r>
                              <w:rPr>
                                <w:rFonts w:asciiTheme="minorHAnsi" w:hAnsi="Calibri" w:cs="Arial"/>
                                <w:color w:val="000000"/>
                                <w:kern w:val="24"/>
                                <w:sz w:val="16"/>
                                <w:szCs w:val="16"/>
                              </w:rPr>
                              <w:t xml:space="preserve">Set </w:t>
                            </w:r>
                            <w:proofErr w:type="spellStart"/>
                            <w:r>
                              <w:rPr>
                                <w:rFonts w:asciiTheme="minorHAnsi" w:hAnsi="Calibri" w:cs="Arial"/>
                                <w:color w:val="000000"/>
                                <w:kern w:val="24"/>
                                <w:sz w:val="16"/>
                                <w:szCs w:val="16"/>
                              </w:rPr>
                              <w:t>SoC</w:t>
                            </w:r>
                            <w:proofErr w:type="spellEnd"/>
                            <w:r>
                              <w:rPr>
                                <w:rFonts w:asciiTheme="minorHAnsi" w:hAnsi="Calibri" w:cs="Arial"/>
                                <w:color w:val="000000"/>
                                <w:kern w:val="24"/>
                                <w:sz w:val="16"/>
                                <w:szCs w:val="16"/>
                              </w:rPr>
                              <w:t xml:space="preserve"> to Max. 1 WLTC</w:t>
                            </w:r>
                          </w:p>
                        </w:txbxContent>
                      </v:textbox>
                    </v:shape>
                  </v:group>
                  <v:group id="Group 101074" o:spid="_x0000_s1119" style="position:absolute;left:10903;top:9794;width:6106;height:3816" coordorigin="10903,9794"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">
                    <v:roundrect id="Rounded Rectangle 101075" o:spid="_x0000_s1120" style="position:absolute;left:10903;top:9794;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" strokecolor="windowText" strokeweight="2pt">
                      <v:fill opacity="59110f"/>
                    </v:roundrect>
                    <v:shape id="Rounded Rectangle 8" o:spid="_x0000_s1121" type="#_x0000_t202" style="position:absolute;left:11015;top:9905;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" filled="f" stroked="f">
                      <v:textbox inset="1.2pt,.8pt,1.2pt,.8pt">
                        <w:txbxContent>
                          <w:p w14:paraId="5C081EA1" w14:textId="77777777" w:rsidR="00E27849" w:rsidRDefault="00E27849" w:rsidP="00351ECB">
                            <w:pPr>
                              <w:pStyle w:val="NormalWeb"/>
                              <w:jc w:val="center"/>
                            </w:pPr>
                            <w:proofErr w:type="spellStart"/>
                            <w:r>
                              <w:rPr>
                                <w:rFonts w:asciiTheme="minorHAnsi" w:hAnsi="Calibri" w:cs="Arial"/>
                                <w:color w:val="000000"/>
                                <w:kern w:val="24"/>
                                <w:sz w:val="16"/>
                                <w:szCs w:val="16"/>
                              </w:rPr>
                              <w:t>Prec</w:t>
                            </w:r>
                            <w:proofErr w:type="spellEnd"/>
                            <w:r>
                              <w:rPr>
                                <w:rFonts w:asciiTheme="minorHAnsi" w:hAnsi="Calibri" w:cs="Arial"/>
                                <w:color w:val="000000"/>
                                <w:kern w:val="24"/>
                                <w:sz w:val="16"/>
                                <w:szCs w:val="16"/>
                              </w:rPr>
                              <w:t>-Soak (CS)</w:t>
                            </w:r>
                          </w:p>
                        </w:txbxContent>
                      </v:textbox>
                    </v:shape>
                  </v:group>
                  <v:group id="Group 101077" o:spid="_x0000_s1122" style="position:absolute;left:10903;top:14309;width:6106;height:4466" coordorigin="10903,14309" coordsize="6105,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">
                    <v:roundrect id="Rounded Rectangle 101078" o:spid="_x0000_s1123" style="position:absolute;left:10903;top:14564;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" strokecolor="windowText" strokeweight="2pt">
                      <v:fill opacity="59110f"/>
                    </v:roundrect>
                    <v:shape id="Rounded Rectangle 10" o:spid="_x0000_s1124" type="#_x0000_t202" style="position:absolute;left:11013;top:14309;width:5882;height:4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" filled="f" stroked="f">
                      <v:textbox inset="1.2pt,.8pt,1.2pt,.8pt">
                        <w:txbxContent>
                          <w:p w14:paraId="3E8BE14D" w14:textId="77777777" w:rsidR="00E27849" w:rsidRDefault="00E27849" w:rsidP="00351ECB">
                            <w:pPr>
                              <w:pStyle w:val="NormalWeb"/>
                              <w:jc w:val="center"/>
                            </w:pPr>
                            <w:r>
                              <w:rPr>
                                <w:rFonts w:asciiTheme="minorHAnsi" w:hAnsi="Calibri" w:cs="Arial"/>
                                <w:color w:val="000000"/>
                                <w:kern w:val="24"/>
                                <w:sz w:val="16"/>
                                <w:szCs w:val="16"/>
                              </w:rPr>
                              <w:t>P/C - Max. 1 WLTC</w:t>
                            </w:r>
                          </w:p>
                          <w:p w14:paraId="174F2682" w14:textId="77777777" w:rsidR="00E27849" w:rsidRDefault="00E27849" w:rsidP="00351ECB">
                            <w:pPr>
                              <w:pStyle w:val="NormalWeb"/>
                              <w:jc w:val="center"/>
                            </w:pPr>
                            <w:r>
                              <w:rPr>
                                <w:rFonts w:cs="Arial"/>
                                <w:color w:val="000000"/>
                                <w:kern w:val="24"/>
                                <w:sz w:val="16"/>
                                <w:szCs w:val="16"/>
                              </w:rPr>
                              <w:t>Break-off</w:t>
                            </w:r>
                          </w:p>
                        </w:txbxContent>
                      </v:textbox>
                    </v:shape>
                  </v:group>
                  <v:group id="Group 101080" o:spid="_x0000_s1125" style="position:absolute;left:10903;top:19334;width:6106;height:3816" coordorigin="10903,19334"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">
                    <v:roundrect id="Rounded Rectangle 101081" o:spid="_x0000_s1126" style="position:absolute;left:10903;top:19334;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" strokecolor="windowText" strokeweight="2pt">
                      <v:fill opacity="59110f"/>
                    </v:roundrect>
                    <v:shape id="Rounded Rectangle 12" o:spid="_x0000_s1127" type="#_x0000_t202" style="position:absolute;left:11015;top:19446;width:5883;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" filled="f" stroked="f">
                      <v:textbox inset="1.2pt,.8pt,1.2pt,.8pt">
                        <w:txbxContent>
                          <w:p w14:paraId="52851368" w14:textId="77777777" w:rsidR="00E27849" w:rsidRDefault="00E27849" w:rsidP="00351ECB">
                            <w:pPr>
                              <w:pStyle w:val="NormalWeb"/>
                              <w:jc w:val="center"/>
                            </w:pPr>
                            <w:r>
                              <w:rPr>
                                <w:rFonts w:asciiTheme="minorHAnsi" w:hAnsi="Calibri" w:cs="Arial"/>
                                <w:color w:val="000000"/>
                                <w:kern w:val="24"/>
                                <w:sz w:val="16"/>
                                <w:szCs w:val="16"/>
                              </w:rPr>
                              <w:t>Test-Soak</w:t>
                            </w:r>
                          </w:p>
                        </w:txbxContent>
                      </v:textbox>
                    </v:shape>
                  </v:group>
                  <v:group id="Group 101083" o:spid="_x0000_s1128" style="position:absolute;left:10903;top:24104;width:6106;height:3816" coordorigin="10903,24104"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">
                    <v:roundrect id="Rounded Rectangle 101084" o:spid="_x0000_s1129" style="position:absolute;left:10903;top:24104;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" strokecolor="windowText" strokeweight="2pt">
                      <v:fill opacity="59110f"/>
                    </v:roundrect>
                    <v:shape id="Rounded Rectangle 14" o:spid="_x0000_s1130" type="#_x0000_t202" style="position:absolute;left:11015;top:24216;width:5883;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" filled="f" stroked="f">
                      <v:textbox inset="1.2pt,.8pt,1.2pt,.8pt">
                        <w:txbxContent>
                          <w:p w14:paraId="56464FE0" w14:textId="77777777" w:rsidR="00E27849" w:rsidRDefault="00E27849" w:rsidP="00351ECB">
                            <w:pPr>
                              <w:pStyle w:val="NormalWeb"/>
                              <w:spacing w:after="67" w:line="216" w:lineRule="auto"/>
                              <w:jc w:val="center"/>
                            </w:pPr>
                            <w:r>
                              <w:rPr>
                                <w:rFonts w:asciiTheme="minorHAnsi" w:hAnsi="Calibri" w:cs="Arial"/>
                                <w:color w:val="000000"/>
                                <w:kern w:val="24"/>
                                <w:sz w:val="16"/>
                                <w:szCs w:val="16"/>
                                <w:lang w:val="en-GB"/>
                              </w:rPr>
                              <w:t>CS Type 6 test</w:t>
                            </w:r>
                          </w:p>
                        </w:txbxContent>
                      </v:textbox>
                    </v:shape>
                  </v:group>
                  <v:line id="Straight Connector 101086" o:spid="_x0000_s1131" style="position:absolute;visibility:visible;mso-wrap-style:square" from="10140,6932" to="10903,6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" strokecolor="#404040 [2429]" strokeweight="2.25pt"/>
                  <v:line id="Straight Connector 101087" o:spid="_x0000_s1132" style="position:absolute;visibility:visible;mso-wrap-style:square" from="10140,11673" to="10903,1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" strokecolor="#404040 [2429]" strokeweight="2.25pt"/>
                  <v:line id="Straight Connector 101088" o:spid="_x0000_s1133" style="position:absolute;visibility:visible;mso-wrap-style:square" from="10225,16329" to="10988,1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" strokecolor="#404040 [2429]" strokeweight="2.25pt"/>
                  <v:line id="Straight Connector 101089" o:spid="_x0000_s1134" style="position:absolute;visibility:visible;mso-wrap-style:square" from="10225,21155" to="10988,2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" strokecolor="#404040 [2429]" strokeweight="2.25pt"/>
                  <v:line id="Straight Connector 101090" o:spid="_x0000_s1135" style="position:absolute;visibility:visible;mso-wrap-style:square" from="10225,26066" to="10988,26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" strokecolor="#404040 [2429]" strokeweight="2.25pt"/>
                  <v:line id="Straight Connector 101091" o:spid="_x0000_s1136" style="position:absolute;flip:y;visibility:visible;mso-wrap-style:square" from="10031,4250" to="10031,26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" strokecolor="#272727 [2749]" strokeweight="2.25pt"/>
                  <v:group id="Group 101092" o:spid="_x0000_s1137" style="position:absolute;left:37388;top:384;width:7632;height:3816" coordorigin="37388,384" coordsize="7632,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">
                    <v:roundrect id="Rounded Rectangle 101093" o:spid="_x0000_s1138" style="position:absolute;left:37388;top:384;width:7633;height:381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" filled="f" strokecolor="windowText" strokeweight="2.25pt">
                      <v:stroke endcap="round"/>
                    </v:roundrect>
                    <v:shape id="Rounded Rectangle 4" o:spid="_x0000_s1139" type="#_x0000_t202" style="position:absolute;left:37500;top:496;width:7409;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" filled="f" stroked="f">
                      <v:textbox inset="1.5pt,1pt,1.5pt,1pt">
                        <w:txbxContent>
                          <w:p w14:paraId="62732F12" w14:textId="77777777" w:rsidR="00E27849" w:rsidRDefault="00E27849" w:rsidP="00351ECB">
                            <w:pPr>
                              <w:pStyle w:val="NormalWeb"/>
                              <w:spacing w:after="84" w:line="216" w:lineRule="auto"/>
                              <w:jc w:val="center"/>
                            </w:pPr>
                            <w:r>
                              <w:rPr>
                                <w:rFonts w:asciiTheme="minorHAnsi" w:hAnsi="Calibri" w:cs="Arial"/>
                                <w:color w:val="000000"/>
                                <w:kern w:val="24"/>
                                <w:sz w:val="20"/>
                                <w:szCs w:val="20"/>
                                <w:lang w:val="en-GB"/>
                              </w:rPr>
                              <w:t>Option 5</w:t>
                            </w:r>
                          </w:p>
                          <w:p w14:paraId="77E1B88D" w14:textId="77777777" w:rsidR="00E27849" w:rsidRDefault="00E27849" w:rsidP="00351ECB">
                            <w:pPr>
                              <w:pStyle w:val="NormalWeb"/>
                              <w:spacing w:after="84" w:line="216" w:lineRule="auto"/>
                              <w:jc w:val="center"/>
                            </w:pPr>
                            <w:r>
                              <w:rPr>
                                <w:rFonts w:asciiTheme="minorHAnsi" w:hAnsi="Calibri" w:cs="Arial"/>
                                <w:color w:val="000000"/>
                                <w:kern w:val="24"/>
                                <w:sz w:val="20"/>
                                <w:szCs w:val="20"/>
                                <w:lang w:val="en-GB"/>
                              </w:rPr>
                              <w:t>CS + CS</w:t>
                            </w:r>
                          </w:p>
                        </w:txbxContent>
                      </v:textbox>
                    </v:shape>
                  </v:group>
                  <v:group id="Group 101095" o:spid="_x0000_s1140" style="position:absolute;left:38915;top:5155;width:6105;height:3816" coordorigin="38915,5155"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">
                    <v:roundrect id="Rounded Rectangle 101096" o:spid="_x0000_s1141" style="position:absolute;left:38915;top:5155;width:6105;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" strokecolor="windowText" strokeweight="2pt">
                      <v:fill opacity="59110f"/>
                    </v:roundrect>
                    <v:shape id="Rounded Rectangle 6" o:spid="_x0000_s1142" type="#_x0000_t202" style="position:absolute;left:39026;top:5266;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" filled="f" stroked="f">
                      <v:textbox inset="1.2pt,.8pt,1.2pt,.8pt">
                        <w:txbxContent>
                          <w:p w14:paraId="2971F275" w14:textId="77777777" w:rsidR="00E27849" w:rsidRDefault="00E27849" w:rsidP="00351ECB">
                            <w:pPr>
                              <w:pStyle w:val="NormalWeb"/>
                              <w:spacing w:after="67" w:line="216" w:lineRule="auto"/>
                              <w:jc w:val="center"/>
                            </w:pPr>
                            <w:r>
                              <w:rPr>
                                <w:rFonts w:asciiTheme="minorHAnsi" w:hAnsi="Calibri" w:cs="Arial"/>
                                <w:color w:val="000000"/>
                                <w:kern w:val="24"/>
                                <w:sz w:val="16"/>
                                <w:szCs w:val="16"/>
                              </w:rPr>
                              <w:t xml:space="preserve">Set </w:t>
                            </w:r>
                            <w:proofErr w:type="spellStart"/>
                            <w:r>
                              <w:rPr>
                                <w:rFonts w:asciiTheme="minorHAnsi" w:hAnsi="Calibri" w:cs="Arial"/>
                                <w:color w:val="000000"/>
                                <w:kern w:val="24"/>
                                <w:sz w:val="16"/>
                                <w:szCs w:val="16"/>
                              </w:rPr>
                              <w:t>SoC</w:t>
                            </w:r>
                            <w:proofErr w:type="spellEnd"/>
                            <w:r>
                              <w:rPr>
                                <w:rFonts w:asciiTheme="minorHAnsi" w:hAnsi="Calibri" w:cs="Arial"/>
                                <w:color w:val="000000"/>
                                <w:kern w:val="24"/>
                                <w:sz w:val="16"/>
                                <w:szCs w:val="16"/>
                              </w:rPr>
                              <w:t xml:space="preserve"> to Max. 1 WLTC</w:t>
                            </w:r>
                          </w:p>
                        </w:txbxContent>
                      </v:textbox>
                    </v:shape>
                  </v:group>
                  <v:group id="Group 101098" o:spid="_x0000_s1143" style="position:absolute;left:38915;top:9925;width:6105;height:3816" coordorigin="38915,9925"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">
                    <v:roundrect id="Rounded Rectangle 101099" o:spid="_x0000_s1144" style="position:absolute;left:38915;top:9925;width:6105;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" strokecolor="windowText" strokeweight="2pt">
                      <v:fill opacity="59110f"/>
                    </v:roundrect>
                    <v:shape id="Rounded Rectangle 8" o:spid="_x0000_s1145" type="#_x0000_t202" style="position:absolute;left:39026;top:10036;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" filled="f" stroked="f">
                      <v:textbox inset="1.2pt,.8pt,1.2pt,.8pt">
                        <w:txbxContent>
                          <w:p w14:paraId="136F4873" w14:textId="77777777" w:rsidR="00E27849" w:rsidRDefault="00E27849" w:rsidP="00351ECB">
                            <w:pPr>
                              <w:pStyle w:val="NormalWeb"/>
                              <w:spacing w:after="67" w:line="216" w:lineRule="auto"/>
                              <w:jc w:val="center"/>
                            </w:pPr>
                            <w:proofErr w:type="spellStart"/>
                            <w:r>
                              <w:rPr>
                                <w:rFonts w:asciiTheme="minorHAnsi" w:hAnsi="Calibri" w:cs="Arial"/>
                                <w:color w:val="000000"/>
                                <w:kern w:val="24"/>
                                <w:sz w:val="16"/>
                                <w:szCs w:val="16"/>
                                <w:lang w:val="en-GB"/>
                              </w:rPr>
                              <w:t>Prec</w:t>
                            </w:r>
                            <w:proofErr w:type="spellEnd"/>
                            <w:r>
                              <w:rPr>
                                <w:rFonts w:asciiTheme="minorHAnsi" w:hAnsi="Calibri" w:cs="Arial"/>
                                <w:color w:val="000000"/>
                                <w:kern w:val="24"/>
                                <w:sz w:val="16"/>
                                <w:szCs w:val="16"/>
                                <w:lang w:val="en-GB"/>
                              </w:rPr>
                              <w:t>-Soak</w:t>
                            </w:r>
                          </w:p>
                          <w:p w14:paraId="2F3B245E" w14:textId="77777777" w:rsidR="00E27849" w:rsidRDefault="00E27849" w:rsidP="00351ECB">
                            <w:pPr>
                              <w:pStyle w:val="NormalWeb"/>
                              <w:spacing w:after="67" w:line="216" w:lineRule="auto"/>
                              <w:jc w:val="center"/>
                            </w:pPr>
                            <w:r>
                              <w:rPr>
                                <w:rFonts w:cs="Arial"/>
                                <w:color w:val="000000"/>
                                <w:kern w:val="24"/>
                                <w:sz w:val="16"/>
                                <w:szCs w:val="16"/>
                                <w:lang w:val="en-GB"/>
                              </w:rPr>
                              <w:t>(CS)</w:t>
                            </w:r>
                          </w:p>
                        </w:txbxContent>
                      </v:textbox>
                    </v:shape>
                  </v:group>
                  <v:group id="Group 101101" o:spid="_x0000_s1146" style="position:absolute;left:38915;top:14609;width:6105;height:3902" coordorigin="38915,14609" coordsize="6105,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">
                    <v:roundrect id="Rounded Rectangle 101102" o:spid="_x0000_s1147" style="position:absolute;left:38915;top:14695;width:6105;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" strokecolor="windowText" strokeweight="2pt">
                      <v:fill opacity="59110f"/>
                    </v:roundrect>
                    <v:shape id="Rounded Rectangle 10" o:spid="_x0000_s1148" type="#_x0000_t202" style="position:absolute;left:39016;top:14609;width:5883;height:3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" filled="f" stroked="f">
                      <v:textbox inset="1.2pt,.8pt,1.2pt,.8pt">
                        <w:txbxContent>
                          <w:p w14:paraId="0AEEF3A8" w14:textId="77777777" w:rsidR="00E27849" w:rsidRDefault="00E27849" w:rsidP="00351ECB">
                            <w:pPr>
                              <w:pStyle w:val="NormalWeb"/>
                              <w:jc w:val="center"/>
                            </w:pPr>
                            <w:r>
                              <w:rPr>
                                <w:rFonts w:asciiTheme="minorHAnsi" w:hAnsi="Calibri" w:cs="Arial"/>
                                <w:color w:val="000000"/>
                                <w:kern w:val="24"/>
                                <w:sz w:val="16"/>
                                <w:szCs w:val="16"/>
                              </w:rPr>
                              <w:t>P/C - Max. 1 WLTC</w:t>
                            </w:r>
                          </w:p>
                          <w:p w14:paraId="0C062EC7" w14:textId="77777777" w:rsidR="00E27849" w:rsidRDefault="00E27849" w:rsidP="00351ECB">
                            <w:pPr>
                              <w:pStyle w:val="NormalWeb"/>
                              <w:jc w:val="center"/>
                            </w:pPr>
                            <w:r>
                              <w:rPr>
                                <w:rFonts w:cs="Arial"/>
                                <w:color w:val="000000"/>
                                <w:kern w:val="24"/>
                                <w:sz w:val="16"/>
                                <w:szCs w:val="16"/>
                              </w:rPr>
                              <w:t>Break-off</w:t>
                            </w:r>
                          </w:p>
                        </w:txbxContent>
                      </v:textbox>
                    </v:shape>
                  </v:group>
                  <v:group id="Group 101104" o:spid="_x0000_s1149" style="position:absolute;left:38915;top:19465;width:6105;height:3816" coordorigin="38915,19465"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">
                    <v:roundrect id="Rounded Rectangle 101105" o:spid="_x0000_s1150" style="position:absolute;left:38915;top:19465;width:6105;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" strokecolor="windowText" strokeweight="2pt">
                      <v:fill opacity="59110f"/>
                    </v:roundrect>
                    <v:shape id="Rounded Rectangle 12" o:spid="_x0000_s1151" type="#_x0000_t202" style="position:absolute;left:39026;top:19577;width:5883;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" filled="f" stroked="f">
                      <v:textbox inset="1.2pt,.8pt,1.2pt,.8pt">
                        <w:txbxContent>
                          <w:p w14:paraId="643D4B5A" w14:textId="77777777" w:rsidR="00E27849" w:rsidRDefault="00E27849" w:rsidP="00351ECB">
                            <w:pPr>
                              <w:pStyle w:val="NormalWeb"/>
                              <w:spacing w:after="67" w:line="216" w:lineRule="auto"/>
                              <w:jc w:val="center"/>
                            </w:pPr>
                            <w:r>
                              <w:rPr>
                                <w:rFonts w:asciiTheme="minorHAnsi" w:hAnsi="Calibri" w:cs="Arial"/>
                                <w:color w:val="000000"/>
                                <w:kern w:val="24"/>
                                <w:sz w:val="16"/>
                                <w:szCs w:val="16"/>
                                <w:lang w:val="en-GB"/>
                              </w:rPr>
                              <w:t>Test-Soak</w:t>
                            </w:r>
                          </w:p>
                        </w:txbxContent>
                      </v:textbox>
                    </v:shape>
                  </v:group>
                  <v:group id="Group 101107" o:spid="_x0000_s1152" style="position:absolute;left:38915;top:24235;width:6105;height:3816" coordorigin="38915,24235"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">
                    <v:roundrect id="Rounded Rectangle 101108" o:spid="_x0000_s1153" style="position:absolute;left:38915;top:24235;width:6105;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" strokecolor="windowText" strokeweight="2pt">
                      <v:fill opacity="59110f"/>
                    </v:roundrect>
                    <v:shape id="Rounded Rectangle 14" o:spid="_x0000_s1154" type="#_x0000_t202" style="position:absolute;left:39026;top:24347;width:5883;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" filled="f" stroked="f">
                      <v:textbox inset="1.2pt,.8pt,1.2pt,.8pt">
                        <w:txbxContent>
                          <w:p w14:paraId="1E80AB57" w14:textId="77777777" w:rsidR="00E27849" w:rsidRDefault="00E27849" w:rsidP="00351ECB">
                            <w:pPr>
                              <w:pStyle w:val="NormalWeb"/>
                              <w:spacing w:after="67" w:line="216" w:lineRule="auto"/>
                              <w:jc w:val="center"/>
                            </w:pPr>
                            <w:r>
                              <w:rPr>
                                <w:rFonts w:asciiTheme="minorHAnsi" w:hAnsi="Calibri" w:cs="Arial"/>
                                <w:color w:val="000000"/>
                                <w:kern w:val="24"/>
                                <w:sz w:val="16"/>
                                <w:szCs w:val="16"/>
                                <w:lang w:val="en-GB"/>
                              </w:rPr>
                              <w:t>CS Type 6 test</w:t>
                            </w:r>
                          </w:p>
                        </w:txbxContent>
                      </v:textbox>
                    </v:shape>
                  </v:group>
                  <v:group id="Group 101110" o:spid="_x0000_s1155" style="position:absolute;left:38915;top:28683;width:6105;height:4138" coordorigin="38915,28683" coordsize="6105,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">
                    <v:roundrect id="Rounded Rectangle 101111" o:spid="_x0000_s1156" style="position:absolute;left:38915;top:29005;width:6105;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" strokecolor="windowText" strokeweight="2pt">
                      <v:fill opacity="59110f"/>
                    </v:roundrect>
                    <v:shape id="Rounded Rectangle 16" o:spid="_x0000_s1157" type="#_x0000_t202" style="position:absolute;left:39023;top:28683;width:5882;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" filled="f" stroked="f">
                      <v:textbox inset="1.2pt,.8pt,1.2pt,.8pt">
                        <w:txbxContent>
                          <w:p w14:paraId="4939F4CF" w14:textId="77777777" w:rsidR="00E27849" w:rsidRDefault="00E27849" w:rsidP="00351ECB">
                            <w:pPr>
                              <w:pStyle w:val="NormalWeb"/>
                              <w:jc w:val="center"/>
                            </w:pPr>
                            <w:r>
                              <w:rPr>
                                <w:rFonts w:asciiTheme="minorHAnsi" w:hAnsi="Calibri" w:cs="Arial"/>
                                <w:color w:val="000000"/>
                                <w:kern w:val="24"/>
                                <w:sz w:val="16"/>
                                <w:szCs w:val="16"/>
                              </w:rPr>
                              <w:t>Test-Soak</w:t>
                            </w:r>
                          </w:p>
                        </w:txbxContent>
                      </v:textbox>
                    </v:shape>
                  </v:group>
                  <v:shape id="Straight Connector 17" o:spid="_x0000_s1158" style="position:absolute;left:37694;top:4200;width:915;height:31473;visibility:visible;mso-wrap-style:square;v-text-anchor:top" coordsize="91430,314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" path="m45720,r,3141496l121877,3141496e" filled="f" strokecolor="windowText" strokeweight="2pt">
                    <v:path arrowok="t" textboxrect="0,0,91430,3147210"/>
                  </v:shape>
                  <v:group id="Group 101114" o:spid="_x0000_s1159" style="position:absolute;left:38915;top:33765;width:6105;height:3816" coordorigin="38915,33765"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">
                    <v:roundrect id="Rounded Rectangle 101115" o:spid="_x0000_s1160" style="position:absolute;left:38915;top:33765;width:6105;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" strokecolor="windowText" strokeweight="2pt">
                      <v:fill opacity="59110f"/>
                    </v:roundrect>
                    <v:shape id="Rounded Rectangle 19" o:spid="_x0000_s1161" type="#_x0000_t202" style="position:absolute;left:39026;top:33876;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" filled="f" stroked="f">
                      <v:textbox inset="1.2pt,.8pt,1.2pt,.8pt">
                        <w:txbxContent>
                          <w:p w14:paraId="4F71789F" w14:textId="77777777" w:rsidR="00E27849" w:rsidRDefault="00E27849" w:rsidP="00351ECB">
                            <w:pPr>
                              <w:pStyle w:val="NormalWeb"/>
                              <w:spacing w:after="67" w:line="216" w:lineRule="auto"/>
                              <w:jc w:val="center"/>
                            </w:pPr>
                            <w:r>
                              <w:rPr>
                                <w:rFonts w:asciiTheme="minorHAnsi" w:hAnsi="Calibri" w:cs="Arial"/>
                                <w:color w:val="000000"/>
                                <w:kern w:val="24"/>
                                <w:sz w:val="16"/>
                                <w:szCs w:val="16"/>
                                <w:lang w:val="en-GB"/>
                              </w:rPr>
                              <w:t>CS Type 6 test</w:t>
                            </w:r>
                          </w:p>
                        </w:txbxContent>
                      </v:textbox>
                    </v:shape>
                  </v:group>
                  <v:line id="Straight Connector 101117" o:spid="_x0000_s1162" style="position:absolute;visibility:visible;mso-wrap-style:square" from="38151,7063" to="38915,7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" strokecolor="#404040 [2429]" strokeweight="2.25pt"/>
                  <v:line id="Straight Connector 101118" o:spid="_x0000_s1163" style="position:absolute;visibility:visible;mso-wrap-style:square" from="38151,11804" to="38914,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" strokecolor="#404040 [2429]" strokeweight="2.25pt"/>
                  <v:line id="Straight Connector 101119" o:spid="_x0000_s1164" style="position:absolute;visibility:visible;mso-wrap-style:square" from="38236,16460" to="38999,16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" strokecolor="#404040 [2429]" strokeweight="2.25pt"/>
                  <v:line id="Straight Connector 101120" o:spid="_x0000_s1165" style="position:absolute;visibility:visible;mso-wrap-style:square" from="38236,21286" to="38999,2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" strokecolor="#404040 [2429]" strokeweight="2.25pt"/>
                  <v:line id="Straight Connector 101121" o:spid="_x0000_s1166" style="position:absolute;visibility:visible;mso-wrap-style:square" from="38236,26197" to="38999,26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" strokecolor="#404040 [2429]" strokeweight="2.25pt"/>
                  <v:line id="Straight Connector 101122" o:spid="_x0000_s1167" style="position:absolute;visibility:visible;mso-wrap-style:square" from="38236,30768" to="38999,30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" strokecolor="#404040 [2429]" strokeweight="2.25pt"/>
                  <w10:anchorlock/>
                </v:group>
              </w:pict>
            </mc:Fallback>
          </mc:AlternateContent>
        </w:r>
      </w:ins>
    </w:p>
    <w:p w14:paraId="4F9BC0A4" w14:textId="6970A5BE" w:rsidR="001D3E35" w:rsidRDefault="001D3E35" w:rsidP="001D3E35">
      <w:pPr>
        <w:pStyle w:val="SingleTxtG"/>
        <w:keepNext/>
        <w:keepLines/>
        <w:spacing w:before="120"/>
        <w:ind w:left="2268" w:hanging="1134"/>
        <w:rPr>
          <w:ins w:id="135" w:author="JRC" w:date="2020-03-09T13:40:00Z"/>
          <w:color w:val="A6A6A6" w:themeColor="background1" w:themeShade="A6"/>
          <w:lang w:eastAsia="de-DE"/>
        </w:rPr>
      </w:pPr>
      <w:del w:id="136" w:author="JRC" w:date="2020-03-09T13:40:00Z">
        <w:r w:rsidRPr="006E7EB5" w:rsidDel="00C6649F">
          <w:rPr>
            <w:noProof/>
            <w:lang w:val="en-IE" w:eastAsia="en-IE"/>
          </w:rPr>
          <mc:AlternateContent>
            <mc:Choice Requires="wpg">
              <w:drawing>
                <wp:inline distT="0" distB="0" distL="0" distR="0" wp14:anchorId="253A44A6" wp14:editId="10C24BF8">
                  <wp:extent cx="3574181" cy="3753635"/>
                  <wp:effectExtent l="19050" t="19050" r="26670" b="18415"/>
                  <wp:docPr id="128" name="Group 410"/>
                  <wp:cNvGraphicFramePr/>
                  <a:graphic xmlns:a="http://schemas.openxmlformats.org/drawingml/2006/main">
                    <a:graphicData uri="http://schemas.microsoft.com/office/word/2010/wordprocessingGroup">
                      <wpg:wgp>
                        <wpg:cNvGrpSpPr/>
                        <wpg:grpSpPr>
                          <a:xfrm>
                            <a:off x="0" y="0"/>
                            <a:ext cx="3574181" cy="3753635"/>
                            <a:chOff x="0" y="0"/>
                            <a:chExt cx="3574181" cy="3753635"/>
                          </a:xfrm>
                        </wpg:grpSpPr>
                        <wpg:grpSp>
                          <wpg:cNvPr id="129" name="Group 129"/>
                          <wpg:cNvGrpSpPr/>
                          <wpg:grpSpPr>
                            <a:xfrm>
                              <a:off x="0" y="0"/>
                              <a:ext cx="763243" cy="381621"/>
                              <a:chOff x="0" y="0"/>
                              <a:chExt cx="763243" cy="381621"/>
                            </a:xfrm>
                          </wpg:grpSpPr>
                          <wps:wsp>
                            <wps:cNvPr id="130" name="Rounded Rectangle 130"/>
                            <wps:cNvSpPr/>
                            <wps:spPr>
                              <a:xfrm>
                                <a:off x="0" y="0"/>
                                <a:ext cx="763243" cy="381621"/>
                              </a:xfrm>
                              <a:prstGeom prst="roundRect">
                                <a:avLst>
                                  <a:gd name="adj" fmla="val 10000"/>
                                </a:avLst>
                              </a:prstGeom>
                              <a:noFill/>
                              <a:ln w="28575" cap="rnd"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lt1"/>
                              </a:fontRef>
                            </wps:style>
                            <wps:bodyPr/>
                          </wps:wsp>
                          <wps:wsp>
                            <wps:cNvPr id="131" name="Rounded Rectangle 4"/>
                            <wps:cNvSpPr txBox="1"/>
                            <wps:spPr>
                              <a:xfrm>
                                <a:off x="11177" y="11177"/>
                                <a:ext cx="740889" cy="359267"/>
                              </a:xfrm>
                              <a:prstGeom prst="rect">
                                <a:avLst/>
                              </a:prstGeom>
                            </wps:spPr>
                            <wps:style>
                              <a:lnRef idx="0">
                                <a:scrgbClr r="0" g="0" b="0"/>
                              </a:lnRef>
                              <a:fillRef idx="0">
                                <a:scrgbClr r="0" g="0" b="0"/>
                              </a:fillRef>
                              <a:effectRef idx="0">
                                <a:scrgbClr r="0" g="0" b="0"/>
                              </a:effectRef>
                              <a:fontRef idx="minor">
                                <a:schemeClr val="lt1"/>
                              </a:fontRef>
                            </wps:style>
                            <wps:txbx>
                              <w:txbxContent>
                                <w:p w14:paraId="1D649809" w14:textId="77777777" w:rsidR="00E27849" w:rsidRDefault="00E27849" w:rsidP="001D3E35">
                                  <w:pPr>
                                    <w:pStyle w:val="NormalWeb"/>
                                    <w:spacing w:after="84" w:line="216" w:lineRule="auto"/>
                                    <w:jc w:val="center"/>
                                  </w:pPr>
                                  <w:r>
                                    <w:rPr>
                                      <w:rFonts w:ascii="Calibri" w:hAnsi="Calibri" w:cstheme="minorBidi"/>
                                      <w:color w:val="000000"/>
                                      <w:kern w:val="24"/>
                                      <w:sz w:val="20"/>
                                      <w:szCs w:val="20"/>
                                      <w:lang w:val="en-GB"/>
                                    </w:rPr>
                                    <w:t>Option 1</w:t>
                                  </w:r>
                                </w:p>
                                <w:p w14:paraId="3729536F" w14:textId="77777777" w:rsidR="00E27849" w:rsidRDefault="00E27849" w:rsidP="001D3E35">
                                  <w:pPr>
                                    <w:pStyle w:val="NormalWeb"/>
                                    <w:spacing w:after="84" w:line="216" w:lineRule="auto"/>
                                    <w:jc w:val="center"/>
                                  </w:pPr>
                                  <w:r>
                                    <w:rPr>
                                      <w:rFonts w:ascii="Calibri" w:hAnsi="Calibri" w:cstheme="minorBidi"/>
                                      <w:color w:val="000000"/>
                                      <w:kern w:val="24"/>
                                      <w:sz w:val="20"/>
                                      <w:szCs w:val="20"/>
                                      <w:lang w:val="en-GB"/>
                                    </w:rPr>
                                    <w:t>CD</w:t>
                                  </w:r>
                                </w:p>
                              </w:txbxContent>
                            </wps:txbx>
                            <wps:bodyPr spcFirstLastPara="0" vert="horz" wrap="square" lIns="19050" tIns="12700" rIns="19050" bIns="12700" numCol="1" spcCol="1270" anchor="ctr" anchorCtr="0">
                              <a:noAutofit/>
                            </wps:bodyPr>
                          </wps:wsp>
                        </wpg:grpSp>
                        <wpg:grpSp>
                          <wpg:cNvPr id="132" name="Group 132"/>
                          <wpg:cNvGrpSpPr/>
                          <wpg:grpSpPr>
                            <a:xfrm>
                              <a:off x="152649" y="477027"/>
                              <a:ext cx="610594" cy="381621"/>
                              <a:chOff x="152649" y="477027"/>
                              <a:chExt cx="610594" cy="381621"/>
                            </a:xfrm>
                          </wpg:grpSpPr>
                          <wps:wsp>
                            <wps:cNvPr id="133" name="Rounded Rectangle 133"/>
                            <wps:cNvSpPr/>
                            <wps:spPr>
                              <a:xfrm>
                                <a:off x="152649" y="477027"/>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34" name="Rounded Rectangle 6"/>
                            <wps:cNvSpPr txBox="1"/>
                            <wps:spPr>
                              <a:xfrm>
                                <a:off x="163826" y="488204"/>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10669C69"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Set SoC to Max. 1 WLTC</w:t>
                                  </w:r>
                                </w:p>
                              </w:txbxContent>
                            </wps:txbx>
                            <wps:bodyPr spcFirstLastPara="0" vert="horz" wrap="square" lIns="15240" tIns="10160" rIns="15240" bIns="10160" numCol="1" spcCol="1270" anchor="ctr" anchorCtr="0">
                              <a:noAutofit/>
                            </wps:bodyPr>
                          </wps:wsp>
                        </wpg:grpSp>
                        <wpg:grpSp>
                          <wpg:cNvPr id="135" name="Group 135"/>
                          <wpg:cNvGrpSpPr/>
                          <wpg:grpSpPr>
                            <a:xfrm>
                              <a:off x="152649" y="954055"/>
                              <a:ext cx="610594" cy="381621"/>
                              <a:chOff x="152649" y="954055"/>
                              <a:chExt cx="610594" cy="381621"/>
                            </a:xfrm>
                          </wpg:grpSpPr>
                          <wps:wsp>
                            <wps:cNvPr id="136" name="Rounded Rectangle 136"/>
                            <wps:cNvSpPr/>
                            <wps:spPr>
                              <a:xfrm>
                                <a:off x="152649" y="954055"/>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37" name="Rounded Rectangle 8"/>
                            <wps:cNvSpPr txBox="1"/>
                            <wps:spPr>
                              <a:xfrm>
                                <a:off x="163826" y="965232"/>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36332BF5"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Soak-1</w:t>
                                  </w:r>
                                </w:p>
                              </w:txbxContent>
                            </wps:txbx>
                            <wps:bodyPr spcFirstLastPara="0" vert="horz" wrap="square" lIns="15240" tIns="10160" rIns="15240" bIns="10160" numCol="1" spcCol="1270" anchor="ctr" anchorCtr="0">
                              <a:noAutofit/>
                            </wps:bodyPr>
                          </wps:wsp>
                        </wpg:grpSp>
                        <wpg:grpSp>
                          <wpg:cNvPr id="138" name="Group 138"/>
                          <wpg:cNvGrpSpPr/>
                          <wpg:grpSpPr>
                            <a:xfrm>
                              <a:off x="152649" y="1384300"/>
                              <a:ext cx="610594" cy="467806"/>
                              <a:chOff x="152649" y="1384300"/>
                              <a:chExt cx="610594" cy="467806"/>
                            </a:xfrm>
                          </wpg:grpSpPr>
                          <wps:wsp>
                            <wps:cNvPr id="139" name="Rounded Rectangle 139"/>
                            <wps:cNvSpPr/>
                            <wps:spPr>
                              <a:xfrm>
                                <a:off x="152649" y="1431082"/>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40" name="Rounded Rectangle 10"/>
                            <wps:cNvSpPr txBox="1"/>
                            <wps:spPr>
                              <a:xfrm>
                                <a:off x="163772" y="1384300"/>
                                <a:ext cx="588240" cy="467806"/>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3DD40D2C"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P/C - Max. 1 WLTC</w:t>
                                  </w:r>
                                </w:p>
                                <w:p w14:paraId="0B0A2701"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REEC &lt; 4%</w:t>
                                  </w:r>
                                </w:p>
                              </w:txbxContent>
                            </wps:txbx>
                            <wps:bodyPr spcFirstLastPara="0" vert="horz" wrap="square" lIns="15240" tIns="10160" rIns="15240" bIns="10160" numCol="1" spcCol="1270" anchor="ctr" anchorCtr="0">
                              <a:noAutofit/>
                            </wps:bodyPr>
                          </wps:wsp>
                        </wpg:grpSp>
                        <wpg:grpSp>
                          <wpg:cNvPr id="141" name="Group 141"/>
                          <wpg:cNvGrpSpPr/>
                          <wpg:grpSpPr>
                            <a:xfrm>
                              <a:off x="152649" y="1877580"/>
                              <a:ext cx="610594" cy="412150"/>
                              <a:chOff x="152649" y="1877580"/>
                              <a:chExt cx="610594" cy="412150"/>
                            </a:xfrm>
                          </wpg:grpSpPr>
                          <wps:wsp>
                            <wps:cNvPr id="142" name="Rounded Rectangle 142"/>
                            <wps:cNvSpPr/>
                            <wps:spPr>
                              <a:xfrm>
                                <a:off x="152649" y="1908109"/>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43" name="Rounded Rectangle 12"/>
                            <wps:cNvSpPr txBox="1"/>
                            <wps:spPr>
                              <a:xfrm>
                                <a:off x="163790" y="1877580"/>
                                <a:ext cx="588240" cy="400792"/>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1CD3DB1F"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Soak-2</w:t>
                                  </w:r>
                                </w:p>
                                <w:p w14:paraId="0689EF62"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Charging</w:t>
                                  </w:r>
                                </w:p>
                                <w:p w14:paraId="74B14223"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E</w:t>
                                  </w:r>
                                  <w:r>
                                    <w:rPr>
                                      <w:rFonts w:asciiTheme="minorHAnsi" w:hAnsi="Calibri" w:cstheme="minorBidi"/>
                                      <w:color w:val="000000" w:themeColor="dark1"/>
                                      <w:kern w:val="24"/>
                                      <w:position w:val="-4"/>
                                      <w:sz w:val="16"/>
                                      <w:szCs w:val="16"/>
                                      <w:vertAlign w:val="subscript"/>
                                      <w14:textFill>
                                        <w14:solidFill>
                                          <w14:schemeClr w14:val="dk1">
                                            <w14:satOff w14:val="0"/>
                                            <w14:lumOff w14:val="0"/>
                                          </w14:schemeClr>
                                        </w14:solidFill>
                                      </w14:textFill>
                                    </w:rPr>
                                    <w:t>AC</w:t>
                                  </w:r>
                                </w:p>
                              </w:txbxContent>
                            </wps:txbx>
                            <wps:bodyPr spcFirstLastPara="0" vert="horz" wrap="square" lIns="15240" tIns="10160" rIns="15240" bIns="10160" numCol="1" spcCol="1270" anchor="ctr" anchorCtr="0">
                              <a:noAutofit/>
                            </wps:bodyPr>
                          </wps:wsp>
                        </wpg:grpSp>
                        <wpg:grpSp>
                          <wpg:cNvPr id="144" name="Group 144"/>
                          <wpg:cNvGrpSpPr/>
                          <wpg:grpSpPr>
                            <a:xfrm>
                              <a:off x="152649" y="2385137"/>
                              <a:ext cx="610594" cy="381621"/>
                              <a:chOff x="152649" y="2385137"/>
                              <a:chExt cx="610594" cy="381621"/>
                            </a:xfrm>
                          </wpg:grpSpPr>
                          <wps:wsp>
                            <wps:cNvPr id="145" name="Rounded Rectangle 145"/>
                            <wps:cNvSpPr/>
                            <wps:spPr>
                              <a:xfrm>
                                <a:off x="152649" y="2385137"/>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46" name="Rounded Rectangle 14"/>
                            <wps:cNvSpPr txBox="1"/>
                            <wps:spPr>
                              <a:xfrm>
                                <a:off x="163826" y="2396314"/>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61195F0C" w14:textId="77777777" w:rsidR="00E27849" w:rsidRDefault="00E27849"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CD Type 6 test</w:t>
                                  </w:r>
                                </w:p>
                              </w:txbxContent>
                            </wps:txbx>
                            <wps:bodyPr spcFirstLastPara="0" vert="horz" wrap="square" lIns="15240" tIns="10160" rIns="15240" bIns="10160" numCol="1" spcCol="1270" anchor="ctr" anchorCtr="0">
                              <a:noAutofit/>
                            </wps:bodyPr>
                          </wps:wsp>
                        </wpg:grpSp>
                        <wps:wsp>
                          <wps:cNvPr id="147" name="Straight Connector 147"/>
                          <wps:cNvCnPr/>
                          <wps:spPr>
                            <a:xfrm>
                              <a:off x="76325" y="667837"/>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48" name="Straight Connector 148"/>
                          <wps:cNvCnPr/>
                          <wps:spPr>
                            <a:xfrm>
                              <a:off x="76319" y="1141975"/>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49" name="Straight Connector 149"/>
                          <wps:cNvCnPr/>
                          <wps:spPr>
                            <a:xfrm>
                              <a:off x="84780" y="1607643"/>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50" name="Straight Connector 150"/>
                          <wps:cNvCnPr/>
                          <wps:spPr>
                            <a:xfrm>
                              <a:off x="84780" y="2090246"/>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51" name="Straight Connector 151"/>
                          <wps:cNvCnPr/>
                          <wps:spPr>
                            <a:xfrm>
                              <a:off x="84780" y="2581314"/>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cNvPr id="152" name="Group 152"/>
                          <wpg:cNvGrpSpPr/>
                          <wpg:grpSpPr>
                            <a:xfrm>
                              <a:off x="1905003" y="25401"/>
                              <a:ext cx="763243" cy="381621"/>
                              <a:chOff x="1905003" y="25401"/>
                              <a:chExt cx="763243" cy="381621"/>
                            </a:xfrm>
                          </wpg:grpSpPr>
                          <wps:wsp>
                            <wps:cNvPr id="153" name="Rounded Rectangle 153"/>
                            <wps:cNvSpPr/>
                            <wps:spPr>
                              <a:xfrm>
                                <a:off x="1905003" y="25401"/>
                                <a:ext cx="763243" cy="381621"/>
                              </a:xfrm>
                              <a:prstGeom prst="roundRect">
                                <a:avLst>
                                  <a:gd name="adj" fmla="val 10000"/>
                                </a:avLst>
                              </a:prstGeom>
                              <a:noFill/>
                              <a:ln w="28575" cap="rnd"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lt1"/>
                              </a:fontRef>
                            </wps:style>
                            <wps:bodyPr/>
                          </wps:wsp>
                          <wps:wsp>
                            <wps:cNvPr id="154" name="Rounded Rectangle 4"/>
                            <wps:cNvSpPr txBox="1"/>
                            <wps:spPr>
                              <a:xfrm>
                                <a:off x="1916180" y="36578"/>
                                <a:ext cx="740889" cy="359267"/>
                              </a:xfrm>
                              <a:prstGeom prst="rect">
                                <a:avLst/>
                              </a:prstGeom>
                            </wps:spPr>
                            <wps:style>
                              <a:lnRef idx="0">
                                <a:scrgbClr r="0" g="0" b="0"/>
                              </a:lnRef>
                              <a:fillRef idx="0">
                                <a:scrgbClr r="0" g="0" b="0"/>
                              </a:fillRef>
                              <a:effectRef idx="0">
                                <a:scrgbClr r="0" g="0" b="0"/>
                              </a:effectRef>
                              <a:fontRef idx="minor">
                                <a:schemeClr val="lt1"/>
                              </a:fontRef>
                            </wps:style>
                            <wps:txbx>
                              <w:txbxContent>
                                <w:p w14:paraId="77B15D52" w14:textId="77777777" w:rsidR="00E27849" w:rsidRDefault="00E27849" w:rsidP="001D3E35">
                                  <w:pPr>
                                    <w:pStyle w:val="NormalWeb"/>
                                    <w:spacing w:after="84" w:line="216" w:lineRule="auto"/>
                                    <w:jc w:val="center"/>
                                  </w:pPr>
                                  <w:r>
                                    <w:rPr>
                                      <w:rFonts w:ascii="Calibri" w:hAnsi="Calibri" w:cstheme="minorBidi"/>
                                      <w:color w:val="000000"/>
                                      <w:kern w:val="24"/>
                                      <w:sz w:val="20"/>
                                      <w:szCs w:val="20"/>
                                      <w:lang w:val="en-GB"/>
                                    </w:rPr>
                                    <w:t>Option 3</w:t>
                                  </w:r>
                                </w:p>
                                <w:p w14:paraId="6A5619A8" w14:textId="77777777" w:rsidR="00E27849" w:rsidRDefault="00E27849" w:rsidP="001D3E35">
                                  <w:pPr>
                                    <w:pStyle w:val="NormalWeb"/>
                                    <w:spacing w:after="84" w:line="216" w:lineRule="auto"/>
                                    <w:jc w:val="center"/>
                                  </w:pPr>
                                  <w:r>
                                    <w:rPr>
                                      <w:rFonts w:ascii="Calibri" w:hAnsi="Calibri" w:cstheme="minorBidi"/>
                                      <w:color w:val="000000"/>
                                      <w:kern w:val="24"/>
                                      <w:sz w:val="20"/>
                                      <w:szCs w:val="20"/>
                                      <w:lang w:val="en-GB"/>
                                    </w:rPr>
                                    <w:t>CD + CS</w:t>
                                  </w:r>
                                </w:p>
                              </w:txbxContent>
                            </wps:txbx>
                            <wps:bodyPr spcFirstLastPara="0" vert="horz" wrap="square" lIns="19050" tIns="12700" rIns="19050" bIns="12700" numCol="1" spcCol="1270" anchor="ctr" anchorCtr="0">
                              <a:noAutofit/>
                            </wps:bodyPr>
                          </wps:wsp>
                        </wpg:grpSp>
                        <wpg:grpSp>
                          <wpg:cNvPr id="155" name="Group 155"/>
                          <wpg:cNvGrpSpPr/>
                          <wpg:grpSpPr>
                            <a:xfrm>
                              <a:off x="2057652" y="502428"/>
                              <a:ext cx="610594" cy="381621"/>
                              <a:chOff x="2057652" y="502428"/>
                              <a:chExt cx="610594" cy="381621"/>
                            </a:xfrm>
                          </wpg:grpSpPr>
                          <wps:wsp>
                            <wps:cNvPr id="156" name="Rounded Rectangle 156"/>
                            <wps:cNvSpPr/>
                            <wps:spPr>
                              <a:xfrm>
                                <a:off x="2057652" y="502428"/>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57" name="Rounded Rectangle 6"/>
                            <wps:cNvSpPr txBox="1"/>
                            <wps:spPr>
                              <a:xfrm>
                                <a:off x="2068829" y="513605"/>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576BCC92" w14:textId="77777777" w:rsidR="00E27849" w:rsidRDefault="00E27849" w:rsidP="001D3E35">
                                  <w:pPr>
                                    <w:pStyle w:val="NormalWeb"/>
                                    <w:spacing w:after="67"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Set SoC to Max. 1 WLTC</w:t>
                                  </w:r>
                                </w:p>
                              </w:txbxContent>
                            </wps:txbx>
                            <wps:bodyPr spcFirstLastPara="0" vert="horz" wrap="square" lIns="15240" tIns="10160" rIns="15240" bIns="10160" numCol="1" spcCol="1270" anchor="ctr" anchorCtr="0">
                              <a:noAutofit/>
                            </wps:bodyPr>
                          </wps:wsp>
                        </wpg:grpSp>
                        <wpg:grpSp>
                          <wpg:cNvPr id="158" name="Group 158"/>
                          <wpg:cNvGrpSpPr/>
                          <wpg:grpSpPr>
                            <a:xfrm>
                              <a:off x="2057652" y="979456"/>
                              <a:ext cx="610594" cy="381621"/>
                              <a:chOff x="2057652" y="979456"/>
                              <a:chExt cx="610594" cy="381621"/>
                            </a:xfrm>
                          </wpg:grpSpPr>
                          <wps:wsp>
                            <wps:cNvPr id="161" name="Rounded Rectangle 161"/>
                            <wps:cNvSpPr/>
                            <wps:spPr>
                              <a:xfrm>
                                <a:off x="2057652" y="979456"/>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62" name="Rounded Rectangle 8"/>
                            <wps:cNvSpPr txBox="1"/>
                            <wps:spPr>
                              <a:xfrm>
                                <a:off x="2068829" y="990633"/>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0EE8E1E9" w14:textId="77777777" w:rsidR="00E27849" w:rsidRDefault="00E27849"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Soak-1</w:t>
                                  </w:r>
                                </w:p>
                              </w:txbxContent>
                            </wps:txbx>
                            <wps:bodyPr spcFirstLastPara="0" vert="horz" wrap="square" lIns="15240" tIns="10160" rIns="15240" bIns="10160" numCol="1" spcCol="1270" anchor="ctr" anchorCtr="0">
                              <a:noAutofit/>
                            </wps:bodyPr>
                          </wps:wsp>
                        </wpg:grpSp>
                        <wpg:grpSp>
                          <wpg:cNvPr id="163" name="Group 163"/>
                          <wpg:cNvGrpSpPr/>
                          <wpg:grpSpPr>
                            <a:xfrm>
                              <a:off x="2057652" y="1441393"/>
                              <a:ext cx="610594" cy="396711"/>
                              <a:chOff x="2057652" y="1441393"/>
                              <a:chExt cx="610594" cy="396711"/>
                            </a:xfrm>
                          </wpg:grpSpPr>
                          <wps:wsp>
                            <wps:cNvPr id="164" name="Rounded Rectangle 164"/>
                            <wps:cNvSpPr/>
                            <wps:spPr>
                              <a:xfrm>
                                <a:off x="2057652" y="1456483"/>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65" name="Rounded Rectangle 10"/>
                            <wps:cNvSpPr txBox="1"/>
                            <wps:spPr>
                              <a:xfrm>
                                <a:off x="2068133" y="1441393"/>
                                <a:ext cx="588240" cy="385316"/>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0DD610CD"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P/C - Max. 1 WLTC</w:t>
                                  </w:r>
                                </w:p>
                                <w:p w14:paraId="684F3C65"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REEC &lt; 4%</w:t>
                                  </w:r>
                                </w:p>
                              </w:txbxContent>
                            </wps:txbx>
                            <wps:bodyPr spcFirstLastPara="0" vert="horz" wrap="square" lIns="15240" tIns="10160" rIns="15240" bIns="10160" numCol="1" spcCol="1270" anchor="ctr" anchorCtr="0">
                              <a:noAutofit/>
                            </wps:bodyPr>
                          </wps:wsp>
                        </wpg:grpSp>
                        <wpg:grpSp>
                          <wpg:cNvPr id="166" name="Group 166"/>
                          <wpg:cNvGrpSpPr/>
                          <wpg:grpSpPr>
                            <a:xfrm>
                              <a:off x="2057652" y="1892301"/>
                              <a:ext cx="610594" cy="422830"/>
                              <a:chOff x="2057652" y="1892301"/>
                              <a:chExt cx="610594" cy="422830"/>
                            </a:xfrm>
                          </wpg:grpSpPr>
                          <wps:wsp>
                            <wps:cNvPr id="167" name="Rounded Rectangle 167"/>
                            <wps:cNvSpPr/>
                            <wps:spPr>
                              <a:xfrm>
                                <a:off x="2057652" y="1933510"/>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68" name="Rounded Rectangle 12"/>
                            <wps:cNvSpPr txBox="1"/>
                            <wps:spPr>
                              <a:xfrm>
                                <a:off x="2068597" y="1892301"/>
                                <a:ext cx="588240" cy="411562"/>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4A408103"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Soak-2</w:t>
                                  </w:r>
                                </w:p>
                                <w:p w14:paraId="27A22091"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Charging</w:t>
                                  </w:r>
                                </w:p>
                                <w:p w14:paraId="11C8114D"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E</w:t>
                                  </w:r>
                                  <w:r>
                                    <w:rPr>
                                      <w:rFonts w:asciiTheme="minorHAnsi" w:hAnsi="Calibri" w:cstheme="minorBidi"/>
                                      <w:color w:val="000000" w:themeColor="dark1"/>
                                      <w:kern w:val="24"/>
                                      <w:position w:val="-4"/>
                                      <w:sz w:val="16"/>
                                      <w:szCs w:val="16"/>
                                      <w:vertAlign w:val="subscript"/>
                                      <w14:textFill>
                                        <w14:solidFill>
                                          <w14:schemeClr w14:val="dk1">
                                            <w14:satOff w14:val="0"/>
                                            <w14:lumOff w14:val="0"/>
                                          </w14:schemeClr>
                                        </w14:solidFill>
                                      </w14:textFill>
                                    </w:rPr>
                                    <w:t>AC</w:t>
                                  </w:r>
                                </w:p>
                              </w:txbxContent>
                            </wps:txbx>
                            <wps:bodyPr spcFirstLastPara="0" vert="horz" wrap="square" lIns="15240" tIns="10160" rIns="15240" bIns="10160" numCol="1" spcCol="1270" anchor="ctr" anchorCtr="0">
                              <a:noAutofit/>
                            </wps:bodyPr>
                          </wps:wsp>
                        </wpg:grpSp>
                        <wpg:grpSp>
                          <wpg:cNvPr id="169" name="Group 169"/>
                          <wpg:cNvGrpSpPr/>
                          <wpg:grpSpPr>
                            <a:xfrm>
                              <a:off x="2057652" y="2410538"/>
                              <a:ext cx="610594" cy="381621"/>
                              <a:chOff x="2057652" y="2410538"/>
                              <a:chExt cx="610594" cy="381621"/>
                            </a:xfrm>
                          </wpg:grpSpPr>
                          <wps:wsp>
                            <wps:cNvPr id="170" name="Rounded Rectangle 170"/>
                            <wps:cNvSpPr/>
                            <wps:spPr>
                              <a:xfrm>
                                <a:off x="2057652" y="2410538"/>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71" name="Rounded Rectangle 14"/>
                            <wps:cNvSpPr txBox="1"/>
                            <wps:spPr>
                              <a:xfrm>
                                <a:off x="2068829" y="2421715"/>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6800D3E7" w14:textId="77777777" w:rsidR="00E27849" w:rsidRDefault="00E27849"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CD Type 6 test</w:t>
                                  </w:r>
                                </w:p>
                              </w:txbxContent>
                            </wps:txbx>
                            <wps:bodyPr spcFirstLastPara="0" vert="horz" wrap="square" lIns="15240" tIns="10160" rIns="15240" bIns="10160" numCol="1" spcCol="1270" anchor="ctr" anchorCtr="0">
                              <a:noAutofit/>
                            </wps:bodyPr>
                          </wps:wsp>
                        </wpg:grpSp>
                        <wpg:grpSp>
                          <wpg:cNvPr id="172" name="Group 172"/>
                          <wpg:cNvGrpSpPr/>
                          <wpg:grpSpPr>
                            <a:xfrm>
                              <a:off x="2057652" y="2887565"/>
                              <a:ext cx="610594" cy="381621"/>
                              <a:chOff x="2057652" y="2887565"/>
                              <a:chExt cx="610594" cy="381621"/>
                            </a:xfrm>
                          </wpg:grpSpPr>
                          <wps:wsp>
                            <wps:cNvPr id="173" name="Rounded Rectangle 173"/>
                            <wps:cNvSpPr/>
                            <wps:spPr>
                              <a:xfrm>
                                <a:off x="2057652" y="2887565"/>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74" name="Rounded Rectangle 16"/>
                            <wps:cNvSpPr txBox="1"/>
                            <wps:spPr>
                              <a:xfrm>
                                <a:off x="2068829" y="2898742"/>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391CE309" w14:textId="77777777" w:rsidR="00E27849" w:rsidRDefault="00E27849" w:rsidP="001D3E35">
                                  <w:pPr>
                                    <w:pStyle w:val="NormalWeb"/>
                                    <w:spacing w:after="67"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Soak-3</w:t>
                                  </w:r>
                                </w:p>
                              </w:txbxContent>
                            </wps:txbx>
                            <wps:bodyPr spcFirstLastPara="0" vert="horz" wrap="square" lIns="15240" tIns="10160" rIns="15240" bIns="10160" numCol="1" spcCol="1270" anchor="ctr" anchorCtr="0">
                              <a:noAutofit/>
                            </wps:bodyPr>
                          </wps:wsp>
                        </wpg:grpSp>
                        <wps:wsp>
                          <wps:cNvPr id="176" name="Straight Connector 17"/>
                          <wps:cNvSpPr/>
                          <wps:spPr>
                            <a:xfrm>
                              <a:off x="1935608" y="407023"/>
                              <a:ext cx="91440" cy="3147334"/>
                            </a:xfrm>
                            <a:custGeom>
                              <a:avLst/>
                              <a:gdLst/>
                              <a:ahLst/>
                              <a:cxnLst/>
                              <a:rect l="0" t="0" r="0" b="0"/>
                              <a:pathLst>
                                <a:path>
                                  <a:moveTo>
                                    <a:pt x="45720" y="0"/>
                                  </a:moveTo>
                                  <a:lnTo>
                                    <a:pt x="45720" y="3141496"/>
                                  </a:lnTo>
                                  <a:lnTo>
                                    <a:pt x="121877" y="3141496"/>
                                  </a:lnTo>
                                </a:path>
                              </a:pathLst>
                            </a:custGeom>
                            <a:noFill/>
                            <a:ln w="25400" cap="flat" cmpd="sng" algn="ctr">
                              <a:solidFill>
                                <a:sysClr val="windowText" lastClr="000000"/>
                              </a:solidFill>
                              <a:prstDash val="solid"/>
                            </a:ln>
                            <a:effectLst/>
                          </wps:spPr>
                          <wps:style>
                            <a:lnRef idx="2">
                              <a:scrgbClr r="0" g="0" b="0"/>
                            </a:lnRef>
                            <a:fillRef idx="0">
                              <a:scrgbClr r="0" g="0" b="0"/>
                            </a:fillRef>
                            <a:effectRef idx="0">
                              <a:scrgbClr r="0" g="0" b="0"/>
                            </a:effectRef>
                            <a:fontRef idx="minor">
                              <a:schemeClr val="tx1">
                                <a:hueOff val="0"/>
                                <a:satOff val="0"/>
                                <a:lumOff val="0"/>
                                <a:alphaOff val="0"/>
                              </a:schemeClr>
                            </a:fontRef>
                          </wps:style>
                          <wps:bodyPr/>
                        </wps:wsp>
                        <wpg:grpSp>
                          <wpg:cNvPr id="177" name="Group 177"/>
                          <wpg:cNvGrpSpPr/>
                          <wpg:grpSpPr>
                            <a:xfrm>
                              <a:off x="2057652" y="3363546"/>
                              <a:ext cx="610594" cy="381621"/>
                              <a:chOff x="2057652" y="3363546"/>
                              <a:chExt cx="610594" cy="381621"/>
                            </a:xfrm>
                          </wpg:grpSpPr>
                          <wps:wsp>
                            <wps:cNvPr id="178" name="Rounded Rectangle 178"/>
                            <wps:cNvSpPr/>
                            <wps:spPr>
                              <a:xfrm>
                                <a:off x="2057652" y="3363546"/>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79" name="Rounded Rectangle 19"/>
                            <wps:cNvSpPr txBox="1"/>
                            <wps:spPr>
                              <a:xfrm>
                                <a:off x="2068829" y="3374723"/>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1386B78C" w14:textId="77777777" w:rsidR="00E27849" w:rsidRDefault="00E27849"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CS Type 6 test</w:t>
                                  </w:r>
                                </w:p>
                              </w:txbxContent>
                            </wps:txbx>
                            <wps:bodyPr spcFirstLastPara="0" vert="horz" wrap="square" lIns="15240" tIns="10160" rIns="15240" bIns="10160" numCol="1" spcCol="1270" anchor="ctr" anchorCtr="0">
                              <a:noAutofit/>
                            </wps:bodyPr>
                          </wps:wsp>
                        </wpg:grpSp>
                        <wps:wsp>
                          <wps:cNvPr id="180" name="Straight Connector 180"/>
                          <wps:cNvCnPr/>
                          <wps:spPr>
                            <a:xfrm>
                              <a:off x="1981328" y="693238"/>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81" name="Straight Connector 181"/>
                          <wps:cNvCnPr/>
                          <wps:spPr>
                            <a:xfrm>
                              <a:off x="1981322" y="1167376"/>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82" name="Straight Connector 182"/>
                          <wps:cNvCnPr/>
                          <wps:spPr>
                            <a:xfrm>
                              <a:off x="1989783" y="1633044"/>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83" name="Straight Connector 183"/>
                          <wps:cNvCnPr/>
                          <wps:spPr>
                            <a:xfrm>
                              <a:off x="1989783" y="2115647"/>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84" name="Straight Connector 184"/>
                          <wps:cNvCnPr/>
                          <wps:spPr>
                            <a:xfrm>
                              <a:off x="1989783" y="2606715"/>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85" name="Straight Connector 185"/>
                          <wps:cNvCnPr/>
                          <wps:spPr>
                            <a:xfrm>
                              <a:off x="1989777" y="3063919"/>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g:grpSp>
                          <wpg:cNvPr id="186" name="Group 186"/>
                          <wpg:cNvGrpSpPr/>
                          <wpg:grpSpPr>
                            <a:xfrm>
                              <a:off x="2810938" y="33869"/>
                              <a:ext cx="763243" cy="381621"/>
                              <a:chOff x="2810938" y="33869"/>
                              <a:chExt cx="763243" cy="381621"/>
                            </a:xfrm>
                          </wpg:grpSpPr>
                          <wps:wsp>
                            <wps:cNvPr id="187" name="Rounded Rectangle 187"/>
                            <wps:cNvSpPr/>
                            <wps:spPr>
                              <a:xfrm>
                                <a:off x="2810938" y="33869"/>
                                <a:ext cx="763243" cy="381621"/>
                              </a:xfrm>
                              <a:prstGeom prst="roundRect">
                                <a:avLst>
                                  <a:gd name="adj" fmla="val 10000"/>
                                </a:avLst>
                              </a:prstGeom>
                              <a:noFill/>
                              <a:ln w="28575" cap="rnd"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lt1"/>
                              </a:fontRef>
                            </wps:style>
                            <wps:bodyPr/>
                          </wps:wsp>
                          <wps:wsp>
                            <wps:cNvPr id="188" name="Rounded Rectangle 4"/>
                            <wps:cNvSpPr txBox="1"/>
                            <wps:spPr>
                              <a:xfrm>
                                <a:off x="2822115" y="45046"/>
                                <a:ext cx="740889" cy="359267"/>
                              </a:xfrm>
                              <a:prstGeom prst="rect">
                                <a:avLst/>
                              </a:prstGeom>
                            </wps:spPr>
                            <wps:style>
                              <a:lnRef idx="0">
                                <a:scrgbClr r="0" g="0" b="0"/>
                              </a:lnRef>
                              <a:fillRef idx="0">
                                <a:scrgbClr r="0" g="0" b="0"/>
                              </a:fillRef>
                              <a:effectRef idx="0">
                                <a:scrgbClr r="0" g="0" b="0"/>
                              </a:effectRef>
                              <a:fontRef idx="minor">
                                <a:schemeClr val="lt1"/>
                              </a:fontRef>
                            </wps:style>
                            <wps:txbx>
                              <w:txbxContent>
                                <w:p w14:paraId="4B0A42E5" w14:textId="77777777" w:rsidR="00E27849" w:rsidRDefault="00E27849" w:rsidP="001D3E35">
                                  <w:pPr>
                                    <w:pStyle w:val="NormalWeb"/>
                                    <w:spacing w:after="84" w:line="216" w:lineRule="auto"/>
                                    <w:jc w:val="center"/>
                                  </w:pPr>
                                  <w:r>
                                    <w:rPr>
                                      <w:rFonts w:ascii="Calibri" w:hAnsi="Calibri" w:cstheme="minorBidi"/>
                                      <w:color w:val="000000"/>
                                      <w:kern w:val="24"/>
                                      <w:sz w:val="20"/>
                                      <w:szCs w:val="20"/>
                                      <w:lang w:val="en-GB"/>
                                    </w:rPr>
                                    <w:t>Option 4</w:t>
                                  </w:r>
                                </w:p>
                                <w:p w14:paraId="63B51FEF" w14:textId="77777777" w:rsidR="00E27849" w:rsidRDefault="00E27849" w:rsidP="001D3E35">
                                  <w:pPr>
                                    <w:pStyle w:val="NormalWeb"/>
                                    <w:spacing w:after="84" w:line="216" w:lineRule="auto"/>
                                    <w:jc w:val="center"/>
                                  </w:pPr>
                                  <w:r>
                                    <w:rPr>
                                      <w:rFonts w:ascii="Calibri" w:hAnsi="Calibri" w:cstheme="minorBidi"/>
                                      <w:color w:val="000000"/>
                                      <w:kern w:val="24"/>
                                      <w:sz w:val="20"/>
                                      <w:szCs w:val="20"/>
                                      <w:lang w:val="en-GB"/>
                                    </w:rPr>
                                    <w:t>CS + CD</w:t>
                                  </w:r>
                                </w:p>
                              </w:txbxContent>
                            </wps:txbx>
                            <wps:bodyPr spcFirstLastPara="0" vert="horz" wrap="square" lIns="19050" tIns="12700" rIns="19050" bIns="12700" numCol="1" spcCol="1270" anchor="ctr" anchorCtr="0">
                              <a:noAutofit/>
                            </wps:bodyPr>
                          </wps:wsp>
                        </wpg:grpSp>
                        <wpg:grpSp>
                          <wpg:cNvPr id="189" name="Group 189"/>
                          <wpg:cNvGrpSpPr/>
                          <wpg:grpSpPr>
                            <a:xfrm>
                              <a:off x="2963587" y="510896"/>
                              <a:ext cx="610594" cy="381621"/>
                              <a:chOff x="2963587" y="510896"/>
                              <a:chExt cx="610594" cy="381621"/>
                            </a:xfrm>
                          </wpg:grpSpPr>
                          <wps:wsp>
                            <wps:cNvPr id="190" name="Rounded Rectangle 190"/>
                            <wps:cNvSpPr/>
                            <wps:spPr>
                              <a:xfrm>
                                <a:off x="2963587" y="510896"/>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91" name="Rounded Rectangle 6"/>
                            <wps:cNvSpPr txBox="1"/>
                            <wps:spPr>
                              <a:xfrm>
                                <a:off x="2974764" y="522073"/>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59A96797" w14:textId="77777777" w:rsidR="00E27849" w:rsidRDefault="00E27849" w:rsidP="001D3E35">
                                  <w:pPr>
                                    <w:pStyle w:val="NormalWeb"/>
                                    <w:spacing w:after="67"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Set SoC to Max. 1 WLTC</w:t>
                                  </w:r>
                                </w:p>
                              </w:txbxContent>
                            </wps:txbx>
                            <wps:bodyPr spcFirstLastPara="0" vert="horz" wrap="square" lIns="15240" tIns="10160" rIns="15240" bIns="10160" numCol="1" spcCol="1270" anchor="ctr" anchorCtr="0">
                              <a:noAutofit/>
                            </wps:bodyPr>
                          </wps:wsp>
                        </wpg:grpSp>
                        <wpg:grpSp>
                          <wpg:cNvPr id="100608" name="Group 100608"/>
                          <wpg:cNvGrpSpPr/>
                          <wpg:grpSpPr>
                            <a:xfrm>
                              <a:off x="2963587" y="987924"/>
                              <a:ext cx="610594" cy="381621"/>
                              <a:chOff x="2963587" y="987924"/>
                              <a:chExt cx="610594" cy="381621"/>
                            </a:xfrm>
                          </wpg:grpSpPr>
                          <wps:wsp>
                            <wps:cNvPr id="100609" name="Rounded Rectangle 100609"/>
                            <wps:cNvSpPr/>
                            <wps:spPr>
                              <a:xfrm>
                                <a:off x="2963587" y="987924"/>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610" name="Rounded Rectangle 8"/>
                            <wps:cNvSpPr txBox="1"/>
                            <wps:spPr>
                              <a:xfrm>
                                <a:off x="2974764" y="999101"/>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0B648D24" w14:textId="77777777" w:rsidR="00E27849" w:rsidRDefault="00E27849"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Soak-1</w:t>
                                  </w:r>
                                </w:p>
                              </w:txbxContent>
                            </wps:txbx>
                            <wps:bodyPr spcFirstLastPara="0" vert="horz" wrap="square" lIns="15240" tIns="10160" rIns="15240" bIns="10160" numCol="1" spcCol="1270" anchor="ctr" anchorCtr="0">
                              <a:noAutofit/>
                            </wps:bodyPr>
                          </wps:wsp>
                        </wpg:grpSp>
                        <wpg:grpSp>
                          <wpg:cNvPr id="100611" name="Group 100611"/>
                          <wpg:cNvGrpSpPr/>
                          <wpg:grpSpPr>
                            <a:xfrm>
                              <a:off x="2963587" y="1456425"/>
                              <a:ext cx="610594" cy="390147"/>
                              <a:chOff x="2963587" y="1456425"/>
                              <a:chExt cx="610594" cy="390147"/>
                            </a:xfrm>
                          </wpg:grpSpPr>
                          <wps:wsp>
                            <wps:cNvPr id="100612" name="Rounded Rectangle 100612"/>
                            <wps:cNvSpPr/>
                            <wps:spPr>
                              <a:xfrm>
                                <a:off x="2963587" y="1464951"/>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613" name="Rounded Rectangle 10"/>
                            <wps:cNvSpPr txBox="1"/>
                            <wps:spPr>
                              <a:xfrm>
                                <a:off x="2973762" y="1456425"/>
                                <a:ext cx="588240" cy="378752"/>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023F1B87"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P/C - Max. 1 WLTC</w:t>
                                  </w:r>
                                </w:p>
                                <w:p w14:paraId="4A0FC04A"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REEC &lt; 4%</w:t>
                                  </w:r>
                                </w:p>
                              </w:txbxContent>
                            </wps:txbx>
                            <wps:bodyPr spcFirstLastPara="0" vert="horz" wrap="square" lIns="15240" tIns="10160" rIns="15240" bIns="10160" numCol="1" spcCol="1270" anchor="ctr" anchorCtr="0">
                              <a:noAutofit/>
                            </wps:bodyPr>
                          </wps:wsp>
                        </wpg:grpSp>
                        <wpg:grpSp>
                          <wpg:cNvPr id="100614" name="Group 100614"/>
                          <wpg:cNvGrpSpPr/>
                          <wpg:grpSpPr>
                            <a:xfrm>
                              <a:off x="2963587" y="1941978"/>
                              <a:ext cx="610594" cy="381621"/>
                              <a:chOff x="2963587" y="1941978"/>
                              <a:chExt cx="610594" cy="381621"/>
                            </a:xfrm>
                          </wpg:grpSpPr>
                          <wps:wsp>
                            <wps:cNvPr id="100615" name="Rounded Rectangle 100615"/>
                            <wps:cNvSpPr/>
                            <wps:spPr>
                              <a:xfrm>
                                <a:off x="2963587" y="1941978"/>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616" name="Rounded Rectangle 12"/>
                            <wps:cNvSpPr txBox="1"/>
                            <wps:spPr>
                              <a:xfrm>
                                <a:off x="2974764" y="1953155"/>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0A83F043" w14:textId="77777777" w:rsidR="00E27849" w:rsidRDefault="00E27849"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Soak-3</w:t>
                                  </w:r>
                                </w:p>
                              </w:txbxContent>
                            </wps:txbx>
                            <wps:bodyPr spcFirstLastPara="0" vert="horz" wrap="square" lIns="15240" tIns="10160" rIns="15240" bIns="10160" numCol="1" spcCol="1270" anchor="ctr" anchorCtr="0">
                              <a:noAutofit/>
                            </wps:bodyPr>
                          </wps:wsp>
                        </wpg:grpSp>
                        <wpg:grpSp>
                          <wpg:cNvPr id="100617" name="Group 100617"/>
                          <wpg:cNvGrpSpPr/>
                          <wpg:grpSpPr>
                            <a:xfrm>
                              <a:off x="2963587" y="2419006"/>
                              <a:ext cx="610594" cy="381621"/>
                              <a:chOff x="2963587" y="2419006"/>
                              <a:chExt cx="610594" cy="381621"/>
                            </a:xfrm>
                          </wpg:grpSpPr>
                          <wps:wsp>
                            <wps:cNvPr id="100618" name="Rounded Rectangle 100618"/>
                            <wps:cNvSpPr/>
                            <wps:spPr>
                              <a:xfrm>
                                <a:off x="2963587" y="2419006"/>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619" name="Rounded Rectangle 14"/>
                            <wps:cNvSpPr txBox="1"/>
                            <wps:spPr>
                              <a:xfrm>
                                <a:off x="2974764" y="2430183"/>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0B3EA85F" w14:textId="77777777" w:rsidR="00E27849" w:rsidRDefault="00E27849"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CS Type 6 test</w:t>
                                  </w:r>
                                </w:p>
                              </w:txbxContent>
                            </wps:txbx>
                            <wps:bodyPr spcFirstLastPara="0" vert="horz" wrap="square" lIns="15240" tIns="10160" rIns="15240" bIns="10160" numCol="1" spcCol="1270" anchor="ctr" anchorCtr="0">
                              <a:noAutofit/>
                            </wps:bodyPr>
                          </wps:wsp>
                        </wpg:grpSp>
                        <wpg:grpSp>
                          <wpg:cNvPr id="100620" name="Group 100620"/>
                          <wpg:cNvGrpSpPr/>
                          <wpg:grpSpPr>
                            <a:xfrm>
                              <a:off x="2963587" y="2863850"/>
                              <a:ext cx="610594" cy="413804"/>
                              <a:chOff x="2963587" y="2863850"/>
                              <a:chExt cx="610594" cy="413804"/>
                            </a:xfrm>
                          </wpg:grpSpPr>
                          <wps:wsp>
                            <wps:cNvPr id="100621" name="Rounded Rectangle 100621"/>
                            <wps:cNvSpPr/>
                            <wps:spPr>
                              <a:xfrm>
                                <a:off x="2963587" y="2896033"/>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622" name="Rounded Rectangle 16"/>
                            <wps:cNvSpPr txBox="1"/>
                            <wps:spPr>
                              <a:xfrm>
                                <a:off x="2974430" y="2863850"/>
                                <a:ext cx="588240" cy="40249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6053BD39"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Soak-2</w:t>
                                  </w:r>
                                </w:p>
                                <w:p w14:paraId="078F1B30"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Charging</w:t>
                                  </w:r>
                                </w:p>
                                <w:p w14:paraId="1812ADFF"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E</w:t>
                                  </w:r>
                                  <w:r>
                                    <w:rPr>
                                      <w:rFonts w:asciiTheme="minorHAnsi" w:hAnsi="Calibri" w:cstheme="minorBidi"/>
                                      <w:color w:val="000000" w:themeColor="dark1"/>
                                      <w:kern w:val="24"/>
                                      <w:position w:val="-4"/>
                                      <w:sz w:val="16"/>
                                      <w:szCs w:val="16"/>
                                      <w:vertAlign w:val="subscript"/>
                                      <w14:textFill>
                                        <w14:solidFill>
                                          <w14:schemeClr w14:val="dk1">
                                            <w14:satOff w14:val="0"/>
                                            <w14:lumOff w14:val="0"/>
                                          </w14:schemeClr>
                                        </w14:solidFill>
                                      </w14:textFill>
                                    </w:rPr>
                                    <w:t>AC</w:t>
                                  </w:r>
                                </w:p>
                              </w:txbxContent>
                            </wps:txbx>
                            <wps:bodyPr spcFirstLastPara="0" vert="horz" wrap="square" lIns="15240" tIns="10160" rIns="15240" bIns="10160" numCol="1" spcCol="1270" anchor="ctr" anchorCtr="0">
                              <a:noAutofit/>
                            </wps:bodyPr>
                          </wps:wsp>
                        </wpg:grpSp>
                        <wps:wsp>
                          <wps:cNvPr id="100623" name="Straight Connector 17"/>
                          <wps:cNvSpPr/>
                          <wps:spPr>
                            <a:xfrm>
                              <a:off x="2841543" y="415491"/>
                              <a:ext cx="91440" cy="3147334"/>
                            </a:xfrm>
                            <a:custGeom>
                              <a:avLst/>
                              <a:gdLst/>
                              <a:ahLst/>
                              <a:cxnLst/>
                              <a:rect l="0" t="0" r="0" b="0"/>
                              <a:pathLst>
                                <a:path>
                                  <a:moveTo>
                                    <a:pt x="45720" y="0"/>
                                  </a:moveTo>
                                  <a:lnTo>
                                    <a:pt x="45720" y="3141496"/>
                                  </a:lnTo>
                                  <a:lnTo>
                                    <a:pt x="121877" y="3141496"/>
                                  </a:lnTo>
                                </a:path>
                              </a:pathLst>
                            </a:custGeom>
                            <a:noFill/>
                            <a:ln w="25400" cap="flat" cmpd="sng" algn="ctr">
                              <a:solidFill>
                                <a:sysClr val="windowText" lastClr="000000"/>
                              </a:solidFill>
                              <a:prstDash val="solid"/>
                            </a:ln>
                            <a:effectLst/>
                          </wps:spPr>
                          <wps:style>
                            <a:lnRef idx="2">
                              <a:scrgbClr r="0" g="0" b="0"/>
                            </a:lnRef>
                            <a:fillRef idx="0">
                              <a:scrgbClr r="0" g="0" b="0"/>
                            </a:fillRef>
                            <a:effectRef idx="0">
                              <a:scrgbClr r="0" g="0" b="0"/>
                            </a:effectRef>
                            <a:fontRef idx="minor">
                              <a:schemeClr val="tx1">
                                <a:hueOff val="0"/>
                                <a:satOff val="0"/>
                                <a:lumOff val="0"/>
                                <a:alphaOff val="0"/>
                              </a:schemeClr>
                            </a:fontRef>
                          </wps:style>
                          <wps:bodyPr/>
                        </wps:wsp>
                        <wpg:grpSp>
                          <wpg:cNvPr id="100624" name="Group 100624"/>
                          <wpg:cNvGrpSpPr/>
                          <wpg:grpSpPr>
                            <a:xfrm>
                              <a:off x="2963587" y="3372014"/>
                              <a:ext cx="610594" cy="381621"/>
                              <a:chOff x="2963587" y="3372014"/>
                              <a:chExt cx="610594" cy="381621"/>
                            </a:xfrm>
                          </wpg:grpSpPr>
                          <wps:wsp>
                            <wps:cNvPr id="100625" name="Rounded Rectangle 100625"/>
                            <wps:cNvSpPr/>
                            <wps:spPr>
                              <a:xfrm>
                                <a:off x="2963587" y="3372014"/>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626" name="Rounded Rectangle 19"/>
                            <wps:cNvSpPr txBox="1"/>
                            <wps:spPr>
                              <a:xfrm>
                                <a:off x="2974764" y="3383191"/>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5132E43D" w14:textId="77777777" w:rsidR="00E27849" w:rsidRDefault="00E27849"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CD Type 6 test</w:t>
                                  </w:r>
                                </w:p>
                              </w:txbxContent>
                            </wps:txbx>
                            <wps:bodyPr spcFirstLastPara="0" vert="horz" wrap="square" lIns="15240" tIns="10160" rIns="15240" bIns="10160" numCol="1" spcCol="1270" anchor="ctr" anchorCtr="0">
                              <a:noAutofit/>
                            </wps:bodyPr>
                          </wps:wsp>
                        </wpg:grpSp>
                        <wps:wsp>
                          <wps:cNvPr id="100627" name="Straight Connector 100627"/>
                          <wps:cNvCnPr/>
                          <wps:spPr>
                            <a:xfrm>
                              <a:off x="2887263" y="701706"/>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0628" name="Straight Connector 100628"/>
                          <wps:cNvCnPr/>
                          <wps:spPr>
                            <a:xfrm>
                              <a:off x="2887257" y="1175844"/>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0629" name="Straight Connector 100629"/>
                          <wps:cNvCnPr/>
                          <wps:spPr>
                            <a:xfrm>
                              <a:off x="2895718" y="1641512"/>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0630" name="Straight Connector 100630"/>
                          <wps:cNvCnPr/>
                          <wps:spPr>
                            <a:xfrm>
                              <a:off x="2895718" y="2124115"/>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0631" name="Straight Connector 100631"/>
                          <wps:cNvCnPr/>
                          <wps:spPr>
                            <a:xfrm>
                              <a:off x="2895718" y="2615183"/>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0632" name="Straight Connector 100632"/>
                          <wps:cNvCnPr/>
                          <wps:spPr>
                            <a:xfrm>
                              <a:off x="2895712" y="3072387"/>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0633" name="Straight Connector 100633"/>
                          <wps:cNvCnPr/>
                          <wps:spPr>
                            <a:xfrm flipV="1">
                              <a:off x="65382" y="399692"/>
                              <a:ext cx="1" cy="2193189"/>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g:grpSp>
                          <wpg:cNvPr id="100634" name="Group 100634"/>
                          <wpg:cNvGrpSpPr/>
                          <wpg:grpSpPr>
                            <a:xfrm>
                              <a:off x="937859" y="25401"/>
                              <a:ext cx="763243" cy="381621"/>
                              <a:chOff x="937859" y="25401"/>
                              <a:chExt cx="763243" cy="381621"/>
                            </a:xfrm>
                          </wpg:grpSpPr>
                          <wps:wsp>
                            <wps:cNvPr id="100635" name="Rounded Rectangle 100635"/>
                            <wps:cNvSpPr/>
                            <wps:spPr>
                              <a:xfrm>
                                <a:off x="937859" y="25401"/>
                                <a:ext cx="763243" cy="381621"/>
                              </a:xfrm>
                              <a:prstGeom prst="roundRect">
                                <a:avLst>
                                  <a:gd name="adj" fmla="val 10000"/>
                                </a:avLst>
                              </a:prstGeom>
                              <a:noFill/>
                              <a:ln w="28575" cap="rnd"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lt1"/>
                              </a:fontRef>
                            </wps:style>
                            <wps:bodyPr/>
                          </wps:wsp>
                          <wps:wsp>
                            <wps:cNvPr id="100636" name="Rounded Rectangle 4"/>
                            <wps:cNvSpPr txBox="1"/>
                            <wps:spPr>
                              <a:xfrm>
                                <a:off x="949036" y="36578"/>
                                <a:ext cx="740889" cy="359267"/>
                              </a:xfrm>
                              <a:prstGeom prst="rect">
                                <a:avLst/>
                              </a:prstGeom>
                            </wps:spPr>
                            <wps:style>
                              <a:lnRef idx="0">
                                <a:scrgbClr r="0" g="0" b="0"/>
                              </a:lnRef>
                              <a:fillRef idx="0">
                                <a:scrgbClr r="0" g="0" b="0"/>
                              </a:fillRef>
                              <a:effectRef idx="0">
                                <a:scrgbClr r="0" g="0" b="0"/>
                              </a:effectRef>
                              <a:fontRef idx="minor">
                                <a:schemeClr val="lt1"/>
                              </a:fontRef>
                            </wps:style>
                            <wps:txbx>
                              <w:txbxContent>
                                <w:p w14:paraId="2499E097" w14:textId="77777777" w:rsidR="00E27849" w:rsidRDefault="00E27849" w:rsidP="001D3E35">
                                  <w:pPr>
                                    <w:pStyle w:val="NormalWeb"/>
                                    <w:spacing w:after="84" w:line="216" w:lineRule="auto"/>
                                    <w:jc w:val="center"/>
                                  </w:pPr>
                                  <w:r>
                                    <w:rPr>
                                      <w:rFonts w:ascii="Calibri" w:hAnsi="Calibri" w:cstheme="minorBidi"/>
                                      <w:color w:val="000000"/>
                                      <w:kern w:val="24"/>
                                      <w:sz w:val="20"/>
                                      <w:szCs w:val="20"/>
                                      <w:lang w:val="en-GB"/>
                                    </w:rPr>
                                    <w:t>Option 2</w:t>
                                  </w:r>
                                </w:p>
                                <w:p w14:paraId="3E49B707" w14:textId="77777777" w:rsidR="00E27849" w:rsidRDefault="00E27849" w:rsidP="001D3E35">
                                  <w:pPr>
                                    <w:pStyle w:val="NormalWeb"/>
                                    <w:spacing w:after="84" w:line="216" w:lineRule="auto"/>
                                    <w:jc w:val="center"/>
                                  </w:pPr>
                                  <w:r>
                                    <w:rPr>
                                      <w:rFonts w:ascii="Calibri" w:hAnsi="Calibri" w:cstheme="minorBidi"/>
                                      <w:color w:val="000000"/>
                                      <w:kern w:val="24"/>
                                      <w:sz w:val="20"/>
                                      <w:szCs w:val="20"/>
                                      <w:lang w:val="en-GB"/>
                                    </w:rPr>
                                    <w:t>CS</w:t>
                                  </w:r>
                                </w:p>
                              </w:txbxContent>
                            </wps:txbx>
                            <wps:bodyPr spcFirstLastPara="0" vert="horz" wrap="square" lIns="19050" tIns="12700" rIns="19050" bIns="12700" numCol="1" spcCol="1270" anchor="ctr" anchorCtr="0">
                              <a:noAutofit/>
                            </wps:bodyPr>
                          </wps:wsp>
                        </wpg:grpSp>
                        <wpg:grpSp>
                          <wpg:cNvPr id="100637" name="Group 100637"/>
                          <wpg:cNvGrpSpPr/>
                          <wpg:grpSpPr>
                            <a:xfrm>
                              <a:off x="1090508" y="502428"/>
                              <a:ext cx="610594" cy="381621"/>
                              <a:chOff x="1090508" y="502428"/>
                              <a:chExt cx="610594" cy="381621"/>
                            </a:xfrm>
                          </wpg:grpSpPr>
                          <wps:wsp>
                            <wps:cNvPr id="100638" name="Rounded Rectangle 100638"/>
                            <wps:cNvSpPr/>
                            <wps:spPr>
                              <a:xfrm>
                                <a:off x="1090508" y="502428"/>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639" name="Rounded Rectangle 6"/>
                            <wps:cNvSpPr txBox="1"/>
                            <wps:spPr>
                              <a:xfrm>
                                <a:off x="1101685" y="513605"/>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5E27C8AD"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Set SoC to Max. 1 WLTC</w:t>
                                  </w:r>
                                </w:p>
                              </w:txbxContent>
                            </wps:txbx>
                            <wps:bodyPr spcFirstLastPara="0" vert="horz" wrap="square" lIns="15240" tIns="10160" rIns="15240" bIns="10160" numCol="1" spcCol="1270" anchor="ctr" anchorCtr="0">
                              <a:noAutofit/>
                            </wps:bodyPr>
                          </wps:wsp>
                        </wpg:grpSp>
                        <wpg:grpSp>
                          <wpg:cNvPr id="100640" name="Group 100640"/>
                          <wpg:cNvGrpSpPr/>
                          <wpg:grpSpPr>
                            <a:xfrm>
                              <a:off x="1090508" y="979456"/>
                              <a:ext cx="610594" cy="381621"/>
                              <a:chOff x="1090508" y="979456"/>
                              <a:chExt cx="610594" cy="381621"/>
                            </a:xfrm>
                          </wpg:grpSpPr>
                          <wps:wsp>
                            <wps:cNvPr id="100641" name="Rounded Rectangle 100641"/>
                            <wps:cNvSpPr/>
                            <wps:spPr>
                              <a:xfrm>
                                <a:off x="1090508" y="979456"/>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643" name="Rounded Rectangle 8"/>
                            <wps:cNvSpPr txBox="1"/>
                            <wps:spPr>
                              <a:xfrm>
                                <a:off x="1101685" y="990633"/>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3DCD0460"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Soak-1</w:t>
                                  </w:r>
                                </w:p>
                              </w:txbxContent>
                            </wps:txbx>
                            <wps:bodyPr spcFirstLastPara="0" vert="horz" wrap="square" lIns="15240" tIns="10160" rIns="15240" bIns="10160" numCol="1" spcCol="1270" anchor="ctr" anchorCtr="0">
                              <a:noAutofit/>
                            </wps:bodyPr>
                          </wps:wsp>
                        </wpg:grpSp>
                        <wpg:grpSp>
                          <wpg:cNvPr id="100644" name="Group 100644"/>
                          <wpg:cNvGrpSpPr/>
                          <wpg:grpSpPr>
                            <a:xfrm>
                              <a:off x="1090508" y="1431025"/>
                              <a:ext cx="610594" cy="446555"/>
                              <a:chOff x="1090508" y="1431025"/>
                              <a:chExt cx="610594" cy="446555"/>
                            </a:xfrm>
                          </wpg:grpSpPr>
                          <wps:wsp>
                            <wps:cNvPr id="100645" name="Rounded Rectangle 100645"/>
                            <wps:cNvSpPr/>
                            <wps:spPr>
                              <a:xfrm>
                                <a:off x="1090508" y="1456483"/>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646" name="Rounded Rectangle 10"/>
                            <wps:cNvSpPr txBox="1"/>
                            <wps:spPr>
                              <a:xfrm>
                                <a:off x="1101437" y="1431025"/>
                                <a:ext cx="588240" cy="446555"/>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5E9EBA1B"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P/C - Max. 1 WLTC</w:t>
                                  </w:r>
                                </w:p>
                                <w:p w14:paraId="0A5684B0"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REEC &lt; 4%</w:t>
                                  </w:r>
                                </w:p>
                              </w:txbxContent>
                            </wps:txbx>
                            <wps:bodyPr spcFirstLastPara="0" vert="horz" wrap="square" lIns="15240" tIns="10160" rIns="15240" bIns="10160" numCol="1" spcCol="1270" anchor="ctr" anchorCtr="0">
                              <a:noAutofit/>
                            </wps:bodyPr>
                          </wps:wsp>
                        </wpg:grpSp>
                        <wpg:grpSp>
                          <wpg:cNvPr id="100647" name="Group 100647"/>
                          <wpg:cNvGrpSpPr/>
                          <wpg:grpSpPr>
                            <a:xfrm>
                              <a:off x="1090508" y="1933510"/>
                              <a:ext cx="610594" cy="381621"/>
                              <a:chOff x="1090508" y="1933510"/>
                              <a:chExt cx="610594" cy="381621"/>
                            </a:xfrm>
                          </wpg:grpSpPr>
                          <wps:wsp>
                            <wps:cNvPr id="100648" name="Rounded Rectangle 100648"/>
                            <wps:cNvSpPr/>
                            <wps:spPr>
                              <a:xfrm>
                                <a:off x="1090508" y="1933510"/>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649" name="Rounded Rectangle 12"/>
                            <wps:cNvSpPr txBox="1"/>
                            <wps:spPr>
                              <a:xfrm>
                                <a:off x="1101685" y="1944687"/>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40C4052F"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Soak-3</w:t>
                                  </w:r>
                                </w:p>
                              </w:txbxContent>
                            </wps:txbx>
                            <wps:bodyPr spcFirstLastPara="0" vert="horz" wrap="square" lIns="15240" tIns="10160" rIns="15240" bIns="10160" numCol="1" spcCol="1270" anchor="ctr" anchorCtr="0">
                              <a:noAutofit/>
                            </wps:bodyPr>
                          </wps:wsp>
                        </wpg:grpSp>
                        <wpg:grpSp>
                          <wpg:cNvPr id="100650" name="Group 100650"/>
                          <wpg:cNvGrpSpPr/>
                          <wpg:grpSpPr>
                            <a:xfrm>
                              <a:off x="1090508" y="2410538"/>
                              <a:ext cx="610594" cy="381621"/>
                              <a:chOff x="1090508" y="2410538"/>
                              <a:chExt cx="610594" cy="381621"/>
                            </a:xfrm>
                          </wpg:grpSpPr>
                          <wps:wsp>
                            <wps:cNvPr id="100651" name="Rounded Rectangle 100651"/>
                            <wps:cNvSpPr/>
                            <wps:spPr>
                              <a:xfrm>
                                <a:off x="1090508" y="2410538"/>
                                <a:ext cx="610594" cy="381621"/>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wps:spPr>
                            <wps:style>
                              <a:lnRef idx="2">
                                <a:scrgbClr r="0" g="0" b="0"/>
                              </a:lnRef>
                              <a:fillRef idx="1">
                                <a:scrgbClr r="0" g="0" b="0"/>
                              </a:fillRef>
                              <a:effectRef idx="0">
                                <a:scrgbClr r="0" g="0" b="0"/>
                              </a:effectRef>
                              <a:fontRef idx="minor">
                                <a:schemeClr val="dk1">
                                  <a:hueOff val="0"/>
                                  <a:satOff val="0"/>
                                  <a:lumOff val="0"/>
                                  <a:alphaOff val="0"/>
                                </a:schemeClr>
                              </a:fontRef>
                            </wps:style>
                            <wps:bodyPr/>
                          </wps:wsp>
                          <wps:wsp>
                            <wps:cNvPr id="100652" name="Rounded Rectangle 14"/>
                            <wps:cNvSpPr txBox="1"/>
                            <wps:spPr>
                              <a:xfrm>
                                <a:off x="1101685" y="2421715"/>
                                <a:ext cx="588240" cy="35926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3422296D" w14:textId="77777777" w:rsidR="00E27849" w:rsidRDefault="00E27849"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CS Type 6 test</w:t>
                                  </w:r>
                                </w:p>
                              </w:txbxContent>
                            </wps:txbx>
                            <wps:bodyPr spcFirstLastPara="0" vert="horz" wrap="square" lIns="15240" tIns="10160" rIns="15240" bIns="10160" numCol="1" spcCol="1270" anchor="ctr" anchorCtr="0">
                              <a:noAutofit/>
                            </wps:bodyPr>
                          </wps:wsp>
                        </wpg:grpSp>
                        <wps:wsp>
                          <wps:cNvPr id="100653" name="Straight Connector 100653"/>
                          <wps:cNvCnPr/>
                          <wps:spPr>
                            <a:xfrm>
                              <a:off x="1014184" y="693238"/>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0654" name="Straight Connector 100654"/>
                          <wps:cNvCnPr/>
                          <wps:spPr>
                            <a:xfrm>
                              <a:off x="1014178" y="1167376"/>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0655" name="Straight Connector 100655"/>
                          <wps:cNvCnPr/>
                          <wps:spPr>
                            <a:xfrm>
                              <a:off x="1022639" y="1633044"/>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0656" name="Straight Connector 100656"/>
                          <wps:cNvCnPr/>
                          <wps:spPr>
                            <a:xfrm>
                              <a:off x="1022639" y="2115647"/>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0657" name="Straight Connector 100657"/>
                          <wps:cNvCnPr/>
                          <wps:spPr>
                            <a:xfrm>
                              <a:off x="1022639" y="2606715"/>
                              <a:ext cx="76324" cy="1"/>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00658" name="Straight Connector 100658"/>
                          <wps:cNvCnPr/>
                          <wps:spPr>
                            <a:xfrm flipV="1">
                              <a:off x="1003241" y="425093"/>
                              <a:ext cx="1" cy="2193189"/>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53A44A6" id="Group 410" o:spid="_x0000_s1168" style="width:281.45pt;height:295.55pt;mso-position-horizontal-relative:char;mso-position-vertical-relative:line" coordsize="35741,37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">
                  <v:group id="Group 129" o:spid="_x0000_s1169" style="position:absolute;width:7632;height:3816" coordsize="7632,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oundrect id="Rounded Rectangle 130" o:spid="_x0000_s1170" style="position:absolute;width:7632;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" filled="f" strokecolor="windowText" strokeweight="2.25pt">
                      <v:stroke endcap="round"/>
                    </v:roundrect>
                    <v:shape id="Rounded Rectangle 4" o:spid="_x0000_s1171" type="#_x0000_t202" style="position:absolute;left:111;top:111;width:7409;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" filled="f" stroked="f">
                      <v:textbox inset="1.5pt,1pt,1.5pt,1pt">
                        <w:txbxContent>
                          <w:p w14:paraId="1D649809" w14:textId="77777777" w:rsidR="00E27849" w:rsidRDefault="00E27849" w:rsidP="001D3E35">
                            <w:pPr>
                              <w:pStyle w:val="NormalWeb"/>
                              <w:spacing w:after="84" w:line="216" w:lineRule="auto"/>
                              <w:jc w:val="center"/>
                            </w:pPr>
                            <w:r>
                              <w:rPr>
                                <w:rFonts w:ascii="Calibri" w:hAnsi="Calibri" w:cstheme="minorBidi"/>
                                <w:color w:val="000000"/>
                                <w:kern w:val="24"/>
                                <w:sz w:val="20"/>
                                <w:szCs w:val="20"/>
                                <w:lang w:val="en-GB"/>
                              </w:rPr>
                              <w:t>Option 1</w:t>
                            </w:r>
                          </w:p>
                          <w:p w14:paraId="3729536F" w14:textId="77777777" w:rsidR="00E27849" w:rsidRDefault="00E27849" w:rsidP="001D3E35">
                            <w:pPr>
                              <w:pStyle w:val="NormalWeb"/>
                              <w:spacing w:after="84" w:line="216" w:lineRule="auto"/>
                              <w:jc w:val="center"/>
                            </w:pPr>
                            <w:r>
                              <w:rPr>
                                <w:rFonts w:ascii="Calibri" w:hAnsi="Calibri" w:cstheme="minorBidi"/>
                                <w:color w:val="000000"/>
                                <w:kern w:val="24"/>
                                <w:sz w:val="20"/>
                                <w:szCs w:val="20"/>
                                <w:lang w:val="en-GB"/>
                              </w:rPr>
                              <w:t>CD</w:t>
                            </w:r>
                          </w:p>
                        </w:txbxContent>
                      </v:textbox>
                    </v:shape>
                  </v:group>
                  <v:group id="Group 132" o:spid="_x0000_s1172" style="position:absolute;left:1526;top:4770;width:6106;height:3816" coordorigin="1526,4770"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oundrect id="Rounded Rectangle 133" o:spid="_x0000_s1173" style="position:absolute;left:1526;top:4770;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" strokecolor="windowText" strokeweight="2pt">
                      <v:fill opacity="59110f"/>
                    </v:roundrect>
                    <v:shape id="Rounded Rectangle 6" o:spid="_x0000_s1174" type="#_x0000_t202" style="position:absolute;left:1638;top:4882;width:5882;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" filled="f" stroked="f">
                      <v:textbox inset="1.2pt,.8pt,1.2pt,.8pt">
                        <w:txbxContent>
                          <w:p w14:paraId="10669C69"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Set </w:t>
                            </w:r>
                            <w:proofErr w:type="spellStart"/>
                            <w:r>
                              <w:rPr>
                                <w:rFonts w:asciiTheme="minorHAnsi" w:hAnsi="Calibri" w:cstheme="minorBidi"/>
                                <w:color w:val="000000" w:themeColor="dark1"/>
                                <w:kern w:val="24"/>
                                <w:sz w:val="16"/>
                                <w:szCs w:val="16"/>
                                <w14:textFill>
                                  <w14:solidFill>
                                    <w14:schemeClr w14:val="dk1">
                                      <w14:satOff w14:val="0"/>
                                      <w14:lumOff w14:val="0"/>
                                    </w14:schemeClr>
                                  </w14:solidFill>
                                </w14:textFill>
                              </w:rPr>
                              <w:t>SoC</w:t>
                            </w:r>
                            <w:proofErr w:type="spellEnd"/>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 to Max. 1 WLTC</w:t>
                            </w:r>
                          </w:p>
                        </w:txbxContent>
                      </v:textbox>
                    </v:shape>
                  </v:group>
                  <v:group id="Group 135" o:spid="_x0000_s1175" style="position:absolute;left:1526;top:9540;width:6106;height:3816" coordorigin="1526,9540"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oundrect id="Rounded Rectangle 136" o:spid="_x0000_s1176" style="position:absolute;left:1526;top:9540;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" strokecolor="windowText" strokeweight="2pt">
                      <v:fill opacity="59110f"/>
                    </v:roundrect>
                    <v:shape id="Rounded Rectangle 8" o:spid="_x0000_s1177" type="#_x0000_t202" style="position:absolute;left:1638;top:9652;width:5882;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" filled="f" stroked="f">
                      <v:textbox inset="1.2pt,.8pt,1.2pt,.8pt">
                        <w:txbxContent>
                          <w:p w14:paraId="36332BF5"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Soak-1</w:t>
                            </w:r>
                          </w:p>
                        </w:txbxContent>
                      </v:textbox>
                    </v:shape>
                  </v:group>
                  <v:group id="Group 138" o:spid="_x0000_s1178" style="position:absolute;left:1526;top:13843;width:6106;height:4678" coordorigin="1526,13843" coordsize="6105,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oundrect id="Rounded Rectangle 139" o:spid="_x0000_s1179" style="position:absolute;left:1526;top:14310;width:6106;height:381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" strokecolor="windowText" strokeweight="2pt">
                      <v:fill opacity="59110f"/>
                    </v:roundrect>
                    <v:shape id="Rounded Rectangle 10" o:spid="_x0000_s1180" type="#_x0000_t202" style="position:absolute;left:1637;top:13843;width:5883;height:4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" filled="f" stroked="f">
                      <v:textbox inset="1.2pt,.8pt,1.2pt,.8pt">
                        <w:txbxContent>
                          <w:p w14:paraId="3DD40D2C"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P/C - Max. 1 WLTC</w:t>
                            </w:r>
                          </w:p>
                          <w:p w14:paraId="0B0A2701"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REEC &lt; 4%</w:t>
                            </w:r>
                          </w:p>
                        </w:txbxContent>
                      </v:textbox>
                    </v:shape>
                  </v:group>
                  <v:group id="Group 141" o:spid="_x0000_s1181" style="position:absolute;left:1526;top:18775;width:6106;height:4122" coordorigin="1526,18775" coordsize="6105,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oundrect id="Rounded Rectangle 142" o:spid="_x0000_s1182" style="position:absolute;left:1526;top:19081;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" strokecolor="windowText" strokeweight="2pt">
                      <v:fill opacity="59110f"/>
                    </v:roundrect>
                    <v:shape id="Rounded Rectangle 12" o:spid="_x0000_s1183" type="#_x0000_t202" style="position:absolute;left:1637;top:18775;width:5883;height: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" filled="f" stroked="f">
                      <v:textbox inset="1.2pt,.8pt,1.2pt,.8pt">
                        <w:txbxContent>
                          <w:p w14:paraId="1CD3DB1F"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Soak-2</w:t>
                            </w:r>
                          </w:p>
                          <w:p w14:paraId="0689EF62"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Charging</w:t>
                            </w:r>
                          </w:p>
                          <w:p w14:paraId="74B14223"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E</w:t>
                            </w:r>
                            <w:r>
                              <w:rPr>
                                <w:rFonts w:asciiTheme="minorHAnsi" w:hAnsi="Calibri" w:cstheme="minorBidi"/>
                                <w:color w:val="000000" w:themeColor="dark1"/>
                                <w:kern w:val="24"/>
                                <w:position w:val="-4"/>
                                <w:sz w:val="16"/>
                                <w:szCs w:val="16"/>
                                <w:vertAlign w:val="subscript"/>
                                <w14:textFill>
                                  <w14:solidFill>
                                    <w14:schemeClr w14:val="dk1">
                                      <w14:satOff w14:val="0"/>
                                      <w14:lumOff w14:val="0"/>
                                    </w14:schemeClr>
                                  </w14:solidFill>
                                </w14:textFill>
                              </w:rPr>
                              <w:t>AC</w:t>
                            </w:r>
                          </w:p>
                        </w:txbxContent>
                      </v:textbox>
                    </v:shape>
                  </v:group>
                  <v:group id="Group 144" o:spid="_x0000_s1184" style="position:absolute;left:1526;top:23851;width:6106;height:3816" coordorigin="1526,23851"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oundrect id="Rounded Rectangle 145" o:spid="_x0000_s1185" style="position:absolute;left:1526;top:23851;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" strokecolor="windowText" strokeweight="2pt">
                      <v:fill opacity="59110f"/>
                    </v:roundrect>
                    <v:shape id="Rounded Rectangle 14" o:spid="_x0000_s1186" type="#_x0000_t202" style="position:absolute;left:1638;top:23963;width:5882;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" filled="f" stroked="f">
                      <v:textbox inset="1.2pt,.8pt,1.2pt,.8pt">
                        <w:txbxContent>
                          <w:p w14:paraId="61195F0C" w14:textId="77777777" w:rsidR="00E27849" w:rsidRDefault="00E27849"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CD Type 6 test</w:t>
                            </w:r>
                          </w:p>
                        </w:txbxContent>
                      </v:textbox>
                    </v:shape>
                  </v:group>
                  <v:line id="Straight Connector 147" o:spid="_x0000_s1187" style="position:absolute;visibility:visible;mso-wrap-style:square" from="763,6678" to="1526,6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" strokecolor="#404040 [2429]" strokeweight="2.25pt"/>
                  <v:line id="Straight Connector 148" o:spid="_x0000_s1188" style="position:absolute;visibility:visible;mso-wrap-style:square" from="763,11419" to="1526,1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" strokecolor="#404040 [2429]" strokeweight="2.25pt"/>
                  <v:line id="Straight Connector 149" o:spid="_x0000_s1189" style="position:absolute;visibility:visible;mso-wrap-style:square" from="847,16076" to="1611,1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" strokecolor="#404040 [2429]" strokeweight="2.25pt"/>
                  <v:line id="Straight Connector 150" o:spid="_x0000_s1190" style="position:absolute;visibility:visible;mso-wrap-style:square" from="847,20902" to="1611,20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" strokecolor="#404040 [2429]" strokeweight="2.25pt"/>
                  <v:line id="Straight Connector 151" o:spid="_x0000_s1191" style="position:absolute;visibility:visible;mso-wrap-style:square" from="847,25813" to="1611,2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" strokecolor="#404040 [2429]" strokeweight="2.25pt"/>
                  <v:group id="Group 152" o:spid="_x0000_s1192" style="position:absolute;left:19050;top:254;width:7632;height:3816" coordorigin="19050,254" coordsize="7632,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oundrect id="Rounded Rectangle 153" o:spid="_x0000_s1193" style="position:absolute;left:19050;top:254;width:7632;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" filled="f" strokecolor="windowText" strokeweight="2.25pt">
                      <v:stroke endcap="round"/>
                    </v:roundrect>
                    <v:shape id="Rounded Rectangle 4" o:spid="_x0000_s1194" type="#_x0000_t202" style="position:absolute;left:19161;top:365;width:7409;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" filled="f" stroked="f">
                      <v:textbox inset="1.5pt,1pt,1.5pt,1pt">
                        <w:txbxContent>
                          <w:p w14:paraId="77B15D52" w14:textId="77777777" w:rsidR="00E27849" w:rsidRDefault="00E27849" w:rsidP="001D3E35">
                            <w:pPr>
                              <w:pStyle w:val="NormalWeb"/>
                              <w:spacing w:after="84" w:line="216" w:lineRule="auto"/>
                              <w:jc w:val="center"/>
                            </w:pPr>
                            <w:r>
                              <w:rPr>
                                <w:rFonts w:ascii="Calibri" w:hAnsi="Calibri" w:cstheme="minorBidi"/>
                                <w:color w:val="000000"/>
                                <w:kern w:val="24"/>
                                <w:sz w:val="20"/>
                                <w:szCs w:val="20"/>
                                <w:lang w:val="en-GB"/>
                              </w:rPr>
                              <w:t>Option 3</w:t>
                            </w:r>
                          </w:p>
                          <w:p w14:paraId="6A5619A8" w14:textId="77777777" w:rsidR="00E27849" w:rsidRDefault="00E27849" w:rsidP="001D3E35">
                            <w:pPr>
                              <w:pStyle w:val="NormalWeb"/>
                              <w:spacing w:after="84" w:line="216" w:lineRule="auto"/>
                              <w:jc w:val="center"/>
                            </w:pPr>
                            <w:r>
                              <w:rPr>
                                <w:rFonts w:ascii="Calibri" w:hAnsi="Calibri" w:cstheme="minorBidi"/>
                                <w:color w:val="000000"/>
                                <w:kern w:val="24"/>
                                <w:sz w:val="20"/>
                                <w:szCs w:val="20"/>
                                <w:lang w:val="en-GB"/>
                              </w:rPr>
                              <w:t>CD + CS</w:t>
                            </w:r>
                          </w:p>
                        </w:txbxContent>
                      </v:textbox>
                    </v:shape>
                  </v:group>
                  <v:group id="Group 155" o:spid="_x0000_s1195" style="position:absolute;left:20576;top:5024;width:6106;height:3816" coordorigin="20576,5024"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oundrect id="Rounded Rectangle 156" o:spid="_x0000_s1196" style="position:absolute;left:20576;top:5024;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" strokecolor="windowText" strokeweight="2pt">
                      <v:fill opacity="59110f"/>
                    </v:roundrect>
                    <v:shape id="Rounded Rectangle 6" o:spid="_x0000_s1197" type="#_x0000_t202" style="position:absolute;left:20688;top:5136;width:5882;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" filled="f" stroked="f">
                      <v:textbox inset="1.2pt,.8pt,1.2pt,.8pt">
                        <w:txbxContent>
                          <w:p w14:paraId="576BCC92" w14:textId="77777777" w:rsidR="00E27849" w:rsidRDefault="00E27849" w:rsidP="001D3E35">
                            <w:pPr>
                              <w:pStyle w:val="NormalWeb"/>
                              <w:spacing w:after="67"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Set </w:t>
                            </w:r>
                            <w:proofErr w:type="spellStart"/>
                            <w:r>
                              <w:rPr>
                                <w:rFonts w:asciiTheme="minorHAnsi" w:hAnsi="Calibri" w:cstheme="minorBidi"/>
                                <w:color w:val="000000" w:themeColor="dark1"/>
                                <w:kern w:val="24"/>
                                <w:sz w:val="16"/>
                                <w:szCs w:val="16"/>
                                <w14:textFill>
                                  <w14:solidFill>
                                    <w14:schemeClr w14:val="dk1">
                                      <w14:satOff w14:val="0"/>
                                      <w14:lumOff w14:val="0"/>
                                    </w14:schemeClr>
                                  </w14:solidFill>
                                </w14:textFill>
                              </w:rPr>
                              <w:t>SoC</w:t>
                            </w:r>
                            <w:proofErr w:type="spellEnd"/>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 to Max. 1 WLTC</w:t>
                            </w:r>
                          </w:p>
                        </w:txbxContent>
                      </v:textbox>
                    </v:shape>
                  </v:group>
                  <v:group id="Group 158" o:spid="_x0000_s1198" style="position:absolute;left:20576;top:9794;width:6106;height:3816" coordorigin="20576,9794"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roundrect id="Rounded Rectangle 161" o:spid="_x0000_s1199" style="position:absolute;left:20576;top:9794;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" strokecolor="windowText" strokeweight="2pt">
                      <v:fill opacity="59110f"/>
                    </v:roundrect>
                    <v:shape id="Rounded Rectangle 8" o:spid="_x0000_s1200" type="#_x0000_t202" style="position:absolute;left:20688;top:9906;width:5882;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" filled="f" stroked="f">
                      <v:textbox inset="1.2pt,.8pt,1.2pt,.8pt">
                        <w:txbxContent>
                          <w:p w14:paraId="0EE8E1E9" w14:textId="77777777" w:rsidR="00E27849" w:rsidRDefault="00E27849"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Soak-1</w:t>
                            </w:r>
                          </w:p>
                        </w:txbxContent>
                      </v:textbox>
                    </v:shape>
                  </v:group>
                  <v:group id="Group 163" o:spid="_x0000_s1201" style="position:absolute;left:20576;top:14413;width:6106;height:3968" coordorigin="20576,14413" coordsize="6105,3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oundrect id="Rounded Rectangle 164" o:spid="_x0000_s1202" style="position:absolute;left:20576;top:14564;width:6106;height:381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" strokecolor="windowText" strokeweight="2pt">
                      <v:fill opacity="59110f"/>
                    </v:roundrect>
                    <v:shape id="Rounded Rectangle 10" o:spid="_x0000_s1203" type="#_x0000_t202" style="position:absolute;left:20681;top:14413;width:5882;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" filled="f" stroked="f">
                      <v:textbox inset="1.2pt,.8pt,1.2pt,.8pt">
                        <w:txbxContent>
                          <w:p w14:paraId="0DD610CD"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P/C - Max. 1 WLTC</w:t>
                            </w:r>
                          </w:p>
                          <w:p w14:paraId="684F3C65"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REEC &lt; 4%</w:t>
                            </w:r>
                          </w:p>
                        </w:txbxContent>
                      </v:textbox>
                    </v:shape>
                  </v:group>
                  <v:group id="Group 166" o:spid="_x0000_s1204" style="position:absolute;left:20576;top:18923;width:6106;height:4228" coordorigin="20576,18923" coordsize="6105,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roundrect id="Rounded Rectangle 167" o:spid="_x0000_s1205" style="position:absolute;left:20576;top:19335;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" strokecolor="windowText" strokeweight="2pt">
                      <v:fill opacity="59110f"/>
                    </v:roundrect>
                    <v:shape id="Rounded Rectangle 12" o:spid="_x0000_s1206" type="#_x0000_t202" style="position:absolute;left:20685;top:18923;width:5883;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" filled="f" stroked="f">
                      <v:textbox inset="1.2pt,.8pt,1.2pt,.8pt">
                        <w:txbxContent>
                          <w:p w14:paraId="4A408103"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Soak-2</w:t>
                            </w:r>
                          </w:p>
                          <w:p w14:paraId="27A22091"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Charging</w:t>
                            </w:r>
                          </w:p>
                          <w:p w14:paraId="11C8114D"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E</w:t>
                            </w:r>
                            <w:r>
                              <w:rPr>
                                <w:rFonts w:asciiTheme="minorHAnsi" w:hAnsi="Calibri" w:cstheme="minorBidi"/>
                                <w:color w:val="000000" w:themeColor="dark1"/>
                                <w:kern w:val="24"/>
                                <w:position w:val="-4"/>
                                <w:sz w:val="16"/>
                                <w:szCs w:val="16"/>
                                <w:vertAlign w:val="subscript"/>
                                <w14:textFill>
                                  <w14:solidFill>
                                    <w14:schemeClr w14:val="dk1">
                                      <w14:satOff w14:val="0"/>
                                      <w14:lumOff w14:val="0"/>
                                    </w14:schemeClr>
                                  </w14:solidFill>
                                </w14:textFill>
                              </w:rPr>
                              <w:t>AC</w:t>
                            </w:r>
                          </w:p>
                        </w:txbxContent>
                      </v:textbox>
                    </v:shape>
                  </v:group>
                  <v:group id="Group 169" o:spid="_x0000_s1207" style="position:absolute;left:20576;top:24105;width:6106;height:3816" coordorigin="20576,24105"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oundrect id="Rounded Rectangle 170" o:spid="_x0000_s1208" style="position:absolute;left:20576;top:24105;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" strokecolor="windowText" strokeweight="2pt">
                      <v:fill opacity="59110f"/>
                    </v:roundrect>
                    <v:shape id="Rounded Rectangle 14" o:spid="_x0000_s1209" type="#_x0000_t202" style="position:absolute;left:20688;top:24217;width:5882;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" filled="f" stroked="f">
                      <v:textbox inset="1.2pt,.8pt,1.2pt,.8pt">
                        <w:txbxContent>
                          <w:p w14:paraId="6800D3E7" w14:textId="77777777" w:rsidR="00E27849" w:rsidRDefault="00E27849"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CD Type 6 test</w:t>
                            </w:r>
                          </w:p>
                        </w:txbxContent>
                      </v:textbox>
                    </v:shape>
                  </v:group>
                  <v:group id="Group 172" o:spid="_x0000_s1210" style="position:absolute;left:20576;top:28875;width:6106;height:3816" coordorigin="20576,28875"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oundrect id="Rounded Rectangle 173" o:spid="_x0000_s1211" style="position:absolute;left:20576;top:28875;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" strokecolor="windowText" strokeweight="2pt">
                      <v:fill opacity="59110f"/>
                    </v:roundrect>
                    <v:shape id="Rounded Rectangle 16" o:spid="_x0000_s1212" type="#_x0000_t202" style="position:absolute;left:20688;top:28987;width:5882;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" filled="f" stroked="f">
                      <v:textbox inset="1.2pt,.8pt,1.2pt,.8pt">
                        <w:txbxContent>
                          <w:p w14:paraId="391CE309" w14:textId="77777777" w:rsidR="00E27849" w:rsidRDefault="00E27849" w:rsidP="001D3E35">
                            <w:pPr>
                              <w:pStyle w:val="NormalWeb"/>
                              <w:spacing w:after="67"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Soak-3</w:t>
                            </w:r>
                          </w:p>
                        </w:txbxContent>
                      </v:textbox>
                    </v:shape>
                  </v:group>
                  <v:shape id="Straight Connector 17" o:spid="_x0000_s1213" style="position:absolute;left:19356;top:4070;width:914;height:31473;visibility:visible;mso-wrap-style:square;v-text-anchor:top" coordsize="91440,314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" path="m45720,r,3141496l121877,3141496e" filled="f" strokecolor="windowText" strokeweight="2pt">
                    <v:path arrowok="t" textboxrect="0,0,91440,3147334"/>
                  </v:shape>
                  <v:group id="Group 177" o:spid="_x0000_s1214" style="position:absolute;left:20576;top:33635;width:6106;height:3816" coordorigin="20576,33635"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roundrect id="Rounded Rectangle 178" o:spid="_x0000_s1215" style="position:absolute;left:20576;top:33635;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" strokecolor="windowText" strokeweight="2pt">
                      <v:fill opacity="59110f"/>
                    </v:roundrect>
                    <v:shape id="Rounded Rectangle 19" o:spid="_x0000_s1216" type="#_x0000_t202" style="position:absolute;left:20688;top:33747;width:5882;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" filled="f" stroked="f">
                      <v:textbox inset="1.2pt,.8pt,1.2pt,.8pt">
                        <w:txbxContent>
                          <w:p w14:paraId="1386B78C" w14:textId="77777777" w:rsidR="00E27849" w:rsidRDefault="00E27849"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CS Type 6 test</w:t>
                            </w:r>
                          </w:p>
                        </w:txbxContent>
                      </v:textbox>
                    </v:shape>
                  </v:group>
                  <v:line id="Straight Connector 180" o:spid="_x0000_s1217" style="position:absolute;visibility:visible;mso-wrap-style:square" from="19813,6932" to="20576,6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" strokecolor="#404040 [2429]" strokeweight="2.25pt"/>
                  <v:line id="Straight Connector 181" o:spid="_x0000_s1218" style="position:absolute;visibility:visible;mso-wrap-style:square" from="19813,11673" to="20576,1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" strokecolor="#404040 [2429]" strokeweight="2.25pt"/>
                  <v:line id="Straight Connector 182" o:spid="_x0000_s1219" style="position:absolute;visibility:visible;mso-wrap-style:square" from="19897,16330" to="20661,16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" strokecolor="#404040 [2429]" strokeweight="2.25pt"/>
                  <v:line id="Straight Connector 183" o:spid="_x0000_s1220" style="position:absolute;visibility:visible;mso-wrap-style:square" from="19897,21156" to="20661,2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" strokecolor="#404040 [2429]" strokeweight="2.25pt"/>
                  <v:line id="Straight Connector 184" o:spid="_x0000_s1221" style="position:absolute;visibility:visible;mso-wrap-style:square" from="19897,26067" to="20661,2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" strokecolor="#404040 [2429]" strokeweight="2.25pt"/>
                  <v:line id="Straight Connector 185" o:spid="_x0000_s1222" style="position:absolute;visibility:visible;mso-wrap-style:square" from="19897,30639" to="20661,3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" strokecolor="#404040 [2429]" strokeweight="2.25pt"/>
                  <v:group id="Group 186" o:spid="_x0000_s1223" style="position:absolute;left:28109;top:338;width:7632;height:3816" coordorigin="28109,338" coordsize="7632,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oundrect id="Rounded Rectangle 187" o:spid="_x0000_s1224" style="position:absolute;left:28109;top:338;width:7632;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" filled="f" strokecolor="windowText" strokeweight="2.25pt">
                      <v:stroke endcap="round"/>
                    </v:roundrect>
                    <v:shape id="Rounded Rectangle 4" o:spid="_x0000_s1225" type="#_x0000_t202" style="position:absolute;left:28221;top:450;width:7409;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" filled="f" stroked="f">
                      <v:textbox inset="1.5pt,1pt,1.5pt,1pt">
                        <w:txbxContent>
                          <w:p w14:paraId="4B0A42E5" w14:textId="77777777" w:rsidR="00E27849" w:rsidRDefault="00E27849" w:rsidP="001D3E35">
                            <w:pPr>
                              <w:pStyle w:val="NormalWeb"/>
                              <w:spacing w:after="84" w:line="216" w:lineRule="auto"/>
                              <w:jc w:val="center"/>
                            </w:pPr>
                            <w:r>
                              <w:rPr>
                                <w:rFonts w:ascii="Calibri" w:hAnsi="Calibri" w:cstheme="minorBidi"/>
                                <w:color w:val="000000"/>
                                <w:kern w:val="24"/>
                                <w:sz w:val="20"/>
                                <w:szCs w:val="20"/>
                                <w:lang w:val="en-GB"/>
                              </w:rPr>
                              <w:t>Option 4</w:t>
                            </w:r>
                          </w:p>
                          <w:p w14:paraId="63B51FEF" w14:textId="77777777" w:rsidR="00E27849" w:rsidRDefault="00E27849" w:rsidP="001D3E35">
                            <w:pPr>
                              <w:pStyle w:val="NormalWeb"/>
                              <w:spacing w:after="84" w:line="216" w:lineRule="auto"/>
                              <w:jc w:val="center"/>
                            </w:pPr>
                            <w:r>
                              <w:rPr>
                                <w:rFonts w:ascii="Calibri" w:hAnsi="Calibri" w:cstheme="minorBidi"/>
                                <w:color w:val="000000"/>
                                <w:kern w:val="24"/>
                                <w:sz w:val="20"/>
                                <w:szCs w:val="20"/>
                                <w:lang w:val="en-GB"/>
                              </w:rPr>
                              <w:t>CS + CD</w:t>
                            </w:r>
                          </w:p>
                        </w:txbxContent>
                      </v:textbox>
                    </v:shape>
                  </v:group>
                  <v:group id="Group 189" o:spid="_x0000_s1226" style="position:absolute;left:29635;top:5108;width:6106;height:3817" coordorigin="29635,5108"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roundrect id="Rounded Rectangle 190" o:spid="_x0000_s1227" style="position:absolute;left:29635;top:5108;width:6106;height:381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" strokecolor="windowText" strokeweight="2pt">
                      <v:fill opacity="59110f"/>
                    </v:roundrect>
                    <v:shape id="Rounded Rectangle 6" o:spid="_x0000_s1228" type="#_x0000_t202" style="position:absolute;left:29747;top:5220;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" filled="f" stroked="f">
                      <v:textbox inset="1.2pt,.8pt,1.2pt,.8pt">
                        <w:txbxContent>
                          <w:p w14:paraId="59A96797" w14:textId="77777777" w:rsidR="00E27849" w:rsidRDefault="00E27849" w:rsidP="001D3E35">
                            <w:pPr>
                              <w:pStyle w:val="NormalWeb"/>
                              <w:spacing w:after="67" w:line="216" w:lineRule="auto"/>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Set </w:t>
                            </w:r>
                            <w:proofErr w:type="spellStart"/>
                            <w:r>
                              <w:rPr>
                                <w:rFonts w:asciiTheme="minorHAnsi" w:hAnsi="Calibri" w:cstheme="minorBidi"/>
                                <w:color w:val="000000" w:themeColor="dark1"/>
                                <w:kern w:val="24"/>
                                <w:sz w:val="16"/>
                                <w:szCs w:val="16"/>
                                <w14:textFill>
                                  <w14:solidFill>
                                    <w14:schemeClr w14:val="dk1">
                                      <w14:satOff w14:val="0"/>
                                      <w14:lumOff w14:val="0"/>
                                    </w14:schemeClr>
                                  </w14:solidFill>
                                </w14:textFill>
                              </w:rPr>
                              <w:t>SoC</w:t>
                            </w:r>
                            <w:proofErr w:type="spellEnd"/>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 to Max. 1 WLTC</w:t>
                            </w:r>
                          </w:p>
                        </w:txbxContent>
                      </v:textbox>
                    </v:shape>
                  </v:group>
                  <v:group id="Group 100608" o:spid="_x0000_s1229" style="position:absolute;left:29635;top:9879;width:6106;height:3816" coordorigin="29635,9879"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">
                    <v:roundrect id="Rounded Rectangle 100609" o:spid="_x0000_s1230" style="position:absolute;left:29635;top:9879;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" strokecolor="windowText" strokeweight="2pt">
                      <v:fill opacity="59110f"/>
                    </v:roundrect>
                    <v:shape id="Rounded Rectangle 8" o:spid="_x0000_s1231" type="#_x0000_t202" style="position:absolute;left:29747;top:9991;width:5883;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" filled="f" stroked="f">
                      <v:textbox inset="1.2pt,.8pt,1.2pt,.8pt">
                        <w:txbxContent>
                          <w:p w14:paraId="0B648D24" w14:textId="77777777" w:rsidR="00E27849" w:rsidRDefault="00E27849"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Soak-1</w:t>
                            </w:r>
                          </w:p>
                        </w:txbxContent>
                      </v:textbox>
                    </v:shape>
                  </v:group>
                  <v:group id="Group 100611" o:spid="_x0000_s1232" style="position:absolute;left:29635;top:14564;width:6106;height:3901" coordorigin="29635,14564" coordsize="6105,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">
                    <v:roundrect id="Rounded Rectangle 100612" o:spid="_x0000_s1233" style="position:absolute;left:29635;top:14649;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" strokecolor="windowText" strokeweight="2pt">
                      <v:fill opacity="59110f"/>
                    </v:roundrect>
                    <v:shape id="Rounded Rectangle 10" o:spid="_x0000_s1234" type="#_x0000_t202" style="position:absolute;left:29737;top:14564;width:5883;height:3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" filled="f" stroked="f">
                      <v:textbox inset="1.2pt,.8pt,1.2pt,.8pt">
                        <w:txbxContent>
                          <w:p w14:paraId="023F1B87"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P/C - Max. 1 WLTC</w:t>
                            </w:r>
                          </w:p>
                          <w:p w14:paraId="4A0FC04A"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REEC &lt; 4%</w:t>
                            </w:r>
                          </w:p>
                        </w:txbxContent>
                      </v:textbox>
                    </v:shape>
                  </v:group>
                  <v:group id="Group 100614" o:spid="_x0000_s1235" style="position:absolute;left:29635;top:19419;width:6106;height:3816" coordorigin="29635,19419"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">
                    <v:roundrect id="Rounded Rectangle 100615" o:spid="_x0000_s1236" style="position:absolute;left:29635;top:19419;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" strokecolor="windowText" strokeweight="2pt">
                      <v:fill opacity="59110f"/>
                    </v:roundrect>
                    <v:shape id="Rounded Rectangle 12" o:spid="_x0000_s1237" type="#_x0000_t202" style="position:absolute;left:29747;top:19531;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" filled="f" stroked="f">
                      <v:textbox inset="1.2pt,.8pt,1.2pt,.8pt">
                        <w:txbxContent>
                          <w:p w14:paraId="0A83F043" w14:textId="77777777" w:rsidR="00E27849" w:rsidRDefault="00E27849"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Soak-3</w:t>
                            </w:r>
                          </w:p>
                        </w:txbxContent>
                      </v:textbox>
                    </v:shape>
                  </v:group>
                  <v:group id="Group 100617" o:spid="_x0000_s1238" style="position:absolute;left:29635;top:24190;width:6106;height:3816" coordorigin="29635,24190"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">
                    <v:roundrect id="Rounded Rectangle 100618" o:spid="_x0000_s1239" style="position:absolute;left:29635;top:24190;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" strokecolor="windowText" strokeweight="2pt">
                      <v:fill opacity="59110f"/>
                    </v:roundrect>
                    <v:shape id="Rounded Rectangle 14" o:spid="_x0000_s1240" type="#_x0000_t202" style="position:absolute;left:29747;top:24301;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" filled="f" stroked="f">
                      <v:textbox inset="1.2pt,.8pt,1.2pt,.8pt">
                        <w:txbxContent>
                          <w:p w14:paraId="0B3EA85F" w14:textId="77777777" w:rsidR="00E27849" w:rsidRDefault="00E27849"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CS Type 6 test</w:t>
                            </w:r>
                          </w:p>
                        </w:txbxContent>
                      </v:textbox>
                    </v:shape>
                  </v:group>
                  <v:group id="Group 100620" o:spid="_x0000_s1241" style="position:absolute;left:29635;top:28638;width:6106;height:4138" coordorigin="29635,28638" coordsize="6105,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">
                    <v:roundrect id="Rounded Rectangle 100621" o:spid="_x0000_s1242" style="position:absolute;left:29635;top:28960;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" strokecolor="windowText" strokeweight="2pt">
                      <v:fill opacity="59110f"/>
                    </v:roundrect>
                    <v:shape id="Rounded Rectangle 16" o:spid="_x0000_s1243" type="#_x0000_t202" style="position:absolute;left:29744;top:28638;width:5882;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" filled="f" stroked="f">
                      <v:textbox inset="1.2pt,.8pt,1.2pt,.8pt">
                        <w:txbxContent>
                          <w:p w14:paraId="6053BD39"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Soak-2</w:t>
                            </w:r>
                          </w:p>
                          <w:p w14:paraId="078F1B30"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Charging</w:t>
                            </w:r>
                          </w:p>
                          <w:p w14:paraId="1812ADFF"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E</w:t>
                            </w:r>
                            <w:r>
                              <w:rPr>
                                <w:rFonts w:asciiTheme="minorHAnsi" w:hAnsi="Calibri" w:cstheme="minorBidi"/>
                                <w:color w:val="000000" w:themeColor="dark1"/>
                                <w:kern w:val="24"/>
                                <w:position w:val="-4"/>
                                <w:sz w:val="16"/>
                                <w:szCs w:val="16"/>
                                <w:vertAlign w:val="subscript"/>
                                <w14:textFill>
                                  <w14:solidFill>
                                    <w14:schemeClr w14:val="dk1">
                                      <w14:satOff w14:val="0"/>
                                      <w14:lumOff w14:val="0"/>
                                    </w14:schemeClr>
                                  </w14:solidFill>
                                </w14:textFill>
                              </w:rPr>
                              <w:t>AC</w:t>
                            </w:r>
                          </w:p>
                        </w:txbxContent>
                      </v:textbox>
                    </v:shape>
                  </v:group>
                  <v:shape id="Straight Connector 17" o:spid="_x0000_s1244" style="position:absolute;left:28415;top:4154;width:914;height:31474;visibility:visible;mso-wrap-style:square;v-text-anchor:top" coordsize="91440,314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" path="m45720,r,3141496l121877,3141496e" filled="f" strokecolor="windowText" strokeweight="2pt">
                    <v:path arrowok="t" textboxrect="0,0,91440,3147334"/>
                  </v:shape>
                  <v:group id="Group 100624" o:spid="_x0000_s1245" style="position:absolute;left:29635;top:33720;width:6106;height:3816" coordorigin="29635,33720"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">
                    <v:roundrect id="Rounded Rectangle 100625" o:spid="_x0000_s1246" style="position:absolute;left:29635;top:33720;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" strokecolor="windowText" strokeweight="2pt">
                      <v:fill opacity="59110f"/>
                    </v:roundrect>
                    <v:shape id="Rounded Rectangle 19" o:spid="_x0000_s1247" type="#_x0000_t202" style="position:absolute;left:29747;top:33831;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" filled="f" stroked="f">
                      <v:textbox inset="1.2pt,.8pt,1.2pt,.8pt">
                        <w:txbxContent>
                          <w:p w14:paraId="5132E43D" w14:textId="77777777" w:rsidR="00E27849" w:rsidRDefault="00E27849"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CD Type 6 test</w:t>
                            </w:r>
                          </w:p>
                        </w:txbxContent>
                      </v:textbox>
                    </v:shape>
                  </v:group>
                  <v:line id="Straight Connector 100627" o:spid="_x0000_s1248" style="position:absolute;visibility:visible;mso-wrap-style:square" from="28872,7017" to="29635,7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" strokecolor="#404040 [2429]" strokeweight="2.25pt"/>
                  <v:line id="Straight Connector 100628" o:spid="_x0000_s1249" style="position:absolute;visibility:visible;mso-wrap-style:square" from="28872,11758" to="29635,1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" strokecolor="#404040 [2429]" strokeweight="2.25pt"/>
                  <v:line id="Straight Connector 100629" o:spid="_x0000_s1250" style="position:absolute;visibility:visible;mso-wrap-style:square" from="28957,16415" to="29720,16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" strokecolor="#404040 [2429]" strokeweight="2.25pt"/>
                  <v:line id="Straight Connector 100630" o:spid="_x0000_s1251" style="position:absolute;visibility:visible;mso-wrap-style:square" from="28957,21241" to="29720,2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" strokecolor="#404040 [2429]" strokeweight="2.25pt"/>
                  <v:line id="Straight Connector 100631" o:spid="_x0000_s1252" style="position:absolute;visibility:visible;mso-wrap-style:square" from="28957,26151" to="29720,26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" strokecolor="#404040 [2429]" strokeweight="2.25pt"/>
                  <v:line id="Straight Connector 100632" o:spid="_x0000_s1253" style="position:absolute;visibility:visible;mso-wrap-style:square" from="28957,30723" to="29720,30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" strokecolor="#404040 [2429]" strokeweight="2.25pt"/>
                  <v:line id="Straight Connector 100633" o:spid="_x0000_s1254" style="position:absolute;flip:y;visibility:visible;mso-wrap-style:square" from="653,3996" to="653,2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" strokecolor="#272727 [2749]" strokeweight="2.25pt"/>
                  <v:group id="Group 100634" o:spid="_x0000_s1255" style="position:absolute;left:9378;top:254;width:7633;height:3816" coordorigin="9378,254" coordsize="7632,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">
                    <v:roundrect id="Rounded Rectangle 100635" o:spid="_x0000_s1256" style="position:absolute;left:9378;top:254;width:7633;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" filled="f" strokecolor="windowText" strokeweight="2.25pt">
                      <v:stroke endcap="round"/>
                    </v:roundrect>
                    <v:shape id="Rounded Rectangle 4" o:spid="_x0000_s1257" type="#_x0000_t202" style="position:absolute;left:9490;top:365;width:7409;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" filled="f" stroked="f">
                      <v:textbox inset="1.5pt,1pt,1.5pt,1pt">
                        <w:txbxContent>
                          <w:p w14:paraId="2499E097" w14:textId="77777777" w:rsidR="00E27849" w:rsidRDefault="00E27849" w:rsidP="001D3E35">
                            <w:pPr>
                              <w:pStyle w:val="NormalWeb"/>
                              <w:spacing w:after="84" w:line="216" w:lineRule="auto"/>
                              <w:jc w:val="center"/>
                            </w:pPr>
                            <w:r>
                              <w:rPr>
                                <w:rFonts w:ascii="Calibri" w:hAnsi="Calibri" w:cstheme="minorBidi"/>
                                <w:color w:val="000000"/>
                                <w:kern w:val="24"/>
                                <w:sz w:val="20"/>
                                <w:szCs w:val="20"/>
                                <w:lang w:val="en-GB"/>
                              </w:rPr>
                              <w:t>Option 2</w:t>
                            </w:r>
                          </w:p>
                          <w:p w14:paraId="3E49B707" w14:textId="77777777" w:rsidR="00E27849" w:rsidRDefault="00E27849" w:rsidP="001D3E35">
                            <w:pPr>
                              <w:pStyle w:val="NormalWeb"/>
                              <w:spacing w:after="84" w:line="216" w:lineRule="auto"/>
                              <w:jc w:val="center"/>
                            </w:pPr>
                            <w:r>
                              <w:rPr>
                                <w:rFonts w:ascii="Calibri" w:hAnsi="Calibri" w:cstheme="minorBidi"/>
                                <w:color w:val="000000"/>
                                <w:kern w:val="24"/>
                                <w:sz w:val="20"/>
                                <w:szCs w:val="20"/>
                                <w:lang w:val="en-GB"/>
                              </w:rPr>
                              <w:t>CS</w:t>
                            </w:r>
                          </w:p>
                        </w:txbxContent>
                      </v:textbox>
                    </v:shape>
                  </v:group>
                  <v:group id="Group 100637" o:spid="_x0000_s1258" style="position:absolute;left:10905;top:5024;width:6106;height:3816" coordorigin="10905,5024"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">
                    <v:roundrect id="Rounded Rectangle 100638" o:spid="_x0000_s1259" style="position:absolute;left:10905;top:5024;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" strokecolor="windowText" strokeweight="2pt">
                      <v:fill opacity="59110f"/>
                    </v:roundrect>
                    <v:shape id="Rounded Rectangle 6" o:spid="_x0000_s1260" type="#_x0000_t202" style="position:absolute;left:11016;top:5136;width:5883;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" filled="f" stroked="f">
                      <v:textbox inset="1.2pt,.8pt,1.2pt,.8pt">
                        <w:txbxContent>
                          <w:p w14:paraId="5E27C8AD"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Set </w:t>
                            </w:r>
                            <w:proofErr w:type="spellStart"/>
                            <w:r>
                              <w:rPr>
                                <w:rFonts w:asciiTheme="minorHAnsi" w:hAnsi="Calibri" w:cstheme="minorBidi"/>
                                <w:color w:val="000000" w:themeColor="dark1"/>
                                <w:kern w:val="24"/>
                                <w:sz w:val="16"/>
                                <w:szCs w:val="16"/>
                                <w14:textFill>
                                  <w14:solidFill>
                                    <w14:schemeClr w14:val="dk1">
                                      <w14:satOff w14:val="0"/>
                                      <w14:lumOff w14:val="0"/>
                                    </w14:schemeClr>
                                  </w14:solidFill>
                                </w14:textFill>
                              </w:rPr>
                              <w:t>SoC</w:t>
                            </w:r>
                            <w:proofErr w:type="spellEnd"/>
                            <w:r>
                              <w:rPr>
                                <w:rFonts w:asciiTheme="minorHAnsi" w:hAnsi="Calibri" w:cstheme="minorBidi"/>
                                <w:color w:val="000000" w:themeColor="dark1"/>
                                <w:kern w:val="24"/>
                                <w:sz w:val="16"/>
                                <w:szCs w:val="16"/>
                                <w14:textFill>
                                  <w14:solidFill>
                                    <w14:schemeClr w14:val="dk1">
                                      <w14:satOff w14:val="0"/>
                                      <w14:lumOff w14:val="0"/>
                                    </w14:schemeClr>
                                  </w14:solidFill>
                                </w14:textFill>
                              </w:rPr>
                              <w:t xml:space="preserve"> to Max. 1 WLTC</w:t>
                            </w:r>
                          </w:p>
                        </w:txbxContent>
                      </v:textbox>
                    </v:shape>
                  </v:group>
                  <v:group id="Group 100640" o:spid="_x0000_s1261" style="position:absolute;left:10905;top:9794;width:6106;height:3816" coordorigin="10905,9794"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">
                    <v:roundrect id="Rounded Rectangle 100641" o:spid="_x0000_s1262" style="position:absolute;left:10905;top:9794;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" strokecolor="windowText" strokeweight="2pt">
                      <v:fill opacity="59110f"/>
                    </v:roundrect>
                    <v:shape id="Rounded Rectangle 8" o:spid="_x0000_s1263" type="#_x0000_t202" style="position:absolute;left:11016;top:9906;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" filled="f" stroked="f">
                      <v:textbox inset="1.2pt,.8pt,1.2pt,.8pt">
                        <w:txbxContent>
                          <w:p w14:paraId="3DCD0460"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Soak-1</w:t>
                            </w:r>
                          </w:p>
                        </w:txbxContent>
                      </v:textbox>
                    </v:shape>
                  </v:group>
                  <v:group id="Group 100644" o:spid="_x0000_s1264" style="position:absolute;left:10905;top:14310;width:6106;height:4465" coordorigin="10905,14310" coordsize="6105,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">
                    <v:roundrect id="Rounded Rectangle 100645" o:spid="_x0000_s1265" style="position:absolute;left:10905;top:14564;width:6106;height:381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" strokecolor="windowText" strokeweight="2pt">
                      <v:fill opacity="59110f"/>
                    </v:roundrect>
                    <v:shape id="Rounded Rectangle 10" o:spid="_x0000_s1266" type="#_x0000_t202" style="position:absolute;left:11014;top:14310;width:5882;height:4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" filled="f" stroked="f">
                      <v:textbox inset="1.2pt,.8pt,1.2pt,.8pt">
                        <w:txbxContent>
                          <w:p w14:paraId="5E9EBA1B"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P/C - Max. 1 WLTC</w:t>
                            </w:r>
                          </w:p>
                          <w:p w14:paraId="0A5684B0"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REEC &lt; 4%</w:t>
                            </w:r>
                          </w:p>
                        </w:txbxContent>
                      </v:textbox>
                    </v:shape>
                  </v:group>
                  <v:group id="Group 100647" o:spid="_x0000_s1267" style="position:absolute;left:10905;top:19335;width:6106;height:3816" coordorigin="10905,19335"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">
                    <v:roundrect id="Rounded Rectangle 100648" o:spid="_x0000_s1268" style="position:absolute;left:10905;top:19335;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" strokecolor="windowText" strokeweight="2pt">
                      <v:fill opacity="59110f"/>
                    </v:roundrect>
                    <v:shape id="Rounded Rectangle 12" o:spid="_x0000_s1269" type="#_x0000_t202" style="position:absolute;left:11016;top:19446;width:5883;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" filled="f" stroked="f">
                      <v:textbox inset="1.2pt,.8pt,1.2pt,.8pt">
                        <w:txbxContent>
                          <w:p w14:paraId="40C4052F" w14:textId="77777777" w:rsidR="00E27849" w:rsidRDefault="00E27849" w:rsidP="001D3E35">
                            <w:pPr>
                              <w:pStyle w:val="NormalWeb"/>
                              <w:jc w:val="center"/>
                            </w:pPr>
                            <w:r>
                              <w:rPr>
                                <w:rFonts w:asciiTheme="minorHAnsi" w:hAnsi="Calibri" w:cstheme="minorBidi"/>
                                <w:color w:val="000000" w:themeColor="dark1"/>
                                <w:kern w:val="24"/>
                                <w:sz w:val="16"/>
                                <w:szCs w:val="16"/>
                                <w14:textFill>
                                  <w14:solidFill>
                                    <w14:schemeClr w14:val="dk1">
                                      <w14:satOff w14:val="0"/>
                                      <w14:lumOff w14:val="0"/>
                                    </w14:schemeClr>
                                  </w14:solidFill>
                                </w14:textFill>
                              </w:rPr>
                              <w:t>Soak-3</w:t>
                            </w:r>
                          </w:p>
                        </w:txbxContent>
                      </v:textbox>
                    </v:shape>
                  </v:group>
                  <v:group id="Group 100650" o:spid="_x0000_s1270" style="position:absolute;left:10905;top:24105;width:6106;height:3816" coordorigin="10905,24105" coordsize="610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">
                    <v:roundrect id="Rounded Rectangle 100651" o:spid="_x0000_s1271" style="position:absolute;left:10905;top:24105;width:6106;height:38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" strokecolor="windowText" strokeweight="2pt">
                      <v:fill opacity="59110f"/>
                    </v:roundrect>
                    <v:shape id="Rounded Rectangle 14" o:spid="_x0000_s1272" type="#_x0000_t202" style="position:absolute;left:11016;top:24217;width:5883;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" filled="f" stroked="f">
                      <v:textbox inset="1.2pt,.8pt,1.2pt,.8pt">
                        <w:txbxContent>
                          <w:p w14:paraId="3422296D" w14:textId="77777777" w:rsidR="00E27849" w:rsidRDefault="00E27849" w:rsidP="001D3E35">
                            <w:pPr>
                              <w:pStyle w:val="NormalWeb"/>
                              <w:spacing w:after="67" w:line="216" w:lineRule="auto"/>
                              <w:jc w:val="center"/>
                            </w:pPr>
                            <w:r>
                              <w:rPr>
                                <w:rFonts w:ascii="Calibri" w:hAnsi="Calibri" w:cstheme="minorBidi"/>
                                <w:color w:val="000000"/>
                                <w:kern w:val="24"/>
                                <w:sz w:val="16"/>
                                <w:szCs w:val="16"/>
                                <w:lang w:val="en-GB"/>
                                <w14:textFill>
                                  <w14:solidFill>
                                    <w14:srgbClr w14:val="000000">
                                      <w14:satOff w14:val="0"/>
                                      <w14:lumOff w14:val="0"/>
                                    </w14:srgbClr>
                                  </w14:solidFill>
                                </w14:textFill>
                              </w:rPr>
                              <w:t>CS Type 6 test</w:t>
                            </w:r>
                          </w:p>
                        </w:txbxContent>
                      </v:textbox>
                    </v:shape>
                  </v:group>
                  <v:line id="Straight Connector 100653" o:spid="_x0000_s1273" style="position:absolute;visibility:visible;mso-wrap-style:square" from="10141,6932" to="10905,6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" strokecolor="#404040 [2429]" strokeweight="2.25pt"/>
                  <v:line id="Straight Connector 100654" o:spid="_x0000_s1274" style="position:absolute;visibility:visible;mso-wrap-style:square" from="10141,11673" to="10905,1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" strokecolor="#404040 [2429]" strokeweight="2.25pt"/>
                  <v:line id="Straight Connector 100655" o:spid="_x0000_s1275" style="position:absolute;visibility:visible;mso-wrap-style:square" from="10226,16330" to="10989,16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" strokecolor="#404040 [2429]" strokeweight="2.25pt"/>
                  <v:line id="Straight Connector 100656" o:spid="_x0000_s1276" style="position:absolute;visibility:visible;mso-wrap-style:square" from="10226,21156" to="10989,2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" strokecolor="#404040 [2429]" strokeweight="2.25pt"/>
                  <v:line id="Straight Connector 100657" o:spid="_x0000_s1277" style="position:absolute;visibility:visible;mso-wrap-style:square" from="10226,26067" to="10989,2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" strokecolor="#404040 [2429]" strokeweight="2.25pt"/>
                  <v:line id="Straight Connector 100658" o:spid="_x0000_s1278" style="position:absolute;flip:y;visibility:visible;mso-wrap-style:square" from="10032,4250" to="10032,26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" strokecolor="#272727 [2749]" strokeweight="2.25pt"/>
                  <w10:anchorlock/>
                </v:group>
              </w:pict>
            </mc:Fallback>
          </mc:AlternateContent>
        </w:r>
      </w:del>
    </w:p>
    <w:p w14:paraId="2193643C" w14:textId="77777777" w:rsidR="00C6649F" w:rsidRPr="00D02A3B" w:rsidRDefault="00C6649F" w:rsidP="001D3E35">
      <w:pPr>
        <w:pStyle w:val="SingleTxtG"/>
        <w:keepNext/>
        <w:keepLines/>
        <w:spacing w:before="120"/>
        <w:ind w:left="2268" w:hanging="1134"/>
        <w:rPr>
          <w:color w:val="A6A6A6" w:themeColor="background1" w:themeShade="A6"/>
          <w:lang w:eastAsia="de-DE"/>
        </w:rPr>
      </w:pPr>
    </w:p>
    <w:p w14:paraId="1097E4A6" w14:textId="0B486E77" w:rsidR="00036776" w:rsidRDefault="00036776" w:rsidP="00036776">
      <w:pPr>
        <w:pStyle w:val="SingleTxtG"/>
        <w:keepNext/>
        <w:keepLines/>
        <w:spacing w:before="120"/>
        <w:ind w:left="2268" w:hanging="1134"/>
        <w:rPr>
          <w:ins w:id="137" w:author="JRC" w:date="2020-03-09T13:41:00Z"/>
          <w:color w:val="A6A6A6" w:themeColor="background1" w:themeShade="A6"/>
          <w:lang w:eastAsia="de-DE"/>
        </w:rPr>
      </w:pPr>
    </w:p>
    <w:p w14:paraId="74C28D2A" w14:textId="77777777" w:rsidR="00C6649F" w:rsidRPr="00D02A3B" w:rsidRDefault="00C6649F" w:rsidP="00036776">
      <w:pPr>
        <w:pStyle w:val="SingleTxtG"/>
        <w:keepNext/>
        <w:keepLines/>
        <w:spacing w:before="120"/>
        <w:ind w:left="2268" w:hanging="1134"/>
        <w:rPr>
          <w:color w:val="A6A6A6" w:themeColor="background1" w:themeShade="A6"/>
          <w:lang w:eastAsia="de-DE"/>
        </w:rPr>
      </w:pPr>
    </w:p>
    <w:p w14:paraId="2E2B648F" w14:textId="77777777" w:rsidR="00036776" w:rsidRDefault="00036776" w:rsidP="00036776">
      <w:pPr>
        <w:pStyle w:val="SingleTxtG"/>
        <w:spacing w:before="120"/>
        <w:ind w:left="2268" w:hanging="1134"/>
        <w:rPr>
          <w:color w:val="A6A6A6" w:themeColor="background1" w:themeShade="A6"/>
          <w:szCs w:val="24"/>
        </w:rPr>
      </w:pPr>
      <w:r w:rsidRPr="00D02A3B">
        <w:rPr>
          <w:color w:val="A6A6A6" w:themeColor="background1" w:themeShade="A6"/>
          <w:szCs w:val="24"/>
        </w:rPr>
        <w:t>3.2.3.</w:t>
      </w:r>
      <w:r w:rsidRPr="00D02A3B">
        <w:rPr>
          <w:color w:val="A6A6A6" w:themeColor="background1" w:themeShade="A6"/>
          <w:szCs w:val="24"/>
        </w:rPr>
        <w:tab/>
        <w:t>The driver-selectable mode shall be set as described in the following test sequences (Option 1 to Option 4).</w:t>
      </w:r>
    </w:p>
    <w:p w14:paraId="51BD9AE3" w14:textId="17ACC15F"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3.2.4.</w:t>
      </w:r>
      <w:r w:rsidRPr="00D02A3B">
        <w:rPr>
          <w:color w:val="A6A6A6" w:themeColor="background1" w:themeShade="A6"/>
          <w:szCs w:val="24"/>
        </w:rPr>
        <w:tab/>
        <w:t xml:space="preserve">Charge-depleting </w:t>
      </w:r>
      <w:ins w:id="138" w:author="JRC" w:date="2020-03-09T10:32:00Z">
        <w:r w:rsidR="00501902" w:rsidRPr="00DC1B12">
          <w:rPr>
            <w:color w:val="7030A0"/>
            <w:szCs w:val="24"/>
          </w:rPr>
          <w:t>Type 6</w:t>
        </w:r>
      </w:ins>
      <w:r w:rsidRPr="00D02A3B">
        <w:rPr>
          <w:color w:val="A6A6A6" w:themeColor="background1" w:themeShade="A6"/>
          <w:szCs w:val="24"/>
        </w:rPr>
        <w:t xml:space="preserve"> test with no subsequent charge-</w:t>
      </w:r>
      <w:r w:rsidRPr="00124ABA">
        <w:rPr>
          <w:color w:val="A6A6A6" w:themeColor="background1" w:themeShade="A6"/>
          <w:szCs w:val="24"/>
        </w:rPr>
        <w:t xml:space="preserve">sustaining </w:t>
      </w:r>
      <w:del w:id="139" w:author="JRC" w:date="2020-03-09T10:32:00Z">
        <w:r w:rsidRPr="00C15E64" w:rsidDel="00501902">
          <w:rPr>
            <w:strike/>
            <w:color w:val="7030A0"/>
            <w:szCs w:val="24"/>
          </w:rPr>
          <w:delText>Type 1</w:delText>
        </w:r>
        <w:r w:rsidRPr="00124ABA" w:rsidDel="00501902">
          <w:rPr>
            <w:color w:val="A6A6A6" w:themeColor="background1" w:themeShade="A6"/>
            <w:szCs w:val="24"/>
          </w:rPr>
          <w:delText xml:space="preserve"> </w:delText>
        </w:r>
      </w:del>
      <w:r w:rsidRPr="00124ABA">
        <w:rPr>
          <w:color w:val="A6A6A6" w:themeColor="background1" w:themeShade="A6"/>
          <w:szCs w:val="24"/>
        </w:rPr>
        <w:t xml:space="preserve">test </w:t>
      </w:r>
      <w:r w:rsidRPr="00D02A3B">
        <w:rPr>
          <w:color w:val="A6A6A6" w:themeColor="background1" w:themeShade="A6"/>
          <w:szCs w:val="24"/>
        </w:rPr>
        <w:t>(Option 1)</w:t>
      </w:r>
    </w:p>
    <w:p w14:paraId="71EBE79B" w14:textId="02E241A1" w:rsidR="00036776" w:rsidRPr="00D02A3B" w:rsidRDefault="00036776" w:rsidP="00036776">
      <w:pPr>
        <w:pStyle w:val="Titre1"/>
        <w:spacing w:after="120"/>
        <w:ind w:left="2259" w:right="1134"/>
        <w:rPr>
          <w:color w:val="A6A6A6" w:themeColor="background1" w:themeShade="A6"/>
        </w:rPr>
      </w:pPr>
      <w:r w:rsidRPr="00D02A3B">
        <w:rPr>
          <w:color w:val="A6A6A6" w:themeColor="background1" w:themeShade="A6"/>
          <w:szCs w:val="24"/>
        </w:rPr>
        <w:t>The test sequence according to Option 1, described in paragraphs </w:t>
      </w:r>
      <w:r w:rsidRPr="00501902">
        <w:rPr>
          <w:color w:val="A6A6A6" w:themeColor="background1" w:themeShade="A6"/>
          <w:szCs w:val="24"/>
        </w:rPr>
        <w:t xml:space="preserve">3.2.4.1. </w:t>
      </w:r>
      <w:r w:rsidRPr="00D02A3B">
        <w:rPr>
          <w:color w:val="A6A6A6" w:themeColor="background1" w:themeShade="A6"/>
          <w:szCs w:val="24"/>
        </w:rPr>
        <w:t xml:space="preserve">to </w:t>
      </w:r>
      <w:r w:rsidRPr="00501902">
        <w:rPr>
          <w:color w:val="A6A6A6" w:themeColor="background1" w:themeShade="A6"/>
          <w:szCs w:val="24"/>
        </w:rPr>
        <w:t>3.2.4.7.</w:t>
      </w:r>
      <w:r w:rsidRPr="00D02A3B">
        <w:rPr>
          <w:color w:val="A6A6A6" w:themeColor="background1" w:themeShade="A6"/>
          <w:szCs w:val="24"/>
        </w:rPr>
        <w:t xml:space="preserve"> inclusive of this </w:t>
      </w:r>
      <w:ins w:id="140" w:author="JRC" w:date="2020-03-09T10:52:00Z">
        <w:r w:rsidR="00191595">
          <w:rPr>
            <w:color w:val="A6A6A6" w:themeColor="background1" w:themeShade="A6"/>
            <w:szCs w:val="24"/>
          </w:rPr>
          <w:t>sub-</w:t>
        </w:r>
      </w:ins>
      <w:r w:rsidRPr="00D02A3B">
        <w:rPr>
          <w:color w:val="A6A6A6" w:themeColor="background1" w:themeShade="A6"/>
        </w:rPr>
        <w:t>annex</w:t>
      </w:r>
      <w:r w:rsidRPr="00D02A3B">
        <w:rPr>
          <w:color w:val="A6A6A6" w:themeColor="background1" w:themeShade="A6"/>
          <w:szCs w:val="24"/>
        </w:rPr>
        <w:t xml:space="preserve">, as well as the corresponding REESS state of charge profile, are shown in </w:t>
      </w:r>
      <w:r w:rsidRPr="00D02A3B">
        <w:rPr>
          <w:color w:val="A6A6A6" w:themeColor="background1" w:themeShade="A6"/>
        </w:rPr>
        <w:t>Figure </w:t>
      </w:r>
      <w:r w:rsidRPr="00B25D4A">
        <w:rPr>
          <w:strike/>
          <w:color w:val="8064A2" w:themeColor="accent4"/>
        </w:rPr>
        <w:t>A8</w:t>
      </w:r>
      <w:r w:rsidRPr="004108AB">
        <w:rPr>
          <w:color w:val="8064A2" w:themeColor="accent4"/>
        </w:rPr>
        <w:t xml:space="preserve">.App1/1 </w:t>
      </w:r>
      <w:r w:rsidRPr="00D02A3B">
        <w:rPr>
          <w:color w:val="A6A6A6" w:themeColor="background1" w:themeShade="A6"/>
        </w:rPr>
        <w:t xml:space="preserve">in Appendix 1 to this </w:t>
      </w:r>
      <w:ins w:id="141" w:author="JRC" w:date="2020-03-09T10:53:00Z">
        <w:r w:rsidR="00191595">
          <w:rPr>
            <w:color w:val="A6A6A6" w:themeColor="background1" w:themeShade="A6"/>
          </w:rPr>
          <w:t>sub-</w:t>
        </w:r>
      </w:ins>
      <w:r w:rsidRPr="00D02A3B">
        <w:rPr>
          <w:color w:val="A6A6A6" w:themeColor="background1" w:themeShade="A6"/>
        </w:rPr>
        <w:t>annex</w:t>
      </w:r>
      <w:commentRangeStart w:id="142"/>
      <w:r w:rsidRPr="00D02A3B">
        <w:rPr>
          <w:color w:val="A6A6A6" w:themeColor="background1" w:themeShade="A6"/>
        </w:rPr>
        <w:t>.</w:t>
      </w:r>
      <w:commentRangeEnd w:id="142"/>
      <w:r w:rsidR="004E5035">
        <w:rPr>
          <w:rStyle w:val="Marquedecommentaire"/>
          <w:rFonts w:eastAsia="MS Mincho"/>
          <w:lang w:val="en-US" w:eastAsia="en-US"/>
        </w:rPr>
        <w:commentReference w:id="142"/>
      </w:r>
    </w:p>
    <w:p w14:paraId="022109CB" w14:textId="77777777" w:rsidR="00036776" w:rsidRPr="00D02A3B" w:rsidRDefault="00036776" w:rsidP="00036776">
      <w:pPr>
        <w:pStyle w:val="SingleTxtG"/>
        <w:keepNext/>
        <w:keepLines/>
        <w:ind w:left="2268" w:hanging="1134"/>
        <w:rPr>
          <w:color w:val="A6A6A6" w:themeColor="background1" w:themeShade="A6"/>
          <w:szCs w:val="24"/>
        </w:rPr>
      </w:pPr>
      <w:r w:rsidRPr="00D02A3B">
        <w:rPr>
          <w:color w:val="A6A6A6" w:themeColor="background1" w:themeShade="A6"/>
          <w:szCs w:val="24"/>
        </w:rPr>
        <w:t>3.2.4.1.</w:t>
      </w:r>
      <w:r w:rsidRPr="00D02A3B">
        <w:rPr>
          <w:color w:val="A6A6A6" w:themeColor="background1" w:themeShade="A6"/>
          <w:szCs w:val="24"/>
        </w:rPr>
        <w:tab/>
        <w:t>Preconditioning</w:t>
      </w:r>
    </w:p>
    <w:p w14:paraId="48815430" w14:textId="6905B782" w:rsidR="00036776" w:rsidRPr="00D02A3B" w:rsidRDefault="00036776" w:rsidP="00036776">
      <w:pPr>
        <w:pStyle w:val="SingleTxtG"/>
        <w:ind w:left="2268"/>
        <w:rPr>
          <w:color w:val="A6A6A6" w:themeColor="background1" w:themeShade="A6"/>
          <w:szCs w:val="24"/>
        </w:rPr>
      </w:pPr>
      <w:r w:rsidRPr="00D02A3B">
        <w:rPr>
          <w:color w:val="A6A6A6" w:themeColor="background1" w:themeShade="A6"/>
          <w:szCs w:val="24"/>
        </w:rPr>
        <w:t>The vehicle shall be prepared according to the procedures in paragraph</w:t>
      </w:r>
      <w:ins w:id="143" w:author="JRC" w:date="2020-03-09T10:36:00Z">
        <w:r w:rsidR="00501902">
          <w:rPr>
            <w:color w:val="7030A0"/>
            <w:szCs w:val="24"/>
          </w:rPr>
          <w:t>s</w:t>
        </w:r>
      </w:ins>
      <w:r w:rsidRPr="00D02A3B">
        <w:rPr>
          <w:color w:val="A6A6A6" w:themeColor="background1" w:themeShade="A6"/>
          <w:szCs w:val="24"/>
        </w:rPr>
        <w:t> </w:t>
      </w:r>
      <w:del w:id="144" w:author="JRC" w:date="2020-03-09T10:36:00Z">
        <w:r w:rsidRPr="00B25D4A" w:rsidDel="00501902">
          <w:rPr>
            <w:strike/>
            <w:color w:val="7030A0"/>
            <w:szCs w:val="24"/>
          </w:rPr>
          <w:delText>2.2.</w:delText>
        </w:r>
        <w:r w:rsidRPr="00B25D4A" w:rsidDel="00501902">
          <w:rPr>
            <w:color w:val="7030A0"/>
            <w:szCs w:val="24"/>
          </w:rPr>
          <w:delText xml:space="preserve"> </w:delText>
        </w:r>
      </w:del>
      <w:ins w:id="145" w:author="JRC" w:date="2020-03-09T10:37:00Z">
        <w:r w:rsidR="00501902">
          <w:rPr>
            <w:color w:val="7030A0"/>
            <w:szCs w:val="24"/>
          </w:rPr>
          <w:t>2.1</w:t>
        </w:r>
      </w:ins>
      <w:ins w:id="146" w:author="JRC" w:date="2020-03-09T20:36:00Z">
        <w:r w:rsidR="00831817">
          <w:rPr>
            <w:color w:val="7030A0"/>
            <w:szCs w:val="24"/>
          </w:rPr>
          <w:t>.</w:t>
        </w:r>
        <w:r w:rsidR="00831817" w:rsidRPr="00831817">
          <w:rPr>
            <w:color w:val="7030A0"/>
            <w:szCs w:val="24"/>
          </w:rPr>
          <w:t xml:space="preserve"> </w:t>
        </w:r>
        <w:r w:rsidR="00831817">
          <w:rPr>
            <w:color w:val="7030A0"/>
            <w:szCs w:val="24"/>
          </w:rPr>
          <w:t xml:space="preserve">to 2.3.3.1 inclusive </w:t>
        </w:r>
      </w:ins>
      <w:ins w:id="147" w:author="JRC" w:date="2020-03-09T10:37:00Z">
        <w:r w:rsidR="00501902">
          <w:rPr>
            <w:color w:val="7030A0"/>
            <w:szCs w:val="24"/>
          </w:rPr>
          <w:t xml:space="preserve"> </w:t>
        </w:r>
      </w:ins>
      <w:r w:rsidRPr="00D02A3B">
        <w:rPr>
          <w:color w:val="A6A6A6" w:themeColor="background1" w:themeShade="A6"/>
          <w:szCs w:val="24"/>
        </w:rPr>
        <w:t xml:space="preserve">of </w:t>
      </w:r>
      <w:ins w:id="148" w:author="JRC" w:date="2020-03-09T10:37:00Z">
        <w:r w:rsidR="00501902" w:rsidRPr="004108AB">
          <w:rPr>
            <w:color w:val="8064A2" w:themeColor="accent4"/>
            <w:szCs w:val="24"/>
          </w:rPr>
          <w:t>Appendix 4</w:t>
        </w:r>
      </w:ins>
      <w:r w:rsidRPr="00D02A3B">
        <w:rPr>
          <w:color w:val="A6A6A6" w:themeColor="background1" w:themeShade="A6"/>
          <w:szCs w:val="24"/>
        </w:rPr>
        <w:t xml:space="preserve"> to this </w:t>
      </w:r>
      <w:ins w:id="149" w:author="JRC" w:date="2020-03-09T10:53:00Z">
        <w:r w:rsidR="00191595">
          <w:rPr>
            <w:color w:val="A6A6A6" w:themeColor="background1" w:themeShade="A6"/>
            <w:szCs w:val="24"/>
          </w:rPr>
          <w:t>sub-</w:t>
        </w:r>
      </w:ins>
      <w:r w:rsidRPr="00D02A3B">
        <w:rPr>
          <w:color w:val="A6A6A6" w:themeColor="background1" w:themeShade="A6"/>
        </w:rPr>
        <w:t>annex</w:t>
      </w:r>
      <w:commentRangeStart w:id="150"/>
      <w:r w:rsidRPr="00D02A3B">
        <w:rPr>
          <w:color w:val="A6A6A6" w:themeColor="background1" w:themeShade="A6"/>
          <w:szCs w:val="24"/>
        </w:rPr>
        <w:t>.</w:t>
      </w:r>
      <w:commentRangeEnd w:id="150"/>
      <w:r w:rsidR="004E5035">
        <w:rPr>
          <w:rStyle w:val="Marquedecommentaire"/>
          <w:rFonts w:eastAsia="MS Mincho"/>
          <w:lang w:val="en-US" w:eastAsia="en-US"/>
        </w:rPr>
        <w:commentReference w:id="150"/>
      </w:r>
    </w:p>
    <w:p w14:paraId="24878C0F" w14:textId="77777777" w:rsidR="00036776" w:rsidRPr="00D02A3B" w:rsidRDefault="00036776" w:rsidP="00036776">
      <w:pPr>
        <w:pStyle w:val="SingleTxtG"/>
        <w:keepNext/>
        <w:keepLines/>
        <w:ind w:left="2268" w:hanging="1134"/>
        <w:rPr>
          <w:color w:val="A6A6A6" w:themeColor="background1" w:themeShade="A6"/>
          <w:szCs w:val="24"/>
        </w:rPr>
      </w:pPr>
      <w:r w:rsidRPr="00D02A3B">
        <w:rPr>
          <w:color w:val="A6A6A6" w:themeColor="background1" w:themeShade="A6"/>
          <w:szCs w:val="24"/>
        </w:rPr>
        <w:t>3.2.4.2.</w:t>
      </w:r>
      <w:r w:rsidRPr="00D02A3B">
        <w:rPr>
          <w:color w:val="A6A6A6" w:themeColor="background1" w:themeShade="A6"/>
          <w:szCs w:val="24"/>
        </w:rPr>
        <w:tab/>
        <w:t>Test conditions</w:t>
      </w:r>
    </w:p>
    <w:p w14:paraId="7F14E506" w14:textId="7E6FC04C"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3.2.4.2.1.</w:t>
      </w:r>
      <w:r w:rsidRPr="00D02A3B">
        <w:rPr>
          <w:color w:val="A6A6A6" w:themeColor="background1" w:themeShade="A6"/>
          <w:szCs w:val="24"/>
        </w:rPr>
        <w:tab/>
        <w:t>The test shall be carried out with a fully charged REESS according to the charging requirements as described in paragraph </w:t>
      </w:r>
      <w:del w:id="151" w:author="JRC" w:date="2020-03-09T10:32:00Z">
        <w:r w:rsidRPr="00B25D4A" w:rsidDel="00501902">
          <w:rPr>
            <w:strike/>
            <w:color w:val="8064A2" w:themeColor="accent4"/>
            <w:szCs w:val="24"/>
          </w:rPr>
          <w:delText>2.2.3</w:delText>
        </w:r>
        <w:r w:rsidRPr="004108AB" w:rsidDel="00501902">
          <w:rPr>
            <w:color w:val="8064A2" w:themeColor="accent4"/>
            <w:szCs w:val="24"/>
          </w:rPr>
          <w:delText>.</w:delText>
        </w:r>
        <w:r w:rsidRPr="004108AB" w:rsidDel="00501902">
          <w:rPr>
            <w:color w:val="A6A6A6" w:themeColor="background1" w:themeShade="A6"/>
            <w:szCs w:val="24"/>
          </w:rPr>
          <w:delText xml:space="preserve"> </w:delText>
        </w:r>
      </w:del>
      <w:ins w:id="152" w:author="JRC" w:date="2020-03-09T20:36:00Z">
        <w:r w:rsidR="00831817" w:rsidRPr="00831817">
          <w:rPr>
            <w:color w:val="7030A0"/>
            <w:szCs w:val="24"/>
          </w:rPr>
          <w:t xml:space="preserve">2.3.7. </w:t>
        </w:r>
      </w:ins>
      <w:r>
        <w:rPr>
          <w:color w:val="7030A0"/>
          <w:szCs w:val="24"/>
        </w:rPr>
        <w:t xml:space="preserve"> </w:t>
      </w:r>
      <w:r w:rsidRPr="00D02A3B">
        <w:rPr>
          <w:color w:val="A6A6A6" w:themeColor="background1" w:themeShade="A6"/>
          <w:szCs w:val="24"/>
        </w:rPr>
        <w:t xml:space="preserve">of </w:t>
      </w:r>
      <w:r w:rsidRPr="004108AB">
        <w:rPr>
          <w:color w:val="8064A2" w:themeColor="accent4"/>
          <w:szCs w:val="24"/>
        </w:rPr>
        <w:t>Appendix 4</w:t>
      </w:r>
      <w:r w:rsidRPr="00D02A3B">
        <w:rPr>
          <w:color w:val="A6A6A6" w:themeColor="background1" w:themeShade="A6"/>
          <w:szCs w:val="24"/>
        </w:rPr>
        <w:t xml:space="preserve"> to this </w:t>
      </w:r>
      <w:ins w:id="153" w:author="JRC" w:date="2020-03-09T10:53:00Z">
        <w:r w:rsidR="00191595">
          <w:rPr>
            <w:color w:val="A6A6A6" w:themeColor="background1" w:themeShade="A6"/>
            <w:szCs w:val="24"/>
          </w:rPr>
          <w:t>sub-</w:t>
        </w:r>
      </w:ins>
      <w:r w:rsidRPr="00D02A3B">
        <w:rPr>
          <w:color w:val="A6A6A6" w:themeColor="background1" w:themeShade="A6"/>
        </w:rPr>
        <w:t>annex</w:t>
      </w:r>
      <w:r w:rsidRPr="00D02A3B">
        <w:rPr>
          <w:color w:val="A6A6A6" w:themeColor="background1" w:themeShade="A6"/>
          <w:szCs w:val="24"/>
        </w:rPr>
        <w:t xml:space="preserve"> and with the vehicle operated in charge-depleting operating condition as defined in paragraph 3.3.5. of this </w:t>
      </w:r>
      <w:r w:rsidRPr="00D02A3B">
        <w:rPr>
          <w:color w:val="A6A6A6" w:themeColor="background1" w:themeShade="A6"/>
        </w:rPr>
        <w:t>Regulation</w:t>
      </w:r>
      <w:commentRangeStart w:id="154"/>
      <w:r w:rsidRPr="00D02A3B">
        <w:rPr>
          <w:color w:val="A6A6A6" w:themeColor="background1" w:themeShade="A6"/>
          <w:szCs w:val="24"/>
        </w:rPr>
        <w:t>.</w:t>
      </w:r>
      <w:commentRangeEnd w:id="154"/>
      <w:r w:rsidR="004E5035">
        <w:rPr>
          <w:rStyle w:val="Marquedecommentaire"/>
          <w:rFonts w:eastAsia="MS Mincho"/>
          <w:lang w:val="en-US" w:eastAsia="en-US"/>
        </w:rPr>
        <w:commentReference w:id="154"/>
      </w:r>
    </w:p>
    <w:p w14:paraId="5FA3259E"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3.2.4.2.2.</w:t>
      </w:r>
      <w:r w:rsidRPr="00D02A3B">
        <w:rPr>
          <w:color w:val="A6A6A6" w:themeColor="background1" w:themeShade="A6"/>
          <w:szCs w:val="24"/>
        </w:rPr>
        <w:tab/>
        <w:t>Selection of a driver-selectable mode</w:t>
      </w:r>
    </w:p>
    <w:p w14:paraId="10E703C8" w14:textId="27890018" w:rsidR="00036776" w:rsidRPr="00D02A3B" w:rsidRDefault="00036776" w:rsidP="00036776">
      <w:pPr>
        <w:pStyle w:val="SingleTxtG"/>
        <w:ind w:left="2268"/>
        <w:rPr>
          <w:color w:val="A6A6A6" w:themeColor="background1" w:themeShade="A6"/>
          <w:szCs w:val="24"/>
        </w:rPr>
      </w:pPr>
      <w:r w:rsidRPr="00D02A3B">
        <w:rPr>
          <w:color w:val="A6A6A6" w:themeColor="background1" w:themeShade="A6"/>
          <w:szCs w:val="24"/>
        </w:rPr>
        <w:t xml:space="preserve">For vehicles equipped with a driver-selectable mode, the mode for the charge-depleting </w:t>
      </w:r>
      <w:ins w:id="155" w:author="JRC" w:date="2020-03-09T10:33:00Z">
        <w:r w:rsidR="00501902" w:rsidRPr="00A052CD">
          <w:rPr>
            <w:color w:val="7030A0"/>
            <w:szCs w:val="24"/>
          </w:rPr>
          <w:t>Type 6</w:t>
        </w:r>
      </w:ins>
      <w:r w:rsidRPr="00D02A3B">
        <w:rPr>
          <w:color w:val="A6A6A6" w:themeColor="background1" w:themeShade="A6"/>
          <w:szCs w:val="24"/>
        </w:rPr>
        <w:t xml:space="preserve"> test </w:t>
      </w:r>
      <w:r w:rsidRPr="00D02A3B">
        <w:rPr>
          <w:color w:val="A6A6A6" w:themeColor="background1" w:themeShade="A6"/>
        </w:rPr>
        <w:t>shall be selected according to</w:t>
      </w:r>
      <w:r w:rsidRPr="00D02A3B">
        <w:rPr>
          <w:color w:val="A6A6A6" w:themeColor="background1" w:themeShade="A6"/>
          <w:szCs w:val="24"/>
        </w:rPr>
        <w:t xml:space="preserve"> paragraph 2. of Appendix 6 to </w:t>
      </w:r>
      <w:del w:id="156" w:author="JRC" w:date="2020-03-09T10:33:00Z">
        <w:r w:rsidRPr="00C15E64" w:rsidDel="00501902">
          <w:rPr>
            <w:strike/>
            <w:color w:val="7030A0"/>
            <w:szCs w:val="24"/>
          </w:rPr>
          <w:delText>this</w:delText>
        </w:r>
        <w:r w:rsidRPr="00C15E64" w:rsidDel="00501902">
          <w:rPr>
            <w:color w:val="7030A0"/>
            <w:szCs w:val="24"/>
          </w:rPr>
          <w:delText xml:space="preserve"> </w:delText>
        </w:r>
      </w:del>
      <w:r w:rsidRPr="00D02A3B">
        <w:rPr>
          <w:color w:val="A6A6A6" w:themeColor="background1" w:themeShade="A6"/>
          <w:szCs w:val="24"/>
        </w:rPr>
        <w:t>annex</w:t>
      </w:r>
      <w:del w:id="157" w:author="JRC" w:date="2020-03-09T11:59:00Z">
        <w:r w:rsidDel="00987362">
          <w:rPr>
            <w:color w:val="A6A6A6" w:themeColor="background1" w:themeShade="A6"/>
            <w:szCs w:val="24"/>
          </w:rPr>
          <w:delText xml:space="preserve"> </w:delText>
        </w:r>
        <w:commentRangeStart w:id="158"/>
        <w:r w:rsidDel="00987362">
          <w:rPr>
            <w:color w:val="8064A2" w:themeColor="accent4"/>
            <w:szCs w:val="24"/>
          </w:rPr>
          <w:delText>B8</w:delText>
        </w:r>
        <w:commentRangeEnd w:id="158"/>
        <w:r w:rsidR="00501902" w:rsidDel="00987362">
          <w:rPr>
            <w:rStyle w:val="Marquedecommentaire"/>
            <w:rFonts w:eastAsia="MS Mincho"/>
            <w:lang w:val="en-US" w:eastAsia="en-US"/>
          </w:rPr>
          <w:commentReference w:id="158"/>
        </w:r>
      </w:del>
      <w:r w:rsidRPr="00D02A3B">
        <w:rPr>
          <w:color w:val="A6A6A6" w:themeColor="background1" w:themeShade="A6"/>
          <w:szCs w:val="24"/>
        </w:rPr>
        <w:t>.</w:t>
      </w:r>
    </w:p>
    <w:p w14:paraId="0988B9EB" w14:textId="7FC50721" w:rsidR="00036776" w:rsidRPr="00D02A3B" w:rsidRDefault="00036776" w:rsidP="00036776">
      <w:pPr>
        <w:pStyle w:val="SingleTxtG"/>
        <w:keepNext/>
        <w:keepLines/>
        <w:ind w:left="2268" w:hanging="1134"/>
        <w:rPr>
          <w:color w:val="A6A6A6" w:themeColor="background1" w:themeShade="A6"/>
          <w:szCs w:val="24"/>
        </w:rPr>
      </w:pPr>
      <w:r w:rsidRPr="00D02A3B">
        <w:rPr>
          <w:color w:val="A6A6A6" w:themeColor="background1" w:themeShade="A6"/>
          <w:szCs w:val="24"/>
        </w:rPr>
        <w:lastRenderedPageBreak/>
        <w:t>3.2.4.3.</w:t>
      </w:r>
      <w:r w:rsidRPr="00D02A3B">
        <w:rPr>
          <w:color w:val="A6A6A6" w:themeColor="background1" w:themeShade="A6"/>
          <w:szCs w:val="24"/>
        </w:rPr>
        <w:tab/>
        <w:t xml:space="preserve">Charge-depleting </w:t>
      </w:r>
      <w:ins w:id="159" w:author="JRC" w:date="2020-03-09T10:34:00Z">
        <w:r w:rsidR="00501902" w:rsidRPr="004108AB">
          <w:rPr>
            <w:color w:val="8064A2" w:themeColor="accent4"/>
            <w:szCs w:val="24"/>
          </w:rPr>
          <w:t>Type </w:t>
        </w:r>
        <w:r w:rsidR="00501902">
          <w:rPr>
            <w:color w:val="8064A2" w:themeColor="accent4"/>
            <w:szCs w:val="24"/>
          </w:rPr>
          <w:t>6</w:t>
        </w:r>
      </w:ins>
      <w:r w:rsidRPr="00D02A3B">
        <w:rPr>
          <w:color w:val="A6A6A6" w:themeColor="background1" w:themeShade="A6"/>
          <w:szCs w:val="24"/>
        </w:rPr>
        <w:t xml:space="preserve"> test procedure</w:t>
      </w:r>
    </w:p>
    <w:p w14:paraId="5D5130EE" w14:textId="2AAC6FCB" w:rsidR="00036776" w:rsidRPr="00D02A3B" w:rsidRDefault="00036776" w:rsidP="00036776">
      <w:pPr>
        <w:pStyle w:val="SingleTxtG"/>
        <w:ind w:left="2268" w:hanging="1134"/>
        <w:rPr>
          <w:color w:val="A6A6A6" w:themeColor="background1" w:themeShade="A6"/>
          <w:szCs w:val="24"/>
          <w:highlight w:val="yellow"/>
        </w:rPr>
      </w:pPr>
      <w:r w:rsidRPr="00D02A3B">
        <w:rPr>
          <w:color w:val="A6A6A6" w:themeColor="background1" w:themeShade="A6"/>
          <w:szCs w:val="24"/>
        </w:rPr>
        <w:t>3.2.4.3.1.</w:t>
      </w:r>
      <w:r w:rsidRPr="00D02A3B">
        <w:rPr>
          <w:color w:val="A6A6A6" w:themeColor="background1" w:themeShade="A6"/>
          <w:szCs w:val="24"/>
        </w:rPr>
        <w:tab/>
        <w:t xml:space="preserve">The charge-depleting </w:t>
      </w:r>
      <w:ins w:id="160" w:author="JRC" w:date="2020-03-09T10:34:00Z">
        <w:r w:rsidR="00501902" w:rsidRPr="004108AB">
          <w:rPr>
            <w:color w:val="8064A2" w:themeColor="accent4"/>
            <w:szCs w:val="24"/>
          </w:rPr>
          <w:t>Type </w:t>
        </w:r>
        <w:r w:rsidR="00501902">
          <w:rPr>
            <w:color w:val="8064A2" w:themeColor="accent4"/>
            <w:szCs w:val="24"/>
          </w:rPr>
          <w:t>6</w:t>
        </w:r>
      </w:ins>
      <w:r w:rsidRPr="00D02A3B">
        <w:rPr>
          <w:color w:val="A6A6A6" w:themeColor="background1" w:themeShade="A6"/>
          <w:szCs w:val="24"/>
        </w:rPr>
        <w:t xml:space="preserve"> test procedure shall consist of a number of consecutive cycles, each followed by a soak period of no more than 30 minutes until charge-sustaining operating condition is achieved.</w:t>
      </w:r>
    </w:p>
    <w:p w14:paraId="0ECEFC05" w14:textId="6536E4C4" w:rsidR="00036776" w:rsidRPr="00D02A3B" w:rsidRDefault="00036776" w:rsidP="00036776">
      <w:pPr>
        <w:pStyle w:val="SingleTxtG"/>
        <w:ind w:left="2268" w:hanging="1134"/>
        <w:rPr>
          <w:color w:val="A6A6A6" w:themeColor="background1" w:themeShade="A6"/>
          <w:spacing w:val="4"/>
          <w:szCs w:val="24"/>
        </w:rPr>
      </w:pPr>
      <w:r w:rsidRPr="00D02A3B">
        <w:rPr>
          <w:color w:val="A6A6A6" w:themeColor="background1" w:themeShade="A6"/>
          <w:spacing w:val="4"/>
          <w:szCs w:val="24"/>
        </w:rPr>
        <w:t>3.2.4.3.2.</w:t>
      </w:r>
      <w:r w:rsidRPr="00D02A3B">
        <w:rPr>
          <w:color w:val="A6A6A6" w:themeColor="background1" w:themeShade="A6"/>
          <w:spacing w:val="4"/>
          <w:szCs w:val="24"/>
        </w:rPr>
        <w:tab/>
        <w:t xml:space="preserve">During soaking between individual applicable test cycles, the powertrain shall be deactivated and the REESS shall not be recharged from an external electric energy source. The instrumentation for measuring the electric current of all REESSs and for determining the electric voltage of all REESSs according to Appendix 3 of </w:t>
      </w:r>
      <w:del w:id="161" w:author="JRC" w:date="2020-03-09T10:34:00Z">
        <w:r w:rsidRPr="00C15E64" w:rsidDel="00501902">
          <w:rPr>
            <w:strike/>
            <w:color w:val="7030A0"/>
            <w:spacing w:val="4"/>
            <w:szCs w:val="24"/>
          </w:rPr>
          <w:delText>this</w:delText>
        </w:r>
        <w:r w:rsidRPr="00C15E64" w:rsidDel="00501902">
          <w:rPr>
            <w:color w:val="7030A0"/>
            <w:spacing w:val="4"/>
            <w:szCs w:val="24"/>
          </w:rPr>
          <w:delText xml:space="preserve"> </w:delText>
        </w:r>
      </w:del>
      <w:r w:rsidRPr="00D02A3B">
        <w:rPr>
          <w:color w:val="A6A6A6" w:themeColor="background1" w:themeShade="A6"/>
          <w:spacing w:val="4"/>
          <w:szCs w:val="24"/>
        </w:rPr>
        <w:t xml:space="preserve">annex </w:t>
      </w:r>
      <w:commentRangeStart w:id="162"/>
      <w:r>
        <w:rPr>
          <w:color w:val="8064A2" w:themeColor="accent4"/>
          <w:spacing w:val="4"/>
          <w:szCs w:val="24"/>
        </w:rPr>
        <w:t xml:space="preserve">B8 </w:t>
      </w:r>
      <w:commentRangeEnd w:id="162"/>
      <w:r w:rsidR="00501902">
        <w:rPr>
          <w:rStyle w:val="Marquedecommentaire"/>
          <w:rFonts w:eastAsia="MS Mincho"/>
          <w:lang w:val="en-US" w:eastAsia="en-US"/>
        </w:rPr>
        <w:commentReference w:id="162"/>
      </w:r>
      <w:r w:rsidRPr="00D02A3B">
        <w:rPr>
          <w:color w:val="A6A6A6" w:themeColor="background1" w:themeShade="A6"/>
          <w:spacing w:val="4"/>
          <w:szCs w:val="24"/>
        </w:rPr>
        <w:t>shall not be turned off between test cycle phases. In the case of ampere-hour meter measurement, the integration shall remain active throughout the entire test until the test is concluded.</w:t>
      </w:r>
    </w:p>
    <w:p w14:paraId="35A71253" w14:textId="1F00DD5A" w:rsidR="00036776" w:rsidRPr="00D02A3B" w:rsidRDefault="00036776" w:rsidP="00036776">
      <w:pPr>
        <w:pStyle w:val="SingleTxtG"/>
        <w:ind w:left="2268"/>
        <w:rPr>
          <w:color w:val="A6A6A6" w:themeColor="background1" w:themeShade="A6"/>
          <w:szCs w:val="24"/>
        </w:rPr>
      </w:pPr>
      <w:r w:rsidRPr="00D02A3B">
        <w:rPr>
          <w:color w:val="A6A6A6" w:themeColor="background1" w:themeShade="A6"/>
          <w:szCs w:val="24"/>
        </w:rPr>
        <w:t>Restarting after soak, the vehicle shall be operated in the driver-selectable mode according to paragraph </w:t>
      </w:r>
      <w:r w:rsidRPr="00191595">
        <w:rPr>
          <w:color w:val="A6A6A6" w:themeColor="background1" w:themeShade="A6"/>
          <w:szCs w:val="24"/>
        </w:rPr>
        <w:t>3.2.4.2.2.</w:t>
      </w:r>
      <w:r w:rsidRPr="004108AB">
        <w:rPr>
          <w:color w:val="8064A2" w:themeColor="accent4"/>
          <w:szCs w:val="24"/>
        </w:rPr>
        <w:t xml:space="preserve"> </w:t>
      </w:r>
      <w:r w:rsidRPr="00D02A3B">
        <w:rPr>
          <w:color w:val="A6A6A6" w:themeColor="background1" w:themeShade="A6"/>
          <w:szCs w:val="24"/>
        </w:rPr>
        <w:t xml:space="preserve">of this </w:t>
      </w:r>
      <w:ins w:id="163" w:author="JRC" w:date="2020-03-09T10:53:00Z">
        <w:r w:rsidR="00191595">
          <w:rPr>
            <w:color w:val="A6A6A6" w:themeColor="background1" w:themeShade="A6"/>
            <w:szCs w:val="24"/>
          </w:rPr>
          <w:t>sub-</w:t>
        </w:r>
      </w:ins>
      <w:r w:rsidRPr="00D02A3B">
        <w:rPr>
          <w:color w:val="A6A6A6" w:themeColor="background1" w:themeShade="A6"/>
          <w:szCs w:val="24"/>
        </w:rPr>
        <w:t>annex</w:t>
      </w:r>
      <w:commentRangeStart w:id="164"/>
      <w:r w:rsidRPr="00D02A3B">
        <w:rPr>
          <w:color w:val="A6A6A6" w:themeColor="background1" w:themeShade="A6"/>
          <w:szCs w:val="24"/>
        </w:rPr>
        <w:t>.</w:t>
      </w:r>
      <w:commentRangeEnd w:id="164"/>
      <w:r w:rsidR="00F21767">
        <w:rPr>
          <w:rStyle w:val="Marquedecommentaire"/>
          <w:rFonts w:eastAsia="MS Mincho"/>
          <w:lang w:val="en-US" w:eastAsia="en-US"/>
        </w:rPr>
        <w:commentReference w:id="164"/>
      </w:r>
    </w:p>
    <w:p w14:paraId="6576D111" w14:textId="69557A0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3.2.4.3.3.</w:t>
      </w:r>
      <w:r w:rsidRPr="00D02A3B">
        <w:rPr>
          <w:color w:val="A6A6A6" w:themeColor="background1" w:themeShade="A6"/>
          <w:szCs w:val="24"/>
        </w:rPr>
        <w:tab/>
        <w:t xml:space="preserve">In deviation from </w:t>
      </w:r>
      <w:r w:rsidRPr="008E4973">
        <w:rPr>
          <w:color w:val="7030A0"/>
          <w:szCs w:val="24"/>
        </w:rPr>
        <w:t xml:space="preserve">paragraph 5.3.1. </w:t>
      </w:r>
      <w:r w:rsidRPr="00D02A3B">
        <w:rPr>
          <w:color w:val="A6A6A6" w:themeColor="background1" w:themeShade="A6"/>
          <w:szCs w:val="24"/>
        </w:rPr>
        <w:t xml:space="preserve">of </w:t>
      </w:r>
      <w:r w:rsidRPr="008E4973">
        <w:rPr>
          <w:color w:val="7030A0"/>
          <w:szCs w:val="24"/>
        </w:rPr>
        <w:t>Annex </w:t>
      </w:r>
      <w:del w:id="165" w:author="JRC" w:date="2020-03-09T11:59:00Z">
        <w:r w:rsidRPr="008E4973" w:rsidDel="00987362">
          <w:rPr>
            <w:color w:val="7030A0"/>
            <w:szCs w:val="24"/>
          </w:rPr>
          <w:delText>B5</w:delText>
        </w:r>
      </w:del>
      <w:r w:rsidRPr="008E4973">
        <w:rPr>
          <w:color w:val="7030A0"/>
          <w:szCs w:val="24"/>
        </w:rPr>
        <w:t xml:space="preserve"> </w:t>
      </w:r>
      <w:r w:rsidRPr="00D02A3B">
        <w:rPr>
          <w:color w:val="A6A6A6" w:themeColor="background1" w:themeShade="A6"/>
          <w:szCs w:val="24"/>
        </w:rPr>
        <w:t xml:space="preserve">and additional to </w:t>
      </w:r>
      <w:r w:rsidRPr="008E4973">
        <w:rPr>
          <w:color w:val="7030A0"/>
          <w:szCs w:val="24"/>
        </w:rPr>
        <w:t>paragraph 5.3.1.2.</w:t>
      </w:r>
      <w:r w:rsidRPr="00D02A3B">
        <w:rPr>
          <w:color w:val="A6A6A6" w:themeColor="background1" w:themeShade="A6"/>
          <w:szCs w:val="24"/>
        </w:rPr>
        <w:t xml:space="preserve"> of </w:t>
      </w:r>
      <w:r w:rsidRPr="008E4973">
        <w:rPr>
          <w:color w:val="7030A0"/>
          <w:szCs w:val="24"/>
        </w:rPr>
        <w:t>Annex </w:t>
      </w:r>
      <w:del w:id="166" w:author="JRC" w:date="2020-03-09T11:59:00Z">
        <w:r w:rsidRPr="008E4973" w:rsidDel="00987362">
          <w:rPr>
            <w:color w:val="7030A0"/>
            <w:szCs w:val="24"/>
          </w:rPr>
          <w:delText>B5</w:delText>
        </w:r>
      </w:del>
      <w:r w:rsidRPr="00D02A3B">
        <w:rPr>
          <w:color w:val="A6A6A6" w:themeColor="background1" w:themeShade="A6"/>
          <w:szCs w:val="24"/>
        </w:rPr>
        <w:t xml:space="preserve">, analysers may be calibrated and zero- checked before and after the charge-depleting </w:t>
      </w:r>
      <w:ins w:id="167" w:author="JRC" w:date="2020-03-09T10:56:00Z">
        <w:r w:rsidR="008E4973" w:rsidRPr="004108AB">
          <w:rPr>
            <w:color w:val="8064A2" w:themeColor="accent4"/>
            <w:szCs w:val="24"/>
          </w:rPr>
          <w:t>Type </w:t>
        </w:r>
        <w:r w:rsidR="008E4973">
          <w:rPr>
            <w:color w:val="8064A2" w:themeColor="accent4"/>
            <w:szCs w:val="24"/>
          </w:rPr>
          <w:t>6</w:t>
        </w:r>
      </w:ins>
      <w:r w:rsidRPr="00D02A3B">
        <w:rPr>
          <w:color w:val="A6A6A6" w:themeColor="background1" w:themeShade="A6"/>
          <w:szCs w:val="24"/>
        </w:rPr>
        <w:t xml:space="preserve"> test.</w:t>
      </w:r>
    </w:p>
    <w:p w14:paraId="1A3F6DFE" w14:textId="37F5E4DD"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3.2.4.4.</w:t>
      </w:r>
      <w:r w:rsidRPr="00D02A3B">
        <w:rPr>
          <w:color w:val="A6A6A6" w:themeColor="background1" w:themeShade="A6"/>
          <w:szCs w:val="24"/>
        </w:rPr>
        <w:tab/>
        <w:t xml:space="preserve">End of the charge-depleting </w:t>
      </w:r>
      <w:ins w:id="168" w:author="JRC" w:date="2020-03-09T10:56:00Z">
        <w:r w:rsidR="008E4973" w:rsidRPr="004108AB">
          <w:rPr>
            <w:color w:val="8064A2" w:themeColor="accent4"/>
            <w:szCs w:val="24"/>
          </w:rPr>
          <w:t>Type </w:t>
        </w:r>
        <w:r w:rsidR="008E4973">
          <w:rPr>
            <w:color w:val="8064A2" w:themeColor="accent4"/>
            <w:szCs w:val="24"/>
          </w:rPr>
          <w:t>6</w:t>
        </w:r>
      </w:ins>
      <w:r w:rsidRPr="00D02A3B">
        <w:rPr>
          <w:color w:val="A6A6A6" w:themeColor="background1" w:themeShade="A6"/>
          <w:szCs w:val="24"/>
        </w:rPr>
        <w:t xml:space="preserve"> test</w:t>
      </w:r>
    </w:p>
    <w:p w14:paraId="0E6B6392" w14:textId="30724B9C" w:rsidR="00036776" w:rsidRPr="00D02A3B" w:rsidRDefault="00036776" w:rsidP="00036776">
      <w:pPr>
        <w:pStyle w:val="SingleTxtG"/>
        <w:ind w:left="2268"/>
        <w:rPr>
          <w:iCs/>
          <w:color w:val="A6A6A6" w:themeColor="background1" w:themeShade="A6"/>
          <w:szCs w:val="24"/>
        </w:rPr>
      </w:pPr>
      <w:r w:rsidRPr="00D02A3B">
        <w:rPr>
          <w:iCs/>
          <w:color w:val="A6A6A6" w:themeColor="background1" w:themeShade="A6"/>
          <w:szCs w:val="24"/>
        </w:rPr>
        <w:t xml:space="preserve">The end of the charge-depleting </w:t>
      </w:r>
      <w:ins w:id="169" w:author="JRC" w:date="2020-03-09T10:56:00Z">
        <w:r w:rsidR="008E4973" w:rsidRPr="004108AB">
          <w:rPr>
            <w:iCs/>
            <w:color w:val="8064A2" w:themeColor="accent4"/>
            <w:szCs w:val="24"/>
          </w:rPr>
          <w:t>Type </w:t>
        </w:r>
        <w:r w:rsidR="008E4973">
          <w:rPr>
            <w:iCs/>
            <w:color w:val="8064A2" w:themeColor="accent4"/>
            <w:szCs w:val="24"/>
          </w:rPr>
          <w:t>6</w:t>
        </w:r>
      </w:ins>
      <w:r w:rsidRPr="00D02A3B">
        <w:rPr>
          <w:iCs/>
          <w:color w:val="A6A6A6" w:themeColor="background1" w:themeShade="A6"/>
          <w:szCs w:val="24"/>
        </w:rPr>
        <w:t xml:space="preserve"> test is considered to have been reached when the break-off criterion according to paragraph 3.2.4.5. of </w:t>
      </w:r>
      <w:r w:rsidRPr="008E4973">
        <w:rPr>
          <w:iCs/>
          <w:color w:val="A6A6A6" w:themeColor="background1" w:themeShade="A6"/>
          <w:szCs w:val="24"/>
        </w:rPr>
        <w:t xml:space="preserve">this </w:t>
      </w:r>
      <w:ins w:id="170" w:author="JRC" w:date="2020-03-09T10:58:00Z">
        <w:r w:rsidR="008E4973">
          <w:rPr>
            <w:iCs/>
            <w:color w:val="A6A6A6" w:themeColor="background1" w:themeShade="A6"/>
            <w:szCs w:val="24"/>
          </w:rPr>
          <w:t>sub-</w:t>
        </w:r>
      </w:ins>
      <w:r w:rsidRPr="00D02A3B">
        <w:rPr>
          <w:iCs/>
          <w:color w:val="A6A6A6" w:themeColor="background1" w:themeShade="A6"/>
          <w:szCs w:val="24"/>
        </w:rPr>
        <w:t>annex</w:t>
      </w:r>
      <w:r>
        <w:rPr>
          <w:iCs/>
          <w:color w:val="A6A6A6" w:themeColor="background1" w:themeShade="A6"/>
          <w:szCs w:val="24"/>
        </w:rPr>
        <w:t xml:space="preserve"> </w:t>
      </w:r>
      <w:del w:id="171" w:author="JRC" w:date="2020-03-09T10:58:00Z">
        <w:r w:rsidDel="008E4973">
          <w:rPr>
            <w:iCs/>
            <w:color w:val="8064A2" w:themeColor="accent4"/>
            <w:szCs w:val="24"/>
          </w:rPr>
          <w:delText>B8</w:delText>
        </w:r>
        <w:r w:rsidRPr="00D02A3B" w:rsidDel="008E4973">
          <w:rPr>
            <w:iCs/>
            <w:color w:val="A6A6A6" w:themeColor="background1" w:themeShade="A6"/>
            <w:szCs w:val="24"/>
          </w:rPr>
          <w:delText xml:space="preserve"> </w:delText>
        </w:r>
      </w:del>
      <w:r w:rsidRPr="00D02A3B">
        <w:rPr>
          <w:iCs/>
          <w:color w:val="A6A6A6" w:themeColor="background1" w:themeShade="A6"/>
          <w:szCs w:val="24"/>
        </w:rPr>
        <w:t xml:space="preserve">is reached for the first time. The number of applicable WLTP test cycles up to and including the one where the break-off criterion was reached for the first time is set to n+1. </w:t>
      </w:r>
    </w:p>
    <w:p w14:paraId="48D797A7" w14:textId="77777777" w:rsidR="00036776" w:rsidRPr="00D02A3B" w:rsidRDefault="00036776" w:rsidP="00036776">
      <w:pPr>
        <w:pStyle w:val="SingleTxtG"/>
        <w:ind w:left="2268"/>
        <w:rPr>
          <w:iCs/>
          <w:color w:val="A6A6A6" w:themeColor="background1" w:themeShade="A6"/>
          <w:szCs w:val="24"/>
        </w:rPr>
      </w:pPr>
      <w:r w:rsidRPr="00D02A3B">
        <w:rPr>
          <w:iCs/>
          <w:color w:val="A6A6A6" w:themeColor="background1" w:themeShade="A6"/>
          <w:szCs w:val="24"/>
        </w:rPr>
        <w:t xml:space="preserve">The applicable WLTP test cycle n is defined as the transition cycle. </w:t>
      </w:r>
    </w:p>
    <w:p w14:paraId="11E1C3AD" w14:textId="77777777" w:rsidR="00036776" w:rsidRPr="00D02A3B" w:rsidRDefault="00036776" w:rsidP="00036776">
      <w:pPr>
        <w:pStyle w:val="SingleTxtG"/>
        <w:ind w:left="2268"/>
        <w:rPr>
          <w:i/>
          <w:color w:val="A6A6A6" w:themeColor="background1" w:themeShade="A6"/>
          <w:szCs w:val="24"/>
        </w:rPr>
      </w:pPr>
      <w:r w:rsidRPr="00D02A3B">
        <w:rPr>
          <w:iCs/>
          <w:color w:val="A6A6A6" w:themeColor="background1" w:themeShade="A6"/>
          <w:szCs w:val="24"/>
        </w:rPr>
        <w:t>The applicable WLTP test cycle n+1 is defined to be the confirmation cycle.</w:t>
      </w:r>
    </w:p>
    <w:p w14:paraId="1D1C8DCE" w14:textId="3D73123A" w:rsidR="00036776" w:rsidRPr="00D02A3B" w:rsidRDefault="00036776" w:rsidP="00036776">
      <w:pPr>
        <w:pStyle w:val="SingleTxtG"/>
        <w:ind w:left="2268"/>
        <w:rPr>
          <w:color w:val="A6A6A6" w:themeColor="background1" w:themeShade="A6"/>
          <w:spacing w:val="4"/>
          <w:szCs w:val="24"/>
          <w:highlight w:val="yellow"/>
        </w:rPr>
      </w:pPr>
      <w:r w:rsidRPr="00D02A3B">
        <w:rPr>
          <w:color w:val="A6A6A6" w:themeColor="background1" w:themeShade="A6"/>
          <w:spacing w:val="4"/>
          <w:szCs w:val="24"/>
        </w:rPr>
        <w:t xml:space="preserve">For vehicles without a charge-sustaining capability over the complete applicable WLTP test cycle, the end of the charge-depleting </w:t>
      </w:r>
      <w:ins w:id="172" w:author="JRC" w:date="2020-03-09T10:58:00Z">
        <w:r w:rsidR="008E4973" w:rsidRPr="004108AB">
          <w:rPr>
            <w:color w:val="8064A2" w:themeColor="accent4"/>
            <w:spacing w:val="4"/>
            <w:szCs w:val="24"/>
          </w:rPr>
          <w:t>Type </w:t>
        </w:r>
        <w:r w:rsidR="008E4973">
          <w:rPr>
            <w:color w:val="8064A2" w:themeColor="accent4"/>
            <w:spacing w:val="4"/>
            <w:szCs w:val="24"/>
          </w:rPr>
          <w:t>6</w:t>
        </w:r>
      </w:ins>
      <w:r w:rsidRPr="00D02A3B">
        <w:rPr>
          <w:color w:val="A6A6A6" w:themeColor="background1" w:themeShade="A6"/>
          <w:spacing w:val="4"/>
          <w:szCs w:val="24"/>
        </w:rPr>
        <w:t xml:space="preserve"> test is reached by an indication on a standard on-board instrument panel to stop the vehicle, or when the </w:t>
      </w:r>
      <w:r w:rsidRPr="00D02A3B">
        <w:rPr>
          <w:noProof/>
          <w:color w:val="A6A6A6" w:themeColor="background1" w:themeShade="A6"/>
          <w:spacing w:val="4"/>
          <w:szCs w:val="24"/>
        </w:rPr>
        <w:t>vehicle deviates from the prescribed speed trace tolerance for 4 consecutive seconds or more. The accelerator control shall be deactivated and the vehicle shall be braked to standstill within 60 seconds.</w:t>
      </w:r>
    </w:p>
    <w:p w14:paraId="6B78D606" w14:textId="77777777" w:rsidR="00036776" w:rsidRPr="00A052CD" w:rsidRDefault="00036776" w:rsidP="00036776">
      <w:pPr>
        <w:pStyle w:val="SingleTxtG"/>
        <w:keepNext/>
        <w:keepLines/>
        <w:ind w:left="2268" w:hanging="1134"/>
        <w:rPr>
          <w:color w:val="A6A6A6" w:themeColor="background1" w:themeShade="A6"/>
          <w:szCs w:val="24"/>
        </w:rPr>
      </w:pPr>
      <w:r w:rsidRPr="00A052CD">
        <w:rPr>
          <w:color w:val="A6A6A6" w:themeColor="background1" w:themeShade="A6"/>
          <w:szCs w:val="24"/>
        </w:rPr>
        <w:t>3.2.4.5.</w:t>
      </w:r>
      <w:r w:rsidRPr="00A052CD">
        <w:rPr>
          <w:color w:val="A6A6A6" w:themeColor="background1" w:themeShade="A6"/>
          <w:szCs w:val="24"/>
        </w:rPr>
        <w:tab/>
      </w:r>
      <w:commentRangeStart w:id="173"/>
      <w:commentRangeStart w:id="174"/>
      <w:r w:rsidRPr="00A052CD">
        <w:rPr>
          <w:color w:val="A6A6A6" w:themeColor="background1" w:themeShade="A6"/>
          <w:szCs w:val="24"/>
        </w:rPr>
        <w:t>Break-off criterion</w:t>
      </w:r>
      <w:commentRangeEnd w:id="173"/>
      <w:r w:rsidRPr="00A052CD">
        <w:rPr>
          <w:rStyle w:val="Marquedecommentaire"/>
          <w:rFonts w:eastAsia="MS Mincho"/>
          <w:lang w:val="en-US" w:eastAsia="en-US"/>
        </w:rPr>
        <w:commentReference w:id="173"/>
      </w:r>
      <w:commentRangeEnd w:id="174"/>
      <w:r w:rsidR="008E4973">
        <w:rPr>
          <w:rStyle w:val="Marquedecommentaire"/>
          <w:rFonts w:eastAsia="MS Mincho"/>
          <w:lang w:val="en-US" w:eastAsia="en-US"/>
        </w:rPr>
        <w:commentReference w:id="174"/>
      </w:r>
    </w:p>
    <w:p w14:paraId="15B79B3E" w14:textId="77777777" w:rsidR="00036776" w:rsidRPr="00A052CD" w:rsidRDefault="00036776" w:rsidP="00036776">
      <w:pPr>
        <w:pStyle w:val="SingleTxtG"/>
        <w:keepNext/>
        <w:keepLines/>
        <w:ind w:left="2268" w:hanging="1134"/>
        <w:rPr>
          <w:color w:val="A6A6A6" w:themeColor="background1" w:themeShade="A6"/>
          <w:szCs w:val="24"/>
        </w:rPr>
      </w:pPr>
      <w:r w:rsidRPr="00A052CD">
        <w:rPr>
          <w:color w:val="A6A6A6" w:themeColor="background1" w:themeShade="A6"/>
          <w:szCs w:val="24"/>
        </w:rPr>
        <w:t>3.2.4.5.1.</w:t>
      </w:r>
      <w:r w:rsidRPr="00A052CD">
        <w:rPr>
          <w:color w:val="A6A6A6" w:themeColor="background1" w:themeShade="A6"/>
          <w:szCs w:val="24"/>
        </w:rPr>
        <w:tab/>
        <w:t>Whether the break-off criterion has been reached for each driven applicable WLTP test cycle shall be evaluated.</w:t>
      </w:r>
    </w:p>
    <w:p w14:paraId="3FCB6520" w14:textId="2F99D5CA" w:rsidR="00036776" w:rsidRPr="00A052CD" w:rsidRDefault="00036776" w:rsidP="00036776">
      <w:pPr>
        <w:pStyle w:val="SingleTxtG"/>
        <w:ind w:left="2268" w:hanging="1134"/>
        <w:rPr>
          <w:iCs/>
          <w:color w:val="A6A6A6" w:themeColor="background1" w:themeShade="A6"/>
          <w:szCs w:val="24"/>
        </w:rPr>
      </w:pPr>
      <w:r w:rsidRPr="00A052CD">
        <w:rPr>
          <w:color w:val="A6A6A6" w:themeColor="background1" w:themeShade="A6"/>
          <w:szCs w:val="24"/>
        </w:rPr>
        <w:t>3.2.4.5.2.</w:t>
      </w:r>
      <w:r w:rsidRPr="00A052CD">
        <w:rPr>
          <w:color w:val="A6A6A6" w:themeColor="background1" w:themeShade="A6"/>
          <w:szCs w:val="24"/>
        </w:rPr>
        <w:tab/>
      </w:r>
      <w:r w:rsidRPr="00A052CD">
        <w:rPr>
          <w:iCs/>
          <w:color w:val="A6A6A6" w:themeColor="background1" w:themeShade="A6"/>
          <w:szCs w:val="24"/>
        </w:rPr>
        <w:t xml:space="preserve">The break-off criterion for the charge-depleting </w:t>
      </w:r>
      <w:ins w:id="175" w:author="JRC" w:date="2020-03-09T10:58:00Z">
        <w:r w:rsidR="008E4973" w:rsidRPr="00A052CD">
          <w:rPr>
            <w:iCs/>
            <w:color w:val="7030A0"/>
            <w:szCs w:val="24"/>
          </w:rPr>
          <w:t>Type 6</w:t>
        </w:r>
        <w:r w:rsidR="008E4973" w:rsidRPr="00A052CD">
          <w:rPr>
            <w:iCs/>
            <w:color w:val="A6A6A6" w:themeColor="background1" w:themeShade="A6"/>
            <w:szCs w:val="24"/>
          </w:rPr>
          <w:t xml:space="preserve"> </w:t>
        </w:r>
      </w:ins>
      <w:r w:rsidRPr="00A052CD">
        <w:rPr>
          <w:iCs/>
          <w:color w:val="A6A6A6" w:themeColor="background1" w:themeShade="A6"/>
          <w:szCs w:val="24"/>
        </w:rPr>
        <w:t xml:space="preserve">test is reached when the relative electric energy change </w:t>
      </w:r>
      <w:proofErr w:type="spellStart"/>
      <w:r w:rsidRPr="00A052CD">
        <w:rPr>
          <w:iCs/>
          <w:color w:val="A6A6A6" w:themeColor="background1" w:themeShade="A6"/>
          <w:szCs w:val="24"/>
        </w:rPr>
        <w:t>REEC</w:t>
      </w:r>
      <w:r w:rsidRPr="00A052CD">
        <w:rPr>
          <w:iCs/>
          <w:color w:val="A6A6A6" w:themeColor="background1" w:themeShade="A6"/>
          <w:szCs w:val="24"/>
          <w:vertAlign w:val="subscript"/>
        </w:rPr>
        <w:t>i</w:t>
      </w:r>
      <w:proofErr w:type="spellEnd"/>
      <w:r w:rsidRPr="00A052CD">
        <w:rPr>
          <w:iCs/>
          <w:color w:val="A6A6A6" w:themeColor="background1" w:themeShade="A6"/>
          <w:szCs w:val="24"/>
        </w:rPr>
        <w:t>, as calculated using the following equation, is less than 0.04.</w:t>
      </w:r>
    </w:p>
    <w:p w14:paraId="78F36107" w14:textId="77777777" w:rsidR="00036776" w:rsidRPr="00A052CD" w:rsidRDefault="00036776" w:rsidP="00036776">
      <w:pPr>
        <w:pStyle w:val="SingleTxtG"/>
        <w:ind w:left="2268"/>
        <w:rPr>
          <w:color w:val="A6A6A6" w:themeColor="background1" w:themeShade="A6"/>
        </w:rPr>
      </w:pPr>
      <m:oMathPara>
        <m:oMath>
          <m:r>
            <m:rPr>
              <m:sty m:val="p"/>
            </m:rPr>
            <w:rPr>
              <w:rFonts w:ascii="Cambria Math" w:hAnsi="Cambria Math"/>
              <w:color w:val="A6A6A6" w:themeColor="background1" w:themeShade="A6"/>
            </w:rPr>
            <m:t xml:space="preserve"> </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REEC</m:t>
              </m:r>
            </m:e>
            <m:sub>
              <m:r>
                <m:rPr>
                  <m:sty m:val="p"/>
                </m:rPr>
                <w:rPr>
                  <w:rFonts w:ascii="Cambria Math" w:hAnsi="Cambria Math"/>
                  <w:color w:val="A6A6A6" w:themeColor="background1" w:themeShade="A6"/>
                </w:rPr>
                <m:t>i</m:t>
              </m:r>
            </m:sub>
          </m:sSub>
          <m:r>
            <m:rPr>
              <m:sty m:val="p"/>
            </m:rPr>
            <w:rPr>
              <w:rFonts w:ascii="Cambria Math" w:hAnsi="Cambria Math"/>
              <w:color w:val="A6A6A6" w:themeColor="background1" w:themeShade="A6"/>
            </w:rPr>
            <m:t xml:space="preserve"> =</m:t>
          </m:r>
          <m:f>
            <m:fPr>
              <m:ctrlPr>
                <w:rPr>
                  <w:rFonts w:ascii="Cambria Math" w:hAnsi="Cambria Math"/>
                  <w:color w:val="A6A6A6" w:themeColor="background1" w:themeShade="A6"/>
                </w:rPr>
              </m:ctrlPr>
            </m:fPr>
            <m:num>
              <m:d>
                <m:dPr>
                  <m:begChr m:val="|"/>
                  <m:endChr m:val="|"/>
                  <m:ctrlPr>
                    <w:rPr>
                      <w:rFonts w:ascii="Cambria Math" w:hAnsi="Cambria Math"/>
                      <w:i/>
                      <w:color w:val="A6A6A6" w:themeColor="background1" w:themeShade="A6"/>
                    </w:rPr>
                  </m:ctrlPr>
                </m:dPr>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REESS,i</m:t>
                      </m:r>
                    </m:sub>
                  </m:sSub>
                </m:e>
              </m:d>
            </m:num>
            <m:den>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cycle</m:t>
                  </m:r>
                </m:sub>
              </m:sSub>
              <m:r>
                <m:rPr>
                  <m:sty m:val="p"/>
                </m:rPr>
                <w:rPr>
                  <w:rFonts w:ascii="Cambria Math" w:hAnsi="Cambria Math"/>
                  <w:color w:val="A6A6A6" w:themeColor="background1" w:themeShade="A6"/>
                </w:rPr>
                <m:t>×</m:t>
              </m:r>
              <m:f>
                <m:fPr>
                  <m:ctrlPr>
                    <w:rPr>
                      <w:rFonts w:ascii="Cambria Math" w:hAnsi="Cambria Math"/>
                      <w:color w:val="A6A6A6" w:themeColor="background1" w:themeShade="A6"/>
                    </w:rPr>
                  </m:ctrlPr>
                </m:fPr>
                <m:num>
                  <m:r>
                    <m:rPr>
                      <m:sty m:val="p"/>
                    </m:rPr>
                    <w:rPr>
                      <w:rFonts w:ascii="Cambria Math" w:hAnsi="Cambria Math"/>
                      <w:color w:val="A6A6A6" w:themeColor="background1" w:themeShade="A6"/>
                    </w:rPr>
                    <m:t>1</m:t>
                  </m:r>
                </m:num>
                <m:den>
                  <m:r>
                    <m:rPr>
                      <m:sty m:val="p"/>
                    </m:rPr>
                    <w:rPr>
                      <w:rFonts w:ascii="Cambria Math" w:hAnsi="Cambria Math"/>
                      <w:color w:val="A6A6A6" w:themeColor="background1" w:themeShade="A6"/>
                    </w:rPr>
                    <m:t>3600</m:t>
                  </m:r>
                </m:den>
              </m:f>
            </m:den>
          </m:f>
        </m:oMath>
      </m:oMathPara>
    </w:p>
    <w:p w14:paraId="2BDE32AB" w14:textId="77777777" w:rsidR="00036776" w:rsidRPr="00A052CD" w:rsidRDefault="00036776" w:rsidP="00036776">
      <w:pPr>
        <w:pStyle w:val="SingleTxtG"/>
        <w:ind w:left="2268"/>
        <w:rPr>
          <w:color w:val="A6A6A6" w:themeColor="background1" w:themeShade="A6"/>
          <w:szCs w:val="24"/>
        </w:rPr>
      </w:pPr>
      <w:r w:rsidRPr="00A052CD">
        <w:rPr>
          <w:color w:val="A6A6A6" w:themeColor="background1" w:themeShade="A6"/>
          <w:szCs w:val="24"/>
        </w:rPr>
        <w:t>where:</w:t>
      </w:r>
    </w:p>
    <w:p w14:paraId="064A9DF8" w14:textId="23BA8F64" w:rsidR="00036776" w:rsidRPr="00A052CD" w:rsidRDefault="00311BD7" w:rsidP="00036776">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REEC</m:t>
            </m:r>
          </m:e>
          <m:sub>
            <m:r>
              <m:rPr>
                <m:sty m:val="p"/>
              </m:rPr>
              <w:rPr>
                <w:rFonts w:ascii="Cambria Math" w:hAnsi="Cambria Math"/>
                <w:color w:val="A6A6A6" w:themeColor="background1" w:themeShade="A6"/>
                <w:szCs w:val="24"/>
              </w:rPr>
              <m:t>i</m:t>
            </m:r>
          </m:sub>
        </m:sSub>
      </m:oMath>
      <w:r w:rsidR="00036776" w:rsidRPr="00A052CD">
        <w:rPr>
          <w:color w:val="A6A6A6" w:themeColor="background1" w:themeShade="A6"/>
          <w:szCs w:val="24"/>
        </w:rPr>
        <w:tab/>
        <w:t xml:space="preserve">is the relative electric </w:t>
      </w:r>
      <w:r w:rsidR="00036776" w:rsidRPr="00A052CD">
        <w:rPr>
          <w:iCs/>
          <w:color w:val="A6A6A6" w:themeColor="background1" w:themeShade="A6"/>
          <w:szCs w:val="24"/>
        </w:rPr>
        <w:t xml:space="preserve">energy change of the applicable test cycle considered </w:t>
      </w:r>
      <w:proofErr w:type="spellStart"/>
      <w:r w:rsidR="00036776" w:rsidRPr="00A052CD">
        <w:rPr>
          <w:iCs/>
          <w:color w:val="A6A6A6" w:themeColor="background1" w:themeShade="A6"/>
          <w:szCs w:val="24"/>
        </w:rPr>
        <w:t>i</w:t>
      </w:r>
      <w:proofErr w:type="spellEnd"/>
      <w:r w:rsidR="00036776" w:rsidRPr="00A052CD">
        <w:rPr>
          <w:iCs/>
          <w:color w:val="A6A6A6" w:themeColor="background1" w:themeShade="A6"/>
          <w:szCs w:val="24"/>
        </w:rPr>
        <w:t xml:space="preserve"> of the charge-depleting </w:t>
      </w:r>
      <w:ins w:id="176" w:author="JRC" w:date="2020-03-09T11:00:00Z">
        <w:r w:rsidR="008E4973" w:rsidRPr="00A052CD">
          <w:rPr>
            <w:iCs/>
            <w:color w:val="7030A0"/>
            <w:szCs w:val="24"/>
          </w:rPr>
          <w:t>Type </w:t>
        </w:r>
        <w:r w:rsidR="008E4973">
          <w:rPr>
            <w:iCs/>
            <w:color w:val="7030A0"/>
            <w:szCs w:val="24"/>
          </w:rPr>
          <w:t>6</w:t>
        </w:r>
        <w:r w:rsidR="008E4973" w:rsidRPr="00A052CD">
          <w:rPr>
            <w:iCs/>
            <w:color w:val="A6A6A6" w:themeColor="background1" w:themeShade="A6"/>
            <w:szCs w:val="24"/>
          </w:rPr>
          <w:t xml:space="preserve"> </w:t>
        </w:r>
      </w:ins>
      <w:r w:rsidR="00036776" w:rsidRPr="00A052CD">
        <w:rPr>
          <w:iCs/>
          <w:color w:val="A6A6A6" w:themeColor="background1" w:themeShade="A6"/>
          <w:szCs w:val="24"/>
        </w:rPr>
        <w:t>test;</w:t>
      </w:r>
    </w:p>
    <w:p w14:paraId="779AF062" w14:textId="7021427E" w:rsidR="00036776" w:rsidRPr="00A052CD" w:rsidRDefault="00311BD7" w:rsidP="00036776">
      <w:pPr>
        <w:pStyle w:val="SingleTxtG"/>
        <w:ind w:left="3402" w:hanging="1134"/>
        <w:rPr>
          <w:color w:val="A6A6A6" w:themeColor="background1" w:themeShade="A6"/>
          <w:szCs w:val="24"/>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REESS,i</m:t>
            </m:r>
          </m:sub>
        </m:sSub>
      </m:oMath>
      <w:r w:rsidR="00036776" w:rsidRPr="00A052CD">
        <w:rPr>
          <w:color w:val="A6A6A6" w:themeColor="background1" w:themeShade="A6"/>
          <w:szCs w:val="24"/>
        </w:rPr>
        <w:tab/>
        <w:t xml:space="preserve">is the change of electric energy of all REESSs for the considered charge-depleting </w:t>
      </w:r>
      <w:ins w:id="177" w:author="JRC" w:date="2020-03-09T11:00:00Z">
        <w:r w:rsidR="008E4973" w:rsidRPr="00724B01">
          <w:rPr>
            <w:color w:val="7030A0"/>
            <w:szCs w:val="24"/>
          </w:rPr>
          <w:t>Type</w:t>
        </w:r>
        <w:r w:rsidR="008E4973">
          <w:rPr>
            <w:color w:val="7030A0"/>
            <w:szCs w:val="24"/>
          </w:rPr>
          <w:t xml:space="preserve"> 6</w:t>
        </w:r>
      </w:ins>
      <w:r w:rsidR="00036776" w:rsidRPr="00A052CD">
        <w:rPr>
          <w:color w:val="A6A6A6" w:themeColor="background1" w:themeShade="A6"/>
          <w:szCs w:val="24"/>
        </w:rPr>
        <w:t xml:space="preserve"> test cycle </w:t>
      </w:r>
      <w:proofErr w:type="spellStart"/>
      <w:r w:rsidR="00036776" w:rsidRPr="00A052CD">
        <w:rPr>
          <w:color w:val="A6A6A6" w:themeColor="background1" w:themeShade="A6"/>
          <w:szCs w:val="24"/>
        </w:rPr>
        <w:t>i</w:t>
      </w:r>
      <w:proofErr w:type="spellEnd"/>
      <w:r w:rsidR="00036776" w:rsidRPr="00A052CD">
        <w:rPr>
          <w:color w:val="A6A6A6" w:themeColor="background1" w:themeShade="A6"/>
          <w:szCs w:val="24"/>
        </w:rPr>
        <w:t xml:space="preserve"> calculated according to paragraph </w:t>
      </w:r>
      <w:proofErr w:type="gramStart"/>
      <w:r w:rsidR="00036776" w:rsidRPr="00A052CD">
        <w:rPr>
          <w:color w:val="A6A6A6" w:themeColor="background1" w:themeShade="A6"/>
          <w:szCs w:val="24"/>
        </w:rPr>
        <w:t>4.3.</w:t>
      </w:r>
      <w:proofErr w:type="gramEnd"/>
      <w:r w:rsidR="00036776" w:rsidRPr="00A052CD">
        <w:rPr>
          <w:color w:val="A6A6A6" w:themeColor="background1" w:themeShade="A6"/>
          <w:szCs w:val="24"/>
        </w:rPr>
        <w:t xml:space="preserve"> of this </w:t>
      </w:r>
      <w:ins w:id="178" w:author="JRC" w:date="2020-03-09T11:00:00Z">
        <w:r w:rsidR="008E4973">
          <w:rPr>
            <w:color w:val="A6A6A6" w:themeColor="background1" w:themeShade="A6"/>
            <w:szCs w:val="24"/>
          </w:rPr>
          <w:t>sub-</w:t>
        </w:r>
      </w:ins>
      <w:r w:rsidR="00036776" w:rsidRPr="00A052CD">
        <w:rPr>
          <w:color w:val="A6A6A6" w:themeColor="background1" w:themeShade="A6"/>
          <w:szCs w:val="24"/>
        </w:rPr>
        <w:t xml:space="preserve">annex, </w:t>
      </w:r>
      <w:proofErr w:type="spellStart"/>
      <w:r w:rsidR="00036776" w:rsidRPr="00A052CD">
        <w:rPr>
          <w:color w:val="A6A6A6" w:themeColor="background1" w:themeShade="A6"/>
          <w:szCs w:val="24"/>
        </w:rPr>
        <w:t>Wh</w:t>
      </w:r>
      <w:proofErr w:type="spellEnd"/>
      <w:r w:rsidR="00036776" w:rsidRPr="00A052CD">
        <w:rPr>
          <w:color w:val="A6A6A6" w:themeColor="background1" w:themeShade="A6"/>
          <w:szCs w:val="24"/>
        </w:rPr>
        <w:t>;</w:t>
      </w:r>
    </w:p>
    <w:p w14:paraId="0E04CFC6" w14:textId="740D4A01" w:rsidR="00036776" w:rsidRPr="00A052CD" w:rsidRDefault="00311BD7" w:rsidP="00036776">
      <w:pPr>
        <w:pStyle w:val="SingleTxtG"/>
        <w:ind w:left="3402" w:hanging="1134"/>
        <w:rPr>
          <w:color w:val="A6A6A6" w:themeColor="background1" w:themeShade="A6"/>
          <w:szCs w:val="24"/>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cycle</m:t>
            </m:r>
          </m:sub>
        </m:sSub>
      </m:oMath>
      <w:r w:rsidR="00036776" w:rsidRPr="00A052CD">
        <w:rPr>
          <w:color w:val="A6A6A6" w:themeColor="background1" w:themeShade="A6"/>
          <w:szCs w:val="24"/>
        </w:rPr>
        <w:tab/>
      </w:r>
      <w:commentRangeStart w:id="179"/>
      <w:r w:rsidR="00027990" w:rsidRPr="00A052CD">
        <w:rPr>
          <w:color w:val="A6A6A6" w:themeColor="background1" w:themeShade="A6"/>
          <w:szCs w:val="24"/>
        </w:rPr>
        <w:t>is</w:t>
      </w:r>
      <w:commentRangeEnd w:id="179"/>
      <w:r w:rsidR="00027990">
        <w:rPr>
          <w:rStyle w:val="Marquedecommentaire"/>
          <w:rFonts w:eastAsia="MS Mincho"/>
          <w:lang w:val="en-US" w:eastAsia="en-US"/>
        </w:rPr>
        <w:commentReference w:id="179"/>
      </w:r>
      <w:r w:rsidR="00027990" w:rsidRPr="00A052CD">
        <w:rPr>
          <w:color w:val="A6A6A6" w:themeColor="background1" w:themeShade="A6"/>
          <w:szCs w:val="24"/>
        </w:rPr>
        <w:t xml:space="preserve"> the </w:t>
      </w:r>
      <w:r w:rsidR="00036776" w:rsidRPr="00A052CD">
        <w:rPr>
          <w:color w:val="A6A6A6" w:themeColor="background1" w:themeShade="A6"/>
          <w:szCs w:val="24"/>
        </w:rPr>
        <w:t xml:space="preserve">cycle energy demand of the considered applicable WLTP test cycle calculated according to </w:t>
      </w:r>
      <w:commentRangeStart w:id="180"/>
      <w:r w:rsidR="00036776" w:rsidRPr="00A052CD">
        <w:rPr>
          <w:color w:val="A6A6A6" w:themeColor="background1" w:themeShade="A6"/>
          <w:szCs w:val="24"/>
        </w:rPr>
        <w:t xml:space="preserve">paragraph 5. of </w:t>
      </w:r>
      <w:r w:rsidR="00036776" w:rsidRPr="00D327E2">
        <w:rPr>
          <w:color w:val="7030A0"/>
          <w:szCs w:val="24"/>
        </w:rPr>
        <w:t>Annex </w:t>
      </w:r>
      <w:del w:id="181" w:author="JRC" w:date="2020-03-09T12:09:00Z">
        <w:r w:rsidR="00036776" w:rsidRPr="00D327E2" w:rsidDel="000A7858">
          <w:rPr>
            <w:color w:val="7030A0"/>
            <w:szCs w:val="24"/>
          </w:rPr>
          <w:delText>B7</w:delText>
        </w:r>
        <w:commentRangeEnd w:id="180"/>
        <w:r w:rsidR="00D327E2" w:rsidDel="000A7858">
          <w:rPr>
            <w:rStyle w:val="Marquedecommentaire"/>
            <w:rFonts w:eastAsia="MS Mincho"/>
            <w:lang w:val="en-US" w:eastAsia="en-US"/>
          </w:rPr>
          <w:commentReference w:id="180"/>
        </w:r>
      </w:del>
      <w:r w:rsidR="00036776" w:rsidRPr="00A052CD">
        <w:rPr>
          <w:color w:val="A6A6A6" w:themeColor="background1" w:themeShade="A6"/>
          <w:szCs w:val="24"/>
        </w:rPr>
        <w:t xml:space="preserve">, </w:t>
      </w:r>
      <w:proofErr w:type="spellStart"/>
      <w:r w:rsidR="00036776" w:rsidRPr="00A052CD">
        <w:rPr>
          <w:color w:val="A6A6A6" w:themeColor="background1" w:themeShade="A6"/>
          <w:szCs w:val="24"/>
        </w:rPr>
        <w:t>Ws</w:t>
      </w:r>
      <w:proofErr w:type="spellEnd"/>
      <w:r w:rsidR="00036776" w:rsidRPr="00A052CD">
        <w:rPr>
          <w:color w:val="A6A6A6" w:themeColor="background1" w:themeShade="A6"/>
          <w:szCs w:val="24"/>
        </w:rPr>
        <w:t>;</w:t>
      </w:r>
    </w:p>
    <w:p w14:paraId="69A38F42" w14:textId="77777777" w:rsidR="00036776" w:rsidRPr="00A052CD" w:rsidRDefault="00036776" w:rsidP="00036776">
      <w:pPr>
        <w:pStyle w:val="SingleTxtG"/>
        <w:ind w:left="3402" w:hanging="1134"/>
        <w:rPr>
          <w:color w:val="A6A6A6" w:themeColor="background1" w:themeShade="A6"/>
          <w:szCs w:val="24"/>
        </w:rPr>
      </w:pPr>
      <w:proofErr w:type="spellStart"/>
      <w:r w:rsidRPr="00A052CD">
        <w:rPr>
          <w:color w:val="A6A6A6" w:themeColor="background1" w:themeShade="A6"/>
          <w:szCs w:val="24"/>
        </w:rPr>
        <w:lastRenderedPageBreak/>
        <w:t>i</w:t>
      </w:r>
      <w:proofErr w:type="spellEnd"/>
      <w:r w:rsidRPr="00A052CD">
        <w:rPr>
          <w:color w:val="A6A6A6" w:themeColor="background1" w:themeShade="A6"/>
          <w:szCs w:val="24"/>
        </w:rPr>
        <w:t xml:space="preserve"> </w:t>
      </w:r>
      <w:r w:rsidRPr="00A052CD">
        <w:rPr>
          <w:color w:val="A6A6A6" w:themeColor="background1" w:themeShade="A6"/>
          <w:szCs w:val="24"/>
        </w:rPr>
        <w:tab/>
        <w:t>is the index number for the considered applicable WLTP test cycle;</w:t>
      </w:r>
    </w:p>
    <w:p w14:paraId="42BBB6E3" w14:textId="77777777" w:rsidR="00036776" w:rsidRPr="00A052CD" w:rsidRDefault="00311BD7" w:rsidP="00036776">
      <w:pPr>
        <w:pStyle w:val="SingleTxtG"/>
        <w:ind w:left="3402" w:hanging="1134"/>
        <w:rPr>
          <w:color w:val="A6A6A6" w:themeColor="background1" w:themeShade="A6"/>
          <w:szCs w:val="24"/>
        </w:rPr>
      </w:pPr>
      <m:oMath>
        <m:f>
          <m:fPr>
            <m:ctrlPr>
              <w:rPr>
                <w:rFonts w:ascii="Cambria Math" w:hAnsi="Cambria Math"/>
                <w:color w:val="A6A6A6" w:themeColor="background1" w:themeShade="A6"/>
              </w:rPr>
            </m:ctrlPr>
          </m:fPr>
          <m:num>
            <m:r>
              <m:rPr>
                <m:sty m:val="p"/>
              </m:rPr>
              <w:rPr>
                <w:rFonts w:ascii="Cambria Math" w:hAnsi="Cambria Math"/>
                <w:color w:val="A6A6A6" w:themeColor="background1" w:themeShade="A6"/>
              </w:rPr>
              <m:t>1</m:t>
            </m:r>
          </m:num>
          <m:den>
            <m:r>
              <m:rPr>
                <m:sty m:val="p"/>
              </m:rPr>
              <w:rPr>
                <w:rFonts w:ascii="Cambria Math" w:hAnsi="Cambria Math"/>
                <w:color w:val="A6A6A6" w:themeColor="background1" w:themeShade="A6"/>
              </w:rPr>
              <m:t>3600</m:t>
            </m:r>
          </m:den>
        </m:f>
      </m:oMath>
      <w:r w:rsidR="00036776" w:rsidRPr="00A052CD">
        <w:rPr>
          <w:color w:val="A6A6A6" w:themeColor="background1" w:themeShade="A6"/>
          <w:szCs w:val="24"/>
        </w:rPr>
        <w:tab/>
        <w:t>is a conversion factor to Wh for the cycle energy demand.</w:t>
      </w:r>
    </w:p>
    <w:p w14:paraId="3663E920" w14:textId="77777777" w:rsidR="00036776" w:rsidRPr="00D02A3B" w:rsidRDefault="00036776" w:rsidP="00036776">
      <w:pPr>
        <w:pStyle w:val="SingleTxtG"/>
        <w:keepNext/>
        <w:ind w:left="2268" w:hanging="1134"/>
        <w:rPr>
          <w:color w:val="A6A6A6" w:themeColor="background1" w:themeShade="A6"/>
          <w:szCs w:val="24"/>
        </w:rPr>
      </w:pPr>
      <w:commentRangeStart w:id="182"/>
      <w:r w:rsidRPr="00D02A3B">
        <w:rPr>
          <w:color w:val="A6A6A6" w:themeColor="background1" w:themeShade="A6"/>
          <w:szCs w:val="24"/>
        </w:rPr>
        <w:t>3.2.4.6.</w:t>
      </w:r>
      <w:commentRangeEnd w:id="182"/>
      <w:r w:rsidR="00831817">
        <w:rPr>
          <w:rStyle w:val="Marquedecommentaire"/>
          <w:rFonts w:eastAsia="MS Mincho"/>
          <w:lang w:val="en-US" w:eastAsia="en-US"/>
        </w:rPr>
        <w:commentReference w:id="182"/>
      </w:r>
      <w:r w:rsidRPr="00D02A3B">
        <w:rPr>
          <w:color w:val="A6A6A6" w:themeColor="background1" w:themeShade="A6"/>
          <w:szCs w:val="24"/>
        </w:rPr>
        <w:tab/>
        <w:t xml:space="preserve">REESS charging and measuring the recharged electric energy </w:t>
      </w:r>
    </w:p>
    <w:p w14:paraId="31F32F1E" w14:textId="397A38B0"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3.2.4.6.1.</w:t>
      </w:r>
      <w:r w:rsidRPr="00D02A3B">
        <w:rPr>
          <w:color w:val="A6A6A6" w:themeColor="background1" w:themeShade="A6"/>
          <w:szCs w:val="24"/>
        </w:rPr>
        <w:tab/>
        <w:t>The vehicle shall be connected to the mains within</w:t>
      </w:r>
      <w:del w:id="183" w:author="JRC" w:date="2020-03-09T11:15:00Z">
        <w:r w:rsidRPr="00D02A3B" w:rsidDel="00067945">
          <w:rPr>
            <w:color w:val="A6A6A6" w:themeColor="background1" w:themeShade="A6"/>
            <w:szCs w:val="24"/>
          </w:rPr>
          <w:delText xml:space="preserve"> </w:delText>
        </w:r>
        <w:r w:rsidRPr="006B2559" w:rsidDel="00067945">
          <w:rPr>
            <w:strike/>
            <w:color w:val="8064A2" w:themeColor="accent4"/>
            <w:szCs w:val="24"/>
          </w:rPr>
          <w:delText>120 minutes after the applicable WLTP test cycle n+1</w:delText>
        </w:r>
        <w:r w:rsidRPr="006B2559" w:rsidDel="00067945">
          <w:rPr>
            <w:color w:val="8064A2" w:themeColor="accent4"/>
            <w:szCs w:val="24"/>
          </w:rPr>
          <w:delText xml:space="preserve"> </w:delText>
        </w:r>
      </w:del>
      <w:ins w:id="184" w:author="JRC" w:date="2020-03-09T11:15:00Z">
        <w:r w:rsidR="00067945">
          <w:rPr>
            <w:color w:val="8064A2" w:themeColor="accent4"/>
            <w:szCs w:val="24"/>
          </w:rPr>
          <w:t>60</w:t>
        </w:r>
      </w:ins>
      <w:ins w:id="185" w:author="JRC" w:date="2020-03-09T11:16:00Z">
        <w:r w:rsidR="00067945">
          <w:rPr>
            <w:color w:val="8064A2" w:themeColor="accent4"/>
            <w:szCs w:val="24"/>
          </w:rPr>
          <w:t xml:space="preserve"> </w:t>
        </w:r>
      </w:ins>
      <w:ins w:id="186" w:author="JRC" w:date="2020-03-09T11:15:00Z">
        <w:r w:rsidR="00067945" w:rsidRPr="006B2559">
          <w:rPr>
            <w:color w:val="8064A2" w:themeColor="accent4"/>
            <w:szCs w:val="24"/>
          </w:rPr>
          <w:t>minutes after the precondition where the applicable WLTP test cycle</w:t>
        </w:r>
        <w:r w:rsidR="00067945">
          <w:rPr>
            <w:color w:val="A6A6A6" w:themeColor="background1" w:themeShade="A6"/>
            <w:szCs w:val="24"/>
          </w:rPr>
          <w:t xml:space="preserve"> </w:t>
        </w:r>
      </w:ins>
      <w:r w:rsidRPr="00D02A3B">
        <w:rPr>
          <w:color w:val="A6A6A6" w:themeColor="background1" w:themeShade="A6"/>
          <w:szCs w:val="24"/>
        </w:rPr>
        <w:t xml:space="preserve">in which the break-off criterion for the charge-depleting </w:t>
      </w:r>
      <w:ins w:id="187" w:author="JRC" w:date="2020-03-09T11:17:00Z">
        <w:r w:rsidR="00067945" w:rsidRPr="006B2559">
          <w:rPr>
            <w:color w:val="8064A2" w:themeColor="accent4"/>
            <w:szCs w:val="24"/>
          </w:rPr>
          <w:t>Type </w:t>
        </w:r>
        <w:r w:rsidR="00067945">
          <w:rPr>
            <w:color w:val="8064A2" w:themeColor="accent4"/>
            <w:szCs w:val="24"/>
          </w:rPr>
          <w:t>6</w:t>
        </w:r>
        <w:r w:rsidR="00067945" w:rsidRPr="00D02A3B">
          <w:rPr>
            <w:color w:val="A6A6A6" w:themeColor="background1" w:themeShade="A6"/>
            <w:szCs w:val="24"/>
          </w:rPr>
          <w:t xml:space="preserve"> </w:t>
        </w:r>
      </w:ins>
      <w:r w:rsidRPr="00D02A3B">
        <w:rPr>
          <w:color w:val="A6A6A6" w:themeColor="background1" w:themeShade="A6"/>
          <w:szCs w:val="24"/>
        </w:rPr>
        <w:t xml:space="preserve">test is reached for the first </w:t>
      </w:r>
      <w:commentRangeStart w:id="188"/>
      <w:r w:rsidRPr="00D02A3B">
        <w:rPr>
          <w:color w:val="A6A6A6" w:themeColor="background1" w:themeShade="A6"/>
          <w:szCs w:val="24"/>
        </w:rPr>
        <w:t>time</w:t>
      </w:r>
      <w:commentRangeEnd w:id="188"/>
      <w:r w:rsidR="00FC1883">
        <w:rPr>
          <w:rStyle w:val="Marquedecommentaire"/>
          <w:rFonts w:eastAsia="MS Mincho"/>
          <w:lang w:val="en-US" w:eastAsia="en-US"/>
        </w:rPr>
        <w:commentReference w:id="188"/>
      </w:r>
      <w:commentRangeStart w:id="189"/>
      <w:r w:rsidRPr="00D02A3B">
        <w:rPr>
          <w:color w:val="A6A6A6" w:themeColor="background1" w:themeShade="A6"/>
          <w:szCs w:val="24"/>
        </w:rPr>
        <w:t>.</w:t>
      </w:r>
      <w:commentRangeEnd w:id="189"/>
      <w:r w:rsidR="00C65CB4">
        <w:rPr>
          <w:rStyle w:val="Marquedecommentaire"/>
          <w:rFonts w:eastAsia="MS Mincho"/>
          <w:lang w:val="en-US" w:eastAsia="en-US"/>
        </w:rPr>
        <w:commentReference w:id="189"/>
      </w:r>
    </w:p>
    <w:p w14:paraId="5963581B" w14:textId="6B7BB149" w:rsidR="00036776" w:rsidRPr="00D02A3B" w:rsidRDefault="00036776" w:rsidP="00036776">
      <w:pPr>
        <w:pStyle w:val="SingleTxtG"/>
        <w:ind w:left="2259" w:firstLine="9"/>
        <w:rPr>
          <w:color w:val="A6A6A6" w:themeColor="background1" w:themeShade="A6"/>
          <w:szCs w:val="24"/>
        </w:rPr>
      </w:pPr>
      <w:r w:rsidRPr="00D02A3B">
        <w:rPr>
          <w:color w:val="A6A6A6" w:themeColor="background1" w:themeShade="A6"/>
          <w:szCs w:val="24"/>
        </w:rPr>
        <w:t xml:space="preserve">The REESS is fully charged when the </w:t>
      </w:r>
      <w:commentRangeStart w:id="190"/>
      <w:r w:rsidRPr="00D02A3B">
        <w:rPr>
          <w:color w:val="A6A6A6" w:themeColor="background1" w:themeShade="A6"/>
          <w:szCs w:val="24"/>
        </w:rPr>
        <w:t>end-of-charge criterion, as defined in paragraph </w:t>
      </w:r>
      <w:del w:id="191" w:author="JRC" w:date="2020-03-09T11:17:00Z">
        <w:r w:rsidRPr="007D5177" w:rsidDel="00067945">
          <w:rPr>
            <w:strike/>
            <w:color w:val="8064A2" w:themeColor="accent4"/>
            <w:szCs w:val="24"/>
          </w:rPr>
          <w:delText>2.2.3.2.</w:delText>
        </w:r>
        <w:r w:rsidRPr="006B2559" w:rsidDel="00067945">
          <w:rPr>
            <w:color w:val="A6A6A6" w:themeColor="background1" w:themeShade="A6"/>
            <w:szCs w:val="24"/>
          </w:rPr>
          <w:delText xml:space="preserve"> </w:delText>
        </w:r>
      </w:del>
      <w:ins w:id="192" w:author="JRC" w:date="2020-03-09T20:37:00Z">
        <w:r w:rsidR="00831817">
          <w:rPr>
            <w:color w:val="7030A0"/>
            <w:szCs w:val="24"/>
          </w:rPr>
          <w:t>2.3.7.2.</w:t>
        </w:r>
      </w:ins>
      <w:ins w:id="193" w:author="JRC" w:date="2020-03-09T11:17:00Z">
        <w:r w:rsidR="00067945">
          <w:rPr>
            <w:color w:val="7030A0"/>
            <w:szCs w:val="24"/>
          </w:rPr>
          <w:t xml:space="preserve"> </w:t>
        </w:r>
      </w:ins>
      <w:r w:rsidRPr="00D02A3B">
        <w:rPr>
          <w:color w:val="A6A6A6" w:themeColor="background1" w:themeShade="A6"/>
          <w:szCs w:val="24"/>
        </w:rPr>
        <w:t xml:space="preserve">of </w:t>
      </w:r>
      <w:ins w:id="194" w:author="JRC" w:date="2020-03-09T12:10:00Z">
        <w:r w:rsidR="000A7858" w:rsidRPr="006B2559">
          <w:rPr>
            <w:color w:val="8064A2" w:themeColor="accent4"/>
            <w:szCs w:val="24"/>
          </w:rPr>
          <w:t>Appendix 4</w:t>
        </w:r>
        <w:r w:rsidR="000A7858" w:rsidRPr="00D02A3B">
          <w:rPr>
            <w:color w:val="A6A6A6" w:themeColor="background1" w:themeShade="A6"/>
            <w:szCs w:val="24"/>
          </w:rPr>
          <w:t xml:space="preserve"> </w:t>
        </w:r>
      </w:ins>
      <w:commentRangeEnd w:id="190"/>
      <w:ins w:id="195" w:author="JRC" w:date="2020-03-09T13:46:00Z">
        <w:r w:rsidR="00FC1883">
          <w:rPr>
            <w:rStyle w:val="Marquedecommentaire"/>
            <w:rFonts w:eastAsia="MS Mincho"/>
            <w:lang w:val="en-US" w:eastAsia="en-US"/>
          </w:rPr>
          <w:commentReference w:id="190"/>
        </w:r>
      </w:ins>
      <w:r w:rsidRPr="00D02A3B">
        <w:rPr>
          <w:color w:val="A6A6A6" w:themeColor="background1" w:themeShade="A6"/>
          <w:szCs w:val="24"/>
        </w:rPr>
        <w:t xml:space="preserve">to this </w:t>
      </w:r>
      <w:ins w:id="196" w:author="JRC" w:date="2020-03-09T11:29:00Z">
        <w:r w:rsidR="006A296F">
          <w:rPr>
            <w:color w:val="8064A2" w:themeColor="accent4"/>
            <w:szCs w:val="24"/>
          </w:rPr>
          <w:t>sub-</w:t>
        </w:r>
      </w:ins>
      <w:r w:rsidRPr="00D02A3B">
        <w:rPr>
          <w:color w:val="A6A6A6" w:themeColor="background1" w:themeShade="A6"/>
          <w:szCs w:val="24"/>
        </w:rPr>
        <w:t>annex, is reached</w:t>
      </w:r>
      <w:commentRangeStart w:id="197"/>
      <w:r w:rsidRPr="00D02A3B">
        <w:rPr>
          <w:color w:val="A6A6A6" w:themeColor="background1" w:themeShade="A6"/>
          <w:szCs w:val="24"/>
        </w:rPr>
        <w:t>.</w:t>
      </w:r>
      <w:commentRangeEnd w:id="197"/>
      <w:r w:rsidR="000964A9">
        <w:rPr>
          <w:rStyle w:val="Marquedecommentaire"/>
          <w:rFonts w:eastAsia="MS Mincho"/>
          <w:lang w:val="en-US" w:eastAsia="en-US"/>
        </w:rPr>
        <w:commentReference w:id="197"/>
      </w:r>
    </w:p>
    <w:p w14:paraId="5337E537" w14:textId="5E5E0BA3"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3.2.4.6.2.</w:t>
      </w:r>
      <w:r w:rsidRPr="00D02A3B">
        <w:rPr>
          <w:color w:val="A6A6A6" w:themeColor="background1" w:themeShade="A6"/>
          <w:szCs w:val="24"/>
        </w:rPr>
        <w:tab/>
        <w:t>The electric energy measurement equipment, placed between the vehicle charger and the mains, shall measure the recharged electric energy E</w:t>
      </w:r>
      <w:r w:rsidRPr="00D02A3B">
        <w:rPr>
          <w:color w:val="A6A6A6" w:themeColor="background1" w:themeShade="A6"/>
          <w:szCs w:val="24"/>
          <w:vertAlign w:val="subscript"/>
        </w:rPr>
        <w:t>AC</w:t>
      </w:r>
      <w:r w:rsidRPr="00D02A3B">
        <w:rPr>
          <w:color w:val="A6A6A6" w:themeColor="background1" w:themeShade="A6"/>
          <w:szCs w:val="24"/>
        </w:rPr>
        <w:t xml:space="preserve"> delivered from the mains, as well as its duration. </w:t>
      </w:r>
      <w:commentRangeStart w:id="198"/>
      <w:r w:rsidRPr="00D02A3B">
        <w:rPr>
          <w:color w:val="A6A6A6" w:themeColor="background1" w:themeShade="A6"/>
          <w:szCs w:val="24"/>
        </w:rPr>
        <w:t>Electric energy measurement may be stopped when the end-of-charge criterion, as defined in paragraph </w:t>
      </w:r>
      <w:del w:id="199" w:author="JRC" w:date="2020-03-09T11:43:00Z">
        <w:r w:rsidRPr="007D5177" w:rsidDel="00D4493C">
          <w:rPr>
            <w:strike/>
            <w:color w:val="7030A0"/>
            <w:szCs w:val="24"/>
          </w:rPr>
          <w:delText>2.2.3.2.</w:delText>
        </w:r>
        <w:r w:rsidRPr="007D5177" w:rsidDel="00D4493C">
          <w:rPr>
            <w:color w:val="7030A0"/>
            <w:szCs w:val="24"/>
          </w:rPr>
          <w:delText xml:space="preserve"> </w:delText>
        </w:r>
      </w:del>
      <w:ins w:id="200" w:author="JRC" w:date="2020-03-09T20:38:00Z">
        <w:r w:rsidR="00831817">
          <w:rPr>
            <w:color w:val="7030A0"/>
            <w:szCs w:val="24"/>
          </w:rPr>
          <w:t>2.3.7.2.</w:t>
        </w:r>
      </w:ins>
      <w:ins w:id="201" w:author="JRC" w:date="2020-03-09T11:43:00Z">
        <w:r w:rsidR="00D4493C">
          <w:rPr>
            <w:color w:val="7030A0"/>
            <w:szCs w:val="24"/>
          </w:rPr>
          <w:t xml:space="preserve"> </w:t>
        </w:r>
      </w:ins>
      <w:r w:rsidRPr="00D02A3B">
        <w:rPr>
          <w:color w:val="A6A6A6" w:themeColor="background1" w:themeShade="A6"/>
          <w:szCs w:val="24"/>
        </w:rPr>
        <w:t xml:space="preserve">of </w:t>
      </w:r>
      <w:ins w:id="202" w:author="JRC" w:date="2020-03-09T12:10:00Z">
        <w:r w:rsidR="000A7858" w:rsidRPr="007D5177">
          <w:rPr>
            <w:color w:val="7030A0"/>
            <w:szCs w:val="24"/>
          </w:rPr>
          <w:t>Appendix 4</w:t>
        </w:r>
      </w:ins>
      <w:r w:rsidRPr="007D5177">
        <w:rPr>
          <w:color w:val="7030A0"/>
          <w:szCs w:val="24"/>
        </w:rPr>
        <w:t xml:space="preserve"> </w:t>
      </w:r>
      <w:r w:rsidRPr="00D02A3B">
        <w:rPr>
          <w:color w:val="A6A6A6" w:themeColor="background1" w:themeShade="A6"/>
          <w:szCs w:val="24"/>
        </w:rPr>
        <w:t xml:space="preserve">to </w:t>
      </w:r>
      <w:r w:rsidRPr="007D5177">
        <w:rPr>
          <w:color w:val="A6A6A6" w:themeColor="background1" w:themeShade="A6"/>
          <w:szCs w:val="24"/>
        </w:rPr>
        <w:t xml:space="preserve">this </w:t>
      </w:r>
      <w:ins w:id="203" w:author="JRC" w:date="2020-03-09T11:43:00Z">
        <w:r w:rsidR="00D4493C">
          <w:rPr>
            <w:color w:val="A6A6A6" w:themeColor="background1" w:themeShade="A6"/>
            <w:szCs w:val="24"/>
          </w:rPr>
          <w:t>sub-</w:t>
        </w:r>
      </w:ins>
      <w:r w:rsidRPr="00D02A3B">
        <w:rPr>
          <w:color w:val="A6A6A6" w:themeColor="background1" w:themeShade="A6"/>
          <w:szCs w:val="24"/>
        </w:rPr>
        <w:t>annex, is reached</w:t>
      </w:r>
      <w:commentRangeStart w:id="204"/>
      <w:r w:rsidRPr="00D02A3B">
        <w:rPr>
          <w:color w:val="A6A6A6" w:themeColor="background1" w:themeShade="A6"/>
          <w:szCs w:val="24"/>
        </w:rPr>
        <w:t>.</w:t>
      </w:r>
      <w:commentRangeEnd w:id="204"/>
      <w:r w:rsidR="000964A9">
        <w:rPr>
          <w:rStyle w:val="Marquedecommentaire"/>
          <w:rFonts w:eastAsia="MS Mincho"/>
          <w:lang w:val="en-US" w:eastAsia="en-US"/>
        </w:rPr>
        <w:commentReference w:id="204"/>
      </w:r>
      <w:commentRangeEnd w:id="198"/>
      <w:r w:rsidR="00B21A22">
        <w:rPr>
          <w:rStyle w:val="Marquedecommentaire"/>
          <w:rFonts w:eastAsia="MS Mincho"/>
          <w:lang w:val="en-US" w:eastAsia="en-US"/>
        </w:rPr>
        <w:commentReference w:id="198"/>
      </w:r>
    </w:p>
    <w:p w14:paraId="22614DEB" w14:textId="425E072B" w:rsidR="00036776" w:rsidRPr="00D02A3B" w:rsidRDefault="00036776" w:rsidP="00036776">
      <w:pPr>
        <w:pStyle w:val="SingleTxtG"/>
        <w:ind w:left="2268" w:hanging="1134"/>
        <w:rPr>
          <w:color w:val="A6A6A6" w:themeColor="background1" w:themeShade="A6"/>
        </w:rPr>
      </w:pPr>
      <w:r w:rsidRPr="00D02A3B">
        <w:rPr>
          <w:color w:val="A6A6A6" w:themeColor="background1" w:themeShade="A6"/>
          <w:szCs w:val="24"/>
        </w:rPr>
        <w:t>3.2.4.7.</w:t>
      </w:r>
      <w:r w:rsidRPr="00D02A3B">
        <w:rPr>
          <w:color w:val="A6A6A6" w:themeColor="background1" w:themeShade="A6"/>
          <w:szCs w:val="24"/>
        </w:rPr>
        <w:tab/>
      </w:r>
      <w:r w:rsidRPr="00D02A3B">
        <w:rPr>
          <w:color w:val="A6A6A6" w:themeColor="background1" w:themeShade="A6"/>
        </w:rPr>
        <w:t xml:space="preserve">Each individual applicable WLTP test cycle within the charge-depleting </w:t>
      </w:r>
      <w:ins w:id="205" w:author="JRC" w:date="2020-03-09T11:43:00Z">
        <w:r w:rsidR="00D4493C" w:rsidRPr="000F2941">
          <w:rPr>
            <w:color w:val="7030A0"/>
          </w:rPr>
          <w:t>Type </w:t>
        </w:r>
        <w:r w:rsidR="00D4493C">
          <w:rPr>
            <w:color w:val="7030A0"/>
          </w:rPr>
          <w:t>6</w:t>
        </w:r>
      </w:ins>
      <w:r w:rsidRPr="00D02A3B">
        <w:rPr>
          <w:color w:val="A6A6A6" w:themeColor="background1" w:themeShade="A6"/>
        </w:rPr>
        <w:t xml:space="preserve"> test shall fulfil the applicable criteria emission limits according to paragraph </w:t>
      </w:r>
      <w:r w:rsidRPr="00D4493C">
        <w:rPr>
          <w:color w:val="7030A0"/>
        </w:rPr>
        <w:t>1.2. of Annex</w:t>
      </w:r>
      <w:r w:rsidRPr="00D4493C">
        <w:rPr>
          <w:b/>
          <w:color w:val="7030A0"/>
        </w:rPr>
        <w:t> </w:t>
      </w:r>
      <w:del w:id="206" w:author="JRC" w:date="2020-03-09T11:59:00Z">
        <w:r w:rsidRPr="00D4493C" w:rsidDel="00987362">
          <w:rPr>
            <w:color w:val="7030A0"/>
          </w:rPr>
          <w:delText>B6</w:delText>
        </w:r>
      </w:del>
      <w:r w:rsidRPr="00D02A3B">
        <w:rPr>
          <w:color w:val="A6A6A6" w:themeColor="background1" w:themeShade="A6"/>
        </w:rPr>
        <w:t>.</w:t>
      </w:r>
    </w:p>
    <w:p w14:paraId="09F6E92C" w14:textId="0CD939EF"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3.2.5.</w:t>
      </w:r>
      <w:r w:rsidRPr="00D02A3B">
        <w:rPr>
          <w:color w:val="A6A6A6" w:themeColor="background1" w:themeShade="A6"/>
          <w:szCs w:val="24"/>
        </w:rPr>
        <w:tab/>
        <w:t xml:space="preserve">Charge-sustaining </w:t>
      </w:r>
      <w:ins w:id="207" w:author="JRC" w:date="2020-03-09T11:44:00Z">
        <w:r w:rsidR="00D4493C" w:rsidRPr="000F2941">
          <w:rPr>
            <w:color w:val="7030A0"/>
            <w:szCs w:val="24"/>
          </w:rPr>
          <w:t>Type </w:t>
        </w:r>
        <w:r w:rsidR="00D4493C">
          <w:rPr>
            <w:color w:val="7030A0"/>
            <w:szCs w:val="24"/>
          </w:rPr>
          <w:t>6</w:t>
        </w:r>
        <w:r w:rsidR="00D4493C" w:rsidRPr="00D02A3B">
          <w:rPr>
            <w:color w:val="A6A6A6" w:themeColor="background1" w:themeShade="A6"/>
            <w:szCs w:val="24"/>
          </w:rPr>
          <w:t xml:space="preserve"> </w:t>
        </w:r>
      </w:ins>
      <w:r w:rsidRPr="00D02A3B">
        <w:rPr>
          <w:color w:val="A6A6A6" w:themeColor="background1" w:themeShade="A6"/>
          <w:szCs w:val="24"/>
        </w:rPr>
        <w:t xml:space="preserve">test with no subsequent charge-depleting </w:t>
      </w:r>
      <w:del w:id="208" w:author="JRC" w:date="2020-03-09T11:44:00Z">
        <w:r w:rsidRPr="000F2941" w:rsidDel="00D4493C">
          <w:rPr>
            <w:strike/>
            <w:color w:val="7030A0"/>
            <w:szCs w:val="24"/>
          </w:rPr>
          <w:delText>Type 1</w:delText>
        </w:r>
        <w:r w:rsidRPr="000F2941" w:rsidDel="00D4493C">
          <w:rPr>
            <w:color w:val="7030A0"/>
            <w:szCs w:val="24"/>
          </w:rPr>
          <w:delText xml:space="preserve"> </w:delText>
        </w:r>
      </w:del>
      <w:r w:rsidRPr="00D02A3B">
        <w:rPr>
          <w:color w:val="A6A6A6" w:themeColor="background1" w:themeShade="A6"/>
          <w:szCs w:val="24"/>
        </w:rPr>
        <w:t>test (Option 2)</w:t>
      </w:r>
    </w:p>
    <w:p w14:paraId="605BE452" w14:textId="3A01118A" w:rsidR="00036776" w:rsidRPr="00D02A3B" w:rsidRDefault="00036776" w:rsidP="00036776">
      <w:pPr>
        <w:pStyle w:val="Titre1"/>
        <w:spacing w:after="120"/>
        <w:ind w:left="2257" w:right="1134"/>
        <w:jc w:val="both"/>
        <w:rPr>
          <w:color w:val="A6A6A6" w:themeColor="background1" w:themeShade="A6"/>
        </w:rPr>
      </w:pPr>
      <w:r w:rsidRPr="00D02A3B">
        <w:rPr>
          <w:color w:val="A6A6A6" w:themeColor="background1" w:themeShade="A6"/>
          <w:szCs w:val="24"/>
        </w:rPr>
        <w:t>The test sequence according to Option 2, as described in paragraphs </w:t>
      </w:r>
      <w:r w:rsidRPr="00D4493C">
        <w:rPr>
          <w:color w:val="A6A6A6" w:themeColor="background1" w:themeShade="A6"/>
          <w:szCs w:val="24"/>
        </w:rPr>
        <w:t>3.2.5.1. to 3.2.5.3.3.</w:t>
      </w:r>
      <w:r w:rsidRPr="00D02A3B">
        <w:rPr>
          <w:color w:val="A6A6A6" w:themeColor="background1" w:themeShade="A6"/>
          <w:szCs w:val="24"/>
        </w:rPr>
        <w:t xml:space="preserve"> inclusive of this </w:t>
      </w:r>
      <w:ins w:id="209" w:author="JRC" w:date="2020-03-09T11:44:00Z">
        <w:r w:rsidR="00D4493C">
          <w:rPr>
            <w:color w:val="7030A0"/>
            <w:szCs w:val="24"/>
          </w:rPr>
          <w:t>sub-</w:t>
        </w:r>
      </w:ins>
      <w:r w:rsidRPr="00D02A3B">
        <w:rPr>
          <w:color w:val="A6A6A6" w:themeColor="background1" w:themeShade="A6"/>
          <w:szCs w:val="24"/>
        </w:rPr>
        <w:t xml:space="preserve">annex, as well as the corresponding REESS state of charge profile, are shown in </w:t>
      </w:r>
      <w:r w:rsidRPr="000A7858">
        <w:rPr>
          <w:color w:val="A6A6A6" w:themeColor="background1" w:themeShade="A6"/>
          <w:szCs w:val="24"/>
        </w:rPr>
        <w:t>Figure </w:t>
      </w:r>
      <w:del w:id="210" w:author="JRC" w:date="2020-03-09T12:10:00Z">
        <w:r w:rsidRPr="000A7858" w:rsidDel="000A7858">
          <w:rPr>
            <w:color w:val="A6A6A6" w:themeColor="background1" w:themeShade="A6"/>
            <w:szCs w:val="24"/>
          </w:rPr>
          <w:delText>A8</w:delText>
        </w:r>
      </w:del>
      <w:r w:rsidRPr="000A7858">
        <w:rPr>
          <w:color w:val="A6A6A6" w:themeColor="background1" w:themeShade="A6"/>
          <w:szCs w:val="24"/>
        </w:rPr>
        <w:t>.App1/2</w:t>
      </w:r>
      <w:r w:rsidRPr="000F2941">
        <w:rPr>
          <w:color w:val="A6A6A6" w:themeColor="background1" w:themeShade="A6"/>
        </w:rPr>
        <w:t xml:space="preserve"> </w:t>
      </w:r>
      <w:r w:rsidRPr="00D02A3B">
        <w:rPr>
          <w:color w:val="A6A6A6" w:themeColor="background1" w:themeShade="A6"/>
        </w:rPr>
        <w:t xml:space="preserve">in Appendix 1 to this </w:t>
      </w:r>
      <w:ins w:id="211" w:author="JRC" w:date="2020-03-09T11:45:00Z">
        <w:r w:rsidR="00D4493C">
          <w:rPr>
            <w:color w:val="A6A6A6" w:themeColor="background1" w:themeShade="A6"/>
          </w:rPr>
          <w:t>sub-</w:t>
        </w:r>
      </w:ins>
      <w:r w:rsidRPr="00D02A3B">
        <w:rPr>
          <w:color w:val="A6A6A6" w:themeColor="background1" w:themeShade="A6"/>
        </w:rPr>
        <w:t>annex</w:t>
      </w:r>
      <w:commentRangeStart w:id="212"/>
      <w:r w:rsidRPr="00D02A3B">
        <w:rPr>
          <w:color w:val="A6A6A6" w:themeColor="background1" w:themeShade="A6"/>
        </w:rPr>
        <w:t>.</w:t>
      </w:r>
      <w:commentRangeEnd w:id="212"/>
      <w:r w:rsidR="000964A9">
        <w:rPr>
          <w:rStyle w:val="Marquedecommentaire"/>
          <w:rFonts w:eastAsia="MS Mincho"/>
          <w:lang w:val="en-US" w:eastAsia="en-US"/>
        </w:rPr>
        <w:commentReference w:id="212"/>
      </w:r>
    </w:p>
    <w:p w14:paraId="4053057D" w14:textId="77777777"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3.2.5.1.</w:t>
      </w:r>
      <w:r w:rsidRPr="00D02A3B">
        <w:rPr>
          <w:color w:val="A6A6A6" w:themeColor="background1" w:themeShade="A6"/>
          <w:szCs w:val="24"/>
        </w:rPr>
        <w:tab/>
        <w:t>Preconditioning and soaking</w:t>
      </w:r>
    </w:p>
    <w:p w14:paraId="4C06753C" w14:textId="61AC88ED" w:rsidR="00036776" w:rsidRPr="00D02A3B" w:rsidRDefault="00036776" w:rsidP="00036776">
      <w:pPr>
        <w:pStyle w:val="SingleTxtG"/>
        <w:ind w:left="2268"/>
        <w:rPr>
          <w:color w:val="A6A6A6" w:themeColor="background1" w:themeShade="A6"/>
          <w:szCs w:val="24"/>
        </w:rPr>
      </w:pPr>
      <w:r w:rsidRPr="00D02A3B">
        <w:rPr>
          <w:color w:val="A6A6A6" w:themeColor="background1" w:themeShade="A6"/>
          <w:szCs w:val="24"/>
        </w:rPr>
        <w:t>The vehicle shall be prepared according to the procedures in paragraph</w:t>
      </w:r>
      <w:r w:rsidRPr="00B25D4A">
        <w:rPr>
          <w:color w:val="A6A6A6" w:themeColor="background1" w:themeShade="A6"/>
          <w:szCs w:val="24"/>
        </w:rPr>
        <w:t xml:space="preserve"> </w:t>
      </w:r>
      <w:r w:rsidRPr="00D02A3B">
        <w:rPr>
          <w:color w:val="A6A6A6" w:themeColor="background1" w:themeShade="A6"/>
          <w:szCs w:val="24"/>
        </w:rPr>
        <w:t>paragraph</w:t>
      </w:r>
      <w:ins w:id="213" w:author="JRC" w:date="2020-03-09T11:45:00Z">
        <w:r w:rsidR="00D4493C">
          <w:rPr>
            <w:color w:val="A6A6A6" w:themeColor="background1" w:themeShade="A6"/>
            <w:szCs w:val="24"/>
          </w:rPr>
          <w:t>s</w:t>
        </w:r>
      </w:ins>
      <w:r w:rsidRPr="00D02A3B">
        <w:rPr>
          <w:color w:val="A6A6A6" w:themeColor="background1" w:themeShade="A6"/>
          <w:szCs w:val="24"/>
        </w:rPr>
        <w:t> </w:t>
      </w:r>
      <w:del w:id="214" w:author="JRC" w:date="2020-03-09T11:45:00Z">
        <w:r w:rsidRPr="00B25D4A" w:rsidDel="00D4493C">
          <w:rPr>
            <w:strike/>
            <w:color w:val="7030A0"/>
            <w:szCs w:val="24"/>
          </w:rPr>
          <w:delText>2.2.</w:delText>
        </w:r>
        <w:r w:rsidRPr="00B25D4A" w:rsidDel="00D4493C">
          <w:rPr>
            <w:color w:val="7030A0"/>
            <w:szCs w:val="24"/>
          </w:rPr>
          <w:delText xml:space="preserve"> </w:delText>
        </w:r>
      </w:del>
      <w:del w:id="215" w:author="JRC" w:date="2020-03-09T11:46:00Z">
        <w:r w:rsidRPr="00B25D4A" w:rsidDel="00D4493C">
          <w:rPr>
            <w:strike/>
            <w:color w:val="7030A0"/>
            <w:szCs w:val="24"/>
          </w:rPr>
          <w:delText>2.1.</w:delText>
        </w:r>
      </w:del>
      <w:ins w:id="216" w:author="JRC" w:date="2020-03-09T11:46:00Z">
        <w:r w:rsidR="00D4493C" w:rsidRPr="00D4493C">
          <w:rPr>
            <w:color w:val="7030A0"/>
            <w:szCs w:val="24"/>
          </w:rPr>
          <w:t xml:space="preserve"> </w:t>
        </w:r>
        <w:r w:rsidR="00D4493C">
          <w:rPr>
            <w:color w:val="7030A0"/>
            <w:szCs w:val="24"/>
          </w:rPr>
          <w:t xml:space="preserve">2.1. to </w:t>
        </w:r>
      </w:ins>
      <w:ins w:id="217" w:author="JRC" w:date="2020-03-09T20:38:00Z">
        <w:r w:rsidR="00831817">
          <w:rPr>
            <w:color w:val="7030A0"/>
            <w:szCs w:val="24"/>
          </w:rPr>
          <w:t xml:space="preserve">2.3.3.1. </w:t>
        </w:r>
      </w:ins>
      <w:ins w:id="218" w:author="JRC" w:date="2020-03-09T11:46:00Z">
        <w:r w:rsidR="00D4493C">
          <w:rPr>
            <w:color w:val="7030A0"/>
            <w:szCs w:val="24"/>
          </w:rPr>
          <w:t>inclusive</w:t>
        </w:r>
      </w:ins>
      <w:r w:rsidRPr="00D02A3B">
        <w:rPr>
          <w:color w:val="A6A6A6" w:themeColor="background1" w:themeShade="A6"/>
          <w:szCs w:val="24"/>
        </w:rPr>
        <w:t xml:space="preserve"> of </w:t>
      </w:r>
      <w:ins w:id="219" w:author="JRC" w:date="2020-03-09T12:11:00Z">
        <w:r w:rsidR="000A7858" w:rsidRPr="000F2941">
          <w:rPr>
            <w:color w:val="7030A0"/>
            <w:szCs w:val="24"/>
          </w:rPr>
          <w:t>Appendix 4</w:t>
        </w:r>
      </w:ins>
      <w:r w:rsidRPr="000F2941">
        <w:rPr>
          <w:color w:val="A6A6A6" w:themeColor="background1" w:themeShade="A6"/>
          <w:szCs w:val="24"/>
        </w:rPr>
        <w:t xml:space="preserve"> </w:t>
      </w:r>
      <w:r w:rsidRPr="00D02A3B">
        <w:rPr>
          <w:color w:val="A6A6A6" w:themeColor="background1" w:themeShade="A6"/>
          <w:szCs w:val="24"/>
        </w:rPr>
        <w:t xml:space="preserve">to this </w:t>
      </w:r>
      <w:ins w:id="220" w:author="JRC" w:date="2020-03-09T11:46:00Z">
        <w:r w:rsidR="00D4493C">
          <w:rPr>
            <w:color w:val="7030A0"/>
            <w:szCs w:val="24"/>
          </w:rPr>
          <w:t>sub-</w:t>
        </w:r>
      </w:ins>
      <w:r w:rsidRPr="00D02A3B">
        <w:rPr>
          <w:color w:val="A6A6A6" w:themeColor="background1" w:themeShade="A6"/>
          <w:szCs w:val="24"/>
        </w:rPr>
        <w:t>annex</w:t>
      </w:r>
      <w:commentRangeStart w:id="221"/>
      <w:r w:rsidRPr="00D02A3B">
        <w:rPr>
          <w:color w:val="A6A6A6" w:themeColor="background1" w:themeShade="A6"/>
          <w:szCs w:val="24"/>
        </w:rPr>
        <w:t>.</w:t>
      </w:r>
      <w:commentRangeEnd w:id="221"/>
      <w:r w:rsidR="000964A9">
        <w:rPr>
          <w:rStyle w:val="Marquedecommentaire"/>
          <w:rFonts w:eastAsia="MS Mincho"/>
          <w:lang w:val="en-US" w:eastAsia="en-US"/>
        </w:rPr>
        <w:commentReference w:id="221"/>
      </w:r>
    </w:p>
    <w:p w14:paraId="2ECC5D0F" w14:textId="77777777"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3.2.5.2.</w:t>
      </w:r>
      <w:r w:rsidRPr="00D02A3B">
        <w:rPr>
          <w:color w:val="A6A6A6" w:themeColor="background1" w:themeShade="A6"/>
          <w:szCs w:val="24"/>
        </w:rPr>
        <w:tab/>
        <w:t>Test conditions</w:t>
      </w:r>
    </w:p>
    <w:p w14:paraId="711ACF41"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3.2.5.2.1.</w:t>
      </w:r>
      <w:r w:rsidRPr="00D02A3B">
        <w:rPr>
          <w:color w:val="A6A6A6" w:themeColor="background1" w:themeShade="A6"/>
          <w:szCs w:val="24"/>
        </w:rPr>
        <w:tab/>
        <w:t xml:space="preserve">Tests shall be carried out with the vehicle operated in charge-sustaining operating condition as defined in paragraph 3.3.6. of this </w:t>
      </w:r>
      <w:commentRangeStart w:id="222"/>
      <w:r w:rsidRPr="00D02A3B">
        <w:rPr>
          <w:color w:val="A6A6A6" w:themeColor="background1" w:themeShade="A6"/>
        </w:rPr>
        <w:t>Regulation</w:t>
      </w:r>
      <w:commentRangeEnd w:id="222"/>
      <w:r w:rsidR="00987362">
        <w:rPr>
          <w:rStyle w:val="Marquedecommentaire"/>
          <w:rFonts w:eastAsia="MS Mincho"/>
          <w:lang w:val="en-US" w:eastAsia="en-US"/>
        </w:rPr>
        <w:commentReference w:id="222"/>
      </w:r>
      <w:r w:rsidRPr="00D02A3B">
        <w:rPr>
          <w:color w:val="A6A6A6" w:themeColor="background1" w:themeShade="A6"/>
          <w:szCs w:val="24"/>
        </w:rPr>
        <w:t xml:space="preserve">. </w:t>
      </w:r>
    </w:p>
    <w:p w14:paraId="2C8DE368"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3.2.5.2.2.</w:t>
      </w:r>
      <w:r w:rsidRPr="00D02A3B">
        <w:rPr>
          <w:color w:val="A6A6A6" w:themeColor="background1" w:themeShade="A6"/>
          <w:szCs w:val="24"/>
        </w:rPr>
        <w:tab/>
        <w:t xml:space="preserve">Selection of a driver-selectable mode </w:t>
      </w:r>
    </w:p>
    <w:p w14:paraId="5A59CABF" w14:textId="66493A6F" w:rsidR="00036776" w:rsidRPr="00D02A3B" w:rsidRDefault="00036776" w:rsidP="00036776">
      <w:pPr>
        <w:pStyle w:val="SingleTxtG"/>
        <w:ind w:left="2268"/>
        <w:rPr>
          <w:color w:val="A6A6A6" w:themeColor="background1" w:themeShade="A6"/>
          <w:szCs w:val="24"/>
        </w:rPr>
      </w:pPr>
      <w:r w:rsidRPr="00D02A3B">
        <w:rPr>
          <w:color w:val="A6A6A6" w:themeColor="background1" w:themeShade="A6"/>
          <w:szCs w:val="24"/>
        </w:rPr>
        <w:t xml:space="preserve">For vehicles equipped with a driver-selectable mode, the mode for the charge-sustaining </w:t>
      </w:r>
      <w:ins w:id="223" w:author="JRC" w:date="2020-03-09T11:54:00Z">
        <w:r w:rsidR="00987362" w:rsidRPr="00310A95">
          <w:rPr>
            <w:color w:val="7030A0"/>
            <w:szCs w:val="24"/>
          </w:rPr>
          <w:t>Type </w:t>
        </w:r>
        <w:r w:rsidR="00987362">
          <w:rPr>
            <w:color w:val="7030A0"/>
            <w:szCs w:val="24"/>
          </w:rPr>
          <w:t>6</w:t>
        </w:r>
      </w:ins>
      <w:r w:rsidRPr="00D02A3B">
        <w:rPr>
          <w:color w:val="A6A6A6" w:themeColor="background1" w:themeShade="A6"/>
          <w:szCs w:val="24"/>
        </w:rPr>
        <w:t xml:space="preserve"> test shall be selected according to paragraph 3. of </w:t>
      </w:r>
      <w:r w:rsidRPr="00310A95">
        <w:rPr>
          <w:color w:val="7030A0"/>
          <w:szCs w:val="24"/>
        </w:rPr>
        <w:t>Appendix 6</w:t>
      </w:r>
      <w:r w:rsidRPr="00D02A3B">
        <w:rPr>
          <w:color w:val="A6A6A6" w:themeColor="background1" w:themeShade="A6"/>
          <w:szCs w:val="24"/>
        </w:rPr>
        <w:t xml:space="preserve"> to </w:t>
      </w:r>
      <w:del w:id="224" w:author="JRC" w:date="2020-03-09T11:54:00Z">
        <w:r w:rsidRPr="00D02A3B" w:rsidDel="00987362">
          <w:rPr>
            <w:color w:val="A6A6A6" w:themeColor="background1" w:themeShade="A6"/>
            <w:szCs w:val="24"/>
          </w:rPr>
          <w:delText xml:space="preserve">this </w:delText>
        </w:r>
      </w:del>
      <w:commentRangeStart w:id="225"/>
      <w:r w:rsidRPr="00D02A3B">
        <w:rPr>
          <w:color w:val="A6A6A6" w:themeColor="background1" w:themeShade="A6"/>
          <w:szCs w:val="24"/>
        </w:rPr>
        <w:t>annex</w:t>
      </w:r>
      <w:commentRangeEnd w:id="225"/>
      <w:r w:rsidR="00987362">
        <w:rPr>
          <w:rStyle w:val="Marquedecommentaire"/>
          <w:rFonts w:eastAsia="MS Mincho"/>
          <w:lang w:val="en-US" w:eastAsia="en-US"/>
        </w:rPr>
        <w:commentReference w:id="225"/>
      </w:r>
      <w:r w:rsidRPr="00D02A3B">
        <w:rPr>
          <w:color w:val="A6A6A6" w:themeColor="background1" w:themeShade="A6"/>
          <w:szCs w:val="24"/>
        </w:rPr>
        <w:t>.</w:t>
      </w:r>
    </w:p>
    <w:p w14:paraId="41C3E38B" w14:textId="20E91B61"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3.2.5.3.</w:t>
      </w:r>
      <w:r w:rsidRPr="00D02A3B">
        <w:rPr>
          <w:color w:val="A6A6A6" w:themeColor="background1" w:themeShade="A6"/>
          <w:szCs w:val="24"/>
        </w:rPr>
        <w:tab/>
      </w:r>
      <w:ins w:id="226" w:author="JRC" w:date="2020-03-09T11:55:00Z">
        <w:r w:rsidR="00987362" w:rsidRPr="00310A95">
          <w:rPr>
            <w:color w:val="7030A0"/>
            <w:szCs w:val="24"/>
          </w:rPr>
          <w:t>Type </w:t>
        </w:r>
        <w:r w:rsidR="00987362">
          <w:rPr>
            <w:color w:val="7030A0"/>
            <w:szCs w:val="24"/>
          </w:rPr>
          <w:t>6</w:t>
        </w:r>
        <w:r w:rsidR="00987362" w:rsidRPr="00D02A3B">
          <w:rPr>
            <w:color w:val="A6A6A6" w:themeColor="background1" w:themeShade="A6"/>
            <w:szCs w:val="24"/>
          </w:rPr>
          <w:t xml:space="preserve"> </w:t>
        </w:r>
      </w:ins>
      <w:r w:rsidRPr="00D02A3B">
        <w:rPr>
          <w:color w:val="A6A6A6" w:themeColor="background1" w:themeShade="A6"/>
          <w:szCs w:val="24"/>
        </w:rPr>
        <w:t>test procedure</w:t>
      </w:r>
    </w:p>
    <w:p w14:paraId="12FD2364" w14:textId="76B5DFF6"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3.2.5.3.1.</w:t>
      </w:r>
      <w:r w:rsidRPr="00D02A3B">
        <w:rPr>
          <w:color w:val="A6A6A6" w:themeColor="background1" w:themeShade="A6"/>
          <w:szCs w:val="24"/>
        </w:rPr>
        <w:tab/>
        <w:t xml:space="preserve">Vehicles shall be tested according to the </w:t>
      </w:r>
      <w:ins w:id="227" w:author="JRC" w:date="2020-03-09T11:55:00Z">
        <w:r w:rsidR="00987362" w:rsidRPr="00310A95">
          <w:rPr>
            <w:color w:val="7030A0"/>
            <w:szCs w:val="24"/>
          </w:rPr>
          <w:t>Type </w:t>
        </w:r>
        <w:r w:rsidR="00987362">
          <w:rPr>
            <w:color w:val="7030A0"/>
            <w:szCs w:val="24"/>
          </w:rPr>
          <w:t>6</w:t>
        </w:r>
        <w:r w:rsidR="00987362" w:rsidRPr="00D02A3B">
          <w:rPr>
            <w:color w:val="A6A6A6" w:themeColor="background1" w:themeShade="A6"/>
            <w:szCs w:val="24"/>
          </w:rPr>
          <w:t xml:space="preserve"> </w:t>
        </w:r>
      </w:ins>
      <w:r w:rsidRPr="00D02A3B">
        <w:rPr>
          <w:color w:val="A6A6A6" w:themeColor="background1" w:themeShade="A6"/>
          <w:szCs w:val="24"/>
        </w:rPr>
        <w:t xml:space="preserve">test procedures described in </w:t>
      </w:r>
      <w:ins w:id="228" w:author="JRC" w:date="2020-03-09T11:55:00Z">
        <w:r w:rsidR="00987362">
          <w:rPr>
            <w:color w:val="7030A0"/>
            <w:szCs w:val="24"/>
          </w:rPr>
          <w:t xml:space="preserve">optional </w:t>
        </w:r>
      </w:ins>
      <w:r w:rsidRPr="00D02A3B">
        <w:rPr>
          <w:color w:val="A6A6A6" w:themeColor="background1" w:themeShade="A6"/>
          <w:szCs w:val="24"/>
        </w:rPr>
        <w:t>Annex </w:t>
      </w:r>
      <w:ins w:id="229" w:author="JRC" w:date="2020-03-09T11:55:00Z">
        <w:r w:rsidR="00987362">
          <w:rPr>
            <w:color w:val="7030A0"/>
            <w:szCs w:val="24"/>
          </w:rPr>
          <w:t>XX</w:t>
        </w:r>
      </w:ins>
      <w:del w:id="230" w:author="JRC" w:date="2020-03-09T11:55:00Z">
        <w:r w:rsidRPr="00310A95" w:rsidDel="00987362">
          <w:rPr>
            <w:strike/>
            <w:color w:val="7030A0"/>
            <w:szCs w:val="24"/>
          </w:rPr>
          <w:delText>B6</w:delText>
        </w:r>
      </w:del>
      <w:r w:rsidRPr="00D02A3B">
        <w:rPr>
          <w:color w:val="A6A6A6" w:themeColor="background1" w:themeShade="A6"/>
          <w:szCs w:val="24"/>
        </w:rPr>
        <w:t>.</w:t>
      </w:r>
    </w:p>
    <w:p w14:paraId="14436948" w14:textId="619D807A" w:rsidR="00036776" w:rsidRPr="00310A95" w:rsidRDefault="00036776" w:rsidP="00036776">
      <w:pPr>
        <w:pStyle w:val="SingleTxtG"/>
        <w:ind w:left="2268" w:hanging="1134"/>
        <w:rPr>
          <w:color w:val="7030A0"/>
          <w:szCs w:val="24"/>
        </w:rPr>
      </w:pPr>
      <w:r w:rsidRPr="00D02A3B">
        <w:rPr>
          <w:color w:val="A6A6A6" w:themeColor="background1" w:themeShade="A6"/>
          <w:szCs w:val="24"/>
        </w:rPr>
        <w:t>3.2.5.3.2.</w:t>
      </w:r>
      <w:r w:rsidRPr="00D02A3B">
        <w:rPr>
          <w:color w:val="A6A6A6" w:themeColor="background1" w:themeShade="A6"/>
          <w:szCs w:val="24"/>
        </w:rPr>
        <w:tab/>
      </w:r>
      <w:r w:rsidR="00F278FA" w:rsidRPr="00D02A3B">
        <w:rPr>
          <w:color w:val="A6A6A6" w:themeColor="background1" w:themeShade="A6"/>
          <w:szCs w:val="24"/>
        </w:rPr>
        <w:t xml:space="preserve">If required, </w:t>
      </w:r>
      <w:del w:id="231" w:author="JRC" w:date="2020-03-09T11:56:00Z">
        <w:r w:rsidR="00F278FA" w:rsidRPr="00310A95" w:rsidDel="00987362">
          <w:rPr>
            <w:strike/>
            <w:color w:val="7030A0"/>
            <w:szCs w:val="24"/>
          </w:rPr>
          <w:delText>CO</w:delText>
        </w:r>
        <w:r w:rsidR="00F278FA" w:rsidRPr="00310A95" w:rsidDel="00987362">
          <w:rPr>
            <w:strike/>
            <w:color w:val="7030A0"/>
            <w:szCs w:val="24"/>
            <w:vertAlign w:val="subscript"/>
          </w:rPr>
          <w:delText>2</w:delText>
        </w:r>
        <w:r w:rsidR="00F278FA" w:rsidRPr="00310A95" w:rsidDel="00987362">
          <w:rPr>
            <w:strike/>
            <w:color w:val="7030A0"/>
            <w:szCs w:val="24"/>
          </w:rPr>
          <w:delText xml:space="preserve"> mass emission shall be corrected according to Appendix 2 to this </w:delText>
        </w:r>
        <w:r w:rsidR="00F278FA" w:rsidRPr="00310A95" w:rsidDel="00987362">
          <w:rPr>
            <w:strike/>
            <w:color w:val="7030A0"/>
          </w:rPr>
          <w:delText>annex</w:delText>
        </w:r>
        <w:r w:rsidR="00F278FA" w:rsidRPr="00310A95" w:rsidDel="00987362">
          <w:rPr>
            <w:color w:val="7030A0"/>
            <w:szCs w:val="24"/>
          </w:rPr>
          <w:delText xml:space="preserve">. </w:delText>
        </w:r>
      </w:del>
      <w:del w:id="232" w:author="JRC" w:date="2020-03-09T11:57:00Z">
        <w:r w:rsidR="00F278FA" w:rsidRPr="00310A95" w:rsidDel="00987362">
          <w:rPr>
            <w:color w:val="7030A0"/>
            <w:szCs w:val="24"/>
          </w:rPr>
          <w:delText xml:space="preserve"> CO</w:delText>
        </w:r>
        <w:r w:rsidR="00F278FA" w:rsidRPr="00310A95" w:rsidDel="00987362">
          <w:rPr>
            <w:color w:val="7030A0"/>
            <w:szCs w:val="24"/>
            <w:vertAlign w:val="subscript"/>
          </w:rPr>
          <w:delText>2</w:delText>
        </w:r>
        <w:r w:rsidR="00F278FA" w:rsidRPr="00310A95" w:rsidDel="00987362">
          <w:rPr>
            <w:color w:val="7030A0"/>
            <w:szCs w:val="24"/>
          </w:rPr>
          <w:delText xml:space="preserve"> mass emission shall be corrected using Type 1 correction factor.</w:delText>
        </w:r>
      </w:del>
      <w:ins w:id="233" w:author="JRC" w:date="2020-03-09T11:57:00Z">
        <w:r w:rsidR="00987362" w:rsidRPr="00987362">
          <w:rPr>
            <w:bCs/>
            <w:color w:val="8064A2" w:themeColor="accent4"/>
            <w:szCs w:val="24"/>
          </w:rPr>
          <w:t xml:space="preserve"> </w:t>
        </w:r>
        <w:r w:rsidR="00987362" w:rsidRPr="00987362">
          <w:rPr>
            <w:bCs/>
            <w:color w:val="7030A0"/>
            <w:szCs w:val="24"/>
          </w:rPr>
          <w:t xml:space="preserve">If required, </w:t>
        </w:r>
        <w:r w:rsidR="00987362" w:rsidRPr="00987362">
          <w:rPr>
            <w:color w:val="7030A0"/>
            <w:szCs w:val="24"/>
          </w:rPr>
          <w:t>CO</w:t>
        </w:r>
        <w:r w:rsidR="00987362" w:rsidRPr="00987362">
          <w:rPr>
            <w:color w:val="7030A0"/>
            <w:szCs w:val="24"/>
            <w:vertAlign w:val="subscript"/>
          </w:rPr>
          <w:t>2</w:t>
        </w:r>
        <w:r w:rsidR="00987362" w:rsidRPr="00987362">
          <w:rPr>
            <w:color w:val="7030A0"/>
            <w:szCs w:val="24"/>
          </w:rPr>
          <w:t xml:space="preserve"> mass emission shall be corrected applying the </w:t>
        </w:r>
        <w:r w:rsidR="00987362" w:rsidRPr="00987362">
          <w:rPr>
            <w:bCs/>
            <w:color w:val="7030A0"/>
            <w:szCs w:val="24"/>
          </w:rPr>
          <w:t>correction coefficient K</w:t>
        </w:r>
        <w:r w:rsidR="00987362" w:rsidRPr="00987362">
          <w:rPr>
            <w:bCs/>
            <w:color w:val="7030A0"/>
            <w:szCs w:val="24"/>
            <w:vertAlign w:val="subscript"/>
          </w:rPr>
          <w:t xml:space="preserve">CO2 </w:t>
        </w:r>
        <w:r w:rsidR="00987362" w:rsidRPr="00987362">
          <w:rPr>
            <w:bCs/>
            <w:color w:val="7030A0"/>
            <w:szCs w:val="24"/>
          </w:rPr>
          <w:t xml:space="preserve">obtained for the Type 1 test </w:t>
        </w:r>
        <w:r w:rsidR="00987362" w:rsidRPr="00987362">
          <w:rPr>
            <w:color w:val="7030A0"/>
            <w:szCs w:val="24"/>
          </w:rPr>
          <w:t>according to paragraph 2.3.4. of Appendix 2 to annex 8</w:t>
        </w:r>
      </w:ins>
      <w:ins w:id="234" w:author="JRC" w:date="2020-03-09T14:07:00Z">
        <w:r w:rsidR="00CC61AC">
          <w:rPr>
            <w:color w:val="7030A0"/>
            <w:szCs w:val="24"/>
          </w:rPr>
          <w:t>.</w:t>
        </w:r>
      </w:ins>
    </w:p>
    <w:p w14:paraId="792A9A3D" w14:textId="22664ECB" w:rsidR="00036776" w:rsidRPr="00D02A3B" w:rsidRDefault="00036776" w:rsidP="00036776">
      <w:pPr>
        <w:pStyle w:val="SingleTxtG"/>
        <w:ind w:left="2268" w:hanging="1134"/>
        <w:rPr>
          <w:color w:val="A6A6A6" w:themeColor="background1" w:themeShade="A6"/>
          <w:szCs w:val="24"/>
          <w:lang w:eastAsia="en-GB"/>
        </w:rPr>
      </w:pPr>
      <w:r w:rsidRPr="00D02A3B">
        <w:rPr>
          <w:color w:val="A6A6A6" w:themeColor="background1" w:themeShade="A6"/>
          <w:szCs w:val="24"/>
          <w:lang w:eastAsia="en-GB"/>
        </w:rPr>
        <w:t>3.2.5.3.3.</w:t>
      </w:r>
      <w:r w:rsidRPr="00D02A3B">
        <w:rPr>
          <w:color w:val="A6A6A6" w:themeColor="background1" w:themeShade="A6"/>
          <w:szCs w:val="24"/>
          <w:lang w:eastAsia="en-GB"/>
        </w:rPr>
        <w:tab/>
        <w:t xml:space="preserve">The test according to </w:t>
      </w:r>
      <w:r w:rsidRPr="00987362">
        <w:rPr>
          <w:color w:val="A6A6A6" w:themeColor="background1" w:themeShade="A6"/>
          <w:szCs w:val="24"/>
          <w:lang w:eastAsia="en-GB"/>
        </w:rPr>
        <w:t>paragraph 3.2.5.3.1.</w:t>
      </w:r>
      <w:r w:rsidRPr="00830A7F">
        <w:rPr>
          <w:color w:val="7030A0"/>
          <w:szCs w:val="24"/>
          <w:lang w:eastAsia="en-GB"/>
        </w:rPr>
        <w:t xml:space="preserve"> </w:t>
      </w:r>
      <w:r w:rsidRPr="00D02A3B">
        <w:rPr>
          <w:color w:val="A6A6A6" w:themeColor="background1" w:themeShade="A6"/>
          <w:szCs w:val="24"/>
          <w:lang w:eastAsia="en-GB"/>
        </w:rPr>
        <w:t xml:space="preserve">of this </w:t>
      </w:r>
      <w:ins w:id="235" w:author="JRC" w:date="2020-03-09T11:58:00Z">
        <w:r w:rsidR="00987362">
          <w:rPr>
            <w:color w:val="A6A6A6" w:themeColor="background1" w:themeShade="A6"/>
            <w:szCs w:val="24"/>
            <w:lang w:eastAsia="en-GB"/>
          </w:rPr>
          <w:t>sub-</w:t>
        </w:r>
      </w:ins>
      <w:r w:rsidRPr="00D02A3B">
        <w:rPr>
          <w:color w:val="A6A6A6" w:themeColor="background1" w:themeShade="A6"/>
        </w:rPr>
        <w:t>annex</w:t>
      </w:r>
      <w:r w:rsidRPr="00D02A3B" w:rsidDel="00A5601C">
        <w:rPr>
          <w:color w:val="A6A6A6" w:themeColor="background1" w:themeShade="A6"/>
          <w:szCs w:val="24"/>
          <w:lang w:eastAsia="en-GB"/>
        </w:rPr>
        <w:t xml:space="preserve"> </w:t>
      </w:r>
      <w:r w:rsidRPr="00D02A3B">
        <w:rPr>
          <w:color w:val="A6A6A6" w:themeColor="background1" w:themeShade="A6"/>
          <w:szCs w:val="24"/>
          <w:lang w:eastAsia="en-GB"/>
        </w:rPr>
        <w:t>shall fulfil the applicable criteria emission limits according to paragraph </w:t>
      </w:r>
      <w:r w:rsidRPr="00B64C3A">
        <w:rPr>
          <w:color w:val="7030A0"/>
          <w:szCs w:val="24"/>
          <w:lang w:eastAsia="en-GB"/>
        </w:rPr>
        <w:t xml:space="preserve">1.2. </w:t>
      </w:r>
      <w:r w:rsidRPr="00D02A3B">
        <w:rPr>
          <w:color w:val="A6A6A6" w:themeColor="background1" w:themeShade="A6"/>
          <w:szCs w:val="24"/>
          <w:lang w:eastAsia="en-GB"/>
        </w:rPr>
        <w:t>of Annex </w:t>
      </w:r>
      <w:del w:id="236" w:author="JRC" w:date="2020-03-09T11:59:00Z">
        <w:r w:rsidRPr="00D02A3B" w:rsidDel="00987362">
          <w:rPr>
            <w:color w:val="A6A6A6" w:themeColor="background1" w:themeShade="A6"/>
            <w:szCs w:val="24"/>
            <w:lang w:eastAsia="en-GB"/>
          </w:rPr>
          <w:delText>B6</w:delText>
        </w:r>
      </w:del>
      <w:commentRangeStart w:id="237"/>
      <w:r w:rsidRPr="00D02A3B">
        <w:rPr>
          <w:color w:val="A6A6A6" w:themeColor="background1" w:themeShade="A6"/>
          <w:szCs w:val="24"/>
          <w:lang w:eastAsia="en-GB"/>
        </w:rPr>
        <w:t>.</w:t>
      </w:r>
      <w:commentRangeEnd w:id="237"/>
      <w:r w:rsidR="006F455E">
        <w:rPr>
          <w:rStyle w:val="Marquedecommentaire"/>
          <w:rFonts w:eastAsia="MS Mincho"/>
          <w:lang w:val="en-US" w:eastAsia="en-US"/>
        </w:rPr>
        <w:commentReference w:id="237"/>
      </w:r>
    </w:p>
    <w:p w14:paraId="726C0101" w14:textId="03513EE9"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3.2.6.</w:t>
      </w:r>
      <w:r w:rsidRPr="00D02A3B">
        <w:rPr>
          <w:color w:val="A6A6A6" w:themeColor="background1" w:themeShade="A6"/>
          <w:szCs w:val="24"/>
        </w:rPr>
        <w:tab/>
        <w:t xml:space="preserve">Charge-depleting </w:t>
      </w:r>
      <w:ins w:id="238" w:author="JRC" w:date="2020-03-09T12:08:00Z">
        <w:r w:rsidR="000A7858" w:rsidRPr="00830A7F">
          <w:rPr>
            <w:color w:val="7030A0"/>
            <w:szCs w:val="24"/>
          </w:rPr>
          <w:t>Type </w:t>
        </w:r>
        <w:r w:rsidR="000A7858">
          <w:rPr>
            <w:color w:val="7030A0"/>
            <w:szCs w:val="24"/>
          </w:rPr>
          <w:t>6</w:t>
        </w:r>
        <w:r w:rsidR="000A7858" w:rsidRPr="00D02A3B">
          <w:rPr>
            <w:color w:val="A6A6A6" w:themeColor="background1" w:themeShade="A6"/>
            <w:szCs w:val="24"/>
          </w:rPr>
          <w:t xml:space="preserve"> </w:t>
        </w:r>
      </w:ins>
      <w:r w:rsidRPr="00D02A3B">
        <w:rPr>
          <w:color w:val="A6A6A6" w:themeColor="background1" w:themeShade="A6"/>
          <w:szCs w:val="24"/>
        </w:rPr>
        <w:t xml:space="preserve">test with a subsequent charge-sustaining </w:t>
      </w:r>
      <w:del w:id="239" w:author="JRC" w:date="2020-03-09T12:09:00Z">
        <w:r w:rsidRPr="00830A7F" w:rsidDel="000A7858">
          <w:rPr>
            <w:strike/>
            <w:color w:val="7030A0"/>
            <w:szCs w:val="24"/>
          </w:rPr>
          <w:delText>Type 1</w:delText>
        </w:r>
        <w:r w:rsidRPr="00D02A3B" w:rsidDel="000A7858">
          <w:rPr>
            <w:color w:val="A6A6A6" w:themeColor="background1" w:themeShade="A6"/>
            <w:szCs w:val="24"/>
          </w:rPr>
          <w:delText xml:space="preserve"> </w:delText>
        </w:r>
      </w:del>
      <w:r w:rsidRPr="00D02A3B">
        <w:rPr>
          <w:color w:val="A6A6A6" w:themeColor="background1" w:themeShade="A6"/>
          <w:szCs w:val="24"/>
        </w:rPr>
        <w:t>test (Option 3)</w:t>
      </w:r>
    </w:p>
    <w:p w14:paraId="346F8477" w14:textId="7EA06DFC" w:rsidR="00036776" w:rsidRPr="00D02A3B" w:rsidRDefault="00036776" w:rsidP="00036776">
      <w:pPr>
        <w:pStyle w:val="Titre1"/>
        <w:spacing w:after="120"/>
        <w:ind w:left="2259" w:right="1134"/>
        <w:jc w:val="both"/>
        <w:rPr>
          <w:color w:val="A6A6A6" w:themeColor="background1" w:themeShade="A6"/>
        </w:rPr>
      </w:pPr>
      <w:r w:rsidRPr="00D02A3B">
        <w:rPr>
          <w:color w:val="A6A6A6" w:themeColor="background1" w:themeShade="A6"/>
          <w:szCs w:val="24"/>
        </w:rPr>
        <w:t>The test sequence according to Option 3, as described in paragraphs </w:t>
      </w:r>
      <w:r w:rsidRPr="000A7858">
        <w:rPr>
          <w:color w:val="A6A6A6" w:themeColor="background1" w:themeShade="A6"/>
          <w:szCs w:val="24"/>
        </w:rPr>
        <w:t xml:space="preserve">3.2.6.1. to 3.2.6.3. </w:t>
      </w:r>
      <w:r w:rsidRPr="00D02A3B">
        <w:rPr>
          <w:color w:val="A6A6A6" w:themeColor="background1" w:themeShade="A6"/>
          <w:szCs w:val="24"/>
        </w:rPr>
        <w:t xml:space="preserve">inclusive of this </w:t>
      </w:r>
      <w:ins w:id="240" w:author="JRC" w:date="2020-03-09T12:09:00Z">
        <w:r w:rsidR="000A7858">
          <w:rPr>
            <w:color w:val="7030A0"/>
            <w:szCs w:val="24"/>
          </w:rPr>
          <w:t>sub-</w:t>
        </w:r>
      </w:ins>
      <w:r w:rsidRPr="00D02A3B">
        <w:rPr>
          <w:color w:val="A6A6A6" w:themeColor="background1" w:themeShade="A6"/>
        </w:rPr>
        <w:t>annex</w:t>
      </w:r>
      <w:r w:rsidRPr="00D02A3B">
        <w:rPr>
          <w:color w:val="A6A6A6" w:themeColor="background1" w:themeShade="A6"/>
          <w:szCs w:val="24"/>
        </w:rPr>
        <w:t xml:space="preserve">, as well as the corresponding REESS state of charge profile, are shown in </w:t>
      </w:r>
      <w:r w:rsidRPr="000A7858">
        <w:rPr>
          <w:color w:val="A6A6A6" w:themeColor="background1" w:themeShade="A6"/>
          <w:szCs w:val="24"/>
        </w:rPr>
        <w:t>Figure </w:t>
      </w:r>
      <w:ins w:id="241" w:author="JRC" w:date="2020-03-09T12:11:00Z">
        <w:r w:rsidR="000A7858" w:rsidRPr="000A7858" w:rsidDel="000A7858">
          <w:rPr>
            <w:color w:val="A6A6A6" w:themeColor="background1" w:themeShade="A6"/>
            <w:szCs w:val="24"/>
          </w:rPr>
          <w:t xml:space="preserve"> </w:t>
        </w:r>
      </w:ins>
      <w:del w:id="242" w:author="JRC" w:date="2020-03-09T12:11:00Z">
        <w:r w:rsidRPr="000A7858" w:rsidDel="000A7858">
          <w:rPr>
            <w:color w:val="A6A6A6" w:themeColor="background1" w:themeShade="A6"/>
            <w:szCs w:val="24"/>
          </w:rPr>
          <w:delText>A8.</w:delText>
        </w:r>
      </w:del>
      <w:r w:rsidRPr="000A7858">
        <w:rPr>
          <w:color w:val="A6A6A6" w:themeColor="background1" w:themeShade="A6"/>
          <w:szCs w:val="24"/>
        </w:rPr>
        <w:t>App1/3 in</w:t>
      </w:r>
      <w:r w:rsidRPr="00D02A3B">
        <w:rPr>
          <w:color w:val="A6A6A6" w:themeColor="background1" w:themeShade="A6"/>
        </w:rPr>
        <w:t xml:space="preserve"> Appendix 1 to this </w:t>
      </w:r>
      <w:ins w:id="243" w:author="JRC" w:date="2020-03-09T12:12:00Z">
        <w:r w:rsidR="000A7858">
          <w:rPr>
            <w:color w:val="A6A6A6" w:themeColor="background1" w:themeShade="A6"/>
          </w:rPr>
          <w:t>sub-</w:t>
        </w:r>
      </w:ins>
      <w:r w:rsidRPr="00D02A3B">
        <w:rPr>
          <w:color w:val="A6A6A6" w:themeColor="background1" w:themeShade="A6"/>
        </w:rPr>
        <w:t>annex</w:t>
      </w:r>
      <w:commentRangeStart w:id="244"/>
      <w:r w:rsidRPr="00D02A3B">
        <w:rPr>
          <w:color w:val="A6A6A6" w:themeColor="background1" w:themeShade="A6"/>
        </w:rPr>
        <w:t>.</w:t>
      </w:r>
      <w:commentRangeEnd w:id="244"/>
      <w:r w:rsidR="006F455E">
        <w:rPr>
          <w:rStyle w:val="Marquedecommentaire"/>
          <w:rFonts w:eastAsia="MS Mincho"/>
          <w:lang w:val="en-US" w:eastAsia="en-US"/>
        </w:rPr>
        <w:commentReference w:id="244"/>
      </w:r>
    </w:p>
    <w:p w14:paraId="3539A1DF" w14:textId="6C6E0D6E"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lastRenderedPageBreak/>
        <w:t>3.2.6.1.</w:t>
      </w:r>
      <w:r w:rsidRPr="00D02A3B">
        <w:rPr>
          <w:color w:val="A6A6A6" w:themeColor="background1" w:themeShade="A6"/>
          <w:szCs w:val="24"/>
        </w:rPr>
        <w:tab/>
        <w:t xml:space="preserve">For the charge-depleting </w:t>
      </w:r>
      <w:ins w:id="245" w:author="JRC" w:date="2020-03-09T12:11:00Z">
        <w:r w:rsidR="000A7858" w:rsidRPr="00830A7F">
          <w:rPr>
            <w:color w:val="7030A0"/>
            <w:szCs w:val="24"/>
          </w:rPr>
          <w:t>Type </w:t>
        </w:r>
        <w:r w:rsidR="000A7858">
          <w:rPr>
            <w:color w:val="7030A0"/>
            <w:szCs w:val="24"/>
          </w:rPr>
          <w:t>6</w:t>
        </w:r>
        <w:r w:rsidR="000A7858">
          <w:rPr>
            <w:color w:val="A6A6A6" w:themeColor="background1" w:themeShade="A6"/>
            <w:szCs w:val="24"/>
          </w:rPr>
          <w:t xml:space="preserve"> </w:t>
        </w:r>
      </w:ins>
      <w:r w:rsidRPr="00D02A3B">
        <w:rPr>
          <w:color w:val="A6A6A6" w:themeColor="background1" w:themeShade="A6"/>
          <w:szCs w:val="24"/>
        </w:rPr>
        <w:t>test, the procedure described in paragraphs </w:t>
      </w:r>
      <w:r w:rsidRPr="000A7858">
        <w:rPr>
          <w:color w:val="A6A6A6" w:themeColor="background1" w:themeShade="A6"/>
          <w:szCs w:val="24"/>
        </w:rPr>
        <w:t xml:space="preserve">3.2.4.1. to 3.2.4.5. </w:t>
      </w:r>
      <w:r w:rsidRPr="00D02A3B">
        <w:rPr>
          <w:color w:val="A6A6A6" w:themeColor="background1" w:themeShade="A6"/>
          <w:szCs w:val="24"/>
        </w:rPr>
        <w:t>inclusive as well as paragraph </w:t>
      </w:r>
      <w:r w:rsidRPr="000A7858">
        <w:rPr>
          <w:color w:val="A6A6A6" w:themeColor="background1" w:themeShade="A6"/>
          <w:szCs w:val="24"/>
        </w:rPr>
        <w:t>3.2.4.7.</w:t>
      </w:r>
      <w:r w:rsidRPr="00D02A3B">
        <w:rPr>
          <w:color w:val="A6A6A6" w:themeColor="background1" w:themeShade="A6"/>
          <w:szCs w:val="24"/>
        </w:rPr>
        <w:t xml:space="preserve"> of this </w:t>
      </w:r>
      <w:ins w:id="246" w:author="JRC" w:date="2020-03-09T12:12:00Z">
        <w:r w:rsidR="000A7858">
          <w:rPr>
            <w:color w:val="A6A6A6" w:themeColor="background1" w:themeShade="A6"/>
            <w:szCs w:val="24"/>
          </w:rPr>
          <w:t>sub-</w:t>
        </w:r>
      </w:ins>
      <w:r w:rsidRPr="00D02A3B">
        <w:rPr>
          <w:color w:val="A6A6A6" w:themeColor="background1" w:themeShade="A6"/>
          <w:szCs w:val="24"/>
        </w:rPr>
        <w:t>annex shall be followed</w:t>
      </w:r>
      <w:commentRangeStart w:id="247"/>
      <w:r w:rsidRPr="00D02A3B">
        <w:rPr>
          <w:color w:val="A6A6A6" w:themeColor="background1" w:themeShade="A6"/>
          <w:szCs w:val="24"/>
        </w:rPr>
        <w:t>.</w:t>
      </w:r>
      <w:commentRangeEnd w:id="247"/>
      <w:r w:rsidR="006F455E">
        <w:rPr>
          <w:rStyle w:val="Marquedecommentaire"/>
          <w:rFonts w:eastAsia="MS Mincho"/>
          <w:lang w:val="en-US" w:eastAsia="en-US"/>
        </w:rPr>
        <w:commentReference w:id="247"/>
      </w:r>
    </w:p>
    <w:p w14:paraId="7F03BD47" w14:textId="53488CA8"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3.2.6.2.</w:t>
      </w:r>
      <w:r w:rsidRPr="00D02A3B">
        <w:rPr>
          <w:color w:val="A6A6A6" w:themeColor="background1" w:themeShade="A6"/>
          <w:szCs w:val="24"/>
        </w:rPr>
        <w:tab/>
        <w:t xml:space="preserve">Subsequently, the procedure for the charge-sustaining </w:t>
      </w:r>
      <w:ins w:id="248" w:author="JRC" w:date="2020-03-09T12:12:00Z">
        <w:r w:rsidR="000A7858" w:rsidRPr="00830A7F">
          <w:rPr>
            <w:color w:val="7030A0"/>
            <w:szCs w:val="24"/>
          </w:rPr>
          <w:t>Type </w:t>
        </w:r>
        <w:r w:rsidR="000A7858">
          <w:rPr>
            <w:color w:val="7030A0"/>
            <w:szCs w:val="24"/>
          </w:rPr>
          <w:t>6</w:t>
        </w:r>
      </w:ins>
      <w:r w:rsidRPr="00D02A3B">
        <w:rPr>
          <w:color w:val="A6A6A6" w:themeColor="background1" w:themeShade="A6"/>
          <w:szCs w:val="24"/>
        </w:rPr>
        <w:t xml:space="preserve"> test described in paragraphs </w:t>
      </w:r>
      <w:r w:rsidRPr="000A7858">
        <w:rPr>
          <w:color w:val="A6A6A6" w:themeColor="background1" w:themeShade="A6"/>
          <w:szCs w:val="24"/>
        </w:rPr>
        <w:t xml:space="preserve">3.2.5.1. to 3.2.5.3. </w:t>
      </w:r>
      <w:r w:rsidRPr="00D02A3B">
        <w:rPr>
          <w:color w:val="A6A6A6" w:themeColor="background1" w:themeShade="A6"/>
          <w:szCs w:val="24"/>
        </w:rPr>
        <w:t xml:space="preserve">inclusive of this </w:t>
      </w:r>
      <w:ins w:id="249" w:author="JRC" w:date="2020-03-09T12:12:00Z">
        <w:r w:rsidR="000A7858">
          <w:rPr>
            <w:color w:val="A6A6A6" w:themeColor="background1" w:themeShade="A6"/>
            <w:szCs w:val="24"/>
          </w:rPr>
          <w:t>sub-</w:t>
        </w:r>
      </w:ins>
      <w:r w:rsidRPr="00D02A3B">
        <w:rPr>
          <w:color w:val="A6A6A6" w:themeColor="background1" w:themeShade="A6"/>
          <w:szCs w:val="24"/>
        </w:rPr>
        <w:t>annex shall be followed. Paragraphs </w:t>
      </w:r>
      <w:del w:id="250" w:author="JRC" w:date="2020-03-09T12:13:00Z">
        <w:r w:rsidRPr="004741D7" w:rsidDel="000A7858">
          <w:rPr>
            <w:strike/>
            <w:color w:val="7030A0"/>
            <w:szCs w:val="24"/>
          </w:rPr>
          <w:delText>2.1.1. and 2.1.2</w:delText>
        </w:r>
        <w:r w:rsidRPr="004741D7" w:rsidDel="000A7858">
          <w:rPr>
            <w:strike/>
            <w:color w:val="A6A6A6" w:themeColor="background1" w:themeShade="A6"/>
            <w:szCs w:val="24"/>
          </w:rPr>
          <w:delText>.</w:delText>
        </w:r>
        <w:r w:rsidDel="000A7858">
          <w:rPr>
            <w:color w:val="A6A6A6" w:themeColor="background1" w:themeShade="A6"/>
            <w:szCs w:val="24"/>
          </w:rPr>
          <w:delText xml:space="preserve"> </w:delText>
        </w:r>
      </w:del>
      <w:ins w:id="251" w:author="JRC" w:date="2020-03-09T12:13:00Z">
        <w:r w:rsidR="000A7858">
          <w:rPr>
            <w:color w:val="7030A0"/>
            <w:szCs w:val="24"/>
          </w:rPr>
          <w:t>2.1</w:t>
        </w:r>
        <w:r w:rsidR="000A7858" w:rsidRPr="00D02A3B">
          <w:rPr>
            <w:color w:val="A6A6A6" w:themeColor="background1" w:themeShade="A6"/>
            <w:szCs w:val="24"/>
          </w:rPr>
          <w:t xml:space="preserve"> </w:t>
        </w:r>
        <w:r w:rsidR="000A7858">
          <w:rPr>
            <w:color w:val="7030A0"/>
            <w:szCs w:val="24"/>
          </w:rPr>
          <w:t xml:space="preserve">to </w:t>
        </w:r>
      </w:ins>
      <w:ins w:id="252" w:author="JRC" w:date="2020-03-09T20:38:00Z">
        <w:r w:rsidR="00831817">
          <w:rPr>
            <w:color w:val="7030A0"/>
            <w:szCs w:val="24"/>
          </w:rPr>
          <w:t xml:space="preserve">2.2.3. </w:t>
        </w:r>
      </w:ins>
      <w:ins w:id="253" w:author="JRC" w:date="2020-03-09T12:13:00Z">
        <w:r w:rsidR="000A7858">
          <w:rPr>
            <w:color w:val="7030A0"/>
            <w:szCs w:val="24"/>
          </w:rPr>
          <w:t xml:space="preserve">inclusive </w:t>
        </w:r>
      </w:ins>
      <w:r w:rsidRPr="00D02A3B">
        <w:rPr>
          <w:color w:val="A6A6A6" w:themeColor="background1" w:themeShade="A6"/>
          <w:szCs w:val="24"/>
        </w:rPr>
        <w:t xml:space="preserve">of </w:t>
      </w:r>
      <w:ins w:id="254" w:author="JRC" w:date="2020-03-09T12:13:00Z">
        <w:r w:rsidR="000A7858" w:rsidRPr="00A100CF">
          <w:rPr>
            <w:color w:val="7030A0"/>
            <w:szCs w:val="24"/>
          </w:rPr>
          <w:t>Appendix 4</w:t>
        </w:r>
      </w:ins>
      <w:r w:rsidRPr="00D02A3B">
        <w:rPr>
          <w:color w:val="A6A6A6" w:themeColor="background1" w:themeShade="A6"/>
          <w:szCs w:val="24"/>
        </w:rPr>
        <w:t xml:space="preserve"> </w:t>
      </w:r>
      <w:r w:rsidRPr="00D02A3B">
        <w:rPr>
          <w:color w:val="A6A6A6" w:themeColor="background1" w:themeShade="A6"/>
        </w:rPr>
        <w:t xml:space="preserve">to this </w:t>
      </w:r>
      <w:ins w:id="255" w:author="JRC" w:date="2020-03-09T12:13:00Z">
        <w:r w:rsidR="000A7858">
          <w:rPr>
            <w:color w:val="7030A0"/>
          </w:rPr>
          <w:t>sub-</w:t>
        </w:r>
      </w:ins>
      <w:r w:rsidRPr="00D02A3B">
        <w:rPr>
          <w:color w:val="A6A6A6" w:themeColor="background1" w:themeShade="A6"/>
        </w:rPr>
        <w:t>annex</w:t>
      </w:r>
      <w:r w:rsidRPr="00D02A3B" w:rsidDel="00A5601C">
        <w:rPr>
          <w:color w:val="A6A6A6" w:themeColor="background1" w:themeShade="A6"/>
        </w:rPr>
        <w:t xml:space="preserve"> </w:t>
      </w:r>
      <w:r w:rsidRPr="00D02A3B">
        <w:rPr>
          <w:color w:val="A6A6A6" w:themeColor="background1" w:themeShade="A6"/>
          <w:szCs w:val="24"/>
        </w:rPr>
        <w:t>shall not apply</w:t>
      </w:r>
      <w:commentRangeStart w:id="256"/>
      <w:r w:rsidRPr="00D02A3B">
        <w:rPr>
          <w:color w:val="A6A6A6" w:themeColor="background1" w:themeShade="A6"/>
          <w:szCs w:val="24"/>
        </w:rPr>
        <w:t>.</w:t>
      </w:r>
      <w:commentRangeEnd w:id="256"/>
      <w:r w:rsidR="006F455E">
        <w:rPr>
          <w:rStyle w:val="Marquedecommentaire"/>
          <w:rFonts w:eastAsia="MS Mincho"/>
          <w:lang w:val="en-US" w:eastAsia="en-US"/>
        </w:rPr>
        <w:commentReference w:id="256"/>
      </w:r>
    </w:p>
    <w:p w14:paraId="4D8141C1" w14:textId="77777777"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3.2.6.3.</w:t>
      </w:r>
      <w:r w:rsidRPr="00D02A3B">
        <w:rPr>
          <w:color w:val="A6A6A6" w:themeColor="background1" w:themeShade="A6"/>
          <w:szCs w:val="24"/>
        </w:rPr>
        <w:tab/>
        <w:t>REESS charging and measuring the recharged electric energy</w:t>
      </w:r>
    </w:p>
    <w:p w14:paraId="72C477C8" w14:textId="65BE418B"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3.2.6.3.1.</w:t>
      </w:r>
      <w:r w:rsidRPr="00D02A3B">
        <w:rPr>
          <w:color w:val="A6A6A6" w:themeColor="background1" w:themeShade="A6"/>
          <w:szCs w:val="24"/>
        </w:rPr>
        <w:tab/>
        <w:t>The vehicle shall be connected to the mains within</w:t>
      </w:r>
      <w:del w:id="257" w:author="JRC" w:date="2020-03-09T12:25:00Z">
        <w:r w:rsidRPr="00D02A3B" w:rsidDel="00BE274C">
          <w:rPr>
            <w:color w:val="A6A6A6" w:themeColor="background1" w:themeShade="A6"/>
            <w:szCs w:val="24"/>
          </w:rPr>
          <w:delText xml:space="preserve"> </w:delText>
        </w:r>
        <w:r w:rsidRPr="00A100CF" w:rsidDel="00BE274C">
          <w:rPr>
            <w:strike/>
            <w:color w:val="7030A0"/>
            <w:szCs w:val="24"/>
          </w:rPr>
          <w:delText>120 minutes after the conclusion of the charge-sustaining Type 1 test</w:delText>
        </w:r>
      </w:del>
      <w:r w:rsidRPr="00A100CF">
        <w:rPr>
          <w:color w:val="7030A0"/>
          <w:szCs w:val="24"/>
        </w:rPr>
        <w:t xml:space="preserve"> </w:t>
      </w:r>
      <w:ins w:id="258" w:author="JRC" w:date="2020-03-09T13:31:00Z">
        <w:r w:rsidR="00C6649F">
          <w:rPr>
            <w:color w:val="7030A0"/>
            <w:szCs w:val="24"/>
          </w:rPr>
          <w:t>6</w:t>
        </w:r>
        <w:r w:rsidR="00C6649F" w:rsidRPr="00A100CF">
          <w:rPr>
            <w:color w:val="7030A0"/>
            <w:szCs w:val="24"/>
          </w:rPr>
          <w:t>0 minutes after the precondition where the applicable WLTP test cycle</w:t>
        </w:r>
        <w:r w:rsidR="00C6649F">
          <w:rPr>
            <w:color w:val="7030A0"/>
            <w:szCs w:val="24"/>
          </w:rPr>
          <w:t xml:space="preserve"> </w:t>
        </w:r>
        <w:r w:rsidR="00C6649F" w:rsidRPr="00F241A4">
          <w:rPr>
            <w:color w:val="7030A0"/>
            <w:szCs w:val="24"/>
          </w:rPr>
          <w:t>in which the break-off criterion is reached for the fir</w:t>
        </w:r>
        <w:r w:rsidR="00C6649F">
          <w:rPr>
            <w:color w:val="7030A0"/>
            <w:szCs w:val="24"/>
          </w:rPr>
          <w:t>st time</w:t>
        </w:r>
        <w:commentRangeStart w:id="259"/>
        <w:r w:rsidR="00C6649F">
          <w:rPr>
            <w:color w:val="7030A0"/>
            <w:szCs w:val="24"/>
          </w:rPr>
          <w:t>.</w:t>
        </w:r>
        <w:commentRangeEnd w:id="259"/>
        <w:r w:rsidR="00C6649F">
          <w:rPr>
            <w:rStyle w:val="Marquedecommentaire"/>
            <w:rFonts w:eastAsia="MS Mincho"/>
            <w:lang w:val="en-US" w:eastAsia="en-US"/>
          </w:rPr>
          <w:commentReference w:id="259"/>
        </w:r>
      </w:ins>
    </w:p>
    <w:p w14:paraId="7634185B" w14:textId="08AC9B85" w:rsidR="00036776" w:rsidRPr="00D02A3B" w:rsidRDefault="00036776" w:rsidP="00036776">
      <w:pPr>
        <w:pStyle w:val="SingleTxtG"/>
        <w:ind w:left="2268"/>
        <w:rPr>
          <w:color w:val="A6A6A6" w:themeColor="background1" w:themeShade="A6"/>
          <w:szCs w:val="24"/>
        </w:rPr>
      </w:pPr>
      <w:r w:rsidRPr="00D02A3B">
        <w:rPr>
          <w:color w:val="A6A6A6" w:themeColor="background1" w:themeShade="A6"/>
          <w:szCs w:val="24"/>
        </w:rPr>
        <w:t>The REESS is fully charged when the end-of-charge criterion as defined in paragraph </w:t>
      </w:r>
      <w:del w:id="260" w:author="JRC" w:date="2020-03-09T13:47:00Z">
        <w:r w:rsidRPr="007D5177" w:rsidDel="00B21A22">
          <w:rPr>
            <w:strike/>
            <w:color w:val="7030A0"/>
            <w:szCs w:val="24"/>
          </w:rPr>
          <w:delText>2.2.3.2</w:delText>
        </w:r>
        <w:r w:rsidRPr="007D5177" w:rsidDel="00B21A22">
          <w:rPr>
            <w:strike/>
            <w:color w:val="A6A6A6" w:themeColor="background1" w:themeShade="A6"/>
            <w:szCs w:val="24"/>
          </w:rPr>
          <w:delText>.</w:delText>
        </w:r>
        <w:r w:rsidRPr="00D02A3B" w:rsidDel="00B21A22">
          <w:rPr>
            <w:color w:val="A6A6A6" w:themeColor="background1" w:themeShade="A6"/>
            <w:szCs w:val="24"/>
          </w:rPr>
          <w:delText xml:space="preserve"> </w:delText>
        </w:r>
      </w:del>
      <w:ins w:id="261" w:author="JRC" w:date="2020-03-09T13:47:00Z">
        <w:r w:rsidR="00B21A22">
          <w:rPr>
            <w:color w:val="7030A0"/>
            <w:szCs w:val="24"/>
          </w:rPr>
          <w:t xml:space="preserve">2.4.2.2. </w:t>
        </w:r>
      </w:ins>
      <w:r w:rsidRPr="00D02A3B">
        <w:rPr>
          <w:color w:val="A6A6A6" w:themeColor="background1" w:themeShade="A6"/>
          <w:szCs w:val="24"/>
        </w:rPr>
        <w:t xml:space="preserve">of </w:t>
      </w:r>
      <w:ins w:id="262" w:author="JRC" w:date="2020-03-09T13:47:00Z">
        <w:r w:rsidR="00B21A22" w:rsidRPr="00F241A4">
          <w:rPr>
            <w:color w:val="7030A0"/>
            <w:szCs w:val="24"/>
          </w:rPr>
          <w:t>Appendix 4</w:t>
        </w:r>
      </w:ins>
      <w:r w:rsidRPr="00F241A4">
        <w:rPr>
          <w:color w:val="7030A0"/>
          <w:szCs w:val="24"/>
        </w:rPr>
        <w:t xml:space="preserve"> </w:t>
      </w:r>
      <w:r w:rsidRPr="00D02A3B">
        <w:rPr>
          <w:color w:val="A6A6A6" w:themeColor="background1" w:themeShade="A6"/>
          <w:szCs w:val="24"/>
        </w:rPr>
        <w:t xml:space="preserve">to this </w:t>
      </w:r>
      <w:ins w:id="263" w:author="JRC" w:date="2020-03-09T13:47:00Z">
        <w:r w:rsidR="00B21A22">
          <w:rPr>
            <w:color w:val="A6A6A6" w:themeColor="background1" w:themeShade="A6"/>
            <w:szCs w:val="24"/>
          </w:rPr>
          <w:t>sub-</w:t>
        </w:r>
      </w:ins>
      <w:r w:rsidRPr="00D02A3B">
        <w:rPr>
          <w:color w:val="A6A6A6" w:themeColor="background1" w:themeShade="A6"/>
        </w:rPr>
        <w:t>annex</w:t>
      </w:r>
      <w:r w:rsidRPr="00D02A3B" w:rsidDel="00A5601C">
        <w:rPr>
          <w:color w:val="A6A6A6" w:themeColor="background1" w:themeShade="A6"/>
          <w:szCs w:val="24"/>
        </w:rPr>
        <w:t xml:space="preserve"> </w:t>
      </w:r>
      <w:r w:rsidRPr="00D02A3B">
        <w:rPr>
          <w:color w:val="A6A6A6" w:themeColor="background1" w:themeShade="A6"/>
          <w:szCs w:val="24"/>
        </w:rPr>
        <w:t>is reached</w:t>
      </w:r>
      <w:commentRangeStart w:id="264"/>
      <w:r w:rsidRPr="00D02A3B">
        <w:rPr>
          <w:color w:val="A6A6A6" w:themeColor="background1" w:themeShade="A6"/>
          <w:szCs w:val="24"/>
        </w:rPr>
        <w:t>.</w:t>
      </w:r>
      <w:commentRangeEnd w:id="264"/>
      <w:r w:rsidR="006F455E">
        <w:rPr>
          <w:rStyle w:val="Marquedecommentaire"/>
          <w:rFonts w:eastAsia="MS Mincho"/>
          <w:lang w:val="en-US" w:eastAsia="en-US"/>
        </w:rPr>
        <w:commentReference w:id="264"/>
      </w:r>
    </w:p>
    <w:p w14:paraId="4797600E" w14:textId="18678C84"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3.2.6.3.2.</w:t>
      </w:r>
      <w:r w:rsidRPr="00D02A3B">
        <w:rPr>
          <w:color w:val="A6A6A6" w:themeColor="background1" w:themeShade="A6"/>
          <w:szCs w:val="24"/>
        </w:rPr>
        <w:tab/>
        <w:t>The energy measurement equipment, placed between the vehicle charger and the mains, shall measure the recharged electric energy E</w:t>
      </w:r>
      <w:r w:rsidRPr="00D02A3B">
        <w:rPr>
          <w:color w:val="A6A6A6" w:themeColor="background1" w:themeShade="A6"/>
          <w:szCs w:val="24"/>
          <w:vertAlign w:val="subscript"/>
        </w:rPr>
        <w:t>AC</w:t>
      </w:r>
      <w:r w:rsidRPr="00D02A3B">
        <w:rPr>
          <w:color w:val="A6A6A6" w:themeColor="background1" w:themeShade="A6"/>
          <w:szCs w:val="24"/>
        </w:rPr>
        <w:t xml:space="preserve"> delivered from the mains, as well as its duration. </w:t>
      </w:r>
      <w:commentRangeStart w:id="265"/>
      <w:r w:rsidRPr="00D02A3B">
        <w:rPr>
          <w:color w:val="A6A6A6" w:themeColor="background1" w:themeShade="A6"/>
          <w:szCs w:val="24"/>
        </w:rPr>
        <w:t>Electric energy measurement may be stopped when the end-of-charge criterion as defined in paragraph </w:t>
      </w:r>
      <w:del w:id="266" w:author="JRC" w:date="2020-03-09T13:49:00Z">
        <w:r w:rsidRPr="007D5177" w:rsidDel="00E27849">
          <w:rPr>
            <w:strike/>
            <w:color w:val="7030A0"/>
            <w:szCs w:val="24"/>
          </w:rPr>
          <w:delText>2.2.3.2.</w:delText>
        </w:r>
        <w:r w:rsidRPr="0059782D" w:rsidDel="00E27849">
          <w:rPr>
            <w:color w:val="7030A0"/>
            <w:szCs w:val="24"/>
          </w:rPr>
          <w:delText xml:space="preserve"> </w:delText>
        </w:r>
      </w:del>
      <w:ins w:id="267" w:author="JRC" w:date="2020-03-09T13:49:00Z">
        <w:r w:rsidR="00E27849">
          <w:rPr>
            <w:color w:val="7030A0"/>
            <w:szCs w:val="24"/>
          </w:rPr>
          <w:t xml:space="preserve">2.4.2.2. </w:t>
        </w:r>
        <w:r w:rsidR="00E27849" w:rsidRPr="0059782D">
          <w:rPr>
            <w:color w:val="7030A0"/>
            <w:szCs w:val="24"/>
          </w:rPr>
          <w:t>of Appendix 4</w:t>
        </w:r>
      </w:ins>
      <w:r w:rsidRPr="0059782D">
        <w:rPr>
          <w:color w:val="7030A0"/>
          <w:szCs w:val="24"/>
        </w:rPr>
        <w:t xml:space="preserve"> </w:t>
      </w:r>
      <w:r w:rsidRPr="00D02A3B">
        <w:rPr>
          <w:color w:val="A6A6A6" w:themeColor="background1" w:themeShade="A6"/>
          <w:szCs w:val="24"/>
        </w:rPr>
        <w:t xml:space="preserve">to this </w:t>
      </w:r>
      <w:ins w:id="268" w:author="JRC" w:date="2020-03-09T13:49:00Z">
        <w:r w:rsidR="00E27849">
          <w:rPr>
            <w:color w:val="7030A0"/>
            <w:szCs w:val="24"/>
          </w:rPr>
          <w:t>sub-</w:t>
        </w:r>
      </w:ins>
      <w:r w:rsidRPr="00D02A3B">
        <w:rPr>
          <w:color w:val="A6A6A6" w:themeColor="background1" w:themeShade="A6"/>
          <w:szCs w:val="24"/>
        </w:rPr>
        <w:t>annex is reached</w:t>
      </w:r>
      <w:commentRangeEnd w:id="265"/>
      <w:r w:rsidR="00B21A22">
        <w:rPr>
          <w:rStyle w:val="Marquedecommentaire"/>
          <w:rFonts w:eastAsia="MS Mincho"/>
          <w:lang w:val="en-US" w:eastAsia="en-US"/>
        </w:rPr>
        <w:commentReference w:id="265"/>
      </w:r>
      <w:commentRangeStart w:id="269"/>
      <w:r w:rsidRPr="00D02A3B">
        <w:rPr>
          <w:color w:val="A6A6A6" w:themeColor="background1" w:themeShade="A6"/>
          <w:szCs w:val="24"/>
        </w:rPr>
        <w:t>.</w:t>
      </w:r>
      <w:commentRangeEnd w:id="269"/>
      <w:r w:rsidR="006F455E">
        <w:rPr>
          <w:rStyle w:val="Marquedecommentaire"/>
          <w:rFonts w:eastAsia="MS Mincho"/>
          <w:lang w:val="en-US" w:eastAsia="en-US"/>
        </w:rPr>
        <w:commentReference w:id="269"/>
      </w:r>
    </w:p>
    <w:p w14:paraId="154CE2D0" w14:textId="2EC327AA"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3.2.7.</w:t>
      </w:r>
      <w:r w:rsidRPr="00D02A3B">
        <w:rPr>
          <w:color w:val="A6A6A6" w:themeColor="background1" w:themeShade="A6"/>
          <w:szCs w:val="24"/>
        </w:rPr>
        <w:tab/>
        <w:t xml:space="preserve">Charge-sustaining </w:t>
      </w:r>
      <w:ins w:id="270" w:author="JRC" w:date="2020-03-09T13:50:00Z">
        <w:r w:rsidR="00E27849" w:rsidRPr="001F5459">
          <w:rPr>
            <w:color w:val="7030A0"/>
            <w:szCs w:val="24"/>
          </w:rPr>
          <w:t>Type </w:t>
        </w:r>
        <w:r w:rsidR="00E27849">
          <w:rPr>
            <w:color w:val="7030A0"/>
            <w:szCs w:val="24"/>
          </w:rPr>
          <w:t>6</w:t>
        </w:r>
      </w:ins>
      <w:r w:rsidRPr="00D02A3B">
        <w:rPr>
          <w:color w:val="A6A6A6" w:themeColor="background1" w:themeShade="A6"/>
          <w:szCs w:val="24"/>
        </w:rPr>
        <w:t xml:space="preserve"> test with a subsequent charge-depleting </w:t>
      </w:r>
      <w:del w:id="271" w:author="JRC" w:date="2020-03-09T13:50:00Z">
        <w:r w:rsidRPr="001F5459" w:rsidDel="00E27849">
          <w:rPr>
            <w:strike/>
            <w:color w:val="7030A0"/>
            <w:szCs w:val="24"/>
          </w:rPr>
          <w:delText>Type 1</w:delText>
        </w:r>
        <w:r w:rsidRPr="00D02A3B" w:rsidDel="00E27849">
          <w:rPr>
            <w:color w:val="A6A6A6" w:themeColor="background1" w:themeShade="A6"/>
            <w:szCs w:val="24"/>
          </w:rPr>
          <w:delText xml:space="preserve"> </w:delText>
        </w:r>
      </w:del>
      <w:r w:rsidRPr="00D02A3B">
        <w:rPr>
          <w:color w:val="A6A6A6" w:themeColor="background1" w:themeShade="A6"/>
          <w:szCs w:val="24"/>
        </w:rPr>
        <w:t>test (Option 4)</w:t>
      </w:r>
    </w:p>
    <w:p w14:paraId="41A6045A" w14:textId="2D107454" w:rsidR="00036776" w:rsidRPr="00D02A3B" w:rsidRDefault="00036776" w:rsidP="00036776">
      <w:pPr>
        <w:pStyle w:val="Titre1"/>
        <w:spacing w:after="120"/>
        <w:ind w:left="2257" w:right="1134"/>
        <w:jc w:val="both"/>
        <w:rPr>
          <w:color w:val="A6A6A6" w:themeColor="background1" w:themeShade="A6"/>
        </w:rPr>
      </w:pPr>
      <w:r w:rsidRPr="00D02A3B">
        <w:rPr>
          <w:color w:val="A6A6A6" w:themeColor="background1" w:themeShade="A6"/>
          <w:szCs w:val="24"/>
        </w:rPr>
        <w:t xml:space="preserve">The test sequence according to Option 4, described in </w:t>
      </w:r>
      <w:r w:rsidRPr="00E27849">
        <w:rPr>
          <w:color w:val="A6A6A6" w:themeColor="background1" w:themeShade="A6"/>
          <w:szCs w:val="24"/>
        </w:rPr>
        <w:t>paragraphs 3.2.7.1. and 3.2.7.2.</w:t>
      </w:r>
      <w:r w:rsidRPr="00D02A3B">
        <w:rPr>
          <w:color w:val="A6A6A6" w:themeColor="background1" w:themeShade="A6"/>
          <w:szCs w:val="24"/>
        </w:rPr>
        <w:t xml:space="preserve"> of this annex, as well as the corresponding REESS state of charge profile, are shown in </w:t>
      </w:r>
      <w:r w:rsidRPr="00E27849">
        <w:rPr>
          <w:color w:val="A6A6A6" w:themeColor="background1" w:themeShade="A6"/>
          <w:szCs w:val="24"/>
        </w:rPr>
        <w:t>Figure </w:t>
      </w:r>
      <w:del w:id="272" w:author="JRC" w:date="2020-03-09T13:51:00Z">
        <w:r w:rsidRPr="00E27849" w:rsidDel="00E27849">
          <w:rPr>
            <w:color w:val="A6A6A6" w:themeColor="background1" w:themeShade="A6"/>
            <w:szCs w:val="24"/>
          </w:rPr>
          <w:delText>A8</w:delText>
        </w:r>
      </w:del>
      <w:r w:rsidRPr="00E27849">
        <w:rPr>
          <w:color w:val="A6A6A6" w:themeColor="background1" w:themeShade="A6"/>
          <w:szCs w:val="24"/>
        </w:rPr>
        <w:t>.App1/4 of</w:t>
      </w:r>
      <w:r w:rsidRPr="00D02A3B">
        <w:rPr>
          <w:color w:val="A6A6A6" w:themeColor="background1" w:themeShade="A6"/>
        </w:rPr>
        <w:t xml:space="preserve"> Appendix 1 to this </w:t>
      </w:r>
      <w:ins w:id="273" w:author="JRC" w:date="2020-03-09T13:51:00Z">
        <w:r w:rsidR="00E27849">
          <w:rPr>
            <w:color w:val="A6A6A6" w:themeColor="background1" w:themeShade="A6"/>
          </w:rPr>
          <w:t>sub-</w:t>
        </w:r>
      </w:ins>
      <w:r w:rsidRPr="00D02A3B">
        <w:rPr>
          <w:color w:val="A6A6A6" w:themeColor="background1" w:themeShade="A6"/>
        </w:rPr>
        <w:t>annex</w:t>
      </w:r>
      <w:commentRangeStart w:id="274"/>
      <w:r w:rsidRPr="00D02A3B">
        <w:rPr>
          <w:color w:val="A6A6A6" w:themeColor="background1" w:themeShade="A6"/>
        </w:rPr>
        <w:t>.</w:t>
      </w:r>
      <w:commentRangeEnd w:id="274"/>
      <w:r w:rsidR="006F455E">
        <w:rPr>
          <w:rStyle w:val="Marquedecommentaire"/>
          <w:rFonts w:eastAsia="MS Mincho"/>
          <w:lang w:val="en-US" w:eastAsia="en-US"/>
        </w:rPr>
        <w:commentReference w:id="274"/>
      </w:r>
    </w:p>
    <w:p w14:paraId="1901D2C7" w14:textId="2A833B98"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3.2.7.1.</w:t>
      </w:r>
      <w:r w:rsidRPr="00D02A3B">
        <w:rPr>
          <w:color w:val="A6A6A6" w:themeColor="background1" w:themeShade="A6"/>
          <w:szCs w:val="24"/>
        </w:rPr>
        <w:tab/>
        <w:t xml:space="preserve">For the charge-sustaining </w:t>
      </w:r>
      <w:ins w:id="275" w:author="JRC" w:date="2020-03-09T13:51:00Z">
        <w:r w:rsidR="00E27849" w:rsidRPr="001F5459">
          <w:rPr>
            <w:color w:val="7030A0"/>
            <w:szCs w:val="24"/>
          </w:rPr>
          <w:t>Type </w:t>
        </w:r>
        <w:r w:rsidR="00E27849">
          <w:rPr>
            <w:color w:val="7030A0"/>
            <w:szCs w:val="24"/>
          </w:rPr>
          <w:t>6</w:t>
        </w:r>
      </w:ins>
      <w:r w:rsidRPr="00D02A3B">
        <w:rPr>
          <w:color w:val="A6A6A6" w:themeColor="background1" w:themeShade="A6"/>
          <w:szCs w:val="24"/>
        </w:rPr>
        <w:t xml:space="preserve"> test, the procedure described in paragraphs </w:t>
      </w:r>
      <w:r w:rsidRPr="00E27849">
        <w:rPr>
          <w:color w:val="A6A6A6" w:themeColor="background1" w:themeShade="A6"/>
          <w:szCs w:val="24"/>
        </w:rPr>
        <w:t>3.2.5.1. to 3.2.5.3.</w:t>
      </w:r>
      <w:r w:rsidRPr="00D02A3B">
        <w:rPr>
          <w:color w:val="A6A6A6" w:themeColor="background1" w:themeShade="A6"/>
          <w:szCs w:val="24"/>
        </w:rPr>
        <w:t xml:space="preserve"> inclusive of this </w:t>
      </w:r>
      <w:ins w:id="276" w:author="JRC" w:date="2020-03-09T13:51:00Z">
        <w:r w:rsidR="00E27849">
          <w:rPr>
            <w:color w:val="A6A6A6" w:themeColor="background1" w:themeShade="A6"/>
            <w:szCs w:val="24"/>
          </w:rPr>
          <w:t>sub-</w:t>
        </w:r>
      </w:ins>
      <w:r w:rsidRPr="00D02A3B">
        <w:rPr>
          <w:color w:val="A6A6A6" w:themeColor="background1" w:themeShade="A6"/>
        </w:rPr>
        <w:t>annex</w:t>
      </w:r>
      <w:r w:rsidRPr="00D02A3B">
        <w:rPr>
          <w:color w:val="A6A6A6" w:themeColor="background1" w:themeShade="A6"/>
          <w:szCs w:val="24"/>
        </w:rPr>
        <w:t>, as well as paragraph </w:t>
      </w:r>
      <w:r w:rsidRPr="00E27849">
        <w:rPr>
          <w:color w:val="A6A6A6" w:themeColor="background1" w:themeShade="A6"/>
          <w:szCs w:val="24"/>
        </w:rPr>
        <w:t xml:space="preserve">3.2.6.3.1. </w:t>
      </w:r>
      <w:r w:rsidRPr="00D02A3B">
        <w:rPr>
          <w:color w:val="A6A6A6" w:themeColor="background1" w:themeShade="A6"/>
          <w:szCs w:val="24"/>
        </w:rPr>
        <w:t xml:space="preserve">of this </w:t>
      </w:r>
      <w:ins w:id="277" w:author="JRC" w:date="2020-03-09T13:51:00Z">
        <w:r w:rsidR="00E27849">
          <w:rPr>
            <w:color w:val="A6A6A6" w:themeColor="background1" w:themeShade="A6"/>
            <w:szCs w:val="24"/>
          </w:rPr>
          <w:t>sub-</w:t>
        </w:r>
      </w:ins>
      <w:r w:rsidRPr="00D02A3B">
        <w:rPr>
          <w:color w:val="A6A6A6" w:themeColor="background1" w:themeShade="A6"/>
          <w:szCs w:val="24"/>
        </w:rPr>
        <w:t>annex, shall be followed</w:t>
      </w:r>
      <w:commentRangeStart w:id="278"/>
      <w:r w:rsidRPr="00D02A3B">
        <w:rPr>
          <w:color w:val="A6A6A6" w:themeColor="background1" w:themeShade="A6"/>
          <w:szCs w:val="24"/>
        </w:rPr>
        <w:t>.</w:t>
      </w:r>
      <w:commentRangeEnd w:id="278"/>
      <w:r w:rsidR="006F455E">
        <w:rPr>
          <w:rStyle w:val="Marquedecommentaire"/>
          <w:rFonts w:eastAsia="MS Mincho"/>
          <w:lang w:val="en-US" w:eastAsia="en-US"/>
        </w:rPr>
        <w:commentReference w:id="278"/>
      </w:r>
    </w:p>
    <w:p w14:paraId="75FFED36" w14:textId="25327C1E" w:rsidR="00036776" w:rsidRDefault="00036776" w:rsidP="00036776">
      <w:pPr>
        <w:pStyle w:val="SingleTxtG"/>
        <w:ind w:left="2268" w:hanging="1134"/>
        <w:rPr>
          <w:ins w:id="279" w:author="JRC" w:date="2020-03-09T13:53:00Z"/>
          <w:color w:val="A6A6A6" w:themeColor="background1" w:themeShade="A6"/>
          <w:szCs w:val="24"/>
        </w:rPr>
      </w:pPr>
      <w:r w:rsidRPr="00D02A3B">
        <w:rPr>
          <w:color w:val="A6A6A6" w:themeColor="background1" w:themeShade="A6"/>
          <w:szCs w:val="24"/>
        </w:rPr>
        <w:t>3.2.7.2.</w:t>
      </w:r>
      <w:r w:rsidRPr="00D02A3B">
        <w:rPr>
          <w:color w:val="A6A6A6" w:themeColor="background1" w:themeShade="A6"/>
          <w:szCs w:val="24"/>
        </w:rPr>
        <w:tab/>
        <w:t xml:space="preserve">Subsequently, the procedure for the charge-depleting </w:t>
      </w:r>
      <w:ins w:id="280" w:author="JRC" w:date="2020-03-09T13:52:00Z">
        <w:r w:rsidR="00B56B3F" w:rsidRPr="001F5459">
          <w:rPr>
            <w:color w:val="7030A0"/>
            <w:szCs w:val="24"/>
          </w:rPr>
          <w:t>Type </w:t>
        </w:r>
        <w:r w:rsidR="00B56B3F">
          <w:rPr>
            <w:color w:val="7030A0"/>
            <w:szCs w:val="24"/>
          </w:rPr>
          <w:t>6</w:t>
        </w:r>
        <w:r w:rsidR="00B56B3F" w:rsidRPr="00D02A3B">
          <w:rPr>
            <w:color w:val="A6A6A6" w:themeColor="background1" w:themeShade="A6"/>
            <w:szCs w:val="24"/>
          </w:rPr>
          <w:t xml:space="preserve"> </w:t>
        </w:r>
      </w:ins>
      <w:r w:rsidRPr="00D02A3B">
        <w:rPr>
          <w:color w:val="A6A6A6" w:themeColor="background1" w:themeShade="A6"/>
          <w:szCs w:val="24"/>
        </w:rPr>
        <w:t>test described in paragraphs </w:t>
      </w:r>
      <w:r w:rsidRPr="00B56B3F">
        <w:rPr>
          <w:color w:val="A6A6A6" w:themeColor="background1" w:themeShade="A6"/>
          <w:szCs w:val="24"/>
        </w:rPr>
        <w:t xml:space="preserve">3.2.4.2. to 3.2.4.7. </w:t>
      </w:r>
      <w:r w:rsidRPr="00D02A3B">
        <w:rPr>
          <w:color w:val="A6A6A6" w:themeColor="background1" w:themeShade="A6"/>
          <w:szCs w:val="24"/>
        </w:rPr>
        <w:t xml:space="preserve">inclusive of this </w:t>
      </w:r>
      <w:ins w:id="281" w:author="JRC" w:date="2020-03-09T13:52:00Z">
        <w:r w:rsidR="00B56B3F">
          <w:rPr>
            <w:color w:val="A6A6A6" w:themeColor="background1" w:themeShade="A6"/>
            <w:szCs w:val="24"/>
          </w:rPr>
          <w:t>sub-</w:t>
        </w:r>
      </w:ins>
      <w:r w:rsidRPr="00D02A3B">
        <w:rPr>
          <w:color w:val="A6A6A6" w:themeColor="background1" w:themeShade="A6"/>
          <w:szCs w:val="24"/>
        </w:rPr>
        <w:t>annex shall be followed.</w:t>
      </w:r>
      <w:r>
        <w:rPr>
          <w:color w:val="A6A6A6" w:themeColor="background1" w:themeShade="A6"/>
          <w:szCs w:val="24"/>
        </w:rPr>
        <w:t xml:space="preserve"> </w:t>
      </w:r>
      <w:r w:rsidRPr="00D02A3B">
        <w:rPr>
          <w:color w:val="A6A6A6" w:themeColor="background1" w:themeShade="A6"/>
          <w:szCs w:val="24"/>
        </w:rPr>
        <w:t>Paragraphs </w:t>
      </w:r>
      <w:del w:id="282" w:author="JRC" w:date="2020-03-09T13:52:00Z">
        <w:r w:rsidRPr="004741D7" w:rsidDel="00B56B3F">
          <w:rPr>
            <w:strike/>
            <w:color w:val="7030A0"/>
            <w:szCs w:val="24"/>
          </w:rPr>
          <w:delText>2.1.1. and 2.1.2</w:delText>
        </w:r>
        <w:r w:rsidRPr="004741D7" w:rsidDel="00B56B3F">
          <w:rPr>
            <w:strike/>
            <w:color w:val="A6A6A6" w:themeColor="background1" w:themeShade="A6"/>
            <w:szCs w:val="24"/>
          </w:rPr>
          <w:delText>.</w:delText>
        </w:r>
        <w:r w:rsidDel="00B56B3F">
          <w:rPr>
            <w:color w:val="A6A6A6" w:themeColor="background1" w:themeShade="A6"/>
            <w:szCs w:val="24"/>
          </w:rPr>
          <w:delText xml:space="preserve"> </w:delText>
        </w:r>
      </w:del>
      <w:ins w:id="283" w:author="JRC" w:date="2020-03-09T13:52:00Z">
        <w:r w:rsidR="00B56B3F">
          <w:rPr>
            <w:color w:val="7030A0"/>
            <w:szCs w:val="24"/>
          </w:rPr>
          <w:t>2.1</w:t>
        </w:r>
        <w:r w:rsidR="00B56B3F" w:rsidRPr="00D02A3B">
          <w:rPr>
            <w:color w:val="A6A6A6" w:themeColor="background1" w:themeShade="A6"/>
            <w:szCs w:val="24"/>
          </w:rPr>
          <w:t xml:space="preserve"> </w:t>
        </w:r>
        <w:r w:rsidR="00B56B3F">
          <w:rPr>
            <w:color w:val="7030A0"/>
            <w:szCs w:val="24"/>
          </w:rPr>
          <w:t xml:space="preserve">to </w:t>
        </w:r>
      </w:ins>
      <w:ins w:id="284" w:author="JRC" w:date="2020-03-09T20:39:00Z">
        <w:r w:rsidR="00F24899">
          <w:rPr>
            <w:color w:val="7030A0"/>
            <w:szCs w:val="24"/>
          </w:rPr>
          <w:t xml:space="preserve">2.2.3. </w:t>
        </w:r>
      </w:ins>
      <w:ins w:id="285" w:author="JRC" w:date="2020-03-09T13:52:00Z">
        <w:r w:rsidR="00B56B3F">
          <w:rPr>
            <w:color w:val="7030A0"/>
            <w:szCs w:val="24"/>
          </w:rPr>
          <w:t xml:space="preserve">inclusive </w:t>
        </w:r>
        <w:r w:rsidR="00B56B3F" w:rsidRPr="00D02A3B">
          <w:rPr>
            <w:color w:val="A6A6A6" w:themeColor="background1" w:themeShade="A6"/>
            <w:szCs w:val="24"/>
          </w:rPr>
          <w:t xml:space="preserve">of </w:t>
        </w:r>
        <w:r w:rsidR="00B56B3F" w:rsidRPr="00A100CF">
          <w:rPr>
            <w:color w:val="7030A0"/>
            <w:szCs w:val="24"/>
          </w:rPr>
          <w:t>Appendix 4</w:t>
        </w:r>
      </w:ins>
      <w:r w:rsidRPr="00D02A3B">
        <w:rPr>
          <w:color w:val="A6A6A6" w:themeColor="background1" w:themeShade="A6"/>
          <w:szCs w:val="24"/>
        </w:rPr>
        <w:t xml:space="preserve"> </w:t>
      </w:r>
      <w:r w:rsidRPr="00D02A3B">
        <w:rPr>
          <w:color w:val="A6A6A6" w:themeColor="background1" w:themeShade="A6"/>
        </w:rPr>
        <w:t xml:space="preserve">to this </w:t>
      </w:r>
      <w:ins w:id="286" w:author="JRC" w:date="2020-03-09T13:52:00Z">
        <w:r w:rsidR="00B56B3F">
          <w:rPr>
            <w:color w:val="7030A0"/>
          </w:rPr>
          <w:t>sub-</w:t>
        </w:r>
      </w:ins>
      <w:r w:rsidRPr="00D02A3B">
        <w:rPr>
          <w:color w:val="A6A6A6" w:themeColor="background1" w:themeShade="A6"/>
        </w:rPr>
        <w:t>annex</w:t>
      </w:r>
      <w:r w:rsidRPr="00D02A3B" w:rsidDel="00A5601C">
        <w:rPr>
          <w:color w:val="A6A6A6" w:themeColor="background1" w:themeShade="A6"/>
        </w:rPr>
        <w:t xml:space="preserve"> </w:t>
      </w:r>
      <w:r w:rsidRPr="00D02A3B">
        <w:rPr>
          <w:color w:val="A6A6A6" w:themeColor="background1" w:themeShade="A6"/>
          <w:szCs w:val="24"/>
        </w:rPr>
        <w:t>shall not apply</w:t>
      </w:r>
      <w:commentRangeStart w:id="287"/>
      <w:r w:rsidRPr="00D02A3B">
        <w:rPr>
          <w:color w:val="A6A6A6" w:themeColor="background1" w:themeShade="A6"/>
          <w:szCs w:val="24"/>
        </w:rPr>
        <w:t>.</w:t>
      </w:r>
      <w:commentRangeEnd w:id="287"/>
      <w:r w:rsidR="006F455E">
        <w:rPr>
          <w:rStyle w:val="Marquedecommentaire"/>
          <w:rFonts w:eastAsia="MS Mincho"/>
          <w:lang w:val="en-US" w:eastAsia="en-US"/>
        </w:rPr>
        <w:commentReference w:id="287"/>
      </w:r>
    </w:p>
    <w:p w14:paraId="752B0367" w14:textId="57EF8DE9" w:rsidR="00B56B3F" w:rsidRPr="00D02A3B" w:rsidRDefault="00B56B3F" w:rsidP="00B56B3F">
      <w:pPr>
        <w:pStyle w:val="SingleTxtG"/>
        <w:keepNext/>
        <w:ind w:left="2268" w:hanging="1134"/>
        <w:rPr>
          <w:ins w:id="288" w:author="JRC" w:date="2020-03-09T13:53:00Z"/>
          <w:color w:val="A6A6A6" w:themeColor="background1" w:themeShade="A6"/>
          <w:szCs w:val="24"/>
        </w:rPr>
      </w:pPr>
      <w:ins w:id="289" w:author="JRC" w:date="2020-03-09T13:53:00Z">
        <w:r w:rsidRPr="00D02A3B">
          <w:rPr>
            <w:color w:val="A6A6A6" w:themeColor="background1" w:themeShade="A6"/>
            <w:szCs w:val="24"/>
          </w:rPr>
          <w:t>3.2.</w:t>
        </w:r>
        <w:r>
          <w:rPr>
            <w:color w:val="A6A6A6" w:themeColor="background1" w:themeShade="A6"/>
            <w:szCs w:val="24"/>
          </w:rPr>
          <w:t>8</w:t>
        </w:r>
        <w:r w:rsidRPr="00D02A3B">
          <w:rPr>
            <w:color w:val="A6A6A6" w:themeColor="background1" w:themeShade="A6"/>
            <w:szCs w:val="24"/>
          </w:rPr>
          <w:t>.</w:t>
        </w:r>
        <w:r w:rsidRPr="00D02A3B">
          <w:rPr>
            <w:color w:val="A6A6A6" w:themeColor="background1" w:themeShade="A6"/>
            <w:szCs w:val="24"/>
          </w:rPr>
          <w:tab/>
          <w:t xml:space="preserve">Charge-sustaining </w:t>
        </w:r>
        <w:r w:rsidRPr="001F5459">
          <w:rPr>
            <w:color w:val="7030A0"/>
            <w:szCs w:val="24"/>
          </w:rPr>
          <w:t>Type </w:t>
        </w:r>
        <w:r>
          <w:rPr>
            <w:color w:val="7030A0"/>
            <w:szCs w:val="24"/>
          </w:rPr>
          <w:t>6</w:t>
        </w:r>
        <w:r w:rsidRPr="00D02A3B">
          <w:rPr>
            <w:color w:val="A6A6A6" w:themeColor="background1" w:themeShade="A6"/>
            <w:szCs w:val="24"/>
          </w:rPr>
          <w:t xml:space="preserve"> test with a subsequent charge-depleting test (Option </w:t>
        </w:r>
        <w:r>
          <w:rPr>
            <w:color w:val="A6A6A6" w:themeColor="background1" w:themeShade="A6"/>
            <w:szCs w:val="24"/>
          </w:rPr>
          <w:t>5</w:t>
        </w:r>
        <w:r w:rsidRPr="00D02A3B">
          <w:rPr>
            <w:color w:val="A6A6A6" w:themeColor="background1" w:themeShade="A6"/>
            <w:szCs w:val="24"/>
          </w:rPr>
          <w:t>)</w:t>
        </w:r>
      </w:ins>
    </w:p>
    <w:p w14:paraId="0E2E7F21" w14:textId="7423CA40" w:rsidR="00B56B3F" w:rsidRPr="00D02A3B" w:rsidRDefault="00B56B3F" w:rsidP="00B56B3F">
      <w:pPr>
        <w:pStyle w:val="Titre1"/>
        <w:spacing w:after="120"/>
        <w:ind w:left="2257" w:right="1134"/>
        <w:jc w:val="both"/>
        <w:rPr>
          <w:ins w:id="290" w:author="JRC" w:date="2020-03-09T13:53:00Z"/>
          <w:color w:val="A6A6A6" w:themeColor="background1" w:themeShade="A6"/>
        </w:rPr>
      </w:pPr>
      <w:ins w:id="291" w:author="JRC" w:date="2020-03-09T13:53:00Z">
        <w:r w:rsidRPr="00D02A3B">
          <w:rPr>
            <w:color w:val="A6A6A6" w:themeColor="background1" w:themeShade="A6"/>
            <w:szCs w:val="24"/>
          </w:rPr>
          <w:t>The test sequence according to Option </w:t>
        </w:r>
        <w:r>
          <w:rPr>
            <w:color w:val="A6A6A6" w:themeColor="background1" w:themeShade="A6"/>
            <w:szCs w:val="24"/>
          </w:rPr>
          <w:t>5</w:t>
        </w:r>
        <w:r w:rsidRPr="00D02A3B">
          <w:rPr>
            <w:color w:val="A6A6A6" w:themeColor="background1" w:themeShade="A6"/>
            <w:szCs w:val="24"/>
          </w:rPr>
          <w:t xml:space="preserve">, described in </w:t>
        </w:r>
        <w:r w:rsidRPr="00E27849">
          <w:rPr>
            <w:color w:val="A6A6A6" w:themeColor="background1" w:themeShade="A6"/>
            <w:szCs w:val="24"/>
          </w:rPr>
          <w:t>paragraphs 3.2.</w:t>
        </w:r>
        <w:r>
          <w:rPr>
            <w:color w:val="A6A6A6" w:themeColor="background1" w:themeShade="A6"/>
            <w:szCs w:val="24"/>
          </w:rPr>
          <w:t>8</w:t>
        </w:r>
        <w:r w:rsidRPr="00E27849">
          <w:rPr>
            <w:color w:val="A6A6A6" w:themeColor="background1" w:themeShade="A6"/>
            <w:szCs w:val="24"/>
          </w:rPr>
          <w:t>.1. and 3.2.</w:t>
        </w:r>
        <w:r>
          <w:rPr>
            <w:color w:val="A6A6A6" w:themeColor="background1" w:themeShade="A6"/>
            <w:szCs w:val="24"/>
          </w:rPr>
          <w:t>8</w:t>
        </w:r>
        <w:r w:rsidRPr="00E27849">
          <w:rPr>
            <w:color w:val="A6A6A6" w:themeColor="background1" w:themeShade="A6"/>
            <w:szCs w:val="24"/>
          </w:rPr>
          <w:t>.2.</w:t>
        </w:r>
        <w:r w:rsidRPr="00D02A3B">
          <w:rPr>
            <w:color w:val="A6A6A6" w:themeColor="background1" w:themeShade="A6"/>
            <w:szCs w:val="24"/>
          </w:rPr>
          <w:t xml:space="preserve"> of this annex, as well as the corresponding REESS state of charge profile, are shown in </w:t>
        </w:r>
        <w:r w:rsidRPr="00E27849">
          <w:rPr>
            <w:color w:val="A6A6A6" w:themeColor="background1" w:themeShade="A6"/>
            <w:szCs w:val="24"/>
          </w:rPr>
          <w:t>Figure </w:t>
        </w:r>
      </w:ins>
      <w:ins w:id="292" w:author="JRC" w:date="2020-03-09T14:01:00Z">
        <w:r w:rsidR="002723D5">
          <w:rPr>
            <w:color w:val="A6A6A6" w:themeColor="background1" w:themeShade="A6"/>
            <w:szCs w:val="24"/>
          </w:rPr>
          <w:t>AX</w:t>
        </w:r>
      </w:ins>
      <w:ins w:id="293" w:author="JRC" w:date="2020-03-09T13:53:00Z">
        <w:r w:rsidRPr="00E27849">
          <w:rPr>
            <w:color w:val="A6A6A6" w:themeColor="background1" w:themeShade="A6"/>
            <w:szCs w:val="24"/>
          </w:rPr>
          <w:t>.App1/</w:t>
        </w:r>
      </w:ins>
      <w:ins w:id="294" w:author="JRC" w:date="2020-03-09T14:01:00Z">
        <w:r w:rsidR="002723D5">
          <w:rPr>
            <w:color w:val="A6A6A6" w:themeColor="background1" w:themeShade="A6"/>
            <w:szCs w:val="24"/>
          </w:rPr>
          <w:t>X</w:t>
        </w:r>
      </w:ins>
      <w:ins w:id="295" w:author="JRC" w:date="2020-03-09T13:53:00Z">
        <w:r w:rsidRPr="00E27849">
          <w:rPr>
            <w:color w:val="A6A6A6" w:themeColor="background1" w:themeShade="A6"/>
            <w:szCs w:val="24"/>
          </w:rPr>
          <w:t xml:space="preserve"> of</w:t>
        </w:r>
        <w:r w:rsidRPr="00D02A3B">
          <w:rPr>
            <w:color w:val="A6A6A6" w:themeColor="background1" w:themeShade="A6"/>
          </w:rPr>
          <w:t xml:space="preserve"> Appendix 1 to this </w:t>
        </w:r>
        <w:r>
          <w:rPr>
            <w:color w:val="A6A6A6" w:themeColor="background1" w:themeShade="A6"/>
          </w:rPr>
          <w:t>sub-</w:t>
        </w:r>
        <w:r w:rsidRPr="00D02A3B">
          <w:rPr>
            <w:color w:val="A6A6A6" w:themeColor="background1" w:themeShade="A6"/>
          </w:rPr>
          <w:t>annex</w:t>
        </w:r>
        <w:commentRangeStart w:id="296"/>
        <w:r w:rsidRPr="00D02A3B">
          <w:rPr>
            <w:color w:val="A6A6A6" w:themeColor="background1" w:themeShade="A6"/>
          </w:rPr>
          <w:t>.</w:t>
        </w:r>
        <w:commentRangeEnd w:id="296"/>
        <w:r>
          <w:rPr>
            <w:rStyle w:val="Marquedecommentaire"/>
            <w:rFonts w:eastAsia="MS Mincho"/>
            <w:lang w:val="en-US" w:eastAsia="en-US"/>
          </w:rPr>
          <w:commentReference w:id="296"/>
        </w:r>
      </w:ins>
    </w:p>
    <w:p w14:paraId="28CFE071" w14:textId="3AB8A58B" w:rsidR="00B56B3F" w:rsidRPr="00D02A3B" w:rsidRDefault="00B56B3F" w:rsidP="00B56B3F">
      <w:pPr>
        <w:pStyle w:val="SingleTxtG"/>
        <w:ind w:left="2268" w:hanging="1134"/>
        <w:rPr>
          <w:ins w:id="297" w:author="JRC" w:date="2020-03-09T13:53:00Z"/>
          <w:color w:val="A6A6A6" w:themeColor="background1" w:themeShade="A6"/>
          <w:szCs w:val="24"/>
        </w:rPr>
      </w:pPr>
      <w:ins w:id="298" w:author="JRC" w:date="2020-03-09T13:53:00Z">
        <w:r w:rsidRPr="00D02A3B">
          <w:rPr>
            <w:color w:val="A6A6A6" w:themeColor="background1" w:themeShade="A6"/>
            <w:szCs w:val="24"/>
          </w:rPr>
          <w:t>3.2.</w:t>
        </w:r>
        <w:r>
          <w:rPr>
            <w:color w:val="A6A6A6" w:themeColor="background1" w:themeShade="A6"/>
            <w:szCs w:val="24"/>
          </w:rPr>
          <w:t>8</w:t>
        </w:r>
        <w:r w:rsidRPr="00D02A3B">
          <w:rPr>
            <w:color w:val="A6A6A6" w:themeColor="background1" w:themeShade="A6"/>
            <w:szCs w:val="24"/>
          </w:rPr>
          <w:t>.1.</w:t>
        </w:r>
        <w:r w:rsidRPr="00D02A3B">
          <w:rPr>
            <w:color w:val="A6A6A6" w:themeColor="background1" w:themeShade="A6"/>
            <w:szCs w:val="24"/>
          </w:rPr>
          <w:tab/>
          <w:t xml:space="preserve">For the </w:t>
        </w:r>
      </w:ins>
      <w:ins w:id="299" w:author="JRC" w:date="2020-03-09T13:54:00Z">
        <w:r>
          <w:rPr>
            <w:color w:val="A6A6A6" w:themeColor="background1" w:themeShade="A6"/>
            <w:szCs w:val="24"/>
          </w:rPr>
          <w:t xml:space="preserve">first </w:t>
        </w:r>
      </w:ins>
      <w:ins w:id="300" w:author="JRC" w:date="2020-03-09T13:53:00Z">
        <w:r w:rsidRPr="00D02A3B">
          <w:rPr>
            <w:color w:val="A6A6A6" w:themeColor="background1" w:themeShade="A6"/>
            <w:szCs w:val="24"/>
          </w:rPr>
          <w:t xml:space="preserve">charge-sustaining </w:t>
        </w:r>
        <w:r w:rsidRPr="001F5459">
          <w:rPr>
            <w:color w:val="7030A0"/>
            <w:szCs w:val="24"/>
          </w:rPr>
          <w:t>Type </w:t>
        </w:r>
        <w:r>
          <w:rPr>
            <w:color w:val="7030A0"/>
            <w:szCs w:val="24"/>
          </w:rPr>
          <w:t>6</w:t>
        </w:r>
        <w:r w:rsidRPr="00D02A3B">
          <w:rPr>
            <w:color w:val="A6A6A6" w:themeColor="background1" w:themeShade="A6"/>
            <w:szCs w:val="24"/>
          </w:rPr>
          <w:t xml:space="preserve"> test, the procedure described in paragraphs </w:t>
        </w:r>
        <w:r w:rsidRPr="00E27849">
          <w:rPr>
            <w:color w:val="A6A6A6" w:themeColor="background1" w:themeShade="A6"/>
            <w:szCs w:val="24"/>
          </w:rPr>
          <w:t>3.2.5.1. to 3.2.5.3.</w:t>
        </w:r>
        <w:r w:rsidRPr="00D02A3B">
          <w:rPr>
            <w:color w:val="A6A6A6" w:themeColor="background1" w:themeShade="A6"/>
            <w:szCs w:val="24"/>
          </w:rPr>
          <w:t xml:space="preserve"> inclusive of this </w:t>
        </w:r>
        <w:r>
          <w:rPr>
            <w:color w:val="A6A6A6" w:themeColor="background1" w:themeShade="A6"/>
            <w:szCs w:val="24"/>
          </w:rPr>
          <w:t>sub-</w:t>
        </w:r>
        <w:r w:rsidRPr="00D02A3B">
          <w:rPr>
            <w:color w:val="A6A6A6" w:themeColor="background1" w:themeShade="A6"/>
          </w:rPr>
          <w:t>annex</w:t>
        </w:r>
        <w:r w:rsidRPr="00D02A3B">
          <w:rPr>
            <w:color w:val="A6A6A6" w:themeColor="background1" w:themeShade="A6"/>
            <w:szCs w:val="24"/>
          </w:rPr>
          <w:t>, as well as paragraph </w:t>
        </w:r>
        <w:r w:rsidRPr="00E27849">
          <w:rPr>
            <w:color w:val="A6A6A6" w:themeColor="background1" w:themeShade="A6"/>
            <w:szCs w:val="24"/>
          </w:rPr>
          <w:t xml:space="preserve">3.2.6.3.1. </w:t>
        </w:r>
        <w:r w:rsidRPr="00D02A3B">
          <w:rPr>
            <w:color w:val="A6A6A6" w:themeColor="background1" w:themeShade="A6"/>
            <w:szCs w:val="24"/>
          </w:rPr>
          <w:t xml:space="preserve">of this </w:t>
        </w:r>
        <w:r>
          <w:rPr>
            <w:color w:val="A6A6A6" w:themeColor="background1" w:themeShade="A6"/>
            <w:szCs w:val="24"/>
          </w:rPr>
          <w:t>sub-</w:t>
        </w:r>
        <w:r w:rsidRPr="00D02A3B">
          <w:rPr>
            <w:color w:val="A6A6A6" w:themeColor="background1" w:themeShade="A6"/>
            <w:szCs w:val="24"/>
          </w:rPr>
          <w:t>annex, shall be followed</w:t>
        </w:r>
        <w:commentRangeStart w:id="301"/>
        <w:r w:rsidRPr="00D02A3B">
          <w:rPr>
            <w:color w:val="A6A6A6" w:themeColor="background1" w:themeShade="A6"/>
            <w:szCs w:val="24"/>
          </w:rPr>
          <w:t>.</w:t>
        </w:r>
        <w:commentRangeEnd w:id="301"/>
        <w:r>
          <w:rPr>
            <w:rStyle w:val="Marquedecommentaire"/>
            <w:rFonts w:eastAsia="MS Mincho"/>
            <w:lang w:val="en-US" w:eastAsia="en-US"/>
          </w:rPr>
          <w:commentReference w:id="301"/>
        </w:r>
      </w:ins>
    </w:p>
    <w:p w14:paraId="5E0D39E0" w14:textId="44A1C4F1" w:rsidR="00B56B3F" w:rsidRPr="002723D5" w:rsidRDefault="00B56B3F" w:rsidP="00B56B3F">
      <w:pPr>
        <w:pStyle w:val="SingleTxtG"/>
        <w:ind w:left="2268" w:hanging="1134"/>
        <w:rPr>
          <w:color w:val="A6A6A6" w:themeColor="background1" w:themeShade="A6"/>
          <w:szCs w:val="24"/>
          <w:lang w:val="en-US"/>
        </w:rPr>
      </w:pPr>
      <w:ins w:id="302" w:author="JRC" w:date="2020-03-09T13:53:00Z">
        <w:r w:rsidRPr="00D02A3B">
          <w:rPr>
            <w:color w:val="A6A6A6" w:themeColor="background1" w:themeShade="A6"/>
            <w:szCs w:val="24"/>
          </w:rPr>
          <w:t>3.2.</w:t>
        </w:r>
        <w:r>
          <w:rPr>
            <w:color w:val="A6A6A6" w:themeColor="background1" w:themeShade="A6"/>
            <w:szCs w:val="24"/>
          </w:rPr>
          <w:t>8</w:t>
        </w:r>
        <w:r w:rsidRPr="00D02A3B">
          <w:rPr>
            <w:color w:val="A6A6A6" w:themeColor="background1" w:themeShade="A6"/>
            <w:szCs w:val="24"/>
          </w:rPr>
          <w:t>.2.</w:t>
        </w:r>
        <w:r w:rsidRPr="00D02A3B">
          <w:rPr>
            <w:color w:val="A6A6A6" w:themeColor="background1" w:themeShade="A6"/>
            <w:szCs w:val="24"/>
          </w:rPr>
          <w:tab/>
          <w:t xml:space="preserve">Subsequently, the procedure for the charge-depleting </w:t>
        </w:r>
        <w:r w:rsidRPr="001F5459">
          <w:rPr>
            <w:color w:val="7030A0"/>
            <w:szCs w:val="24"/>
          </w:rPr>
          <w:t>Type </w:t>
        </w:r>
        <w:r>
          <w:rPr>
            <w:color w:val="7030A0"/>
            <w:szCs w:val="24"/>
          </w:rPr>
          <w:t>6</w:t>
        </w:r>
        <w:r w:rsidRPr="00D02A3B">
          <w:rPr>
            <w:color w:val="A6A6A6" w:themeColor="background1" w:themeShade="A6"/>
            <w:szCs w:val="24"/>
          </w:rPr>
          <w:t xml:space="preserve"> test described in paragraphs </w:t>
        </w:r>
      </w:ins>
      <w:ins w:id="303" w:author="JRC" w:date="2020-03-09T13:59:00Z">
        <w:r w:rsidRPr="00E27849">
          <w:rPr>
            <w:color w:val="A6A6A6" w:themeColor="background1" w:themeShade="A6"/>
            <w:szCs w:val="24"/>
          </w:rPr>
          <w:t>3.2.5.1. to 3.2.5.3.</w:t>
        </w:r>
        <w:r w:rsidRPr="00D02A3B">
          <w:rPr>
            <w:color w:val="A6A6A6" w:themeColor="background1" w:themeShade="A6"/>
            <w:szCs w:val="24"/>
          </w:rPr>
          <w:t xml:space="preserve"> </w:t>
        </w:r>
      </w:ins>
      <w:ins w:id="304" w:author="JRC" w:date="2020-03-09T13:53:00Z">
        <w:r w:rsidRPr="00D02A3B">
          <w:rPr>
            <w:color w:val="A6A6A6" w:themeColor="background1" w:themeShade="A6"/>
            <w:szCs w:val="24"/>
          </w:rPr>
          <w:t xml:space="preserve">inclusive of this </w:t>
        </w:r>
        <w:r>
          <w:rPr>
            <w:color w:val="A6A6A6" w:themeColor="background1" w:themeShade="A6"/>
            <w:szCs w:val="24"/>
          </w:rPr>
          <w:t>sub-</w:t>
        </w:r>
        <w:r w:rsidRPr="00D02A3B">
          <w:rPr>
            <w:color w:val="A6A6A6" w:themeColor="background1" w:themeShade="A6"/>
            <w:szCs w:val="24"/>
          </w:rPr>
          <w:t>annex shall be followed.</w:t>
        </w:r>
        <w:r>
          <w:rPr>
            <w:color w:val="A6A6A6" w:themeColor="background1" w:themeShade="A6"/>
            <w:szCs w:val="24"/>
          </w:rPr>
          <w:t xml:space="preserve"> </w:t>
        </w:r>
        <w:r w:rsidRPr="00D02A3B">
          <w:rPr>
            <w:color w:val="A6A6A6" w:themeColor="background1" w:themeShade="A6"/>
            <w:szCs w:val="24"/>
          </w:rPr>
          <w:t>Paragraphs </w:t>
        </w:r>
        <w:r>
          <w:rPr>
            <w:color w:val="7030A0"/>
            <w:szCs w:val="24"/>
          </w:rPr>
          <w:t>2.1</w:t>
        </w:r>
        <w:r w:rsidRPr="00D02A3B">
          <w:rPr>
            <w:color w:val="A6A6A6" w:themeColor="background1" w:themeShade="A6"/>
            <w:szCs w:val="24"/>
          </w:rPr>
          <w:t xml:space="preserve"> </w:t>
        </w:r>
        <w:r>
          <w:rPr>
            <w:color w:val="7030A0"/>
            <w:szCs w:val="24"/>
          </w:rPr>
          <w:t xml:space="preserve">to </w:t>
        </w:r>
      </w:ins>
      <w:ins w:id="305" w:author="JRC" w:date="2020-03-09T20:39:00Z">
        <w:r w:rsidR="00F24899">
          <w:rPr>
            <w:color w:val="7030A0"/>
            <w:szCs w:val="24"/>
          </w:rPr>
          <w:t xml:space="preserve">2.2.3. </w:t>
        </w:r>
      </w:ins>
      <w:ins w:id="306" w:author="JRC" w:date="2020-03-09T13:53:00Z">
        <w:r>
          <w:rPr>
            <w:color w:val="7030A0"/>
            <w:szCs w:val="24"/>
          </w:rPr>
          <w:t xml:space="preserve">inclusive </w:t>
        </w:r>
        <w:r w:rsidRPr="00D02A3B">
          <w:rPr>
            <w:color w:val="A6A6A6" w:themeColor="background1" w:themeShade="A6"/>
            <w:szCs w:val="24"/>
          </w:rPr>
          <w:t xml:space="preserve">of </w:t>
        </w:r>
        <w:r w:rsidRPr="00A100CF">
          <w:rPr>
            <w:color w:val="7030A0"/>
            <w:szCs w:val="24"/>
          </w:rPr>
          <w:t>Appendix 4</w:t>
        </w:r>
        <w:r w:rsidRPr="00D02A3B">
          <w:rPr>
            <w:color w:val="A6A6A6" w:themeColor="background1" w:themeShade="A6"/>
            <w:szCs w:val="24"/>
          </w:rPr>
          <w:t xml:space="preserve"> </w:t>
        </w:r>
        <w:r w:rsidRPr="00D02A3B">
          <w:rPr>
            <w:color w:val="A6A6A6" w:themeColor="background1" w:themeShade="A6"/>
          </w:rPr>
          <w:t xml:space="preserve">to this </w:t>
        </w:r>
        <w:r>
          <w:rPr>
            <w:color w:val="7030A0"/>
          </w:rPr>
          <w:t>sub-</w:t>
        </w:r>
        <w:r w:rsidRPr="00D02A3B">
          <w:rPr>
            <w:color w:val="A6A6A6" w:themeColor="background1" w:themeShade="A6"/>
          </w:rPr>
          <w:t>annex</w:t>
        </w:r>
        <w:r w:rsidRPr="00D02A3B" w:rsidDel="00A5601C">
          <w:rPr>
            <w:color w:val="A6A6A6" w:themeColor="background1" w:themeShade="A6"/>
          </w:rPr>
          <w:t xml:space="preserve"> </w:t>
        </w:r>
        <w:r w:rsidRPr="00D02A3B">
          <w:rPr>
            <w:color w:val="A6A6A6" w:themeColor="background1" w:themeShade="A6"/>
            <w:szCs w:val="24"/>
          </w:rPr>
          <w:t>shall not apply</w:t>
        </w:r>
        <w:commentRangeStart w:id="307"/>
        <w:r w:rsidRPr="00D02A3B">
          <w:rPr>
            <w:color w:val="A6A6A6" w:themeColor="background1" w:themeShade="A6"/>
            <w:szCs w:val="24"/>
          </w:rPr>
          <w:t>.</w:t>
        </w:r>
        <w:commentRangeEnd w:id="307"/>
        <w:r>
          <w:rPr>
            <w:rStyle w:val="Marquedecommentaire"/>
            <w:rFonts w:eastAsia="MS Mincho"/>
            <w:lang w:val="en-US" w:eastAsia="en-US"/>
          </w:rPr>
          <w:commentReference w:id="307"/>
        </w:r>
      </w:ins>
    </w:p>
    <w:p w14:paraId="763C3769" w14:textId="77777777" w:rsidR="00036776" w:rsidRPr="00D02A3B" w:rsidRDefault="00036776" w:rsidP="00036776">
      <w:pPr>
        <w:pStyle w:val="SingleTxtG"/>
        <w:keepNext/>
        <w:ind w:left="2268" w:hanging="1134"/>
        <w:rPr>
          <w:bCs/>
          <w:color w:val="A6A6A6" w:themeColor="background1" w:themeShade="A6"/>
          <w:szCs w:val="24"/>
        </w:rPr>
      </w:pPr>
      <w:r w:rsidRPr="00D02A3B">
        <w:rPr>
          <w:bCs/>
          <w:color w:val="A6A6A6" w:themeColor="background1" w:themeShade="A6"/>
          <w:szCs w:val="24"/>
        </w:rPr>
        <w:t>3.3.</w:t>
      </w:r>
      <w:r w:rsidRPr="00D02A3B">
        <w:rPr>
          <w:bCs/>
          <w:color w:val="A6A6A6" w:themeColor="background1" w:themeShade="A6"/>
          <w:szCs w:val="24"/>
        </w:rPr>
        <w:tab/>
        <w:t>NOVC-HEVs</w:t>
      </w:r>
    </w:p>
    <w:p w14:paraId="7F26AEA7" w14:textId="2F646617" w:rsidR="00036776" w:rsidRPr="00D02A3B" w:rsidRDefault="00036776" w:rsidP="00036776">
      <w:pPr>
        <w:pStyle w:val="SingleTxtG"/>
        <w:ind w:left="2268"/>
        <w:rPr>
          <w:color w:val="A6A6A6" w:themeColor="background1" w:themeShade="A6"/>
        </w:rPr>
      </w:pPr>
      <w:r w:rsidRPr="00D02A3B">
        <w:rPr>
          <w:color w:val="A6A6A6" w:themeColor="background1" w:themeShade="A6"/>
          <w:szCs w:val="24"/>
        </w:rPr>
        <w:t>The test sequence described in paragraphs </w:t>
      </w:r>
      <w:r w:rsidRPr="002723D5">
        <w:rPr>
          <w:color w:val="A6A6A6" w:themeColor="background1" w:themeShade="A6"/>
          <w:szCs w:val="24"/>
        </w:rPr>
        <w:t>3.3.1. to 3.3.3</w:t>
      </w:r>
      <w:r w:rsidRPr="00D02A3B">
        <w:rPr>
          <w:color w:val="A6A6A6" w:themeColor="background1" w:themeShade="A6"/>
          <w:szCs w:val="24"/>
        </w:rPr>
        <w:t xml:space="preserve">. inclusive of this </w:t>
      </w:r>
      <w:ins w:id="308" w:author="JRC" w:date="2020-03-09T14:04:00Z">
        <w:r w:rsidR="00CC61AC">
          <w:rPr>
            <w:color w:val="A6A6A6" w:themeColor="background1" w:themeShade="A6"/>
            <w:szCs w:val="24"/>
          </w:rPr>
          <w:t>sub-</w:t>
        </w:r>
      </w:ins>
      <w:r w:rsidRPr="00D02A3B">
        <w:rPr>
          <w:color w:val="A6A6A6" w:themeColor="background1" w:themeShade="A6"/>
          <w:szCs w:val="24"/>
        </w:rPr>
        <w:t xml:space="preserve">annex, as well as the corresponding REESS state of charge profile, are shown in </w:t>
      </w:r>
      <w:r w:rsidRPr="002723D5">
        <w:rPr>
          <w:color w:val="A6A6A6" w:themeColor="background1" w:themeShade="A6"/>
          <w:szCs w:val="24"/>
        </w:rPr>
        <w:t>Figure </w:t>
      </w:r>
      <w:del w:id="309" w:author="JRC" w:date="2020-03-09T14:02:00Z">
        <w:r w:rsidRPr="002723D5" w:rsidDel="002723D5">
          <w:rPr>
            <w:color w:val="A6A6A6" w:themeColor="background1" w:themeShade="A6"/>
            <w:szCs w:val="24"/>
          </w:rPr>
          <w:delText>A8</w:delText>
        </w:r>
      </w:del>
      <w:r w:rsidRPr="002723D5">
        <w:rPr>
          <w:color w:val="A6A6A6" w:themeColor="background1" w:themeShade="A6"/>
          <w:szCs w:val="24"/>
        </w:rPr>
        <w:t>.App1/5 of Appendix</w:t>
      </w:r>
      <w:r w:rsidRPr="00D02A3B">
        <w:rPr>
          <w:color w:val="A6A6A6" w:themeColor="background1" w:themeShade="A6"/>
        </w:rPr>
        <w:t xml:space="preserve"> 1 to this </w:t>
      </w:r>
      <w:ins w:id="310" w:author="JRC" w:date="2020-03-09T14:02:00Z">
        <w:r w:rsidR="002723D5">
          <w:rPr>
            <w:color w:val="A6A6A6" w:themeColor="background1" w:themeShade="A6"/>
          </w:rPr>
          <w:t>sub-</w:t>
        </w:r>
      </w:ins>
      <w:r w:rsidRPr="00D02A3B">
        <w:rPr>
          <w:color w:val="A6A6A6" w:themeColor="background1" w:themeShade="A6"/>
        </w:rPr>
        <w:t>annex</w:t>
      </w:r>
      <w:commentRangeStart w:id="311"/>
      <w:r w:rsidRPr="00D02A3B">
        <w:rPr>
          <w:color w:val="A6A6A6" w:themeColor="background1" w:themeShade="A6"/>
        </w:rPr>
        <w:t>.</w:t>
      </w:r>
      <w:commentRangeEnd w:id="311"/>
      <w:r w:rsidR="006F455E">
        <w:rPr>
          <w:rStyle w:val="Marquedecommentaire"/>
          <w:rFonts w:eastAsia="MS Mincho"/>
          <w:lang w:val="en-US" w:eastAsia="en-US"/>
        </w:rPr>
        <w:commentReference w:id="311"/>
      </w:r>
    </w:p>
    <w:p w14:paraId="0A073216" w14:textId="77777777"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3.3.1.</w:t>
      </w:r>
      <w:r w:rsidRPr="00D02A3B">
        <w:rPr>
          <w:color w:val="A6A6A6" w:themeColor="background1" w:themeShade="A6"/>
          <w:szCs w:val="24"/>
        </w:rPr>
        <w:tab/>
        <w:t>Preconditioning and soaking</w:t>
      </w:r>
    </w:p>
    <w:p w14:paraId="51191B61" w14:textId="229AF1A4" w:rsidR="00036776" w:rsidRPr="00D02A3B" w:rsidRDefault="00036776" w:rsidP="00036776">
      <w:pPr>
        <w:pStyle w:val="SingleTxtG"/>
        <w:ind w:left="2268" w:hanging="1134"/>
        <w:rPr>
          <w:bCs/>
          <w:color w:val="A6A6A6" w:themeColor="background1" w:themeShade="A6"/>
          <w:szCs w:val="24"/>
        </w:rPr>
      </w:pPr>
      <w:r w:rsidRPr="00D02A3B">
        <w:rPr>
          <w:bCs/>
          <w:color w:val="A6A6A6" w:themeColor="background1" w:themeShade="A6"/>
          <w:szCs w:val="24"/>
        </w:rPr>
        <w:t>3.3.1.1.</w:t>
      </w:r>
      <w:r w:rsidRPr="00D02A3B">
        <w:rPr>
          <w:bCs/>
          <w:color w:val="A6A6A6" w:themeColor="background1" w:themeShade="A6"/>
          <w:szCs w:val="24"/>
        </w:rPr>
        <w:tab/>
        <w:t>Vehicles shall be preconditioned according to paragraph </w:t>
      </w:r>
      <w:del w:id="312" w:author="JRC" w:date="2020-03-09T14:03:00Z">
        <w:r w:rsidRPr="001F5459" w:rsidDel="004B1945">
          <w:rPr>
            <w:bCs/>
            <w:strike/>
            <w:color w:val="7030A0"/>
            <w:szCs w:val="24"/>
          </w:rPr>
          <w:delText>2.6. of Annex B6</w:delText>
        </w:r>
        <w:r w:rsidDel="004B1945">
          <w:rPr>
            <w:bCs/>
            <w:strike/>
            <w:color w:val="7030A0"/>
            <w:szCs w:val="24"/>
          </w:rPr>
          <w:delText xml:space="preserve"> </w:delText>
        </w:r>
      </w:del>
      <w:r>
        <w:rPr>
          <w:bCs/>
          <w:strike/>
          <w:color w:val="7030A0"/>
          <w:szCs w:val="24"/>
        </w:rPr>
        <w:t xml:space="preserve"> </w:t>
      </w:r>
      <w:ins w:id="313" w:author="JRC" w:date="2020-03-09T14:03:00Z">
        <w:r w:rsidR="004B1945">
          <w:rPr>
            <w:bCs/>
            <w:color w:val="7030A0"/>
            <w:szCs w:val="24"/>
          </w:rPr>
          <w:t>XX of the optional Annex XX</w:t>
        </w:r>
      </w:ins>
      <w:commentRangeStart w:id="314"/>
      <w:r w:rsidRPr="00D02A3B">
        <w:rPr>
          <w:bCs/>
          <w:color w:val="A6A6A6" w:themeColor="background1" w:themeShade="A6"/>
          <w:szCs w:val="24"/>
        </w:rPr>
        <w:t>.</w:t>
      </w:r>
      <w:commentRangeEnd w:id="314"/>
      <w:r w:rsidR="006F455E">
        <w:rPr>
          <w:rStyle w:val="Marquedecommentaire"/>
          <w:rFonts w:eastAsia="MS Mincho"/>
          <w:lang w:val="en-US" w:eastAsia="en-US"/>
        </w:rPr>
        <w:commentReference w:id="314"/>
      </w:r>
    </w:p>
    <w:p w14:paraId="4B3C4A94" w14:textId="494DEBD9" w:rsidR="00036776" w:rsidRPr="00D02A3B" w:rsidRDefault="00036776" w:rsidP="00036776">
      <w:pPr>
        <w:pStyle w:val="SingleTxtG"/>
        <w:ind w:left="2268"/>
        <w:rPr>
          <w:color w:val="A6A6A6" w:themeColor="background1" w:themeShade="A6"/>
          <w:szCs w:val="24"/>
        </w:rPr>
      </w:pPr>
      <w:r w:rsidRPr="00D02A3B">
        <w:rPr>
          <w:bCs/>
          <w:color w:val="A6A6A6" w:themeColor="background1" w:themeShade="A6"/>
          <w:szCs w:val="24"/>
        </w:rPr>
        <w:lastRenderedPageBreak/>
        <w:t>In addition to the requirements of paragraph </w:t>
      </w:r>
      <w:del w:id="315" w:author="JRC" w:date="2020-03-09T14:03:00Z">
        <w:r w:rsidRPr="001F5459" w:rsidDel="004B1945">
          <w:rPr>
            <w:bCs/>
            <w:strike/>
            <w:color w:val="7030A0"/>
            <w:szCs w:val="24"/>
          </w:rPr>
          <w:delText>2.6. of Annex B6</w:delText>
        </w:r>
      </w:del>
      <w:r>
        <w:rPr>
          <w:bCs/>
          <w:strike/>
          <w:color w:val="7030A0"/>
          <w:szCs w:val="24"/>
        </w:rPr>
        <w:t xml:space="preserve"> </w:t>
      </w:r>
      <w:ins w:id="316" w:author="JRC" w:date="2020-03-09T14:03:00Z">
        <w:r w:rsidR="004B1945">
          <w:rPr>
            <w:bCs/>
            <w:color w:val="7030A0"/>
            <w:szCs w:val="24"/>
          </w:rPr>
          <w:t>XX of the optional Annex XX</w:t>
        </w:r>
      </w:ins>
      <w:r w:rsidRPr="00D02A3B">
        <w:rPr>
          <w:bCs/>
          <w:color w:val="A6A6A6" w:themeColor="background1" w:themeShade="A6"/>
          <w:szCs w:val="24"/>
        </w:rPr>
        <w:t>, the level of the state of charge of the traction REESS for the charge-sustaining test may be set according to the manufacturer’s recommendation before preconditioning in order to achieve a test under charge-sustaining operating condition</w:t>
      </w:r>
      <w:commentRangeStart w:id="317"/>
      <w:r w:rsidRPr="00D02A3B">
        <w:rPr>
          <w:bCs/>
          <w:color w:val="A6A6A6" w:themeColor="background1" w:themeShade="A6"/>
          <w:szCs w:val="24"/>
        </w:rPr>
        <w:t>.</w:t>
      </w:r>
      <w:commentRangeEnd w:id="317"/>
      <w:r w:rsidR="006F455E">
        <w:rPr>
          <w:rStyle w:val="Marquedecommentaire"/>
          <w:rFonts w:eastAsia="MS Mincho"/>
          <w:lang w:val="en-US" w:eastAsia="en-US"/>
        </w:rPr>
        <w:commentReference w:id="317"/>
      </w:r>
    </w:p>
    <w:p w14:paraId="6305F0A5" w14:textId="445F3B3F" w:rsidR="00036776" w:rsidRPr="00D02A3B" w:rsidRDefault="00036776" w:rsidP="00F44CC5">
      <w:pPr>
        <w:pStyle w:val="SingleTxtG"/>
        <w:ind w:left="2268" w:hanging="1134"/>
        <w:rPr>
          <w:color w:val="A6A6A6" w:themeColor="background1" w:themeShade="A6"/>
          <w:szCs w:val="24"/>
        </w:rPr>
      </w:pPr>
      <w:r w:rsidRPr="00D02A3B">
        <w:rPr>
          <w:color w:val="A6A6A6" w:themeColor="background1" w:themeShade="A6"/>
          <w:szCs w:val="24"/>
        </w:rPr>
        <w:t xml:space="preserve">3.3.1.2. </w:t>
      </w:r>
      <w:r w:rsidRPr="00D02A3B">
        <w:rPr>
          <w:color w:val="A6A6A6" w:themeColor="background1" w:themeShade="A6"/>
          <w:szCs w:val="24"/>
        </w:rPr>
        <w:tab/>
        <w:t>Vehicles shall be soaked according to paragraph </w:t>
      </w:r>
      <w:del w:id="318" w:author="JRC" w:date="2020-03-09T14:03:00Z">
        <w:r w:rsidRPr="009F5BB7" w:rsidDel="00CC61AC">
          <w:rPr>
            <w:strike/>
            <w:color w:val="7030A0"/>
            <w:szCs w:val="24"/>
          </w:rPr>
          <w:delText>2.7. of Annex B6</w:delText>
        </w:r>
      </w:del>
      <w:r w:rsidRPr="009F5BB7">
        <w:rPr>
          <w:color w:val="7030A0"/>
          <w:szCs w:val="24"/>
        </w:rPr>
        <w:t xml:space="preserve"> </w:t>
      </w:r>
      <w:ins w:id="319" w:author="JRC" w:date="2020-03-09T14:04:00Z">
        <w:r w:rsidR="00CC61AC">
          <w:rPr>
            <w:bCs/>
            <w:color w:val="7030A0"/>
            <w:szCs w:val="24"/>
          </w:rPr>
          <w:t>XX</w:t>
        </w:r>
      </w:ins>
      <w:ins w:id="320" w:author="JRC" w:date="2020-03-09T14:03:00Z">
        <w:r w:rsidR="00CC61AC">
          <w:rPr>
            <w:bCs/>
            <w:color w:val="7030A0"/>
            <w:szCs w:val="24"/>
          </w:rPr>
          <w:t xml:space="preserve"> of the optional Annex XX</w:t>
        </w:r>
      </w:ins>
      <w:commentRangeStart w:id="321"/>
      <w:r w:rsidRPr="00D02A3B">
        <w:rPr>
          <w:color w:val="A6A6A6" w:themeColor="background1" w:themeShade="A6"/>
          <w:szCs w:val="24"/>
        </w:rPr>
        <w:t>.</w:t>
      </w:r>
      <w:commentRangeEnd w:id="321"/>
      <w:r w:rsidR="006F455E">
        <w:rPr>
          <w:rStyle w:val="Marquedecommentaire"/>
          <w:rFonts w:eastAsia="MS Mincho"/>
          <w:lang w:val="en-US" w:eastAsia="en-US"/>
        </w:rPr>
        <w:commentReference w:id="321"/>
      </w:r>
    </w:p>
    <w:p w14:paraId="75EDE4D2" w14:textId="77777777"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3.3.2.</w:t>
      </w:r>
      <w:r w:rsidRPr="00D02A3B">
        <w:rPr>
          <w:color w:val="A6A6A6" w:themeColor="background1" w:themeShade="A6"/>
          <w:szCs w:val="24"/>
        </w:rPr>
        <w:tab/>
        <w:t>Test conditions</w:t>
      </w:r>
    </w:p>
    <w:p w14:paraId="4270484C" w14:textId="77777777" w:rsidR="00036776" w:rsidRPr="00D02A3B" w:rsidRDefault="00036776" w:rsidP="00036776">
      <w:pPr>
        <w:pStyle w:val="SingleTxtG"/>
        <w:ind w:left="2268" w:hanging="1134"/>
        <w:rPr>
          <w:bCs/>
          <w:color w:val="A6A6A6" w:themeColor="background1" w:themeShade="A6"/>
          <w:szCs w:val="24"/>
        </w:rPr>
      </w:pPr>
      <w:r w:rsidRPr="00D02A3B">
        <w:rPr>
          <w:bCs/>
          <w:color w:val="A6A6A6" w:themeColor="background1" w:themeShade="A6"/>
          <w:szCs w:val="24"/>
        </w:rPr>
        <w:t>3.3.2.1.</w:t>
      </w:r>
      <w:r w:rsidRPr="00D02A3B">
        <w:rPr>
          <w:bCs/>
          <w:color w:val="A6A6A6" w:themeColor="background1" w:themeShade="A6"/>
          <w:szCs w:val="24"/>
        </w:rPr>
        <w:tab/>
        <w:t xml:space="preserve">Vehicles shall be tested under charge-sustaining operating condition as defined in </w:t>
      </w:r>
      <w:r w:rsidRPr="00CC61AC">
        <w:rPr>
          <w:bCs/>
          <w:color w:val="7030A0"/>
          <w:szCs w:val="24"/>
        </w:rPr>
        <w:t xml:space="preserve">paragraph 3.3.6. </w:t>
      </w:r>
      <w:r w:rsidRPr="00D02A3B">
        <w:rPr>
          <w:bCs/>
          <w:color w:val="A6A6A6" w:themeColor="background1" w:themeShade="A6"/>
          <w:szCs w:val="24"/>
        </w:rPr>
        <w:t xml:space="preserve">of this </w:t>
      </w:r>
      <w:commentRangeStart w:id="322"/>
      <w:r w:rsidRPr="00D02A3B">
        <w:rPr>
          <w:color w:val="A6A6A6" w:themeColor="background1" w:themeShade="A6"/>
        </w:rPr>
        <w:t>Regulation</w:t>
      </w:r>
      <w:commentRangeEnd w:id="322"/>
      <w:r w:rsidR="00CC61AC">
        <w:rPr>
          <w:rStyle w:val="Marquedecommentaire"/>
          <w:rFonts w:eastAsia="MS Mincho"/>
          <w:lang w:val="en-US" w:eastAsia="en-US"/>
        </w:rPr>
        <w:commentReference w:id="322"/>
      </w:r>
      <w:r w:rsidRPr="00D02A3B">
        <w:rPr>
          <w:bCs/>
          <w:color w:val="A6A6A6" w:themeColor="background1" w:themeShade="A6"/>
          <w:szCs w:val="24"/>
        </w:rPr>
        <w:t>.</w:t>
      </w:r>
    </w:p>
    <w:p w14:paraId="689256C3" w14:textId="77777777"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3.3.2.2.</w:t>
      </w:r>
      <w:r w:rsidRPr="00D02A3B">
        <w:rPr>
          <w:color w:val="A6A6A6" w:themeColor="background1" w:themeShade="A6"/>
          <w:szCs w:val="24"/>
        </w:rPr>
        <w:tab/>
        <w:t>Selection of a driver-selectable mode</w:t>
      </w:r>
    </w:p>
    <w:p w14:paraId="511757CC" w14:textId="256D3C0D" w:rsidR="00036776" w:rsidRPr="00D02A3B" w:rsidRDefault="00036776" w:rsidP="00036776">
      <w:pPr>
        <w:pStyle w:val="SingleTxtG"/>
        <w:ind w:left="2268"/>
        <w:rPr>
          <w:color w:val="A6A6A6" w:themeColor="background1" w:themeShade="A6"/>
          <w:szCs w:val="24"/>
        </w:rPr>
      </w:pPr>
      <w:r w:rsidRPr="00D02A3B">
        <w:rPr>
          <w:color w:val="A6A6A6" w:themeColor="background1" w:themeShade="A6"/>
          <w:szCs w:val="24"/>
        </w:rPr>
        <w:t xml:space="preserve">For vehicles equipped with a driver-selectable mode, the mode for the charge-sustaining </w:t>
      </w:r>
      <w:ins w:id="323" w:author="JRC" w:date="2020-03-09T14:05:00Z">
        <w:r w:rsidR="00CC61AC" w:rsidRPr="009F5BB7">
          <w:rPr>
            <w:color w:val="7030A0"/>
            <w:szCs w:val="24"/>
          </w:rPr>
          <w:t>Type </w:t>
        </w:r>
        <w:r w:rsidR="00CC61AC">
          <w:rPr>
            <w:color w:val="7030A0"/>
            <w:szCs w:val="24"/>
          </w:rPr>
          <w:t>6</w:t>
        </w:r>
      </w:ins>
      <w:r w:rsidRPr="00D02A3B">
        <w:rPr>
          <w:color w:val="A6A6A6" w:themeColor="background1" w:themeShade="A6"/>
          <w:szCs w:val="24"/>
        </w:rPr>
        <w:t xml:space="preserve"> test shall be selected according to </w:t>
      </w:r>
      <w:r w:rsidRPr="00CC61AC">
        <w:rPr>
          <w:color w:val="7030A0"/>
          <w:szCs w:val="24"/>
        </w:rPr>
        <w:t xml:space="preserve">paragraph 3. </w:t>
      </w:r>
      <w:r w:rsidRPr="00D02A3B">
        <w:rPr>
          <w:color w:val="A6A6A6" w:themeColor="background1" w:themeShade="A6"/>
          <w:szCs w:val="24"/>
        </w:rPr>
        <w:t xml:space="preserve">of </w:t>
      </w:r>
      <w:commentRangeStart w:id="324"/>
      <w:r w:rsidRPr="00B64C3A">
        <w:rPr>
          <w:color w:val="7030A0"/>
          <w:szCs w:val="24"/>
        </w:rPr>
        <w:t>Appendix 6</w:t>
      </w:r>
      <w:commentRangeEnd w:id="324"/>
      <w:r w:rsidR="00CC61AC">
        <w:rPr>
          <w:rStyle w:val="Marquedecommentaire"/>
          <w:rFonts w:eastAsia="MS Mincho"/>
          <w:lang w:val="en-US" w:eastAsia="en-US"/>
        </w:rPr>
        <w:commentReference w:id="324"/>
      </w:r>
      <w:r w:rsidRPr="00D02A3B">
        <w:rPr>
          <w:color w:val="A6A6A6" w:themeColor="background1" w:themeShade="A6"/>
          <w:szCs w:val="24"/>
        </w:rPr>
        <w:t xml:space="preserve"> to this </w:t>
      </w:r>
      <w:ins w:id="325" w:author="JRC" w:date="2020-03-09T14:04:00Z">
        <w:r w:rsidR="00CC61AC">
          <w:rPr>
            <w:color w:val="A6A6A6" w:themeColor="background1" w:themeShade="A6"/>
            <w:szCs w:val="24"/>
          </w:rPr>
          <w:t>sub-</w:t>
        </w:r>
      </w:ins>
      <w:r w:rsidRPr="00D02A3B">
        <w:rPr>
          <w:color w:val="A6A6A6" w:themeColor="background1" w:themeShade="A6"/>
          <w:szCs w:val="24"/>
        </w:rPr>
        <w:t>annex.</w:t>
      </w:r>
    </w:p>
    <w:p w14:paraId="0790089A" w14:textId="362E8DCB" w:rsidR="00036776" w:rsidRPr="00D02A3B" w:rsidRDefault="00036776" w:rsidP="00036776">
      <w:pPr>
        <w:pStyle w:val="SingleTxtG"/>
        <w:keepNext/>
        <w:ind w:left="2268" w:hanging="1134"/>
        <w:rPr>
          <w:color w:val="A6A6A6" w:themeColor="background1" w:themeShade="A6"/>
          <w:szCs w:val="24"/>
        </w:rPr>
      </w:pPr>
      <w:r w:rsidRPr="00D02A3B">
        <w:rPr>
          <w:color w:val="A6A6A6" w:themeColor="background1" w:themeShade="A6"/>
          <w:szCs w:val="24"/>
        </w:rPr>
        <w:t>3.3.3.</w:t>
      </w:r>
      <w:r w:rsidRPr="00D02A3B">
        <w:rPr>
          <w:color w:val="A6A6A6" w:themeColor="background1" w:themeShade="A6"/>
          <w:szCs w:val="24"/>
        </w:rPr>
        <w:tab/>
      </w:r>
      <w:ins w:id="326" w:author="JRC" w:date="2020-03-09T14:06:00Z">
        <w:r w:rsidR="00CC61AC" w:rsidRPr="00B64C3A">
          <w:rPr>
            <w:color w:val="7030A0"/>
            <w:szCs w:val="24"/>
          </w:rPr>
          <w:t>Type </w:t>
        </w:r>
        <w:r w:rsidR="00CC61AC">
          <w:rPr>
            <w:color w:val="7030A0"/>
            <w:szCs w:val="24"/>
          </w:rPr>
          <w:t>6</w:t>
        </w:r>
      </w:ins>
      <w:r w:rsidRPr="00D02A3B">
        <w:rPr>
          <w:color w:val="A6A6A6" w:themeColor="background1" w:themeShade="A6"/>
          <w:szCs w:val="24"/>
        </w:rPr>
        <w:t xml:space="preserve"> test procedure</w:t>
      </w:r>
    </w:p>
    <w:p w14:paraId="3BA6A71B" w14:textId="5EBAB164"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3.3.3.1.</w:t>
      </w:r>
      <w:r w:rsidRPr="00D02A3B">
        <w:rPr>
          <w:color w:val="A6A6A6" w:themeColor="background1" w:themeShade="A6"/>
          <w:szCs w:val="24"/>
        </w:rPr>
        <w:tab/>
        <w:t xml:space="preserve">Vehicles shall be tested according to the </w:t>
      </w:r>
      <w:ins w:id="327" w:author="JRC" w:date="2020-03-09T14:06:00Z">
        <w:r w:rsidR="00CC61AC" w:rsidRPr="00B64C3A">
          <w:rPr>
            <w:color w:val="7030A0"/>
            <w:szCs w:val="24"/>
          </w:rPr>
          <w:t>Type </w:t>
        </w:r>
        <w:r w:rsidR="00CC61AC">
          <w:rPr>
            <w:color w:val="7030A0"/>
            <w:szCs w:val="24"/>
          </w:rPr>
          <w:t>6</w:t>
        </w:r>
        <w:r w:rsidR="00CC61AC" w:rsidRPr="00D02A3B">
          <w:rPr>
            <w:color w:val="A6A6A6" w:themeColor="background1" w:themeShade="A6"/>
            <w:szCs w:val="24"/>
          </w:rPr>
          <w:t xml:space="preserve"> </w:t>
        </w:r>
      </w:ins>
      <w:r w:rsidRPr="00D02A3B">
        <w:rPr>
          <w:color w:val="A6A6A6" w:themeColor="background1" w:themeShade="A6"/>
          <w:szCs w:val="24"/>
        </w:rPr>
        <w:t xml:space="preserve">test procedure described in </w:t>
      </w:r>
      <w:ins w:id="328" w:author="JRC" w:date="2020-03-09T14:06:00Z">
        <w:r w:rsidR="00CC61AC">
          <w:rPr>
            <w:color w:val="7030A0"/>
            <w:szCs w:val="24"/>
          </w:rPr>
          <w:t xml:space="preserve">optional </w:t>
        </w:r>
      </w:ins>
      <w:r w:rsidRPr="00D02A3B">
        <w:rPr>
          <w:color w:val="A6A6A6" w:themeColor="background1" w:themeShade="A6"/>
          <w:szCs w:val="24"/>
        </w:rPr>
        <w:t>Annex </w:t>
      </w:r>
      <w:ins w:id="329" w:author="JRC" w:date="2020-03-09T14:06:00Z">
        <w:r w:rsidR="00CC61AC">
          <w:rPr>
            <w:color w:val="7030A0"/>
            <w:szCs w:val="24"/>
          </w:rPr>
          <w:t>XX</w:t>
        </w:r>
        <w:r w:rsidR="00CC61AC">
          <w:rPr>
            <w:color w:val="A6A6A6" w:themeColor="background1" w:themeShade="A6"/>
            <w:szCs w:val="24"/>
          </w:rPr>
          <w:t xml:space="preserve"> </w:t>
        </w:r>
        <w:r w:rsidR="00CC61AC" w:rsidRPr="00B64C3A">
          <w:rPr>
            <w:strike/>
            <w:color w:val="7030A0"/>
            <w:szCs w:val="24"/>
          </w:rPr>
          <w:t>B6</w:t>
        </w:r>
      </w:ins>
      <w:r w:rsidRPr="00D02A3B">
        <w:rPr>
          <w:color w:val="A6A6A6" w:themeColor="background1" w:themeShade="A6"/>
          <w:szCs w:val="24"/>
        </w:rPr>
        <w:t>.</w:t>
      </w:r>
    </w:p>
    <w:p w14:paraId="03658244" w14:textId="48D5420B" w:rsidR="00036776" w:rsidRPr="00D02A3B" w:rsidRDefault="00036776" w:rsidP="00036776">
      <w:pPr>
        <w:pStyle w:val="SingleTxtG"/>
        <w:ind w:left="2268" w:hanging="1134"/>
        <w:rPr>
          <w:color w:val="A6A6A6" w:themeColor="background1" w:themeShade="A6"/>
          <w:szCs w:val="24"/>
        </w:rPr>
      </w:pPr>
      <w:r w:rsidRPr="00D02A3B">
        <w:rPr>
          <w:color w:val="A6A6A6" w:themeColor="background1" w:themeShade="A6"/>
          <w:szCs w:val="24"/>
        </w:rPr>
        <w:t>3.3.3.2.</w:t>
      </w:r>
      <w:r w:rsidRPr="00D02A3B">
        <w:rPr>
          <w:color w:val="A6A6A6" w:themeColor="background1" w:themeShade="A6"/>
          <w:szCs w:val="24"/>
        </w:rPr>
        <w:tab/>
      </w:r>
      <w:r w:rsidR="00086442" w:rsidRPr="00D02A3B">
        <w:rPr>
          <w:color w:val="A6A6A6" w:themeColor="background1" w:themeShade="A6"/>
          <w:szCs w:val="24"/>
        </w:rPr>
        <w:t xml:space="preserve">If required, </w:t>
      </w:r>
      <w:ins w:id="330" w:author="JRC" w:date="2020-03-09T14:07:00Z">
        <w:r w:rsidR="00CC61AC" w:rsidRPr="00987362">
          <w:rPr>
            <w:color w:val="7030A0"/>
            <w:szCs w:val="24"/>
          </w:rPr>
          <w:t>CO</w:t>
        </w:r>
        <w:r w:rsidR="00CC61AC" w:rsidRPr="00987362">
          <w:rPr>
            <w:color w:val="7030A0"/>
            <w:szCs w:val="24"/>
            <w:vertAlign w:val="subscript"/>
          </w:rPr>
          <w:t>2</w:t>
        </w:r>
        <w:r w:rsidR="00CC61AC" w:rsidRPr="00987362">
          <w:rPr>
            <w:color w:val="7030A0"/>
            <w:szCs w:val="24"/>
          </w:rPr>
          <w:t xml:space="preserve"> mass emission shall be corrected applying the </w:t>
        </w:r>
        <w:r w:rsidR="00CC61AC" w:rsidRPr="00987362">
          <w:rPr>
            <w:bCs/>
            <w:color w:val="7030A0"/>
            <w:szCs w:val="24"/>
          </w:rPr>
          <w:t>correction coefficient K</w:t>
        </w:r>
        <w:r w:rsidR="00CC61AC" w:rsidRPr="00987362">
          <w:rPr>
            <w:bCs/>
            <w:color w:val="7030A0"/>
            <w:szCs w:val="24"/>
            <w:vertAlign w:val="subscript"/>
          </w:rPr>
          <w:t xml:space="preserve">CO2 </w:t>
        </w:r>
        <w:r w:rsidR="00CC61AC" w:rsidRPr="00987362">
          <w:rPr>
            <w:bCs/>
            <w:color w:val="7030A0"/>
            <w:szCs w:val="24"/>
          </w:rPr>
          <w:t xml:space="preserve">obtained for the Type 1 test </w:t>
        </w:r>
        <w:r w:rsidR="00CC61AC" w:rsidRPr="00987362">
          <w:rPr>
            <w:color w:val="7030A0"/>
            <w:szCs w:val="24"/>
          </w:rPr>
          <w:t>according to paragraph 2.3.4. of Appendix 2 to annex 8</w:t>
        </w:r>
        <w:r w:rsidR="00CC61AC">
          <w:rPr>
            <w:color w:val="7030A0"/>
            <w:szCs w:val="24"/>
          </w:rPr>
          <w:t>.</w:t>
        </w:r>
      </w:ins>
      <w:del w:id="331" w:author="JRC" w:date="2020-03-09T14:07:00Z">
        <w:r w:rsidR="00086442" w:rsidRPr="00B64C3A" w:rsidDel="00CC61AC">
          <w:rPr>
            <w:strike/>
            <w:color w:val="7030A0"/>
            <w:szCs w:val="24"/>
          </w:rPr>
          <w:delText>the CO</w:delText>
        </w:r>
        <w:r w:rsidR="00086442" w:rsidRPr="00B64C3A" w:rsidDel="00CC61AC">
          <w:rPr>
            <w:strike/>
            <w:color w:val="7030A0"/>
            <w:szCs w:val="24"/>
            <w:vertAlign w:val="subscript"/>
          </w:rPr>
          <w:delText>2</w:delText>
        </w:r>
        <w:r w:rsidR="00086442" w:rsidRPr="00B64C3A" w:rsidDel="00CC61AC">
          <w:rPr>
            <w:strike/>
            <w:color w:val="7030A0"/>
            <w:szCs w:val="24"/>
          </w:rPr>
          <w:delText xml:space="preserve"> mass emission shall be corrected according to Appendix 2 to this annex</w:delText>
        </w:r>
        <w:r w:rsidR="00086442" w:rsidDel="00CC61AC">
          <w:rPr>
            <w:color w:val="A6A6A6" w:themeColor="background1" w:themeShade="A6"/>
            <w:szCs w:val="24"/>
          </w:rPr>
          <w:delText xml:space="preserve"> </w:delText>
        </w:r>
        <w:r w:rsidR="00086442" w:rsidRPr="00310A95" w:rsidDel="00CC61AC">
          <w:rPr>
            <w:color w:val="7030A0"/>
            <w:szCs w:val="24"/>
          </w:rPr>
          <w:delText>CO</w:delText>
        </w:r>
        <w:r w:rsidR="00086442" w:rsidRPr="00310A95" w:rsidDel="00CC61AC">
          <w:rPr>
            <w:color w:val="7030A0"/>
            <w:szCs w:val="24"/>
            <w:vertAlign w:val="subscript"/>
          </w:rPr>
          <w:delText>2</w:delText>
        </w:r>
        <w:r w:rsidR="00086442" w:rsidRPr="00310A95" w:rsidDel="00CC61AC">
          <w:rPr>
            <w:color w:val="7030A0"/>
            <w:szCs w:val="24"/>
          </w:rPr>
          <w:delText xml:space="preserve"> mass emission shall be corrected using Type 1 correction factor.</w:delText>
        </w:r>
        <w:r w:rsidR="00086442" w:rsidRPr="00D02A3B" w:rsidDel="00CC61AC">
          <w:rPr>
            <w:color w:val="A6A6A6" w:themeColor="background1" w:themeShade="A6"/>
            <w:szCs w:val="24"/>
          </w:rPr>
          <w:delText>.</w:delText>
        </w:r>
      </w:del>
    </w:p>
    <w:p w14:paraId="68431ACE" w14:textId="229EFF67" w:rsidR="00036776" w:rsidRPr="00D02A3B" w:rsidRDefault="00036776" w:rsidP="00036776">
      <w:pPr>
        <w:pStyle w:val="SingleTxtG"/>
        <w:ind w:left="2268" w:hanging="1134"/>
        <w:rPr>
          <w:bCs/>
          <w:color w:val="A6A6A6" w:themeColor="background1" w:themeShade="A6"/>
          <w:szCs w:val="24"/>
        </w:rPr>
      </w:pPr>
      <w:r w:rsidRPr="00D02A3B">
        <w:rPr>
          <w:bCs/>
          <w:color w:val="A6A6A6" w:themeColor="background1" w:themeShade="A6"/>
          <w:szCs w:val="24"/>
        </w:rPr>
        <w:t>3.3.3.3.</w:t>
      </w:r>
      <w:r w:rsidRPr="00D02A3B">
        <w:rPr>
          <w:bCs/>
          <w:color w:val="A6A6A6" w:themeColor="background1" w:themeShade="A6"/>
          <w:szCs w:val="24"/>
        </w:rPr>
        <w:tab/>
      </w:r>
      <w:r w:rsidRPr="00D02A3B">
        <w:rPr>
          <w:color w:val="A6A6A6" w:themeColor="background1" w:themeShade="A6"/>
          <w:szCs w:val="24"/>
          <w:lang w:eastAsia="en-GB"/>
        </w:rPr>
        <w:t xml:space="preserve">The charge-sustaining </w:t>
      </w:r>
      <w:ins w:id="332" w:author="JRC" w:date="2020-03-09T14:07:00Z">
        <w:r w:rsidR="00806206" w:rsidRPr="00B64C3A">
          <w:rPr>
            <w:color w:val="7030A0"/>
            <w:szCs w:val="24"/>
            <w:lang w:eastAsia="en-GB"/>
          </w:rPr>
          <w:t>Type </w:t>
        </w:r>
        <w:r w:rsidR="00806206">
          <w:rPr>
            <w:color w:val="7030A0"/>
            <w:szCs w:val="24"/>
            <w:lang w:eastAsia="en-GB"/>
          </w:rPr>
          <w:t>6</w:t>
        </w:r>
      </w:ins>
      <w:r w:rsidRPr="00B64C3A">
        <w:rPr>
          <w:color w:val="7030A0"/>
          <w:szCs w:val="24"/>
          <w:lang w:eastAsia="en-GB"/>
        </w:rPr>
        <w:t xml:space="preserve"> </w:t>
      </w:r>
      <w:r w:rsidRPr="00D02A3B">
        <w:rPr>
          <w:color w:val="A6A6A6" w:themeColor="background1" w:themeShade="A6"/>
          <w:szCs w:val="24"/>
          <w:lang w:eastAsia="en-GB"/>
        </w:rPr>
        <w:t>test shall fulfil the applicable criteria emission limits according to paragraph </w:t>
      </w:r>
      <w:r w:rsidRPr="00B64C3A">
        <w:rPr>
          <w:color w:val="7030A0"/>
          <w:szCs w:val="24"/>
          <w:lang w:eastAsia="en-GB"/>
        </w:rPr>
        <w:t xml:space="preserve">1.2. </w:t>
      </w:r>
      <w:r w:rsidRPr="00D02A3B">
        <w:rPr>
          <w:color w:val="A6A6A6" w:themeColor="background1" w:themeShade="A6"/>
          <w:szCs w:val="24"/>
          <w:lang w:eastAsia="en-GB"/>
        </w:rPr>
        <w:t>of Annex </w:t>
      </w:r>
      <w:del w:id="333" w:author="JRC" w:date="2020-03-09T14:08:00Z">
        <w:r w:rsidRPr="00D02A3B" w:rsidDel="00806206">
          <w:rPr>
            <w:color w:val="A6A6A6" w:themeColor="background1" w:themeShade="A6"/>
            <w:szCs w:val="24"/>
            <w:lang w:eastAsia="en-GB"/>
          </w:rPr>
          <w:delText>B6</w:delText>
        </w:r>
      </w:del>
      <w:ins w:id="334" w:author="JRC" w:date="2020-03-09T14:08:00Z">
        <w:r w:rsidR="00806206">
          <w:rPr>
            <w:color w:val="A6A6A6" w:themeColor="background1" w:themeShade="A6"/>
            <w:szCs w:val="24"/>
            <w:lang w:eastAsia="en-GB"/>
          </w:rPr>
          <w:t>XX</w:t>
        </w:r>
      </w:ins>
      <w:r w:rsidRPr="00D02A3B">
        <w:rPr>
          <w:color w:val="A6A6A6" w:themeColor="background1" w:themeShade="A6"/>
          <w:szCs w:val="24"/>
          <w:lang w:eastAsia="en-GB"/>
        </w:rPr>
        <w:t>.</w:t>
      </w:r>
    </w:p>
    <w:p w14:paraId="04FEE20B" w14:textId="77777777" w:rsidR="00BA719E" w:rsidRPr="00CE7325" w:rsidRDefault="00BA719E" w:rsidP="00BA719E">
      <w:pPr>
        <w:pStyle w:val="SingleTxtG"/>
        <w:ind w:left="2268" w:hanging="1134"/>
        <w:rPr>
          <w:bCs/>
          <w:color w:val="A6A6A6" w:themeColor="background1" w:themeShade="A6"/>
          <w:szCs w:val="24"/>
        </w:rPr>
      </w:pPr>
      <w:r w:rsidRPr="00CE7325">
        <w:rPr>
          <w:bCs/>
          <w:color w:val="A6A6A6" w:themeColor="background1" w:themeShade="A6"/>
          <w:szCs w:val="24"/>
        </w:rPr>
        <w:t>3.4.</w:t>
      </w:r>
      <w:r w:rsidRPr="00CE7325">
        <w:rPr>
          <w:bCs/>
          <w:color w:val="A6A6A6" w:themeColor="background1" w:themeShade="A6"/>
          <w:szCs w:val="24"/>
        </w:rPr>
        <w:tab/>
        <w:t>PEVs</w:t>
      </w:r>
    </w:p>
    <w:p w14:paraId="41327532" w14:textId="77777777" w:rsidR="00BA719E" w:rsidRPr="00CE7325" w:rsidRDefault="00BA719E" w:rsidP="00BA719E">
      <w:pPr>
        <w:pStyle w:val="SingleTxtG"/>
        <w:ind w:left="2268" w:hanging="1134"/>
        <w:rPr>
          <w:bCs/>
          <w:color w:val="A6A6A6" w:themeColor="background1" w:themeShade="A6"/>
          <w:szCs w:val="24"/>
        </w:rPr>
      </w:pPr>
      <w:r w:rsidRPr="00CE7325">
        <w:rPr>
          <w:bCs/>
          <w:color w:val="A6A6A6" w:themeColor="background1" w:themeShade="A6"/>
          <w:szCs w:val="24"/>
        </w:rPr>
        <w:t xml:space="preserve">3.4.1. </w:t>
      </w:r>
      <w:r w:rsidRPr="00CE7325">
        <w:rPr>
          <w:bCs/>
          <w:color w:val="A6A6A6" w:themeColor="background1" w:themeShade="A6"/>
          <w:szCs w:val="24"/>
        </w:rPr>
        <w:tab/>
        <w:t>General requirements</w:t>
      </w:r>
    </w:p>
    <w:p w14:paraId="47C6D7A7" w14:textId="77777777" w:rsidR="00BA719E" w:rsidRPr="00CE7325" w:rsidRDefault="00BA719E" w:rsidP="00BA719E">
      <w:pPr>
        <w:pStyle w:val="SingleTxtG"/>
        <w:ind w:left="2268"/>
        <w:rPr>
          <w:color w:val="A6A6A6" w:themeColor="background1" w:themeShade="A6"/>
          <w:szCs w:val="24"/>
          <w:lang w:eastAsia="ja-JP"/>
        </w:rPr>
      </w:pPr>
      <w:r w:rsidRPr="00CE7325">
        <w:rPr>
          <w:color w:val="A6A6A6" w:themeColor="background1" w:themeShade="A6"/>
          <w:szCs w:val="24"/>
          <w:lang w:eastAsia="ja-JP"/>
        </w:rPr>
        <w:t xml:space="preserve">The test procedure to determine the pure electric range and electric energy consumption shall be selected according to </w:t>
      </w:r>
      <w:r w:rsidRPr="00CE7325">
        <w:rPr>
          <w:color w:val="A6A6A6" w:themeColor="background1" w:themeShade="A6"/>
          <w:szCs w:val="24"/>
        </w:rPr>
        <w:t xml:space="preserve">the estimated pure electric range at </w:t>
      </w:r>
      <w:r w:rsidRPr="009A10F8">
        <w:rPr>
          <w:color w:val="7030A0"/>
          <w:szCs w:val="24"/>
        </w:rPr>
        <w:t>low temperature (PER</w:t>
      </w:r>
      <w:r w:rsidRPr="00A611FD">
        <w:rPr>
          <w:strike/>
          <w:color w:val="7030A0"/>
          <w:szCs w:val="24"/>
          <w:vertAlign w:val="subscript"/>
        </w:rPr>
        <w:t>LT</w:t>
      </w:r>
      <w:r w:rsidRPr="009A10F8">
        <w:rPr>
          <w:color w:val="7030A0"/>
          <w:szCs w:val="24"/>
        </w:rPr>
        <w:t xml:space="preserve">) </w:t>
      </w:r>
      <w:r w:rsidRPr="00CE7325">
        <w:rPr>
          <w:color w:val="A6A6A6" w:themeColor="background1" w:themeShade="A6"/>
          <w:szCs w:val="24"/>
          <w:lang w:eastAsia="ja-JP"/>
        </w:rPr>
        <w:t xml:space="preserve">of </w:t>
      </w:r>
      <w:r w:rsidRPr="00CE7325">
        <w:rPr>
          <w:color w:val="A6A6A6" w:themeColor="background1" w:themeShade="A6"/>
          <w:szCs w:val="24"/>
        </w:rPr>
        <w:t xml:space="preserve">the </w:t>
      </w:r>
      <w:r w:rsidRPr="00CE7325">
        <w:rPr>
          <w:color w:val="A6A6A6" w:themeColor="background1" w:themeShade="A6"/>
          <w:szCs w:val="24"/>
          <w:lang w:eastAsia="ja-JP"/>
        </w:rPr>
        <w:t xml:space="preserve">test </w:t>
      </w:r>
      <w:r w:rsidRPr="00CE7325">
        <w:rPr>
          <w:color w:val="A6A6A6" w:themeColor="background1" w:themeShade="A6"/>
          <w:szCs w:val="24"/>
        </w:rPr>
        <w:t>vehicle</w:t>
      </w:r>
      <w:r w:rsidRPr="00CE7325">
        <w:rPr>
          <w:color w:val="A6A6A6" w:themeColor="background1" w:themeShade="A6"/>
          <w:szCs w:val="24"/>
          <w:lang w:eastAsia="ja-JP"/>
        </w:rPr>
        <w:t xml:space="preserve"> from Table A8/3. In the case that the interpolation method is applied, the applicable test procedure shall be selected according to the</w:t>
      </w:r>
      <w:r w:rsidRPr="00950469">
        <w:rPr>
          <w:szCs w:val="24"/>
          <w:lang w:eastAsia="ja-JP"/>
        </w:rPr>
        <w:t xml:space="preserve"> </w:t>
      </w:r>
      <w:r w:rsidRPr="00C53738">
        <w:rPr>
          <w:color w:val="7030A0"/>
          <w:szCs w:val="24"/>
          <w:lang w:eastAsia="ja-JP"/>
        </w:rPr>
        <w:t>PER</w:t>
      </w:r>
      <w:r w:rsidRPr="00A611FD">
        <w:rPr>
          <w:strike/>
          <w:color w:val="7030A0"/>
          <w:szCs w:val="24"/>
          <w:vertAlign w:val="subscript"/>
          <w:lang w:eastAsia="ja-JP"/>
        </w:rPr>
        <w:t>LT</w:t>
      </w:r>
      <w:r w:rsidRPr="00950469">
        <w:rPr>
          <w:szCs w:val="24"/>
          <w:lang w:eastAsia="ja-JP"/>
        </w:rPr>
        <w:t xml:space="preserve"> </w:t>
      </w:r>
      <w:r w:rsidRPr="00CE7325">
        <w:rPr>
          <w:color w:val="A6A6A6" w:themeColor="background1" w:themeShade="A6"/>
          <w:szCs w:val="24"/>
          <w:lang w:eastAsia="ja-JP"/>
        </w:rPr>
        <w:t>of vehicle</w:t>
      </w:r>
      <w:r w:rsidRPr="00950469">
        <w:rPr>
          <w:szCs w:val="24"/>
          <w:lang w:eastAsia="ja-JP"/>
        </w:rPr>
        <w:t xml:space="preserve"> </w:t>
      </w:r>
      <w:commentRangeStart w:id="335"/>
      <w:r w:rsidRPr="00186FB7">
        <w:rPr>
          <w:b/>
          <w:color w:val="7030A0"/>
          <w:szCs w:val="24"/>
          <w:lang w:eastAsia="ja-JP"/>
        </w:rPr>
        <w:t>[L]</w:t>
      </w:r>
      <w:r w:rsidRPr="00186FB7">
        <w:rPr>
          <w:color w:val="7030A0"/>
          <w:szCs w:val="24"/>
          <w:lang w:eastAsia="ja-JP"/>
        </w:rPr>
        <w:t xml:space="preserve"> </w:t>
      </w:r>
      <w:commentRangeEnd w:id="335"/>
      <w:r w:rsidRPr="00186FB7">
        <w:rPr>
          <w:rStyle w:val="Marquedecommentaire"/>
          <w:rFonts w:asciiTheme="minorHAnsi" w:eastAsiaTheme="minorEastAsia" w:hAnsiTheme="minorHAnsi"/>
          <w:color w:val="7030A0"/>
          <w:lang w:val="fr-FR"/>
        </w:rPr>
        <w:commentReference w:id="335"/>
      </w:r>
      <w:r w:rsidRPr="00CE7325">
        <w:rPr>
          <w:color w:val="A6A6A6" w:themeColor="background1" w:themeShade="A6"/>
          <w:szCs w:val="24"/>
          <w:lang w:eastAsia="ja-JP"/>
        </w:rPr>
        <w:t>within the specific interpolation famil</w:t>
      </w:r>
      <w:commentRangeStart w:id="336"/>
      <w:r w:rsidRPr="00CE7325">
        <w:rPr>
          <w:color w:val="A6A6A6" w:themeColor="background1" w:themeShade="A6"/>
          <w:szCs w:val="24"/>
          <w:lang w:eastAsia="ja-JP"/>
        </w:rPr>
        <w:t>y.</w:t>
      </w:r>
      <w:commentRangeEnd w:id="336"/>
      <w:r w:rsidR="001C67A1">
        <w:rPr>
          <w:rStyle w:val="Marquedecommentaire"/>
          <w:rFonts w:eastAsia="MS Mincho"/>
          <w:lang w:val="en-US" w:eastAsia="en-US"/>
        </w:rPr>
        <w:commentReference w:id="336"/>
      </w:r>
    </w:p>
    <w:p w14:paraId="324C0F5D" w14:textId="77777777" w:rsidR="00BA719E" w:rsidRPr="00CE7325" w:rsidRDefault="00BA719E" w:rsidP="00BA719E">
      <w:pPr>
        <w:pStyle w:val="SingleTxtG"/>
        <w:keepNext/>
        <w:keepLines/>
        <w:spacing w:after="0"/>
        <w:rPr>
          <w:color w:val="A6A6A6" w:themeColor="background1" w:themeShade="A6"/>
          <w:szCs w:val="24"/>
          <w:lang w:eastAsia="ja-JP"/>
        </w:rPr>
      </w:pPr>
      <w:commentRangeStart w:id="337"/>
      <w:r w:rsidRPr="00CE7325">
        <w:rPr>
          <w:color w:val="A6A6A6" w:themeColor="background1" w:themeShade="A6"/>
          <w:szCs w:val="24"/>
          <w:lang w:eastAsia="ja-JP"/>
        </w:rPr>
        <w:lastRenderedPageBreak/>
        <w:t>Table A8/3</w:t>
      </w:r>
      <w:commentRangeEnd w:id="337"/>
      <w:r w:rsidR="001C67A1">
        <w:rPr>
          <w:rStyle w:val="Marquedecommentaire"/>
          <w:rFonts w:eastAsia="MS Mincho"/>
          <w:lang w:val="en-US" w:eastAsia="en-US"/>
        </w:rPr>
        <w:commentReference w:id="337"/>
      </w:r>
    </w:p>
    <w:p w14:paraId="2AF639A1" w14:textId="77777777" w:rsidR="00BA719E" w:rsidRPr="00CE7325" w:rsidRDefault="00BA719E" w:rsidP="00BA719E">
      <w:pPr>
        <w:pStyle w:val="SingleTxtG"/>
        <w:keepNext/>
        <w:keepLines/>
        <w:spacing w:line="240" w:lineRule="auto"/>
        <w:rPr>
          <w:b/>
          <w:color w:val="A6A6A6" w:themeColor="background1" w:themeShade="A6"/>
          <w:szCs w:val="24"/>
          <w:lang w:eastAsia="ja-JP"/>
        </w:rPr>
      </w:pPr>
      <w:r w:rsidRPr="00CE7325">
        <w:rPr>
          <w:b/>
          <w:color w:val="A6A6A6" w:themeColor="background1" w:themeShade="A6"/>
          <w:szCs w:val="24"/>
          <w:lang w:eastAsia="ja-JP"/>
        </w:rPr>
        <w:t>Procedures to determine pure electric range and electric energy consumption</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2549"/>
        <w:gridCol w:w="2652"/>
      </w:tblGrid>
      <w:tr w:rsidR="00BA719E" w:rsidRPr="00950469" w14:paraId="209E8691" w14:textId="77777777" w:rsidTr="00D87BE9">
        <w:trPr>
          <w:trHeight w:val="537"/>
        </w:trPr>
        <w:tc>
          <w:tcPr>
            <w:tcW w:w="2000" w:type="dxa"/>
            <w:vAlign w:val="center"/>
          </w:tcPr>
          <w:p w14:paraId="430D9CF8" w14:textId="77777777" w:rsidR="00BA719E" w:rsidRPr="00CE7325" w:rsidRDefault="00BA719E" w:rsidP="00D87BE9">
            <w:pPr>
              <w:keepNext/>
              <w:keepLines/>
              <w:spacing w:after="120"/>
              <w:jc w:val="center"/>
              <w:rPr>
                <w:i/>
                <w:color w:val="A6A6A6" w:themeColor="background1" w:themeShade="A6"/>
                <w:lang w:eastAsia="ja-JP"/>
              </w:rPr>
            </w:pPr>
            <w:r w:rsidRPr="00CE7325">
              <w:rPr>
                <w:i/>
                <w:color w:val="A6A6A6" w:themeColor="background1" w:themeShade="A6"/>
                <w:lang w:eastAsia="ja-JP"/>
              </w:rPr>
              <w:t>Applicable test cycle</w:t>
            </w:r>
          </w:p>
        </w:tc>
        <w:tc>
          <w:tcPr>
            <w:tcW w:w="2350" w:type="dxa"/>
            <w:vAlign w:val="center"/>
          </w:tcPr>
          <w:p w14:paraId="7C4BBADE" w14:textId="2698F9CE" w:rsidR="00BA719E" w:rsidRPr="002E6339" w:rsidRDefault="00BA719E" w:rsidP="00D87BE9">
            <w:pPr>
              <w:keepNext/>
              <w:keepLines/>
              <w:spacing w:after="120"/>
              <w:jc w:val="center"/>
              <w:rPr>
                <w:i/>
                <w:lang w:eastAsia="ja-JP"/>
              </w:rPr>
            </w:pPr>
            <w:r w:rsidRPr="00CE7325">
              <w:rPr>
                <w:i/>
                <w:color w:val="A6A6A6" w:themeColor="background1" w:themeShade="A6"/>
                <w:lang w:eastAsia="ja-JP"/>
              </w:rPr>
              <w:t xml:space="preserve">The estimated </w:t>
            </w:r>
            <w:r w:rsidRPr="00C53738">
              <w:rPr>
                <w:i/>
                <w:color w:val="7030A0"/>
                <w:lang w:eastAsia="ja-JP"/>
              </w:rPr>
              <w:t>PER</w:t>
            </w:r>
            <w:r w:rsidR="00A611FD" w:rsidRPr="00A611FD">
              <w:rPr>
                <w:strike/>
                <w:color w:val="7030A0"/>
                <w:szCs w:val="24"/>
                <w:vertAlign w:val="subscript"/>
                <w:lang w:eastAsia="ja-JP"/>
              </w:rPr>
              <w:t xml:space="preserve"> LT</w:t>
            </w:r>
            <w:r w:rsidRPr="002E6339">
              <w:rPr>
                <w:i/>
                <w:lang w:eastAsia="ja-JP"/>
              </w:rPr>
              <w:t xml:space="preserve"> </w:t>
            </w:r>
            <w:r w:rsidRPr="00CE7325">
              <w:rPr>
                <w:i/>
                <w:color w:val="A6A6A6" w:themeColor="background1" w:themeShade="A6"/>
                <w:lang w:eastAsia="ja-JP"/>
              </w:rPr>
              <w:t>is…</w:t>
            </w:r>
          </w:p>
        </w:tc>
        <w:tc>
          <w:tcPr>
            <w:tcW w:w="2445" w:type="dxa"/>
            <w:vAlign w:val="center"/>
          </w:tcPr>
          <w:p w14:paraId="004CE29E" w14:textId="77777777" w:rsidR="00BA719E" w:rsidRPr="002E6339" w:rsidRDefault="00BA719E" w:rsidP="00D87BE9">
            <w:pPr>
              <w:keepNext/>
              <w:keepLines/>
              <w:spacing w:after="120"/>
              <w:ind w:rightChars="10" w:right="20"/>
              <w:jc w:val="center"/>
              <w:rPr>
                <w:i/>
                <w:lang w:eastAsia="ja-JP"/>
              </w:rPr>
            </w:pPr>
            <w:r w:rsidRPr="00CE7325">
              <w:rPr>
                <w:i/>
                <w:color w:val="A6A6A6" w:themeColor="background1" w:themeShade="A6"/>
                <w:lang w:eastAsia="ja-JP"/>
              </w:rPr>
              <w:t>Applicable test procedure</w:t>
            </w:r>
          </w:p>
        </w:tc>
      </w:tr>
      <w:tr w:rsidR="00BA719E" w:rsidRPr="00824691" w14:paraId="0FFC4804" w14:textId="77777777" w:rsidTr="00D87BE9">
        <w:trPr>
          <w:trHeight w:val="773"/>
        </w:trPr>
        <w:tc>
          <w:tcPr>
            <w:tcW w:w="2000" w:type="dxa"/>
            <w:vMerge w:val="restart"/>
            <w:tcBorders>
              <w:top w:val="single" w:sz="12" w:space="0" w:color="auto"/>
            </w:tcBorders>
            <w:vAlign w:val="center"/>
          </w:tcPr>
          <w:p w14:paraId="7C9D20DF" w14:textId="77777777" w:rsidR="00BA719E" w:rsidRPr="00CE7325" w:rsidRDefault="00BA719E" w:rsidP="00D87BE9">
            <w:pPr>
              <w:keepNext/>
              <w:keepLines/>
              <w:spacing w:after="120"/>
              <w:ind w:leftChars="44" w:left="88" w:rightChars="41" w:right="82"/>
              <w:jc w:val="center"/>
              <w:rPr>
                <w:color w:val="A6A6A6" w:themeColor="background1" w:themeShade="A6"/>
                <w:lang w:val="en-IN" w:eastAsia="ja-JP"/>
              </w:rPr>
            </w:pPr>
            <w:r w:rsidRPr="00CE7325">
              <w:rPr>
                <w:color w:val="A6A6A6" w:themeColor="background1" w:themeShade="A6"/>
                <w:lang w:val="en-IN" w:eastAsia="ja-JP"/>
              </w:rPr>
              <w:t>Test cycle according to paragraph 1.4.2.1. of this annex including the extra high phase.</w:t>
            </w:r>
          </w:p>
        </w:tc>
        <w:tc>
          <w:tcPr>
            <w:tcW w:w="2350" w:type="dxa"/>
            <w:tcBorders>
              <w:top w:val="single" w:sz="12" w:space="0" w:color="auto"/>
            </w:tcBorders>
            <w:vAlign w:val="center"/>
          </w:tcPr>
          <w:p w14:paraId="3302FC14" w14:textId="77777777" w:rsidR="00BA719E" w:rsidRPr="00CE7325" w:rsidRDefault="00BA719E" w:rsidP="00D87BE9">
            <w:pPr>
              <w:keepNext/>
              <w:keepLines/>
              <w:spacing w:after="120"/>
              <w:ind w:leftChars="36" w:left="72" w:rightChars="27" w:right="54"/>
              <w:jc w:val="center"/>
              <w:rPr>
                <w:color w:val="A6A6A6" w:themeColor="background1" w:themeShade="A6"/>
                <w:lang w:val="en-IN" w:eastAsia="ja-JP"/>
              </w:rPr>
            </w:pPr>
            <w:r w:rsidRPr="00CE7325">
              <w:rPr>
                <w:color w:val="A6A6A6" w:themeColor="background1" w:themeShade="A6"/>
                <w:lang w:val="en-IN" w:eastAsia="ja-JP"/>
              </w:rPr>
              <w:t>…less than the length of 3 applicable WLTP test cycles.</w:t>
            </w:r>
          </w:p>
        </w:tc>
        <w:tc>
          <w:tcPr>
            <w:tcW w:w="2445" w:type="dxa"/>
            <w:tcBorders>
              <w:top w:val="single" w:sz="12" w:space="0" w:color="auto"/>
            </w:tcBorders>
            <w:vAlign w:val="center"/>
          </w:tcPr>
          <w:p w14:paraId="7A949B4E" w14:textId="77777777" w:rsidR="00BA719E" w:rsidRDefault="00BA719E" w:rsidP="00D87BE9">
            <w:pPr>
              <w:keepNext/>
              <w:keepLines/>
              <w:spacing w:after="120"/>
              <w:ind w:leftChars="34" w:left="68" w:rightChars="27" w:right="54"/>
              <w:jc w:val="center"/>
              <w:rPr>
                <w:strike/>
                <w:color w:val="7030A0"/>
                <w:szCs w:val="24"/>
              </w:rPr>
            </w:pPr>
            <w:r w:rsidRPr="00297C74">
              <w:rPr>
                <w:strike/>
                <w:color w:val="7030A0"/>
                <w:szCs w:val="24"/>
              </w:rPr>
              <w:t>Consecutive cycle [Type 6]</w:t>
            </w:r>
            <w:commentRangeStart w:id="338"/>
            <w:r w:rsidRPr="00297C74">
              <w:rPr>
                <w:strike/>
                <w:color w:val="7030A0"/>
                <w:szCs w:val="24"/>
              </w:rPr>
              <w:t xml:space="preserve"> </w:t>
            </w:r>
            <w:commentRangeEnd w:id="338"/>
            <w:r w:rsidRPr="00297C74">
              <w:rPr>
                <w:strike/>
                <w:szCs w:val="24"/>
              </w:rPr>
              <w:commentReference w:id="338"/>
            </w:r>
            <w:r w:rsidRPr="00297C74">
              <w:rPr>
                <w:strike/>
                <w:color w:val="7030A0"/>
                <w:szCs w:val="24"/>
              </w:rPr>
              <w:t>test procedure (according to paragraph 3.4.4.1. of this annex).</w:t>
            </w:r>
          </w:p>
          <w:p w14:paraId="148D68DB" w14:textId="2559A7A2" w:rsidR="00297C74" w:rsidRPr="002E6339" w:rsidRDefault="00297C74" w:rsidP="00D87BE9">
            <w:pPr>
              <w:keepNext/>
              <w:keepLines/>
              <w:spacing w:after="120"/>
              <w:ind w:leftChars="34" w:left="68" w:rightChars="27" w:right="54"/>
              <w:jc w:val="center"/>
              <w:rPr>
                <w:lang w:val="en-IN" w:eastAsia="ja-JP"/>
              </w:rPr>
            </w:pPr>
            <w:r w:rsidRPr="00297C74">
              <w:rPr>
                <w:color w:val="7030A0"/>
                <w:lang w:val="en-IN" w:eastAsia="ja-JP"/>
              </w:rPr>
              <w:t xml:space="preserve">PEV </w:t>
            </w:r>
            <w:r w:rsidRPr="00297C74">
              <w:rPr>
                <w:strike/>
                <w:color w:val="7030A0"/>
                <w:szCs w:val="24"/>
              </w:rPr>
              <w:t xml:space="preserve">Shortened </w:t>
            </w:r>
            <w:r w:rsidRPr="00297C74">
              <w:rPr>
                <w:b/>
                <w:color w:val="7030A0"/>
                <w:lang w:val="en-IN" w:eastAsia="ja-JP"/>
              </w:rPr>
              <w:t xml:space="preserve">[Type 6] </w:t>
            </w:r>
            <w:r w:rsidRPr="00297C74">
              <w:rPr>
                <w:color w:val="7030A0"/>
                <w:lang w:val="en-IN" w:eastAsia="ja-JP"/>
              </w:rPr>
              <w:t>test procedure (according to paragraph 3.4.4.</w:t>
            </w:r>
            <w:r w:rsidR="003F1190">
              <w:rPr>
                <w:color w:val="7030A0"/>
                <w:lang w:val="en-IN" w:eastAsia="ja-JP"/>
              </w:rPr>
              <w:t>3</w:t>
            </w:r>
            <w:r w:rsidRPr="00297C74">
              <w:rPr>
                <w:color w:val="7030A0"/>
                <w:lang w:val="en-IN" w:eastAsia="ja-JP"/>
              </w:rPr>
              <w:t>. of this annex).</w:t>
            </w:r>
          </w:p>
        </w:tc>
      </w:tr>
      <w:tr w:rsidR="00BA719E" w:rsidRPr="00824691" w14:paraId="71D57465" w14:textId="77777777" w:rsidTr="00D87BE9">
        <w:trPr>
          <w:trHeight w:val="739"/>
        </w:trPr>
        <w:tc>
          <w:tcPr>
            <w:tcW w:w="2000" w:type="dxa"/>
            <w:vMerge/>
            <w:vAlign w:val="center"/>
          </w:tcPr>
          <w:p w14:paraId="5C638C9B" w14:textId="77777777" w:rsidR="00BA719E" w:rsidRPr="00CE7325" w:rsidRDefault="00BA719E" w:rsidP="00D87BE9">
            <w:pPr>
              <w:keepNext/>
              <w:keepLines/>
              <w:spacing w:after="120"/>
              <w:ind w:leftChars="44" w:left="88" w:rightChars="41" w:right="82"/>
              <w:jc w:val="center"/>
              <w:rPr>
                <w:color w:val="A6A6A6" w:themeColor="background1" w:themeShade="A6"/>
                <w:lang w:val="en-IN" w:eastAsia="ja-JP"/>
              </w:rPr>
            </w:pPr>
          </w:p>
        </w:tc>
        <w:tc>
          <w:tcPr>
            <w:tcW w:w="2350" w:type="dxa"/>
            <w:vAlign w:val="center"/>
          </w:tcPr>
          <w:p w14:paraId="7215F743" w14:textId="77777777" w:rsidR="00BA719E" w:rsidRPr="00CE7325" w:rsidRDefault="00BA719E" w:rsidP="00D87BE9">
            <w:pPr>
              <w:keepNext/>
              <w:keepLines/>
              <w:spacing w:after="120"/>
              <w:ind w:leftChars="36" w:left="72" w:rightChars="27" w:right="54"/>
              <w:jc w:val="center"/>
              <w:rPr>
                <w:color w:val="A6A6A6" w:themeColor="background1" w:themeShade="A6"/>
                <w:lang w:val="en-IN" w:eastAsia="ja-JP"/>
              </w:rPr>
            </w:pPr>
            <w:r w:rsidRPr="00CE7325">
              <w:rPr>
                <w:color w:val="A6A6A6" w:themeColor="background1" w:themeShade="A6"/>
                <w:lang w:val="en-IN" w:eastAsia="ja-JP"/>
              </w:rPr>
              <w:t>… equal to or greater than the length of 3 applicable WLTP test cycles.</w:t>
            </w:r>
          </w:p>
        </w:tc>
        <w:tc>
          <w:tcPr>
            <w:tcW w:w="2445" w:type="dxa"/>
            <w:vAlign w:val="center"/>
          </w:tcPr>
          <w:p w14:paraId="4FBBC731" w14:textId="12D487DC" w:rsidR="00BA719E" w:rsidRPr="002E6339" w:rsidRDefault="00297C74" w:rsidP="00D87BE9">
            <w:pPr>
              <w:keepNext/>
              <w:keepLines/>
              <w:spacing w:after="120"/>
              <w:ind w:leftChars="34" w:left="68" w:rightChars="27" w:right="54"/>
              <w:jc w:val="center"/>
              <w:rPr>
                <w:lang w:val="en-IN" w:eastAsia="ja-JP"/>
              </w:rPr>
            </w:pPr>
            <w:r w:rsidRPr="00297C74">
              <w:rPr>
                <w:color w:val="7030A0"/>
                <w:lang w:val="en-IN" w:eastAsia="ja-JP"/>
              </w:rPr>
              <w:t>PEV</w:t>
            </w:r>
            <w:r>
              <w:rPr>
                <w:color w:val="A6A6A6" w:themeColor="background1" w:themeShade="A6"/>
                <w:lang w:val="en-IN" w:eastAsia="ja-JP"/>
              </w:rPr>
              <w:t xml:space="preserve"> </w:t>
            </w:r>
            <w:r w:rsidRPr="00297C74">
              <w:rPr>
                <w:strike/>
                <w:color w:val="7030A0"/>
                <w:szCs w:val="24"/>
              </w:rPr>
              <w:t xml:space="preserve">Shortened </w:t>
            </w:r>
            <w:r w:rsidRPr="00186FB7">
              <w:rPr>
                <w:b/>
                <w:color w:val="7030A0"/>
                <w:lang w:val="en-IN" w:eastAsia="ja-JP"/>
              </w:rPr>
              <w:t>[Type 6]</w:t>
            </w:r>
            <w:r>
              <w:rPr>
                <w:b/>
                <w:color w:val="FF0000"/>
                <w:lang w:val="en-IN" w:eastAsia="ja-JP"/>
              </w:rPr>
              <w:t xml:space="preserve"> </w:t>
            </w:r>
            <w:r w:rsidR="00BA719E" w:rsidRPr="00CE7325">
              <w:rPr>
                <w:color w:val="A6A6A6" w:themeColor="background1" w:themeShade="A6"/>
                <w:lang w:val="en-IN" w:eastAsia="ja-JP"/>
              </w:rPr>
              <w:t>test procedure (according to paragraph 3.4.4.</w:t>
            </w:r>
            <w:r w:rsidR="003F1190" w:rsidRPr="003F1190">
              <w:rPr>
                <w:color w:val="7030A0"/>
                <w:lang w:val="en-IN" w:eastAsia="ja-JP"/>
              </w:rPr>
              <w:t>3</w:t>
            </w:r>
            <w:r w:rsidR="00BA719E" w:rsidRPr="00CE7325">
              <w:rPr>
                <w:color w:val="A6A6A6" w:themeColor="background1" w:themeShade="A6"/>
                <w:lang w:val="en-IN" w:eastAsia="ja-JP"/>
              </w:rPr>
              <w:t>. of this annex).</w:t>
            </w:r>
          </w:p>
        </w:tc>
      </w:tr>
      <w:tr w:rsidR="00BA719E" w:rsidRPr="00824691" w14:paraId="622881FF" w14:textId="77777777" w:rsidTr="00D87BE9">
        <w:trPr>
          <w:trHeight w:val="825"/>
        </w:trPr>
        <w:tc>
          <w:tcPr>
            <w:tcW w:w="2000" w:type="dxa"/>
            <w:vMerge w:val="restart"/>
            <w:vAlign w:val="center"/>
          </w:tcPr>
          <w:p w14:paraId="24DF3F7A" w14:textId="77777777" w:rsidR="00BA719E" w:rsidRPr="00CE7325" w:rsidRDefault="00BA719E" w:rsidP="00D87BE9">
            <w:pPr>
              <w:keepNext/>
              <w:keepLines/>
              <w:spacing w:after="120"/>
              <w:ind w:leftChars="44" w:left="88" w:rightChars="41" w:right="82"/>
              <w:jc w:val="center"/>
              <w:rPr>
                <w:color w:val="A6A6A6" w:themeColor="background1" w:themeShade="A6"/>
                <w:lang w:val="en-IN" w:eastAsia="ja-JP"/>
              </w:rPr>
            </w:pPr>
            <w:r w:rsidRPr="00CE7325">
              <w:rPr>
                <w:color w:val="A6A6A6" w:themeColor="background1" w:themeShade="A6"/>
                <w:lang w:val="en-IN" w:eastAsia="ja-JP"/>
              </w:rPr>
              <w:t>Test cycle according to paragraph 1.4.2.1. of this annex excluding the extra high phase.</w:t>
            </w:r>
          </w:p>
        </w:tc>
        <w:tc>
          <w:tcPr>
            <w:tcW w:w="2350" w:type="dxa"/>
            <w:vAlign w:val="center"/>
          </w:tcPr>
          <w:p w14:paraId="2392FDAB" w14:textId="77777777" w:rsidR="00BA719E" w:rsidRPr="00CE7325" w:rsidRDefault="00BA719E" w:rsidP="00D87BE9">
            <w:pPr>
              <w:keepNext/>
              <w:keepLines/>
              <w:spacing w:after="120"/>
              <w:ind w:leftChars="36" w:left="72" w:rightChars="27" w:right="54"/>
              <w:jc w:val="center"/>
              <w:rPr>
                <w:color w:val="A6A6A6" w:themeColor="background1" w:themeShade="A6"/>
                <w:lang w:val="en-IN" w:eastAsia="ja-JP"/>
              </w:rPr>
            </w:pPr>
            <w:r w:rsidRPr="00CE7325">
              <w:rPr>
                <w:color w:val="A6A6A6" w:themeColor="background1" w:themeShade="A6"/>
                <w:lang w:val="en-IN" w:eastAsia="ja-JP"/>
              </w:rPr>
              <w:t>…less than the length of 4 applicable WLTP test cycles.</w:t>
            </w:r>
          </w:p>
        </w:tc>
        <w:tc>
          <w:tcPr>
            <w:tcW w:w="2445" w:type="dxa"/>
            <w:vAlign w:val="center"/>
          </w:tcPr>
          <w:p w14:paraId="636804C6" w14:textId="77777777" w:rsidR="00BA719E" w:rsidRDefault="00BA719E" w:rsidP="00D87BE9">
            <w:pPr>
              <w:keepNext/>
              <w:keepLines/>
              <w:spacing w:after="120"/>
              <w:ind w:leftChars="34" w:left="68" w:rightChars="27" w:right="54"/>
              <w:jc w:val="center"/>
              <w:rPr>
                <w:strike/>
                <w:color w:val="7030A0"/>
                <w:szCs w:val="24"/>
              </w:rPr>
            </w:pPr>
            <w:r w:rsidRPr="00297C74">
              <w:rPr>
                <w:strike/>
                <w:color w:val="7030A0"/>
                <w:szCs w:val="24"/>
              </w:rPr>
              <w:t>Consecutive cycle [Type 6] test procedure (according to paragraph 3.4.4.1. of this annex).</w:t>
            </w:r>
          </w:p>
          <w:p w14:paraId="591A547F" w14:textId="2F08116A" w:rsidR="00297C74" w:rsidRPr="002E6339" w:rsidRDefault="00297C74" w:rsidP="00D87BE9">
            <w:pPr>
              <w:keepNext/>
              <w:keepLines/>
              <w:spacing w:after="120"/>
              <w:ind w:leftChars="34" w:left="68" w:rightChars="27" w:right="54"/>
              <w:jc w:val="center"/>
              <w:rPr>
                <w:lang w:val="en-IN" w:eastAsia="ja-JP"/>
              </w:rPr>
            </w:pPr>
            <w:r w:rsidRPr="00297C74">
              <w:rPr>
                <w:color w:val="7030A0"/>
                <w:lang w:val="en-IN" w:eastAsia="ja-JP"/>
              </w:rPr>
              <w:t xml:space="preserve">PEV </w:t>
            </w:r>
            <w:r w:rsidRPr="00297C74">
              <w:rPr>
                <w:strike/>
                <w:color w:val="7030A0"/>
                <w:szCs w:val="24"/>
              </w:rPr>
              <w:t xml:space="preserve">Shortened </w:t>
            </w:r>
            <w:r w:rsidRPr="00297C74">
              <w:rPr>
                <w:b/>
                <w:color w:val="7030A0"/>
                <w:lang w:val="en-IN" w:eastAsia="ja-JP"/>
              </w:rPr>
              <w:t xml:space="preserve">[Type 6] </w:t>
            </w:r>
            <w:r w:rsidRPr="00297C74">
              <w:rPr>
                <w:color w:val="7030A0"/>
                <w:lang w:val="en-IN" w:eastAsia="ja-JP"/>
              </w:rPr>
              <w:t>test procedure (according to paragraph 3.4.4.</w:t>
            </w:r>
            <w:r w:rsidR="003F1190">
              <w:rPr>
                <w:color w:val="7030A0"/>
                <w:lang w:val="en-IN" w:eastAsia="ja-JP"/>
              </w:rPr>
              <w:t>3</w:t>
            </w:r>
            <w:r w:rsidRPr="00297C74">
              <w:rPr>
                <w:color w:val="7030A0"/>
                <w:lang w:val="en-IN" w:eastAsia="ja-JP"/>
              </w:rPr>
              <w:t>. of this annex).</w:t>
            </w:r>
          </w:p>
        </w:tc>
      </w:tr>
      <w:tr w:rsidR="00BA719E" w:rsidRPr="00824691" w14:paraId="5F91C9CD" w14:textId="77777777" w:rsidTr="00D87BE9">
        <w:trPr>
          <w:trHeight w:val="815"/>
        </w:trPr>
        <w:tc>
          <w:tcPr>
            <w:tcW w:w="2000" w:type="dxa"/>
            <w:vMerge/>
            <w:vAlign w:val="center"/>
          </w:tcPr>
          <w:p w14:paraId="47100920" w14:textId="77777777" w:rsidR="00BA719E" w:rsidRPr="00CE7325" w:rsidRDefault="00BA719E" w:rsidP="00D87BE9">
            <w:pPr>
              <w:keepNext/>
              <w:keepLines/>
              <w:spacing w:after="120"/>
              <w:ind w:leftChars="44" w:left="88" w:rightChars="41" w:right="82"/>
              <w:jc w:val="center"/>
              <w:rPr>
                <w:color w:val="A6A6A6" w:themeColor="background1" w:themeShade="A6"/>
                <w:lang w:val="en-IN" w:eastAsia="ja-JP"/>
              </w:rPr>
            </w:pPr>
          </w:p>
        </w:tc>
        <w:tc>
          <w:tcPr>
            <w:tcW w:w="2350" w:type="dxa"/>
            <w:vAlign w:val="center"/>
          </w:tcPr>
          <w:p w14:paraId="4D3AE345" w14:textId="77777777" w:rsidR="00BA719E" w:rsidRPr="00CE7325" w:rsidRDefault="00BA719E" w:rsidP="00D87BE9">
            <w:pPr>
              <w:keepNext/>
              <w:keepLines/>
              <w:spacing w:after="120"/>
              <w:ind w:leftChars="36" w:left="72" w:rightChars="27" w:right="54"/>
              <w:jc w:val="center"/>
              <w:rPr>
                <w:color w:val="A6A6A6" w:themeColor="background1" w:themeShade="A6"/>
                <w:lang w:val="en-IN" w:eastAsia="ja-JP"/>
              </w:rPr>
            </w:pPr>
            <w:r w:rsidRPr="00CE7325">
              <w:rPr>
                <w:color w:val="A6A6A6" w:themeColor="background1" w:themeShade="A6"/>
                <w:lang w:val="en-IN" w:eastAsia="ja-JP"/>
              </w:rPr>
              <w:t>…equal to or greater than the length of 4 applicable WLTP test cycles.</w:t>
            </w:r>
          </w:p>
        </w:tc>
        <w:tc>
          <w:tcPr>
            <w:tcW w:w="2445" w:type="dxa"/>
            <w:vAlign w:val="center"/>
          </w:tcPr>
          <w:p w14:paraId="672DB551" w14:textId="458378FA" w:rsidR="00BA719E" w:rsidRPr="002E6339" w:rsidRDefault="00297C74" w:rsidP="00D87BE9">
            <w:pPr>
              <w:keepNext/>
              <w:keepLines/>
              <w:spacing w:after="120"/>
              <w:ind w:leftChars="34" w:left="68" w:rightChars="27" w:right="54"/>
              <w:jc w:val="center"/>
              <w:rPr>
                <w:lang w:val="en-IN" w:eastAsia="ja-JP"/>
              </w:rPr>
            </w:pPr>
            <w:r w:rsidRPr="00297C74">
              <w:rPr>
                <w:color w:val="7030A0"/>
                <w:lang w:val="en-IN" w:eastAsia="ja-JP"/>
              </w:rPr>
              <w:t>PEV</w:t>
            </w:r>
            <w:r>
              <w:rPr>
                <w:color w:val="A6A6A6" w:themeColor="background1" w:themeShade="A6"/>
                <w:lang w:val="en-IN" w:eastAsia="ja-JP"/>
              </w:rPr>
              <w:t xml:space="preserve"> </w:t>
            </w:r>
            <w:r w:rsidR="00BA719E" w:rsidRPr="00297C74">
              <w:rPr>
                <w:strike/>
                <w:color w:val="7030A0"/>
                <w:szCs w:val="24"/>
              </w:rPr>
              <w:t xml:space="preserve">Shortened </w:t>
            </w:r>
            <w:r w:rsidR="00BA719E" w:rsidRPr="00186FB7">
              <w:rPr>
                <w:b/>
                <w:color w:val="7030A0"/>
                <w:lang w:val="en-IN" w:eastAsia="ja-JP"/>
              </w:rPr>
              <w:t>[Type 6]</w:t>
            </w:r>
            <w:r w:rsidR="00BA719E">
              <w:rPr>
                <w:b/>
                <w:color w:val="FF0000"/>
                <w:lang w:val="en-IN" w:eastAsia="ja-JP"/>
              </w:rPr>
              <w:t xml:space="preserve"> </w:t>
            </w:r>
            <w:r w:rsidR="00BA719E" w:rsidRPr="00CE7325">
              <w:rPr>
                <w:color w:val="A6A6A6" w:themeColor="background1" w:themeShade="A6"/>
                <w:lang w:val="en-IN" w:eastAsia="ja-JP"/>
              </w:rPr>
              <w:t>test procedure (according to paragraph 3.4.4.</w:t>
            </w:r>
            <w:r w:rsidR="003F1190" w:rsidRPr="003F1190">
              <w:rPr>
                <w:color w:val="7030A0"/>
                <w:lang w:val="en-IN" w:eastAsia="ja-JP"/>
              </w:rPr>
              <w:t>3</w:t>
            </w:r>
            <w:r w:rsidR="00BA719E" w:rsidRPr="00CE7325">
              <w:rPr>
                <w:color w:val="A6A6A6" w:themeColor="background1" w:themeShade="A6"/>
                <w:lang w:val="en-IN" w:eastAsia="ja-JP"/>
              </w:rPr>
              <w:t>. of this annex).</w:t>
            </w:r>
          </w:p>
        </w:tc>
      </w:tr>
      <w:tr w:rsidR="00BA719E" w:rsidRPr="00824691" w14:paraId="11226EEA" w14:textId="77777777" w:rsidTr="00D87BE9">
        <w:trPr>
          <w:trHeight w:val="815"/>
        </w:trPr>
        <w:tc>
          <w:tcPr>
            <w:tcW w:w="2000" w:type="dxa"/>
            <w:tcBorders>
              <w:bottom w:val="single" w:sz="12" w:space="0" w:color="auto"/>
            </w:tcBorders>
            <w:vAlign w:val="center"/>
          </w:tcPr>
          <w:p w14:paraId="76F7B475" w14:textId="77777777" w:rsidR="00BA719E" w:rsidRPr="00CE7325" w:rsidRDefault="00BA719E" w:rsidP="00D87BE9">
            <w:pPr>
              <w:keepNext/>
              <w:keepLines/>
              <w:spacing w:after="120"/>
              <w:ind w:leftChars="44" w:left="88" w:rightChars="41" w:right="82"/>
              <w:jc w:val="center"/>
              <w:rPr>
                <w:color w:val="A6A6A6" w:themeColor="background1" w:themeShade="A6"/>
                <w:lang w:val="en-IN" w:eastAsia="ja-JP"/>
              </w:rPr>
            </w:pPr>
            <w:r w:rsidRPr="00CE7325">
              <w:rPr>
                <w:color w:val="A6A6A6" w:themeColor="background1" w:themeShade="A6"/>
                <w:lang w:val="en-IN" w:eastAsia="ja-JP"/>
              </w:rPr>
              <w:t>City cycle according to paragraph 1.4.2.2. of this annex.</w:t>
            </w:r>
          </w:p>
        </w:tc>
        <w:tc>
          <w:tcPr>
            <w:tcW w:w="2350" w:type="dxa"/>
            <w:tcBorders>
              <w:bottom w:val="single" w:sz="12" w:space="0" w:color="auto"/>
            </w:tcBorders>
            <w:vAlign w:val="center"/>
          </w:tcPr>
          <w:p w14:paraId="17D2D76E" w14:textId="77777777" w:rsidR="00BA719E" w:rsidRPr="00CE7325" w:rsidRDefault="00BA719E" w:rsidP="00D87BE9">
            <w:pPr>
              <w:keepNext/>
              <w:keepLines/>
              <w:spacing w:after="120"/>
              <w:ind w:leftChars="36" w:left="72" w:rightChars="27" w:right="54"/>
              <w:jc w:val="center"/>
              <w:rPr>
                <w:color w:val="A6A6A6" w:themeColor="background1" w:themeShade="A6"/>
                <w:lang w:val="en-IN" w:eastAsia="ja-JP"/>
              </w:rPr>
            </w:pPr>
            <w:r w:rsidRPr="00CE7325">
              <w:rPr>
                <w:color w:val="A6A6A6" w:themeColor="background1" w:themeShade="A6"/>
                <w:lang w:val="en-IN" w:eastAsia="ja-JP"/>
              </w:rPr>
              <w:t>…not available over the applicable WLTP test cycle.</w:t>
            </w:r>
          </w:p>
        </w:tc>
        <w:tc>
          <w:tcPr>
            <w:tcW w:w="2445" w:type="dxa"/>
            <w:tcBorders>
              <w:bottom w:val="single" w:sz="12" w:space="0" w:color="auto"/>
            </w:tcBorders>
            <w:vAlign w:val="center"/>
          </w:tcPr>
          <w:p w14:paraId="5F44F1F5" w14:textId="77777777" w:rsidR="00BA719E" w:rsidRDefault="00BA719E" w:rsidP="00D87BE9">
            <w:pPr>
              <w:keepNext/>
              <w:keepLines/>
              <w:spacing w:after="120"/>
              <w:ind w:leftChars="34" w:left="68" w:rightChars="27" w:right="54"/>
              <w:jc w:val="center"/>
              <w:rPr>
                <w:strike/>
                <w:color w:val="7030A0"/>
                <w:szCs w:val="24"/>
              </w:rPr>
            </w:pPr>
            <w:r w:rsidRPr="00297C74">
              <w:rPr>
                <w:strike/>
                <w:color w:val="7030A0"/>
                <w:szCs w:val="24"/>
              </w:rPr>
              <w:t>Consecutive cycle [Type 6] test procedure (according to paragraph 3.4.4.1. of this annex).</w:t>
            </w:r>
          </w:p>
          <w:p w14:paraId="0E9F523C" w14:textId="1D4FCD66" w:rsidR="00297C74" w:rsidRPr="002E6339" w:rsidRDefault="00297C74" w:rsidP="00D87BE9">
            <w:pPr>
              <w:keepNext/>
              <w:keepLines/>
              <w:spacing w:after="120"/>
              <w:ind w:leftChars="34" w:left="68" w:rightChars="27" w:right="54"/>
              <w:jc w:val="center"/>
              <w:rPr>
                <w:lang w:val="en-IN" w:eastAsia="ja-JP"/>
              </w:rPr>
            </w:pPr>
            <w:r w:rsidRPr="00297C74">
              <w:rPr>
                <w:color w:val="7030A0"/>
                <w:lang w:val="en-IN" w:eastAsia="ja-JP"/>
              </w:rPr>
              <w:t xml:space="preserve">PEV </w:t>
            </w:r>
            <w:r w:rsidRPr="00297C74">
              <w:rPr>
                <w:strike/>
                <w:color w:val="7030A0"/>
                <w:szCs w:val="24"/>
              </w:rPr>
              <w:t xml:space="preserve">Shortened </w:t>
            </w:r>
            <w:r w:rsidRPr="00297C74">
              <w:rPr>
                <w:b/>
                <w:color w:val="7030A0"/>
                <w:lang w:val="en-IN" w:eastAsia="ja-JP"/>
              </w:rPr>
              <w:t xml:space="preserve">[Type 6] </w:t>
            </w:r>
            <w:r w:rsidRPr="00297C74">
              <w:rPr>
                <w:color w:val="7030A0"/>
                <w:lang w:val="en-IN" w:eastAsia="ja-JP"/>
              </w:rPr>
              <w:t>test procedure (according to paragraph 3.4.4.</w:t>
            </w:r>
            <w:r w:rsidR="003F1190">
              <w:rPr>
                <w:color w:val="7030A0"/>
                <w:lang w:val="en-IN" w:eastAsia="ja-JP"/>
              </w:rPr>
              <w:t>3</w:t>
            </w:r>
            <w:r w:rsidRPr="00297C74">
              <w:rPr>
                <w:color w:val="7030A0"/>
                <w:lang w:val="en-IN" w:eastAsia="ja-JP"/>
              </w:rPr>
              <w:t>. of this annex).</w:t>
            </w:r>
          </w:p>
        </w:tc>
      </w:tr>
    </w:tbl>
    <w:p w14:paraId="7105B370" w14:textId="1A8F88AA" w:rsidR="00BA719E" w:rsidRPr="00F252A0" w:rsidRDefault="00BA719E" w:rsidP="00BA719E">
      <w:pPr>
        <w:pStyle w:val="SingleTxtG"/>
        <w:spacing w:before="120"/>
        <w:ind w:left="2268"/>
        <w:rPr>
          <w:color w:val="A6A6A6" w:themeColor="background1" w:themeShade="A6"/>
          <w:szCs w:val="24"/>
          <w:lang w:eastAsia="ja-JP"/>
        </w:rPr>
      </w:pPr>
      <w:r w:rsidRPr="00950469">
        <w:rPr>
          <w:color w:val="FF0000"/>
          <w:szCs w:val="24"/>
          <w:lang w:eastAsia="ja-JP"/>
        </w:rPr>
        <w:tab/>
      </w:r>
      <w:r w:rsidRPr="00F252A0">
        <w:rPr>
          <w:color w:val="A6A6A6" w:themeColor="background1" w:themeShade="A6"/>
          <w:szCs w:val="24"/>
        </w:rPr>
        <w:t xml:space="preserve">The manufacturer shall give evidence to the responsible authority concerning the estimated pure electric range </w:t>
      </w:r>
      <w:r w:rsidRPr="00F252A0">
        <w:rPr>
          <w:color w:val="7030A0"/>
          <w:szCs w:val="24"/>
        </w:rPr>
        <w:t>(</w:t>
      </w:r>
      <w:r w:rsidR="00A611FD" w:rsidRPr="009A10F8">
        <w:rPr>
          <w:color w:val="7030A0"/>
          <w:szCs w:val="24"/>
        </w:rPr>
        <w:t>PER</w:t>
      </w:r>
      <w:r w:rsidR="00A611FD" w:rsidRPr="00A611FD">
        <w:rPr>
          <w:strike/>
          <w:color w:val="7030A0"/>
          <w:szCs w:val="24"/>
          <w:vertAlign w:val="subscript"/>
        </w:rPr>
        <w:t>LT</w:t>
      </w:r>
      <w:r w:rsidRPr="00F252A0">
        <w:rPr>
          <w:color w:val="7030A0"/>
          <w:szCs w:val="24"/>
        </w:rPr>
        <w:t xml:space="preserve">) </w:t>
      </w:r>
      <w:r w:rsidRPr="00F252A0">
        <w:rPr>
          <w:color w:val="A6A6A6" w:themeColor="background1" w:themeShade="A6"/>
          <w:szCs w:val="24"/>
        </w:rPr>
        <w:t xml:space="preserve">prior to the test. </w:t>
      </w:r>
      <w:r w:rsidRPr="00F252A0">
        <w:rPr>
          <w:color w:val="A6A6A6" w:themeColor="background1" w:themeShade="A6"/>
          <w:szCs w:val="24"/>
          <w:lang w:eastAsia="ja-JP"/>
        </w:rPr>
        <w:t xml:space="preserve">In the case that the interpolation method is applied, the applicable test procedure shall be determined based on the estimated </w:t>
      </w:r>
      <w:r w:rsidR="00A611FD" w:rsidRPr="009A10F8">
        <w:rPr>
          <w:color w:val="7030A0"/>
          <w:szCs w:val="24"/>
        </w:rPr>
        <w:t>PER</w:t>
      </w:r>
      <w:r w:rsidR="00A611FD" w:rsidRPr="00A611FD">
        <w:rPr>
          <w:strike/>
          <w:color w:val="7030A0"/>
          <w:szCs w:val="24"/>
          <w:vertAlign w:val="subscript"/>
        </w:rPr>
        <w:t>LT</w:t>
      </w:r>
      <w:r w:rsidRPr="00F252A0">
        <w:rPr>
          <w:color w:val="A6A6A6" w:themeColor="background1" w:themeShade="A6"/>
          <w:szCs w:val="24"/>
        </w:rPr>
        <w:t xml:space="preserve"> of vehicle </w:t>
      </w:r>
      <w:commentRangeStart w:id="339"/>
      <w:r w:rsidRPr="00F252A0">
        <w:rPr>
          <w:b/>
          <w:color w:val="7030A0"/>
          <w:szCs w:val="24"/>
        </w:rPr>
        <w:t>[L]</w:t>
      </w:r>
      <w:r w:rsidRPr="00F252A0">
        <w:rPr>
          <w:color w:val="7030A0"/>
          <w:szCs w:val="24"/>
        </w:rPr>
        <w:t xml:space="preserve"> </w:t>
      </w:r>
      <w:commentRangeEnd w:id="339"/>
      <w:r w:rsidRPr="00F252A0">
        <w:rPr>
          <w:rStyle w:val="Marquedecommentaire"/>
          <w:rFonts w:asciiTheme="minorHAnsi" w:eastAsiaTheme="minorEastAsia" w:hAnsiTheme="minorHAnsi"/>
          <w:color w:val="7030A0"/>
          <w:lang w:val="fr-FR"/>
        </w:rPr>
        <w:commentReference w:id="339"/>
      </w:r>
      <w:r w:rsidRPr="00F252A0">
        <w:rPr>
          <w:color w:val="A6A6A6" w:themeColor="background1" w:themeShade="A6"/>
          <w:szCs w:val="24"/>
        </w:rPr>
        <w:t xml:space="preserve">of the interpolation family. The </w:t>
      </w:r>
      <w:r w:rsidR="00A611FD" w:rsidRPr="009A10F8">
        <w:rPr>
          <w:color w:val="7030A0"/>
          <w:szCs w:val="24"/>
        </w:rPr>
        <w:t>PER</w:t>
      </w:r>
      <w:r w:rsidR="00A611FD" w:rsidRPr="00A611FD">
        <w:rPr>
          <w:strike/>
          <w:color w:val="7030A0"/>
          <w:szCs w:val="24"/>
          <w:vertAlign w:val="subscript"/>
        </w:rPr>
        <w:t>LT</w:t>
      </w:r>
      <w:r w:rsidRPr="00F252A0">
        <w:rPr>
          <w:color w:val="A6A6A6" w:themeColor="background1" w:themeShade="A6"/>
          <w:szCs w:val="24"/>
        </w:rPr>
        <w:t xml:space="preserve"> determined by the applied test procedure shall confirm that the correct test procedure was applied</w:t>
      </w:r>
      <w:commentRangeStart w:id="340"/>
      <w:r w:rsidRPr="00F252A0">
        <w:rPr>
          <w:color w:val="A6A6A6" w:themeColor="background1" w:themeShade="A6"/>
          <w:szCs w:val="24"/>
        </w:rPr>
        <w:t xml:space="preserve">. </w:t>
      </w:r>
      <w:commentRangeEnd w:id="340"/>
      <w:r w:rsidR="009D66B5">
        <w:rPr>
          <w:rStyle w:val="Marquedecommentaire"/>
          <w:rFonts w:eastAsia="MS Mincho"/>
          <w:lang w:val="en-US" w:eastAsia="en-US"/>
        </w:rPr>
        <w:commentReference w:id="340"/>
      </w:r>
    </w:p>
    <w:p w14:paraId="02C1C4E1" w14:textId="77777777" w:rsidR="00BA719E" w:rsidRPr="00505991" w:rsidRDefault="00BA719E" w:rsidP="00BA719E">
      <w:pPr>
        <w:pStyle w:val="SingleTxtG"/>
        <w:ind w:left="2268" w:hanging="1134"/>
        <w:rPr>
          <w:strike/>
          <w:color w:val="A6A6A6" w:themeColor="background1" w:themeShade="A6"/>
          <w:szCs w:val="24"/>
          <w:lang w:eastAsia="ja-JP"/>
        </w:rPr>
      </w:pPr>
      <w:r w:rsidRPr="00F252A0">
        <w:rPr>
          <w:color w:val="A6A6A6" w:themeColor="background1" w:themeShade="A6"/>
          <w:szCs w:val="24"/>
          <w:lang w:eastAsia="ja-JP"/>
        </w:rPr>
        <w:tab/>
      </w:r>
      <w:r w:rsidRPr="00505991">
        <w:rPr>
          <w:strike/>
          <w:color w:val="7030A0"/>
          <w:szCs w:val="24"/>
          <w:lang w:eastAsia="ja-JP"/>
        </w:rPr>
        <w:t xml:space="preserve">The test sequence for the consecutive cycle Type 6 test procedure, as described in paragraphs 3.4.2., 3.4.3. and 3.4.4.1. of this annex, as well as the corresponding REESS state of charge profile, are shown in Figure </w:t>
      </w:r>
      <w:commentRangeStart w:id="341"/>
      <w:r w:rsidRPr="00505991">
        <w:rPr>
          <w:strike/>
          <w:color w:val="7030A0"/>
          <w:szCs w:val="24"/>
          <w:lang w:eastAsia="ja-JP"/>
        </w:rPr>
        <w:t>[</w:t>
      </w:r>
      <w:r w:rsidRPr="00505991">
        <w:rPr>
          <w:b/>
          <w:strike/>
          <w:color w:val="7030A0"/>
          <w:szCs w:val="24"/>
          <w:lang w:eastAsia="ja-JP"/>
        </w:rPr>
        <w:t>A8.App1/8]</w:t>
      </w:r>
      <w:r w:rsidRPr="00505991">
        <w:rPr>
          <w:strike/>
          <w:color w:val="7030A0"/>
          <w:szCs w:val="24"/>
          <w:lang w:eastAsia="ja-JP"/>
        </w:rPr>
        <w:t xml:space="preserve"> of </w:t>
      </w:r>
      <w:r w:rsidRPr="00505991">
        <w:rPr>
          <w:b/>
          <w:strike/>
          <w:color w:val="7030A0"/>
          <w:szCs w:val="24"/>
          <w:lang w:eastAsia="ja-JP"/>
        </w:rPr>
        <w:t>[Appendix 1 to this annex].</w:t>
      </w:r>
      <w:commentRangeEnd w:id="341"/>
      <w:r w:rsidRPr="00505991">
        <w:rPr>
          <w:rStyle w:val="Marquedecommentaire"/>
          <w:rFonts w:asciiTheme="minorHAnsi" w:eastAsiaTheme="minorEastAsia" w:hAnsiTheme="minorHAnsi"/>
          <w:strike/>
          <w:color w:val="7030A0"/>
          <w:lang w:val="fr-FR"/>
        </w:rPr>
        <w:commentReference w:id="341"/>
      </w:r>
    </w:p>
    <w:p w14:paraId="5EAAA282" w14:textId="46DA2B0A" w:rsidR="00BA719E" w:rsidRPr="00F252A0" w:rsidRDefault="00BA719E" w:rsidP="00BA719E">
      <w:pPr>
        <w:pStyle w:val="SingleTxtG"/>
        <w:ind w:left="2268" w:hanging="1134"/>
        <w:rPr>
          <w:color w:val="A6A6A6" w:themeColor="background1" w:themeShade="A6"/>
          <w:szCs w:val="24"/>
          <w:lang w:eastAsia="ja-JP"/>
        </w:rPr>
      </w:pPr>
      <w:r w:rsidRPr="00F252A0">
        <w:rPr>
          <w:color w:val="A6A6A6" w:themeColor="background1" w:themeShade="A6"/>
          <w:szCs w:val="24"/>
          <w:lang w:eastAsia="ja-JP"/>
        </w:rPr>
        <w:tab/>
        <w:t>The test sequence for the</w:t>
      </w:r>
      <w:r w:rsidR="00C708C1">
        <w:rPr>
          <w:color w:val="A6A6A6" w:themeColor="background1" w:themeShade="A6"/>
          <w:szCs w:val="24"/>
          <w:lang w:eastAsia="ja-JP"/>
        </w:rPr>
        <w:t xml:space="preserve"> </w:t>
      </w:r>
      <w:r w:rsidR="00C708C1" w:rsidRPr="00C708C1">
        <w:rPr>
          <w:color w:val="7030A0"/>
          <w:szCs w:val="24"/>
        </w:rPr>
        <w:t>PEV</w:t>
      </w:r>
      <w:r w:rsidRPr="00C708C1">
        <w:rPr>
          <w:color w:val="7030A0"/>
          <w:szCs w:val="24"/>
        </w:rPr>
        <w:t xml:space="preserve"> </w:t>
      </w:r>
      <w:r w:rsidRPr="00C708C1">
        <w:rPr>
          <w:strike/>
          <w:color w:val="7030A0"/>
          <w:szCs w:val="24"/>
        </w:rPr>
        <w:t>shortened</w:t>
      </w:r>
      <w:r w:rsidRPr="00F252A0">
        <w:rPr>
          <w:color w:val="A6A6A6" w:themeColor="background1" w:themeShade="A6"/>
          <w:szCs w:val="24"/>
          <w:lang w:eastAsia="ja-JP"/>
        </w:rPr>
        <w:t xml:space="preserve"> </w:t>
      </w:r>
      <w:r w:rsidRPr="00186FB7">
        <w:rPr>
          <w:color w:val="7030A0"/>
          <w:szCs w:val="24"/>
          <w:lang w:eastAsia="ja-JP"/>
        </w:rPr>
        <w:t>Type 6</w:t>
      </w:r>
      <w:r w:rsidRPr="00F252A0">
        <w:rPr>
          <w:color w:val="A6A6A6" w:themeColor="background1" w:themeShade="A6"/>
          <w:szCs w:val="24"/>
          <w:lang w:eastAsia="ja-JP"/>
        </w:rPr>
        <w:t xml:space="preserve"> test procedure, as described in paragraphs 3.4.2., 3.4.3. and 3.4.4.2. of this annex as well as the corresponding REESS state of charge profile, are shown in Figure </w:t>
      </w:r>
      <w:commentRangeStart w:id="342"/>
      <w:r w:rsidRPr="00F252A0">
        <w:rPr>
          <w:color w:val="A6A6A6" w:themeColor="background1" w:themeShade="A6"/>
          <w:szCs w:val="24"/>
          <w:lang w:eastAsia="ja-JP"/>
        </w:rPr>
        <w:t>[</w:t>
      </w:r>
      <w:r w:rsidRPr="00F252A0">
        <w:rPr>
          <w:b/>
          <w:color w:val="A6A6A6" w:themeColor="background1" w:themeShade="A6"/>
          <w:szCs w:val="24"/>
          <w:lang w:eastAsia="ja-JP"/>
        </w:rPr>
        <w:t>A8.App1/9</w:t>
      </w:r>
      <w:r w:rsidRPr="00F252A0">
        <w:rPr>
          <w:color w:val="A6A6A6" w:themeColor="background1" w:themeShade="A6"/>
          <w:szCs w:val="24"/>
          <w:lang w:eastAsia="ja-JP"/>
        </w:rPr>
        <w:t xml:space="preserve">] in </w:t>
      </w:r>
      <w:r w:rsidRPr="00F252A0">
        <w:rPr>
          <w:b/>
          <w:color w:val="A6A6A6" w:themeColor="background1" w:themeShade="A6"/>
          <w:szCs w:val="24"/>
          <w:lang w:eastAsia="ja-JP"/>
        </w:rPr>
        <w:t>[Appendix 1 to this annex].</w:t>
      </w:r>
      <w:commentRangeEnd w:id="342"/>
      <w:r w:rsidRPr="00F252A0">
        <w:rPr>
          <w:rStyle w:val="Marquedecommentaire"/>
          <w:rFonts w:asciiTheme="minorHAnsi" w:eastAsiaTheme="minorEastAsia" w:hAnsiTheme="minorHAnsi"/>
          <w:color w:val="A6A6A6" w:themeColor="background1" w:themeShade="A6"/>
          <w:lang w:val="fr-FR"/>
        </w:rPr>
        <w:commentReference w:id="342"/>
      </w:r>
    </w:p>
    <w:p w14:paraId="53294CF7" w14:textId="77777777" w:rsidR="00BA719E" w:rsidRPr="002E6339" w:rsidRDefault="00BA719E" w:rsidP="00BA719E"/>
    <w:p w14:paraId="727A743F" w14:textId="77777777" w:rsidR="00BA719E" w:rsidRPr="003607FE" w:rsidRDefault="00BA719E" w:rsidP="00BA719E">
      <w:pPr>
        <w:pStyle w:val="SingleTxtG"/>
        <w:ind w:left="2268" w:hanging="1134"/>
        <w:rPr>
          <w:color w:val="A6A6A6" w:themeColor="background1" w:themeShade="A6"/>
          <w:szCs w:val="24"/>
        </w:rPr>
      </w:pPr>
      <w:commentRangeStart w:id="343"/>
      <w:r w:rsidRPr="003607FE">
        <w:rPr>
          <w:color w:val="A6A6A6" w:themeColor="background1" w:themeShade="A6"/>
          <w:szCs w:val="24"/>
        </w:rPr>
        <w:t>3.4.2.</w:t>
      </w:r>
      <w:r w:rsidRPr="003607FE">
        <w:rPr>
          <w:color w:val="A6A6A6" w:themeColor="background1" w:themeShade="A6"/>
          <w:szCs w:val="24"/>
        </w:rPr>
        <w:tab/>
        <w:t>Preconditioning</w:t>
      </w:r>
    </w:p>
    <w:p w14:paraId="5ECA90E4" w14:textId="62F66104" w:rsidR="00BA719E" w:rsidRPr="003607FE" w:rsidRDefault="00BA719E" w:rsidP="00BA719E">
      <w:pPr>
        <w:pStyle w:val="SingleTxtG"/>
        <w:ind w:left="2268"/>
        <w:rPr>
          <w:color w:val="A6A6A6" w:themeColor="background1" w:themeShade="A6"/>
          <w:szCs w:val="24"/>
          <w:lang w:eastAsia="ja-JP"/>
        </w:rPr>
      </w:pPr>
      <w:r w:rsidRPr="003607FE">
        <w:rPr>
          <w:color w:val="A6A6A6" w:themeColor="background1" w:themeShade="A6"/>
          <w:szCs w:val="24"/>
          <w:lang w:eastAsia="ja-JP"/>
        </w:rPr>
        <w:lastRenderedPageBreak/>
        <w:t xml:space="preserve">The vehicle shall be prepared according to the procedures in </w:t>
      </w:r>
      <w:r w:rsidRPr="003607FE">
        <w:rPr>
          <w:color w:val="7030A0"/>
          <w:szCs w:val="24"/>
          <w:lang w:eastAsia="ja-JP"/>
        </w:rPr>
        <w:t>paragraph</w:t>
      </w:r>
      <w:r w:rsidR="00A22621" w:rsidRPr="003607FE">
        <w:rPr>
          <w:color w:val="7030A0"/>
          <w:szCs w:val="24"/>
          <w:lang w:eastAsia="ja-JP"/>
        </w:rPr>
        <w:t xml:space="preserve"> 3</w:t>
      </w:r>
      <w:r w:rsidRPr="003607FE">
        <w:rPr>
          <w:color w:val="7030A0"/>
          <w:szCs w:val="24"/>
          <w:lang w:eastAsia="ja-JP"/>
        </w:rPr>
        <w:t xml:space="preserve">. </w:t>
      </w:r>
      <w:r w:rsidRPr="003607FE">
        <w:rPr>
          <w:color w:val="A6A6A6" w:themeColor="background1" w:themeShade="A6"/>
          <w:szCs w:val="24"/>
          <w:lang w:eastAsia="ja-JP"/>
        </w:rPr>
        <w:t xml:space="preserve">of Appendix </w:t>
      </w:r>
      <w:r w:rsidR="00CE7325" w:rsidRPr="003607FE">
        <w:rPr>
          <w:color w:val="A6A6A6" w:themeColor="background1" w:themeShade="A6"/>
          <w:szCs w:val="24"/>
          <w:lang w:eastAsia="ja-JP"/>
        </w:rPr>
        <w:t>4</w:t>
      </w:r>
      <w:r w:rsidRPr="003607FE">
        <w:rPr>
          <w:color w:val="A6A6A6" w:themeColor="background1" w:themeShade="A6"/>
          <w:szCs w:val="24"/>
          <w:lang w:eastAsia="ja-JP"/>
        </w:rPr>
        <w:t xml:space="preserve"> to this annex.</w:t>
      </w:r>
      <w:commentRangeEnd w:id="343"/>
      <w:r w:rsidRPr="003607FE">
        <w:rPr>
          <w:rStyle w:val="Marquedecommentaire"/>
          <w:rFonts w:asciiTheme="minorHAnsi" w:eastAsiaTheme="minorEastAsia" w:hAnsiTheme="minorHAnsi"/>
          <w:color w:val="A6A6A6" w:themeColor="background1" w:themeShade="A6"/>
          <w:lang w:val="fr-FR"/>
        </w:rPr>
        <w:commentReference w:id="343"/>
      </w:r>
    </w:p>
    <w:p w14:paraId="1C256C59" w14:textId="77777777" w:rsidR="00BA719E" w:rsidRPr="003607FE" w:rsidRDefault="00BA719E" w:rsidP="00BA719E">
      <w:pPr>
        <w:pStyle w:val="SingleTxtG"/>
        <w:ind w:left="2268" w:hanging="1134"/>
        <w:rPr>
          <w:color w:val="A6A6A6" w:themeColor="background1" w:themeShade="A6"/>
          <w:szCs w:val="24"/>
        </w:rPr>
      </w:pPr>
      <w:commentRangeStart w:id="344"/>
      <w:r w:rsidRPr="003607FE">
        <w:rPr>
          <w:color w:val="A6A6A6" w:themeColor="background1" w:themeShade="A6"/>
          <w:szCs w:val="24"/>
        </w:rPr>
        <w:t xml:space="preserve">3.4.3. </w:t>
      </w:r>
      <w:r w:rsidRPr="003607FE">
        <w:rPr>
          <w:color w:val="A6A6A6" w:themeColor="background1" w:themeShade="A6"/>
          <w:szCs w:val="24"/>
        </w:rPr>
        <w:tab/>
        <w:t>Selection of a driver-selectable mode</w:t>
      </w:r>
    </w:p>
    <w:p w14:paraId="62BA4CED" w14:textId="3B6ED519" w:rsidR="00BA719E" w:rsidRPr="003607FE" w:rsidRDefault="00BA719E" w:rsidP="00BA719E">
      <w:pPr>
        <w:pStyle w:val="SingleTxtG"/>
        <w:ind w:left="2268"/>
        <w:rPr>
          <w:color w:val="A6A6A6" w:themeColor="background1" w:themeShade="A6"/>
          <w:szCs w:val="24"/>
          <w:lang w:eastAsia="ja-JP"/>
        </w:rPr>
      </w:pPr>
      <w:r w:rsidRPr="003607FE">
        <w:rPr>
          <w:color w:val="A6A6A6" w:themeColor="background1" w:themeShade="A6"/>
          <w:szCs w:val="24"/>
          <w:lang w:eastAsia="ja-JP"/>
        </w:rPr>
        <w:t xml:space="preserve">For vehicles equipped with a driver-selectable mode, the mode for the test shall be selected according to paragraph 4. of Appendix </w:t>
      </w:r>
      <w:r w:rsidR="003607FE" w:rsidRPr="003607FE">
        <w:rPr>
          <w:color w:val="A6A6A6" w:themeColor="background1" w:themeShade="A6"/>
          <w:szCs w:val="24"/>
          <w:lang w:eastAsia="ja-JP"/>
        </w:rPr>
        <w:t>3</w:t>
      </w:r>
      <w:r w:rsidRPr="003607FE">
        <w:rPr>
          <w:color w:val="A6A6A6" w:themeColor="background1" w:themeShade="A6"/>
          <w:szCs w:val="24"/>
          <w:lang w:eastAsia="ja-JP"/>
        </w:rPr>
        <w:t xml:space="preserve"> to this Annex.</w:t>
      </w:r>
      <w:commentRangeEnd w:id="344"/>
      <w:r w:rsidRPr="003607FE">
        <w:rPr>
          <w:rStyle w:val="Marquedecommentaire"/>
          <w:rFonts w:asciiTheme="minorHAnsi" w:eastAsiaTheme="minorEastAsia" w:hAnsiTheme="minorHAnsi"/>
          <w:color w:val="A6A6A6" w:themeColor="background1" w:themeShade="A6"/>
          <w:lang w:val="fr-FR"/>
        </w:rPr>
        <w:commentReference w:id="344"/>
      </w:r>
    </w:p>
    <w:p w14:paraId="41DDD84C" w14:textId="79E4A200" w:rsidR="00B2762E" w:rsidRDefault="00B2762E" w:rsidP="00BA719E">
      <w:pPr>
        <w:pStyle w:val="SingleTxtG"/>
        <w:ind w:left="2268" w:hanging="1134"/>
        <w:rPr>
          <w:b/>
          <w:color w:val="7030A0"/>
          <w:szCs w:val="24"/>
        </w:rPr>
      </w:pPr>
      <w:commentRangeStart w:id="345"/>
      <w:commentRangeStart w:id="346"/>
      <w:r>
        <w:rPr>
          <w:b/>
          <w:color w:val="7030A0"/>
          <w:szCs w:val="24"/>
        </w:rPr>
        <w:t>PLACE HOLDER</w:t>
      </w:r>
    </w:p>
    <w:p w14:paraId="2025FB96" w14:textId="7B1DD0BD" w:rsidR="00BA719E" w:rsidRPr="00D863D2" w:rsidRDefault="00887030" w:rsidP="00BA719E">
      <w:pPr>
        <w:pStyle w:val="SingleTxtG"/>
        <w:ind w:left="2268" w:hanging="1134"/>
        <w:rPr>
          <w:b/>
          <w:strike/>
          <w:color w:val="7030A0"/>
          <w:szCs w:val="24"/>
        </w:rPr>
      </w:pPr>
      <w:r>
        <w:rPr>
          <w:b/>
          <w:color w:val="7030A0"/>
          <w:szCs w:val="24"/>
        </w:rPr>
        <w:t>[</w:t>
      </w:r>
      <w:r w:rsidR="00BA719E" w:rsidRPr="00186FB7">
        <w:rPr>
          <w:b/>
          <w:color w:val="7030A0"/>
          <w:szCs w:val="24"/>
        </w:rPr>
        <w:t xml:space="preserve">3.4.3’. </w:t>
      </w:r>
      <w:r w:rsidR="00BA719E" w:rsidRPr="00186FB7">
        <w:rPr>
          <w:b/>
          <w:color w:val="7030A0"/>
          <w:szCs w:val="24"/>
        </w:rPr>
        <w:tab/>
      </w:r>
      <w:r w:rsidR="00BA719E" w:rsidRPr="00D863D2">
        <w:rPr>
          <w:b/>
          <w:strike/>
          <w:color w:val="7030A0"/>
          <w:szCs w:val="24"/>
        </w:rPr>
        <w:t xml:space="preserve">Heating device setting during test </w:t>
      </w:r>
    </w:p>
    <w:p w14:paraId="6C317B03" w14:textId="77777777" w:rsidR="00BA719E" w:rsidRPr="00D863D2" w:rsidRDefault="00BA719E" w:rsidP="00BA719E">
      <w:pPr>
        <w:ind w:left="2268"/>
        <w:rPr>
          <w:strike/>
          <w:color w:val="7030A0"/>
          <w:lang w:val="en-IN"/>
        </w:rPr>
      </w:pPr>
    </w:p>
    <w:p w14:paraId="414913E8" w14:textId="77777777" w:rsidR="00BA719E" w:rsidRPr="00D863D2" w:rsidRDefault="00BA719E" w:rsidP="00BA719E">
      <w:pPr>
        <w:ind w:left="2268"/>
        <w:rPr>
          <w:strike/>
          <w:color w:val="7030A0"/>
          <w:lang w:val="en-IN"/>
        </w:rPr>
      </w:pPr>
      <w:r w:rsidRPr="00D863D2">
        <w:rPr>
          <w:b/>
          <w:strike/>
          <w:color w:val="7030A0"/>
          <w:lang w:val="en-IN"/>
        </w:rPr>
        <w:t>[</w:t>
      </w:r>
      <w:r w:rsidRPr="00D863D2">
        <w:rPr>
          <w:strike/>
          <w:color w:val="7030A0"/>
          <w:lang w:val="en-IN"/>
        </w:rPr>
        <w:t>During the test, operate the vehicle's interior climate control system with the heat on and set to primarily defrost the front window (only if vehicle does not have cabin humidity detection). Turn air conditioning off. You may not use any supplemental auxiliary heat during this testing. You may set the heater to any temperature and fan setting during vehicle preconditioning.</w:t>
      </w:r>
    </w:p>
    <w:p w14:paraId="2B8D81D3" w14:textId="77777777" w:rsidR="00BA719E" w:rsidRPr="00D863D2" w:rsidRDefault="00BA719E" w:rsidP="00BA719E">
      <w:pPr>
        <w:ind w:left="2268"/>
        <w:rPr>
          <w:strike/>
          <w:color w:val="7030A0"/>
          <w:lang w:val="en-IN"/>
        </w:rPr>
      </w:pPr>
      <w:r w:rsidRPr="00D863D2">
        <w:rPr>
          <w:strike/>
          <w:color w:val="7030A0"/>
          <w:lang w:val="en-IN"/>
        </w:rPr>
        <w:t>(1) Manual control. Unless you rely on automatic control as specified in paragraph (2) of this section, take the following steps to control heater settings:</w:t>
      </w:r>
    </w:p>
    <w:p w14:paraId="6EBA4D9F" w14:textId="77777777" w:rsidR="00BA719E" w:rsidRPr="00D863D2" w:rsidRDefault="00BA719E" w:rsidP="00BA719E">
      <w:pPr>
        <w:ind w:left="2880"/>
        <w:rPr>
          <w:strike/>
          <w:color w:val="7030A0"/>
          <w:lang w:val="en-IN"/>
        </w:rPr>
      </w:pPr>
      <w:r w:rsidRPr="00D863D2">
        <w:rPr>
          <w:strike/>
          <w:color w:val="7030A0"/>
          <w:lang w:val="en-IN"/>
        </w:rPr>
        <w:t>(</w:t>
      </w:r>
      <w:proofErr w:type="spellStart"/>
      <w:r w:rsidRPr="00D863D2">
        <w:rPr>
          <w:strike/>
          <w:color w:val="7030A0"/>
          <w:lang w:val="en-IN"/>
        </w:rPr>
        <w:t>i</w:t>
      </w:r>
      <w:proofErr w:type="spellEnd"/>
      <w:r w:rsidRPr="00D863D2">
        <w:rPr>
          <w:strike/>
          <w:color w:val="7030A0"/>
          <w:lang w:val="en-IN"/>
        </w:rPr>
        <w:t>) Set the climate control system as follows before [the first acceleration (t = 20 s)], or before starting the vehicle if the climate control system allows it:</w:t>
      </w:r>
    </w:p>
    <w:p w14:paraId="7C40C205" w14:textId="77777777" w:rsidR="00BA719E" w:rsidRPr="00D863D2" w:rsidRDefault="00BA719E" w:rsidP="00BA719E">
      <w:pPr>
        <w:ind w:left="3600"/>
        <w:rPr>
          <w:strike/>
          <w:color w:val="7030A0"/>
          <w:lang w:val="en-IN"/>
        </w:rPr>
      </w:pPr>
      <w:r w:rsidRPr="00D863D2">
        <w:rPr>
          <w:strike/>
          <w:color w:val="7030A0"/>
          <w:lang w:val="en-IN"/>
        </w:rPr>
        <w:t>(A) Temperature. Set controls to maximum heat. For automatic control systems running in manual mode, set the heater control to XX °C or higher.</w:t>
      </w:r>
    </w:p>
    <w:p w14:paraId="5B60445C" w14:textId="77777777" w:rsidR="00BA719E" w:rsidRPr="00D863D2" w:rsidRDefault="00BA719E" w:rsidP="00BA719E">
      <w:pPr>
        <w:ind w:left="3600"/>
        <w:rPr>
          <w:strike/>
          <w:color w:val="7030A0"/>
          <w:lang w:val="en-IN"/>
        </w:rPr>
      </w:pPr>
      <w:r w:rsidRPr="00D863D2">
        <w:rPr>
          <w:strike/>
          <w:color w:val="7030A0"/>
          <w:lang w:val="en-IN"/>
        </w:rPr>
        <w:t>(B) Fan speed. Set the fan speed to full off or the lowest available speed if a full off position is not available.</w:t>
      </w:r>
    </w:p>
    <w:p w14:paraId="172B51B8" w14:textId="77777777" w:rsidR="00BA719E" w:rsidRPr="00D863D2" w:rsidRDefault="00BA719E" w:rsidP="00BA719E">
      <w:pPr>
        <w:ind w:left="3600"/>
        <w:rPr>
          <w:strike/>
          <w:color w:val="7030A0"/>
          <w:lang w:val="en-IN"/>
        </w:rPr>
      </w:pPr>
      <w:r w:rsidRPr="00D863D2">
        <w:rPr>
          <w:strike/>
          <w:color w:val="7030A0"/>
          <w:lang w:val="en-IN"/>
        </w:rPr>
        <w:t>(C) Airflow direction. Direct airflow to the front window (window defrost mode) if vehicle does not have cabin humidity detection.</w:t>
      </w:r>
    </w:p>
    <w:p w14:paraId="73EAC094" w14:textId="77777777" w:rsidR="00BA719E" w:rsidRPr="00D863D2" w:rsidRDefault="00BA719E" w:rsidP="00BA719E">
      <w:pPr>
        <w:ind w:left="3600"/>
        <w:rPr>
          <w:strike/>
          <w:color w:val="7030A0"/>
          <w:lang w:val="en-IN"/>
        </w:rPr>
      </w:pPr>
      <w:r w:rsidRPr="00D863D2">
        <w:rPr>
          <w:strike/>
          <w:color w:val="7030A0"/>
          <w:lang w:val="en-IN"/>
        </w:rPr>
        <w:t>(D) Air source. If independently controllable, set the system to draw in outside air.</w:t>
      </w:r>
    </w:p>
    <w:p w14:paraId="0FEAEB93" w14:textId="77777777" w:rsidR="00BA719E" w:rsidRPr="00D863D2" w:rsidRDefault="00BA719E" w:rsidP="00BA719E">
      <w:pPr>
        <w:ind w:left="2880"/>
        <w:rPr>
          <w:strike/>
          <w:color w:val="7030A0"/>
          <w:lang w:val="en-IN"/>
        </w:rPr>
      </w:pPr>
      <w:r w:rsidRPr="00D863D2">
        <w:rPr>
          <w:strike/>
          <w:color w:val="7030A0"/>
          <w:lang w:val="en-IN"/>
        </w:rPr>
        <w:t>(ii) At the XX idle of the test cycle, which occurs XX seconds after the start of the test, set the fan speed to maximum. Complete by XX seconds after the start of the test. Leave temperature and air source settings unchanged.</w:t>
      </w:r>
    </w:p>
    <w:p w14:paraId="425C18FB" w14:textId="77777777" w:rsidR="00BA719E" w:rsidRPr="00D863D2" w:rsidRDefault="00BA719E" w:rsidP="00BA719E">
      <w:pPr>
        <w:ind w:left="2880"/>
        <w:rPr>
          <w:strike/>
          <w:color w:val="7030A0"/>
          <w:lang w:val="en-IN"/>
        </w:rPr>
      </w:pPr>
      <w:r w:rsidRPr="00D863D2">
        <w:rPr>
          <w:strike/>
          <w:color w:val="7030A0"/>
          <w:lang w:val="en-IN"/>
        </w:rPr>
        <w:t>(iii) At the XX idle of the test interval, which occurs at the deceleration to zero km per hour XX seconds after the start of the test, set the fan speed to the lowest setting that maintains air flow. Complete these changes by XX seconds after the start of the test. [You may use different vent and fan speed settings for the remainder of the test.] Leave the temperature and air source settings unchanged.</w:t>
      </w:r>
    </w:p>
    <w:p w14:paraId="62371FF6" w14:textId="26E4E828" w:rsidR="00BA719E" w:rsidRPr="00D863D2" w:rsidRDefault="00BA719E" w:rsidP="00BA719E">
      <w:pPr>
        <w:ind w:left="2268"/>
        <w:rPr>
          <w:strike/>
          <w:color w:val="7030A0"/>
          <w:lang w:val="en-IN"/>
        </w:rPr>
      </w:pPr>
      <w:r w:rsidRPr="00D863D2">
        <w:rPr>
          <w:strike/>
          <w:color w:val="7030A0"/>
          <w:lang w:val="en-IN"/>
        </w:rPr>
        <w:t>(2) Automatic control. For vehicles with automatic control systems running in automatic mode, set the temperature to XX °C and the air flow control to the front window defrost mode for the whole test if the vehicle does not have cabin humidity detection. If the vehicle has cabin humidity detection, set the air flow control to automatic control.</w:t>
      </w:r>
      <w:r w:rsidR="00977C1D" w:rsidRPr="00D863D2">
        <w:rPr>
          <w:strike/>
          <w:color w:val="7030A0"/>
          <w:lang w:val="en-IN"/>
        </w:rPr>
        <w:t xml:space="preserve"> </w:t>
      </w:r>
      <w:r w:rsidR="00977C1D" w:rsidRPr="00D863D2">
        <w:rPr>
          <w:strike/>
          <w:color w:val="7030A0"/>
          <w:highlight w:val="yellow"/>
          <w:lang w:val="en-IN"/>
        </w:rPr>
        <w:t xml:space="preserve">Recirculation may be used only if automatically enabled by the automatic </w:t>
      </w:r>
      <w:r w:rsidR="007D2EA0" w:rsidRPr="00D863D2">
        <w:rPr>
          <w:strike/>
          <w:color w:val="7030A0"/>
          <w:highlight w:val="yellow"/>
          <w:lang w:val="en-IN"/>
        </w:rPr>
        <w:t>control</w:t>
      </w:r>
      <w:r w:rsidR="00977C1D" w:rsidRPr="00D863D2">
        <w:rPr>
          <w:strike/>
          <w:color w:val="7030A0"/>
          <w:highlight w:val="yellow"/>
          <w:lang w:val="en-IN"/>
        </w:rPr>
        <w:t>.</w:t>
      </w:r>
    </w:p>
    <w:p w14:paraId="77D204D8" w14:textId="77777777" w:rsidR="00BA719E" w:rsidRPr="00D863D2" w:rsidRDefault="00BA719E" w:rsidP="00BA719E">
      <w:pPr>
        <w:ind w:left="2268"/>
        <w:rPr>
          <w:strike/>
          <w:color w:val="7030A0"/>
          <w:lang w:val="en-IN"/>
        </w:rPr>
      </w:pPr>
      <w:r w:rsidRPr="00D863D2">
        <w:rPr>
          <w:strike/>
          <w:color w:val="7030A0"/>
          <w:lang w:val="en-IN"/>
        </w:rPr>
        <w:t>(3) Multiple-zone systems. For vehicles that have separate driver and passenger controls and/or separate front and rear controls, the 2</w:t>
      </w:r>
      <w:r w:rsidRPr="00D863D2">
        <w:rPr>
          <w:strike/>
          <w:color w:val="7030A0"/>
          <w:vertAlign w:val="superscript"/>
          <w:lang w:val="en-IN"/>
        </w:rPr>
        <w:t>nd</w:t>
      </w:r>
      <w:r w:rsidRPr="00D863D2">
        <w:rPr>
          <w:strike/>
          <w:color w:val="7030A0"/>
          <w:lang w:val="en-IN"/>
        </w:rPr>
        <w:t xml:space="preserve"> and 3</w:t>
      </w:r>
      <w:r w:rsidRPr="00D863D2">
        <w:rPr>
          <w:strike/>
          <w:color w:val="7030A0"/>
          <w:vertAlign w:val="superscript"/>
          <w:lang w:val="en-IN"/>
        </w:rPr>
        <w:t>rd</w:t>
      </w:r>
      <w:r w:rsidRPr="00D863D2">
        <w:rPr>
          <w:strike/>
          <w:color w:val="7030A0"/>
          <w:lang w:val="en-IN"/>
        </w:rPr>
        <w:t xml:space="preserve"> row (if applicable) outlet(s) shall be closed and the controls in the off position. Passenger controls in the front shall be equivalent to driver controls. The front exhaust outlet(s) is/are set to the maximum and the outlet(s) direction is adjusted to the middle.</w:t>
      </w:r>
      <w:r w:rsidRPr="00D863D2">
        <w:rPr>
          <w:b/>
          <w:strike/>
          <w:color w:val="7030A0"/>
          <w:lang w:val="en-IN"/>
        </w:rPr>
        <w:t>]</w:t>
      </w:r>
      <w:commentRangeEnd w:id="345"/>
      <w:r w:rsidR="00EE6186" w:rsidRPr="00D863D2">
        <w:rPr>
          <w:rStyle w:val="Marquedecommentaire"/>
          <w:rFonts w:eastAsia="MS Mincho"/>
          <w:strike/>
          <w:lang w:val="en-US" w:eastAsia="en-US"/>
        </w:rPr>
        <w:commentReference w:id="345"/>
      </w:r>
      <w:commentRangeEnd w:id="346"/>
      <w:r w:rsidR="0079657F">
        <w:rPr>
          <w:rStyle w:val="Marquedecommentaire"/>
          <w:rFonts w:eastAsia="MS Mincho"/>
          <w:lang w:val="en-US" w:eastAsia="en-US"/>
        </w:rPr>
        <w:commentReference w:id="346"/>
      </w:r>
    </w:p>
    <w:p w14:paraId="4F10C290" w14:textId="77777777" w:rsidR="00BA719E" w:rsidRPr="00BD2292" w:rsidRDefault="00BA719E" w:rsidP="00BA719E">
      <w:pPr>
        <w:ind w:left="2268"/>
        <w:rPr>
          <w:color w:val="FF0000"/>
          <w:lang w:val="en-IN"/>
        </w:rPr>
      </w:pPr>
    </w:p>
    <w:p w14:paraId="6473A801" w14:textId="77777777" w:rsidR="0079657F" w:rsidRPr="00B12431" w:rsidRDefault="0079657F" w:rsidP="0079657F">
      <w:pPr>
        <w:pStyle w:val="SingleTxtG"/>
        <w:ind w:left="2268" w:hanging="1134"/>
        <w:rPr>
          <w:color w:val="7030A0"/>
          <w:szCs w:val="24"/>
        </w:rPr>
      </w:pPr>
      <w:r w:rsidRPr="00B12431">
        <w:rPr>
          <w:color w:val="7030A0"/>
          <w:szCs w:val="24"/>
        </w:rPr>
        <w:t xml:space="preserve">3.4.4.3. </w:t>
      </w:r>
      <w:r w:rsidRPr="00B12431">
        <w:rPr>
          <w:b/>
          <w:color w:val="7030A0"/>
          <w:szCs w:val="24"/>
        </w:rPr>
        <w:tab/>
      </w:r>
      <w:commentRangeStart w:id="347"/>
      <w:r>
        <w:rPr>
          <w:b/>
          <w:color w:val="7030A0"/>
          <w:szCs w:val="24"/>
        </w:rPr>
        <w:t>PEV</w:t>
      </w:r>
      <w:r w:rsidRPr="00B12431">
        <w:rPr>
          <w:b/>
          <w:color w:val="7030A0"/>
          <w:szCs w:val="24"/>
        </w:rPr>
        <w:t xml:space="preserve"> Type 6 </w:t>
      </w:r>
      <w:r>
        <w:rPr>
          <w:b/>
          <w:color w:val="7030A0"/>
          <w:szCs w:val="24"/>
        </w:rPr>
        <w:t>T</w:t>
      </w:r>
      <w:r w:rsidRPr="00B12431">
        <w:rPr>
          <w:b/>
          <w:color w:val="7030A0"/>
          <w:szCs w:val="24"/>
        </w:rPr>
        <w:t xml:space="preserve">est </w:t>
      </w:r>
      <w:r>
        <w:rPr>
          <w:b/>
          <w:color w:val="7030A0"/>
          <w:szCs w:val="24"/>
        </w:rPr>
        <w:t>P</w:t>
      </w:r>
      <w:r w:rsidRPr="00B12431">
        <w:rPr>
          <w:b/>
          <w:color w:val="7030A0"/>
          <w:szCs w:val="24"/>
        </w:rPr>
        <w:t>rocedure</w:t>
      </w:r>
      <w:commentRangeEnd w:id="347"/>
      <w:r w:rsidR="009D66B5">
        <w:rPr>
          <w:rStyle w:val="Marquedecommentaire"/>
          <w:rFonts w:eastAsia="MS Mincho"/>
          <w:lang w:val="en-US" w:eastAsia="en-US"/>
        </w:rPr>
        <w:commentReference w:id="347"/>
      </w:r>
    </w:p>
    <w:p w14:paraId="44011F21" w14:textId="77777777" w:rsidR="0079657F" w:rsidRPr="004A0BB3" w:rsidRDefault="0079657F" w:rsidP="0079657F">
      <w:pPr>
        <w:pStyle w:val="SingleTxtG"/>
        <w:ind w:left="2268" w:hanging="1134"/>
        <w:rPr>
          <w:strike/>
          <w:color w:val="7030A0"/>
          <w:szCs w:val="24"/>
        </w:rPr>
      </w:pPr>
      <w:r w:rsidRPr="004A0BB3">
        <w:rPr>
          <w:strike/>
          <w:color w:val="7030A0"/>
          <w:szCs w:val="24"/>
        </w:rPr>
        <w:t xml:space="preserve">3.4.4.3.1. </w:t>
      </w:r>
      <w:r w:rsidRPr="004A0BB3">
        <w:rPr>
          <w:strike/>
          <w:color w:val="7030A0"/>
          <w:szCs w:val="24"/>
        </w:rPr>
        <w:tab/>
        <w:t>Speed trace and breaks</w:t>
      </w:r>
    </w:p>
    <w:p w14:paraId="7A141CFC" w14:textId="77777777" w:rsidR="0079657F" w:rsidRPr="004A0BB3" w:rsidRDefault="0079657F" w:rsidP="0079657F">
      <w:pPr>
        <w:ind w:left="2268"/>
        <w:rPr>
          <w:strike/>
          <w:color w:val="7030A0"/>
          <w:lang w:val="en-IN"/>
        </w:rPr>
      </w:pPr>
      <w:r w:rsidRPr="004A0BB3">
        <w:rPr>
          <w:strike/>
          <w:color w:val="7030A0"/>
          <w:szCs w:val="24"/>
          <w:lang w:eastAsia="en-US"/>
        </w:rPr>
        <w:t xml:space="preserve">The test shall be performed by driving consecutive applicable test cycles until the break-off criterion according to paragraph 3.4.4.1.3. of this Annex is reached. Breaks for the driver and/or operator are permitted only </w:t>
      </w:r>
      <w:commentRangeStart w:id="348"/>
      <w:r w:rsidRPr="004A0BB3">
        <w:rPr>
          <w:strike/>
          <w:color w:val="7030A0"/>
          <w:szCs w:val="24"/>
          <w:lang w:eastAsia="en-US"/>
        </w:rPr>
        <w:t xml:space="preserve">between test </w:t>
      </w:r>
      <w:commentRangeEnd w:id="348"/>
      <w:r w:rsidRPr="004A0BB3">
        <w:rPr>
          <w:rStyle w:val="Marquedecommentaire"/>
          <w:strike/>
        </w:rPr>
        <w:commentReference w:id="348"/>
      </w:r>
      <w:r w:rsidRPr="004A0BB3">
        <w:rPr>
          <w:strike/>
          <w:color w:val="7030A0"/>
          <w:szCs w:val="24"/>
          <w:lang w:eastAsia="en-US"/>
        </w:rPr>
        <w:t>cycles and with a maximum total break time of 10 minutes for Type 1 tests and [10 minutes] for Type 6 tests. During the break, the powertrain and cabin heater (if applicable) shall be switched off.</w:t>
      </w:r>
    </w:p>
    <w:p w14:paraId="70A8F43E" w14:textId="77777777" w:rsidR="0079657F" w:rsidRPr="00B12431" w:rsidRDefault="0079657F" w:rsidP="0079657F">
      <w:pPr>
        <w:pStyle w:val="SingleTxtG"/>
        <w:ind w:left="2268" w:hanging="1134"/>
        <w:rPr>
          <w:color w:val="7030A0"/>
          <w:szCs w:val="24"/>
        </w:rPr>
      </w:pPr>
      <w:r w:rsidRPr="00B12431">
        <w:rPr>
          <w:color w:val="7030A0"/>
          <w:szCs w:val="24"/>
        </w:rPr>
        <w:t>3.4.4.3.2.</w:t>
      </w:r>
      <w:r w:rsidRPr="00B12431">
        <w:rPr>
          <w:color w:val="7030A0"/>
          <w:szCs w:val="24"/>
        </w:rPr>
        <w:tab/>
        <w:t>REESS current and voltage measurement</w:t>
      </w:r>
    </w:p>
    <w:p w14:paraId="1CAEE2BD" w14:textId="77777777" w:rsidR="0079657F" w:rsidRPr="00B12431" w:rsidRDefault="0079657F" w:rsidP="0079657F">
      <w:pPr>
        <w:pStyle w:val="SingleTxtG"/>
        <w:ind w:left="2268"/>
        <w:rPr>
          <w:color w:val="7030A0"/>
          <w:szCs w:val="24"/>
        </w:rPr>
      </w:pPr>
      <w:r w:rsidRPr="00B12431">
        <w:rPr>
          <w:color w:val="7030A0"/>
          <w:szCs w:val="24"/>
        </w:rPr>
        <w:t xml:space="preserve">From the beginning of the test until the break-off criterion is reached, the electric current of all REESSs and the electric voltage of all REESSs shall be determined according to Appendix 3 to </w:t>
      </w:r>
      <w:r>
        <w:rPr>
          <w:color w:val="7030A0"/>
          <w:szCs w:val="24"/>
        </w:rPr>
        <w:t>A</w:t>
      </w:r>
      <w:r w:rsidRPr="00B12431">
        <w:rPr>
          <w:color w:val="7030A0"/>
          <w:szCs w:val="24"/>
        </w:rPr>
        <w:t>nnex</w:t>
      </w:r>
      <w:r>
        <w:rPr>
          <w:color w:val="7030A0"/>
          <w:szCs w:val="24"/>
        </w:rPr>
        <w:t xml:space="preserve"> B8</w:t>
      </w:r>
      <w:r w:rsidRPr="00B12431">
        <w:rPr>
          <w:color w:val="7030A0"/>
          <w:szCs w:val="24"/>
        </w:rPr>
        <w:t>.</w:t>
      </w:r>
    </w:p>
    <w:p w14:paraId="7C3D3C02" w14:textId="77777777" w:rsidR="0079657F" w:rsidRPr="00B12431" w:rsidRDefault="0079657F" w:rsidP="0079657F">
      <w:pPr>
        <w:pStyle w:val="SingleTxtG"/>
        <w:ind w:left="2268" w:hanging="1134"/>
        <w:rPr>
          <w:color w:val="7030A0"/>
          <w:szCs w:val="24"/>
        </w:rPr>
      </w:pPr>
      <w:r w:rsidRPr="00B12431">
        <w:rPr>
          <w:color w:val="7030A0"/>
          <w:szCs w:val="24"/>
        </w:rPr>
        <w:lastRenderedPageBreak/>
        <w:t>3.4.4.3.3.</w:t>
      </w:r>
      <w:r w:rsidRPr="00B12431">
        <w:rPr>
          <w:color w:val="7030A0"/>
          <w:szCs w:val="24"/>
        </w:rPr>
        <w:tab/>
        <w:t>Break-off criterion</w:t>
      </w:r>
    </w:p>
    <w:p w14:paraId="54340047" w14:textId="77777777" w:rsidR="0079657F" w:rsidRPr="00B12431" w:rsidRDefault="0079657F" w:rsidP="0079657F">
      <w:pPr>
        <w:pStyle w:val="SingleTxtG"/>
        <w:ind w:left="2268"/>
        <w:rPr>
          <w:color w:val="7030A0"/>
          <w:szCs w:val="24"/>
        </w:rPr>
      </w:pPr>
      <w:r w:rsidRPr="00B12431">
        <w:rPr>
          <w:color w:val="7030A0"/>
          <w:szCs w:val="24"/>
        </w:rPr>
        <w:t xml:space="preserve">The break-off criterion is reached when the vehicle exceeds the prescribed speed trace tolerance as specified in paragraph 2.6.8.3. of Annex 6 for 4 consecutive seconds or more </w:t>
      </w:r>
      <w:r w:rsidRPr="006C5418">
        <w:rPr>
          <w:strike/>
          <w:color w:val="7030A0"/>
          <w:szCs w:val="24"/>
          <w:rPrChange w:id="349" w:author="TRIPATHY Samarendra" w:date="2020-03-10T12:04:00Z">
            <w:rPr>
              <w:color w:val="7030A0"/>
              <w:szCs w:val="24"/>
            </w:rPr>
          </w:rPrChange>
        </w:rPr>
        <w:t xml:space="preserve">in the </w:t>
      </w:r>
      <w:r w:rsidRPr="006C5418">
        <w:rPr>
          <w:strike/>
          <w:color w:val="7030A0"/>
          <w:szCs w:val="24"/>
          <w:rPrChange w:id="350" w:author="TRIPATHY Samarendra" w:date="2020-03-10T12:04:00Z">
            <w:rPr>
              <w:strike/>
              <w:color w:val="7030A0"/>
              <w:szCs w:val="24"/>
            </w:rPr>
          </w:rPrChange>
        </w:rPr>
        <w:t>second</w:t>
      </w:r>
      <w:r w:rsidRPr="006C5418">
        <w:rPr>
          <w:strike/>
          <w:color w:val="7030A0"/>
          <w:szCs w:val="24"/>
          <w:rPrChange w:id="351" w:author="TRIPATHY Samarendra" w:date="2020-03-10T12:04:00Z">
            <w:rPr>
              <w:color w:val="7030A0"/>
              <w:szCs w:val="24"/>
            </w:rPr>
          </w:rPrChange>
        </w:rPr>
        <w:t xml:space="preserve"> constant speed segment CSS</w:t>
      </w:r>
      <w:r w:rsidRPr="00B12431">
        <w:rPr>
          <w:color w:val="7030A0"/>
          <w:szCs w:val="24"/>
        </w:rPr>
        <w:t>. The accelerator control shall be deactivated. The vehicle shall be braked to a standstill within 60 seconds.</w:t>
      </w:r>
    </w:p>
    <w:p w14:paraId="69FB7ED4" w14:textId="77777777" w:rsidR="0079657F" w:rsidRPr="00B12431" w:rsidRDefault="0079657F" w:rsidP="0079657F">
      <w:pPr>
        <w:pStyle w:val="SingleTxtG"/>
        <w:ind w:left="2268" w:hanging="1134"/>
        <w:rPr>
          <w:color w:val="7030A0"/>
          <w:szCs w:val="24"/>
        </w:rPr>
      </w:pPr>
      <w:r w:rsidRPr="00B12431">
        <w:rPr>
          <w:color w:val="7030A0"/>
          <w:szCs w:val="24"/>
        </w:rPr>
        <w:t>3.4.4.4</w:t>
      </w:r>
      <w:r w:rsidRPr="00B12431">
        <w:rPr>
          <w:color w:val="7030A0"/>
          <w:szCs w:val="24"/>
        </w:rPr>
        <w:tab/>
        <w:t>Speed trace</w:t>
      </w:r>
    </w:p>
    <w:p w14:paraId="703D7F74" w14:textId="77777777" w:rsidR="0079657F" w:rsidRPr="00C37BB1" w:rsidRDefault="0079657F" w:rsidP="0079657F">
      <w:pPr>
        <w:ind w:left="2268"/>
        <w:rPr>
          <w:color w:val="7030A0"/>
          <w:szCs w:val="24"/>
          <w:lang w:eastAsia="en-US"/>
        </w:rPr>
      </w:pPr>
      <w:r w:rsidRPr="00B12431">
        <w:rPr>
          <w:color w:val="7030A0"/>
          <w:szCs w:val="24"/>
          <w:lang w:eastAsia="en-US"/>
        </w:rPr>
        <w:t xml:space="preserve">The </w:t>
      </w:r>
      <w:r>
        <w:rPr>
          <w:color w:val="7030A0"/>
          <w:szCs w:val="24"/>
          <w:lang w:eastAsia="en-US"/>
        </w:rPr>
        <w:t>PEV</w:t>
      </w:r>
      <w:r w:rsidRPr="00B12431">
        <w:rPr>
          <w:color w:val="7030A0"/>
          <w:szCs w:val="24"/>
          <w:lang w:eastAsia="en-US"/>
        </w:rPr>
        <w:t xml:space="preserve"> Type 6 test procedure consists of one dynamic segment (DS), followed by one constant speed segment (CSS) as shown in Figure </w:t>
      </w:r>
      <w:proofErr w:type="spellStart"/>
      <w:r w:rsidRPr="00B12431">
        <w:rPr>
          <w:color w:val="7030A0"/>
          <w:szCs w:val="24"/>
          <w:lang w:eastAsia="en-US"/>
        </w:rPr>
        <w:t>A</w:t>
      </w:r>
      <w:r>
        <w:rPr>
          <w:color w:val="7030A0"/>
          <w:szCs w:val="24"/>
          <w:lang w:eastAsia="en-US"/>
        </w:rPr>
        <w:t>x</w:t>
      </w:r>
      <w:proofErr w:type="spellEnd"/>
      <w:r w:rsidRPr="00B12431">
        <w:rPr>
          <w:color w:val="7030A0"/>
          <w:szCs w:val="24"/>
          <w:lang w:eastAsia="en-US"/>
        </w:rPr>
        <w:t>/</w:t>
      </w:r>
      <w:r>
        <w:rPr>
          <w:color w:val="7030A0"/>
          <w:szCs w:val="24"/>
          <w:lang w:eastAsia="en-US"/>
        </w:rPr>
        <w:t>1</w:t>
      </w:r>
      <w:r w:rsidRPr="00B12431">
        <w:rPr>
          <w:color w:val="7030A0"/>
          <w:szCs w:val="24"/>
          <w:lang w:eastAsia="en-US"/>
        </w:rPr>
        <w:t>.</w:t>
      </w:r>
    </w:p>
    <w:p w14:paraId="024F6953" w14:textId="77777777" w:rsidR="0079657F" w:rsidRDefault="0079657F" w:rsidP="0079657F">
      <w:pPr>
        <w:pStyle w:val="SingleTxtG"/>
        <w:ind w:left="2268" w:hanging="1134"/>
        <w:jc w:val="center"/>
        <w:rPr>
          <w:color w:val="7030A0"/>
          <w:szCs w:val="24"/>
        </w:rPr>
      </w:pPr>
    </w:p>
    <w:p w14:paraId="3B884316" w14:textId="77777777" w:rsidR="0079657F" w:rsidRPr="00851A94" w:rsidRDefault="0079657F" w:rsidP="0079657F">
      <w:pPr>
        <w:pStyle w:val="SingleTxtG"/>
        <w:ind w:left="2268" w:hanging="1134"/>
        <w:jc w:val="center"/>
        <w:rPr>
          <w:color w:val="7030A0"/>
          <w:szCs w:val="24"/>
        </w:rPr>
      </w:pPr>
      <w:commentRangeStart w:id="352"/>
      <w:r w:rsidRPr="00851A94">
        <w:rPr>
          <w:color w:val="7030A0"/>
          <w:szCs w:val="24"/>
        </w:rPr>
        <w:t xml:space="preserve">Figure </w:t>
      </w:r>
      <w:proofErr w:type="spellStart"/>
      <w:r w:rsidRPr="00851A94">
        <w:rPr>
          <w:color w:val="7030A0"/>
          <w:szCs w:val="24"/>
        </w:rPr>
        <w:t>A</w:t>
      </w:r>
      <w:r>
        <w:rPr>
          <w:color w:val="7030A0"/>
          <w:szCs w:val="24"/>
        </w:rPr>
        <w:t>x</w:t>
      </w:r>
      <w:proofErr w:type="spellEnd"/>
      <w:r w:rsidRPr="00851A94">
        <w:rPr>
          <w:color w:val="7030A0"/>
          <w:szCs w:val="24"/>
        </w:rPr>
        <w:t>/</w:t>
      </w:r>
      <w:r>
        <w:rPr>
          <w:color w:val="7030A0"/>
          <w:szCs w:val="24"/>
        </w:rPr>
        <w:t>1</w:t>
      </w:r>
    </w:p>
    <w:p w14:paraId="758263BB" w14:textId="77777777" w:rsidR="0079657F" w:rsidRPr="00E37F55" w:rsidRDefault="0079657F" w:rsidP="0079657F">
      <w:pPr>
        <w:pStyle w:val="SingleTxtG"/>
        <w:ind w:left="2268" w:hanging="1134"/>
        <w:jc w:val="center"/>
        <w:rPr>
          <w:color w:val="7030A0"/>
          <w:szCs w:val="24"/>
        </w:rPr>
      </w:pPr>
      <w:r>
        <w:rPr>
          <w:color w:val="7030A0"/>
          <w:szCs w:val="24"/>
        </w:rPr>
        <w:t>PEV</w:t>
      </w:r>
      <w:commentRangeStart w:id="353"/>
      <w:r w:rsidRPr="00E37F55">
        <w:rPr>
          <w:color w:val="7030A0"/>
          <w:szCs w:val="24"/>
        </w:rPr>
        <w:t xml:space="preserve"> Type 6 test procedure speed trace</w:t>
      </w:r>
      <w:commentRangeEnd w:id="353"/>
      <w:r>
        <w:rPr>
          <w:rStyle w:val="Marquedecommentaire"/>
          <w:rFonts w:asciiTheme="minorHAnsi" w:hAnsiTheme="minorHAnsi"/>
          <w:lang w:val="fr-FR"/>
        </w:rPr>
        <w:commentReference w:id="353"/>
      </w:r>
      <w:commentRangeEnd w:id="352"/>
      <w:r w:rsidR="006C5418">
        <w:rPr>
          <w:rStyle w:val="Marquedecommentaire"/>
          <w:rFonts w:eastAsia="MS Mincho"/>
          <w:lang w:val="en-US" w:eastAsia="en-US"/>
        </w:rPr>
        <w:commentReference w:id="352"/>
      </w:r>
    </w:p>
    <w:p w14:paraId="2638EB61" w14:textId="3E129FE1" w:rsidR="0079657F" w:rsidRDefault="0079657F" w:rsidP="0079657F">
      <w:pPr>
        <w:pStyle w:val="SingleTxtG"/>
        <w:ind w:left="2268" w:hanging="1134"/>
        <w:rPr>
          <w:color w:val="7030A0"/>
          <w:szCs w:val="24"/>
        </w:rPr>
      </w:pPr>
      <w:r w:rsidRPr="009F77BF">
        <w:rPr>
          <w:noProof/>
          <w:lang w:val="en-IE" w:eastAsia="en-IE"/>
        </w:rPr>
        <w:drawing>
          <wp:inline distT="0" distB="0" distL="0" distR="0" wp14:anchorId="38DD3746" wp14:editId="502BDEE4">
            <wp:extent cx="5943600" cy="1280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14:useLocalDpi xmlns:a14="http://schemas.microsoft.com/office/drawing/2010/main" val="0"/>
                        </a:ext>
                      </a:extLst>
                    </a:blip>
                    <a:srcRect l="27133" t="35579" r="14339" b="41010"/>
                    <a:stretch>
                      <a:fillRect/>
                    </a:stretch>
                  </pic:blipFill>
                  <pic:spPr bwMode="auto">
                    <a:xfrm>
                      <a:off x="0" y="0"/>
                      <a:ext cx="5943600" cy="1280160"/>
                    </a:xfrm>
                    <a:prstGeom prst="rect">
                      <a:avLst/>
                    </a:prstGeom>
                    <a:noFill/>
                    <a:ln>
                      <a:noFill/>
                    </a:ln>
                  </pic:spPr>
                </pic:pic>
              </a:graphicData>
            </a:graphic>
          </wp:inline>
        </w:drawing>
      </w:r>
    </w:p>
    <w:p w14:paraId="70AAB82F" w14:textId="77777777" w:rsidR="0079657F" w:rsidRPr="00B12431" w:rsidRDefault="0079657F" w:rsidP="0079657F">
      <w:pPr>
        <w:spacing w:after="120"/>
        <w:ind w:left="2268" w:right="1134"/>
        <w:rPr>
          <w:color w:val="7030A0"/>
          <w:szCs w:val="24"/>
          <w:lang w:eastAsia="en-US"/>
        </w:rPr>
      </w:pPr>
      <w:r w:rsidRPr="00B12431">
        <w:rPr>
          <w:color w:val="7030A0"/>
          <w:szCs w:val="24"/>
          <w:lang w:eastAsia="en-US"/>
        </w:rPr>
        <w:t xml:space="preserve">The dynamic segment DS is used to calculate the energy consumption of </w:t>
      </w:r>
      <w:r w:rsidRPr="00711F3D">
        <w:rPr>
          <w:strike/>
          <w:color w:val="7030A0"/>
          <w:szCs w:val="24"/>
          <w:lang w:eastAsia="en-US"/>
        </w:rPr>
        <w:t>the phase considered,</w:t>
      </w:r>
      <w:r w:rsidRPr="00A57A2F">
        <w:rPr>
          <w:color w:val="7030A0"/>
          <w:szCs w:val="24"/>
          <w:lang w:eastAsia="en-US"/>
        </w:rPr>
        <w:t xml:space="preserve"> </w:t>
      </w:r>
      <w:commentRangeStart w:id="354"/>
      <w:r w:rsidRPr="00A57A2F">
        <w:rPr>
          <w:color w:val="7030A0"/>
          <w:szCs w:val="24"/>
          <w:lang w:eastAsia="en-US"/>
        </w:rPr>
        <w:t xml:space="preserve">the applicable WLTP city cycle </w:t>
      </w:r>
      <w:commentRangeEnd w:id="354"/>
      <w:r w:rsidRPr="00A57A2F">
        <w:rPr>
          <w:rStyle w:val="Marquedecommentaire"/>
          <w:color w:val="7030A0"/>
        </w:rPr>
        <w:commentReference w:id="354"/>
      </w:r>
      <w:r w:rsidRPr="00A57A2F">
        <w:rPr>
          <w:color w:val="7030A0"/>
          <w:szCs w:val="24"/>
          <w:lang w:eastAsia="en-US"/>
        </w:rPr>
        <w:t>a</w:t>
      </w:r>
      <w:r w:rsidRPr="00B12431">
        <w:rPr>
          <w:color w:val="7030A0"/>
          <w:szCs w:val="24"/>
          <w:lang w:eastAsia="en-US"/>
        </w:rPr>
        <w:t>nd the applicable WLTP test cycle.</w:t>
      </w:r>
      <w:r w:rsidRPr="00B12431" w:rsidDel="00694231">
        <w:rPr>
          <w:color w:val="7030A0"/>
          <w:szCs w:val="24"/>
          <w:lang w:eastAsia="en-US"/>
        </w:rPr>
        <w:t xml:space="preserve"> </w:t>
      </w:r>
    </w:p>
    <w:p w14:paraId="6068DC02" w14:textId="77777777" w:rsidR="0079657F" w:rsidRPr="00B12431" w:rsidRDefault="0079657F" w:rsidP="0079657F">
      <w:pPr>
        <w:pStyle w:val="SingleTxtG"/>
        <w:ind w:left="2268" w:hanging="1134"/>
        <w:rPr>
          <w:color w:val="7030A0"/>
          <w:szCs w:val="24"/>
        </w:rPr>
      </w:pPr>
      <w:r w:rsidRPr="00B12431">
        <w:rPr>
          <w:color w:val="7030A0"/>
          <w:szCs w:val="24"/>
        </w:rPr>
        <w:t>3.4.4.4.1.1.</w:t>
      </w:r>
      <w:r w:rsidRPr="00B12431">
        <w:rPr>
          <w:color w:val="7030A0"/>
          <w:szCs w:val="24"/>
        </w:rPr>
        <w:tab/>
        <w:t xml:space="preserve"> Dynamic segment</w:t>
      </w:r>
    </w:p>
    <w:p w14:paraId="31CD1929" w14:textId="77777777" w:rsidR="0079657F" w:rsidRPr="00B12431" w:rsidRDefault="0079657F" w:rsidP="0079657F">
      <w:pPr>
        <w:pStyle w:val="SingleTxtG"/>
        <w:ind w:left="2268"/>
        <w:rPr>
          <w:color w:val="7030A0"/>
          <w:szCs w:val="24"/>
        </w:rPr>
      </w:pPr>
      <w:r w:rsidRPr="00B12431">
        <w:rPr>
          <w:color w:val="7030A0"/>
          <w:szCs w:val="24"/>
        </w:rPr>
        <w:t xml:space="preserve">The dynamic segment consists of </w:t>
      </w:r>
      <w:r>
        <w:rPr>
          <w:color w:val="7030A0"/>
          <w:szCs w:val="24"/>
        </w:rPr>
        <w:t>(</w:t>
      </w:r>
      <w:r w:rsidRPr="00B12431">
        <w:rPr>
          <w:color w:val="7030A0"/>
          <w:szCs w:val="24"/>
        </w:rPr>
        <w:t>3</w:t>
      </w:r>
      <w:r>
        <w:rPr>
          <w:color w:val="7030A0"/>
          <w:szCs w:val="24"/>
        </w:rPr>
        <w:t>)</w:t>
      </w:r>
      <w:r w:rsidRPr="00B12431">
        <w:rPr>
          <w:color w:val="7030A0"/>
          <w:szCs w:val="24"/>
        </w:rPr>
        <w:t xml:space="preserve"> applicable WLTP test cycle</w:t>
      </w:r>
      <w:r>
        <w:rPr>
          <w:color w:val="7030A0"/>
          <w:szCs w:val="24"/>
        </w:rPr>
        <w:t>s (WLTC)</w:t>
      </w:r>
      <w:r w:rsidRPr="00B12431">
        <w:rPr>
          <w:color w:val="7030A0"/>
          <w:szCs w:val="24"/>
        </w:rPr>
        <w:t xml:space="preserve"> in accordance with paragraph 1.4.2.1. of Annex 8. </w:t>
      </w:r>
    </w:p>
    <w:p w14:paraId="244B0AF8" w14:textId="77777777" w:rsidR="0079657F" w:rsidRPr="00B12431" w:rsidRDefault="0079657F" w:rsidP="0079657F">
      <w:pPr>
        <w:pStyle w:val="SingleTxtG"/>
        <w:ind w:left="2268" w:hanging="1134"/>
        <w:rPr>
          <w:color w:val="7030A0"/>
          <w:szCs w:val="24"/>
        </w:rPr>
      </w:pPr>
      <w:r w:rsidRPr="00B12431">
        <w:rPr>
          <w:color w:val="7030A0"/>
          <w:szCs w:val="24"/>
        </w:rPr>
        <w:t xml:space="preserve">3.4.4.4.1.2. </w:t>
      </w:r>
      <w:r w:rsidRPr="00B12431">
        <w:rPr>
          <w:color w:val="7030A0"/>
          <w:szCs w:val="24"/>
        </w:rPr>
        <w:tab/>
        <w:t>Constant speed segment</w:t>
      </w:r>
    </w:p>
    <w:p w14:paraId="6DF09419" w14:textId="77777777" w:rsidR="0079657F" w:rsidRPr="00780771" w:rsidRDefault="0079657F" w:rsidP="0079657F">
      <w:pPr>
        <w:pStyle w:val="SingleTxtG"/>
        <w:ind w:left="2268"/>
        <w:rPr>
          <w:strike/>
          <w:color w:val="7030A0"/>
          <w:szCs w:val="24"/>
        </w:rPr>
      </w:pPr>
      <w:commentRangeStart w:id="355"/>
      <w:r w:rsidRPr="00780771">
        <w:rPr>
          <w:strike/>
          <w:color w:val="7030A0"/>
          <w:szCs w:val="24"/>
        </w:rPr>
        <w:t xml:space="preserve">If the interpolation method is applied, the same constant speed shall be applied within the interpolation family. </w:t>
      </w:r>
      <w:commentRangeEnd w:id="355"/>
      <w:r>
        <w:rPr>
          <w:rStyle w:val="Marquedecommentaire"/>
          <w:rFonts w:asciiTheme="minorHAnsi" w:hAnsiTheme="minorHAnsi"/>
          <w:lang w:val="fr-FR"/>
        </w:rPr>
        <w:commentReference w:id="355"/>
      </w:r>
    </w:p>
    <w:p w14:paraId="416E7247" w14:textId="77777777" w:rsidR="0079657F" w:rsidRPr="00B12431" w:rsidRDefault="0079657F" w:rsidP="0079657F">
      <w:pPr>
        <w:pStyle w:val="SingleTxtG"/>
        <w:ind w:left="2268"/>
        <w:rPr>
          <w:color w:val="7030A0"/>
          <w:szCs w:val="24"/>
        </w:rPr>
      </w:pPr>
      <w:r w:rsidRPr="00B12431">
        <w:rPr>
          <w:color w:val="7030A0"/>
          <w:szCs w:val="24"/>
        </w:rPr>
        <w:t>(a) Speed specification</w:t>
      </w:r>
    </w:p>
    <w:p w14:paraId="4522D68C" w14:textId="77777777" w:rsidR="0079657F" w:rsidRPr="00B12431" w:rsidRDefault="0079657F" w:rsidP="0079657F">
      <w:pPr>
        <w:pStyle w:val="SingleTxtG"/>
        <w:ind w:left="2268"/>
        <w:rPr>
          <w:color w:val="7030A0"/>
          <w:szCs w:val="24"/>
        </w:rPr>
      </w:pPr>
      <w:r w:rsidRPr="00B12431">
        <w:rPr>
          <w:color w:val="7030A0"/>
          <w:szCs w:val="24"/>
        </w:rPr>
        <w:t>The minimum speed of the constant speed segments shall be 100 km/h</w:t>
      </w:r>
      <w:r>
        <w:rPr>
          <w:color w:val="7030A0"/>
          <w:szCs w:val="24"/>
        </w:rPr>
        <w:t xml:space="preserve">. </w:t>
      </w:r>
      <w:r w:rsidRPr="00B12431">
        <w:rPr>
          <w:color w:val="7030A0"/>
          <w:szCs w:val="24"/>
        </w:rPr>
        <w:t>At the request of manufacturer and with approval of the approval authority, a higher constant speed in the constant speed segments may be selected.</w:t>
      </w:r>
    </w:p>
    <w:p w14:paraId="648DA102" w14:textId="77777777" w:rsidR="0079657F" w:rsidRPr="00B12431" w:rsidRDefault="0079657F" w:rsidP="0079657F">
      <w:pPr>
        <w:pStyle w:val="SingleTxtG"/>
        <w:ind w:left="2268"/>
        <w:rPr>
          <w:color w:val="7030A0"/>
          <w:szCs w:val="24"/>
        </w:rPr>
      </w:pPr>
      <w:r w:rsidRPr="00B12431">
        <w:rPr>
          <w:color w:val="7030A0"/>
          <w:szCs w:val="24"/>
        </w:rPr>
        <w:t xml:space="preserve">The acceleration to the constant speed level shall be smooth and accomplished within 1 minute after completion of the dynamic segments and, in the case of a break according to Table </w:t>
      </w:r>
      <w:proofErr w:type="spellStart"/>
      <w:r w:rsidRPr="00B12431">
        <w:rPr>
          <w:color w:val="7030A0"/>
          <w:szCs w:val="24"/>
        </w:rPr>
        <w:t>A</w:t>
      </w:r>
      <w:r>
        <w:rPr>
          <w:color w:val="7030A0"/>
          <w:szCs w:val="24"/>
        </w:rPr>
        <w:t>x</w:t>
      </w:r>
      <w:proofErr w:type="spellEnd"/>
      <w:r w:rsidRPr="00B12431">
        <w:rPr>
          <w:color w:val="7030A0"/>
          <w:szCs w:val="24"/>
        </w:rPr>
        <w:t>/</w:t>
      </w:r>
      <w:r>
        <w:rPr>
          <w:color w:val="7030A0"/>
          <w:szCs w:val="24"/>
        </w:rPr>
        <w:t>1</w:t>
      </w:r>
      <w:r w:rsidRPr="00B12431">
        <w:rPr>
          <w:color w:val="7030A0"/>
          <w:szCs w:val="24"/>
        </w:rPr>
        <w:t>, after initiating the powertrain start procedure.</w:t>
      </w:r>
    </w:p>
    <w:p w14:paraId="2866B600" w14:textId="77777777" w:rsidR="0079657F" w:rsidRPr="00B12431" w:rsidRDefault="0079657F" w:rsidP="0079657F">
      <w:pPr>
        <w:pStyle w:val="SingleTxtG"/>
        <w:ind w:left="2268"/>
        <w:rPr>
          <w:color w:val="7030A0"/>
          <w:szCs w:val="24"/>
        </w:rPr>
      </w:pPr>
      <w:r w:rsidRPr="00B12431">
        <w:rPr>
          <w:color w:val="7030A0"/>
          <w:szCs w:val="24"/>
        </w:rPr>
        <w:t>If the maximum speed of the vehicle is lower than the required minimum speed for the constant speed segments according to the speed specification of this paragraph,</w:t>
      </w:r>
      <w:commentRangeStart w:id="356"/>
      <w:r w:rsidRPr="00B12431">
        <w:rPr>
          <w:color w:val="7030A0"/>
          <w:szCs w:val="24"/>
        </w:rPr>
        <w:t xml:space="preserve"> the required speed in the constant speed segments shall be equal to the maximum speed of the vehicle.</w:t>
      </w:r>
      <w:commentRangeEnd w:id="356"/>
      <w:r>
        <w:rPr>
          <w:rStyle w:val="Marquedecommentaire"/>
          <w:rFonts w:asciiTheme="minorHAnsi" w:hAnsiTheme="minorHAnsi"/>
          <w:lang w:val="fr-FR"/>
        </w:rPr>
        <w:commentReference w:id="356"/>
      </w:r>
    </w:p>
    <w:p w14:paraId="0760E38A" w14:textId="77777777" w:rsidR="0079657F" w:rsidRPr="00B12431" w:rsidRDefault="0079657F" w:rsidP="0079657F">
      <w:pPr>
        <w:pStyle w:val="SingleTxtG"/>
        <w:ind w:left="2268"/>
        <w:rPr>
          <w:color w:val="7030A0"/>
          <w:szCs w:val="24"/>
        </w:rPr>
      </w:pPr>
      <w:r w:rsidRPr="00B12431">
        <w:rPr>
          <w:color w:val="7030A0"/>
          <w:szCs w:val="24"/>
        </w:rPr>
        <w:t xml:space="preserve">(b) Distance determination of CSS </w:t>
      </w:r>
    </w:p>
    <w:p w14:paraId="2B05C7D4" w14:textId="1F09DE62" w:rsidR="0079657F" w:rsidRPr="00B12431" w:rsidRDefault="0079657F" w:rsidP="0079657F">
      <w:pPr>
        <w:pStyle w:val="SingleTxtG"/>
        <w:ind w:left="2268"/>
        <w:rPr>
          <w:color w:val="7030A0"/>
          <w:szCs w:val="24"/>
        </w:rPr>
      </w:pPr>
      <w:r w:rsidRPr="00B12431">
        <w:rPr>
          <w:color w:val="7030A0"/>
          <w:szCs w:val="24"/>
        </w:rPr>
        <w:t xml:space="preserve">The length </w:t>
      </w:r>
      <w:r w:rsidRPr="00B12431">
        <w:rPr>
          <w:color w:val="7030A0"/>
          <w:szCs w:val="24"/>
        </w:rPr>
        <w:fldChar w:fldCharType="begin"/>
      </w:r>
      <w:r w:rsidRPr="00B12431">
        <w:rPr>
          <w:color w:val="7030A0"/>
          <w:szCs w:val="24"/>
        </w:rPr>
        <w:instrText xml:space="preserve"> QUOTE </w:instrText>
      </w:r>
      <w:r w:rsidRPr="00B12431">
        <w:rPr>
          <w:noProof/>
          <w:color w:val="7030A0"/>
          <w:position w:val="-4"/>
          <w:lang w:val="en-IE" w:eastAsia="en-IE"/>
        </w:rPr>
        <w:drawing>
          <wp:inline distT="0" distB="0" distL="0" distR="0" wp14:anchorId="199E515F" wp14:editId="47E7B4A4">
            <wp:extent cx="274320" cy="182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B12431">
        <w:rPr>
          <w:color w:val="7030A0"/>
          <w:szCs w:val="24"/>
        </w:rPr>
        <w:instrText xml:space="preserve"> </w:instrText>
      </w:r>
      <w:r w:rsidRPr="00B12431">
        <w:rPr>
          <w:color w:val="7030A0"/>
          <w:szCs w:val="24"/>
        </w:rPr>
        <w:fldChar w:fldCharType="separate"/>
      </w:r>
      <w:r w:rsidRPr="00B12431">
        <w:rPr>
          <w:noProof/>
          <w:color w:val="7030A0"/>
          <w:position w:val="-4"/>
          <w:lang w:val="en-IE" w:eastAsia="en-IE"/>
        </w:rPr>
        <w:drawing>
          <wp:inline distT="0" distB="0" distL="0" distR="0" wp14:anchorId="69A4744A" wp14:editId="7B72E322">
            <wp:extent cx="274320" cy="1828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B12431">
        <w:rPr>
          <w:color w:val="7030A0"/>
          <w:szCs w:val="24"/>
        </w:rPr>
        <w:fldChar w:fldCharType="end"/>
      </w:r>
      <w:r w:rsidRPr="00B12431">
        <w:rPr>
          <w:color w:val="7030A0"/>
          <w:szCs w:val="24"/>
        </w:rPr>
        <w:t xml:space="preserve"> of constant speed segment CSS may be calculated using the following equation:</w:t>
      </w:r>
    </w:p>
    <w:p w14:paraId="5ACA6A95" w14:textId="77777777" w:rsidR="00A75DC9" w:rsidRPr="006C4CC8" w:rsidRDefault="0079657F" w:rsidP="00A75DC9">
      <w:pPr>
        <w:pStyle w:val="SingleTxtG"/>
        <w:ind w:left="2268"/>
        <w:rPr>
          <w:ins w:id="357" w:author="TRIPATHY Samarendra" w:date="2020-03-10T12:05:00Z"/>
          <w:color w:val="00B0F0"/>
        </w:rPr>
      </w:pPr>
      <m:oMathPara>
        <m:oMath>
          <m:r>
            <m:rPr>
              <m:sty m:val="p"/>
            </m:rPr>
            <w:rPr>
              <w:rFonts w:ascii="Cambria Math" w:hAnsi="Cambria Math"/>
              <w:color w:val="00B0F0"/>
              <w:lang w:val="en-US"/>
            </w:rPr>
            <w:br/>
          </m:r>
        </m:oMath>
        <m:oMath>
          <m:r>
            <w:ins w:id="358" w:author="TRIPATHY Samarendra" w:date="2020-03-10T12:05:00Z">
              <m:rPr>
                <m:sty m:val="p"/>
              </m:rPr>
              <w:rPr>
                <w:rFonts w:ascii="Cambria Math" w:hAnsi="Cambria Math"/>
                <w:color w:val="00B0F0"/>
                <w:lang w:val="en-US"/>
              </w:rPr>
              <w:br/>
            </w:ins>
          </m:r>
        </m:oMath>
        <m:oMath>
          <m:sSub>
            <m:sSubPr>
              <m:ctrlPr>
                <w:ins w:id="359" w:author="TRIPATHY Samarendra" w:date="2020-03-10T12:05:00Z">
                  <w:rPr>
                    <w:rFonts w:ascii="Cambria Math" w:hAnsi="Cambria Math"/>
                    <w:i/>
                    <w:color w:val="00B0F0"/>
                  </w:rPr>
                </w:ins>
              </m:ctrlPr>
            </m:sSubPr>
            <m:e>
              <m:r>
                <w:ins w:id="360" w:author="TRIPATHY Samarendra" w:date="2020-03-10T12:05:00Z">
                  <w:rPr>
                    <w:rFonts w:ascii="Cambria Math" w:hAnsi="Cambria Math"/>
                    <w:color w:val="00B0F0"/>
                  </w:rPr>
                  <m:t>d</m:t>
                </w:ins>
              </m:r>
            </m:e>
            <m:sub>
              <m:r>
                <w:ins w:id="361" w:author="TRIPATHY Samarendra" w:date="2020-03-10T12:05:00Z">
                  <w:rPr>
                    <w:rFonts w:ascii="Cambria Math" w:hAnsi="Cambria Math"/>
                    <w:color w:val="00B0F0"/>
                  </w:rPr>
                  <m:t>CSS</m:t>
                </w:ins>
              </m:r>
            </m:sub>
          </m:sSub>
          <m:r>
            <w:ins w:id="362" w:author="TRIPATHY Samarendra" w:date="2020-03-10T12:05:00Z">
              <w:rPr>
                <w:rFonts w:ascii="Cambria Math" w:hAnsi="Cambria Math"/>
                <w:color w:val="00B0F0"/>
              </w:rPr>
              <m:t>=</m:t>
            </w:ins>
          </m:r>
          <m:sSub>
            <m:sSubPr>
              <m:ctrlPr>
                <w:ins w:id="363" w:author="TRIPATHY Samarendra" w:date="2020-03-10T12:05:00Z">
                  <w:rPr>
                    <w:rFonts w:ascii="Cambria Math" w:hAnsi="Cambria Math"/>
                    <w:i/>
                    <w:color w:val="00B0F0"/>
                  </w:rPr>
                </w:ins>
              </m:ctrlPr>
            </m:sSubPr>
            <m:e>
              <m:r>
                <w:ins w:id="364" w:author="TRIPATHY Samarendra" w:date="2020-03-10T12:05:00Z">
                  <w:rPr>
                    <w:rFonts w:ascii="Cambria Math" w:hAnsi="Cambria Math"/>
                    <w:color w:val="00B0F0"/>
                  </w:rPr>
                  <m:t>PER</m:t>
                </w:ins>
              </m:r>
            </m:e>
            <m:sub>
              <m:r>
                <w:ins w:id="365" w:author="TRIPATHY Samarendra" w:date="2020-03-10T12:05:00Z">
                  <w:rPr>
                    <w:rFonts w:ascii="Cambria Math" w:hAnsi="Cambria Math"/>
                    <w:color w:val="00B0F0"/>
                  </w:rPr>
                  <m:t>est</m:t>
                </w:ins>
              </m:r>
            </m:sub>
          </m:sSub>
          <m:r>
            <w:ins w:id="366" w:author="TRIPATHY Samarendra" w:date="2020-03-10T12:05:00Z">
              <w:rPr>
                <w:rFonts w:ascii="Cambria Math" w:hAnsi="Cambria Math"/>
                <w:color w:val="00B0F0"/>
              </w:rPr>
              <m:t>-3×</m:t>
            </w:ins>
          </m:r>
          <m:sSub>
            <m:sSubPr>
              <m:ctrlPr>
                <w:ins w:id="367" w:author="TRIPATHY Samarendra" w:date="2020-03-10T12:05:00Z">
                  <w:rPr>
                    <w:rFonts w:ascii="Cambria Math" w:hAnsi="Cambria Math"/>
                    <w:i/>
                    <w:color w:val="00B0F0"/>
                  </w:rPr>
                </w:ins>
              </m:ctrlPr>
            </m:sSubPr>
            <m:e>
              <m:r>
                <w:ins w:id="368" w:author="TRIPATHY Samarendra" w:date="2020-03-10T12:05:00Z">
                  <w:rPr>
                    <w:rFonts w:ascii="Cambria Math" w:hAnsi="Cambria Math"/>
                    <w:color w:val="00B0F0"/>
                  </w:rPr>
                  <m:t>d</m:t>
                </w:ins>
              </m:r>
            </m:e>
            <m:sub>
              <m:r>
                <w:ins w:id="369" w:author="TRIPATHY Samarendra" w:date="2020-03-10T12:05:00Z">
                  <w:rPr>
                    <w:rFonts w:ascii="Cambria Math" w:hAnsi="Cambria Math"/>
                    <w:color w:val="00B0F0"/>
                  </w:rPr>
                  <m:t>WLTC</m:t>
                </w:ins>
              </m:r>
            </m:sub>
          </m:sSub>
        </m:oMath>
      </m:oMathPara>
    </w:p>
    <w:p w14:paraId="2267B8D0" w14:textId="77777777" w:rsidR="00A75DC9" w:rsidRPr="00B12431" w:rsidRDefault="00A75DC9" w:rsidP="00A75DC9">
      <w:pPr>
        <w:pStyle w:val="SingleTxtG"/>
        <w:ind w:left="3402" w:hanging="1134"/>
        <w:rPr>
          <w:ins w:id="370" w:author="TRIPATHY Samarendra" w:date="2020-03-10T12:05:00Z"/>
          <w:color w:val="7030A0"/>
          <w:szCs w:val="24"/>
        </w:rPr>
      </w:pPr>
      <w:ins w:id="371" w:author="TRIPATHY Samarendra" w:date="2020-03-10T12:05:00Z">
        <w:r w:rsidRPr="00B12431">
          <w:rPr>
            <w:color w:val="7030A0"/>
            <w:szCs w:val="24"/>
          </w:rPr>
          <w:t>where:</w:t>
        </w:r>
      </w:ins>
    </w:p>
    <w:p w14:paraId="0029BF82" w14:textId="77777777" w:rsidR="00A75DC9" w:rsidRPr="00B12431" w:rsidRDefault="00A75DC9" w:rsidP="00A75DC9">
      <w:pPr>
        <w:pStyle w:val="SingleTxtG"/>
        <w:ind w:left="3402" w:hanging="1134"/>
        <w:rPr>
          <w:ins w:id="372" w:author="TRIPATHY Samarendra" w:date="2020-03-10T12:05:00Z"/>
          <w:color w:val="7030A0"/>
          <w:szCs w:val="24"/>
        </w:rPr>
      </w:pPr>
      <m:oMath>
        <m:sSub>
          <m:sSubPr>
            <m:ctrlPr>
              <w:ins w:id="373" w:author="TRIPATHY Samarendra" w:date="2020-03-10T12:05:00Z">
                <w:rPr>
                  <w:rFonts w:ascii="Cambria Math" w:hAnsi="Cambria Math"/>
                  <w:i/>
                  <w:color w:val="00B0F0"/>
                </w:rPr>
              </w:ins>
            </m:ctrlPr>
          </m:sSubPr>
          <m:e>
            <m:r>
              <w:ins w:id="374" w:author="TRIPATHY Samarendra" w:date="2020-03-10T12:05:00Z">
                <w:rPr>
                  <w:rFonts w:ascii="Cambria Math" w:hAnsi="Cambria Math"/>
                  <w:color w:val="00B0F0"/>
                </w:rPr>
                <m:t>d</m:t>
              </w:ins>
            </m:r>
          </m:e>
          <m:sub>
            <m:r>
              <w:ins w:id="375" w:author="TRIPATHY Samarendra" w:date="2020-03-10T12:05:00Z">
                <w:rPr>
                  <w:rFonts w:ascii="Cambria Math" w:hAnsi="Cambria Math"/>
                  <w:color w:val="00B0F0"/>
                </w:rPr>
                <m:t>CSS</m:t>
              </w:ins>
            </m:r>
          </m:sub>
        </m:sSub>
      </m:oMath>
      <w:ins w:id="376" w:author="TRIPATHY Samarendra" w:date="2020-03-10T12:05:00Z">
        <w:r w:rsidRPr="00B12431">
          <w:rPr>
            <w:color w:val="7030A0"/>
            <w:szCs w:val="24"/>
          </w:rPr>
          <w:tab/>
          <w:t>is the length of constant speed segment CSS, km;</w:t>
        </w:r>
      </w:ins>
    </w:p>
    <w:p w14:paraId="5CA49DB0" w14:textId="77777777" w:rsidR="00A75DC9" w:rsidRPr="00B12431" w:rsidRDefault="00A75DC9" w:rsidP="00A75DC9">
      <w:pPr>
        <w:pStyle w:val="SingleTxtG"/>
        <w:ind w:left="3402" w:hanging="1134"/>
        <w:rPr>
          <w:ins w:id="377" w:author="TRIPATHY Samarendra" w:date="2020-03-10T12:05:00Z"/>
          <w:color w:val="7030A0"/>
          <w:szCs w:val="24"/>
        </w:rPr>
      </w:pPr>
      <m:oMath>
        <m:sSub>
          <m:sSubPr>
            <m:ctrlPr>
              <w:ins w:id="378" w:author="TRIPATHY Samarendra" w:date="2020-03-10T12:05:00Z">
                <w:rPr>
                  <w:rFonts w:ascii="Cambria Math" w:hAnsi="Cambria Math"/>
                  <w:i/>
                  <w:color w:val="00B0F0"/>
                </w:rPr>
              </w:ins>
            </m:ctrlPr>
          </m:sSubPr>
          <m:e>
            <m:r>
              <w:ins w:id="379" w:author="TRIPATHY Samarendra" w:date="2020-03-10T12:05:00Z">
                <w:rPr>
                  <w:rFonts w:ascii="Cambria Math" w:hAnsi="Cambria Math"/>
                  <w:color w:val="00B0F0"/>
                </w:rPr>
                <m:t>PER</m:t>
              </w:ins>
            </m:r>
          </m:e>
          <m:sub>
            <m:r>
              <w:ins w:id="380" w:author="TRIPATHY Samarendra" w:date="2020-03-10T12:05:00Z">
                <w:rPr>
                  <w:rFonts w:ascii="Cambria Math" w:hAnsi="Cambria Math"/>
                  <w:color w:val="00B0F0"/>
                </w:rPr>
                <m:t>est</m:t>
              </w:ins>
            </m:r>
          </m:sub>
        </m:sSub>
      </m:oMath>
      <w:ins w:id="381" w:author="TRIPATHY Samarendra" w:date="2020-03-10T12:05:00Z">
        <w:r w:rsidRPr="00B12431">
          <w:rPr>
            <w:color w:val="7030A0"/>
            <w:szCs w:val="24"/>
          </w:rPr>
          <w:fldChar w:fldCharType="begin"/>
        </w:r>
        <w:r w:rsidRPr="00B12431">
          <w:rPr>
            <w:color w:val="7030A0"/>
            <w:szCs w:val="24"/>
          </w:rPr>
          <w:instrText xml:space="preserve"> QUOTE </w:instrText>
        </w:r>
        <w:r w:rsidRPr="00B12431">
          <w:rPr>
            <w:noProof/>
            <w:color w:val="7030A0"/>
            <w:position w:val="-4"/>
          </w:rPr>
          <w:drawing>
            <wp:inline distT="0" distB="0" distL="0" distR="0" wp14:anchorId="37EB1418" wp14:editId="506EBBBA">
              <wp:extent cx="457200" cy="182880"/>
              <wp:effectExtent l="0" t="0" r="0" b="762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B12431">
          <w:rPr>
            <w:color w:val="7030A0"/>
            <w:szCs w:val="24"/>
          </w:rPr>
          <w:instrText xml:space="preserve"> </w:instrText>
        </w:r>
        <w:r w:rsidRPr="00B12431">
          <w:rPr>
            <w:color w:val="7030A0"/>
            <w:szCs w:val="24"/>
          </w:rPr>
          <w:fldChar w:fldCharType="end"/>
        </w:r>
        <w:r w:rsidRPr="00B12431">
          <w:rPr>
            <w:color w:val="7030A0"/>
            <w:szCs w:val="24"/>
          </w:rPr>
          <w:tab/>
          <w:t>is the estimated pure electric range of the considered PEV at low temperature, km;</w:t>
        </w:r>
      </w:ins>
    </w:p>
    <w:p w14:paraId="3242635F" w14:textId="77777777" w:rsidR="00A75DC9" w:rsidRPr="00B12431" w:rsidRDefault="00A75DC9" w:rsidP="00A75DC9">
      <w:pPr>
        <w:pStyle w:val="SingleTxtG"/>
        <w:ind w:left="3402" w:hanging="1134"/>
        <w:rPr>
          <w:ins w:id="382" w:author="TRIPATHY Samarendra" w:date="2020-03-10T12:05:00Z"/>
          <w:color w:val="7030A0"/>
          <w:szCs w:val="24"/>
        </w:rPr>
      </w:pPr>
      <m:oMath>
        <m:sSub>
          <m:sSubPr>
            <m:ctrlPr>
              <w:ins w:id="383" w:author="TRIPATHY Samarendra" w:date="2020-03-10T12:05:00Z">
                <w:rPr>
                  <w:rFonts w:ascii="Cambria Math" w:hAnsi="Cambria Math"/>
                  <w:i/>
                  <w:color w:val="00B0F0"/>
                </w:rPr>
              </w:ins>
            </m:ctrlPr>
          </m:sSubPr>
          <m:e>
            <m:r>
              <w:ins w:id="384" w:author="TRIPATHY Samarendra" w:date="2020-03-10T12:05:00Z">
                <w:rPr>
                  <w:rFonts w:ascii="Cambria Math" w:hAnsi="Cambria Math"/>
                  <w:color w:val="00B0F0"/>
                </w:rPr>
                <m:t>d</m:t>
              </w:ins>
            </m:r>
          </m:e>
          <m:sub>
            <m:r>
              <w:ins w:id="385" w:author="TRIPATHY Samarendra" w:date="2020-03-10T12:05:00Z">
                <w:rPr>
                  <w:rFonts w:ascii="Cambria Math" w:hAnsi="Cambria Math"/>
                  <w:color w:val="00B0F0"/>
                </w:rPr>
                <m:t>WLTC</m:t>
              </w:ins>
            </m:r>
          </m:sub>
        </m:sSub>
      </m:oMath>
      <w:ins w:id="386" w:author="TRIPATHY Samarendra" w:date="2020-03-10T12:05:00Z">
        <w:r w:rsidRPr="00B12431">
          <w:rPr>
            <w:color w:val="7030A0"/>
            <w:szCs w:val="24"/>
          </w:rPr>
          <w:t xml:space="preserve"> </w:t>
        </w:r>
        <w:r w:rsidRPr="00B12431">
          <w:rPr>
            <w:color w:val="7030A0"/>
            <w:szCs w:val="24"/>
          </w:rPr>
          <w:fldChar w:fldCharType="begin"/>
        </w:r>
        <w:r w:rsidRPr="00B12431">
          <w:rPr>
            <w:color w:val="7030A0"/>
            <w:szCs w:val="24"/>
          </w:rPr>
          <w:instrText xml:space="preserve"> QUOTE </w:instrText>
        </w:r>
        <w:r w:rsidRPr="00B12431">
          <w:rPr>
            <w:noProof/>
            <w:color w:val="7030A0"/>
            <w:position w:val="-4"/>
          </w:rPr>
          <w:drawing>
            <wp:inline distT="0" distB="0" distL="0" distR="0" wp14:anchorId="4324B4B3" wp14:editId="7235009B">
              <wp:extent cx="274320" cy="182880"/>
              <wp:effectExtent l="0" t="0" r="0" b="762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B12431">
          <w:rPr>
            <w:color w:val="7030A0"/>
            <w:szCs w:val="24"/>
          </w:rPr>
          <w:instrText xml:space="preserve"> </w:instrText>
        </w:r>
        <w:r w:rsidRPr="00B12431">
          <w:rPr>
            <w:color w:val="7030A0"/>
            <w:szCs w:val="24"/>
          </w:rPr>
          <w:fldChar w:fldCharType="end"/>
        </w:r>
        <w:r w:rsidRPr="00B12431">
          <w:rPr>
            <w:color w:val="7030A0"/>
            <w:szCs w:val="24"/>
          </w:rPr>
          <w:tab/>
          <w:t xml:space="preserve">is the length of the applicable WLTC cycle, </w:t>
        </w:r>
        <w:proofErr w:type="gramStart"/>
        <w:r w:rsidRPr="00B12431">
          <w:rPr>
            <w:color w:val="7030A0"/>
            <w:szCs w:val="24"/>
          </w:rPr>
          <w:t>km</w:t>
        </w:r>
        <w:proofErr w:type="gramEnd"/>
      </w:ins>
    </w:p>
    <w:p w14:paraId="17CFC751" w14:textId="52C5A0DB" w:rsidR="0079657F" w:rsidRPr="006C4CC8" w:rsidDel="00F86C78" w:rsidRDefault="0079657F" w:rsidP="00F86C78">
      <w:pPr>
        <w:pStyle w:val="SingleTxtG"/>
        <w:ind w:left="2268"/>
        <w:rPr>
          <w:del w:id="387" w:author="TRIPATHY Samarendra" w:date="2020-03-10T12:05:00Z"/>
          <w:color w:val="00B0F0"/>
        </w:rPr>
        <w:pPrChange w:id="388" w:author="TRIPATHY Samarendra" w:date="2020-03-10T12:05:00Z">
          <w:pPr>
            <w:pStyle w:val="SingleTxtG"/>
            <w:ind w:left="2268"/>
          </w:pPr>
        </w:pPrChange>
      </w:pPr>
      <w:del w:id="389" w:author="TRIPATHY Samarendra" w:date="2020-03-10T12:05:00Z">
        <w:r w:rsidRPr="006C4CC8" w:rsidDel="00F86C78">
          <w:rPr>
            <w:noProof/>
            <w:color w:val="00B0F0"/>
            <w:lang w:val="en-IE" w:eastAsia="en-IE"/>
          </w:rPr>
          <w:drawing>
            <wp:inline distT="0" distB="0" distL="0" distR="0" wp14:anchorId="650E1F5C" wp14:editId="663F1DF7">
              <wp:extent cx="1280160" cy="182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0160" cy="182880"/>
                      </a:xfrm>
                      <a:prstGeom prst="rect">
                        <a:avLst/>
                      </a:prstGeom>
                      <a:noFill/>
                      <a:ln>
                        <a:noFill/>
                      </a:ln>
                    </pic:spPr>
                  </pic:pic>
                </a:graphicData>
              </a:graphic>
            </wp:inline>
          </w:drawing>
        </w:r>
      </w:del>
    </w:p>
    <w:p w14:paraId="191E23DA" w14:textId="04C1EC5A" w:rsidR="0079657F" w:rsidRPr="00B12431" w:rsidDel="00F86C78" w:rsidRDefault="0079657F" w:rsidP="00F86C78">
      <w:pPr>
        <w:pStyle w:val="SingleTxtG"/>
        <w:ind w:left="2268"/>
        <w:rPr>
          <w:del w:id="390" w:author="TRIPATHY Samarendra" w:date="2020-03-10T12:05:00Z"/>
          <w:color w:val="7030A0"/>
          <w:szCs w:val="24"/>
        </w:rPr>
        <w:pPrChange w:id="391" w:author="TRIPATHY Samarendra" w:date="2020-03-10T12:05:00Z">
          <w:pPr>
            <w:pStyle w:val="SingleTxtG"/>
            <w:ind w:left="3402" w:hanging="1134"/>
          </w:pPr>
        </w:pPrChange>
      </w:pPr>
      <w:del w:id="392" w:author="TRIPATHY Samarendra" w:date="2020-03-10T12:05:00Z">
        <w:r w:rsidRPr="00B12431" w:rsidDel="00F86C78">
          <w:rPr>
            <w:color w:val="7030A0"/>
            <w:szCs w:val="24"/>
          </w:rPr>
          <w:delText>where:</w:delText>
        </w:r>
      </w:del>
    </w:p>
    <w:p w14:paraId="3452293A" w14:textId="34461320" w:rsidR="0079657F" w:rsidRPr="00B12431" w:rsidDel="00F86C78" w:rsidRDefault="0079657F" w:rsidP="00F86C78">
      <w:pPr>
        <w:pStyle w:val="SingleTxtG"/>
        <w:ind w:left="2268"/>
        <w:rPr>
          <w:del w:id="393" w:author="TRIPATHY Samarendra" w:date="2020-03-10T12:05:00Z"/>
          <w:color w:val="7030A0"/>
          <w:szCs w:val="24"/>
        </w:rPr>
        <w:pPrChange w:id="394" w:author="TRIPATHY Samarendra" w:date="2020-03-10T12:05:00Z">
          <w:pPr>
            <w:pStyle w:val="SingleTxtG"/>
            <w:ind w:left="3402" w:hanging="1134"/>
          </w:pPr>
        </w:pPrChange>
      </w:pPr>
      <w:del w:id="395" w:author="TRIPATHY Samarendra" w:date="2020-03-10T12:05:00Z">
        <w:r w:rsidRPr="00B12431" w:rsidDel="00F86C78">
          <w:rPr>
            <w:color w:val="7030A0"/>
            <w:szCs w:val="24"/>
          </w:rPr>
          <w:delText>d</w:delText>
        </w:r>
        <w:r w:rsidRPr="00B12431" w:rsidDel="00F86C78">
          <w:rPr>
            <w:color w:val="7030A0"/>
            <w:szCs w:val="24"/>
            <w:vertAlign w:val="subscript"/>
          </w:rPr>
          <w:delText>CSS</w:delText>
        </w:r>
        <w:r w:rsidRPr="00B12431" w:rsidDel="00F86C78">
          <w:rPr>
            <w:color w:val="7030A0"/>
            <w:szCs w:val="24"/>
          </w:rPr>
          <w:tab/>
          <w:delText>is the length of constant speed segment CSS, km;</w:delText>
        </w:r>
      </w:del>
    </w:p>
    <w:p w14:paraId="4F047767" w14:textId="3A0811FC" w:rsidR="0079657F" w:rsidRPr="00B12431" w:rsidDel="00F86C78" w:rsidRDefault="0079657F" w:rsidP="00F86C78">
      <w:pPr>
        <w:pStyle w:val="SingleTxtG"/>
        <w:ind w:left="2268"/>
        <w:rPr>
          <w:del w:id="396" w:author="TRIPATHY Samarendra" w:date="2020-03-10T12:05:00Z"/>
          <w:color w:val="7030A0"/>
          <w:szCs w:val="24"/>
        </w:rPr>
        <w:pPrChange w:id="397" w:author="TRIPATHY Samarendra" w:date="2020-03-10T12:05:00Z">
          <w:pPr>
            <w:pStyle w:val="SingleTxtG"/>
            <w:ind w:left="3402" w:hanging="1134"/>
          </w:pPr>
        </w:pPrChange>
      </w:pPr>
      <w:del w:id="398" w:author="TRIPATHY Samarendra" w:date="2020-03-10T12:05:00Z">
        <w:r w:rsidDel="00F86C78">
          <w:rPr>
            <w:color w:val="7030A0"/>
            <w:szCs w:val="24"/>
          </w:rPr>
          <w:delText>PER</w:delText>
        </w:r>
        <w:r w:rsidRPr="00B12431" w:rsidDel="00F86C78">
          <w:rPr>
            <w:color w:val="7030A0"/>
            <w:szCs w:val="24"/>
          </w:rPr>
          <w:fldChar w:fldCharType="begin"/>
        </w:r>
        <w:r w:rsidRPr="00B12431" w:rsidDel="00F86C78">
          <w:rPr>
            <w:color w:val="7030A0"/>
            <w:szCs w:val="24"/>
          </w:rPr>
          <w:delInstrText xml:space="preserve"> QUOTE </w:delInstrText>
        </w:r>
        <w:r w:rsidRPr="00B12431" w:rsidDel="00F86C78">
          <w:rPr>
            <w:noProof/>
            <w:color w:val="7030A0"/>
            <w:position w:val="-4"/>
            <w:lang w:val="en-IE" w:eastAsia="en-IE"/>
          </w:rPr>
          <w:drawing>
            <wp:inline distT="0" distB="0" distL="0" distR="0" wp14:anchorId="69D5FC83" wp14:editId="06A167BF">
              <wp:extent cx="457200" cy="182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B12431" w:rsidDel="00F86C78">
          <w:rPr>
            <w:color w:val="7030A0"/>
            <w:szCs w:val="24"/>
          </w:rPr>
          <w:delInstrText xml:space="preserve"> </w:delInstrText>
        </w:r>
        <w:r w:rsidRPr="00B12431" w:rsidDel="00F86C78">
          <w:rPr>
            <w:color w:val="7030A0"/>
            <w:szCs w:val="24"/>
          </w:rPr>
          <w:fldChar w:fldCharType="end"/>
        </w:r>
        <w:r w:rsidRPr="00B12431" w:rsidDel="00F86C78">
          <w:rPr>
            <w:color w:val="7030A0"/>
            <w:szCs w:val="24"/>
          </w:rPr>
          <w:tab/>
          <w:delText>is the estimated pure electric range of the considered PEV at low temperature, km;</w:delText>
        </w:r>
      </w:del>
    </w:p>
    <w:p w14:paraId="79658261" w14:textId="62772D05" w:rsidR="0079657F" w:rsidRPr="00B12431" w:rsidRDefault="0079657F" w:rsidP="00F86C78">
      <w:pPr>
        <w:pStyle w:val="SingleTxtG"/>
        <w:ind w:left="2268"/>
        <w:rPr>
          <w:color w:val="7030A0"/>
          <w:szCs w:val="24"/>
        </w:rPr>
        <w:pPrChange w:id="399" w:author="TRIPATHY Samarendra" w:date="2020-03-10T12:05:00Z">
          <w:pPr>
            <w:pStyle w:val="SingleTxtG"/>
            <w:ind w:left="3402" w:hanging="1134"/>
          </w:pPr>
        </w:pPrChange>
      </w:pPr>
      <w:del w:id="400" w:author="TRIPATHY Samarendra" w:date="2020-03-10T12:05:00Z">
        <w:r w:rsidDel="00F86C78">
          <w:rPr>
            <w:color w:val="7030A0"/>
            <w:szCs w:val="24"/>
          </w:rPr>
          <w:delText>d</w:delText>
        </w:r>
        <w:r w:rsidDel="00F86C78">
          <w:rPr>
            <w:color w:val="7030A0"/>
            <w:szCs w:val="24"/>
            <w:vertAlign w:val="subscript"/>
          </w:rPr>
          <w:delText>WLTC</w:delText>
        </w:r>
        <w:r w:rsidRPr="00B12431" w:rsidDel="00F86C78">
          <w:rPr>
            <w:color w:val="7030A0"/>
            <w:szCs w:val="24"/>
          </w:rPr>
          <w:delText xml:space="preserve"> </w:delText>
        </w:r>
        <w:r w:rsidRPr="00B12431" w:rsidDel="00F86C78">
          <w:rPr>
            <w:color w:val="7030A0"/>
            <w:szCs w:val="24"/>
          </w:rPr>
          <w:fldChar w:fldCharType="begin"/>
        </w:r>
        <w:r w:rsidRPr="00B12431" w:rsidDel="00F86C78">
          <w:rPr>
            <w:color w:val="7030A0"/>
            <w:szCs w:val="24"/>
          </w:rPr>
          <w:delInstrText xml:space="preserve"> QUOTE </w:delInstrText>
        </w:r>
        <w:r w:rsidRPr="00B12431" w:rsidDel="00F86C78">
          <w:rPr>
            <w:noProof/>
            <w:color w:val="7030A0"/>
            <w:position w:val="-4"/>
            <w:lang w:val="en-IE" w:eastAsia="en-IE"/>
          </w:rPr>
          <w:drawing>
            <wp:inline distT="0" distB="0" distL="0" distR="0" wp14:anchorId="5145239A" wp14:editId="52EAD095">
              <wp:extent cx="274320" cy="182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B12431" w:rsidDel="00F86C78">
          <w:rPr>
            <w:color w:val="7030A0"/>
            <w:szCs w:val="24"/>
          </w:rPr>
          <w:delInstrText xml:space="preserve"> </w:delInstrText>
        </w:r>
        <w:r w:rsidRPr="00B12431" w:rsidDel="00F86C78">
          <w:rPr>
            <w:color w:val="7030A0"/>
            <w:szCs w:val="24"/>
          </w:rPr>
          <w:fldChar w:fldCharType="end"/>
        </w:r>
        <w:r w:rsidRPr="00B12431" w:rsidDel="00F86C78">
          <w:rPr>
            <w:color w:val="7030A0"/>
            <w:szCs w:val="24"/>
          </w:rPr>
          <w:tab/>
          <w:delText>is the length of the applicable WLTC cycle, km</w:delText>
        </w:r>
      </w:del>
    </w:p>
    <w:p w14:paraId="4647CCE2" w14:textId="77777777" w:rsidR="0079657F" w:rsidRPr="00E37F55" w:rsidRDefault="0079657F" w:rsidP="0079657F">
      <w:pPr>
        <w:pStyle w:val="SingleTxtG"/>
        <w:ind w:left="2268" w:hanging="1134"/>
        <w:rPr>
          <w:color w:val="7030A0"/>
          <w:szCs w:val="24"/>
        </w:rPr>
      </w:pPr>
    </w:p>
    <w:p w14:paraId="4B8BC781" w14:textId="77777777" w:rsidR="0079657F" w:rsidRPr="00851A94" w:rsidRDefault="0079657F" w:rsidP="0079657F">
      <w:pPr>
        <w:pStyle w:val="SingleTxtG"/>
        <w:ind w:left="2268" w:hanging="1134"/>
        <w:rPr>
          <w:color w:val="7030A0"/>
          <w:szCs w:val="24"/>
        </w:rPr>
      </w:pPr>
      <w:r w:rsidRPr="00B4696A">
        <w:rPr>
          <w:color w:val="7030A0"/>
          <w:szCs w:val="24"/>
        </w:rPr>
        <w:t>3.4.4.</w:t>
      </w:r>
      <w:r>
        <w:rPr>
          <w:color w:val="7030A0"/>
          <w:szCs w:val="24"/>
        </w:rPr>
        <w:t>4</w:t>
      </w:r>
      <w:r w:rsidRPr="00B4696A">
        <w:rPr>
          <w:color w:val="7030A0"/>
          <w:szCs w:val="24"/>
        </w:rPr>
        <w:t>.1.3.</w:t>
      </w:r>
      <w:r w:rsidRPr="00B4696A">
        <w:rPr>
          <w:color w:val="7030A0"/>
          <w:szCs w:val="24"/>
        </w:rPr>
        <w:tab/>
      </w:r>
      <w:r w:rsidRPr="00851A94">
        <w:rPr>
          <w:color w:val="7030A0"/>
          <w:szCs w:val="24"/>
        </w:rPr>
        <w:t>Breaks</w:t>
      </w:r>
    </w:p>
    <w:p w14:paraId="4C716BB1" w14:textId="77777777" w:rsidR="0079657F" w:rsidRPr="00851A94" w:rsidRDefault="0079657F" w:rsidP="0079657F">
      <w:pPr>
        <w:pStyle w:val="SingleTxtG"/>
        <w:ind w:left="2268"/>
        <w:rPr>
          <w:color w:val="7030A0"/>
          <w:szCs w:val="24"/>
        </w:rPr>
      </w:pPr>
      <w:r w:rsidRPr="00851A94">
        <w:rPr>
          <w:color w:val="7030A0"/>
          <w:szCs w:val="24"/>
        </w:rPr>
        <w:t xml:space="preserve">Breaks for the driver and/or operator are permitted only in the constant speed segments as prescribed in Table </w:t>
      </w:r>
      <w:proofErr w:type="spellStart"/>
      <w:r w:rsidRPr="00851A94">
        <w:rPr>
          <w:color w:val="7030A0"/>
          <w:szCs w:val="24"/>
        </w:rPr>
        <w:t>A</w:t>
      </w:r>
      <w:r>
        <w:rPr>
          <w:color w:val="7030A0"/>
          <w:szCs w:val="24"/>
        </w:rPr>
        <w:t>x</w:t>
      </w:r>
      <w:proofErr w:type="spellEnd"/>
      <w:r w:rsidRPr="00851A94">
        <w:rPr>
          <w:color w:val="7030A0"/>
          <w:szCs w:val="24"/>
        </w:rPr>
        <w:t>/1.</w:t>
      </w:r>
    </w:p>
    <w:p w14:paraId="363D383F" w14:textId="77777777" w:rsidR="0079657F" w:rsidRPr="00851A94" w:rsidRDefault="0079657F" w:rsidP="0079657F">
      <w:pPr>
        <w:pStyle w:val="SingleTxtG"/>
        <w:ind w:left="2268" w:hanging="1134"/>
        <w:jc w:val="center"/>
        <w:rPr>
          <w:color w:val="7030A0"/>
          <w:szCs w:val="24"/>
        </w:rPr>
      </w:pPr>
      <w:r w:rsidRPr="00851A94">
        <w:rPr>
          <w:color w:val="7030A0"/>
          <w:szCs w:val="24"/>
        </w:rPr>
        <w:t xml:space="preserve">Table </w:t>
      </w:r>
      <w:proofErr w:type="spellStart"/>
      <w:r w:rsidRPr="00851A94">
        <w:rPr>
          <w:color w:val="7030A0"/>
          <w:szCs w:val="24"/>
        </w:rPr>
        <w:t>A</w:t>
      </w:r>
      <w:r>
        <w:rPr>
          <w:color w:val="7030A0"/>
          <w:szCs w:val="24"/>
        </w:rPr>
        <w:t>x</w:t>
      </w:r>
      <w:proofErr w:type="spellEnd"/>
      <w:r w:rsidRPr="00851A94">
        <w:rPr>
          <w:color w:val="7030A0"/>
          <w:szCs w:val="24"/>
        </w:rPr>
        <w:t>/1</w:t>
      </w:r>
    </w:p>
    <w:p w14:paraId="65A3A5A5" w14:textId="77777777" w:rsidR="0079657F" w:rsidRPr="00E37F55" w:rsidRDefault="0079657F" w:rsidP="0079657F">
      <w:pPr>
        <w:pStyle w:val="SingleTxtG"/>
        <w:ind w:left="2268" w:hanging="1134"/>
        <w:jc w:val="center"/>
        <w:rPr>
          <w:color w:val="7030A0"/>
          <w:szCs w:val="24"/>
        </w:rPr>
      </w:pPr>
      <w:r w:rsidRPr="00E37F55">
        <w:rPr>
          <w:color w:val="7030A0"/>
          <w:szCs w:val="24"/>
        </w:rPr>
        <w:t>Breaks for the driver and/or test operator</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325"/>
        <w:gridCol w:w="4045"/>
      </w:tblGrid>
      <w:tr w:rsidR="0079657F" w:rsidRPr="00B4696A" w14:paraId="016EF125" w14:textId="77777777" w:rsidTr="0079657F">
        <w:trPr>
          <w:tblHeader/>
        </w:trPr>
        <w:tc>
          <w:tcPr>
            <w:tcW w:w="3325" w:type="dxa"/>
            <w:tcBorders>
              <w:top w:val="single" w:sz="4" w:space="0" w:color="auto"/>
              <w:left w:val="single" w:sz="4" w:space="0" w:color="auto"/>
              <w:bottom w:val="single" w:sz="12" w:space="0" w:color="auto"/>
              <w:right w:val="single" w:sz="4" w:space="0" w:color="auto"/>
            </w:tcBorders>
            <w:vAlign w:val="bottom"/>
          </w:tcPr>
          <w:p w14:paraId="5216A633" w14:textId="77777777" w:rsidR="0079657F" w:rsidRPr="00B4696A" w:rsidRDefault="0079657F" w:rsidP="0079657F">
            <w:pPr>
              <w:pStyle w:val="SingleTxtG"/>
              <w:keepNext/>
              <w:suppressAutoHyphens w:val="0"/>
              <w:spacing w:before="80" w:after="80" w:line="200" w:lineRule="exact"/>
              <w:ind w:left="0" w:right="113"/>
              <w:jc w:val="center"/>
              <w:rPr>
                <w:i/>
                <w:color w:val="7030A0"/>
                <w:sz w:val="16"/>
                <w:szCs w:val="24"/>
              </w:rPr>
            </w:pPr>
            <w:r w:rsidRPr="00B4696A">
              <w:rPr>
                <w:i/>
                <w:color w:val="7030A0"/>
                <w:sz w:val="16"/>
                <w:szCs w:val="24"/>
              </w:rPr>
              <w:t>Distance driven in constant speed segment CSS (km)</w:t>
            </w:r>
          </w:p>
        </w:tc>
        <w:tc>
          <w:tcPr>
            <w:tcW w:w="4045" w:type="dxa"/>
            <w:tcBorders>
              <w:top w:val="single" w:sz="4" w:space="0" w:color="auto"/>
              <w:left w:val="single" w:sz="4" w:space="0" w:color="auto"/>
              <w:bottom w:val="single" w:sz="12" w:space="0" w:color="auto"/>
              <w:right w:val="single" w:sz="4" w:space="0" w:color="auto"/>
            </w:tcBorders>
            <w:vAlign w:val="bottom"/>
          </w:tcPr>
          <w:p w14:paraId="49F2C4A6" w14:textId="77777777" w:rsidR="0079657F" w:rsidRPr="00B4696A" w:rsidRDefault="0079657F" w:rsidP="0079657F">
            <w:pPr>
              <w:pStyle w:val="SingleTxtG"/>
              <w:keepNext/>
              <w:suppressAutoHyphens w:val="0"/>
              <w:spacing w:before="80" w:after="80" w:line="200" w:lineRule="exact"/>
              <w:ind w:left="0" w:right="113"/>
              <w:jc w:val="center"/>
              <w:rPr>
                <w:i/>
                <w:color w:val="7030A0"/>
                <w:sz w:val="16"/>
                <w:szCs w:val="24"/>
              </w:rPr>
            </w:pPr>
            <w:r w:rsidRPr="00B4696A">
              <w:rPr>
                <w:i/>
                <w:color w:val="7030A0"/>
                <w:sz w:val="16"/>
                <w:szCs w:val="24"/>
              </w:rPr>
              <w:t>Maximum total break (min)</w:t>
            </w:r>
          </w:p>
        </w:tc>
      </w:tr>
      <w:tr w:rsidR="0079657F" w:rsidRPr="00B4696A" w14:paraId="0FD05DF0" w14:textId="77777777" w:rsidTr="0079657F">
        <w:tc>
          <w:tcPr>
            <w:tcW w:w="3325" w:type="dxa"/>
            <w:tcBorders>
              <w:top w:val="single" w:sz="12" w:space="0" w:color="auto"/>
              <w:left w:val="single" w:sz="4" w:space="0" w:color="auto"/>
              <w:bottom w:val="single" w:sz="4" w:space="0" w:color="auto"/>
              <w:right w:val="single" w:sz="4" w:space="0" w:color="auto"/>
            </w:tcBorders>
          </w:tcPr>
          <w:p w14:paraId="1825CDF1" w14:textId="77777777" w:rsidR="0079657F" w:rsidRPr="00B4696A" w:rsidRDefault="0079657F" w:rsidP="0079657F">
            <w:pPr>
              <w:pStyle w:val="SingleTxtG"/>
              <w:keepNext/>
              <w:suppressAutoHyphens w:val="0"/>
              <w:spacing w:before="40" w:line="220" w:lineRule="exact"/>
              <w:ind w:left="0" w:right="113"/>
              <w:jc w:val="center"/>
              <w:rPr>
                <w:color w:val="7030A0"/>
                <w:sz w:val="18"/>
                <w:szCs w:val="18"/>
              </w:rPr>
            </w:pPr>
            <w:r w:rsidRPr="00B4696A">
              <w:rPr>
                <w:color w:val="7030A0"/>
                <w:sz w:val="18"/>
                <w:szCs w:val="18"/>
              </w:rPr>
              <w:t>Up to 100</w:t>
            </w:r>
          </w:p>
        </w:tc>
        <w:tc>
          <w:tcPr>
            <w:tcW w:w="4045" w:type="dxa"/>
            <w:tcBorders>
              <w:top w:val="single" w:sz="12" w:space="0" w:color="auto"/>
              <w:left w:val="single" w:sz="4" w:space="0" w:color="auto"/>
              <w:bottom w:val="single" w:sz="4" w:space="0" w:color="auto"/>
              <w:right w:val="single" w:sz="4" w:space="0" w:color="auto"/>
            </w:tcBorders>
          </w:tcPr>
          <w:p w14:paraId="7D5A648D" w14:textId="77777777" w:rsidR="0079657F" w:rsidRPr="00B4696A" w:rsidRDefault="0079657F" w:rsidP="0079657F">
            <w:pPr>
              <w:pStyle w:val="SingleTxtG"/>
              <w:keepNext/>
              <w:suppressAutoHyphens w:val="0"/>
              <w:spacing w:before="40" w:line="220" w:lineRule="exact"/>
              <w:ind w:left="0" w:right="113"/>
              <w:jc w:val="center"/>
              <w:rPr>
                <w:color w:val="7030A0"/>
                <w:sz w:val="18"/>
                <w:szCs w:val="18"/>
              </w:rPr>
            </w:pPr>
            <w:r w:rsidRPr="00B4696A">
              <w:rPr>
                <w:color w:val="7030A0"/>
                <w:sz w:val="18"/>
                <w:szCs w:val="18"/>
              </w:rPr>
              <w:t>10</w:t>
            </w:r>
          </w:p>
        </w:tc>
      </w:tr>
      <w:tr w:rsidR="0079657F" w:rsidRPr="00B4696A" w14:paraId="5302AC1B" w14:textId="77777777" w:rsidTr="0079657F">
        <w:tc>
          <w:tcPr>
            <w:tcW w:w="3325" w:type="dxa"/>
            <w:tcBorders>
              <w:top w:val="single" w:sz="4" w:space="0" w:color="auto"/>
              <w:left w:val="single" w:sz="4" w:space="0" w:color="auto"/>
              <w:bottom w:val="single" w:sz="4" w:space="0" w:color="auto"/>
              <w:right w:val="single" w:sz="4" w:space="0" w:color="auto"/>
            </w:tcBorders>
          </w:tcPr>
          <w:p w14:paraId="47B080DA" w14:textId="77777777" w:rsidR="0079657F" w:rsidRPr="00B4696A" w:rsidRDefault="0079657F" w:rsidP="0079657F">
            <w:pPr>
              <w:pStyle w:val="SingleTxtG"/>
              <w:keepNext/>
              <w:suppressAutoHyphens w:val="0"/>
              <w:spacing w:before="40" w:line="220" w:lineRule="exact"/>
              <w:ind w:left="0" w:right="113"/>
              <w:jc w:val="center"/>
              <w:rPr>
                <w:color w:val="7030A0"/>
                <w:sz w:val="18"/>
                <w:szCs w:val="18"/>
              </w:rPr>
            </w:pPr>
            <w:r w:rsidRPr="00B4696A">
              <w:rPr>
                <w:color w:val="7030A0"/>
                <w:sz w:val="18"/>
                <w:szCs w:val="18"/>
              </w:rPr>
              <w:t>Up to 150</w:t>
            </w:r>
          </w:p>
        </w:tc>
        <w:tc>
          <w:tcPr>
            <w:tcW w:w="4045" w:type="dxa"/>
            <w:tcBorders>
              <w:top w:val="single" w:sz="4" w:space="0" w:color="auto"/>
              <w:left w:val="single" w:sz="4" w:space="0" w:color="auto"/>
              <w:bottom w:val="single" w:sz="4" w:space="0" w:color="auto"/>
              <w:right w:val="single" w:sz="4" w:space="0" w:color="auto"/>
            </w:tcBorders>
          </w:tcPr>
          <w:p w14:paraId="594BFBAB" w14:textId="77777777" w:rsidR="0079657F" w:rsidRPr="00B4696A" w:rsidRDefault="0079657F" w:rsidP="0079657F">
            <w:pPr>
              <w:pStyle w:val="SingleTxtG"/>
              <w:keepNext/>
              <w:suppressAutoHyphens w:val="0"/>
              <w:spacing w:before="40" w:line="220" w:lineRule="exact"/>
              <w:ind w:left="0" w:right="113"/>
              <w:jc w:val="center"/>
              <w:rPr>
                <w:color w:val="7030A0"/>
                <w:sz w:val="18"/>
                <w:szCs w:val="18"/>
              </w:rPr>
            </w:pPr>
            <w:r w:rsidRPr="00B4696A">
              <w:rPr>
                <w:color w:val="7030A0"/>
                <w:sz w:val="18"/>
                <w:szCs w:val="18"/>
              </w:rPr>
              <w:t>20</w:t>
            </w:r>
          </w:p>
        </w:tc>
      </w:tr>
      <w:tr w:rsidR="0079657F" w:rsidRPr="00B4696A" w14:paraId="5E81E0EB" w14:textId="77777777" w:rsidTr="0079657F">
        <w:tc>
          <w:tcPr>
            <w:tcW w:w="3325" w:type="dxa"/>
            <w:tcBorders>
              <w:top w:val="single" w:sz="4" w:space="0" w:color="auto"/>
              <w:left w:val="single" w:sz="4" w:space="0" w:color="auto"/>
              <w:bottom w:val="single" w:sz="4" w:space="0" w:color="auto"/>
              <w:right w:val="single" w:sz="4" w:space="0" w:color="auto"/>
            </w:tcBorders>
          </w:tcPr>
          <w:p w14:paraId="2891719C" w14:textId="77777777" w:rsidR="0079657F" w:rsidRPr="00B4696A" w:rsidRDefault="0079657F" w:rsidP="0079657F">
            <w:pPr>
              <w:pStyle w:val="SingleTxtG"/>
              <w:keepNext/>
              <w:suppressAutoHyphens w:val="0"/>
              <w:spacing w:before="40" w:line="220" w:lineRule="exact"/>
              <w:ind w:left="0" w:right="113"/>
              <w:jc w:val="center"/>
              <w:rPr>
                <w:color w:val="7030A0"/>
                <w:sz w:val="18"/>
                <w:szCs w:val="18"/>
              </w:rPr>
            </w:pPr>
            <w:r w:rsidRPr="00B4696A">
              <w:rPr>
                <w:color w:val="7030A0"/>
                <w:sz w:val="18"/>
                <w:szCs w:val="18"/>
              </w:rPr>
              <w:t>Up to 200</w:t>
            </w:r>
          </w:p>
        </w:tc>
        <w:tc>
          <w:tcPr>
            <w:tcW w:w="4045" w:type="dxa"/>
            <w:tcBorders>
              <w:top w:val="single" w:sz="4" w:space="0" w:color="auto"/>
              <w:left w:val="single" w:sz="4" w:space="0" w:color="auto"/>
              <w:bottom w:val="single" w:sz="4" w:space="0" w:color="auto"/>
              <w:right w:val="single" w:sz="4" w:space="0" w:color="auto"/>
            </w:tcBorders>
          </w:tcPr>
          <w:p w14:paraId="6EC0336D" w14:textId="77777777" w:rsidR="0079657F" w:rsidRPr="00B4696A" w:rsidRDefault="0079657F" w:rsidP="0079657F">
            <w:pPr>
              <w:pStyle w:val="SingleTxtG"/>
              <w:keepNext/>
              <w:suppressAutoHyphens w:val="0"/>
              <w:spacing w:before="40" w:line="220" w:lineRule="exact"/>
              <w:ind w:left="0" w:right="113"/>
              <w:jc w:val="center"/>
              <w:rPr>
                <w:color w:val="7030A0"/>
                <w:sz w:val="18"/>
                <w:szCs w:val="18"/>
              </w:rPr>
            </w:pPr>
            <w:r w:rsidRPr="00B4696A">
              <w:rPr>
                <w:color w:val="7030A0"/>
                <w:sz w:val="18"/>
                <w:szCs w:val="18"/>
              </w:rPr>
              <w:t>30</w:t>
            </w:r>
          </w:p>
        </w:tc>
      </w:tr>
      <w:tr w:rsidR="0079657F" w:rsidRPr="00B4696A" w14:paraId="4E1FC289" w14:textId="77777777" w:rsidTr="0079657F">
        <w:tc>
          <w:tcPr>
            <w:tcW w:w="3325" w:type="dxa"/>
            <w:tcBorders>
              <w:top w:val="single" w:sz="4" w:space="0" w:color="auto"/>
              <w:left w:val="single" w:sz="4" w:space="0" w:color="auto"/>
              <w:bottom w:val="single" w:sz="4" w:space="0" w:color="auto"/>
              <w:right w:val="single" w:sz="4" w:space="0" w:color="auto"/>
            </w:tcBorders>
          </w:tcPr>
          <w:p w14:paraId="379E8F2F" w14:textId="77777777" w:rsidR="0079657F" w:rsidRPr="00B4696A" w:rsidRDefault="0079657F" w:rsidP="0079657F">
            <w:pPr>
              <w:pStyle w:val="SingleTxtG"/>
              <w:keepNext/>
              <w:suppressAutoHyphens w:val="0"/>
              <w:spacing w:before="40" w:line="220" w:lineRule="exact"/>
              <w:ind w:left="0" w:right="113"/>
              <w:jc w:val="center"/>
              <w:rPr>
                <w:color w:val="7030A0"/>
                <w:sz w:val="18"/>
                <w:szCs w:val="18"/>
              </w:rPr>
            </w:pPr>
            <w:r w:rsidRPr="00B4696A">
              <w:rPr>
                <w:color w:val="7030A0"/>
                <w:sz w:val="18"/>
                <w:szCs w:val="18"/>
              </w:rPr>
              <w:t>Up to 300</w:t>
            </w:r>
          </w:p>
        </w:tc>
        <w:tc>
          <w:tcPr>
            <w:tcW w:w="4045" w:type="dxa"/>
            <w:tcBorders>
              <w:top w:val="single" w:sz="4" w:space="0" w:color="auto"/>
              <w:left w:val="single" w:sz="4" w:space="0" w:color="auto"/>
              <w:bottom w:val="single" w:sz="4" w:space="0" w:color="auto"/>
              <w:right w:val="single" w:sz="4" w:space="0" w:color="auto"/>
            </w:tcBorders>
          </w:tcPr>
          <w:p w14:paraId="58E7C28F" w14:textId="77777777" w:rsidR="0079657F" w:rsidRPr="00B4696A" w:rsidRDefault="0079657F" w:rsidP="0079657F">
            <w:pPr>
              <w:pStyle w:val="SingleTxtG"/>
              <w:keepNext/>
              <w:suppressAutoHyphens w:val="0"/>
              <w:spacing w:before="40" w:line="220" w:lineRule="exact"/>
              <w:ind w:left="0" w:right="113"/>
              <w:jc w:val="center"/>
              <w:rPr>
                <w:color w:val="7030A0"/>
                <w:sz w:val="18"/>
                <w:szCs w:val="18"/>
              </w:rPr>
            </w:pPr>
            <w:r w:rsidRPr="00B4696A">
              <w:rPr>
                <w:color w:val="7030A0"/>
                <w:sz w:val="18"/>
                <w:szCs w:val="18"/>
              </w:rPr>
              <w:t>60</w:t>
            </w:r>
          </w:p>
        </w:tc>
      </w:tr>
      <w:tr w:rsidR="0079657F" w:rsidRPr="000862A6" w14:paraId="7EAAF692" w14:textId="77777777" w:rsidTr="0079657F">
        <w:tc>
          <w:tcPr>
            <w:tcW w:w="3325" w:type="dxa"/>
            <w:tcBorders>
              <w:top w:val="single" w:sz="4" w:space="0" w:color="auto"/>
              <w:left w:val="single" w:sz="4" w:space="0" w:color="auto"/>
              <w:bottom w:val="single" w:sz="12" w:space="0" w:color="auto"/>
              <w:right w:val="single" w:sz="4" w:space="0" w:color="auto"/>
            </w:tcBorders>
          </w:tcPr>
          <w:p w14:paraId="3376F2C3" w14:textId="77777777" w:rsidR="0079657F" w:rsidRPr="00B4696A" w:rsidRDefault="0079657F" w:rsidP="0079657F">
            <w:pPr>
              <w:pStyle w:val="SingleTxtG"/>
              <w:keepNext/>
              <w:suppressAutoHyphens w:val="0"/>
              <w:spacing w:before="40" w:line="220" w:lineRule="exact"/>
              <w:ind w:left="0" w:right="113"/>
              <w:jc w:val="center"/>
              <w:rPr>
                <w:color w:val="7030A0"/>
                <w:sz w:val="18"/>
                <w:szCs w:val="18"/>
              </w:rPr>
            </w:pPr>
            <w:r w:rsidRPr="00B4696A">
              <w:rPr>
                <w:color w:val="7030A0"/>
                <w:sz w:val="18"/>
                <w:szCs w:val="18"/>
              </w:rPr>
              <w:t>More than 300</w:t>
            </w:r>
          </w:p>
        </w:tc>
        <w:tc>
          <w:tcPr>
            <w:tcW w:w="4045" w:type="dxa"/>
            <w:tcBorders>
              <w:top w:val="single" w:sz="4" w:space="0" w:color="auto"/>
              <w:left w:val="single" w:sz="4" w:space="0" w:color="auto"/>
              <w:bottom w:val="single" w:sz="12" w:space="0" w:color="auto"/>
              <w:right w:val="single" w:sz="4" w:space="0" w:color="auto"/>
            </w:tcBorders>
          </w:tcPr>
          <w:p w14:paraId="754BF961" w14:textId="77777777" w:rsidR="0079657F" w:rsidRPr="00B4696A" w:rsidRDefault="0079657F" w:rsidP="0079657F">
            <w:pPr>
              <w:pStyle w:val="SingleTxtG"/>
              <w:keepNext/>
              <w:suppressAutoHyphens w:val="0"/>
              <w:spacing w:before="40" w:line="220" w:lineRule="exact"/>
              <w:ind w:left="0" w:right="113"/>
              <w:jc w:val="center"/>
              <w:rPr>
                <w:color w:val="7030A0"/>
                <w:sz w:val="18"/>
                <w:szCs w:val="18"/>
              </w:rPr>
            </w:pPr>
            <w:r w:rsidRPr="00B4696A">
              <w:rPr>
                <w:color w:val="7030A0"/>
                <w:sz w:val="18"/>
                <w:szCs w:val="18"/>
              </w:rPr>
              <w:t>Shall be based on the manufacturer’s recommendation</w:t>
            </w:r>
          </w:p>
        </w:tc>
      </w:tr>
      <w:tr w:rsidR="0079657F" w:rsidRPr="000862A6" w14:paraId="6BB24A3E" w14:textId="77777777" w:rsidTr="0079657F">
        <w:tc>
          <w:tcPr>
            <w:tcW w:w="7370" w:type="dxa"/>
            <w:gridSpan w:val="2"/>
            <w:tcBorders>
              <w:top w:val="single" w:sz="12" w:space="0" w:color="auto"/>
              <w:bottom w:val="nil"/>
            </w:tcBorders>
          </w:tcPr>
          <w:p w14:paraId="7FC23473" w14:textId="77777777" w:rsidR="0079657F" w:rsidRDefault="0079657F" w:rsidP="0079657F">
            <w:pPr>
              <w:pStyle w:val="SingleTxtG"/>
              <w:keepNext/>
              <w:suppressAutoHyphens w:val="0"/>
              <w:spacing w:before="40" w:after="0" w:line="220" w:lineRule="exact"/>
              <w:ind w:left="0" w:right="113"/>
              <w:rPr>
                <w:color w:val="7030A0"/>
                <w:sz w:val="18"/>
                <w:szCs w:val="18"/>
              </w:rPr>
            </w:pPr>
            <w:r w:rsidRPr="00B4696A">
              <w:rPr>
                <w:i/>
                <w:color w:val="7030A0"/>
                <w:sz w:val="18"/>
                <w:szCs w:val="18"/>
              </w:rPr>
              <w:t xml:space="preserve">Note: </w:t>
            </w:r>
            <w:r w:rsidRPr="00B4696A">
              <w:rPr>
                <w:color w:val="7030A0"/>
                <w:sz w:val="18"/>
                <w:szCs w:val="18"/>
              </w:rPr>
              <w:t>During a break, the powertrain shall be switched off.</w:t>
            </w:r>
          </w:p>
          <w:p w14:paraId="586311E4" w14:textId="77777777" w:rsidR="0079657F" w:rsidRPr="00B4696A" w:rsidRDefault="0079657F" w:rsidP="0079657F">
            <w:pPr>
              <w:pStyle w:val="SingleTxtG"/>
              <w:keepNext/>
              <w:suppressAutoHyphens w:val="0"/>
              <w:spacing w:before="40" w:after="0" w:line="220" w:lineRule="exact"/>
              <w:ind w:left="0" w:right="113"/>
              <w:rPr>
                <w:color w:val="7030A0"/>
                <w:szCs w:val="24"/>
              </w:rPr>
            </w:pPr>
          </w:p>
        </w:tc>
      </w:tr>
    </w:tbl>
    <w:p w14:paraId="231A3C67" w14:textId="492C9401" w:rsidR="00303E09" w:rsidRPr="002D1530" w:rsidDel="002D1530" w:rsidRDefault="00303E09" w:rsidP="002D1530">
      <w:pPr>
        <w:pStyle w:val="SingleTxtG"/>
        <w:keepNext/>
        <w:spacing w:before="120"/>
        <w:ind w:left="2268" w:hanging="1134"/>
        <w:rPr>
          <w:del w:id="401" w:author="TRIPATHY Samarendra" w:date="2020-03-10T11:52:00Z"/>
          <w:color w:val="7030A0"/>
          <w:szCs w:val="24"/>
          <w:rPrChange w:id="402" w:author="TRIPATHY Samarendra" w:date="2020-03-10T11:52:00Z">
            <w:rPr>
              <w:del w:id="403" w:author="TRIPATHY Samarendra" w:date="2020-03-10T11:52:00Z"/>
              <w:strike/>
              <w:color w:val="7030A0"/>
              <w:szCs w:val="24"/>
            </w:rPr>
          </w:rPrChange>
        </w:rPr>
        <w:pPrChange w:id="404" w:author="TRIPATHY Samarendra" w:date="2020-03-10T11:52:00Z">
          <w:pPr>
            <w:pStyle w:val="SingleTxtG"/>
            <w:keepNext/>
            <w:spacing w:before="120"/>
            <w:ind w:left="2268" w:hanging="1134"/>
          </w:pPr>
        </w:pPrChange>
      </w:pPr>
      <w:commentRangeStart w:id="405"/>
      <w:r w:rsidRPr="002D1530">
        <w:rPr>
          <w:color w:val="7030A0"/>
          <w:szCs w:val="24"/>
          <w:rPrChange w:id="406" w:author="TRIPATHY Samarendra" w:date="2020-03-10T11:52:00Z">
            <w:rPr>
              <w:strike/>
              <w:color w:val="7030A0"/>
              <w:szCs w:val="24"/>
            </w:rPr>
          </w:rPrChange>
        </w:rPr>
        <w:t>3.4.4.3.</w:t>
      </w:r>
      <w:r w:rsidRPr="002D1530">
        <w:rPr>
          <w:color w:val="7030A0"/>
          <w:szCs w:val="24"/>
          <w:rPrChange w:id="407" w:author="TRIPATHY Samarendra" w:date="2020-03-10T11:52:00Z">
            <w:rPr>
              <w:strike/>
              <w:color w:val="7030A0"/>
              <w:szCs w:val="24"/>
            </w:rPr>
          </w:rPrChange>
        </w:rPr>
        <w:tab/>
      </w:r>
      <w:ins w:id="408" w:author="TRIPATHY Samarendra" w:date="2020-03-10T11:52:00Z">
        <w:r w:rsidR="002D1530" w:rsidRPr="002D1530">
          <w:rPr>
            <w:color w:val="7030A0"/>
            <w:szCs w:val="24"/>
            <w:rPrChange w:id="409" w:author="TRIPATHY Samarendra" w:date="2020-03-10T11:52:00Z">
              <w:rPr>
                <w:strike/>
                <w:color w:val="7030A0"/>
                <w:szCs w:val="24"/>
              </w:rPr>
            </w:rPrChange>
          </w:rPr>
          <w:t>[Reserved]</w:t>
        </w:r>
      </w:ins>
      <w:del w:id="410" w:author="TRIPATHY Samarendra" w:date="2020-03-10T11:52:00Z">
        <w:r w:rsidRPr="002D1530" w:rsidDel="002D1530">
          <w:rPr>
            <w:color w:val="7030A0"/>
            <w:szCs w:val="24"/>
            <w:rPrChange w:id="411" w:author="TRIPATHY Samarendra" w:date="2020-03-10T11:52:00Z">
              <w:rPr>
                <w:strike/>
                <w:color w:val="7030A0"/>
                <w:szCs w:val="24"/>
              </w:rPr>
            </w:rPrChange>
          </w:rPr>
          <w:delText>REESS charging and measuring the recharged electric energy</w:delText>
        </w:r>
      </w:del>
    </w:p>
    <w:p w14:paraId="408BF08B" w14:textId="3407120A" w:rsidR="00303E09" w:rsidRPr="00303E09" w:rsidDel="002D1530" w:rsidRDefault="00303E09" w:rsidP="002D1530">
      <w:pPr>
        <w:pStyle w:val="SingleTxtG"/>
        <w:keepNext/>
        <w:spacing w:before="120"/>
        <w:ind w:left="2268" w:hanging="1134"/>
        <w:rPr>
          <w:del w:id="412" w:author="TRIPATHY Samarendra" w:date="2020-03-10T11:52:00Z"/>
          <w:strike/>
          <w:color w:val="7030A0"/>
        </w:rPr>
        <w:pPrChange w:id="413" w:author="TRIPATHY Samarendra" w:date="2020-03-10T11:52:00Z">
          <w:pPr>
            <w:pStyle w:val="SingleTxtG"/>
            <w:spacing w:before="120"/>
            <w:ind w:left="2268" w:hanging="1134"/>
          </w:pPr>
        </w:pPrChange>
      </w:pPr>
      <w:del w:id="414" w:author="TRIPATHY Samarendra" w:date="2020-03-10T11:52:00Z">
        <w:r w:rsidRPr="00303E09" w:rsidDel="002D1530">
          <w:rPr>
            <w:strike/>
            <w:color w:val="7030A0"/>
            <w:szCs w:val="24"/>
          </w:rPr>
          <w:delText>3.4.4.3.1.</w:delText>
        </w:r>
        <w:r w:rsidRPr="00303E09" w:rsidDel="002D1530">
          <w:rPr>
            <w:strike/>
            <w:color w:val="7030A0"/>
            <w:szCs w:val="24"/>
          </w:rPr>
          <w:tab/>
        </w:r>
        <w:r w:rsidRPr="00303E09" w:rsidDel="002D1530">
          <w:rPr>
            <w:strike/>
            <w:color w:val="7030A0"/>
          </w:rPr>
          <w:delText xml:space="preserve">After coming to a standstill according to paragraph 3.4.4.1.3. of this annex for the consecutive cycle Type 1 test procedure and in paragraph 3.4.4.2.3. of this annex for the </w:delText>
        </w:r>
        <w:r w:rsidRPr="00303E09" w:rsidDel="002D1530">
          <w:rPr>
            <w:strike/>
            <w:color w:val="7030A0"/>
            <w:szCs w:val="24"/>
            <w:lang w:eastAsia="ja-JP"/>
          </w:rPr>
          <w:delText>shortened Type 1 test procedure</w:delText>
        </w:r>
        <w:r w:rsidRPr="00303E09" w:rsidDel="002D1530">
          <w:rPr>
            <w:strike/>
            <w:color w:val="7030A0"/>
          </w:rPr>
          <w:delText>, the vehicle shall be connected to the mains within 120 minutes.</w:delText>
        </w:r>
      </w:del>
    </w:p>
    <w:p w14:paraId="5397D604" w14:textId="72107A27" w:rsidR="00303E09" w:rsidRPr="00303E09" w:rsidDel="002D1530" w:rsidRDefault="00303E09" w:rsidP="002D1530">
      <w:pPr>
        <w:pStyle w:val="SingleTxtG"/>
        <w:keepNext/>
        <w:spacing w:before="120"/>
        <w:ind w:left="2268" w:hanging="1134"/>
        <w:rPr>
          <w:del w:id="415" w:author="TRIPATHY Samarendra" w:date="2020-03-10T11:52:00Z"/>
          <w:strike/>
          <w:color w:val="7030A0"/>
          <w:szCs w:val="24"/>
        </w:rPr>
        <w:pPrChange w:id="416" w:author="TRIPATHY Samarendra" w:date="2020-03-10T11:52:00Z">
          <w:pPr>
            <w:pStyle w:val="SingleTxtG"/>
            <w:ind w:left="2259" w:firstLine="9"/>
          </w:pPr>
        </w:pPrChange>
      </w:pPr>
      <w:del w:id="417" w:author="TRIPATHY Samarendra" w:date="2020-03-10T11:52:00Z">
        <w:r w:rsidRPr="00303E09" w:rsidDel="002D1530">
          <w:rPr>
            <w:strike/>
            <w:color w:val="7030A0"/>
            <w:szCs w:val="24"/>
          </w:rPr>
          <w:delText xml:space="preserve">The REESS is fully charged when the end-of-charge criterion, as defined in paragraph 2.2.3.2. of Appendix 4 to this </w:delText>
        </w:r>
        <w:r w:rsidRPr="00303E09" w:rsidDel="002D1530">
          <w:rPr>
            <w:strike/>
            <w:color w:val="7030A0"/>
          </w:rPr>
          <w:delText>annex</w:delText>
        </w:r>
        <w:r w:rsidRPr="00303E09" w:rsidDel="002D1530">
          <w:rPr>
            <w:strike/>
            <w:color w:val="7030A0"/>
            <w:szCs w:val="24"/>
          </w:rPr>
          <w:delText>, is reached.</w:delText>
        </w:r>
      </w:del>
    </w:p>
    <w:p w14:paraId="02FA4946" w14:textId="550C82D4" w:rsidR="00303E09" w:rsidRPr="002D1530" w:rsidRDefault="00303E09" w:rsidP="002D1530">
      <w:pPr>
        <w:pStyle w:val="SingleTxtG"/>
        <w:keepNext/>
        <w:spacing w:before="120"/>
        <w:ind w:left="2268" w:hanging="1134"/>
        <w:rPr>
          <w:strike/>
          <w:color w:val="7030A0"/>
          <w:szCs w:val="24"/>
          <w:lang w:val="en-US"/>
          <w:rPrChange w:id="418" w:author="TRIPATHY Samarendra" w:date="2020-03-10T11:52:00Z">
            <w:rPr>
              <w:strike/>
              <w:color w:val="7030A0"/>
              <w:szCs w:val="24"/>
            </w:rPr>
          </w:rPrChange>
        </w:rPr>
        <w:pPrChange w:id="419" w:author="TRIPATHY Samarendra" w:date="2020-03-10T11:52:00Z">
          <w:pPr>
            <w:pStyle w:val="SingleTxtG"/>
            <w:spacing w:before="120"/>
            <w:ind w:left="2268" w:hanging="1134"/>
          </w:pPr>
        </w:pPrChange>
      </w:pPr>
      <w:del w:id="420" w:author="TRIPATHY Samarendra" w:date="2020-03-10T11:52:00Z">
        <w:r w:rsidRPr="00303E09" w:rsidDel="002D1530">
          <w:rPr>
            <w:strike/>
            <w:color w:val="7030A0"/>
            <w:szCs w:val="24"/>
          </w:rPr>
          <w:delText>3.4.4.3.2.</w:delText>
        </w:r>
        <w:r w:rsidRPr="00303E09" w:rsidDel="002D1530">
          <w:rPr>
            <w:strike/>
            <w:color w:val="7030A0"/>
            <w:szCs w:val="24"/>
          </w:rPr>
          <w:tab/>
        </w:r>
        <w:r w:rsidRPr="00303E09" w:rsidDel="002D1530">
          <w:rPr>
            <w:strike/>
            <w:color w:val="7030A0"/>
          </w:rPr>
          <w:delText>The energy measurement equipment, placed between the vehicle charger and the mains, shall measure the recharged electric energy E</w:delText>
        </w:r>
        <w:r w:rsidRPr="00303E09" w:rsidDel="002D1530">
          <w:rPr>
            <w:strike/>
            <w:color w:val="7030A0"/>
            <w:vertAlign w:val="subscript"/>
          </w:rPr>
          <w:delText>AC</w:delText>
        </w:r>
        <w:r w:rsidRPr="00303E09" w:rsidDel="002D1530">
          <w:rPr>
            <w:strike/>
            <w:color w:val="7030A0"/>
          </w:rPr>
          <w:delText xml:space="preserve"> delivered from the mains as well as its duration. Electric energy measurement may be stopped when the end-of-charge criterion, as defined in paragraph 2.2.3.2. of Appendix 4 to this annex, is reached.</w:delText>
        </w:r>
        <w:commentRangeEnd w:id="405"/>
        <w:r w:rsidDel="002D1530">
          <w:rPr>
            <w:rStyle w:val="Marquedecommentaire"/>
            <w:rFonts w:eastAsia="MS Mincho"/>
            <w:lang w:val="en-US" w:eastAsia="en-US"/>
          </w:rPr>
          <w:commentReference w:id="405"/>
        </w:r>
      </w:del>
    </w:p>
    <w:p w14:paraId="223B6BD4" w14:textId="77777777" w:rsidR="00EB04D9" w:rsidRPr="00950469" w:rsidRDefault="00EB04D9" w:rsidP="0031730E">
      <w:pPr>
        <w:pStyle w:val="SingleTxtG"/>
        <w:spacing w:before="120"/>
        <w:ind w:left="2268" w:hanging="9"/>
        <w:rPr>
          <w:color w:val="000000"/>
          <w:szCs w:val="24"/>
        </w:rPr>
      </w:pPr>
    </w:p>
    <w:p w14:paraId="753FD0A7" w14:textId="77777777" w:rsidR="001B16DE" w:rsidRDefault="00497D09" w:rsidP="0077638B">
      <w:pPr>
        <w:pStyle w:val="SingleTxtG"/>
        <w:keepNext/>
        <w:spacing w:before="120"/>
        <w:ind w:left="2268" w:hanging="1134"/>
        <w:rPr>
          <w:ins w:id="421" w:author="JRC" w:date="2020-03-09T14:19:00Z"/>
          <w:strike/>
          <w:color w:val="7030A0"/>
          <w:szCs w:val="24"/>
        </w:rPr>
      </w:pPr>
      <w:r w:rsidRPr="0077638B">
        <w:rPr>
          <w:color w:val="BFBFBF" w:themeColor="background1" w:themeShade="BF"/>
          <w:szCs w:val="24"/>
          <w:rPrChange w:id="422" w:author="JRC" w:date="2020-03-09T14:19:00Z">
            <w:rPr>
              <w:strike/>
              <w:color w:val="7030A0"/>
              <w:szCs w:val="24"/>
            </w:rPr>
          </w:rPrChange>
        </w:rPr>
        <w:t>3.5.</w:t>
      </w:r>
      <w:r w:rsidRPr="0077638B">
        <w:rPr>
          <w:color w:val="BFBFBF" w:themeColor="background1" w:themeShade="BF"/>
          <w:szCs w:val="24"/>
          <w:rPrChange w:id="423" w:author="JRC" w:date="2020-03-09T14:19:00Z">
            <w:rPr>
              <w:strike/>
              <w:color w:val="7030A0"/>
              <w:szCs w:val="24"/>
            </w:rPr>
          </w:rPrChange>
        </w:rPr>
        <w:tab/>
      </w:r>
      <w:commentRangeStart w:id="424"/>
      <w:ins w:id="425" w:author="JRC" w:date="2020-03-09T14:18:00Z">
        <w:r w:rsidR="0077638B" w:rsidRPr="0077638B">
          <w:rPr>
            <w:color w:val="7030A0"/>
            <w:szCs w:val="24"/>
            <w:rPrChange w:id="426" w:author="JRC" w:date="2020-03-09T14:18:00Z">
              <w:rPr>
                <w:strike/>
                <w:color w:val="7030A0"/>
                <w:szCs w:val="24"/>
              </w:rPr>
            </w:rPrChange>
          </w:rPr>
          <w:t>[Reserved]</w:t>
        </w:r>
        <w:r w:rsidR="0077638B">
          <w:rPr>
            <w:strike/>
            <w:color w:val="7030A0"/>
            <w:szCs w:val="24"/>
          </w:rPr>
          <w:t xml:space="preserve"> </w:t>
        </w:r>
      </w:ins>
      <w:commentRangeEnd w:id="424"/>
      <w:r w:rsidR="002D1530">
        <w:rPr>
          <w:rStyle w:val="Marquedecommentaire"/>
          <w:rFonts w:eastAsia="MS Mincho"/>
          <w:lang w:val="en-US" w:eastAsia="en-US"/>
        </w:rPr>
        <w:commentReference w:id="424"/>
      </w:r>
    </w:p>
    <w:p w14:paraId="71E25692" w14:textId="625BC274" w:rsidR="00497D09" w:rsidRPr="007D6BDC" w:rsidDel="0077638B" w:rsidRDefault="00497D09" w:rsidP="0077638B">
      <w:pPr>
        <w:pStyle w:val="SingleTxtG"/>
        <w:keepNext/>
        <w:spacing w:before="120"/>
        <w:ind w:left="2268" w:hanging="1134"/>
        <w:rPr>
          <w:del w:id="427" w:author="JRC" w:date="2020-03-09T14:18:00Z"/>
          <w:strike/>
          <w:color w:val="7030A0"/>
          <w:szCs w:val="24"/>
        </w:rPr>
      </w:pPr>
      <w:del w:id="428" w:author="JRC" w:date="2020-03-09T14:18:00Z">
        <w:r w:rsidRPr="007D6BDC" w:rsidDel="0077638B">
          <w:rPr>
            <w:strike/>
            <w:color w:val="7030A0"/>
            <w:szCs w:val="24"/>
          </w:rPr>
          <w:delText xml:space="preserve">NOVC-FCHVs </w:delText>
        </w:r>
      </w:del>
    </w:p>
    <w:p w14:paraId="1320150E" w14:textId="50BBD5BF" w:rsidR="00497D09" w:rsidRPr="007D6BDC" w:rsidDel="0077638B" w:rsidRDefault="00497D09">
      <w:pPr>
        <w:pStyle w:val="SingleTxtG"/>
        <w:keepNext/>
        <w:spacing w:before="120"/>
        <w:ind w:left="2268" w:hanging="1134"/>
        <w:rPr>
          <w:del w:id="429" w:author="JRC" w:date="2020-03-09T14:18:00Z"/>
          <w:strike/>
          <w:color w:val="7030A0"/>
        </w:rPr>
        <w:pPrChange w:id="430" w:author="JRC" w:date="2020-03-09T14:18:00Z">
          <w:pPr>
            <w:pStyle w:val="SingleTxtG"/>
            <w:ind w:left="2259"/>
          </w:pPr>
        </w:pPrChange>
      </w:pPr>
      <w:del w:id="431" w:author="JRC" w:date="2020-03-09T14:18:00Z">
        <w:r w:rsidRPr="007D6BDC" w:rsidDel="0077638B">
          <w:rPr>
            <w:strike/>
            <w:color w:val="7030A0"/>
          </w:rPr>
          <w:delText>The test sequence, described in paragraphs 3.</w:delText>
        </w:r>
        <w:r w:rsidRPr="007D6BDC" w:rsidDel="0077638B">
          <w:rPr>
            <w:strike/>
            <w:color w:val="7030A0"/>
            <w:lang w:eastAsia="ja-JP"/>
          </w:rPr>
          <w:delText>5</w:delText>
        </w:r>
        <w:r w:rsidRPr="007D6BDC" w:rsidDel="0077638B">
          <w:rPr>
            <w:strike/>
            <w:color w:val="7030A0"/>
          </w:rPr>
          <w:delText>.1. to 3.</w:delText>
        </w:r>
        <w:r w:rsidRPr="007D6BDC" w:rsidDel="0077638B">
          <w:rPr>
            <w:strike/>
            <w:color w:val="7030A0"/>
            <w:lang w:eastAsia="ja-JP"/>
          </w:rPr>
          <w:delText>5</w:delText>
        </w:r>
        <w:r w:rsidRPr="007D6BDC" w:rsidDel="0077638B">
          <w:rPr>
            <w:strike/>
            <w:color w:val="7030A0"/>
          </w:rPr>
          <w:delText xml:space="preserve">.3. inclusive of this annex, as well as the corresponding REESS state of charge profile, </w:delText>
        </w:r>
        <w:r w:rsidRPr="007D6BDC" w:rsidDel="0077638B">
          <w:rPr>
            <w:strike/>
            <w:color w:val="7030A0"/>
            <w:lang w:eastAsia="ja-JP"/>
          </w:rPr>
          <w:delText xml:space="preserve">is </w:delText>
        </w:r>
        <w:r w:rsidRPr="007D6BDC" w:rsidDel="0077638B">
          <w:rPr>
            <w:strike/>
            <w:color w:val="7030A0"/>
          </w:rPr>
          <w:delText>shown in Figure A8.App1/</w:delText>
        </w:r>
        <w:r w:rsidRPr="007D6BDC" w:rsidDel="0077638B">
          <w:rPr>
            <w:strike/>
            <w:color w:val="7030A0"/>
            <w:lang w:eastAsia="ja-JP"/>
          </w:rPr>
          <w:delText>5</w:delText>
        </w:r>
        <w:r w:rsidRPr="007D6BDC" w:rsidDel="0077638B">
          <w:rPr>
            <w:strike/>
            <w:color w:val="7030A0"/>
          </w:rPr>
          <w:delText xml:space="preserve"> in Appendix 1 to this annex.</w:delText>
        </w:r>
      </w:del>
    </w:p>
    <w:p w14:paraId="50D470DC" w14:textId="5103DC2C" w:rsidR="00497D09" w:rsidRPr="007D6BDC" w:rsidDel="0077638B" w:rsidRDefault="00497D09">
      <w:pPr>
        <w:pStyle w:val="SingleTxtG"/>
        <w:keepNext/>
        <w:spacing w:before="120"/>
        <w:ind w:left="2268" w:hanging="1134"/>
        <w:rPr>
          <w:del w:id="432" w:author="JRC" w:date="2020-03-09T14:18:00Z"/>
          <w:strike/>
          <w:color w:val="7030A0"/>
          <w:szCs w:val="24"/>
        </w:rPr>
        <w:pPrChange w:id="433" w:author="JRC" w:date="2020-03-09T14:18:00Z">
          <w:pPr>
            <w:pStyle w:val="SingleTxtG"/>
            <w:keepNext/>
            <w:keepLines/>
            <w:spacing w:before="120"/>
            <w:ind w:left="2268" w:hanging="1134"/>
          </w:pPr>
        </w:pPrChange>
      </w:pPr>
      <w:del w:id="434" w:author="JRC" w:date="2020-03-09T14:18:00Z">
        <w:r w:rsidRPr="007D6BDC" w:rsidDel="0077638B">
          <w:rPr>
            <w:strike/>
            <w:color w:val="7030A0"/>
            <w:szCs w:val="24"/>
          </w:rPr>
          <w:delText>3.5.1.</w:delText>
        </w:r>
        <w:r w:rsidRPr="007D6BDC" w:rsidDel="0077638B">
          <w:rPr>
            <w:strike/>
            <w:color w:val="7030A0"/>
            <w:szCs w:val="24"/>
          </w:rPr>
          <w:tab/>
          <w:delText>Preconditioning and soaking</w:delText>
        </w:r>
      </w:del>
    </w:p>
    <w:p w14:paraId="00FA794C" w14:textId="594BF401" w:rsidR="00497D09" w:rsidRPr="007D6BDC" w:rsidDel="0077638B" w:rsidRDefault="00497D09">
      <w:pPr>
        <w:pStyle w:val="SingleTxtG"/>
        <w:keepNext/>
        <w:spacing w:before="120"/>
        <w:ind w:left="2268" w:hanging="1134"/>
        <w:rPr>
          <w:del w:id="435" w:author="JRC" w:date="2020-03-09T14:18:00Z"/>
          <w:bCs/>
          <w:strike/>
          <w:color w:val="7030A0"/>
          <w:szCs w:val="24"/>
          <w:highlight w:val="yellow"/>
        </w:rPr>
        <w:pPrChange w:id="436" w:author="JRC" w:date="2020-03-09T14:18:00Z">
          <w:pPr>
            <w:pStyle w:val="SingleTxtG"/>
            <w:ind w:left="2268"/>
          </w:pPr>
        </w:pPrChange>
      </w:pPr>
      <w:del w:id="437" w:author="JRC" w:date="2020-03-09T14:18:00Z">
        <w:r w:rsidRPr="007D6BDC" w:rsidDel="0077638B">
          <w:rPr>
            <w:bCs/>
            <w:strike/>
            <w:color w:val="7030A0"/>
            <w:szCs w:val="24"/>
          </w:rPr>
          <w:delText>Vehicles shall be conditioned and soaked according to paragraph 3.3.1. of this annex.</w:delText>
        </w:r>
      </w:del>
    </w:p>
    <w:p w14:paraId="240C1621" w14:textId="2B4CCFB5" w:rsidR="00497D09" w:rsidRPr="007D6BDC" w:rsidDel="0077638B" w:rsidRDefault="00497D09">
      <w:pPr>
        <w:pStyle w:val="SingleTxtG"/>
        <w:keepNext/>
        <w:spacing w:before="120"/>
        <w:ind w:left="2268" w:hanging="1134"/>
        <w:rPr>
          <w:del w:id="438" w:author="JRC" w:date="2020-03-09T14:18:00Z"/>
          <w:strike/>
          <w:color w:val="7030A0"/>
          <w:szCs w:val="24"/>
        </w:rPr>
        <w:pPrChange w:id="439" w:author="JRC" w:date="2020-03-09T14:18:00Z">
          <w:pPr>
            <w:pStyle w:val="SingleTxtG"/>
            <w:keepNext/>
            <w:keepLines/>
            <w:ind w:left="2268" w:hanging="1134"/>
          </w:pPr>
        </w:pPrChange>
      </w:pPr>
      <w:del w:id="440" w:author="JRC" w:date="2020-03-09T14:18:00Z">
        <w:r w:rsidRPr="007D6BDC" w:rsidDel="0077638B">
          <w:rPr>
            <w:strike/>
            <w:color w:val="7030A0"/>
            <w:szCs w:val="24"/>
          </w:rPr>
          <w:delText>3.</w:delText>
        </w:r>
        <w:r w:rsidRPr="007D6BDC" w:rsidDel="0077638B">
          <w:rPr>
            <w:strike/>
            <w:color w:val="7030A0"/>
            <w:szCs w:val="24"/>
            <w:lang w:eastAsia="ja-JP"/>
          </w:rPr>
          <w:delText>5</w:delText>
        </w:r>
        <w:r w:rsidRPr="007D6BDC" w:rsidDel="0077638B">
          <w:rPr>
            <w:strike/>
            <w:color w:val="7030A0"/>
            <w:szCs w:val="24"/>
          </w:rPr>
          <w:delText>.2.</w:delText>
        </w:r>
        <w:r w:rsidRPr="007D6BDC" w:rsidDel="0077638B">
          <w:rPr>
            <w:strike/>
            <w:color w:val="7030A0"/>
            <w:szCs w:val="24"/>
          </w:rPr>
          <w:tab/>
          <w:delText>Test conditions</w:delText>
        </w:r>
      </w:del>
    </w:p>
    <w:p w14:paraId="7EB9A855" w14:textId="5F7B9EEB" w:rsidR="00497D09" w:rsidRPr="007D6BDC" w:rsidDel="0077638B" w:rsidRDefault="00497D09">
      <w:pPr>
        <w:pStyle w:val="SingleTxtG"/>
        <w:keepNext/>
        <w:spacing w:before="120"/>
        <w:ind w:left="2268" w:hanging="1134"/>
        <w:rPr>
          <w:del w:id="441" w:author="JRC" w:date="2020-03-09T14:18:00Z"/>
          <w:bCs/>
          <w:strike/>
          <w:color w:val="7030A0"/>
          <w:szCs w:val="24"/>
        </w:rPr>
        <w:pPrChange w:id="442" w:author="JRC" w:date="2020-03-09T14:18:00Z">
          <w:pPr>
            <w:pStyle w:val="SingleTxtG"/>
            <w:ind w:left="2268" w:hanging="1134"/>
          </w:pPr>
        </w:pPrChange>
      </w:pPr>
      <w:del w:id="443" w:author="JRC" w:date="2020-03-09T14:18:00Z">
        <w:r w:rsidRPr="007D6BDC" w:rsidDel="0077638B">
          <w:rPr>
            <w:bCs/>
            <w:strike/>
            <w:color w:val="7030A0"/>
            <w:szCs w:val="24"/>
          </w:rPr>
          <w:delText>3.</w:delText>
        </w:r>
        <w:r w:rsidRPr="007D6BDC" w:rsidDel="0077638B">
          <w:rPr>
            <w:bCs/>
            <w:strike/>
            <w:color w:val="7030A0"/>
            <w:szCs w:val="24"/>
            <w:lang w:eastAsia="ja-JP"/>
          </w:rPr>
          <w:delText>5</w:delText>
        </w:r>
        <w:r w:rsidRPr="007D6BDC" w:rsidDel="0077638B">
          <w:rPr>
            <w:bCs/>
            <w:strike/>
            <w:color w:val="7030A0"/>
            <w:szCs w:val="24"/>
          </w:rPr>
          <w:delText>.2.1.</w:delText>
        </w:r>
        <w:r w:rsidRPr="007D6BDC" w:rsidDel="0077638B">
          <w:rPr>
            <w:bCs/>
            <w:strike/>
            <w:color w:val="7030A0"/>
            <w:szCs w:val="24"/>
          </w:rPr>
          <w:tab/>
          <w:delText xml:space="preserve">Vehicles shall be tested under charge-sustaining operating conditions </w:delText>
        </w:r>
        <w:r w:rsidRPr="007D6BDC" w:rsidDel="0077638B">
          <w:rPr>
            <w:strike/>
            <w:color w:val="7030A0"/>
            <w:szCs w:val="24"/>
          </w:rPr>
          <w:delText xml:space="preserve">as defined in paragraph 3.3.6. of this </w:delText>
        </w:r>
        <w:r w:rsidRPr="007D6BDC" w:rsidDel="0077638B">
          <w:rPr>
            <w:strike/>
            <w:color w:val="7030A0"/>
          </w:rPr>
          <w:delText>Regulation</w:delText>
        </w:r>
        <w:r w:rsidRPr="007D6BDC" w:rsidDel="0077638B">
          <w:rPr>
            <w:strike/>
            <w:color w:val="7030A0"/>
            <w:szCs w:val="24"/>
          </w:rPr>
          <w:delText>.</w:delText>
        </w:r>
      </w:del>
    </w:p>
    <w:p w14:paraId="337BC100" w14:textId="248C80F4" w:rsidR="00497D09" w:rsidRPr="007D6BDC" w:rsidDel="0077638B" w:rsidRDefault="00497D09">
      <w:pPr>
        <w:pStyle w:val="SingleTxtG"/>
        <w:keepNext/>
        <w:spacing w:before="120"/>
        <w:ind w:left="2268" w:hanging="1134"/>
        <w:rPr>
          <w:del w:id="444" w:author="JRC" w:date="2020-03-09T14:18:00Z"/>
          <w:strike/>
          <w:color w:val="7030A0"/>
          <w:szCs w:val="24"/>
        </w:rPr>
        <w:pPrChange w:id="445" w:author="JRC" w:date="2020-03-09T14:18:00Z">
          <w:pPr>
            <w:pStyle w:val="SingleTxtG"/>
            <w:keepNext/>
            <w:ind w:left="2268" w:hanging="1134"/>
          </w:pPr>
        </w:pPrChange>
      </w:pPr>
      <w:del w:id="446" w:author="JRC" w:date="2020-03-09T14:18:00Z">
        <w:r w:rsidRPr="007D6BDC" w:rsidDel="0077638B">
          <w:rPr>
            <w:strike/>
            <w:color w:val="7030A0"/>
            <w:szCs w:val="24"/>
          </w:rPr>
          <w:delText>3.5.2.2.</w:delText>
        </w:r>
        <w:r w:rsidRPr="007D6BDC" w:rsidDel="0077638B">
          <w:rPr>
            <w:strike/>
            <w:color w:val="7030A0"/>
            <w:szCs w:val="24"/>
          </w:rPr>
          <w:tab/>
          <w:delText>Selection of a driver-selectable mode</w:delText>
        </w:r>
      </w:del>
    </w:p>
    <w:p w14:paraId="2DA7DF76" w14:textId="40507A04" w:rsidR="00497D09" w:rsidRPr="007D6BDC" w:rsidDel="0077638B" w:rsidRDefault="00497D09">
      <w:pPr>
        <w:pStyle w:val="SingleTxtG"/>
        <w:keepNext/>
        <w:spacing w:before="120"/>
        <w:ind w:left="2268" w:hanging="1134"/>
        <w:rPr>
          <w:del w:id="447" w:author="JRC" w:date="2020-03-09T14:18:00Z"/>
          <w:strike/>
          <w:color w:val="7030A0"/>
        </w:rPr>
        <w:pPrChange w:id="448" w:author="JRC" w:date="2020-03-09T14:18:00Z">
          <w:pPr>
            <w:pStyle w:val="SingleTxtG"/>
            <w:ind w:left="2268"/>
          </w:pPr>
        </w:pPrChange>
      </w:pPr>
      <w:del w:id="449" w:author="JRC" w:date="2020-03-09T14:18:00Z">
        <w:r w:rsidRPr="007D6BDC" w:rsidDel="0077638B">
          <w:rPr>
            <w:strike/>
            <w:color w:val="7030A0"/>
            <w:szCs w:val="24"/>
          </w:rPr>
          <w:delText xml:space="preserve">For vehicles equipped with a driver-selectable mode, the mode for the charge-sustaining Type 1 test </w:delText>
        </w:r>
        <w:r w:rsidRPr="007D6BDC" w:rsidDel="0077638B">
          <w:rPr>
            <w:strike/>
            <w:color w:val="7030A0"/>
          </w:rPr>
          <w:delText>shall be selected according to paragraph 3. of Appendix 6 to this annex.</w:delText>
        </w:r>
      </w:del>
    </w:p>
    <w:p w14:paraId="1C349021" w14:textId="49E9FF1A" w:rsidR="00497D09" w:rsidRPr="007D6BDC" w:rsidDel="0077638B" w:rsidRDefault="00497D09">
      <w:pPr>
        <w:pStyle w:val="SingleTxtG"/>
        <w:keepNext/>
        <w:spacing w:before="120"/>
        <w:ind w:left="2268" w:hanging="1134"/>
        <w:rPr>
          <w:del w:id="450" w:author="JRC" w:date="2020-03-09T14:18:00Z"/>
          <w:strike/>
          <w:color w:val="7030A0"/>
          <w:szCs w:val="24"/>
        </w:rPr>
        <w:pPrChange w:id="451" w:author="JRC" w:date="2020-03-09T14:18:00Z">
          <w:pPr>
            <w:pStyle w:val="SingleTxtG"/>
            <w:keepNext/>
            <w:ind w:left="2268" w:hanging="1134"/>
          </w:pPr>
        </w:pPrChange>
      </w:pPr>
      <w:del w:id="452" w:author="JRC" w:date="2020-03-09T14:18:00Z">
        <w:r w:rsidRPr="007D6BDC" w:rsidDel="0077638B">
          <w:rPr>
            <w:strike/>
            <w:color w:val="7030A0"/>
            <w:szCs w:val="24"/>
          </w:rPr>
          <w:delText>3.</w:delText>
        </w:r>
        <w:r w:rsidRPr="007D6BDC" w:rsidDel="0077638B">
          <w:rPr>
            <w:strike/>
            <w:color w:val="7030A0"/>
            <w:szCs w:val="24"/>
            <w:lang w:eastAsia="ja-JP"/>
          </w:rPr>
          <w:delText>5</w:delText>
        </w:r>
        <w:r w:rsidRPr="007D6BDC" w:rsidDel="0077638B">
          <w:rPr>
            <w:strike/>
            <w:color w:val="7030A0"/>
            <w:szCs w:val="24"/>
          </w:rPr>
          <w:delText>.3.</w:delText>
        </w:r>
        <w:r w:rsidRPr="007D6BDC" w:rsidDel="0077638B">
          <w:rPr>
            <w:strike/>
            <w:color w:val="7030A0"/>
            <w:szCs w:val="24"/>
          </w:rPr>
          <w:tab/>
          <w:delText>Type 1 test procedure</w:delText>
        </w:r>
      </w:del>
    </w:p>
    <w:p w14:paraId="278A08CC" w14:textId="3AB3E3E1" w:rsidR="00497D09" w:rsidRPr="007D6BDC" w:rsidDel="0077638B" w:rsidRDefault="00497D09">
      <w:pPr>
        <w:pStyle w:val="SingleTxtG"/>
        <w:keepNext/>
        <w:spacing w:before="120"/>
        <w:ind w:left="2268" w:hanging="1134"/>
        <w:rPr>
          <w:del w:id="453" w:author="JRC" w:date="2020-03-09T14:18:00Z"/>
          <w:strike/>
          <w:color w:val="7030A0"/>
          <w:szCs w:val="24"/>
        </w:rPr>
        <w:pPrChange w:id="454" w:author="JRC" w:date="2020-03-09T14:18:00Z">
          <w:pPr>
            <w:pStyle w:val="SingleTxtG"/>
            <w:ind w:left="2268" w:hanging="1134"/>
          </w:pPr>
        </w:pPrChange>
      </w:pPr>
      <w:del w:id="455" w:author="JRC" w:date="2020-03-09T14:18:00Z">
        <w:r w:rsidRPr="007D6BDC" w:rsidDel="0077638B">
          <w:rPr>
            <w:strike/>
            <w:color w:val="7030A0"/>
            <w:szCs w:val="24"/>
          </w:rPr>
          <w:delText>3.5.3.1.</w:delText>
        </w:r>
        <w:r w:rsidRPr="007D6BDC" w:rsidDel="0077638B">
          <w:rPr>
            <w:strike/>
            <w:color w:val="7030A0"/>
            <w:szCs w:val="24"/>
          </w:rPr>
          <w:tab/>
          <w:delText>Vehicles shall be tested according to the Type 1 test procedure described in Annex B6 and fuel consumption calculated according to Appendix 7 to this annex.</w:delText>
        </w:r>
      </w:del>
    </w:p>
    <w:p w14:paraId="75804689" w14:textId="47CC066B" w:rsidR="00497D09" w:rsidRPr="007D6BDC" w:rsidRDefault="00497D09">
      <w:pPr>
        <w:pStyle w:val="SingleTxtG"/>
        <w:keepNext/>
        <w:spacing w:before="120"/>
        <w:ind w:left="2268" w:hanging="1134"/>
        <w:rPr>
          <w:strike/>
          <w:color w:val="7030A0"/>
          <w:szCs w:val="24"/>
        </w:rPr>
        <w:pPrChange w:id="456" w:author="JRC" w:date="2020-03-09T14:18:00Z">
          <w:pPr>
            <w:pStyle w:val="SingleTxtG"/>
            <w:ind w:left="2268" w:hanging="1134"/>
          </w:pPr>
        </w:pPrChange>
      </w:pPr>
      <w:del w:id="457" w:author="JRC" w:date="2020-03-09T14:18:00Z">
        <w:r w:rsidRPr="007D6BDC" w:rsidDel="0077638B">
          <w:rPr>
            <w:strike/>
            <w:color w:val="7030A0"/>
            <w:szCs w:val="24"/>
          </w:rPr>
          <w:delText>3.5.3.2.</w:delText>
        </w:r>
        <w:r w:rsidRPr="007D6BDC" w:rsidDel="0077638B">
          <w:rPr>
            <w:strike/>
            <w:color w:val="7030A0"/>
            <w:szCs w:val="24"/>
          </w:rPr>
          <w:tab/>
          <w:delText xml:space="preserve">If required, fuel consumption shall be corrected according to Appendix 2 to this </w:delText>
        </w:r>
        <w:r w:rsidRPr="007D6BDC" w:rsidDel="0077638B">
          <w:rPr>
            <w:strike/>
            <w:color w:val="7030A0"/>
          </w:rPr>
          <w:delText>annex</w:delText>
        </w:r>
        <w:r w:rsidRPr="007D6BDC" w:rsidDel="0077638B">
          <w:rPr>
            <w:strike/>
            <w:color w:val="7030A0"/>
            <w:szCs w:val="24"/>
          </w:rPr>
          <w:delText>.</w:delText>
        </w:r>
      </w:del>
    </w:p>
    <w:p w14:paraId="551EDA19" w14:textId="105DBA79" w:rsidR="00497D09" w:rsidRPr="00145142" w:rsidRDefault="00497D09" w:rsidP="00497D09">
      <w:pPr>
        <w:pStyle w:val="SingleTxtG"/>
        <w:keepNext/>
        <w:ind w:left="2268" w:hanging="1134"/>
        <w:rPr>
          <w:strike/>
          <w:color w:val="7030A0"/>
          <w:szCs w:val="24"/>
        </w:rPr>
      </w:pPr>
      <w:r w:rsidRPr="00CA4BBC">
        <w:rPr>
          <w:color w:val="A6A6A6" w:themeColor="background1" w:themeShade="A6"/>
          <w:szCs w:val="24"/>
        </w:rPr>
        <w:t>4.</w:t>
      </w:r>
      <w:r w:rsidRPr="00CA4BBC">
        <w:rPr>
          <w:color w:val="A6A6A6" w:themeColor="background1" w:themeShade="A6"/>
          <w:szCs w:val="24"/>
        </w:rPr>
        <w:tab/>
      </w:r>
      <w:commentRangeStart w:id="458"/>
      <w:r w:rsidRPr="00CA4BBC">
        <w:rPr>
          <w:color w:val="A6A6A6" w:themeColor="background1" w:themeShade="A6"/>
          <w:szCs w:val="24"/>
        </w:rPr>
        <w:t xml:space="preserve">Calculations for hybrid electric </w:t>
      </w:r>
      <w:ins w:id="459" w:author="JRC" w:date="2020-03-09T14:11:00Z">
        <w:r w:rsidR="007E3082" w:rsidRPr="00145142">
          <w:rPr>
            <w:color w:val="7030A0"/>
            <w:szCs w:val="24"/>
          </w:rPr>
          <w:t>and</w:t>
        </w:r>
        <w:r w:rsidR="007E3082">
          <w:rPr>
            <w:color w:val="A6A6A6" w:themeColor="background1" w:themeShade="A6"/>
            <w:szCs w:val="24"/>
          </w:rPr>
          <w:t xml:space="preserve"> </w:t>
        </w:r>
      </w:ins>
      <w:r w:rsidRPr="00CA4BBC">
        <w:rPr>
          <w:color w:val="A6A6A6" w:themeColor="background1" w:themeShade="A6"/>
          <w:szCs w:val="24"/>
        </w:rPr>
        <w:t>pure electric</w:t>
      </w:r>
      <w:r w:rsidR="00D87BE9">
        <w:rPr>
          <w:color w:val="A6A6A6" w:themeColor="background1" w:themeShade="A6"/>
          <w:szCs w:val="24"/>
        </w:rPr>
        <w:t xml:space="preserve"> </w:t>
      </w:r>
      <w:ins w:id="460" w:author="JRC" w:date="2020-03-09T14:11:00Z">
        <w:r w:rsidR="007E3082" w:rsidRPr="00145142">
          <w:rPr>
            <w:color w:val="7030A0"/>
            <w:szCs w:val="24"/>
          </w:rPr>
          <w:t>vehicles</w:t>
        </w:r>
        <w:r w:rsidR="007E3082">
          <w:rPr>
            <w:color w:val="7030A0"/>
            <w:szCs w:val="24"/>
          </w:rPr>
          <w:t>.</w:t>
        </w:r>
      </w:ins>
      <w:del w:id="461" w:author="JRC" w:date="2020-03-09T14:11:00Z">
        <w:r w:rsidRPr="00CA4BBC" w:rsidDel="007E3082">
          <w:rPr>
            <w:color w:val="A6A6A6" w:themeColor="background1" w:themeShade="A6"/>
            <w:szCs w:val="24"/>
          </w:rPr>
          <w:delText xml:space="preserve"> </w:delText>
        </w:r>
      </w:del>
      <w:del w:id="462" w:author="JRC" w:date="2020-03-09T14:10:00Z">
        <w:r w:rsidRPr="00145142" w:rsidDel="007E3082">
          <w:rPr>
            <w:strike/>
            <w:color w:val="7030A0"/>
            <w:szCs w:val="24"/>
          </w:rPr>
          <w:delText>and compressed hydrogen fuel cell vehicles</w:delText>
        </w:r>
      </w:del>
      <w:commentRangeEnd w:id="458"/>
      <w:r w:rsidR="00000761">
        <w:rPr>
          <w:rStyle w:val="Marquedecommentaire"/>
          <w:rFonts w:eastAsia="MS Mincho"/>
          <w:lang w:val="en-US" w:eastAsia="en-US"/>
        </w:rPr>
        <w:commentReference w:id="458"/>
      </w:r>
    </w:p>
    <w:p w14:paraId="1BA1D351" w14:textId="77777777" w:rsidR="00497D09" w:rsidRPr="00CA4BBC" w:rsidRDefault="00497D09" w:rsidP="00497D09">
      <w:pPr>
        <w:pStyle w:val="SingleTxtG"/>
        <w:keepNext/>
        <w:ind w:left="2268" w:hanging="1134"/>
        <w:rPr>
          <w:color w:val="A6A6A6" w:themeColor="background1" w:themeShade="A6"/>
          <w:szCs w:val="24"/>
        </w:rPr>
      </w:pPr>
      <w:r w:rsidRPr="00CA4BBC">
        <w:rPr>
          <w:color w:val="A6A6A6" w:themeColor="background1" w:themeShade="A6"/>
          <w:szCs w:val="24"/>
        </w:rPr>
        <w:t>4.1.</w:t>
      </w:r>
      <w:r w:rsidRPr="00CA4BBC">
        <w:rPr>
          <w:color w:val="A6A6A6" w:themeColor="background1" w:themeShade="A6"/>
          <w:szCs w:val="24"/>
        </w:rPr>
        <w:tab/>
        <w:t xml:space="preserve">Calculations of gaseous emission compounds, particulate matter emission and particle number emission </w:t>
      </w:r>
    </w:p>
    <w:p w14:paraId="2A3482EC" w14:textId="77777777" w:rsidR="00497D09" w:rsidRPr="00CA4BBC" w:rsidRDefault="00497D09" w:rsidP="00497D09">
      <w:pPr>
        <w:pStyle w:val="SingleTxtG"/>
        <w:keepNext/>
        <w:ind w:left="2268" w:hanging="1134"/>
        <w:rPr>
          <w:color w:val="A6A6A6" w:themeColor="background1" w:themeShade="A6"/>
          <w:szCs w:val="24"/>
        </w:rPr>
      </w:pPr>
      <w:r w:rsidRPr="00CA4BBC">
        <w:rPr>
          <w:color w:val="A6A6A6" w:themeColor="background1" w:themeShade="A6"/>
          <w:szCs w:val="24"/>
        </w:rPr>
        <w:t>4.1.1.</w:t>
      </w:r>
      <w:r w:rsidRPr="00CA4BBC">
        <w:rPr>
          <w:color w:val="A6A6A6" w:themeColor="background1" w:themeShade="A6"/>
          <w:szCs w:val="24"/>
        </w:rPr>
        <w:tab/>
        <w:t>Charge-sustaining mass emission of gaseous emission compounds, particulate matter emission and particle number emission for OVC-HEVs and NOVC-HEVs</w:t>
      </w:r>
    </w:p>
    <w:p w14:paraId="3B8F6FED" w14:textId="0E0CD61C" w:rsidR="00497D09" w:rsidRPr="00CA4BBC" w:rsidRDefault="00497D09" w:rsidP="00497D09">
      <w:pPr>
        <w:pStyle w:val="SingleTxtG"/>
        <w:ind w:left="2268"/>
        <w:rPr>
          <w:color w:val="A6A6A6" w:themeColor="background1" w:themeShade="A6"/>
          <w:szCs w:val="24"/>
        </w:rPr>
      </w:pPr>
      <w:r w:rsidRPr="00CA4BBC">
        <w:rPr>
          <w:color w:val="A6A6A6" w:themeColor="background1" w:themeShade="A6"/>
          <w:szCs w:val="24"/>
        </w:rPr>
        <w:t xml:space="preserve">The charge-sustaining particulate matter emission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PM</m:t>
            </m:r>
          </m:e>
          <m:sub>
            <m:r>
              <m:rPr>
                <m:sty m:val="p"/>
              </m:rPr>
              <w:rPr>
                <w:rFonts w:ascii="Cambria Math" w:hAnsi="Cambria Math"/>
                <w:color w:val="A6A6A6" w:themeColor="background1" w:themeShade="A6"/>
                <w:szCs w:val="24"/>
              </w:rPr>
              <m:t>CS</m:t>
            </m:r>
          </m:sub>
        </m:sSub>
      </m:oMath>
      <w:r w:rsidRPr="00CA4BBC">
        <w:rPr>
          <w:color w:val="A6A6A6" w:themeColor="background1" w:themeShade="A6"/>
          <w:szCs w:val="24"/>
        </w:rPr>
        <w:t xml:space="preserve"> shall be calculated according to paragraph 3.3. of Annex </w:t>
      </w:r>
      <w:del w:id="463" w:author="JRC" w:date="2020-03-09T14:12:00Z">
        <w:r w:rsidRPr="00CA4BBC" w:rsidDel="007E3082">
          <w:rPr>
            <w:color w:val="A6A6A6" w:themeColor="background1" w:themeShade="A6"/>
            <w:szCs w:val="24"/>
          </w:rPr>
          <w:delText>B7</w:delText>
        </w:r>
      </w:del>
      <w:ins w:id="464" w:author="JRC" w:date="2020-03-09T14:12:00Z">
        <w:r w:rsidR="007E3082">
          <w:rPr>
            <w:color w:val="A6A6A6" w:themeColor="background1" w:themeShade="A6"/>
            <w:szCs w:val="24"/>
          </w:rPr>
          <w:t>XX</w:t>
        </w:r>
      </w:ins>
      <w:r w:rsidRPr="00CA4BBC">
        <w:rPr>
          <w:color w:val="A6A6A6" w:themeColor="background1" w:themeShade="A6"/>
          <w:szCs w:val="24"/>
        </w:rPr>
        <w:t>.</w:t>
      </w:r>
    </w:p>
    <w:p w14:paraId="08C5A8EC" w14:textId="17817856" w:rsidR="00497D09" w:rsidRPr="00CA4BBC" w:rsidRDefault="00497D09" w:rsidP="00497D09">
      <w:pPr>
        <w:pStyle w:val="SingleTxtG"/>
        <w:ind w:left="2268"/>
        <w:rPr>
          <w:color w:val="A6A6A6" w:themeColor="background1" w:themeShade="A6"/>
          <w:szCs w:val="24"/>
        </w:rPr>
      </w:pPr>
      <w:r w:rsidRPr="00CA4BBC">
        <w:rPr>
          <w:color w:val="A6A6A6" w:themeColor="background1" w:themeShade="A6"/>
          <w:szCs w:val="24"/>
        </w:rPr>
        <w:t xml:space="preserve">The charge-sustaining particle number emission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PN</m:t>
            </m:r>
          </m:e>
          <m:sub>
            <m:r>
              <m:rPr>
                <m:sty m:val="p"/>
              </m:rPr>
              <w:rPr>
                <w:rFonts w:ascii="Cambria Math" w:hAnsi="Cambria Math"/>
                <w:color w:val="A6A6A6" w:themeColor="background1" w:themeShade="A6"/>
                <w:szCs w:val="24"/>
              </w:rPr>
              <m:t>CS</m:t>
            </m:r>
          </m:sub>
        </m:sSub>
      </m:oMath>
      <w:r w:rsidRPr="00CA4BBC">
        <w:rPr>
          <w:color w:val="A6A6A6" w:themeColor="background1" w:themeShade="A6"/>
          <w:szCs w:val="24"/>
        </w:rPr>
        <w:t xml:space="preserve"> shall be calculated according to paragraph 4. of Annex </w:t>
      </w:r>
      <w:del w:id="465" w:author="JRC" w:date="2020-03-09T14:12:00Z">
        <w:r w:rsidRPr="00CA4BBC" w:rsidDel="007E3082">
          <w:rPr>
            <w:color w:val="A6A6A6" w:themeColor="background1" w:themeShade="A6"/>
            <w:szCs w:val="24"/>
          </w:rPr>
          <w:delText>B7</w:delText>
        </w:r>
      </w:del>
      <w:ins w:id="466" w:author="JRC" w:date="2020-03-09T14:12:00Z">
        <w:r w:rsidR="007E3082">
          <w:rPr>
            <w:color w:val="A6A6A6" w:themeColor="background1" w:themeShade="A6"/>
            <w:szCs w:val="24"/>
          </w:rPr>
          <w:t>XX</w:t>
        </w:r>
      </w:ins>
      <w:r w:rsidRPr="00CA4BBC">
        <w:rPr>
          <w:color w:val="A6A6A6" w:themeColor="background1" w:themeShade="A6"/>
          <w:szCs w:val="24"/>
        </w:rPr>
        <w:t xml:space="preserve">. </w:t>
      </w:r>
    </w:p>
    <w:p w14:paraId="21EE26B3" w14:textId="47E4BF51" w:rsidR="00497D09" w:rsidRPr="00CA4BBC" w:rsidRDefault="00497D09" w:rsidP="00497D09">
      <w:pPr>
        <w:pStyle w:val="SingleTxtG"/>
        <w:keepNext/>
        <w:keepLines/>
        <w:ind w:left="2268" w:hanging="1134"/>
        <w:rPr>
          <w:color w:val="A6A6A6" w:themeColor="background1" w:themeShade="A6"/>
          <w:szCs w:val="24"/>
        </w:rPr>
      </w:pPr>
      <w:r w:rsidRPr="00CA4BBC">
        <w:rPr>
          <w:bCs/>
          <w:color w:val="A6A6A6" w:themeColor="background1" w:themeShade="A6"/>
          <w:szCs w:val="24"/>
        </w:rPr>
        <w:t>4.1.1.1.</w:t>
      </w:r>
      <w:r w:rsidRPr="00CA4BBC">
        <w:rPr>
          <w:bCs/>
          <w:color w:val="A6A6A6" w:themeColor="background1" w:themeShade="A6"/>
          <w:szCs w:val="24"/>
        </w:rPr>
        <w:tab/>
        <w:t>Stepwise procedure for c</w:t>
      </w:r>
      <w:r w:rsidRPr="00CA4BBC">
        <w:rPr>
          <w:color w:val="A6A6A6" w:themeColor="background1" w:themeShade="A6"/>
          <w:szCs w:val="24"/>
        </w:rPr>
        <w:t xml:space="preserve">alculating the final test results of the charge-sustaining </w:t>
      </w:r>
      <w:del w:id="467" w:author="JRC" w:date="2020-03-09T14:11:00Z">
        <w:r w:rsidRPr="009603A0" w:rsidDel="007E3082">
          <w:rPr>
            <w:strike/>
            <w:color w:val="7030A0"/>
            <w:szCs w:val="24"/>
          </w:rPr>
          <w:delText>Type 1</w:delText>
        </w:r>
        <w:r w:rsidRPr="009603A0" w:rsidDel="007E3082">
          <w:rPr>
            <w:color w:val="7030A0"/>
            <w:szCs w:val="24"/>
          </w:rPr>
          <w:delText xml:space="preserve"> </w:delText>
        </w:r>
      </w:del>
      <w:r w:rsidRPr="00CA4BBC">
        <w:rPr>
          <w:color w:val="A6A6A6" w:themeColor="background1" w:themeShade="A6"/>
          <w:szCs w:val="24"/>
        </w:rPr>
        <w:t>test for NOVC-HEVs and OVC-HEVs</w:t>
      </w:r>
    </w:p>
    <w:p w14:paraId="484F6703" w14:textId="77777777" w:rsidR="00497D09" w:rsidRPr="00CA4BBC" w:rsidRDefault="00497D09" w:rsidP="00497D09">
      <w:pPr>
        <w:pStyle w:val="SingleTxtG"/>
        <w:keepLines/>
        <w:ind w:left="2268"/>
        <w:rPr>
          <w:color w:val="A6A6A6" w:themeColor="background1" w:themeShade="A6"/>
          <w:szCs w:val="24"/>
        </w:rPr>
      </w:pPr>
      <w:r w:rsidRPr="00CA4BBC">
        <w:rPr>
          <w:color w:val="A6A6A6" w:themeColor="background1" w:themeShade="A6"/>
          <w:szCs w:val="24"/>
        </w:rPr>
        <w:t>The results shall be calculated in the order described in Table A8/5. All applicable results in the column "Output" shall be recorded. The column "Process" describes the paragraphs to be used for calculation or contains additional calculations.</w:t>
      </w:r>
    </w:p>
    <w:p w14:paraId="292FAA98" w14:textId="77777777" w:rsidR="00497D09" w:rsidRPr="00CA4BBC" w:rsidRDefault="00497D09" w:rsidP="00497D09">
      <w:pPr>
        <w:pStyle w:val="SingleTxtG"/>
        <w:ind w:left="2268"/>
        <w:rPr>
          <w:color w:val="A6A6A6" w:themeColor="background1" w:themeShade="A6"/>
          <w:szCs w:val="24"/>
        </w:rPr>
      </w:pPr>
      <w:r w:rsidRPr="00CA4BBC">
        <w:rPr>
          <w:color w:val="A6A6A6" w:themeColor="background1" w:themeShade="A6"/>
          <w:szCs w:val="24"/>
        </w:rPr>
        <w:t>For the purpose of this table, the following nomenclature within the equations and results is used:</w:t>
      </w:r>
    </w:p>
    <w:p w14:paraId="24B04E28" w14:textId="77777777" w:rsidR="00497D09" w:rsidRPr="00CA4BBC" w:rsidRDefault="00497D09" w:rsidP="00497D09">
      <w:pPr>
        <w:pStyle w:val="SingleTxtG"/>
        <w:ind w:left="2977" w:hanging="709"/>
        <w:rPr>
          <w:color w:val="A6A6A6" w:themeColor="background1" w:themeShade="A6"/>
          <w:szCs w:val="24"/>
        </w:rPr>
      </w:pPr>
      <m:oMath>
        <m:r>
          <m:rPr>
            <m:sty m:val="p"/>
          </m:rPr>
          <w:rPr>
            <w:rFonts w:ascii="Cambria Math" w:hAnsi="Cambria Math"/>
            <w:color w:val="A6A6A6" w:themeColor="background1" w:themeShade="A6"/>
            <w:szCs w:val="24"/>
          </w:rPr>
          <m:t>c</m:t>
        </m:r>
      </m:oMath>
      <w:r w:rsidRPr="00CA4BBC">
        <w:rPr>
          <w:color w:val="A6A6A6" w:themeColor="background1" w:themeShade="A6"/>
          <w:szCs w:val="24"/>
        </w:rPr>
        <w:tab/>
        <w:t xml:space="preserve">complete applicable test cycle </w:t>
      </w:r>
      <w:r w:rsidRPr="00CA4BBC">
        <w:rPr>
          <w:color w:val="A6A6A6" w:themeColor="background1" w:themeShade="A6"/>
        </w:rPr>
        <w:t>(to be calculated both for results after 3-phases and for results after 4-phases)</w:t>
      </w:r>
      <w:r w:rsidRPr="00CA4BBC">
        <w:rPr>
          <w:color w:val="A6A6A6" w:themeColor="background1" w:themeShade="A6"/>
          <w:szCs w:val="24"/>
        </w:rPr>
        <w:t>;</w:t>
      </w:r>
    </w:p>
    <w:p w14:paraId="1AB30C35" w14:textId="4BCB7B28" w:rsidR="00497D09" w:rsidRPr="00CA4BBC" w:rsidRDefault="00497D09" w:rsidP="00497D09">
      <w:pPr>
        <w:pStyle w:val="SingleTxtG"/>
        <w:ind w:left="2977" w:hanging="709"/>
        <w:rPr>
          <w:color w:val="A6A6A6" w:themeColor="background1" w:themeShade="A6"/>
          <w:szCs w:val="24"/>
        </w:rPr>
      </w:pPr>
      <m:oMath>
        <m:r>
          <m:rPr>
            <m:sty m:val="p"/>
          </m:rPr>
          <w:rPr>
            <w:rFonts w:ascii="Cambria Math" w:hAnsi="Cambria Math"/>
            <w:color w:val="A6A6A6" w:themeColor="background1" w:themeShade="A6"/>
            <w:szCs w:val="24"/>
          </w:rPr>
          <w:lastRenderedPageBreak/>
          <m:t>p</m:t>
        </m:r>
      </m:oMath>
      <w:r w:rsidRPr="00CA4BBC">
        <w:rPr>
          <w:color w:val="A6A6A6" w:themeColor="background1" w:themeShade="A6"/>
          <w:szCs w:val="24"/>
        </w:rPr>
        <w:tab/>
        <w:t>every applicable cycle phase, for the purpose of EAER</w:t>
      </w:r>
      <w:r w:rsidRPr="00CA4BBC">
        <w:rPr>
          <w:color w:val="A6A6A6" w:themeColor="background1" w:themeShade="A6"/>
          <w:szCs w:val="24"/>
          <w:vertAlign w:val="subscript"/>
        </w:rPr>
        <w:t>city</w:t>
      </w:r>
      <w:r w:rsidRPr="00CA4BBC">
        <w:rPr>
          <w:color w:val="A6A6A6" w:themeColor="background1" w:themeShade="A6"/>
          <w:szCs w:val="24"/>
        </w:rPr>
        <w:t xml:space="preserve"> calculation (as applicable), p shall represent the city driving cycle;</w:t>
      </w:r>
    </w:p>
    <w:p w14:paraId="61E7FF28" w14:textId="77777777" w:rsidR="00497D09" w:rsidRPr="00CA4BBC" w:rsidRDefault="00497D09" w:rsidP="00497D09">
      <w:pPr>
        <w:pStyle w:val="SingleTxtG"/>
        <w:ind w:left="2977" w:hanging="709"/>
        <w:rPr>
          <w:color w:val="A6A6A6" w:themeColor="background1" w:themeShade="A6"/>
          <w:szCs w:val="24"/>
        </w:rPr>
      </w:pPr>
      <m:oMath>
        <m:r>
          <m:rPr>
            <m:sty m:val="p"/>
          </m:rPr>
          <w:rPr>
            <w:rFonts w:ascii="Cambria Math" w:hAnsi="Cambria Math"/>
            <w:color w:val="A6A6A6" w:themeColor="background1" w:themeShade="A6"/>
            <w:szCs w:val="24"/>
          </w:rPr>
          <m:t>i</m:t>
        </m:r>
      </m:oMath>
      <w:r w:rsidRPr="00CA4BBC">
        <w:rPr>
          <w:color w:val="A6A6A6" w:themeColor="background1" w:themeShade="A6"/>
          <w:szCs w:val="24"/>
        </w:rPr>
        <w:tab/>
        <w:t>applicable criteria emission component (except CO</w:t>
      </w:r>
      <w:r w:rsidRPr="00CA4BBC">
        <w:rPr>
          <w:color w:val="A6A6A6" w:themeColor="background1" w:themeShade="A6"/>
          <w:szCs w:val="24"/>
          <w:vertAlign w:val="subscript"/>
        </w:rPr>
        <w:t>2</w:t>
      </w:r>
      <w:r w:rsidRPr="00CA4BBC">
        <w:rPr>
          <w:color w:val="A6A6A6" w:themeColor="background1" w:themeShade="A6"/>
          <w:szCs w:val="24"/>
        </w:rPr>
        <w:t>);</w:t>
      </w:r>
    </w:p>
    <w:p w14:paraId="1C347A53" w14:textId="77777777" w:rsidR="00497D09" w:rsidRPr="00CA4BBC" w:rsidRDefault="00497D09" w:rsidP="00497D09">
      <w:pPr>
        <w:pStyle w:val="SingleTxtG"/>
        <w:ind w:left="2977" w:hanging="709"/>
        <w:rPr>
          <w:color w:val="A6A6A6" w:themeColor="background1" w:themeShade="A6"/>
          <w:szCs w:val="24"/>
        </w:rPr>
      </w:pPr>
      <w:r w:rsidRPr="00CA4BBC">
        <w:rPr>
          <w:color w:val="A6A6A6" w:themeColor="background1" w:themeShade="A6"/>
          <w:szCs w:val="24"/>
        </w:rPr>
        <w:t>CS</w:t>
      </w:r>
      <w:r w:rsidRPr="00CA4BBC">
        <w:rPr>
          <w:color w:val="A6A6A6" w:themeColor="background1" w:themeShade="A6"/>
          <w:szCs w:val="24"/>
        </w:rPr>
        <w:tab/>
        <w:t>charge-sustaining;</w:t>
      </w:r>
    </w:p>
    <w:p w14:paraId="24457EFF" w14:textId="77777777" w:rsidR="00497D09" w:rsidRPr="00CA4BBC" w:rsidRDefault="00497D09" w:rsidP="00497D09">
      <w:pPr>
        <w:pStyle w:val="SingleTxtG"/>
        <w:ind w:left="2977" w:hanging="709"/>
        <w:rPr>
          <w:color w:val="A6A6A6" w:themeColor="background1" w:themeShade="A6"/>
          <w:szCs w:val="24"/>
        </w:rPr>
      </w:pPr>
      <w:r w:rsidRPr="00CA4BBC">
        <w:rPr>
          <w:color w:val="A6A6A6" w:themeColor="background1" w:themeShade="A6"/>
          <w:szCs w:val="24"/>
        </w:rPr>
        <w:t>CO</w:t>
      </w:r>
      <w:r w:rsidRPr="00CA4BBC">
        <w:rPr>
          <w:color w:val="A6A6A6" w:themeColor="background1" w:themeShade="A6"/>
          <w:szCs w:val="24"/>
          <w:vertAlign w:val="subscript"/>
        </w:rPr>
        <w:t>2</w:t>
      </w:r>
      <w:r w:rsidRPr="00CA4BBC">
        <w:rPr>
          <w:color w:val="A6A6A6" w:themeColor="background1" w:themeShade="A6"/>
          <w:szCs w:val="24"/>
          <w:vertAlign w:val="subscript"/>
        </w:rPr>
        <w:tab/>
      </w:r>
      <w:r w:rsidRPr="00CA4BBC">
        <w:rPr>
          <w:color w:val="A6A6A6" w:themeColor="background1" w:themeShade="A6"/>
          <w:szCs w:val="24"/>
        </w:rPr>
        <w:t>CO</w:t>
      </w:r>
      <w:r w:rsidRPr="00CA4BBC">
        <w:rPr>
          <w:color w:val="A6A6A6" w:themeColor="background1" w:themeShade="A6"/>
          <w:szCs w:val="24"/>
          <w:vertAlign w:val="subscript"/>
        </w:rPr>
        <w:t>2</w:t>
      </w:r>
      <w:r w:rsidRPr="00CA4BBC">
        <w:rPr>
          <w:color w:val="A6A6A6" w:themeColor="background1" w:themeShade="A6"/>
          <w:szCs w:val="24"/>
        </w:rPr>
        <w:t xml:space="preserve"> mass emission.</w:t>
      </w:r>
    </w:p>
    <w:p w14:paraId="1925C2FF" w14:textId="77777777" w:rsidR="00497D09" w:rsidRPr="00CA4BBC" w:rsidRDefault="00497D09" w:rsidP="00497D09">
      <w:pPr>
        <w:pStyle w:val="Lgende"/>
        <w:keepNext/>
        <w:keepLines/>
        <w:ind w:left="1134" w:firstLine="0"/>
        <w:rPr>
          <w:color w:val="A6A6A6" w:themeColor="background1" w:themeShade="A6"/>
        </w:rPr>
      </w:pPr>
      <w:r w:rsidRPr="00CA4BBC">
        <w:rPr>
          <w:color w:val="A6A6A6" w:themeColor="background1" w:themeShade="A6"/>
        </w:rPr>
        <w:t>Table A8/5</w:t>
      </w:r>
    </w:p>
    <w:p w14:paraId="58B6799E" w14:textId="4A880EA6" w:rsidR="00497D09" w:rsidRPr="00CA4BBC" w:rsidRDefault="00497D09" w:rsidP="00C729E8">
      <w:pPr>
        <w:pStyle w:val="Lgende"/>
        <w:keepNext/>
        <w:keepLines/>
        <w:suppressAutoHyphens/>
        <w:spacing w:after="120"/>
        <w:ind w:left="1134" w:right="1134" w:firstLine="0"/>
        <w:rPr>
          <w:color w:val="A6A6A6" w:themeColor="background1" w:themeShade="A6"/>
        </w:rPr>
      </w:pPr>
      <w:r w:rsidRPr="00CA4BBC">
        <w:rPr>
          <w:b/>
          <w:color w:val="A6A6A6" w:themeColor="background1" w:themeShade="A6"/>
        </w:rPr>
        <w:t xml:space="preserve">Calculation of final charge-sustaining gaseous emission </w:t>
      </w:r>
      <w:r w:rsidR="003C7647" w:rsidRPr="00CA4BBC">
        <w:rPr>
          <w:b/>
          <w:color w:val="A6A6A6" w:themeColor="background1" w:themeShade="A6"/>
        </w:rPr>
        <w:t xml:space="preserve">and fuel efficiency </w:t>
      </w:r>
      <w:r w:rsidRPr="00CA4BBC">
        <w:rPr>
          <w:b/>
          <w:color w:val="A6A6A6" w:themeColor="background1" w:themeShade="A6"/>
        </w:rPr>
        <w:t>values</w:t>
      </w:r>
      <w:r w:rsidR="003C7647" w:rsidRPr="00CA4BBC">
        <w:rPr>
          <w:b/>
          <w:color w:val="A6A6A6" w:themeColor="background1" w:themeShade="A6"/>
        </w:rPr>
        <w:t xml:space="preserve"> (FE applicable for </w:t>
      </w:r>
      <w:r w:rsidR="00B54624" w:rsidRPr="00CA4BBC">
        <w:rPr>
          <w:b/>
          <w:color w:val="A6A6A6" w:themeColor="background1" w:themeShade="A6"/>
        </w:rPr>
        <w:t>results after 3 phases</w:t>
      </w:r>
      <w:r w:rsidR="003C7647" w:rsidRPr="00CA4BBC">
        <w:rPr>
          <w:b/>
          <w:color w:val="A6A6A6" w:themeColor="background1" w:themeShade="A6"/>
        </w:rPr>
        <w:t xml:space="preserve"> only)</w:t>
      </w:r>
    </w:p>
    <w:p w14:paraId="49A128F0" w14:textId="7F6FACD8" w:rsidR="00E12FC9" w:rsidRPr="00BA2E7E" w:rsidDel="005F3090" w:rsidRDefault="00E12FC9" w:rsidP="00E12FC9">
      <w:pPr>
        <w:spacing w:after="120"/>
        <w:ind w:left="2977" w:right="1134" w:hanging="1843"/>
        <w:rPr>
          <w:del w:id="468" w:author="TRIPATHY Samarendra" w:date="2020-03-10T12:06:00Z"/>
          <w:color w:val="FF0000"/>
          <w:lang w:val="en-IN"/>
        </w:rPr>
      </w:pPr>
      <w:del w:id="469" w:author="TRIPATHY Samarendra" w:date="2020-03-10T12:06:00Z">
        <w:r w:rsidRPr="00BA2E7E" w:rsidDel="005F3090">
          <w:rPr>
            <w:color w:val="FF0000"/>
            <w:lang w:val="en-IN"/>
          </w:rPr>
          <w:delText xml:space="preserve">POST PROCESSING TABLE </w:delText>
        </w:r>
      </w:del>
    </w:p>
    <w:p w14:paraId="54F83B2E" w14:textId="77777777" w:rsidR="005F3090" w:rsidRPr="00BA2E7E" w:rsidRDefault="005F3090" w:rsidP="005F3090">
      <w:pPr>
        <w:spacing w:after="120"/>
        <w:ind w:left="2977" w:right="1134" w:hanging="1843"/>
        <w:rPr>
          <w:ins w:id="470" w:author="TRIPATHY Samarendra" w:date="2020-03-10T12:06:00Z"/>
          <w:color w:val="FF0000"/>
          <w:lang w:val="en-IN"/>
        </w:rPr>
      </w:pPr>
      <w:commentRangeStart w:id="471"/>
      <w:ins w:id="472" w:author="TRIPATHY Samarendra" w:date="2020-03-10T12:06:00Z">
        <w:r w:rsidRPr="00BA2E7E">
          <w:rPr>
            <w:color w:val="FF0000"/>
            <w:lang w:val="en-IN"/>
          </w:rPr>
          <w:t xml:space="preserve">POST PROCESSING TABLE </w:t>
        </w:r>
        <w:commentRangeEnd w:id="471"/>
        <w:r>
          <w:rPr>
            <w:rStyle w:val="Marquedecommentaire"/>
            <w:rFonts w:eastAsia="MS Mincho"/>
            <w:lang w:val="en-US" w:eastAsia="en-US"/>
          </w:rPr>
          <w:commentReference w:id="471"/>
        </w:r>
      </w:ins>
    </w:p>
    <w:p w14:paraId="520326F5" w14:textId="77777777" w:rsidR="005F3090" w:rsidRPr="00E02CAA" w:rsidRDefault="005F3090" w:rsidP="005F3090">
      <w:pPr>
        <w:pStyle w:val="Lgende"/>
        <w:keepNext/>
        <w:keepLines/>
        <w:spacing w:after="120"/>
        <w:ind w:left="1134" w:firstLine="0"/>
        <w:rPr>
          <w:ins w:id="473" w:author="TRIPATHY Samarendra" w:date="2020-03-10T12:06:00Z"/>
        </w:rPr>
      </w:pPr>
    </w:p>
    <w:p w14:paraId="0284D246" w14:textId="77777777" w:rsidR="00DD60BC" w:rsidRPr="00E02CAA" w:rsidRDefault="00DD60BC" w:rsidP="00DD60BC">
      <w:pPr>
        <w:pStyle w:val="Lgende"/>
        <w:keepNext/>
        <w:keepLines/>
        <w:spacing w:after="120"/>
        <w:ind w:left="1134" w:firstLine="0"/>
      </w:pPr>
    </w:p>
    <w:p w14:paraId="6B9CD34F" w14:textId="77777777" w:rsidR="0027392B" w:rsidRDefault="0027392B" w:rsidP="00497D09">
      <w:pPr>
        <w:pStyle w:val="SingleTxtG"/>
        <w:spacing w:before="120"/>
        <w:ind w:left="2268" w:hanging="1134"/>
        <w:rPr>
          <w:bCs/>
        </w:rPr>
      </w:pPr>
    </w:p>
    <w:p w14:paraId="4A8C0EDB" w14:textId="62AEEBE6" w:rsidR="00497D09" w:rsidRPr="00CA4BBC" w:rsidRDefault="00497D09" w:rsidP="00497D09">
      <w:pPr>
        <w:pStyle w:val="SingleTxtG"/>
        <w:spacing w:before="120"/>
        <w:ind w:left="2268" w:hanging="1134"/>
        <w:rPr>
          <w:bCs/>
          <w:color w:val="A6A6A6" w:themeColor="background1" w:themeShade="A6"/>
        </w:rPr>
      </w:pPr>
      <w:r w:rsidRPr="00CA4BBC">
        <w:rPr>
          <w:bCs/>
          <w:color w:val="A6A6A6" w:themeColor="background1" w:themeShade="A6"/>
        </w:rPr>
        <w:t>4.1.1.2.</w:t>
      </w:r>
      <w:r w:rsidRPr="00CA4BBC">
        <w:rPr>
          <w:bCs/>
          <w:color w:val="A6A6A6" w:themeColor="background1" w:themeShade="A6"/>
        </w:rPr>
        <w:tab/>
        <w:t>In the case that the correction according to paragraph 1.1.4. of Appendix 2 to this annex was not applied, the following charge-sustaining CO</w:t>
      </w:r>
      <w:r w:rsidRPr="00CA4BBC">
        <w:rPr>
          <w:bCs/>
          <w:color w:val="A6A6A6" w:themeColor="background1" w:themeShade="A6"/>
          <w:vertAlign w:val="subscript"/>
        </w:rPr>
        <w:t>2</w:t>
      </w:r>
      <w:r w:rsidRPr="00CA4BBC">
        <w:rPr>
          <w:bCs/>
          <w:color w:val="A6A6A6" w:themeColor="background1" w:themeShade="A6"/>
        </w:rPr>
        <w:t xml:space="preserve"> mass emission shall be used:</w:t>
      </w:r>
    </w:p>
    <w:p w14:paraId="7A22C97D" w14:textId="77777777" w:rsidR="00497D09" w:rsidRPr="00CA4BBC" w:rsidRDefault="00311BD7" w:rsidP="00497D09">
      <w:pPr>
        <w:pStyle w:val="SingleTxtG"/>
        <w:tabs>
          <w:tab w:val="left" w:pos="7938"/>
        </w:tabs>
        <w:ind w:left="2268"/>
        <w:rPr>
          <w:color w:val="A6A6A6" w:themeColor="background1" w:themeShade="A6"/>
        </w:rPr>
      </w:pPr>
      <m:oMathPara>
        <m:oMathParaPr>
          <m:jc m:val="center"/>
        </m:oMathPara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CO2,CS</m:t>
              </m:r>
            </m:sub>
          </m:sSub>
          <m:r>
            <m:rPr>
              <m:sty m:val="p"/>
            </m:rPr>
            <w:rPr>
              <w:rFonts w:ascii="Cambria Math" w:hAnsi="Cambria Math"/>
              <w:color w:val="A6A6A6" w:themeColor="background1" w:themeShade="A6"/>
            </w:rPr>
            <m:t xml:space="preserve">= </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CO2,CS,nb</m:t>
              </m:r>
            </m:sub>
          </m:sSub>
        </m:oMath>
      </m:oMathPara>
    </w:p>
    <w:p w14:paraId="2398A9C3" w14:textId="77777777" w:rsidR="00497D09" w:rsidRPr="00CA4BBC" w:rsidRDefault="00497D09" w:rsidP="00497D09">
      <w:pPr>
        <w:pStyle w:val="SingleTxtG"/>
        <w:keepNext/>
        <w:ind w:left="2835" w:hanging="567"/>
        <w:rPr>
          <w:color w:val="A6A6A6" w:themeColor="background1" w:themeShade="A6"/>
          <w:szCs w:val="24"/>
        </w:rPr>
      </w:pPr>
      <w:r w:rsidRPr="00CA4BBC">
        <w:rPr>
          <w:color w:val="A6A6A6" w:themeColor="background1" w:themeShade="A6"/>
          <w:szCs w:val="24"/>
        </w:rPr>
        <w:t>where:</w:t>
      </w:r>
    </w:p>
    <w:p w14:paraId="32B5604D" w14:textId="23F66D9A" w:rsidR="00497D09" w:rsidRPr="00CA4BBC" w:rsidRDefault="00311BD7"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m:t>
            </m:r>
          </m:sub>
        </m:sSub>
      </m:oMath>
      <w:r w:rsidR="00497D09" w:rsidRPr="00CA4BBC">
        <w:rPr>
          <w:color w:val="A6A6A6" w:themeColor="background1" w:themeShade="A6"/>
          <w:szCs w:val="24"/>
        </w:rPr>
        <w:tab/>
        <w:t>is the charge-sustaining CO</w:t>
      </w:r>
      <w:r w:rsidR="00497D09" w:rsidRPr="00CA4BBC">
        <w:rPr>
          <w:color w:val="A6A6A6" w:themeColor="background1" w:themeShade="A6"/>
          <w:szCs w:val="24"/>
          <w:vertAlign w:val="subscript"/>
        </w:rPr>
        <w:t>2</w:t>
      </w:r>
      <w:r w:rsidR="00497D09" w:rsidRPr="00CA4BBC">
        <w:rPr>
          <w:color w:val="A6A6A6" w:themeColor="background1" w:themeShade="A6"/>
          <w:szCs w:val="24"/>
        </w:rPr>
        <w:t xml:space="preserve"> mass emission of the charge-sustaining </w:t>
      </w:r>
      <w:del w:id="474" w:author="JRC" w:date="2020-03-09T14:20:00Z">
        <w:r w:rsidR="0077638B" w:rsidRPr="009603A0" w:rsidDel="001B16DE">
          <w:rPr>
            <w:strike/>
            <w:color w:val="7030A0"/>
            <w:szCs w:val="24"/>
          </w:rPr>
          <w:delText>Type 1</w:delText>
        </w:r>
        <w:r w:rsidR="00497D09" w:rsidRPr="00CA4BBC" w:rsidDel="001B16DE">
          <w:rPr>
            <w:color w:val="A6A6A6" w:themeColor="background1" w:themeShade="A6"/>
            <w:szCs w:val="24"/>
          </w:rPr>
          <w:delText xml:space="preserve"> </w:delText>
        </w:r>
      </w:del>
      <w:r w:rsidR="00497D09" w:rsidRPr="00CA4BBC">
        <w:rPr>
          <w:color w:val="A6A6A6" w:themeColor="background1" w:themeShade="A6"/>
          <w:szCs w:val="24"/>
        </w:rPr>
        <w:t>test according to Table A8/5, step No. 3, g/km;</w:t>
      </w:r>
    </w:p>
    <w:p w14:paraId="733C483B" w14:textId="2D9D8056" w:rsidR="00497D09" w:rsidRPr="00CA4BBC" w:rsidRDefault="00311BD7" w:rsidP="00497D09">
      <w:pPr>
        <w:pStyle w:val="SingleTxtG"/>
        <w:keepNext/>
        <w:keepLines/>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CO2,CS,nb</m:t>
            </m:r>
          </m:sub>
        </m:sSub>
      </m:oMath>
      <w:r w:rsidR="00497D09" w:rsidRPr="00CA4BBC">
        <w:rPr>
          <w:color w:val="A6A6A6" w:themeColor="background1" w:themeShade="A6"/>
          <w:szCs w:val="24"/>
        </w:rPr>
        <w:tab/>
        <w:t>is the non-balanced charge-sustaining CO</w:t>
      </w:r>
      <w:r w:rsidR="00497D09" w:rsidRPr="00CA4BBC">
        <w:rPr>
          <w:color w:val="A6A6A6" w:themeColor="background1" w:themeShade="A6"/>
          <w:szCs w:val="24"/>
          <w:vertAlign w:val="subscript"/>
        </w:rPr>
        <w:t>2</w:t>
      </w:r>
      <w:r w:rsidR="00497D09" w:rsidRPr="00CA4BBC">
        <w:rPr>
          <w:color w:val="A6A6A6" w:themeColor="background1" w:themeShade="A6"/>
          <w:szCs w:val="24"/>
        </w:rPr>
        <w:t xml:space="preserve"> mass emission of the charge-sustaining </w:t>
      </w:r>
      <w:del w:id="475" w:author="JRC" w:date="2020-03-09T14:13:00Z">
        <w:r w:rsidR="009603A0" w:rsidRPr="00562AE6" w:rsidDel="0077638B">
          <w:rPr>
            <w:strike/>
            <w:color w:val="7030A0"/>
          </w:rPr>
          <w:delText>Type 1</w:delText>
        </w:r>
      </w:del>
      <w:del w:id="476" w:author="JRC" w:date="2020-03-09T14:20:00Z">
        <w:r w:rsidR="00497D09" w:rsidRPr="00CA4BBC" w:rsidDel="001B16DE">
          <w:rPr>
            <w:color w:val="A6A6A6" w:themeColor="background1" w:themeShade="A6"/>
            <w:szCs w:val="24"/>
          </w:rPr>
          <w:delText xml:space="preserve"> </w:delText>
        </w:r>
      </w:del>
      <w:r w:rsidR="00497D09" w:rsidRPr="00CA4BBC">
        <w:rPr>
          <w:color w:val="A6A6A6" w:themeColor="background1" w:themeShade="A6"/>
          <w:szCs w:val="24"/>
        </w:rPr>
        <w:t>test, not corrected for the energy balance, determined according to Table A8/5, step No. 2, g/km.</w:t>
      </w:r>
    </w:p>
    <w:p w14:paraId="6AABEC9A" w14:textId="78CD7F06" w:rsidR="00497D09" w:rsidRPr="00CA4BBC" w:rsidRDefault="00497D09" w:rsidP="00497D09">
      <w:pPr>
        <w:pStyle w:val="SingleTxtG"/>
        <w:ind w:left="2268" w:hanging="1134"/>
        <w:rPr>
          <w:color w:val="A6A6A6" w:themeColor="background1" w:themeShade="A6"/>
          <w:spacing w:val="-4"/>
          <w:szCs w:val="24"/>
        </w:rPr>
      </w:pPr>
      <w:r w:rsidRPr="00CA4BBC">
        <w:rPr>
          <w:color w:val="A6A6A6" w:themeColor="background1" w:themeShade="A6"/>
          <w:spacing w:val="-4"/>
          <w:szCs w:val="24"/>
        </w:rPr>
        <w:t>4.1.1.3.</w:t>
      </w:r>
      <w:r w:rsidRPr="00CA4BBC">
        <w:rPr>
          <w:color w:val="A6A6A6" w:themeColor="background1" w:themeShade="A6"/>
          <w:spacing w:val="-4"/>
          <w:szCs w:val="24"/>
        </w:rPr>
        <w:tab/>
        <w:t>If the correction of the charge-sustaining CO</w:t>
      </w:r>
      <w:r w:rsidRPr="00CA4BBC">
        <w:rPr>
          <w:color w:val="A6A6A6" w:themeColor="background1" w:themeShade="A6"/>
          <w:spacing w:val="-4"/>
          <w:szCs w:val="24"/>
          <w:vertAlign w:val="subscript"/>
        </w:rPr>
        <w:t>2</w:t>
      </w:r>
      <w:r w:rsidRPr="00CA4BBC">
        <w:rPr>
          <w:color w:val="A6A6A6" w:themeColor="background1" w:themeShade="A6"/>
          <w:spacing w:val="-4"/>
          <w:szCs w:val="24"/>
        </w:rPr>
        <w:t xml:space="preserve"> mass emission is required according to paragraph 1.1.3. </w:t>
      </w:r>
      <w:r w:rsidRPr="00CA4BBC">
        <w:rPr>
          <w:bCs/>
          <w:color w:val="A6A6A6" w:themeColor="background1" w:themeShade="A6"/>
          <w:spacing w:val="-4"/>
          <w:szCs w:val="24"/>
        </w:rPr>
        <w:t xml:space="preserve">of Appendix 2 to this </w:t>
      </w:r>
      <w:r w:rsidRPr="00CA4BBC">
        <w:rPr>
          <w:color w:val="A6A6A6" w:themeColor="background1" w:themeShade="A6"/>
          <w:spacing w:val="-4"/>
        </w:rPr>
        <w:t>annex</w:t>
      </w:r>
      <w:r w:rsidRPr="00CA4BBC" w:rsidDel="00A5601C">
        <w:rPr>
          <w:bCs/>
          <w:color w:val="A6A6A6" w:themeColor="background1" w:themeShade="A6"/>
          <w:spacing w:val="-4"/>
          <w:szCs w:val="24"/>
        </w:rPr>
        <w:t xml:space="preserve"> </w:t>
      </w:r>
      <w:ins w:id="477" w:author="JRC" w:date="2020-03-09T14:21:00Z">
        <w:r w:rsidR="001B16DE">
          <w:rPr>
            <w:bCs/>
            <w:color w:val="A6A6A6" w:themeColor="background1" w:themeShade="A6"/>
            <w:spacing w:val="-4"/>
            <w:szCs w:val="24"/>
          </w:rPr>
          <w:t xml:space="preserve">XX </w:t>
        </w:r>
      </w:ins>
      <w:r w:rsidRPr="00CA4BBC">
        <w:rPr>
          <w:bCs/>
          <w:color w:val="A6A6A6" w:themeColor="background1" w:themeShade="A6"/>
          <w:spacing w:val="-4"/>
          <w:szCs w:val="24"/>
        </w:rPr>
        <w:t xml:space="preserve">or in the case that the correction according to paragraph 1.1.4. of Appendix 2 to this </w:t>
      </w:r>
      <w:r w:rsidRPr="00CA4BBC">
        <w:rPr>
          <w:color w:val="A6A6A6" w:themeColor="background1" w:themeShade="A6"/>
          <w:spacing w:val="-4"/>
        </w:rPr>
        <w:t>annex</w:t>
      </w:r>
      <w:r w:rsidRPr="00CA4BBC" w:rsidDel="00A5601C">
        <w:rPr>
          <w:bCs/>
          <w:color w:val="A6A6A6" w:themeColor="background1" w:themeShade="A6"/>
          <w:spacing w:val="-4"/>
          <w:szCs w:val="24"/>
        </w:rPr>
        <w:t xml:space="preserve"> </w:t>
      </w:r>
      <w:ins w:id="478" w:author="JRC" w:date="2020-03-09T14:21:00Z">
        <w:r w:rsidR="001B16DE">
          <w:rPr>
            <w:bCs/>
            <w:color w:val="A6A6A6" w:themeColor="background1" w:themeShade="A6"/>
            <w:spacing w:val="-4"/>
            <w:szCs w:val="24"/>
          </w:rPr>
          <w:t xml:space="preserve">XX </w:t>
        </w:r>
      </w:ins>
      <w:r w:rsidRPr="00CA4BBC">
        <w:rPr>
          <w:bCs/>
          <w:color w:val="A6A6A6" w:themeColor="background1" w:themeShade="A6"/>
          <w:spacing w:val="-4"/>
          <w:szCs w:val="24"/>
        </w:rPr>
        <w:t>was applied, the CO</w:t>
      </w:r>
      <w:r w:rsidRPr="00CA4BBC">
        <w:rPr>
          <w:bCs/>
          <w:color w:val="A6A6A6" w:themeColor="background1" w:themeShade="A6"/>
          <w:spacing w:val="-4"/>
          <w:szCs w:val="24"/>
          <w:vertAlign w:val="subscript"/>
        </w:rPr>
        <w:t>2</w:t>
      </w:r>
      <w:r w:rsidRPr="00CA4BBC">
        <w:rPr>
          <w:bCs/>
          <w:color w:val="A6A6A6" w:themeColor="background1" w:themeShade="A6"/>
          <w:spacing w:val="-4"/>
          <w:szCs w:val="24"/>
        </w:rPr>
        <w:t xml:space="preserve"> mass emission correction coefficient shall be determined according to paragraph 2. of Appendix</w:t>
      </w:r>
      <w:r w:rsidRPr="00CA4BBC">
        <w:rPr>
          <w:color w:val="A6A6A6" w:themeColor="background1" w:themeShade="A6"/>
          <w:spacing w:val="-4"/>
        </w:rPr>
        <w:t> </w:t>
      </w:r>
      <w:r w:rsidRPr="00CA4BBC">
        <w:rPr>
          <w:bCs/>
          <w:color w:val="A6A6A6" w:themeColor="background1" w:themeShade="A6"/>
          <w:spacing w:val="-4"/>
          <w:szCs w:val="24"/>
        </w:rPr>
        <w:t>2 to this annex</w:t>
      </w:r>
      <w:ins w:id="479" w:author="JRC" w:date="2020-03-09T14:21:00Z">
        <w:r w:rsidR="001B16DE">
          <w:rPr>
            <w:bCs/>
            <w:color w:val="A6A6A6" w:themeColor="background1" w:themeShade="A6"/>
            <w:spacing w:val="-4"/>
            <w:szCs w:val="24"/>
          </w:rPr>
          <w:t xml:space="preserve"> XX</w:t>
        </w:r>
      </w:ins>
      <w:r w:rsidRPr="00CA4BBC">
        <w:rPr>
          <w:bCs/>
          <w:color w:val="A6A6A6" w:themeColor="background1" w:themeShade="A6"/>
          <w:spacing w:val="-4"/>
          <w:szCs w:val="24"/>
        </w:rPr>
        <w:t>. The corrected charge-sustaining CO</w:t>
      </w:r>
      <w:r w:rsidRPr="00CA4BBC">
        <w:rPr>
          <w:bCs/>
          <w:color w:val="A6A6A6" w:themeColor="background1" w:themeShade="A6"/>
          <w:spacing w:val="-4"/>
          <w:szCs w:val="24"/>
          <w:vertAlign w:val="subscript"/>
        </w:rPr>
        <w:t>2</w:t>
      </w:r>
      <w:r w:rsidRPr="00CA4BBC">
        <w:rPr>
          <w:bCs/>
          <w:color w:val="A6A6A6" w:themeColor="background1" w:themeShade="A6"/>
          <w:spacing w:val="-4"/>
          <w:szCs w:val="24"/>
        </w:rPr>
        <w:t xml:space="preserve"> mass emission shall be determined using the following equation:</w:t>
      </w:r>
    </w:p>
    <w:p w14:paraId="60A0C2CF" w14:textId="77777777" w:rsidR="00497D09" w:rsidRPr="00CA4BBC" w:rsidRDefault="00311BD7" w:rsidP="00497D09">
      <w:pPr>
        <w:pStyle w:val="SingleTxtG"/>
        <w:ind w:left="2268"/>
        <w:rPr>
          <w:color w:val="A6A6A6" w:themeColor="background1" w:themeShade="A6"/>
          <w:szCs w:val="24"/>
        </w:rPr>
      </w:pPr>
      <m:oMathPara>
        <m:oMathParaPr>
          <m:jc m:val="center"/>
        </m:oMathPara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m:t>
              </m:r>
            </m:sub>
          </m:sSub>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CO2,CS,nb</m:t>
              </m:r>
            </m:sub>
          </m:sSub>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K</m:t>
              </m:r>
            </m:e>
            <m:sub>
              <m:r>
                <m:rPr>
                  <m:sty m:val="p"/>
                </m:rPr>
                <w:rPr>
                  <w:rFonts w:ascii="Cambria Math" w:hAnsi="Cambria Math"/>
                  <w:color w:val="A6A6A6" w:themeColor="background1" w:themeShade="A6"/>
                  <w:szCs w:val="24"/>
                </w:rPr>
                <m:t>CO2</m:t>
              </m:r>
            </m:sub>
          </m:sSub>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DC,CS</m:t>
              </m:r>
            </m:sub>
          </m:sSub>
        </m:oMath>
      </m:oMathPara>
    </w:p>
    <w:p w14:paraId="125E6A80" w14:textId="77777777" w:rsidR="00497D09" w:rsidRPr="00CA4BBC" w:rsidRDefault="00497D09" w:rsidP="00497D09">
      <w:pPr>
        <w:pStyle w:val="SingleTxtG"/>
        <w:ind w:left="3544" w:hanging="1276"/>
        <w:rPr>
          <w:color w:val="A6A6A6" w:themeColor="background1" w:themeShade="A6"/>
          <w:szCs w:val="24"/>
        </w:rPr>
      </w:pPr>
      <w:r w:rsidRPr="00CA4BBC">
        <w:rPr>
          <w:color w:val="A6A6A6" w:themeColor="background1" w:themeShade="A6"/>
          <w:szCs w:val="24"/>
        </w:rPr>
        <w:t>where:</w:t>
      </w:r>
    </w:p>
    <w:p w14:paraId="4B28682C" w14:textId="40E68D92" w:rsidR="00497D09" w:rsidRPr="00CA4BBC" w:rsidRDefault="00311BD7" w:rsidP="00497D09">
      <w:pPr>
        <w:pStyle w:val="SingleTxtG"/>
        <w:ind w:left="3402" w:hanging="1134"/>
        <w:rPr>
          <w:color w:val="A6A6A6" w:themeColor="background1" w:themeShade="A6"/>
          <w:spacing w:val="-4"/>
          <w:szCs w:val="24"/>
        </w:rPr>
      </w:pPr>
      <m:oMath>
        <m:sSub>
          <m:sSubPr>
            <m:ctrlPr>
              <w:rPr>
                <w:rFonts w:ascii="Cambria Math" w:hAnsi="Cambria Math"/>
                <w:color w:val="A6A6A6" w:themeColor="background1" w:themeShade="A6"/>
                <w:spacing w:val="-4"/>
                <w:szCs w:val="24"/>
              </w:rPr>
            </m:ctrlPr>
          </m:sSubPr>
          <m:e>
            <m:r>
              <m:rPr>
                <m:sty m:val="p"/>
              </m:rPr>
              <w:rPr>
                <w:rFonts w:ascii="Cambria Math" w:hAnsi="Cambria Math"/>
                <w:color w:val="A6A6A6" w:themeColor="background1" w:themeShade="A6"/>
                <w:spacing w:val="-4"/>
                <w:szCs w:val="24"/>
              </w:rPr>
              <m:t>M</m:t>
            </m:r>
          </m:e>
          <m:sub>
            <m:r>
              <m:rPr>
                <m:sty m:val="p"/>
              </m:rPr>
              <w:rPr>
                <w:rFonts w:ascii="Cambria Math" w:hAnsi="Cambria Math"/>
                <w:color w:val="A6A6A6" w:themeColor="background1" w:themeShade="A6"/>
                <w:spacing w:val="-4"/>
                <w:szCs w:val="24"/>
              </w:rPr>
              <m:t>CO2,CS</m:t>
            </m:r>
          </m:sub>
        </m:sSub>
      </m:oMath>
      <w:r w:rsidR="00497D09" w:rsidRPr="00CA4BBC">
        <w:rPr>
          <w:color w:val="A6A6A6" w:themeColor="background1" w:themeShade="A6"/>
          <w:spacing w:val="-4"/>
          <w:szCs w:val="24"/>
        </w:rPr>
        <w:tab/>
        <w:t>is the charge-sustaining CO</w:t>
      </w:r>
      <w:r w:rsidR="00497D09" w:rsidRPr="00CA4BBC">
        <w:rPr>
          <w:color w:val="A6A6A6" w:themeColor="background1" w:themeShade="A6"/>
          <w:spacing w:val="-4"/>
          <w:szCs w:val="24"/>
          <w:vertAlign w:val="subscript"/>
        </w:rPr>
        <w:t>2</w:t>
      </w:r>
      <w:r w:rsidR="00497D09" w:rsidRPr="00CA4BBC">
        <w:rPr>
          <w:color w:val="A6A6A6" w:themeColor="background1" w:themeShade="A6"/>
          <w:spacing w:val="-4"/>
          <w:szCs w:val="24"/>
        </w:rPr>
        <w:t xml:space="preserve"> mass emission of the charge-sustaining </w:t>
      </w:r>
      <w:del w:id="480" w:author="JRC" w:date="2020-03-09T14:15:00Z">
        <w:r w:rsidR="009603A0" w:rsidRPr="00562AE6" w:rsidDel="0077638B">
          <w:rPr>
            <w:strike/>
            <w:color w:val="7030A0"/>
          </w:rPr>
          <w:delText>Type 1</w:delText>
        </w:r>
        <w:r w:rsidR="00497D09" w:rsidRPr="00CA4BBC" w:rsidDel="0077638B">
          <w:rPr>
            <w:color w:val="A6A6A6" w:themeColor="background1" w:themeShade="A6"/>
            <w:spacing w:val="-4"/>
            <w:szCs w:val="24"/>
          </w:rPr>
          <w:delText xml:space="preserve"> </w:delText>
        </w:r>
      </w:del>
      <w:r w:rsidR="00497D09" w:rsidRPr="00CA4BBC">
        <w:rPr>
          <w:color w:val="A6A6A6" w:themeColor="background1" w:themeShade="A6"/>
          <w:spacing w:val="-4"/>
          <w:szCs w:val="24"/>
        </w:rPr>
        <w:t>test according to Table A8/5, step No. 3, g/km;</w:t>
      </w:r>
    </w:p>
    <w:p w14:paraId="6831383F" w14:textId="7395CC00" w:rsidR="00497D09" w:rsidRPr="00CA4BBC" w:rsidRDefault="00311BD7"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CO2,CS,nb</m:t>
            </m:r>
          </m:sub>
        </m:sSub>
      </m:oMath>
      <w:r w:rsidR="00497D09" w:rsidRPr="00CA4BBC">
        <w:rPr>
          <w:color w:val="A6A6A6" w:themeColor="background1" w:themeShade="A6"/>
          <w:szCs w:val="24"/>
          <w:vertAlign w:val="subscript"/>
        </w:rPr>
        <w:tab/>
      </w:r>
      <w:r w:rsidR="00497D09" w:rsidRPr="00CA4BBC">
        <w:rPr>
          <w:color w:val="A6A6A6" w:themeColor="background1" w:themeShade="A6"/>
          <w:szCs w:val="24"/>
        </w:rPr>
        <w:t>is the non-balanced CO</w:t>
      </w:r>
      <w:r w:rsidR="00497D09" w:rsidRPr="00CA4BBC">
        <w:rPr>
          <w:color w:val="A6A6A6" w:themeColor="background1" w:themeShade="A6"/>
          <w:szCs w:val="24"/>
          <w:vertAlign w:val="subscript"/>
        </w:rPr>
        <w:t>2</w:t>
      </w:r>
      <w:r w:rsidR="00497D09" w:rsidRPr="00CA4BBC">
        <w:rPr>
          <w:color w:val="A6A6A6" w:themeColor="background1" w:themeShade="A6"/>
          <w:szCs w:val="24"/>
        </w:rPr>
        <w:t xml:space="preserve"> mass emission of the charge-sustaining </w:t>
      </w:r>
      <w:del w:id="481" w:author="JRC" w:date="2020-03-09T14:15:00Z">
        <w:r w:rsidR="009603A0" w:rsidRPr="00562AE6" w:rsidDel="0077638B">
          <w:rPr>
            <w:strike/>
            <w:color w:val="7030A0"/>
          </w:rPr>
          <w:delText>Type 1</w:delText>
        </w:r>
        <w:r w:rsidR="00497D09" w:rsidRPr="00CA4BBC" w:rsidDel="0077638B">
          <w:rPr>
            <w:color w:val="A6A6A6" w:themeColor="background1" w:themeShade="A6"/>
            <w:szCs w:val="24"/>
          </w:rPr>
          <w:delText xml:space="preserve"> </w:delText>
        </w:r>
      </w:del>
      <w:r w:rsidR="00497D09" w:rsidRPr="00CA4BBC">
        <w:rPr>
          <w:color w:val="A6A6A6" w:themeColor="background1" w:themeShade="A6"/>
          <w:szCs w:val="24"/>
        </w:rPr>
        <w:t>test, not corrected for the energy balance, determined according to Table A8/5, step No. 2, g/km;</w:t>
      </w:r>
    </w:p>
    <w:p w14:paraId="4347C80A" w14:textId="7F7932F6" w:rsidR="00497D09" w:rsidRPr="00CA4BBC" w:rsidRDefault="00497D09" w:rsidP="00497D09">
      <w:pPr>
        <w:pStyle w:val="SingleTxtG"/>
        <w:ind w:left="3402" w:hanging="1134"/>
        <w:rPr>
          <w:color w:val="A6A6A6" w:themeColor="background1" w:themeShade="A6"/>
          <w:szCs w:val="24"/>
        </w:rPr>
      </w:pPr>
      <m:oMath>
        <m:r>
          <m:rPr>
            <m:sty m:val="p"/>
          </m:rPr>
          <w:rPr>
            <w:rFonts w:ascii="Cambria Math" w:hAnsi="Cambria Math"/>
            <w:color w:val="A6A6A6" w:themeColor="background1" w:themeShade="A6"/>
            <w:szCs w:val="24"/>
          </w:rPr>
          <m:t xml:space="preserve"> </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DC,CS</m:t>
            </m:r>
          </m:sub>
        </m:sSub>
      </m:oMath>
      <w:r w:rsidRPr="00CA4BBC">
        <w:rPr>
          <w:color w:val="A6A6A6" w:themeColor="background1" w:themeShade="A6"/>
          <w:szCs w:val="24"/>
        </w:rPr>
        <w:tab/>
        <w:t xml:space="preserve">is the electric energy consumption of the charge-sustaining </w:t>
      </w:r>
      <w:del w:id="482" w:author="JRC" w:date="2020-03-09T14:15:00Z">
        <w:r w:rsidR="009603A0" w:rsidRPr="00562AE6" w:rsidDel="0077638B">
          <w:rPr>
            <w:strike/>
            <w:color w:val="7030A0"/>
          </w:rPr>
          <w:delText>Type 1</w:delText>
        </w:r>
        <w:r w:rsidRPr="00CA4BBC" w:rsidDel="0077638B">
          <w:rPr>
            <w:color w:val="A6A6A6" w:themeColor="background1" w:themeShade="A6"/>
            <w:szCs w:val="24"/>
          </w:rPr>
          <w:delText xml:space="preserve"> </w:delText>
        </w:r>
      </w:del>
      <w:r w:rsidRPr="00CA4BBC">
        <w:rPr>
          <w:color w:val="A6A6A6" w:themeColor="background1" w:themeShade="A6"/>
          <w:szCs w:val="24"/>
        </w:rPr>
        <w:t xml:space="preserve">test according to paragraph 4.3. of this annex, </w:t>
      </w:r>
      <w:proofErr w:type="spellStart"/>
      <w:r w:rsidRPr="00CA4BBC">
        <w:rPr>
          <w:color w:val="A6A6A6" w:themeColor="background1" w:themeShade="A6"/>
          <w:szCs w:val="24"/>
        </w:rPr>
        <w:t>Wh</w:t>
      </w:r>
      <w:proofErr w:type="spellEnd"/>
      <w:r w:rsidRPr="00CA4BBC">
        <w:rPr>
          <w:color w:val="A6A6A6" w:themeColor="background1" w:themeShade="A6"/>
          <w:szCs w:val="24"/>
        </w:rPr>
        <w:t>/km;</w:t>
      </w:r>
    </w:p>
    <w:p w14:paraId="33D20AD7" w14:textId="44E44FB3" w:rsidR="00497D09" w:rsidRPr="00CA4BBC" w:rsidRDefault="00311BD7"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K</m:t>
            </m:r>
          </m:e>
          <m:sub>
            <m:r>
              <m:rPr>
                <m:sty m:val="p"/>
              </m:rPr>
              <w:rPr>
                <w:rFonts w:ascii="Cambria Math" w:hAnsi="Cambria Math"/>
                <w:color w:val="A6A6A6" w:themeColor="background1" w:themeShade="A6"/>
                <w:szCs w:val="24"/>
              </w:rPr>
              <m:t>CO2</m:t>
            </m:r>
          </m:sub>
        </m:sSub>
      </m:oMath>
      <w:r w:rsidR="00497D09" w:rsidRPr="00CA4BBC">
        <w:rPr>
          <w:color w:val="A6A6A6" w:themeColor="background1" w:themeShade="A6"/>
          <w:szCs w:val="24"/>
        </w:rPr>
        <w:tab/>
        <w:t>is the CO</w:t>
      </w:r>
      <w:r w:rsidR="00497D09" w:rsidRPr="00CA4BBC">
        <w:rPr>
          <w:color w:val="A6A6A6" w:themeColor="background1" w:themeShade="A6"/>
          <w:szCs w:val="24"/>
          <w:vertAlign w:val="subscript"/>
        </w:rPr>
        <w:t>2</w:t>
      </w:r>
      <w:r w:rsidR="00497D09" w:rsidRPr="00CA4BBC">
        <w:rPr>
          <w:color w:val="A6A6A6" w:themeColor="background1" w:themeShade="A6"/>
          <w:szCs w:val="24"/>
        </w:rPr>
        <w:t xml:space="preserve"> mass emission correction coefficient according to paragraph 2.3.2. of Appendix 2 to this annex</w:t>
      </w:r>
      <w:ins w:id="483" w:author="JRC" w:date="2020-03-09T14:22:00Z">
        <w:r w:rsidR="001B16DE">
          <w:rPr>
            <w:color w:val="A6A6A6" w:themeColor="background1" w:themeShade="A6"/>
            <w:szCs w:val="24"/>
          </w:rPr>
          <w:t xml:space="preserve"> XX</w:t>
        </w:r>
      </w:ins>
      <w:r w:rsidR="00497D09" w:rsidRPr="00CA4BBC">
        <w:rPr>
          <w:color w:val="A6A6A6" w:themeColor="background1" w:themeShade="A6"/>
          <w:szCs w:val="24"/>
        </w:rPr>
        <w:t>, (g/</w:t>
      </w:r>
      <w:r w:rsidR="00497D09" w:rsidRPr="00CA4BBC">
        <w:rPr>
          <w:color w:val="A6A6A6" w:themeColor="background1" w:themeShade="A6"/>
        </w:rPr>
        <w:t>km)</w:t>
      </w:r>
      <w:r w:rsidR="00497D09" w:rsidRPr="00CA4BBC">
        <w:rPr>
          <w:color w:val="A6A6A6" w:themeColor="background1" w:themeShade="A6"/>
          <w:szCs w:val="24"/>
        </w:rPr>
        <w:t>/(</w:t>
      </w:r>
      <w:proofErr w:type="spellStart"/>
      <w:r w:rsidR="00497D09" w:rsidRPr="00CA4BBC">
        <w:rPr>
          <w:color w:val="A6A6A6" w:themeColor="background1" w:themeShade="A6"/>
          <w:szCs w:val="24"/>
        </w:rPr>
        <w:t>Wh</w:t>
      </w:r>
      <w:proofErr w:type="spellEnd"/>
      <w:r w:rsidR="00497D09" w:rsidRPr="00CA4BBC">
        <w:rPr>
          <w:color w:val="A6A6A6" w:themeColor="background1" w:themeShade="A6"/>
          <w:szCs w:val="24"/>
        </w:rPr>
        <w:t>/km).</w:t>
      </w:r>
    </w:p>
    <w:p w14:paraId="1BF6A077" w14:textId="77777777" w:rsidR="00497D09" w:rsidRPr="00CA4BBC" w:rsidRDefault="00497D09" w:rsidP="00497D09">
      <w:pPr>
        <w:pStyle w:val="SingleTxtG"/>
        <w:ind w:left="2268" w:hanging="1134"/>
        <w:rPr>
          <w:color w:val="A6A6A6" w:themeColor="background1" w:themeShade="A6"/>
          <w:szCs w:val="24"/>
        </w:rPr>
      </w:pPr>
      <w:r w:rsidRPr="00CA4BBC">
        <w:rPr>
          <w:color w:val="A6A6A6" w:themeColor="background1" w:themeShade="A6"/>
          <w:szCs w:val="24"/>
        </w:rPr>
        <w:t>4.1.1.4.</w:t>
      </w:r>
      <w:r w:rsidRPr="00CA4BBC">
        <w:rPr>
          <w:color w:val="A6A6A6" w:themeColor="background1" w:themeShade="A6"/>
          <w:szCs w:val="24"/>
        </w:rPr>
        <w:tab/>
      </w:r>
      <w:r w:rsidRPr="00CA4BBC">
        <w:rPr>
          <w:bCs/>
          <w:color w:val="A6A6A6" w:themeColor="background1" w:themeShade="A6"/>
          <w:szCs w:val="24"/>
        </w:rPr>
        <w:t>I</w:t>
      </w:r>
      <w:r w:rsidRPr="00CA4BBC">
        <w:rPr>
          <w:color w:val="A6A6A6" w:themeColor="background1" w:themeShade="A6"/>
          <w:szCs w:val="24"/>
        </w:rPr>
        <w:t>n the case that phase-specific CO</w:t>
      </w:r>
      <w:r w:rsidRPr="00CA4BBC">
        <w:rPr>
          <w:color w:val="A6A6A6" w:themeColor="background1" w:themeShade="A6"/>
          <w:szCs w:val="24"/>
          <w:vertAlign w:val="subscript"/>
        </w:rPr>
        <w:t>2</w:t>
      </w:r>
      <w:r w:rsidRPr="00CA4BBC">
        <w:rPr>
          <w:color w:val="A6A6A6" w:themeColor="background1" w:themeShade="A6"/>
          <w:szCs w:val="24"/>
        </w:rPr>
        <w:t xml:space="preserve"> mass emission correction coefficients have not been determined, the phase-specific CO</w:t>
      </w:r>
      <w:r w:rsidRPr="00CA4BBC">
        <w:rPr>
          <w:color w:val="A6A6A6" w:themeColor="background1" w:themeShade="A6"/>
          <w:szCs w:val="24"/>
          <w:vertAlign w:val="subscript"/>
        </w:rPr>
        <w:t>2</w:t>
      </w:r>
      <w:r w:rsidRPr="00CA4BBC">
        <w:rPr>
          <w:color w:val="A6A6A6" w:themeColor="background1" w:themeShade="A6"/>
          <w:szCs w:val="24"/>
        </w:rPr>
        <w:t xml:space="preserve"> mass emission shall be calculated </w:t>
      </w:r>
      <w:r w:rsidRPr="00CA4BBC">
        <w:rPr>
          <w:bCs/>
          <w:color w:val="A6A6A6" w:themeColor="background1" w:themeShade="A6"/>
          <w:szCs w:val="24"/>
        </w:rPr>
        <w:t>using the following equation</w:t>
      </w:r>
      <w:r w:rsidRPr="00CA4BBC">
        <w:rPr>
          <w:color w:val="A6A6A6" w:themeColor="background1" w:themeShade="A6"/>
          <w:szCs w:val="24"/>
        </w:rPr>
        <w:t>:</w:t>
      </w:r>
    </w:p>
    <w:p w14:paraId="5F76BE36" w14:textId="77777777" w:rsidR="00497D09" w:rsidRPr="00CA4BBC" w:rsidRDefault="00311BD7" w:rsidP="00497D09">
      <w:pPr>
        <w:pStyle w:val="SingleTxtG"/>
        <w:ind w:left="2268"/>
        <w:rPr>
          <w:color w:val="A6A6A6" w:themeColor="background1" w:themeShade="A6"/>
          <w:szCs w:val="24"/>
        </w:rPr>
      </w:pPr>
      <m:oMathPara>
        <m:oMathParaPr>
          <m:jc m:val="center"/>
        </m:oMathPara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CO2,CS,p</m:t>
              </m:r>
            </m:sub>
          </m:sSub>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CO2,CS,nb,p</m:t>
              </m:r>
            </m:sub>
          </m:sSub>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K</m:t>
              </m:r>
            </m:e>
            <m:sub>
              <m:r>
                <m:rPr>
                  <m:sty m:val="p"/>
                </m:rPr>
                <w:rPr>
                  <w:rFonts w:ascii="Cambria Math" w:hAnsi="Cambria Math"/>
                  <w:color w:val="A6A6A6" w:themeColor="background1" w:themeShade="A6"/>
                  <w:szCs w:val="24"/>
                </w:rPr>
                <m:t>CO2</m:t>
              </m:r>
            </m:sub>
          </m:sSub>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DC,CS,p</m:t>
              </m:r>
            </m:sub>
          </m:sSub>
        </m:oMath>
      </m:oMathPara>
    </w:p>
    <w:p w14:paraId="696BF44F" w14:textId="77777777" w:rsidR="00497D09" w:rsidRPr="00CA4BBC" w:rsidRDefault="00497D09" w:rsidP="00497D09">
      <w:pPr>
        <w:pStyle w:val="SingleTxtG"/>
        <w:keepNext/>
        <w:keepLines/>
        <w:ind w:left="3544" w:hanging="1276"/>
        <w:rPr>
          <w:color w:val="A6A6A6" w:themeColor="background1" w:themeShade="A6"/>
          <w:szCs w:val="24"/>
        </w:rPr>
      </w:pPr>
      <w:r w:rsidRPr="00CA4BBC">
        <w:rPr>
          <w:color w:val="A6A6A6" w:themeColor="background1" w:themeShade="A6"/>
          <w:szCs w:val="24"/>
        </w:rPr>
        <w:t>where:</w:t>
      </w:r>
    </w:p>
    <w:p w14:paraId="6D885A9B" w14:textId="75985880" w:rsidR="00497D09" w:rsidRPr="00CA4BBC" w:rsidRDefault="00311BD7" w:rsidP="00497D09">
      <w:pPr>
        <w:pStyle w:val="SingleTxtG"/>
        <w:ind w:left="3402" w:hanging="1134"/>
        <w:rPr>
          <w:color w:val="A6A6A6" w:themeColor="background1" w:themeShade="A6"/>
          <w:spacing w:val="-4"/>
          <w:szCs w:val="24"/>
        </w:rPr>
      </w:pPr>
      <m:oMath>
        <m:sSub>
          <m:sSubPr>
            <m:ctrlPr>
              <w:rPr>
                <w:rFonts w:ascii="Cambria Math" w:hAnsi="Cambria Math"/>
                <w:color w:val="A6A6A6" w:themeColor="background1" w:themeShade="A6"/>
                <w:spacing w:val="-4"/>
                <w:szCs w:val="24"/>
              </w:rPr>
            </m:ctrlPr>
          </m:sSubPr>
          <m:e>
            <m:r>
              <m:rPr>
                <m:sty m:val="p"/>
              </m:rPr>
              <w:rPr>
                <w:rFonts w:ascii="Cambria Math" w:hAnsi="Cambria Math"/>
                <w:color w:val="A6A6A6" w:themeColor="background1" w:themeShade="A6"/>
                <w:spacing w:val="-4"/>
                <w:szCs w:val="24"/>
              </w:rPr>
              <m:t>M</m:t>
            </m:r>
          </m:e>
          <m:sub>
            <m:r>
              <m:rPr>
                <m:sty m:val="p"/>
              </m:rPr>
              <w:rPr>
                <w:rFonts w:ascii="Cambria Math" w:hAnsi="Cambria Math"/>
                <w:color w:val="A6A6A6" w:themeColor="background1" w:themeShade="A6"/>
                <w:spacing w:val="-4"/>
                <w:szCs w:val="24"/>
              </w:rPr>
              <m:t>CO2,CS,p</m:t>
            </m:r>
          </m:sub>
        </m:sSub>
      </m:oMath>
      <w:r w:rsidR="00497D09" w:rsidRPr="00CA4BBC">
        <w:rPr>
          <w:color w:val="A6A6A6" w:themeColor="background1" w:themeShade="A6"/>
          <w:spacing w:val="-4"/>
          <w:szCs w:val="24"/>
        </w:rPr>
        <w:tab/>
        <w:t>is the charge-sustaining CO</w:t>
      </w:r>
      <w:r w:rsidR="00497D09" w:rsidRPr="00CA4BBC">
        <w:rPr>
          <w:color w:val="A6A6A6" w:themeColor="background1" w:themeShade="A6"/>
          <w:spacing w:val="-4"/>
          <w:szCs w:val="24"/>
          <w:vertAlign w:val="subscript"/>
        </w:rPr>
        <w:t>2</w:t>
      </w:r>
      <w:r w:rsidR="00497D09" w:rsidRPr="00CA4BBC">
        <w:rPr>
          <w:color w:val="A6A6A6" w:themeColor="background1" w:themeShade="A6"/>
          <w:spacing w:val="-4"/>
          <w:szCs w:val="24"/>
        </w:rPr>
        <w:t xml:space="preserve"> mass emission of phase p of the charge-sustaining </w:t>
      </w:r>
      <w:del w:id="484" w:author="JRC" w:date="2020-03-09T14:15:00Z">
        <w:r w:rsidR="009603A0" w:rsidRPr="00562AE6" w:rsidDel="0077638B">
          <w:rPr>
            <w:strike/>
            <w:color w:val="7030A0"/>
          </w:rPr>
          <w:delText>Type 1</w:delText>
        </w:r>
        <w:r w:rsidR="00497D09" w:rsidRPr="00CA4BBC" w:rsidDel="0077638B">
          <w:rPr>
            <w:color w:val="A6A6A6" w:themeColor="background1" w:themeShade="A6"/>
            <w:spacing w:val="-4"/>
            <w:szCs w:val="24"/>
          </w:rPr>
          <w:delText xml:space="preserve"> </w:delText>
        </w:r>
      </w:del>
      <w:r w:rsidR="00497D09" w:rsidRPr="00CA4BBC">
        <w:rPr>
          <w:color w:val="A6A6A6" w:themeColor="background1" w:themeShade="A6"/>
          <w:spacing w:val="-4"/>
          <w:szCs w:val="24"/>
        </w:rPr>
        <w:t>test according to Table A8/5, step No. 3, g/km;</w:t>
      </w:r>
    </w:p>
    <w:p w14:paraId="2308D955" w14:textId="441F6EF7" w:rsidR="00497D09" w:rsidRPr="00CA4BBC" w:rsidRDefault="00311BD7"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CO2,CS,nb,p</m:t>
            </m:r>
          </m:sub>
        </m:sSub>
      </m:oMath>
      <w:r w:rsidR="00497D09" w:rsidRPr="00CA4BBC">
        <w:rPr>
          <w:color w:val="A6A6A6" w:themeColor="background1" w:themeShade="A6"/>
          <w:szCs w:val="24"/>
          <w:vertAlign w:val="subscript"/>
        </w:rPr>
        <w:tab/>
      </w:r>
      <w:r w:rsidR="00497D09" w:rsidRPr="00CA4BBC">
        <w:rPr>
          <w:color w:val="A6A6A6" w:themeColor="background1" w:themeShade="A6"/>
          <w:szCs w:val="24"/>
        </w:rPr>
        <w:t>is the non-balanced CO</w:t>
      </w:r>
      <w:r w:rsidR="00497D09" w:rsidRPr="00CA4BBC">
        <w:rPr>
          <w:color w:val="A6A6A6" w:themeColor="background1" w:themeShade="A6"/>
          <w:szCs w:val="24"/>
          <w:vertAlign w:val="subscript"/>
        </w:rPr>
        <w:t>2</w:t>
      </w:r>
      <w:r w:rsidR="00497D09" w:rsidRPr="00CA4BBC">
        <w:rPr>
          <w:color w:val="A6A6A6" w:themeColor="background1" w:themeShade="A6"/>
          <w:szCs w:val="24"/>
        </w:rPr>
        <w:t xml:space="preserve"> mass emission of phase p of the charge-sustaining </w:t>
      </w:r>
      <w:del w:id="485" w:author="JRC" w:date="2020-03-09T14:15:00Z">
        <w:r w:rsidR="009603A0" w:rsidRPr="00562AE6" w:rsidDel="0077638B">
          <w:rPr>
            <w:strike/>
            <w:color w:val="7030A0"/>
          </w:rPr>
          <w:delText>Type 1</w:delText>
        </w:r>
        <w:r w:rsidR="00497D09" w:rsidRPr="00CA4BBC" w:rsidDel="0077638B">
          <w:rPr>
            <w:color w:val="A6A6A6" w:themeColor="background1" w:themeShade="A6"/>
            <w:szCs w:val="24"/>
          </w:rPr>
          <w:delText xml:space="preserve"> </w:delText>
        </w:r>
      </w:del>
      <w:r w:rsidR="00497D09" w:rsidRPr="00CA4BBC">
        <w:rPr>
          <w:color w:val="A6A6A6" w:themeColor="background1" w:themeShade="A6"/>
          <w:szCs w:val="24"/>
        </w:rPr>
        <w:t>test, not corrected for the energy balance, determined according to Table A8/5, step No. 1, g/km;</w:t>
      </w:r>
    </w:p>
    <w:p w14:paraId="25865072" w14:textId="5D70E539" w:rsidR="00497D09" w:rsidRPr="00CA4BBC" w:rsidRDefault="00497D09" w:rsidP="00497D09">
      <w:pPr>
        <w:pStyle w:val="SingleTxtG"/>
        <w:ind w:left="3402" w:hanging="1134"/>
        <w:rPr>
          <w:color w:val="A6A6A6" w:themeColor="background1" w:themeShade="A6"/>
          <w:szCs w:val="24"/>
        </w:rPr>
      </w:pPr>
      <m:oMath>
        <m:r>
          <m:rPr>
            <m:sty m:val="p"/>
          </m:rPr>
          <w:rPr>
            <w:rFonts w:ascii="Cambria Math" w:hAnsi="Cambria Math"/>
            <w:color w:val="A6A6A6" w:themeColor="background1" w:themeShade="A6"/>
            <w:szCs w:val="24"/>
          </w:rPr>
          <m:t xml:space="preserve"> </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DC,CS,p</m:t>
            </m:r>
          </m:sub>
        </m:sSub>
      </m:oMath>
      <w:r w:rsidRPr="00CA4BBC">
        <w:rPr>
          <w:color w:val="A6A6A6" w:themeColor="background1" w:themeShade="A6"/>
          <w:szCs w:val="24"/>
        </w:rPr>
        <w:tab/>
        <w:t xml:space="preserve">is the electric energy consumption of phase p of the charge-sustaining </w:t>
      </w:r>
      <w:del w:id="486" w:author="JRC" w:date="2020-03-09T14:15:00Z">
        <w:r w:rsidR="009603A0" w:rsidRPr="00562AE6" w:rsidDel="0077638B">
          <w:rPr>
            <w:strike/>
            <w:color w:val="7030A0"/>
          </w:rPr>
          <w:delText>Type 1</w:delText>
        </w:r>
        <w:r w:rsidRPr="00CA4BBC" w:rsidDel="0077638B">
          <w:rPr>
            <w:color w:val="A6A6A6" w:themeColor="background1" w:themeShade="A6"/>
            <w:szCs w:val="24"/>
          </w:rPr>
          <w:delText xml:space="preserve"> </w:delText>
        </w:r>
      </w:del>
      <w:r w:rsidRPr="00CA4BBC">
        <w:rPr>
          <w:color w:val="A6A6A6" w:themeColor="background1" w:themeShade="A6"/>
          <w:szCs w:val="24"/>
        </w:rPr>
        <w:t>test according to paragraph 4.3. of this annex</w:t>
      </w:r>
      <w:ins w:id="487" w:author="JRC" w:date="2020-03-09T14:22:00Z">
        <w:r w:rsidR="001B16DE">
          <w:rPr>
            <w:color w:val="A6A6A6" w:themeColor="background1" w:themeShade="A6"/>
            <w:szCs w:val="24"/>
          </w:rPr>
          <w:t xml:space="preserve"> XX</w:t>
        </w:r>
      </w:ins>
      <w:r w:rsidRPr="00CA4BBC">
        <w:rPr>
          <w:color w:val="A6A6A6" w:themeColor="background1" w:themeShade="A6"/>
          <w:szCs w:val="24"/>
        </w:rPr>
        <w:t xml:space="preserve">, </w:t>
      </w:r>
      <w:proofErr w:type="spellStart"/>
      <w:r w:rsidRPr="00CA4BBC">
        <w:rPr>
          <w:color w:val="A6A6A6" w:themeColor="background1" w:themeShade="A6"/>
          <w:szCs w:val="24"/>
        </w:rPr>
        <w:t>Wh</w:t>
      </w:r>
      <w:proofErr w:type="spellEnd"/>
      <w:r w:rsidRPr="00CA4BBC">
        <w:rPr>
          <w:color w:val="A6A6A6" w:themeColor="background1" w:themeShade="A6"/>
          <w:szCs w:val="24"/>
        </w:rPr>
        <w:t>/km;</w:t>
      </w:r>
    </w:p>
    <w:p w14:paraId="2CC8F297" w14:textId="45ACD2E7" w:rsidR="00497D09" w:rsidRPr="00CA4BBC" w:rsidRDefault="00311BD7"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K</m:t>
            </m:r>
          </m:e>
          <m:sub>
            <m:r>
              <m:rPr>
                <m:sty m:val="p"/>
              </m:rPr>
              <w:rPr>
                <w:rFonts w:ascii="Cambria Math" w:hAnsi="Cambria Math"/>
                <w:color w:val="A6A6A6" w:themeColor="background1" w:themeShade="A6"/>
                <w:szCs w:val="24"/>
              </w:rPr>
              <m:t>CO2</m:t>
            </m:r>
          </m:sub>
        </m:sSub>
      </m:oMath>
      <w:r w:rsidR="00497D09" w:rsidRPr="00CA4BBC">
        <w:rPr>
          <w:color w:val="A6A6A6" w:themeColor="background1" w:themeShade="A6"/>
          <w:szCs w:val="24"/>
        </w:rPr>
        <w:tab/>
        <w:t>is the CO</w:t>
      </w:r>
      <w:r w:rsidR="00497D09" w:rsidRPr="00CA4BBC">
        <w:rPr>
          <w:color w:val="A6A6A6" w:themeColor="background1" w:themeShade="A6"/>
          <w:szCs w:val="24"/>
          <w:vertAlign w:val="subscript"/>
        </w:rPr>
        <w:t>2</w:t>
      </w:r>
      <w:r w:rsidR="00497D09" w:rsidRPr="00CA4BBC">
        <w:rPr>
          <w:color w:val="A6A6A6" w:themeColor="background1" w:themeShade="A6"/>
          <w:szCs w:val="24"/>
        </w:rPr>
        <w:t xml:space="preserve"> mass emission correction coefficient according to paragraph 2.3.2. of Appendix 2 to this annex</w:t>
      </w:r>
      <w:ins w:id="488" w:author="JRC" w:date="2020-03-09T14:22:00Z">
        <w:r w:rsidR="001B16DE">
          <w:rPr>
            <w:color w:val="A6A6A6" w:themeColor="background1" w:themeShade="A6"/>
            <w:szCs w:val="24"/>
          </w:rPr>
          <w:t xml:space="preserve"> XX</w:t>
        </w:r>
      </w:ins>
      <w:r w:rsidR="00497D09" w:rsidRPr="00CA4BBC">
        <w:rPr>
          <w:color w:val="A6A6A6" w:themeColor="background1" w:themeShade="A6"/>
          <w:szCs w:val="24"/>
        </w:rPr>
        <w:t>, (g/</w:t>
      </w:r>
      <w:r w:rsidR="00497D09" w:rsidRPr="00CA4BBC">
        <w:rPr>
          <w:color w:val="A6A6A6" w:themeColor="background1" w:themeShade="A6"/>
        </w:rPr>
        <w:t>km)</w:t>
      </w:r>
      <w:r w:rsidR="00497D09" w:rsidRPr="00CA4BBC">
        <w:rPr>
          <w:color w:val="A6A6A6" w:themeColor="background1" w:themeShade="A6"/>
          <w:szCs w:val="24"/>
        </w:rPr>
        <w:t>/(</w:t>
      </w:r>
      <w:proofErr w:type="spellStart"/>
      <w:r w:rsidR="00497D09" w:rsidRPr="00CA4BBC">
        <w:rPr>
          <w:color w:val="A6A6A6" w:themeColor="background1" w:themeShade="A6"/>
          <w:szCs w:val="24"/>
        </w:rPr>
        <w:t>Wh</w:t>
      </w:r>
      <w:proofErr w:type="spellEnd"/>
      <w:r w:rsidR="00497D09" w:rsidRPr="00CA4BBC">
        <w:rPr>
          <w:color w:val="A6A6A6" w:themeColor="background1" w:themeShade="A6"/>
          <w:szCs w:val="24"/>
        </w:rPr>
        <w:t>/km).</w:t>
      </w:r>
    </w:p>
    <w:p w14:paraId="340F6824" w14:textId="77777777" w:rsidR="00497D09" w:rsidRPr="00CA4BBC" w:rsidRDefault="00497D09" w:rsidP="00497D09">
      <w:pPr>
        <w:pStyle w:val="SingleTxtG"/>
        <w:ind w:left="2268" w:hanging="1134"/>
        <w:rPr>
          <w:color w:val="A6A6A6" w:themeColor="background1" w:themeShade="A6"/>
          <w:szCs w:val="24"/>
        </w:rPr>
      </w:pPr>
      <w:r w:rsidRPr="00CA4BBC">
        <w:rPr>
          <w:color w:val="A6A6A6" w:themeColor="background1" w:themeShade="A6"/>
          <w:szCs w:val="24"/>
        </w:rPr>
        <w:t>4.1.1.5.</w:t>
      </w:r>
      <w:r w:rsidRPr="00CA4BBC">
        <w:rPr>
          <w:color w:val="A6A6A6" w:themeColor="background1" w:themeShade="A6"/>
          <w:szCs w:val="24"/>
        </w:rPr>
        <w:tab/>
      </w:r>
      <w:r w:rsidRPr="00CA4BBC">
        <w:rPr>
          <w:bCs/>
          <w:color w:val="A6A6A6" w:themeColor="background1" w:themeShade="A6"/>
          <w:szCs w:val="24"/>
        </w:rPr>
        <w:t>In</w:t>
      </w:r>
      <w:r w:rsidRPr="00CA4BBC">
        <w:rPr>
          <w:color w:val="A6A6A6" w:themeColor="background1" w:themeShade="A6"/>
          <w:szCs w:val="24"/>
        </w:rPr>
        <w:t xml:space="preserve"> the case that phase-specific CO</w:t>
      </w:r>
      <w:r w:rsidRPr="00CA4BBC">
        <w:rPr>
          <w:color w:val="A6A6A6" w:themeColor="background1" w:themeShade="A6"/>
          <w:szCs w:val="24"/>
          <w:vertAlign w:val="subscript"/>
        </w:rPr>
        <w:t>2</w:t>
      </w:r>
      <w:r w:rsidRPr="00CA4BBC">
        <w:rPr>
          <w:color w:val="A6A6A6" w:themeColor="background1" w:themeShade="A6"/>
          <w:szCs w:val="24"/>
        </w:rPr>
        <w:t xml:space="preserve"> mass emission correction coefficients have been determined, the phase-specific CO</w:t>
      </w:r>
      <w:r w:rsidRPr="00CA4BBC">
        <w:rPr>
          <w:color w:val="A6A6A6" w:themeColor="background1" w:themeShade="A6"/>
          <w:szCs w:val="24"/>
          <w:vertAlign w:val="subscript"/>
        </w:rPr>
        <w:t>2</w:t>
      </w:r>
      <w:r w:rsidRPr="00CA4BBC">
        <w:rPr>
          <w:color w:val="A6A6A6" w:themeColor="background1" w:themeShade="A6"/>
          <w:szCs w:val="24"/>
        </w:rPr>
        <w:t xml:space="preserve"> mass emission shall be calculated </w:t>
      </w:r>
      <w:r w:rsidRPr="00CA4BBC">
        <w:rPr>
          <w:bCs/>
          <w:color w:val="A6A6A6" w:themeColor="background1" w:themeShade="A6"/>
          <w:szCs w:val="24"/>
        </w:rPr>
        <w:t>using the following equation</w:t>
      </w:r>
      <w:r w:rsidRPr="00CA4BBC">
        <w:rPr>
          <w:color w:val="A6A6A6" w:themeColor="background1" w:themeShade="A6"/>
          <w:szCs w:val="24"/>
        </w:rPr>
        <w:t>:</w:t>
      </w:r>
    </w:p>
    <w:p w14:paraId="4E1B0C63" w14:textId="77777777" w:rsidR="00497D09" w:rsidRPr="00CA4BBC" w:rsidRDefault="00311BD7" w:rsidP="00497D09">
      <w:pPr>
        <w:pStyle w:val="SingleTxtG"/>
        <w:tabs>
          <w:tab w:val="left" w:pos="7938"/>
        </w:tabs>
        <w:ind w:left="2268"/>
        <w:rPr>
          <w:color w:val="A6A6A6" w:themeColor="background1" w:themeShade="A6"/>
          <w:szCs w:val="24"/>
        </w:rPr>
      </w:pPr>
      <m:oMathPara>
        <m:oMathParaPr>
          <m:jc m:val="center"/>
        </m:oMathPara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CO2,CS,p</m:t>
              </m:r>
            </m:sub>
          </m:sSub>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CO2,CS,nb,p</m:t>
              </m:r>
            </m:sub>
          </m:sSub>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K</m:t>
              </m:r>
            </m:e>
            <m:sub>
              <m:r>
                <m:rPr>
                  <m:sty m:val="p"/>
                </m:rPr>
                <w:rPr>
                  <w:rFonts w:ascii="Cambria Math" w:hAnsi="Cambria Math"/>
                  <w:color w:val="A6A6A6" w:themeColor="background1" w:themeShade="A6"/>
                  <w:szCs w:val="24"/>
                </w:rPr>
                <m:t>CO2,p</m:t>
              </m:r>
            </m:sub>
          </m:sSub>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DC,CS,p</m:t>
              </m:r>
            </m:sub>
          </m:sSub>
        </m:oMath>
      </m:oMathPara>
    </w:p>
    <w:p w14:paraId="7EB70D99" w14:textId="77777777" w:rsidR="00497D09" w:rsidRPr="00CA4BBC" w:rsidRDefault="00497D09" w:rsidP="00497D09">
      <w:pPr>
        <w:pStyle w:val="SingleTxtG"/>
        <w:ind w:left="3544" w:hanging="1276"/>
        <w:rPr>
          <w:color w:val="A6A6A6" w:themeColor="background1" w:themeShade="A6"/>
          <w:szCs w:val="24"/>
        </w:rPr>
      </w:pPr>
      <w:r w:rsidRPr="00CA4BBC">
        <w:rPr>
          <w:color w:val="A6A6A6" w:themeColor="background1" w:themeShade="A6"/>
          <w:szCs w:val="24"/>
        </w:rPr>
        <w:t>where:</w:t>
      </w:r>
    </w:p>
    <w:p w14:paraId="4F91AC67" w14:textId="7C28AA39" w:rsidR="00497D09" w:rsidRPr="00CA4BBC" w:rsidRDefault="00311BD7"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CO2,CS,p</m:t>
            </m:r>
          </m:sub>
        </m:sSub>
      </m:oMath>
      <w:r w:rsidR="00497D09" w:rsidRPr="00CA4BBC">
        <w:rPr>
          <w:color w:val="A6A6A6" w:themeColor="background1" w:themeShade="A6"/>
          <w:szCs w:val="24"/>
        </w:rPr>
        <w:tab/>
        <w:t>is the charge-sustaining CO</w:t>
      </w:r>
      <w:r w:rsidR="00497D09" w:rsidRPr="00CA4BBC">
        <w:rPr>
          <w:color w:val="A6A6A6" w:themeColor="background1" w:themeShade="A6"/>
          <w:szCs w:val="24"/>
          <w:vertAlign w:val="subscript"/>
        </w:rPr>
        <w:t>2</w:t>
      </w:r>
      <w:r w:rsidR="00497D09" w:rsidRPr="00CA4BBC">
        <w:rPr>
          <w:color w:val="A6A6A6" w:themeColor="background1" w:themeShade="A6"/>
          <w:szCs w:val="24"/>
        </w:rPr>
        <w:t xml:space="preserve"> mass emission of phase p of the charge-sustaining </w:t>
      </w:r>
      <w:del w:id="489" w:author="JRC" w:date="2020-03-09T14:20:00Z">
        <w:r w:rsidR="009603A0" w:rsidRPr="00562AE6" w:rsidDel="001B16DE">
          <w:rPr>
            <w:strike/>
            <w:color w:val="7030A0"/>
          </w:rPr>
          <w:delText>Type 1</w:delText>
        </w:r>
        <w:r w:rsidR="00497D09" w:rsidRPr="00CA4BBC" w:rsidDel="001B16DE">
          <w:rPr>
            <w:color w:val="A6A6A6" w:themeColor="background1" w:themeShade="A6"/>
            <w:szCs w:val="24"/>
          </w:rPr>
          <w:delText xml:space="preserve"> </w:delText>
        </w:r>
      </w:del>
      <w:r w:rsidR="00497D09" w:rsidRPr="00CA4BBC">
        <w:rPr>
          <w:color w:val="A6A6A6" w:themeColor="background1" w:themeShade="A6"/>
          <w:szCs w:val="24"/>
        </w:rPr>
        <w:t>test according to Table A8/5, step No. 3, g/km;</w:t>
      </w:r>
    </w:p>
    <w:p w14:paraId="228FD525" w14:textId="05647428" w:rsidR="00497D09" w:rsidRPr="00CA4BBC" w:rsidRDefault="00311BD7"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CO2,CS,nb,p</m:t>
            </m:r>
          </m:sub>
        </m:sSub>
      </m:oMath>
      <w:r w:rsidR="00497D09" w:rsidRPr="00CA4BBC">
        <w:rPr>
          <w:color w:val="A6A6A6" w:themeColor="background1" w:themeShade="A6"/>
          <w:szCs w:val="24"/>
          <w:vertAlign w:val="subscript"/>
        </w:rPr>
        <w:tab/>
      </w:r>
      <w:r w:rsidR="00497D09" w:rsidRPr="00CA4BBC">
        <w:rPr>
          <w:color w:val="A6A6A6" w:themeColor="background1" w:themeShade="A6"/>
          <w:szCs w:val="24"/>
          <w:vertAlign w:val="subscript"/>
        </w:rPr>
        <w:tab/>
      </w:r>
      <w:r w:rsidR="00497D09" w:rsidRPr="00CA4BBC">
        <w:rPr>
          <w:color w:val="A6A6A6" w:themeColor="background1" w:themeShade="A6"/>
          <w:szCs w:val="24"/>
        </w:rPr>
        <w:t>is the non-balanced CO</w:t>
      </w:r>
      <w:r w:rsidR="00497D09" w:rsidRPr="00CA4BBC">
        <w:rPr>
          <w:color w:val="A6A6A6" w:themeColor="background1" w:themeShade="A6"/>
          <w:szCs w:val="24"/>
          <w:vertAlign w:val="subscript"/>
        </w:rPr>
        <w:t>2</w:t>
      </w:r>
      <w:r w:rsidR="00497D09" w:rsidRPr="00CA4BBC">
        <w:rPr>
          <w:color w:val="A6A6A6" w:themeColor="background1" w:themeShade="A6"/>
          <w:szCs w:val="24"/>
        </w:rPr>
        <w:t xml:space="preserve"> mass emission of phase p of the charge-sustaining </w:t>
      </w:r>
      <w:del w:id="490" w:author="JRC" w:date="2020-03-09T14:20:00Z">
        <w:r w:rsidR="009603A0" w:rsidRPr="00562AE6" w:rsidDel="001B16DE">
          <w:rPr>
            <w:strike/>
            <w:color w:val="7030A0"/>
          </w:rPr>
          <w:delText>Type 1</w:delText>
        </w:r>
        <w:r w:rsidR="00497D09" w:rsidRPr="00CA4BBC" w:rsidDel="001B16DE">
          <w:rPr>
            <w:color w:val="A6A6A6" w:themeColor="background1" w:themeShade="A6"/>
            <w:szCs w:val="24"/>
          </w:rPr>
          <w:delText xml:space="preserve"> </w:delText>
        </w:r>
      </w:del>
      <w:r w:rsidR="00497D09" w:rsidRPr="00CA4BBC">
        <w:rPr>
          <w:color w:val="A6A6A6" w:themeColor="background1" w:themeShade="A6"/>
          <w:szCs w:val="24"/>
        </w:rPr>
        <w:t>test, not corrected for the energy balance, determined according to Table A8/5, step No. 1, g/km;</w:t>
      </w:r>
    </w:p>
    <w:p w14:paraId="02F0AB3C" w14:textId="071DD699" w:rsidR="00497D09" w:rsidRPr="00CA4BBC" w:rsidRDefault="00497D09" w:rsidP="00497D09">
      <w:pPr>
        <w:pStyle w:val="SingleTxtG"/>
        <w:ind w:left="3402" w:hanging="1134"/>
        <w:rPr>
          <w:color w:val="A6A6A6" w:themeColor="background1" w:themeShade="A6"/>
          <w:szCs w:val="24"/>
        </w:rPr>
      </w:pPr>
      <m:oMath>
        <m:r>
          <m:rPr>
            <m:sty m:val="p"/>
          </m:rPr>
          <w:rPr>
            <w:rFonts w:ascii="Cambria Math" w:hAnsi="Cambria Math"/>
            <w:color w:val="A6A6A6" w:themeColor="background1" w:themeShade="A6"/>
            <w:szCs w:val="24"/>
          </w:rPr>
          <m:t xml:space="preserve"> </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DC,CS,p</m:t>
            </m:r>
          </m:sub>
        </m:sSub>
      </m:oMath>
      <w:r w:rsidRPr="00CA4BBC">
        <w:rPr>
          <w:color w:val="A6A6A6" w:themeColor="background1" w:themeShade="A6"/>
          <w:szCs w:val="24"/>
        </w:rPr>
        <w:tab/>
        <w:t xml:space="preserve">is the electric energy consumption of phase p of the charge-sustaining </w:t>
      </w:r>
      <w:del w:id="491" w:author="JRC" w:date="2020-03-09T14:20:00Z">
        <w:r w:rsidR="009603A0" w:rsidRPr="00562AE6" w:rsidDel="001B16DE">
          <w:rPr>
            <w:strike/>
            <w:color w:val="7030A0"/>
          </w:rPr>
          <w:delText>Type 1</w:delText>
        </w:r>
        <w:r w:rsidRPr="00CA4BBC" w:rsidDel="001B16DE">
          <w:rPr>
            <w:color w:val="A6A6A6" w:themeColor="background1" w:themeShade="A6"/>
            <w:szCs w:val="24"/>
          </w:rPr>
          <w:delText xml:space="preserve"> </w:delText>
        </w:r>
      </w:del>
      <w:r w:rsidRPr="00CA4BBC">
        <w:rPr>
          <w:color w:val="A6A6A6" w:themeColor="background1" w:themeShade="A6"/>
          <w:szCs w:val="24"/>
        </w:rPr>
        <w:t>test, determined according to paragraph 4.3. of this annex</w:t>
      </w:r>
      <w:ins w:id="492" w:author="JRC" w:date="2020-03-09T14:22:00Z">
        <w:r w:rsidR="00000761">
          <w:rPr>
            <w:color w:val="A6A6A6" w:themeColor="background1" w:themeShade="A6"/>
            <w:szCs w:val="24"/>
          </w:rPr>
          <w:t xml:space="preserve"> XX</w:t>
        </w:r>
      </w:ins>
      <w:r w:rsidRPr="00CA4BBC">
        <w:rPr>
          <w:color w:val="A6A6A6" w:themeColor="background1" w:themeShade="A6"/>
          <w:szCs w:val="24"/>
        </w:rPr>
        <w:t xml:space="preserve">, </w:t>
      </w:r>
      <w:proofErr w:type="spellStart"/>
      <w:r w:rsidRPr="00CA4BBC">
        <w:rPr>
          <w:color w:val="A6A6A6" w:themeColor="background1" w:themeShade="A6"/>
          <w:szCs w:val="24"/>
        </w:rPr>
        <w:t>Wh</w:t>
      </w:r>
      <w:proofErr w:type="spellEnd"/>
      <w:r w:rsidRPr="00CA4BBC">
        <w:rPr>
          <w:color w:val="A6A6A6" w:themeColor="background1" w:themeShade="A6"/>
          <w:szCs w:val="24"/>
        </w:rPr>
        <w:t>/km;</w:t>
      </w:r>
    </w:p>
    <w:p w14:paraId="65E5D883" w14:textId="2E7E69FA" w:rsidR="00497D09" w:rsidRPr="00CA4BBC" w:rsidRDefault="00311BD7"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K</m:t>
            </m:r>
          </m:e>
          <m:sub>
            <m:r>
              <m:rPr>
                <m:sty m:val="p"/>
              </m:rPr>
              <w:rPr>
                <w:rFonts w:ascii="Cambria Math" w:hAnsi="Cambria Math"/>
                <w:color w:val="A6A6A6" w:themeColor="background1" w:themeShade="A6"/>
                <w:szCs w:val="24"/>
              </w:rPr>
              <m:t>CO2,p</m:t>
            </m:r>
          </m:sub>
        </m:sSub>
      </m:oMath>
      <w:r w:rsidR="00497D09" w:rsidRPr="00CA4BBC">
        <w:rPr>
          <w:color w:val="A6A6A6" w:themeColor="background1" w:themeShade="A6"/>
          <w:szCs w:val="24"/>
        </w:rPr>
        <w:tab/>
        <w:t>s the CO</w:t>
      </w:r>
      <w:r w:rsidR="00497D09" w:rsidRPr="00CA4BBC">
        <w:rPr>
          <w:color w:val="A6A6A6" w:themeColor="background1" w:themeShade="A6"/>
          <w:szCs w:val="24"/>
          <w:vertAlign w:val="subscript"/>
        </w:rPr>
        <w:t>2</w:t>
      </w:r>
      <w:r w:rsidR="00497D09" w:rsidRPr="00CA4BBC">
        <w:rPr>
          <w:color w:val="A6A6A6" w:themeColor="background1" w:themeShade="A6"/>
          <w:szCs w:val="24"/>
        </w:rPr>
        <w:t xml:space="preserve"> mass emission correction coefficient according to paragraph 2.3.2.2. of Appendix 2 to this annex</w:t>
      </w:r>
      <w:ins w:id="493" w:author="JRC" w:date="2020-03-09T14:22:00Z">
        <w:r w:rsidR="00000761">
          <w:rPr>
            <w:color w:val="A6A6A6" w:themeColor="background1" w:themeShade="A6"/>
            <w:szCs w:val="24"/>
          </w:rPr>
          <w:t xml:space="preserve"> XX</w:t>
        </w:r>
      </w:ins>
      <w:r w:rsidR="00497D09" w:rsidRPr="00CA4BBC">
        <w:rPr>
          <w:color w:val="A6A6A6" w:themeColor="background1" w:themeShade="A6"/>
          <w:szCs w:val="24"/>
        </w:rPr>
        <w:t>, (g/</w:t>
      </w:r>
      <w:r w:rsidR="00497D09" w:rsidRPr="00CA4BBC">
        <w:rPr>
          <w:color w:val="A6A6A6" w:themeColor="background1" w:themeShade="A6"/>
        </w:rPr>
        <w:t>km)</w:t>
      </w:r>
      <w:r w:rsidR="00497D09" w:rsidRPr="00CA4BBC">
        <w:rPr>
          <w:color w:val="A6A6A6" w:themeColor="background1" w:themeShade="A6"/>
          <w:szCs w:val="24"/>
        </w:rPr>
        <w:t>/(</w:t>
      </w:r>
      <w:proofErr w:type="spellStart"/>
      <w:r w:rsidR="00497D09" w:rsidRPr="00CA4BBC">
        <w:rPr>
          <w:color w:val="A6A6A6" w:themeColor="background1" w:themeShade="A6"/>
          <w:szCs w:val="24"/>
        </w:rPr>
        <w:t>Wh</w:t>
      </w:r>
      <w:proofErr w:type="spellEnd"/>
      <w:r w:rsidR="00497D09" w:rsidRPr="00CA4BBC">
        <w:rPr>
          <w:color w:val="A6A6A6" w:themeColor="background1" w:themeShade="A6"/>
          <w:szCs w:val="24"/>
        </w:rPr>
        <w:t>/km);</w:t>
      </w:r>
    </w:p>
    <w:p w14:paraId="3DB010E1" w14:textId="77777777" w:rsidR="00497D09" w:rsidRPr="00CA4BBC" w:rsidRDefault="00497D09" w:rsidP="00497D09">
      <w:pPr>
        <w:pStyle w:val="SingleTxtG"/>
        <w:ind w:left="3402" w:hanging="1134"/>
        <w:rPr>
          <w:color w:val="A6A6A6" w:themeColor="background1" w:themeShade="A6"/>
          <w:szCs w:val="24"/>
        </w:rPr>
      </w:pPr>
      <m:oMath>
        <m:r>
          <m:rPr>
            <m:sty m:val="p"/>
          </m:rPr>
          <w:rPr>
            <w:rFonts w:ascii="Cambria Math" w:hAnsi="Cambria Math"/>
            <w:color w:val="A6A6A6" w:themeColor="background1" w:themeShade="A6"/>
            <w:szCs w:val="24"/>
          </w:rPr>
          <m:t>p</m:t>
        </m:r>
      </m:oMath>
      <w:r w:rsidRPr="00CA4BBC">
        <w:rPr>
          <w:color w:val="A6A6A6" w:themeColor="background1" w:themeShade="A6"/>
          <w:szCs w:val="24"/>
        </w:rPr>
        <w:tab/>
        <w:t>is the index of the individual phase within the applicable WLTP test cycle.</w:t>
      </w:r>
    </w:p>
    <w:p w14:paraId="268458D0" w14:textId="74297380" w:rsidR="00497D09" w:rsidRPr="00CA4BBC" w:rsidRDefault="00497D09" w:rsidP="00497D09">
      <w:pPr>
        <w:pStyle w:val="SingleTxtG"/>
        <w:ind w:left="2268" w:hanging="1134"/>
        <w:rPr>
          <w:color w:val="A6A6A6" w:themeColor="background1" w:themeShade="A6"/>
          <w:szCs w:val="24"/>
        </w:rPr>
      </w:pPr>
      <w:r w:rsidRPr="00CA4BBC">
        <w:rPr>
          <w:color w:val="A6A6A6" w:themeColor="background1" w:themeShade="A6"/>
          <w:szCs w:val="24"/>
        </w:rPr>
        <w:t>4.1.2.</w:t>
      </w:r>
      <w:r w:rsidRPr="00CA4BBC">
        <w:rPr>
          <w:color w:val="A6A6A6" w:themeColor="background1" w:themeShade="A6"/>
          <w:szCs w:val="24"/>
        </w:rPr>
        <w:tab/>
      </w:r>
      <w:r w:rsidR="003E2957" w:rsidRPr="00CA4BBC">
        <w:rPr>
          <w:color w:val="A6A6A6" w:themeColor="background1" w:themeShade="A6"/>
          <w:szCs w:val="24"/>
        </w:rPr>
        <w:t>C</w:t>
      </w:r>
      <w:r w:rsidRPr="00CA4BBC">
        <w:rPr>
          <w:color w:val="A6A6A6" w:themeColor="background1" w:themeShade="A6"/>
          <w:szCs w:val="24"/>
        </w:rPr>
        <w:t>harge-depleting CO</w:t>
      </w:r>
      <w:r w:rsidRPr="00CA4BBC">
        <w:rPr>
          <w:color w:val="A6A6A6" w:themeColor="background1" w:themeShade="A6"/>
          <w:szCs w:val="24"/>
          <w:vertAlign w:val="subscript"/>
        </w:rPr>
        <w:t>2</w:t>
      </w:r>
      <w:r w:rsidRPr="00CA4BBC">
        <w:rPr>
          <w:color w:val="A6A6A6" w:themeColor="background1" w:themeShade="A6"/>
          <w:szCs w:val="24"/>
        </w:rPr>
        <w:t xml:space="preserve"> mass emission for OVC-HEVs</w:t>
      </w:r>
    </w:p>
    <w:p w14:paraId="72AF066C" w14:textId="77777777" w:rsidR="00905D46" w:rsidRPr="00CA4BBC" w:rsidRDefault="00905D46" w:rsidP="00497D09">
      <w:pPr>
        <w:pStyle w:val="SingleTxtG"/>
        <w:ind w:left="2268"/>
        <w:rPr>
          <w:color w:val="A6A6A6" w:themeColor="background1" w:themeShade="A6"/>
          <w:lang w:eastAsia="en-GB"/>
        </w:rPr>
      </w:pPr>
      <w:r w:rsidRPr="00CA4BBC">
        <w:rPr>
          <w:color w:val="A6A6A6" w:themeColor="background1" w:themeShade="A6"/>
          <w:lang w:eastAsia="en-GB"/>
        </w:rPr>
        <w:t>For 4-phase WLTP test</w:t>
      </w:r>
    </w:p>
    <w:p w14:paraId="3E4FEB92" w14:textId="4F43AF75" w:rsidR="00497D09" w:rsidRPr="00CA4BBC" w:rsidRDefault="00497D09" w:rsidP="00497D09">
      <w:pPr>
        <w:pStyle w:val="SingleTxtG"/>
        <w:ind w:left="2268"/>
        <w:rPr>
          <w:color w:val="A6A6A6" w:themeColor="background1" w:themeShade="A6"/>
          <w:szCs w:val="24"/>
        </w:rPr>
      </w:pPr>
      <w:r w:rsidRPr="00CA4BBC">
        <w:rPr>
          <w:color w:val="A6A6A6" w:themeColor="background1" w:themeShade="A6"/>
          <w:szCs w:val="24"/>
        </w:rPr>
        <w:t>The utility factor-weighted charge-depleting CO</w:t>
      </w:r>
      <w:r w:rsidRPr="00CA4BBC">
        <w:rPr>
          <w:color w:val="A6A6A6" w:themeColor="background1" w:themeShade="A6"/>
          <w:szCs w:val="24"/>
          <w:vertAlign w:val="subscript"/>
        </w:rPr>
        <w:t>2</w:t>
      </w:r>
      <w:r w:rsidRPr="00CA4BBC">
        <w:rPr>
          <w:color w:val="A6A6A6" w:themeColor="background1" w:themeShade="A6"/>
          <w:szCs w:val="24"/>
        </w:rPr>
        <w:t xml:space="preserve"> mass emission M</w:t>
      </w:r>
      <w:r w:rsidRPr="00CA4BBC">
        <w:rPr>
          <w:color w:val="A6A6A6" w:themeColor="background1" w:themeShade="A6"/>
          <w:szCs w:val="24"/>
          <w:vertAlign w:val="subscript"/>
        </w:rPr>
        <w:t>CO</w:t>
      </w:r>
      <w:proofErr w:type="gramStart"/>
      <w:r w:rsidRPr="00CA4BBC">
        <w:rPr>
          <w:color w:val="A6A6A6" w:themeColor="background1" w:themeShade="A6"/>
          <w:szCs w:val="24"/>
          <w:vertAlign w:val="subscript"/>
        </w:rPr>
        <w:t>2,CD</w:t>
      </w:r>
      <w:proofErr w:type="gramEnd"/>
      <w:r w:rsidRPr="00CA4BBC">
        <w:rPr>
          <w:color w:val="A6A6A6" w:themeColor="background1" w:themeShade="A6"/>
          <w:szCs w:val="24"/>
        </w:rPr>
        <w:t xml:space="preserve"> shall be calculated </w:t>
      </w:r>
      <w:r w:rsidRPr="00CA4BBC">
        <w:rPr>
          <w:bCs/>
          <w:color w:val="A6A6A6" w:themeColor="background1" w:themeShade="A6"/>
          <w:szCs w:val="24"/>
        </w:rPr>
        <w:t>using the following equation</w:t>
      </w:r>
      <w:r w:rsidRPr="00CA4BBC">
        <w:rPr>
          <w:color w:val="A6A6A6" w:themeColor="background1" w:themeShade="A6"/>
          <w:szCs w:val="24"/>
        </w:rPr>
        <w:t>:</w:t>
      </w:r>
    </w:p>
    <w:p w14:paraId="1B0D08DF" w14:textId="77777777" w:rsidR="00497D09" w:rsidRPr="00CA4BBC" w:rsidRDefault="00311BD7" w:rsidP="00497D09">
      <w:pPr>
        <w:pStyle w:val="SingleTxtG"/>
        <w:tabs>
          <w:tab w:val="left" w:pos="7938"/>
        </w:tabs>
        <w:ind w:left="2268"/>
        <w:rPr>
          <w:color w:val="A6A6A6" w:themeColor="background1" w:themeShade="A6"/>
          <w:szCs w:val="24"/>
        </w:rPr>
      </w:pPr>
      <m:oMathPara>
        <m:oMathParaPr>
          <m:jc m:val="center"/>
        </m:oMathPara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CO2,CD</m:t>
              </m:r>
            </m:sub>
          </m:sSub>
          <m:r>
            <m:rPr>
              <m:sty m:val="p"/>
            </m:rPr>
            <w:rPr>
              <w:rFonts w:ascii="Cambria Math" w:hAnsi="Cambria Math"/>
              <w:color w:val="A6A6A6" w:themeColor="background1" w:themeShade="A6"/>
              <w:szCs w:val="24"/>
            </w:rPr>
            <m:t xml:space="preserve">= </m:t>
          </m:r>
          <m:f>
            <m:fPr>
              <m:ctrlPr>
                <w:rPr>
                  <w:rFonts w:ascii="Cambria Math" w:hAnsi="Cambria Math"/>
                  <w:color w:val="A6A6A6" w:themeColor="background1" w:themeShade="A6"/>
                  <w:szCs w:val="24"/>
                </w:rPr>
              </m:ctrlPr>
            </m:fPr>
            <m:num>
              <m:nary>
                <m:naryPr>
                  <m:chr m:val="∑"/>
                  <m:limLoc m:val="undOvr"/>
                  <m:ctrlPr>
                    <w:rPr>
                      <w:rFonts w:ascii="Cambria Math" w:hAnsi="Cambria Math"/>
                      <w:color w:val="A6A6A6" w:themeColor="background1" w:themeShade="A6"/>
                      <w:szCs w:val="24"/>
                    </w:rPr>
                  </m:ctrlPr>
                </m:naryPr>
                <m:sub>
                  <m:r>
                    <m:rPr>
                      <m:sty m:val="p"/>
                    </m:rPr>
                    <w:rPr>
                      <w:rFonts w:ascii="Cambria Math" w:hAnsi="Cambria Math"/>
                      <w:color w:val="A6A6A6" w:themeColor="background1" w:themeShade="A6"/>
                      <w:szCs w:val="24"/>
                    </w:rPr>
                    <m:t>j=1</m:t>
                  </m:r>
                </m:sub>
                <m:sup>
                  <m:r>
                    <m:rPr>
                      <m:sty m:val="p"/>
                    </m:rPr>
                    <w:rPr>
                      <w:rFonts w:ascii="Cambria Math" w:hAnsi="Cambria Math"/>
                      <w:color w:val="A6A6A6" w:themeColor="background1" w:themeShade="A6"/>
                      <w:szCs w:val="24"/>
                    </w:rPr>
                    <m:t>k</m:t>
                  </m:r>
                </m:sup>
                <m:e>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UF</m:t>
                      </m:r>
                    </m:e>
                    <m:sub>
                      <m:r>
                        <m:rPr>
                          <m:sty m:val="p"/>
                        </m:rPr>
                        <w:rPr>
                          <w:rFonts w:ascii="Cambria Math" w:hAnsi="Cambria Math"/>
                          <w:color w:val="A6A6A6" w:themeColor="background1" w:themeShade="A6"/>
                          <w:szCs w:val="24"/>
                        </w:rPr>
                        <m:t xml:space="preserve">j </m:t>
                      </m:r>
                    </m:sub>
                  </m:sSub>
                  <m:r>
                    <m:rPr>
                      <m:sty m:val="p"/>
                    </m:rPr>
                    <w:rPr>
                      <w:rFonts w:ascii="Cambria Math" w:hAnsi="Cambria Math"/>
                      <w:color w:val="A6A6A6" w:themeColor="background1" w:themeShade="A6"/>
                    </w:rPr>
                    <m:t>×</m:t>
                  </m:r>
                  <m:r>
                    <m:rPr>
                      <m:sty m:val="p"/>
                    </m:rPr>
                    <w:rPr>
                      <w:rFonts w:ascii="Cambria Math" w:hAnsi="Cambria Math"/>
                      <w:color w:val="A6A6A6" w:themeColor="background1" w:themeShade="A6"/>
                      <w:szCs w:val="24"/>
                    </w:rPr>
                    <m:t xml:space="preserve"> </m:t>
                  </m:r>
                </m:e>
              </m:nary>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CO2,CD,j</m:t>
                  </m:r>
                </m:sub>
              </m:sSub>
              <m:r>
                <m:rPr>
                  <m:sty m:val="p"/>
                </m:rPr>
                <w:rPr>
                  <w:rFonts w:ascii="Cambria Math" w:hAnsi="Cambria Math"/>
                  <w:color w:val="A6A6A6" w:themeColor="background1" w:themeShade="A6"/>
                  <w:szCs w:val="24"/>
                </w:rPr>
                <m:t>)</m:t>
              </m:r>
            </m:num>
            <m:den>
              <m:nary>
                <m:naryPr>
                  <m:chr m:val="∑"/>
                  <m:limLoc m:val="undOvr"/>
                  <m:ctrlPr>
                    <w:rPr>
                      <w:rFonts w:ascii="Cambria Math" w:hAnsi="Cambria Math"/>
                      <w:color w:val="A6A6A6" w:themeColor="background1" w:themeShade="A6"/>
                      <w:szCs w:val="24"/>
                    </w:rPr>
                  </m:ctrlPr>
                </m:naryPr>
                <m:sub>
                  <m:r>
                    <m:rPr>
                      <m:sty m:val="p"/>
                    </m:rPr>
                    <w:rPr>
                      <w:rFonts w:ascii="Cambria Math" w:hAnsi="Cambria Math"/>
                      <w:color w:val="A6A6A6" w:themeColor="background1" w:themeShade="A6"/>
                      <w:szCs w:val="24"/>
                    </w:rPr>
                    <m:t>j=1</m:t>
                  </m:r>
                </m:sub>
                <m:sup>
                  <m:r>
                    <m:rPr>
                      <m:sty m:val="p"/>
                    </m:rPr>
                    <w:rPr>
                      <w:rFonts w:ascii="Cambria Math" w:hAnsi="Cambria Math"/>
                      <w:color w:val="A6A6A6" w:themeColor="background1" w:themeShade="A6"/>
                      <w:szCs w:val="24"/>
                    </w:rPr>
                    <m:t>k</m:t>
                  </m:r>
                </m:sup>
                <m:e>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UF</m:t>
                      </m:r>
                    </m:e>
                    <m:sub>
                      <m:r>
                        <m:rPr>
                          <m:sty m:val="p"/>
                        </m:rPr>
                        <w:rPr>
                          <w:rFonts w:ascii="Cambria Math" w:hAnsi="Cambria Math"/>
                          <w:color w:val="A6A6A6" w:themeColor="background1" w:themeShade="A6"/>
                          <w:szCs w:val="24"/>
                        </w:rPr>
                        <m:t>j</m:t>
                      </m:r>
                    </m:sub>
                  </m:sSub>
                </m:e>
              </m:nary>
            </m:den>
          </m:f>
        </m:oMath>
      </m:oMathPara>
    </w:p>
    <w:p w14:paraId="5918E52A" w14:textId="77777777" w:rsidR="00905D46" w:rsidRPr="00CA4BBC" w:rsidRDefault="00905D46" w:rsidP="00905D46">
      <w:pPr>
        <w:pStyle w:val="SingleTxtG"/>
        <w:ind w:left="2268"/>
        <w:rPr>
          <w:color w:val="A6A6A6" w:themeColor="background1" w:themeShade="A6"/>
          <w:lang w:eastAsia="en-GB"/>
        </w:rPr>
      </w:pPr>
      <w:r w:rsidRPr="00CA4BBC">
        <w:rPr>
          <w:color w:val="A6A6A6" w:themeColor="background1" w:themeShade="A6"/>
          <w:lang w:eastAsia="en-GB"/>
        </w:rPr>
        <w:t>For 3-phase WLTP test</w:t>
      </w:r>
    </w:p>
    <w:p w14:paraId="55A168D7" w14:textId="41BD141F" w:rsidR="00905D46" w:rsidRPr="00CA4BBC" w:rsidRDefault="00905D46" w:rsidP="00905D46">
      <w:pPr>
        <w:pStyle w:val="SingleTxtG"/>
        <w:rPr>
          <w:color w:val="A6A6A6" w:themeColor="background1" w:themeShade="A6"/>
          <w:szCs w:val="24"/>
        </w:rPr>
      </w:pPr>
      <w:r w:rsidRPr="00CA4BBC">
        <w:rPr>
          <w:color w:val="A6A6A6" w:themeColor="background1" w:themeShade="A6"/>
          <w:szCs w:val="24"/>
        </w:rPr>
        <w:t>The charge-depleting CO</w:t>
      </w:r>
      <w:r w:rsidRPr="00CA4BBC">
        <w:rPr>
          <w:color w:val="A6A6A6" w:themeColor="background1" w:themeShade="A6"/>
          <w:szCs w:val="24"/>
          <w:vertAlign w:val="subscript"/>
        </w:rPr>
        <w:t>2</w:t>
      </w:r>
      <w:r w:rsidRPr="00CA4BBC">
        <w:rPr>
          <w:color w:val="A6A6A6" w:themeColor="background1" w:themeShade="A6"/>
          <w:szCs w:val="24"/>
        </w:rPr>
        <w:t xml:space="preserve"> mass emission M</w:t>
      </w:r>
      <w:r w:rsidRPr="00CA4BBC">
        <w:rPr>
          <w:color w:val="A6A6A6" w:themeColor="background1" w:themeShade="A6"/>
          <w:szCs w:val="24"/>
          <w:vertAlign w:val="subscript"/>
        </w:rPr>
        <w:t>CO</w:t>
      </w:r>
      <w:proofErr w:type="gramStart"/>
      <w:r w:rsidRPr="00CA4BBC">
        <w:rPr>
          <w:color w:val="A6A6A6" w:themeColor="background1" w:themeShade="A6"/>
          <w:szCs w:val="24"/>
          <w:vertAlign w:val="subscript"/>
        </w:rPr>
        <w:t>2,CD</w:t>
      </w:r>
      <w:proofErr w:type="gramEnd"/>
      <w:r w:rsidRPr="00CA4BBC">
        <w:rPr>
          <w:color w:val="A6A6A6" w:themeColor="background1" w:themeShade="A6"/>
          <w:szCs w:val="24"/>
        </w:rPr>
        <w:t xml:space="preserve"> shall be calculated </w:t>
      </w:r>
      <w:r w:rsidRPr="00CA4BBC">
        <w:rPr>
          <w:bCs/>
          <w:color w:val="A6A6A6" w:themeColor="background1" w:themeShade="A6"/>
          <w:szCs w:val="24"/>
        </w:rPr>
        <w:t>using the following equation</w:t>
      </w:r>
      <w:r w:rsidRPr="00CA4BBC">
        <w:rPr>
          <w:color w:val="A6A6A6" w:themeColor="background1" w:themeShade="A6"/>
          <w:szCs w:val="24"/>
        </w:rPr>
        <w:t>:</w:t>
      </w:r>
    </w:p>
    <w:p w14:paraId="2867E62C" w14:textId="3FBAFD09" w:rsidR="00FC18A4" w:rsidRPr="00CA4BBC" w:rsidRDefault="00311BD7" w:rsidP="00FC18A4">
      <w:pPr>
        <w:pStyle w:val="SingleTxtG"/>
        <w:tabs>
          <w:tab w:val="left" w:pos="7938"/>
        </w:tabs>
        <w:ind w:left="2268"/>
        <w:rPr>
          <w:color w:val="A6A6A6" w:themeColor="background1" w:themeShade="A6"/>
          <w:szCs w:val="24"/>
        </w:rPr>
      </w:pPr>
      <m:oMathPara>
        <m:oMathParaPr>
          <m:jc m:val="center"/>
        </m:oMathPara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CO2,CD</m:t>
              </m:r>
            </m:sub>
          </m:sSub>
          <m:r>
            <m:rPr>
              <m:sty m:val="p"/>
            </m:rPr>
            <w:rPr>
              <w:rFonts w:ascii="Cambria Math" w:hAnsi="Cambria Math"/>
              <w:color w:val="A6A6A6" w:themeColor="background1" w:themeShade="A6"/>
              <w:szCs w:val="24"/>
            </w:rPr>
            <m:t xml:space="preserve">= </m:t>
          </m:r>
          <m:f>
            <m:fPr>
              <m:ctrlPr>
                <w:rPr>
                  <w:rFonts w:ascii="Cambria Math" w:hAnsi="Cambria Math"/>
                  <w:color w:val="A6A6A6" w:themeColor="background1" w:themeShade="A6"/>
                  <w:szCs w:val="24"/>
                </w:rPr>
              </m:ctrlPr>
            </m:fPr>
            <m:num>
              <m:nary>
                <m:naryPr>
                  <m:chr m:val="∑"/>
                  <m:limLoc m:val="undOvr"/>
                  <m:ctrlPr>
                    <w:rPr>
                      <w:rFonts w:ascii="Cambria Math" w:hAnsi="Cambria Math"/>
                      <w:color w:val="A6A6A6" w:themeColor="background1" w:themeShade="A6"/>
                      <w:szCs w:val="24"/>
                    </w:rPr>
                  </m:ctrlPr>
                </m:naryPr>
                <m:sub>
                  <m:r>
                    <m:rPr>
                      <m:sty m:val="p"/>
                    </m:rPr>
                    <w:rPr>
                      <w:rFonts w:ascii="Cambria Math" w:hAnsi="Cambria Math"/>
                      <w:color w:val="A6A6A6" w:themeColor="background1" w:themeShade="A6"/>
                      <w:szCs w:val="24"/>
                    </w:rPr>
                    <m:t>j=1</m:t>
                  </m:r>
                </m:sub>
                <m:sup>
                  <m:r>
                    <m:rPr>
                      <m:sty m:val="p"/>
                    </m:rPr>
                    <w:rPr>
                      <w:rFonts w:ascii="Cambria Math" w:hAnsi="Cambria Math"/>
                      <w:color w:val="A6A6A6" w:themeColor="background1" w:themeShade="A6"/>
                      <w:szCs w:val="24"/>
                    </w:rPr>
                    <m:t>k</m:t>
                  </m:r>
                </m:sup>
                <m:e>
                  <m:r>
                    <m:rPr>
                      <m:sty m:val="p"/>
                    </m:rPr>
                    <w:rPr>
                      <w:rFonts w:ascii="Cambria Math" w:hAnsi="Cambria Math"/>
                      <w:color w:val="A6A6A6" w:themeColor="background1" w:themeShade="A6"/>
                      <w:szCs w:val="24"/>
                    </w:rPr>
                    <m:t>(</m:t>
                  </m:r>
                </m:e>
              </m:nary>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CO2,CD,j</m:t>
                  </m:r>
                </m:sub>
              </m:sSub>
              <m:r>
                <m:rPr>
                  <m:sty m:val="p"/>
                </m:rPr>
                <w:rPr>
                  <w:rFonts w:ascii="Cambria Math" w:hAnsi="Cambria Math"/>
                  <w:color w:val="A6A6A6" w:themeColor="background1" w:themeShade="A6"/>
                </w:rPr>
                <m:t xml:space="preserve">× </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d</m:t>
                  </m:r>
                </m:e>
                <m:sub>
                  <m:r>
                    <m:rPr>
                      <m:sty m:val="p"/>
                    </m:rPr>
                    <w:rPr>
                      <w:rFonts w:ascii="Cambria Math" w:hAnsi="Cambria Math"/>
                      <w:color w:val="A6A6A6" w:themeColor="background1" w:themeShade="A6"/>
                      <w:szCs w:val="24"/>
                    </w:rPr>
                    <m:t xml:space="preserve">j </m:t>
                  </m:r>
                </m:sub>
              </m:sSub>
              <m:r>
                <m:rPr>
                  <m:sty m:val="p"/>
                </m:rPr>
                <w:rPr>
                  <w:rFonts w:ascii="Cambria Math" w:hAnsi="Cambria Math"/>
                  <w:color w:val="A6A6A6" w:themeColor="background1" w:themeShade="A6"/>
                  <w:szCs w:val="24"/>
                </w:rPr>
                <m:t>)</m:t>
              </m:r>
            </m:num>
            <m:den>
              <m:nary>
                <m:naryPr>
                  <m:chr m:val="∑"/>
                  <m:limLoc m:val="undOvr"/>
                  <m:ctrlPr>
                    <w:rPr>
                      <w:rFonts w:ascii="Cambria Math" w:hAnsi="Cambria Math"/>
                      <w:color w:val="A6A6A6" w:themeColor="background1" w:themeShade="A6"/>
                      <w:szCs w:val="24"/>
                    </w:rPr>
                  </m:ctrlPr>
                </m:naryPr>
                <m:sub>
                  <m:r>
                    <m:rPr>
                      <m:sty m:val="p"/>
                    </m:rPr>
                    <w:rPr>
                      <w:rFonts w:ascii="Cambria Math" w:hAnsi="Cambria Math"/>
                      <w:color w:val="A6A6A6" w:themeColor="background1" w:themeShade="A6"/>
                      <w:szCs w:val="24"/>
                    </w:rPr>
                    <m:t>j=1</m:t>
                  </m:r>
                </m:sub>
                <m:sup>
                  <m:r>
                    <m:rPr>
                      <m:sty m:val="p"/>
                    </m:rPr>
                    <w:rPr>
                      <w:rFonts w:ascii="Cambria Math" w:hAnsi="Cambria Math"/>
                      <w:color w:val="A6A6A6" w:themeColor="background1" w:themeShade="A6"/>
                      <w:szCs w:val="24"/>
                    </w:rPr>
                    <m:t>k</m:t>
                  </m:r>
                </m:sup>
                <m:e>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d</m:t>
                      </m:r>
                    </m:e>
                    <m:sub>
                      <m:r>
                        <m:rPr>
                          <m:sty m:val="p"/>
                        </m:rPr>
                        <w:rPr>
                          <w:rFonts w:ascii="Cambria Math" w:hAnsi="Cambria Math"/>
                          <w:color w:val="A6A6A6" w:themeColor="background1" w:themeShade="A6"/>
                          <w:szCs w:val="24"/>
                        </w:rPr>
                        <m:t xml:space="preserve">j </m:t>
                      </m:r>
                    </m:sub>
                  </m:sSub>
                </m:e>
              </m:nary>
            </m:den>
          </m:f>
        </m:oMath>
      </m:oMathPara>
    </w:p>
    <w:p w14:paraId="5E1A1BC4" w14:textId="3F966528" w:rsidR="00497D09" w:rsidRPr="00CA4BBC" w:rsidRDefault="00497D09" w:rsidP="00497D09">
      <w:pPr>
        <w:pStyle w:val="SingleTxtG"/>
        <w:ind w:left="2268"/>
        <w:rPr>
          <w:color w:val="A6A6A6" w:themeColor="background1" w:themeShade="A6"/>
          <w:szCs w:val="24"/>
        </w:rPr>
      </w:pPr>
      <w:r w:rsidRPr="00CA4BBC">
        <w:rPr>
          <w:color w:val="A6A6A6" w:themeColor="background1" w:themeShade="A6"/>
          <w:szCs w:val="24"/>
        </w:rPr>
        <w:t>where:</w:t>
      </w:r>
    </w:p>
    <w:p w14:paraId="2AA8165B" w14:textId="77777777" w:rsidR="00497D09" w:rsidRPr="00CA4BBC" w:rsidRDefault="00311BD7"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CO2,CD</m:t>
            </m:r>
          </m:sub>
        </m:sSub>
      </m:oMath>
      <w:r w:rsidR="00497D09" w:rsidRPr="00CA4BBC">
        <w:rPr>
          <w:color w:val="A6A6A6" w:themeColor="background1" w:themeShade="A6"/>
          <w:szCs w:val="24"/>
          <w:vertAlign w:val="subscript"/>
        </w:rPr>
        <w:tab/>
      </w:r>
      <w:r w:rsidR="00497D09" w:rsidRPr="00CA4BBC">
        <w:rPr>
          <w:color w:val="A6A6A6" w:themeColor="background1" w:themeShade="A6"/>
          <w:szCs w:val="24"/>
        </w:rPr>
        <w:t>is the utility factor-weighted charge-depleting CO</w:t>
      </w:r>
      <w:r w:rsidR="00497D09" w:rsidRPr="00CA4BBC">
        <w:rPr>
          <w:color w:val="A6A6A6" w:themeColor="background1" w:themeShade="A6"/>
          <w:szCs w:val="24"/>
          <w:vertAlign w:val="subscript"/>
        </w:rPr>
        <w:t>2</w:t>
      </w:r>
      <w:r w:rsidR="00497D09" w:rsidRPr="00CA4BBC">
        <w:rPr>
          <w:color w:val="A6A6A6" w:themeColor="background1" w:themeShade="A6"/>
          <w:szCs w:val="24"/>
        </w:rPr>
        <w:t xml:space="preserve"> mass emission, g/km;</w:t>
      </w:r>
    </w:p>
    <w:p w14:paraId="0D6E66F8" w14:textId="06BE0763" w:rsidR="00497D09" w:rsidRPr="00CA4BBC" w:rsidRDefault="00311BD7"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CO2,CD,j</m:t>
            </m:r>
          </m:sub>
        </m:sSub>
      </m:oMath>
      <w:r w:rsidR="00497D09" w:rsidRPr="00CA4BBC">
        <w:rPr>
          <w:color w:val="A6A6A6" w:themeColor="background1" w:themeShade="A6"/>
          <w:szCs w:val="24"/>
        </w:rPr>
        <w:tab/>
        <w:t>is the CO</w:t>
      </w:r>
      <w:r w:rsidR="00497D09" w:rsidRPr="00CA4BBC">
        <w:rPr>
          <w:color w:val="A6A6A6" w:themeColor="background1" w:themeShade="A6"/>
          <w:szCs w:val="24"/>
          <w:vertAlign w:val="subscript"/>
        </w:rPr>
        <w:t>2</w:t>
      </w:r>
      <w:r w:rsidR="00497D09" w:rsidRPr="00CA4BBC">
        <w:rPr>
          <w:color w:val="A6A6A6" w:themeColor="background1" w:themeShade="A6"/>
          <w:szCs w:val="24"/>
        </w:rPr>
        <w:t xml:space="preserve"> mass emission determined according </w:t>
      </w:r>
      <w:proofErr w:type="gramStart"/>
      <w:r w:rsidR="00497D09" w:rsidRPr="00CA4BBC">
        <w:rPr>
          <w:color w:val="A6A6A6" w:themeColor="background1" w:themeShade="A6"/>
          <w:szCs w:val="24"/>
        </w:rPr>
        <w:t>to paragraph 3.2.1.</w:t>
      </w:r>
      <w:proofErr w:type="gramEnd"/>
      <w:r w:rsidR="00497D09" w:rsidRPr="00CA4BBC">
        <w:rPr>
          <w:color w:val="A6A6A6" w:themeColor="background1" w:themeShade="A6"/>
          <w:szCs w:val="24"/>
        </w:rPr>
        <w:t xml:space="preserve"> of Annex </w:t>
      </w:r>
      <w:del w:id="494" w:author="JRC" w:date="2020-03-09T14:23:00Z">
        <w:r w:rsidR="00497D09" w:rsidRPr="00CA4BBC" w:rsidDel="00000761">
          <w:rPr>
            <w:color w:val="A6A6A6" w:themeColor="background1" w:themeShade="A6"/>
            <w:szCs w:val="24"/>
          </w:rPr>
          <w:delText xml:space="preserve">B7 </w:delText>
        </w:r>
      </w:del>
      <w:ins w:id="495" w:author="JRC" w:date="2020-03-09T14:23:00Z">
        <w:r w:rsidR="00000761">
          <w:rPr>
            <w:color w:val="A6A6A6" w:themeColor="background1" w:themeShade="A6"/>
            <w:szCs w:val="24"/>
          </w:rPr>
          <w:t>XX</w:t>
        </w:r>
        <w:r w:rsidR="00000761" w:rsidRPr="00CA4BBC">
          <w:rPr>
            <w:color w:val="A6A6A6" w:themeColor="background1" w:themeShade="A6"/>
            <w:szCs w:val="24"/>
          </w:rPr>
          <w:t xml:space="preserve"> </w:t>
        </w:r>
      </w:ins>
      <w:r w:rsidR="00497D09" w:rsidRPr="00CA4BBC">
        <w:rPr>
          <w:color w:val="A6A6A6" w:themeColor="background1" w:themeShade="A6"/>
          <w:szCs w:val="24"/>
        </w:rPr>
        <w:t xml:space="preserve">of phase j of the charge-depleting </w:t>
      </w:r>
      <w:del w:id="496" w:author="JRC" w:date="2020-03-09T14:23:00Z">
        <w:r w:rsidR="009603A0" w:rsidRPr="00562AE6" w:rsidDel="00000761">
          <w:rPr>
            <w:strike/>
            <w:color w:val="7030A0"/>
          </w:rPr>
          <w:delText>Type 1</w:delText>
        </w:r>
        <w:r w:rsidR="00497D09" w:rsidRPr="00CA4BBC" w:rsidDel="00000761">
          <w:rPr>
            <w:color w:val="A6A6A6" w:themeColor="background1" w:themeShade="A6"/>
            <w:szCs w:val="24"/>
          </w:rPr>
          <w:delText xml:space="preserve"> </w:delText>
        </w:r>
      </w:del>
      <w:r w:rsidR="00497D09" w:rsidRPr="00CA4BBC">
        <w:rPr>
          <w:color w:val="A6A6A6" w:themeColor="background1" w:themeShade="A6"/>
          <w:szCs w:val="24"/>
        </w:rPr>
        <w:t>test, g/km;</w:t>
      </w:r>
    </w:p>
    <w:p w14:paraId="5F70FDA0" w14:textId="6B173665" w:rsidR="00497D09" w:rsidRPr="00CA4BBC" w:rsidRDefault="00311BD7"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UF</m:t>
            </m:r>
          </m:e>
          <m:sub>
            <m:r>
              <m:rPr>
                <m:sty m:val="p"/>
              </m:rPr>
              <w:rPr>
                <w:rFonts w:ascii="Cambria Math" w:hAnsi="Cambria Math"/>
                <w:color w:val="A6A6A6" w:themeColor="background1" w:themeShade="A6"/>
                <w:szCs w:val="24"/>
              </w:rPr>
              <m:t xml:space="preserve">j </m:t>
            </m:r>
          </m:sub>
        </m:sSub>
      </m:oMath>
      <w:r w:rsidR="00497D09" w:rsidRPr="00CA4BBC">
        <w:rPr>
          <w:color w:val="A6A6A6" w:themeColor="background1" w:themeShade="A6"/>
          <w:szCs w:val="24"/>
        </w:rPr>
        <w:tab/>
        <w:t>is the utility factor of phase j according to Appendix 5 to this annex</w:t>
      </w:r>
      <w:ins w:id="497" w:author="JRC" w:date="2020-03-09T14:24:00Z">
        <w:r w:rsidR="00000761">
          <w:rPr>
            <w:color w:val="A6A6A6" w:themeColor="background1" w:themeShade="A6"/>
            <w:szCs w:val="24"/>
          </w:rPr>
          <w:t xml:space="preserve"> XX</w:t>
        </w:r>
      </w:ins>
      <w:r w:rsidR="00497D09" w:rsidRPr="00CA4BBC">
        <w:rPr>
          <w:color w:val="A6A6A6" w:themeColor="background1" w:themeShade="A6"/>
          <w:szCs w:val="24"/>
        </w:rPr>
        <w:t>;</w:t>
      </w:r>
    </w:p>
    <w:p w14:paraId="0CBED28C" w14:textId="77777777" w:rsidR="00497D09" w:rsidRPr="00CA4BBC" w:rsidRDefault="00497D09" w:rsidP="00497D09">
      <w:pPr>
        <w:pStyle w:val="SingleTxtG"/>
        <w:ind w:left="3402" w:hanging="1134"/>
        <w:rPr>
          <w:color w:val="A6A6A6" w:themeColor="background1" w:themeShade="A6"/>
          <w:szCs w:val="24"/>
        </w:rPr>
      </w:pPr>
      <m:oMath>
        <m:r>
          <m:rPr>
            <m:sty m:val="p"/>
          </m:rPr>
          <w:rPr>
            <w:rFonts w:ascii="Cambria Math" w:hAnsi="Cambria Math"/>
            <w:color w:val="A6A6A6" w:themeColor="background1" w:themeShade="A6"/>
            <w:szCs w:val="24"/>
          </w:rPr>
          <w:lastRenderedPageBreak/>
          <m:t>j</m:t>
        </m:r>
      </m:oMath>
      <w:r w:rsidRPr="00CA4BBC">
        <w:rPr>
          <w:color w:val="A6A6A6" w:themeColor="background1" w:themeShade="A6"/>
          <w:szCs w:val="24"/>
        </w:rPr>
        <w:tab/>
        <w:t>is the index number of the considered phase;</w:t>
      </w:r>
    </w:p>
    <w:p w14:paraId="0F9FFC29" w14:textId="019D1C24" w:rsidR="00497D09" w:rsidRPr="00CA4BBC" w:rsidRDefault="00497D09" w:rsidP="00497D09">
      <w:pPr>
        <w:pStyle w:val="SingleTxtG"/>
        <w:ind w:left="3402" w:hanging="1134"/>
        <w:rPr>
          <w:color w:val="A6A6A6" w:themeColor="background1" w:themeShade="A6"/>
          <w:szCs w:val="24"/>
        </w:rPr>
      </w:pPr>
      <m:oMath>
        <m:r>
          <m:rPr>
            <m:sty m:val="p"/>
          </m:rPr>
          <w:rPr>
            <w:rFonts w:ascii="Cambria Math" w:hAnsi="Cambria Math"/>
            <w:color w:val="A6A6A6" w:themeColor="background1" w:themeShade="A6"/>
            <w:szCs w:val="24"/>
          </w:rPr>
          <m:t>k</m:t>
        </m:r>
      </m:oMath>
      <w:r w:rsidRPr="00CA4BBC">
        <w:rPr>
          <w:color w:val="A6A6A6" w:themeColor="background1" w:themeShade="A6"/>
          <w:szCs w:val="24"/>
        </w:rPr>
        <w:tab/>
        <w:t xml:space="preserve">is the number of phases driven up to the end of the transition cycle according </w:t>
      </w:r>
      <w:proofErr w:type="gramStart"/>
      <w:r w:rsidRPr="00CA4BBC">
        <w:rPr>
          <w:color w:val="A6A6A6" w:themeColor="background1" w:themeShade="A6"/>
          <w:szCs w:val="24"/>
        </w:rPr>
        <w:t>to paragraph 3.2.4.4.</w:t>
      </w:r>
      <w:proofErr w:type="gramEnd"/>
      <w:r w:rsidRPr="00CA4BBC">
        <w:rPr>
          <w:color w:val="A6A6A6" w:themeColor="background1" w:themeShade="A6"/>
          <w:szCs w:val="24"/>
        </w:rPr>
        <w:t xml:space="preserve"> of this annex</w:t>
      </w:r>
      <w:ins w:id="498" w:author="JRC" w:date="2020-03-09T14:24:00Z">
        <w:r w:rsidR="00000761">
          <w:rPr>
            <w:color w:val="A6A6A6" w:themeColor="background1" w:themeShade="A6"/>
            <w:szCs w:val="24"/>
          </w:rPr>
          <w:t xml:space="preserve"> XX</w:t>
        </w:r>
      </w:ins>
      <w:r w:rsidRPr="00CA4BBC">
        <w:rPr>
          <w:color w:val="A6A6A6" w:themeColor="background1" w:themeShade="A6"/>
          <w:szCs w:val="24"/>
        </w:rPr>
        <w:t>.</w:t>
      </w:r>
    </w:p>
    <w:p w14:paraId="07996652" w14:textId="77777777" w:rsidR="00497D09" w:rsidRPr="00CA4BBC" w:rsidRDefault="00497D09" w:rsidP="00497D09">
      <w:pPr>
        <w:pStyle w:val="SingleTxtG"/>
        <w:ind w:left="2268"/>
        <w:rPr>
          <w:color w:val="A6A6A6" w:themeColor="background1" w:themeShade="A6"/>
          <w:szCs w:val="24"/>
        </w:rPr>
      </w:pPr>
      <w:r w:rsidRPr="00CA4BBC">
        <w:rPr>
          <w:color w:val="A6A6A6" w:themeColor="background1" w:themeShade="A6"/>
          <w:szCs w:val="24"/>
        </w:rPr>
        <w:t xml:space="preserve">In the case that the interpolation </w:t>
      </w:r>
      <w:r w:rsidRPr="00CA4BBC">
        <w:rPr>
          <w:color w:val="A6A6A6" w:themeColor="background1" w:themeShade="A6"/>
          <w:szCs w:val="24"/>
          <w:lang w:eastAsia="ja-JP"/>
        </w:rPr>
        <w:t>method</w:t>
      </w:r>
      <w:r w:rsidRPr="00CA4BBC">
        <w:rPr>
          <w:color w:val="A6A6A6" w:themeColor="background1" w:themeShade="A6"/>
          <w:szCs w:val="24"/>
        </w:rPr>
        <w:t xml:space="preserve"> is applied, k shall be the number of phases driven up to the end of the transition cycle of vehicle L,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veh_L</m:t>
            </m:r>
          </m:sub>
        </m:sSub>
        <m:r>
          <w:rPr>
            <w:rFonts w:ascii="Cambria Math" w:hAnsi="Cambria Math"/>
            <w:color w:val="A6A6A6" w:themeColor="background1" w:themeShade="A6"/>
            <w:szCs w:val="24"/>
          </w:rPr>
          <m:t>.</m:t>
        </m:r>
      </m:oMath>
    </w:p>
    <w:p w14:paraId="22F71ED3" w14:textId="77777777" w:rsidR="00497D09" w:rsidRPr="00CA4BBC" w:rsidRDefault="00497D09" w:rsidP="00497D09">
      <w:pPr>
        <w:pStyle w:val="SingleTxtG"/>
        <w:ind w:left="2268"/>
        <w:rPr>
          <w:color w:val="A6A6A6" w:themeColor="background1" w:themeShade="A6"/>
          <w:spacing w:val="-4"/>
          <w:szCs w:val="24"/>
        </w:rPr>
      </w:pPr>
      <w:r w:rsidRPr="00CA4BBC">
        <w:rPr>
          <w:color w:val="A6A6A6" w:themeColor="background1" w:themeShade="A6"/>
          <w:spacing w:val="-4"/>
          <w:szCs w:val="24"/>
        </w:rPr>
        <w:t xml:space="preserve">If the transition cycle number driven by vehicle H, </w:t>
      </w:r>
      <m:oMath>
        <m:sSub>
          <m:sSubPr>
            <m:ctrlPr>
              <w:rPr>
                <w:rFonts w:ascii="Cambria Math" w:hAnsi="Cambria Math"/>
                <w:color w:val="A6A6A6" w:themeColor="background1" w:themeShade="A6"/>
                <w:spacing w:val="-4"/>
                <w:szCs w:val="24"/>
              </w:rPr>
            </m:ctrlPr>
          </m:sSubPr>
          <m:e>
            <m:r>
              <m:rPr>
                <m:sty m:val="p"/>
              </m:rPr>
              <w:rPr>
                <w:rFonts w:ascii="Cambria Math" w:hAnsi="Cambria Math"/>
                <w:color w:val="A6A6A6" w:themeColor="background1" w:themeShade="A6"/>
                <w:spacing w:val="-4"/>
                <w:szCs w:val="24"/>
              </w:rPr>
              <m:t>n</m:t>
            </m:r>
          </m:e>
          <m:sub>
            <m:sSub>
              <m:sSubPr>
                <m:ctrlPr>
                  <w:rPr>
                    <w:rFonts w:ascii="Cambria Math" w:hAnsi="Cambria Math"/>
                    <w:color w:val="A6A6A6" w:themeColor="background1" w:themeShade="A6"/>
                    <w:spacing w:val="-4"/>
                    <w:szCs w:val="24"/>
                  </w:rPr>
                </m:ctrlPr>
              </m:sSubPr>
              <m:e>
                <m:r>
                  <m:rPr>
                    <m:sty m:val="p"/>
                  </m:rPr>
                  <w:rPr>
                    <w:rFonts w:ascii="Cambria Math" w:hAnsi="Cambria Math"/>
                    <w:color w:val="A6A6A6" w:themeColor="background1" w:themeShade="A6"/>
                    <w:spacing w:val="-4"/>
                    <w:szCs w:val="24"/>
                  </w:rPr>
                  <m:t>veh</m:t>
                </m:r>
              </m:e>
              <m:sub>
                <m:r>
                  <m:rPr>
                    <m:sty m:val="p"/>
                  </m:rPr>
                  <w:rPr>
                    <w:rFonts w:ascii="Cambria Math" w:hAnsi="Cambria Math"/>
                    <w:color w:val="A6A6A6" w:themeColor="background1" w:themeShade="A6"/>
                    <w:spacing w:val="-4"/>
                    <w:szCs w:val="24"/>
                  </w:rPr>
                  <m:t>H</m:t>
                </m:r>
              </m:sub>
            </m:sSub>
          </m:sub>
        </m:sSub>
      </m:oMath>
      <w:r w:rsidRPr="00CA4BBC">
        <w:rPr>
          <w:color w:val="A6A6A6" w:themeColor="background1" w:themeShade="A6"/>
          <w:spacing w:val="-4"/>
          <w:szCs w:val="24"/>
        </w:rPr>
        <w:t xml:space="preserve">, and, if applicable, by an individual vehicle within the vehicle interpolation family, </w:t>
      </w:r>
      <m:oMath>
        <m:sSub>
          <m:sSubPr>
            <m:ctrlPr>
              <w:rPr>
                <w:rFonts w:ascii="Cambria Math" w:hAnsi="Cambria Math"/>
                <w:color w:val="A6A6A6" w:themeColor="background1" w:themeShade="A6"/>
                <w:spacing w:val="-4"/>
                <w:szCs w:val="24"/>
              </w:rPr>
            </m:ctrlPr>
          </m:sSubPr>
          <m:e>
            <m:r>
              <m:rPr>
                <m:sty m:val="p"/>
              </m:rPr>
              <w:rPr>
                <w:rFonts w:ascii="Cambria Math" w:hAnsi="Cambria Math"/>
                <w:color w:val="A6A6A6" w:themeColor="background1" w:themeShade="A6"/>
                <w:spacing w:val="-4"/>
                <w:szCs w:val="24"/>
              </w:rPr>
              <m:t>n</m:t>
            </m:r>
          </m:e>
          <m:sub>
            <m:sSub>
              <m:sSubPr>
                <m:ctrlPr>
                  <w:rPr>
                    <w:rFonts w:ascii="Cambria Math" w:hAnsi="Cambria Math"/>
                    <w:color w:val="A6A6A6" w:themeColor="background1" w:themeShade="A6"/>
                    <w:spacing w:val="-4"/>
                    <w:szCs w:val="24"/>
                  </w:rPr>
                </m:ctrlPr>
              </m:sSubPr>
              <m:e>
                <m:r>
                  <m:rPr>
                    <m:sty m:val="p"/>
                  </m:rPr>
                  <w:rPr>
                    <w:rFonts w:ascii="Cambria Math" w:hAnsi="Cambria Math"/>
                    <w:color w:val="A6A6A6" w:themeColor="background1" w:themeShade="A6"/>
                    <w:spacing w:val="-4"/>
                    <w:szCs w:val="24"/>
                  </w:rPr>
                  <m:t>veh</m:t>
                </m:r>
              </m:e>
              <m:sub>
                <m:r>
                  <m:rPr>
                    <m:sty m:val="p"/>
                  </m:rPr>
                  <w:rPr>
                    <w:rFonts w:ascii="Cambria Math" w:hAnsi="Cambria Math"/>
                    <w:color w:val="A6A6A6" w:themeColor="background1" w:themeShade="A6"/>
                    <w:spacing w:val="-4"/>
                    <w:szCs w:val="24"/>
                  </w:rPr>
                  <m:t>ind</m:t>
                </m:r>
              </m:sub>
            </m:sSub>
          </m:sub>
        </m:sSub>
      </m:oMath>
      <w:r w:rsidRPr="00CA4BBC">
        <w:rPr>
          <w:color w:val="A6A6A6" w:themeColor="background1" w:themeShade="A6"/>
          <w:spacing w:val="-4"/>
          <w:szCs w:val="24"/>
        </w:rPr>
        <w:t xml:space="preserve">, is lower than the transition cycle number driven by vehicle L, </w:t>
      </w:r>
      <m:oMath>
        <m:sSub>
          <m:sSubPr>
            <m:ctrlPr>
              <w:rPr>
                <w:rFonts w:ascii="Cambria Math" w:hAnsi="Cambria Math"/>
                <w:color w:val="A6A6A6" w:themeColor="background1" w:themeShade="A6"/>
                <w:spacing w:val="-4"/>
                <w:szCs w:val="24"/>
              </w:rPr>
            </m:ctrlPr>
          </m:sSubPr>
          <m:e>
            <m:r>
              <m:rPr>
                <m:sty m:val="p"/>
              </m:rPr>
              <w:rPr>
                <w:rFonts w:ascii="Cambria Math" w:hAnsi="Cambria Math"/>
                <w:color w:val="A6A6A6" w:themeColor="background1" w:themeShade="A6"/>
                <w:spacing w:val="-4"/>
                <w:szCs w:val="24"/>
              </w:rPr>
              <m:t>n</m:t>
            </m:r>
          </m:e>
          <m:sub>
            <m:r>
              <m:rPr>
                <m:sty m:val="p"/>
              </m:rPr>
              <w:rPr>
                <w:rFonts w:ascii="Cambria Math" w:hAnsi="Cambria Math"/>
                <w:color w:val="A6A6A6" w:themeColor="background1" w:themeShade="A6"/>
                <w:spacing w:val="-4"/>
                <w:szCs w:val="24"/>
              </w:rPr>
              <m:t>veh_L</m:t>
            </m:r>
          </m:sub>
        </m:sSub>
      </m:oMath>
      <w:r w:rsidRPr="00CA4BBC">
        <w:rPr>
          <w:color w:val="A6A6A6" w:themeColor="background1" w:themeShade="A6"/>
          <w:spacing w:val="-4"/>
          <w:szCs w:val="24"/>
        </w:rPr>
        <w:t>, the confirmation cycle of vehicle H and, if applicable, an individual vehicle shall be included in the calculation. The CO</w:t>
      </w:r>
      <w:r w:rsidRPr="00CA4BBC">
        <w:rPr>
          <w:color w:val="A6A6A6" w:themeColor="background1" w:themeShade="A6"/>
          <w:spacing w:val="-4"/>
          <w:szCs w:val="24"/>
          <w:vertAlign w:val="subscript"/>
        </w:rPr>
        <w:t>2</w:t>
      </w:r>
      <w:r w:rsidRPr="00CA4BBC">
        <w:rPr>
          <w:color w:val="A6A6A6" w:themeColor="background1" w:themeShade="A6"/>
          <w:spacing w:val="-4"/>
          <w:szCs w:val="24"/>
        </w:rPr>
        <w:t xml:space="preserve"> mass emission of each phase of the confirmation cycle shall be subsequently corrected to an electric energy consumption of zero </w:t>
      </w:r>
      <m:oMath>
        <m:r>
          <w:rPr>
            <w:rFonts w:ascii="Cambria Math" w:hAnsi="Cambria Math"/>
            <w:color w:val="A6A6A6" w:themeColor="background1" w:themeShade="A6"/>
            <w:spacing w:val="-4"/>
            <w:szCs w:val="24"/>
          </w:rPr>
          <m:t> (</m:t>
        </m:r>
        <m:sSub>
          <m:sSubPr>
            <m:ctrlPr>
              <w:rPr>
                <w:rFonts w:ascii="Cambria Math" w:hAnsi="Cambria Math"/>
                <w:color w:val="A6A6A6" w:themeColor="background1" w:themeShade="A6"/>
                <w:spacing w:val="-4"/>
                <w:szCs w:val="24"/>
              </w:rPr>
            </m:ctrlPr>
          </m:sSubPr>
          <m:e>
            <m:r>
              <m:rPr>
                <m:sty m:val="p"/>
              </m:rPr>
              <w:rPr>
                <w:rFonts w:ascii="Cambria Math" w:hAnsi="Cambria Math"/>
                <w:color w:val="A6A6A6" w:themeColor="background1" w:themeShade="A6"/>
                <w:spacing w:val="-4"/>
                <w:szCs w:val="24"/>
              </w:rPr>
              <m:t>EC</m:t>
            </m:r>
          </m:e>
          <m:sub>
            <m:r>
              <m:rPr>
                <m:sty m:val="p"/>
              </m:rPr>
              <w:rPr>
                <w:rFonts w:ascii="Cambria Math" w:hAnsi="Cambria Math"/>
                <w:color w:val="A6A6A6" w:themeColor="background1" w:themeShade="A6"/>
                <w:spacing w:val="-4"/>
                <w:szCs w:val="24"/>
              </w:rPr>
              <m:t>DC,CD,j</m:t>
            </m:r>
          </m:sub>
        </m:sSub>
        <m:r>
          <w:rPr>
            <w:rFonts w:ascii="Cambria Math" w:hAnsi="Cambria Math"/>
            <w:color w:val="A6A6A6" w:themeColor="background1" w:themeShade="A6"/>
            <w:spacing w:val="-4"/>
            <w:szCs w:val="24"/>
          </w:rPr>
          <m:t>=0)</m:t>
        </m:r>
      </m:oMath>
      <w:r w:rsidRPr="00CA4BBC">
        <w:rPr>
          <w:color w:val="A6A6A6" w:themeColor="background1" w:themeShade="A6"/>
          <w:spacing w:val="-4"/>
          <w:szCs w:val="24"/>
        </w:rPr>
        <w:t xml:space="preserve"> by using the CO</w:t>
      </w:r>
      <w:r w:rsidRPr="00CA4BBC">
        <w:rPr>
          <w:color w:val="A6A6A6" w:themeColor="background1" w:themeShade="A6"/>
          <w:spacing w:val="-4"/>
          <w:szCs w:val="24"/>
          <w:vertAlign w:val="subscript"/>
        </w:rPr>
        <w:t>2</w:t>
      </w:r>
      <w:r w:rsidRPr="00CA4BBC">
        <w:rPr>
          <w:color w:val="A6A6A6" w:themeColor="background1" w:themeShade="A6"/>
          <w:spacing w:val="-4"/>
          <w:szCs w:val="24"/>
        </w:rPr>
        <w:t xml:space="preserve"> correction coefficient according to Appendix 2 to this annex.</w:t>
      </w:r>
    </w:p>
    <w:p w14:paraId="1C87D74A" w14:textId="5B0C0DCC" w:rsidR="00905D46" w:rsidRPr="00CA4BBC" w:rsidRDefault="00497D09" w:rsidP="00497D09">
      <w:pPr>
        <w:pStyle w:val="SingleTxtG"/>
        <w:keepNext/>
        <w:ind w:left="2268" w:hanging="1134"/>
        <w:rPr>
          <w:color w:val="A6A6A6" w:themeColor="background1" w:themeShade="A6"/>
          <w:szCs w:val="24"/>
        </w:rPr>
      </w:pPr>
      <w:r w:rsidRPr="00CA4BBC">
        <w:rPr>
          <w:color w:val="A6A6A6" w:themeColor="background1" w:themeShade="A6"/>
          <w:szCs w:val="24"/>
        </w:rPr>
        <w:t>4.1.3.</w:t>
      </w:r>
      <w:r w:rsidRPr="00CA4BBC">
        <w:rPr>
          <w:color w:val="A6A6A6" w:themeColor="background1" w:themeShade="A6"/>
          <w:szCs w:val="24"/>
        </w:rPr>
        <w:tab/>
      </w:r>
      <w:r w:rsidR="00905D46" w:rsidRPr="00CA4BBC">
        <w:rPr>
          <w:color w:val="A6A6A6" w:themeColor="background1" w:themeShade="A6"/>
          <w:szCs w:val="24"/>
        </w:rPr>
        <w:t xml:space="preserve">This paragraph is applicable for </w:t>
      </w:r>
      <w:r w:rsidR="00905D46" w:rsidRPr="00CA4BBC">
        <w:rPr>
          <w:color w:val="A6A6A6" w:themeColor="background1" w:themeShade="A6"/>
          <w:lang w:eastAsia="en-GB"/>
        </w:rPr>
        <w:t xml:space="preserve">4-phase WLTP test </w:t>
      </w:r>
      <w:r w:rsidR="00905D46" w:rsidRPr="00CA4BBC">
        <w:rPr>
          <w:color w:val="A6A6A6" w:themeColor="background1" w:themeShade="A6"/>
          <w:szCs w:val="24"/>
        </w:rPr>
        <w:t>only:</w:t>
      </w:r>
    </w:p>
    <w:p w14:paraId="7D663F9E" w14:textId="45EC7D18" w:rsidR="00497D09" w:rsidRPr="00CA4BBC" w:rsidRDefault="00497D09" w:rsidP="00DB0011">
      <w:pPr>
        <w:pStyle w:val="SingleTxtG"/>
        <w:keepNext/>
        <w:ind w:left="2268"/>
        <w:rPr>
          <w:color w:val="A6A6A6" w:themeColor="background1" w:themeShade="A6"/>
          <w:szCs w:val="24"/>
        </w:rPr>
      </w:pPr>
      <w:r w:rsidRPr="00CA4BBC">
        <w:rPr>
          <w:color w:val="A6A6A6" w:themeColor="background1" w:themeShade="A6"/>
          <w:szCs w:val="24"/>
        </w:rPr>
        <w:t>Utility factor-weighted mass emissions of gaseous compounds, particulate matter emission and particle number emission for OVC-HEVs</w:t>
      </w:r>
      <w:r w:rsidRPr="00CA4BBC" w:rsidDel="004B5909">
        <w:rPr>
          <w:color w:val="A6A6A6" w:themeColor="background1" w:themeShade="A6"/>
          <w:szCs w:val="24"/>
        </w:rPr>
        <w:t xml:space="preserve"> </w:t>
      </w:r>
    </w:p>
    <w:p w14:paraId="56A38EBA" w14:textId="77777777" w:rsidR="00497D09" w:rsidRPr="00CA4BBC" w:rsidRDefault="00497D09" w:rsidP="00497D09">
      <w:pPr>
        <w:pStyle w:val="SingleTxtG"/>
        <w:ind w:left="2268" w:hanging="1134"/>
        <w:rPr>
          <w:color w:val="A6A6A6" w:themeColor="background1" w:themeShade="A6"/>
          <w:szCs w:val="24"/>
          <w:lang w:eastAsia="ja-JP"/>
        </w:rPr>
      </w:pPr>
      <w:r w:rsidRPr="00CA4BBC">
        <w:rPr>
          <w:color w:val="A6A6A6" w:themeColor="background1" w:themeShade="A6"/>
          <w:szCs w:val="24"/>
        </w:rPr>
        <w:t xml:space="preserve">4.1.3.1. </w:t>
      </w:r>
      <w:r w:rsidRPr="00CA4BBC">
        <w:rPr>
          <w:color w:val="A6A6A6" w:themeColor="background1" w:themeShade="A6"/>
          <w:szCs w:val="24"/>
        </w:rPr>
        <w:tab/>
        <w:t>The utility factor-</w:t>
      </w:r>
      <w:r w:rsidRPr="00CA4BBC">
        <w:rPr>
          <w:color w:val="A6A6A6" w:themeColor="background1" w:themeShade="A6"/>
          <w:szCs w:val="24"/>
          <w:lang w:eastAsia="ja-JP"/>
        </w:rPr>
        <w:t>weighted</w:t>
      </w:r>
      <w:r w:rsidRPr="00CA4BBC">
        <w:rPr>
          <w:color w:val="A6A6A6" w:themeColor="background1" w:themeShade="A6"/>
          <w:szCs w:val="24"/>
        </w:rPr>
        <w:t xml:space="preserve"> mass emission of gaseous compounds</w:t>
      </w:r>
    </w:p>
    <w:p w14:paraId="5BA75900" w14:textId="77777777" w:rsidR="00497D09" w:rsidRPr="00CA4BBC" w:rsidRDefault="00311BD7" w:rsidP="00497D09">
      <w:pPr>
        <w:pStyle w:val="SingleTxtG"/>
        <w:tabs>
          <w:tab w:val="left" w:pos="7938"/>
        </w:tabs>
        <w:ind w:left="2835"/>
        <w:rPr>
          <w:color w:val="A6A6A6" w:themeColor="background1" w:themeShade="A6"/>
          <w:szCs w:val="24"/>
        </w:rPr>
      </w:pPr>
      <m:oMathPara>
        <m:oMathParaPr>
          <m:jc m:val="left"/>
        </m:oMathParaPr>
        <m:oMath>
          <m:sSub>
            <m:sSubPr>
              <m:ctrlPr>
                <w:rPr>
                  <w:rFonts w:ascii="Cambria Math" w:hAnsi="Cambria Math"/>
                  <w:noProof/>
                  <w:color w:val="A6A6A6" w:themeColor="background1" w:themeShade="A6"/>
                  <w:szCs w:val="24"/>
                  <w:lang w:eastAsia="de-DE"/>
                </w:rPr>
              </m:ctrlPr>
            </m:sSubPr>
            <m:e>
              <m:r>
                <m:rPr>
                  <m:sty m:val="p"/>
                </m:rPr>
                <w:rPr>
                  <w:rFonts w:ascii="Cambria Math" w:hAnsi="Cambria Math"/>
                  <w:noProof/>
                  <w:color w:val="A6A6A6" w:themeColor="background1" w:themeShade="A6"/>
                  <w:szCs w:val="24"/>
                  <w:lang w:eastAsia="de-DE"/>
                </w:rPr>
                <m:t>M</m:t>
              </m:r>
            </m:e>
            <m:sub>
              <m:r>
                <m:rPr>
                  <m:sty m:val="p"/>
                </m:rPr>
                <w:rPr>
                  <w:rFonts w:ascii="Cambria Math" w:hAnsi="Cambria Math"/>
                  <w:noProof/>
                  <w:color w:val="A6A6A6" w:themeColor="background1" w:themeShade="A6"/>
                  <w:szCs w:val="24"/>
                  <w:lang w:eastAsia="de-DE"/>
                </w:rPr>
                <m:t>i, weighted</m:t>
              </m:r>
            </m:sub>
          </m:sSub>
          <m:r>
            <m:rPr>
              <m:sty m:val="p"/>
            </m:rPr>
            <w:rPr>
              <w:rFonts w:ascii="Cambria Math" w:eastAsia="Cambria Math" w:hAnsi="Cambria Math"/>
              <w:noProof/>
              <w:color w:val="A6A6A6" w:themeColor="background1" w:themeShade="A6"/>
              <w:szCs w:val="24"/>
              <w:lang w:eastAsia="de-DE"/>
            </w:rPr>
            <m:t>=</m:t>
          </m:r>
          <m:nary>
            <m:naryPr>
              <m:chr m:val="∑"/>
              <m:limLoc m:val="undOvr"/>
              <m:ctrlPr>
                <w:rPr>
                  <w:rFonts w:ascii="Cambria Math" w:eastAsia="Cambria Math" w:hAnsi="Cambria Math"/>
                  <w:noProof/>
                  <w:color w:val="A6A6A6" w:themeColor="background1" w:themeShade="A6"/>
                  <w:szCs w:val="24"/>
                  <w:lang w:eastAsia="de-DE"/>
                </w:rPr>
              </m:ctrlPr>
            </m:naryPr>
            <m:sub>
              <m:r>
                <m:rPr>
                  <m:sty m:val="p"/>
                </m:rPr>
                <w:rPr>
                  <w:rFonts w:ascii="Cambria Math" w:eastAsia="Cambria Math" w:hAnsi="Cambria Math"/>
                  <w:noProof/>
                  <w:color w:val="A6A6A6" w:themeColor="background1" w:themeShade="A6"/>
                  <w:szCs w:val="24"/>
                  <w:lang w:eastAsia="de-DE"/>
                </w:rPr>
                <m:t>j=1</m:t>
              </m:r>
            </m:sub>
            <m:sup>
              <m:r>
                <m:rPr>
                  <m:sty m:val="p"/>
                </m:rPr>
                <w:rPr>
                  <w:rFonts w:ascii="Cambria Math" w:eastAsia="Cambria Math" w:hAnsi="Cambria Math"/>
                  <w:noProof/>
                  <w:color w:val="A6A6A6" w:themeColor="background1" w:themeShade="A6"/>
                  <w:szCs w:val="24"/>
                  <w:lang w:eastAsia="de-DE"/>
                </w:rPr>
                <m:t>k</m:t>
              </m:r>
            </m:sup>
            <m:e>
              <m:r>
                <m:rPr>
                  <m:sty m:val="p"/>
                </m:rPr>
                <w:rPr>
                  <w:rFonts w:ascii="Cambria Math" w:eastAsia="Cambria Math" w:hAnsi="Cambria Math"/>
                  <w:noProof/>
                  <w:color w:val="A6A6A6" w:themeColor="background1" w:themeShade="A6"/>
                  <w:szCs w:val="24"/>
                  <w:lang w:eastAsia="de-DE"/>
                </w:rPr>
                <m:t>(</m:t>
              </m:r>
              <m:sSub>
                <m:sSubPr>
                  <m:ctrlPr>
                    <w:rPr>
                      <w:rFonts w:ascii="Cambria Math" w:eastAsia="Cambria Math" w:hAnsi="Cambria Math"/>
                      <w:noProof/>
                      <w:color w:val="A6A6A6" w:themeColor="background1" w:themeShade="A6"/>
                      <w:szCs w:val="24"/>
                      <w:lang w:eastAsia="de-DE"/>
                    </w:rPr>
                  </m:ctrlPr>
                </m:sSubPr>
                <m:e>
                  <m:r>
                    <m:rPr>
                      <m:sty m:val="p"/>
                    </m:rPr>
                    <w:rPr>
                      <w:rFonts w:ascii="Cambria Math" w:eastAsia="Cambria Math" w:hAnsi="Cambria Math"/>
                      <w:noProof/>
                      <w:color w:val="A6A6A6" w:themeColor="background1" w:themeShade="A6"/>
                      <w:szCs w:val="24"/>
                      <w:lang w:eastAsia="de-DE"/>
                    </w:rPr>
                    <m:t>UF</m:t>
                  </m:r>
                </m:e>
                <m:sub>
                  <m:r>
                    <m:rPr>
                      <m:sty m:val="p"/>
                    </m:rPr>
                    <w:rPr>
                      <w:rFonts w:ascii="Cambria Math" w:eastAsia="Cambria Math" w:hAnsi="Cambria Math"/>
                      <w:noProof/>
                      <w:color w:val="A6A6A6" w:themeColor="background1" w:themeShade="A6"/>
                      <w:szCs w:val="24"/>
                      <w:lang w:eastAsia="de-DE"/>
                    </w:rPr>
                    <m:t>j</m:t>
                  </m:r>
                </m:sub>
              </m:sSub>
            </m:e>
          </m:nary>
          <m:r>
            <m:rPr>
              <m:sty m:val="p"/>
            </m:rPr>
            <w:rPr>
              <w:rFonts w:ascii="Cambria Math" w:eastAsia="Cambria Math" w:hAnsi="Cambria Math"/>
              <w:noProof/>
              <w:color w:val="A6A6A6" w:themeColor="background1" w:themeShade="A6"/>
              <w:szCs w:val="24"/>
              <w:lang w:eastAsia="de-DE"/>
            </w:rPr>
            <m:t>×</m:t>
          </m:r>
          <m:sSub>
            <m:sSubPr>
              <m:ctrlPr>
                <w:rPr>
                  <w:rFonts w:ascii="Cambria Math" w:eastAsia="Cambria Math" w:hAnsi="Cambria Math"/>
                  <w:noProof/>
                  <w:color w:val="A6A6A6" w:themeColor="background1" w:themeShade="A6"/>
                  <w:szCs w:val="24"/>
                  <w:lang w:eastAsia="de-DE"/>
                </w:rPr>
              </m:ctrlPr>
            </m:sSubPr>
            <m:e>
              <m:r>
                <m:rPr>
                  <m:sty m:val="p"/>
                </m:rPr>
                <w:rPr>
                  <w:rFonts w:ascii="Cambria Math" w:eastAsia="Cambria Math" w:hAnsi="Cambria Math"/>
                  <w:noProof/>
                  <w:color w:val="A6A6A6" w:themeColor="background1" w:themeShade="A6"/>
                  <w:szCs w:val="24"/>
                  <w:lang w:eastAsia="de-DE"/>
                </w:rPr>
                <m:t>M</m:t>
              </m:r>
            </m:e>
            <m:sub>
              <m:r>
                <m:rPr>
                  <m:sty m:val="p"/>
                </m:rPr>
                <w:rPr>
                  <w:rFonts w:ascii="Cambria Math" w:eastAsia="Cambria Math" w:hAnsi="Cambria Math"/>
                  <w:noProof/>
                  <w:color w:val="A6A6A6" w:themeColor="background1" w:themeShade="A6"/>
                  <w:szCs w:val="24"/>
                  <w:lang w:eastAsia="de-DE"/>
                </w:rPr>
                <m:t>i,CD, j</m:t>
              </m:r>
            </m:sub>
          </m:sSub>
          <m:r>
            <m:rPr>
              <m:sty m:val="p"/>
            </m:rPr>
            <w:rPr>
              <w:rFonts w:ascii="Cambria Math" w:hAnsi="Cambria Math"/>
              <w:noProof/>
              <w:color w:val="A6A6A6" w:themeColor="background1" w:themeShade="A6"/>
              <w:szCs w:val="24"/>
              <w:lang w:eastAsia="de-DE"/>
            </w:rPr>
            <m:t xml:space="preserve">)+(1- </m:t>
          </m:r>
          <m:nary>
            <m:naryPr>
              <m:chr m:val="∑"/>
              <m:limLoc m:val="undOvr"/>
              <m:ctrlPr>
                <w:rPr>
                  <w:rFonts w:ascii="Cambria Math" w:hAnsi="Cambria Math"/>
                  <w:noProof/>
                  <w:color w:val="A6A6A6" w:themeColor="background1" w:themeShade="A6"/>
                  <w:szCs w:val="24"/>
                  <w:lang w:eastAsia="de-DE"/>
                </w:rPr>
              </m:ctrlPr>
            </m:naryPr>
            <m:sub>
              <m:r>
                <m:rPr>
                  <m:sty m:val="p"/>
                </m:rPr>
                <w:rPr>
                  <w:rFonts w:ascii="Cambria Math" w:hAnsi="Cambria Math"/>
                  <w:noProof/>
                  <w:color w:val="A6A6A6" w:themeColor="background1" w:themeShade="A6"/>
                  <w:szCs w:val="24"/>
                  <w:lang w:eastAsia="de-DE"/>
                </w:rPr>
                <m:t>j=1</m:t>
              </m:r>
            </m:sub>
            <m:sup>
              <m:r>
                <m:rPr>
                  <m:sty m:val="p"/>
                </m:rPr>
                <w:rPr>
                  <w:rFonts w:ascii="Cambria Math" w:hAnsi="Cambria Math"/>
                  <w:noProof/>
                  <w:color w:val="A6A6A6" w:themeColor="background1" w:themeShade="A6"/>
                  <w:szCs w:val="24"/>
                  <w:lang w:eastAsia="de-DE"/>
                </w:rPr>
                <m:t>k</m:t>
              </m:r>
            </m:sup>
            <m:e>
              <m:sSub>
                <m:sSubPr>
                  <m:ctrlPr>
                    <w:rPr>
                      <w:rFonts w:ascii="Cambria Math" w:hAnsi="Cambria Math"/>
                      <w:noProof/>
                      <w:color w:val="A6A6A6" w:themeColor="background1" w:themeShade="A6"/>
                      <w:szCs w:val="24"/>
                      <w:lang w:eastAsia="de-DE"/>
                    </w:rPr>
                  </m:ctrlPr>
                </m:sSubPr>
                <m:e>
                  <m:r>
                    <m:rPr>
                      <m:sty m:val="p"/>
                    </m:rPr>
                    <w:rPr>
                      <w:rFonts w:ascii="Cambria Math" w:hAnsi="Cambria Math"/>
                      <w:noProof/>
                      <w:color w:val="A6A6A6" w:themeColor="background1" w:themeShade="A6"/>
                      <w:szCs w:val="24"/>
                      <w:lang w:eastAsia="de-DE"/>
                    </w:rPr>
                    <m:t>UF</m:t>
                  </m:r>
                </m:e>
                <m:sub>
                  <m:r>
                    <m:rPr>
                      <m:sty m:val="p"/>
                    </m:rPr>
                    <w:rPr>
                      <w:rFonts w:ascii="Cambria Math" w:hAnsi="Cambria Math"/>
                      <w:noProof/>
                      <w:color w:val="A6A6A6" w:themeColor="background1" w:themeShade="A6"/>
                      <w:szCs w:val="24"/>
                      <w:lang w:eastAsia="de-DE"/>
                    </w:rPr>
                    <m:t>j</m:t>
                  </m:r>
                </m:sub>
              </m:sSub>
            </m:e>
          </m:nary>
          <m:r>
            <m:rPr>
              <m:sty m:val="p"/>
            </m:rPr>
            <w:rPr>
              <w:rFonts w:ascii="Cambria Math" w:hAnsi="Cambria Math"/>
              <w:noProof/>
              <w:color w:val="A6A6A6" w:themeColor="background1" w:themeShade="A6"/>
              <w:szCs w:val="24"/>
              <w:lang w:eastAsia="de-DE"/>
            </w:rPr>
            <m:t>)×</m:t>
          </m:r>
          <m:sSub>
            <m:sSubPr>
              <m:ctrlPr>
                <w:rPr>
                  <w:rFonts w:ascii="Cambria Math" w:hAnsi="Cambria Math"/>
                  <w:noProof/>
                  <w:color w:val="A6A6A6" w:themeColor="background1" w:themeShade="A6"/>
                  <w:szCs w:val="24"/>
                  <w:lang w:eastAsia="de-DE"/>
                </w:rPr>
              </m:ctrlPr>
            </m:sSubPr>
            <m:e>
              <m:r>
                <m:rPr>
                  <m:sty m:val="p"/>
                </m:rPr>
                <w:rPr>
                  <w:rFonts w:ascii="Cambria Math" w:hAnsi="Cambria Math"/>
                  <w:noProof/>
                  <w:color w:val="A6A6A6" w:themeColor="background1" w:themeShade="A6"/>
                  <w:szCs w:val="24"/>
                  <w:lang w:eastAsia="de-DE"/>
                </w:rPr>
                <m:t>M</m:t>
              </m:r>
            </m:e>
            <m:sub>
              <m:r>
                <m:rPr>
                  <m:sty m:val="p"/>
                </m:rPr>
                <w:rPr>
                  <w:rFonts w:ascii="Cambria Math" w:hAnsi="Cambria Math"/>
                  <w:noProof/>
                  <w:color w:val="A6A6A6" w:themeColor="background1" w:themeShade="A6"/>
                  <w:szCs w:val="24"/>
                  <w:lang w:eastAsia="de-DE"/>
                </w:rPr>
                <m:t>i, CS</m:t>
              </m:r>
            </m:sub>
          </m:sSub>
        </m:oMath>
      </m:oMathPara>
    </w:p>
    <w:p w14:paraId="3E0E3043" w14:textId="77777777" w:rsidR="00497D09" w:rsidRPr="00CA4BBC" w:rsidRDefault="00497D09" w:rsidP="00497D09">
      <w:pPr>
        <w:pStyle w:val="SingleTxtG"/>
        <w:ind w:left="2268"/>
        <w:rPr>
          <w:color w:val="A6A6A6" w:themeColor="background1" w:themeShade="A6"/>
          <w:szCs w:val="24"/>
        </w:rPr>
      </w:pPr>
      <w:r w:rsidRPr="00CA4BBC">
        <w:rPr>
          <w:color w:val="A6A6A6" w:themeColor="background1" w:themeShade="A6"/>
          <w:szCs w:val="24"/>
        </w:rPr>
        <w:t>where:</w:t>
      </w:r>
    </w:p>
    <w:p w14:paraId="415E5D52" w14:textId="77777777" w:rsidR="00497D09" w:rsidRPr="00CA4BBC" w:rsidRDefault="00311BD7" w:rsidP="00497D09">
      <w:pPr>
        <w:pStyle w:val="SingleTxtG"/>
        <w:ind w:left="3402" w:hanging="1134"/>
        <w:rPr>
          <w:color w:val="A6A6A6" w:themeColor="background1" w:themeShade="A6"/>
          <w:szCs w:val="24"/>
        </w:rPr>
      </w:pPr>
      <m:oMath>
        <m:sSub>
          <m:sSubPr>
            <m:ctrlPr>
              <w:rPr>
                <w:rFonts w:ascii="Cambria Math" w:hAnsi="Cambria Math"/>
                <w:noProof/>
                <w:color w:val="A6A6A6" w:themeColor="background1" w:themeShade="A6"/>
                <w:szCs w:val="24"/>
                <w:lang w:eastAsia="de-DE"/>
              </w:rPr>
            </m:ctrlPr>
          </m:sSubPr>
          <m:e>
            <m:r>
              <m:rPr>
                <m:sty m:val="p"/>
              </m:rPr>
              <w:rPr>
                <w:rFonts w:ascii="Cambria Math" w:hAnsi="Cambria Math"/>
                <w:noProof/>
                <w:color w:val="A6A6A6" w:themeColor="background1" w:themeShade="A6"/>
                <w:szCs w:val="24"/>
                <w:lang w:eastAsia="de-DE"/>
              </w:rPr>
              <m:t>M</m:t>
            </m:r>
          </m:e>
          <m:sub>
            <m:r>
              <m:rPr>
                <m:sty m:val="p"/>
              </m:rPr>
              <w:rPr>
                <w:rFonts w:ascii="Cambria Math" w:hAnsi="Cambria Math"/>
                <w:noProof/>
                <w:color w:val="A6A6A6" w:themeColor="background1" w:themeShade="A6"/>
                <w:szCs w:val="24"/>
                <w:lang w:eastAsia="de-DE"/>
              </w:rPr>
              <m:t>i, weighted</m:t>
            </m:r>
          </m:sub>
        </m:sSub>
      </m:oMath>
      <w:r w:rsidR="00497D09" w:rsidRPr="00CA4BBC">
        <w:rPr>
          <w:color w:val="A6A6A6" w:themeColor="background1" w:themeShade="A6"/>
          <w:szCs w:val="24"/>
        </w:rPr>
        <w:tab/>
        <w:t>is the utility factor-weighted mass emission compound i, g/km;</w:t>
      </w:r>
    </w:p>
    <w:p w14:paraId="5C2EEA9B" w14:textId="77777777" w:rsidR="00497D09" w:rsidRPr="00CA4BBC" w:rsidRDefault="00497D09" w:rsidP="00497D09">
      <w:pPr>
        <w:pStyle w:val="SingleTxtG"/>
        <w:ind w:left="3402" w:hanging="1134"/>
        <w:rPr>
          <w:color w:val="A6A6A6" w:themeColor="background1" w:themeShade="A6"/>
          <w:szCs w:val="24"/>
        </w:rPr>
      </w:pPr>
      <m:oMath>
        <m:r>
          <m:rPr>
            <m:sty m:val="p"/>
          </m:rPr>
          <w:rPr>
            <w:rFonts w:ascii="Cambria Math" w:hAnsi="Cambria Math"/>
            <w:color w:val="A6A6A6" w:themeColor="background1" w:themeShade="A6"/>
            <w:szCs w:val="24"/>
          </w:rPr>
          <m:t>i</m:t>
        </m:r>
      </m:oMath>
      <w:r w:rsidRPr="00CA4BBC">
        <w:rPr>
          <w:color w:val="A6A6A6" w:themeColor="background1" w:themeShade="A6"/>
          <w:szCs w:val="24"/>
        </w:rPr>
        <w:tab/>
        <w:t>is the index of the considered gaseous emission compound (except CO</w:t>
      </w:r>
      <w:r w:rsidRPr="00CA4BBC">
        <w:rPr>
          <w:color w:val="A6A6A6" w:themeColor="background1" w:themeShade="A6"/>
          <w:szCs w:val="24"/>
          <w:vertAlign w:val="subscript"/>
        </w:rPr>
        <w:t>2</w:t>
      </w:r>
      <w:r w:rsidRPr="00CA4BBC">
        <w:rPr>
          <w:color w:val="A6A6A6" w:themeColor="background1" w:themeShade="A6"/>
          <w:szCs w:val="24"/>
        </w:rPr>
        <w:t>);</w:t>
      </w:r>
    </w:p>
    <w:p w14:paraId="0EEB11A8" w14:textId="77777777" w:rsidR="00497D09" w:rsidRPr="00CA4BBC" w:rsidRDefault="00311BD7" w:rsidP="00497D09">
      <w:pPr>
        <w:pStyle w:val="SingleTxtG"/>
        <w:ind w:left="3402" w:hanging="1134"/>
        <w:rPr>
          <w:color w:val="A6A6A6" w:themeColor="background1" w:themeShade="A6"/>
          <w:szCs w:val="24"/>
        </w:rPr>
      </w:pPr>
      <m:oMath>
        <m:sSub>
          <m:sSubPr>
            <m:ctrlPr>
              <w:rPr>
                <w:rFonts w:ascii="Cambria Math" w:eastAsia="Cambria Math" w:hAnsi="Cambria Math"/>
                <w:noProof/>
                <w:color w:val="A6A6A6" w:themeColor="background1" w:themeShade="A6"/>
                <w:szCs w:val="24"/>
                <w:lang w:eastAsia="de-DE"/>
              </w:rPr>
            </m:ctrlPr>
          </m:sSubPr>
          <m:e>
            <m:r>
              <m:rPr>
                <m:sty m:val="p"/>
              </m:rPr>
              <w:rPr>
                <w:rFonts w:ascii="Cambria Math" w:eastAsia="Cambria Math" w:hAnsi="Cambria Math"/>
                <w:noProof/>
                <w:color w:val="A6A6A6" w:themeColor="background1" w:themeShade="A6"/>
                <w:szCs w:val="24"/>
                <w:lang w:eastAsia="de-DE"/>
              </w:rPr>
              <m:t>UF</m:t>
            </m:r>
          </m:e>
          <m:sub>
            <m:r>
              <m:rPr>
                <m:sty m:val="p"/>
              </m:rPr>
              <w:rPr>
                <w:rFonts w:ascii="Cambria Math" w:eastAsia="Cambria Math" w:hAnsi="Cambria Math"/>
                <w:noProof/>
                <w:color w:val="A6A6A6" w:themeColor="background1" w:themeShade="A6"/>
                <w:szCs w:val="24"/>
                <w:lang w:eastAsia="de-DE"/>
              </w:rPr>
              <m:t>j</m:t>
            </m:r>
          </m:sub>
        </m:sSub>
      </m:oMath>
      <w:r w:rsidR="00497D09" w:rsidRPr="00CA4BBC">
        <w:rPr>
          <w:color w:val="A6A6A6" w:themeColor="background1" w:themeShade="A6"/>
          <w:szCs w:val="24"/>
        </w:rPr>
        <w:tab/>
        <w:t>is the utility factor of phase j according to Appendix 5 to this annex;</w:t>
      </w:r>
    </w:p>
    <w:p w14:paraId="6B11093C" w14:textId="53159603" w:rsidR="00497D09" w:rsidRPr="00CA4BBC" w:rsidRDefault="00311BD7" w:rsidP="00497D09">
      <w:pPr>
        <w:pStyle w:val="SingleTxtG"/>
        <w:ind w:left="3402" w:hanging="1134"/>
        <w:rPr>
          <w:color w:val="A6A6A6" w:themeColor="background1" w:themeShade="A6"/>
          <w:szCs w:val="24"/>
        </w:rPr>
      </w:pPr>
      <m:oMath>
        <m:sSub>
          <m:sSubPr>
            <m:ctrlPr>
              <w:rPr>
                <w:rFonts w:ascii="Cambria Math" w:eastAsia="Cambria Math" w:hAnsi="Cambria Math"/>
                <w:noProof/>
                <w:color w:val="A6A6A6" w:themeColor="background1" w:themeShade="A6"/>
                <w:szCs w:val="24"/>
                <w:lang w:eastAsia="de-DE"/>
              </w:rPr>
            </m:ctrlPr>
          </m:sSubPr>
          <m:e>
            <m:r>
              <m:rPr>
                <m:sty m:val="p"/>
              </m:rPr>
              <w:rPr>
                <w:rFonts w:ascii="Cambria Math" w:eastAsia="Cambria Math" w:hAnsi="Cambria Math"/>
                <w:noProof/>
                <w:color w:val="A6A6A6" w:themeColor="background1" w:themeShade="A6"/>
                <w:szCs w:val="24"/>
                <w:lang w:eastAsia="de-DE"/>
              </w:rPr>
              <m:t>M</m:t>
            </m:r>
          </m:e>
          <m:sub>
            <m:r>
              <m:rPr>
                <m:sty m:val="p"/>
              </m:rPr>
              <w:rPr>
                <w:rFonts w:ascii="Cambria Math" w:eastAsia="Cambria Math" w:hAnsi="Cambria Math"/>
                <w:noProof/>
                <w:color w:val="A6A6A6" w:themeColor="background1" w:themeShade="A6"/>
                <w:szCs w:val="24"/>
                <w:lang w:eastAsia="de-DE"/>
              </w:rPr>
              <m:t>i,CD, j</m:t>
            </m:r>
          </m:sub>
        </m:sSub>
      </m:oMath>
      <w:r w:rsidR="00497D09" w:rsidRPr="00CA4BBC">
        <w:rPr>
          <w:color w:val="A6A6A6" w:themeColor="background1" w:themeShade="A6"/>
          <w:szCs w:val="24"/>
        </w:rPr>
        <w:tab/>
        <w:t xml:space="preserve">is the mass emission of the gaseous emission compound </w:t>
      </w:r>
      <w:proofErr w:type="spellStart"/>
      <w:r w:rsidR="00497D09" w:rsidRPr="00CA4BBC">
        <w:rPr>
          <w:color w:val="A6A6A6" w:themeColor="background1" w:themeShade="A6"/>
          <w:szCs w:val="24"/>
        </w:rPr>
        <w:t>i</w:t>
      </w:r>
      <w:proofErr w:type="spellEnd"/>
      <w:r w:rsidR="00497D09" w:rsidRPr="00CA4BBC">
        <w:rPr>
          <w:color w:val="A6A6A6" w:themeColor="background1" w:themeShade="A6"/>
          <w:szCs w:val="24"/>
        </w:rPr>
        <w:t xml:space="preserve"> determined according </w:t>
      </w:r>
      <w:proofErr w:type="gramStart"/>
      <w:r w:rsidR="00497D09" w:rsidRPr="00CA4BBC">
        <w:rPr>
          <w:color w:val="A6A6A6" w:themeColor="background1" w:themeShade="A6"/>
          <w:szCs w:val="24"/>
        </w:rPr>
        <w:t>to paragraph 3.2.1.</w:t>
      </w:r>
      <w:proofErr w:type="gramEnd"/>
      <w:r w:rsidR="00497D09" w:rsidRPr="00CA4BBC">
        <w:rPr>
          <w:color w:val="A6A6A6" w:themeColor="background1" w:themeShade="A6"/>
          <w:szCs w:val="24"/>
        </w:rPr>
        <w:t xml:space="preserve"> of Annex </w:t>
      </w:r>
      <w:del w:id="499" w:author="JRC" w:date="2020-03-09T14:25:00Z">
        <w:r w:rsidR="00497D09" w:rsidRPr="00CA4BBC" w:rsidDel="00000761">
          <w:rPr>
            <w:color w:val="A6A6A6" w:themeColor="background1" w:themeShade="A6"/>
            <w:szCs w:val="24"/>
          </w:rPr>
          <w:delText xml:space="preserve">B7 </w:delText>
        </w:r>
      </w:del>
      <w:ins w:id="500" w:author="JRC" w:date="2020-03-09T14:25:00Z">
        <w:r w:rsidR="00000761">
          <w:rPr>
            <w:color w:val="A6A6A6" w:themeColor="background1" w:themeShade="A6"/>
            <w:szCs w:val="24"/>
          </w:rPr>
          <w:t>XX</w:t>
        </w:r>
        <w:r w:rsidR="00000761" w:rsidRPr="00CA4BBC">
          <w:rPr>
            <w:color w:val="A6A6A6" w:themeColor="background1" w:themeShade="A6"/>
            <w:szCs w:val="24"/>
          </w:rPr>
          <w:t xml:space="preserve"> </w:t>
        </w:r>
      </w:ins>
      <w:r w:rsidR="00497D09" w:rsidRPr="00CA4BBC">
        <w:rPr>
          <w:color w:val="A6A6A6" w:themeColor="background1" w:themeShade="A6"/>
          <w:szCs w:val="24"/>
        </w:rPr>
        <w:t xml:space="preserve">of phase j of the charge-depleting </w:t>
      </w:r>
      <w:del w:id="501" w:author="JRC" w:date="2020-03-09T14:25:00Z">
        <w:r w:rsidR="009603A0" w:rsidRPr="00562AE6" w:rsidDel="00000761">
          <w:rPr>
            <w:strike/>
            <w:color w:val="7030A0"/>
          </w:rPr>
          <w:delText>Type 1</w:delText>
        </w:r>
        <w:r w:rsidR="00497D09" w:rsidRPr="00CA4BBC" w:rsidDel="00000761">
          <w:rPr>
            <w:color w:val="A6A6A6" w:themeColor="background1" w:themeShade="A6"/>
            <w:szCs w:val="24"/>
          </w:rPr>
          <w:delText xml:space="preserve"> </w:delText>
        </w:r>
      </w:del>
      <w:r w:rsidR="00497D09" w:rsidRPr="00CA4BBC">
        <w:rPr>
          <w:color w:val="A6A6A6" w:themeColor="background1" w:themeShade="A6"/>
          <w:szCs w:val="24"/>
        </w:rPr>
        <w:t>test, g/km;</w:t>
      </w:r>
    </w:p>
    <w:p w14:paraId="079C2D46" w14:textId="41D0966A" w:rsidR="00497D09" w:rsidRPr="00CA4BBC" w:rsidRDefault="00311BD7" w:rsidP="00497D09">
      <w:pPr>
        <w:pStyle w:val="SingleTxtG"/>
        <w:ind w:left="3402" w:hanging="1134"/>
        <w:rPr>
          <w:color w:val="A6A6A6" w:themeColor="background1" w:themeShade="A6"/>
          <w:szCs w:val="24"/>
        </w:rPr>
      </w:pPr>
      <m:oMath>
        <m:sSub>
          <m:sSubPr>
            <m:ctrlPr>
              <w:rPr>
                <w:rFonts w:ascii="Cambria Math" w:hAnsi="Cambria Math"/>
                <w:noProof/>
                <w:color w:val="A6A6A6" w:themeColor="background1" w:themeShade="A6"/>
                <w:szCs w:val="24"/>
                <w:lang w:eastAsia="de-DE"/>
              </w:rPr>
            </m:ctrlPr>
          </m:sSubPr>
          <m:e>
            <m:r>
              <m:rPr>
                <m:sty m:val="p"/>
              </m:rPr>
              <w:rPr>
                <w:rFonts w:ascii="Cambria Math" w:hAnsi="Cambria Math"/>
                <w:noProof/>
                <w:color w:val="A6A6A6" w:themeColor="background1" w:themeShade="A6"/>
                <w:szCs w:val="24"/>
                <w:lang w:eastAsia="de-DE"/>
              </w:rPr>
              <m:t>M</m:t>
            </m:r>
          </m:e>
          <m:sub>
            <m:r>
              <m:rPr>
                <m:sty m:val="p"/>
              </m:rPr>
              <w:rPr>
                <w:rFonts w:ascii="Cambria Math" w:hAnsi="Cambria Math"/>
                <w:noProof/>
                <w:color w:val="A6A6A6" w:themeColor="background1" w:themeShade="A6"/>
                <w:szCs w:val="24"/>
                <w:lang w:eastAsia="de-DE"/>
              </w:rPr>
              <m:t>i, CS</m:t>
            </m:r>
          </m:sub>
        </m:sSub>
      </m:oMath>
      <w:r w:rsidR="00497D09" w:rsidRPr="00CA4BBC">
        <w:rPr>
          <w:color w:val="A6A6A6" w:themeColor="background1" w:themeShade="A6"/>
          <w:szCs w:val="24"/>
        </w:rPr>
        <w:tab/>
        <w:t xml:space="preserve">is the charge-sustaining mass emission of gaseous emission compound i for the charge-sustaining </w:t>
      </w:r>
      <w:del w:id="502" w:author="JRC" w:date="2020-03-09T14:25:00Z">
        <w:r w:rsidR="009603A0" w:rsidRPr="00562AE6" w:rsidDel="00000761">
          <w:rPr>
            <w:strike/>
            <w:color w:val="7030A0"/>
          </w:rPr>
          <w:delText>Type 1</w:delText>
        </w:r>
        <w:r w:rsidR="00497D09" w:rsidRPr="00CA4BBC" w:rsidDel="00000761">
          <w:rPr>
            <w:color w:val="A6A6A6" w:themeColor="background1" w:themeShade="A6"/>
            <w:szCs w:val="24"/>
          </w:rPr>
          <w:delText xml:space="preserve"> </w:delText>
        </w:r>
      </w:del>
      <w:r w:rsidR="00497D09" w:rsidRPr="00CA4BBC">
        <w:rPr>
          <w:color w:val="A6A6A6" w:themeColor="background1" w:themeShade="A6"/>
          <w:szCs w:val="24"/>
        </w:rPr>
        <w:t>test according to Table A8/5, step No. 6, g/km;</w:t>
      </w:r>
    </w:p>
    <w:p w14:paraId="0D818E41" w14:textId="77777777" w:rsidR="00497D09" w:rsidRPr="00CA4BBC" w:rsidRDefault="00497D09" w:rsidP="00497D09">
      <w:pPr>
        <w:pStyle w:val="SingleTxtG"/>
        <w:ind w:left="3402" w:hanging="1134"/>
        <w:rPr>
          <w:color w:val="A6A6A6" w:themeColor="background1" w:themeShade="A6"/>
          <w:szCs w:val="24"/>
        </w:rPr>
      </w:pPr>
      <m:oMath>
        <m:r>
          <m:rPr>
            <m:sty m:val="p"/>
          </m:rPr>
          <w:rPr>
            <w:rFonts w:ascii="Cambria Math" w:hAnsi="Cambria Math"/>
            <w:color w:val="A6A6A6" w:themeColor="background1" w:themeShade="A6"/>
            <w:szCs w:val="24"/>
          </w:rPr>
          <m:t>j</m:t>
        </m:r>
      </m:oMath>
      <w:r w:rsidRPr="00CA4BBC">
        <w:rPr>
          <w:color w:val="A6A6A6" w:themeColor="background1" w:themeShade="A6"/>
          <w:szCs w:val="24"/>
        </w:rPr>
        <w:tab/>
        <w:t>is the index number of the considered phase;</w:t>
      </w:r>
    </w:p>
    <w:p w14:paraId="3E3B1374" w14:textId="1CB7726F" w:rsidR="00497D09" w:rsidRPr="00CA4BBC" w:rsidRDefault="00497D09" w:rsidP="00497D09">
      <w:pPr>
        <w:pStyle w:val="SingleTxtG"/>
        <w:ind w:left="3402" w:hanging="1134"/>
        <w:rPr>
          <w:color w:val="A6A6A6" w:themeColor="background1" w:themeShade="A6"/>
          <w:szCs w:val="24"/>
        </w:rPr>
      </w:pPr>
      <m:oMath>
        <m:r>
          <m:rPr>
            <m:sty m:val="p"/>
          </m:rPr>
          <w:rPr>
            <w:rFonts w:ascii="Cambria Math" w:hAnsi="Cambria Math"/>
            <w:color w:val="A6A6A6" w:themeColor="background1" w:themeShade="A6"/>
            <w:szCs w:val="24"/>
          </w:rPr>
          <m:t>k</m:t>
        </m:r>
      </m:oMath>
      <w:r w:rsidRPr="00CA4BBC">
        <w:rPr>
          <w:color w:val="A6A6A6" w:themeColor="background1" w:themeShade="A6"/>
          <w:szCs w:val="24"/>
        </w:rPr>
        <w:tab/>
        <w:t xml:space="preserve">is the number of phases driven until the end of the transition cycle according </w:t>
      </w:r>
      <w:proofErr w:type="gramStart"/>
      <w:r w:rsidRPr="00CA4BBC">
        <w:rPr>
          <w:color w:val="A6A6A6" w:themeColor="background1" w:themeShade="A6"/>
          <w:szCs w:val="24"/>
        </w:rPr>
        <w:t>to paragraph 3.2.4.4.</w:t>
      </w:r>
      <w:proofErr w:type="gramEnd"/>
      <w:r w:rsidRPr="00CA4BBC">
        <w:rPr>
          <w:color w:val="A6A6A6" w:themeColor="background1" w:themeShade="A6"/>
          <w:szCs w:val="24"/>
        </w:rPr>
        <w:t xml:space="preserve"> of this annex</w:t>
      </w:r>
      <w:ins w:id="503" w:author="JRC" w:date="2020-03-09T14:25:00Z">
        <w:r w:rsidR="00000761">
          <w:rPr>
            <w:color w:val="A6A6A6" w:themeColor="background1" w:themeShade="A6"/>
            <w:szCs w:val="24"/>
          </w:rPr>
          <w:t xml:space="preserve"> XX</w:t>
        </w:r>
      </w:ins>
      <w:r w:rsidRPr="00CA4BBC">
        <w:rPr>
          <w:color w:val="A6A6A6" w:themeColor="background1" w:themeShade="A6"/>
          <w:szCs w:val="24"/>
        </w:rPr>
        <w:t>.</w:t>
      </w:r>
    </w:p>
    <w:p w14:paraId="7B6619AF" w14:textId="77777777" w:rsidR="00497D09" w:rsidRPr="00CA4BBC" w:rsidRDefault="00497D09" w:rsidP="00497D09">
      <w:pPr>
        <w:spacing w:after="120"/>
        <w:ind w:left="2268" w:right="1134"/>
        <w:rPr>
          <w:color w:val="A6A6A6" w:themeColor="background1" w:themeShade="A6"/>
        </w:rPr>
      </w:pPr>
      <w:r w:rsidRPr="00CA4BBC">
        <w:rPr>
          <w:color w:val="A6A6A6" w:themeColor="background1" w:themeShade="A6"/>
        </w:rPr>
        <w:t>For calculating the utility-factor weighted CO</w:t>
      </w:r>
      <w:r w:rsidRPr="00CA4BBC">
        <w:rPr>
          <w:color w:val="A6A6A6" w:themeColor="background1" w:themeShade="A6"/>
          <w:vertAlign w:val="subscript"/>
        </w:rPr>
        <w:t>2</w:t>
      </w:r>
      <w:r w:rsidRPr="00CA4BBC">
        <w:rPr>
          <w:color w:val="A6A6A6" w:themeColor="background1" w:themeShade="A6"/>
        </w:rPr>
        <w:t xml:space="preserve"> mass emission the following equation shall be used:</w:t>
      </w:r>
    </w:p>
    <w:p w14:paraId="16F458E5" w14:textId="77777777" w:rsidR="00497D09" w:rsidRPr="00CA4BBC" w:rsidRDefault="00311BD7" w:rsidP="00497D09">
      <w:pPr>
        <w:spacing w:after="120"/>
        <w:ind w:left="567" w:right="567"/>
        <w:rPr>
          <w:color w:val="A6A6A6" w:themeColor="background1" w:themeShade="A6"/>
          <w:lang w:eastAsia="de-DE"/>
        </w:rPr>
      </w:pPr>
      <m:oMathPara>
        <m:oMath>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M</m:t>
              </m:r>
            </m:e>
            <m:sub>
              <m:r>
                <m:rPr>
                  <m:sty m:val="p"/>
                </m:rPr>
                <w:rPr>
                  <w:rFonts w:ascii="Cambria Math" w:hAnsi="Cambria Math"/>
                  <w:noProof/>
                  <w:color w:val="A6A6A6" w:themeColor="background1" w:themeShade="A6"/>
                  <w:lang w:eastAsia="de-DE"/>
                </w:rPr>
                <m:t>CO2, weighted</m:t>
              </m:r>
            </m:sub>
          </m:sSub>
          <m:r>
            <m:rPr>
              <m:sty m:val="p"/>
            </m:rPr>
            <w:rPr>
              <w:rFonts w:ascii="Cambria Math" w:eastAsia="Cambria Math" w:hAnsi="Cambria Math"/>
              <w:noProof/>
              <w:color w:val="A6A6A6" w:themeColor="background1" w:themeShade="A6"/>
              <w:lang w:eastAsia="de-DE"/>
            </w:rPr>
            <m:t>=</m:t>
          </m:r>
          <m:sSub>
            <m:sSubPr>
              <m:ctrlPr>
                <w:rPr>
                  <w:rFonts w:ascii="Cambria Math" w:hAnsi="Cambria Math"/>
                  <w:noProof/>
                  <w:color w:val="A6A6A6" w:themeColor="background1" w:themeShade="A6"/>
                  <w:lang w:eastAsia="de-DE"/>
                </w:rPr>
              </m:ctrlPr>
            </m:sSubPr>
            <m:e>
              <m:d>
                <m:dPr>
                  <m:ctrlPr>
                    <w:rPr>
                      <w:rFonts w:ascii="Cambria Math" w:hAnsi="Cambria Math"/>
                      <w:i/>
                      <w:noProof/>
                      <w:color w:val="A6A6A6" w:themeColor="background1" w:themeShade="A6"/>
                      <w:lang w:eastAsia="de-DE"/>
                    </w:rPr>
                  </m:ctrlPr>
                </m:dPr>
                <m:e>
                  <m:nary>
                    <m:naryPr>
                      <m:chr m:val="∑"/>
                      <m:limLoc m:val="undOvr"/>
                      <m:ctrlPr>
                        <w:rPr>
                          <w:rFonts w:ascii="Cambria Math" w:hAnsi="Cambria Math"/>
                          <w:i/>
                          <w:noProof/>
                          <w:color w:val="A6A6A6" w:themeColor="background1" w:themeShade="A6"/>
                          <w:lang w:eastAsia="de-DE"/>
                        </w:rPr>
                      </m:ctrlPr>
                    </m:naryPr>
                    <m:sub>
                      <m:r>
                        <w:rPr>
                          <w:rFonts w:ascii="Cambria Math" w:hAnsi="Cambria Math"/>
                          <w:noProof/>
                          <w:color w:val="A6A6A6" w:themeColor="background1" w:themeShade="A6"/>
                          <w:lang w:eastAsia="de-DE"/>
                        </w:rPr>
                        <m:t>j=1</m:t>
                      </m:r>
                    </m:sub>
                    <m:sup>
                      <m:r>
                        <w:rPr>
                          <w:rFonts w:ascii="Cambria Math" w:hAnsi="Cambria Math"/>
                          <w:noProof/>
                          <w:color w:val="A6A6A6" w:themeColor="background1" w:themeShade="A6"/>
                          <w:lang w:eastAsia="de-DE"/>
                        </w:rPr>
                        <m:t>k</m:t>
                      </m:r>
                    </m:sup>
                    <m:e>
                      <m:sSub>
                        <m:sSubPr>
                          <m:ctrlPr>
                            <w:rPr>
                              <w:rFonts w:ascii="Cambria Math" w:hAnsi="Cambria Math"/>
                              <w:i/>
                              <w:noProof/>
                              <w:color w:val="A6A6A6" w:themeColor="background1" w:themeShade="A6"/>
                              <w:lang w:eastAsia="de-DE"/>
                            </w:rPr>
                          </m:ctrlPr>
                        </m:sSubPr>
                        <m:e>
                          <m:r>
                            <w:rPr>
                              <w:rFonts w:ascii="Cambria Math" w:hAnsi="Cambria Math"/>
                              <w:noProof/>
                              <w:color w:val="A6A6A6" w:themeColor="background1" w:themeShade="A6"/>
                              <w:lang w:eastAsia="de-DE"/>
                            </w:rPr>
                            <m:t>UF</m:t>
                          </m:r>
                        </m:e>
                        <m:sub>
                          <m:r>
                            <w:rPr>
                              <w:rFonts w:ascii="Cambria Math" w:hAnsi="Cambria Math"/>
                              <w:noProof/>
                              <w:color w:val="A6A6A6" w:themeColor="background1" w:themeShade="A6"/>
                              <w:lang w:eastAsia="de-DE"/>
                            </w:rPr>
                            <m:t>j</m:t>
                          </m:r>
                        </m:sub>
                      </m:sSub>
                    </m:e>
                  </m:nary>
                </m:e>
              </m:d>
            </m:e>
            <m:sub>
              <m:r>
                <w:rPr>
                  <w:rFonts w:ascii="Cambria Math" w:hAnsi="Cambria Math"/>
                  <w:noProof/>
                  <w:color w:val="A6A6A6" w:themeColor="background1" w:themeShade="A6"/>
                  <w:lang w:eastAsia="de-DE"/>
                </w:rPr>
                <m:t>ave</m:t>
              </m:r>
            </m:sub>
          </m:sSub>
          <m:r>
            <m:rPr>
              <m:sty m:val="p"/>
            </m:rPr>
            <w:rPr>
              <w:rFonts w:ascii="Cambria Math" w:hAnsi="Cambria Math"/>
              <w:noProof/>
              <w:color w:val="A6A6A6" w:themeColor="background1" w:themeShade="A6"/>
              <w:lang w:eastAsia="de-DE"/>
            </w:rPr>
            <m:t>×</m:t>
          </m:r>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M</m:t>
              </m:r>
            </m:e>
            <m:sub>
              <m:r>
                <m:rPr>
                  <m:sty m:val="p"/>
                </m:rPr>
                <w:rPr>
                  <w:rFonts w:ascii="Cambria Math" w:hAnsi="Cambria Math"/>
                  <w:noProof/>
                  <w:color w:val="A6A6A6" w:themeColor="background1" w:themeShade="A6"/>
                  <w:lang w:eastAsia="de-DE"/>
                </w:rPr>
                <m:t>CO2,CD,declared</m:t>
              </m:r>
            </m:sub>
          </m:sSub>
          <m:r>
            <m:rPr>
              <m:sty m:val="p"/>
            </m:rPr>
            <w:rPr>
              <w:rFonts w:ascii="Cambria Math" w:hAnsi="Cambria Math"/>
              <w:noProof/>
              <w:color w:val="A6A6A6" w:themeColor="background1" w:themeShade="A6"/>
              <w:lang w:eastAsia="de-DE"/>
            </w:rPr>
            <m:t>+</m:t>
          </m:r>
          <m:d>
            <m:dPr>
              <m:ctrlPr>
                <w:rPr>
                  <w:rFonts w:ascii="Cambria Math" w:hAnsi="Cambria Math"/>
                  <w:noProof/>
                  <w:color w:val="A6A6A6" w:themeColor="background1" w:themeShade="A6"/>
                  <w:lang w:eastAsia="de-DE"/>
                </w:rPr>
              </m:ctrlPr>
            </m:dPr>
            <m:e>
              <m:r>
                <m:rPr>
                  <m:sty m:val="p"/>
                </m:rPr>
                <w:rPr>
                  <w:rFonts w:ascii="Cambria Math" w:hAnsi="Cambria Math"/>
                  <w:noProof/>
                  <w:color w:val="A6A6A6" w:themeColor="background1" w:themeShade="A6"/>
                  <w:lang w:eastAsia="de-DE"/>
                </w:rPr>
                <m:t xml:space="preserve">1- </m:t>
              </m:r>
              <m:sSub>
                <m:sSubPr>
                  <m:ctrlPr>
                    <w:rPr>
                      <w:rFonts w:ascii="Cambria Math" w:hAnsi="Cambria Math"/>
                      <w:noProof/>
                      <w:color w:val="A6A6A6" w:themeColor="background1" w:themeShade="A6"/>
                      <w:lang w:eastAsia="de-DE"/>
                    </w:rPr>
                  </m:ctrlPr>
                </m:sSubPr>
                <m:e>
                  <m:d>
                    <m:dPr>
                      <m:ctrlPr>
                        <w:rPr>
                          <w:rFonts w:ascii="Cambria Math" w:hAnsi="Cambria Math"/>
                          <w:i/>
                          <w:noProof/>
                          <w:color w:val="A6A6A6" w:themeColor="background1" w:themeShade="A6"/>
                          <w:lang w:eastAsia="de-DE"/>
                        </w:rPr>
                      </m:ctrlPr>
                    </m:dPr>
                    <m:e>
                      <m:nary>
                        <m:naryPr>
                          <m:chr m:val="∑"/>
                          <m:limLoc m:val="undOvr"/>
                          <m:ctrlPr>
                            <w:rPr>
                              <w:rFonts w:ascii="Cambria Math" w:hAnsi="Cambria Math"/>
                              <w:i/>
                              <w:noProof/>
                              <w:color w:val="A6A6A6" w:themeColor="background1" w:themeShade="A6"/>
                              <w:lang w:eastAsia="de-DE"/>
                            </w:rPr>
                          </m:ctrlPr>
                        </m:naryPr>
                        <m:sub>
                          <m:r>
                            <w:rPr>
                              <w:rFonts w:ascii="Cambria Math" w:hAnsi="Cambria Math"/>
                              <w:noProof/>
                              <w:color w:val="A6A6A6" w:themeColor="background1" w:themeShade="A6"/>
                              <w:lang w:eastAsia="de-DE"/>
                            </w:rPr>
                            <m:t>j=1</m:t>
                          </m:r>
                        </m:sub>
                        <m:sup>
                          <m:r>
                            <w:rPr>
                              <w:rFonts w:ascii="Cambria Math" w:hAnsi="Cambria Math"/>
                              <w:noProof/>
                              <w:color w:val="A6A6A6" w:themeColor="background1" w:themeShade="A6"/>
                              <w:lang w:eastAsia="de-DE"/>
                            </w:rPr>
                            <m:t>k</m:t>
                          </m:r>
                        </m:sup>
                        <m:e>
                          <m:sSub>
                            <m:sSubPr>
                              <m:ctrlPr>
                                <w:rPr>
                                  <w:rFonts w:ascii="Cambria Math" w:hAnsi="Cambria Math"/>
                                  <w:i/>
                                  <w:noProof/>
                                  <w:color w:val="A6A6A6" w:themeColor="background1" w:themeShade="A6"/>
                                  <w:lang w:eastAsia="de-DE"/>
                                </w:rPr>
                              </m:ctrlPr>
                            </m:sSubPr>
                            <m:e>
                              <m:r>
                                <w:rPr>
                                  <w:rFonts w:ascii="Cambria Math" w:hAnsi="Cambria Math"/>
                                  <w:noProof/>
                                  <w:color w:val="A6A6A6" w:themeColor="background1" w:themeShade="A6"/>
                                  <w:lang w:eastAsia="de-DE"/>
                                </w:rPr>
                                <m:t>UF</m:t>
                              </m:r>
                            </m:e>
                            <m:sub>
                              <m:r>
                                <w:rPr>
                                  <w:rFonts w:ascii="Cambria Math" w:hAnsi="Cambria Math"/>
                                  <w:noProof/>
                                  <w:color w:val="A6A6A6" w:themeColor="background1" w:themeShade="A6"/>
                                  <w:lang w:eastAsia="de-DE"/>
                                </w:rPr>
                                <m:t>j</m:t>
                              </m:r>
                            </m:sub>
                          </m:sSub>
                        </m:e>
                      </m:nary>
                    </m:e>
                  </m:d>
                </m:e>
                <m:sub>
                  <m:r>
                    <w:rPr>
                      <w:rFonts w:ascii="Cambria Math" w:hAnsi="Cambria Math"/>
                      <w:noProof/>
                      <w:color w:val="A6A6A6" w:themeColor="background1" w:themeShade="A6"/>
                      <w:lang w:eastAsia="de-DE"/>
                    </w:rPr>
                    <m:t>ave</m:t>
                  </m:r>
                </m:sub>
              </m:sSub>
            </m:e>
          </m:d>
          <m:r>
            <m:rPr>
              <m:sty m:val="p"/>
            </m:rPr>
            <w:rPr>
              <w:rFonts w:ascii="Cambria Math" w:hAnsi="Cambria Math"/>
              <w:noProof/>
              <w:color w:val="A6A6A6" w:themeColor="background1" w:themeShade="A6"/>
              <w:lang w:eastAsia="de-DE"/>
            </w:rPr>
            <m:t>×</m:t>
          </m:r>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M</m:t>
              </m:r>
            </m:e>
            <m:sub>
              <m:r>
                <m:rPr>
                  <m:sty m:val="p"/>
                </m:rPr>
                <w:rPr>
                  <w:rFonts w:ascii="Cambria Math" w:hAnsi="Cambria Math"/>
                  <w:noProof/>
                  <w:color w:val="A6A6A6" w:themeColor="background1" w:themeShade="A6"/>
                  <w:lang w:eastAsia="de-DE"/>
                </w:rPr>
                <m:t>CO2, CS,declared</m:t>
              </m:r>
            </m:sub>
          </m:sSub>
        </m:oMath>
      </m:oMathPara>
    </w:p>
    <w:p w14:paraId="370308A8" w14:textId="77777777" w:rsidR="00497D09" w:rsidRPr="00CA4BBC" w:rsidRDefault="00497D09" w:rsidP="00497D09">
      <w:pPr>
        <w:spacing w:after="120"/>
        <w:ind w:left="2268" w:right="1134"/>
        <w:rPr>
          <w:color w:val="A6A6A6" w:themeColor="background1" w:themeShade="A6"/>
        </w:rPr>
      </w:pPr>
      <w:r w:rsidRPr="00CA4BBC">
        <w:rPr>
          <w:color w:val="A6A6A6" w:themeColor="background1" w:themeShade="A6"/>
        </w:rPr>
        <w:t>where:</w:t>
      </w:r>
    </w:p>
    <w:p w14:paraId="0A6FE91B" w14:textId="77777777" w:rsidR="00497D09" w:rsidRPr="00CA4BBC" w:rsidRDefault="00311BD7" w:rsidP="00497D09">
      <w:pPr>
        <w:spacing w:after="120"/>
        <w:ind w:left="3969" w:right="1134"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CO2,weighted</m:t>
            </m:r>
          </m:sub>
        </m:sSub>
      </m:oMath>
      <w:r w:rsidR="00497D09" w:rsidRPr="00CA4BBC">
        <w:rPr>
          <w:color w:val="A6A6A6" w:themeColor="background1" w:themeShade="A6"/>
        </w:rPr>
        <w:tab/>
        <w:t>is the utility-factor weighted charge-depleting CO</w:t>
      </w:r>
      <w:r w:rsidR="00497D09" w:rsidRPr="00CA4BBC">
        <w:rPr>
          <w:color w:val="A6A6A6" w:themeColor="background1" w:themeShade="A6"/>
          <w:vertAlign w:val="subscript"/>
        </w:rPr>
        <w:t>2</w:t>
      </w:r>
      <w:r w:rsidR="00497D09" w:rsidRPr="00CA4BBC">
        <w:rPr>
          <w:color w:val="A6A6A6" w:themeColor="background1" w:themeShade="A6"/>
        </w:rPr>
        <w:t xml:space="preserve"> mass emission, g/km.</w:t>
      </w:r>
    </w:p>
    <w:p w14:paraId="024E5CA5" w14:textId="77777777" w:rsidR="00497D09" w:rsidRPr="00CA4BBC" w:rsidRDefault="00311BD7" w:rsidP="00497D09">
      <w:pPr>
        <w:spacing w:after="120"/>
        <w:ind w:left="3969" w:right="1134"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CO2,CD,declared</m:t>
            </m:r>
          </m:sub>
        </m:sSub>
      </m:oMath>
      <w:r w:rsidR="00497D09" w:rsidRPr="00CA4BBC">
        <w:rPr>
          <w:color w:val="A6A6A6" w:themeColor="background1" w:themeShade="A6"/>
        </w:rPr>
        <w:tab/>
        <w:t>is the declared charge-depleting CO</w:t>
      </w:r>
      <w:r w:rsidR="00497D09" w:rsidRPr="00CA4BBC">
        <w:rPr>
          <w:color w:val="A6A6A6" w:themeColor="background1" w:themeShade="A6"/>
          <w:vertAlign w:val="subscript"/>
        </w:rPr>
        <w:t>2</w:t>
      </w:r>
      <w:r w:rsidR="00497D09" w:rsidRPr="00CA4BBC">
        <w:rPr>
          <w:color w:val="A6A6A6" w:themeColor="background1" w:themeShade="A6"/>
        </w:rPr>
        <w:t xml:space="preserve"> mass emission according to Table A8/8, step no. 14, g/km.</w:t>
      </w:r>
    </w:p>
    <w:p w14:paraId="1344E363" w14:textId="77777777" w:rsidR="00497D09" w:rsidRPr="00CA4BBC" w:rsidRDefault="00311BD7" w:rsidP="00497D09">
      <w:pPr>
        <w:spacing w:after="120"/>
        <w:ind w:left="3969" w:right="1134"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CO2,CS,declared</m:t>
            </m:r>
          </m:sub>
        </m:sSub>
      </m:oMath>
      <w:r w:rsidR="00497D09" w:rsidRPr="00CA4BBC">
        <w:rPr>
          <w:color w:val="A6A6A6" w:themeColor="background1" w:themeShade="A6"/>
        </w:rPr>
        <w:tab/>
        <w:t>is the declared charge-sustaining CO</w:t>
      </w:r>
      <w:r w:rsidR="00497D09" w:rsidRPr="00CA4BBC">
        <w:rPr>
          <w:color w:val="A6A6A6" w:themeColor="background1" w:themeShade="A6"/>
          <w:vertAlign w:val="subscript"/>
        </w:rPr>
        <w:t>2</w:t>
      </w:r>
      <w:r w:rsidR="00497D09" w:rsidRPr="00CA4BBC">
        <w:rPr>
          <w:color w:val="A6A6A6" w:themeColor="background1" w:themeShade="A6"/>
        </w:rPr>
        <w:t xml:space="preserve"> mass emission according to Table A8/5, step no. 7, g/km.</w:t>
      </w:r>
    </w:p>
    <w:p w14:paraId="54D3FE58" w14:textId="77777777" w:rsidR="00497D09" w:rsidRPr="00CA4BBC" w:rsidRDefault="00311BD7" w:rsidP="00497D09">
      <w:pPr>
        <w:spacing w:after="120"/>
        <w:ind w:left="3969" w:right="1134" w:hanging="1701"/>
        <w:rPr>
          <w:color w:val="A6A6A6" w:themeColor="background1" w:themeShade="A6"/>
        </w:rPr>
      </w:pPr>
      <m:oMath>
        <m:sSub>
          <m:sSubPr>
            <m:ctrlPr>
              <w:rPr>
                <w:rFonts w:ascii="Cambria Math" w:hAnsi="Cambria Math"/>
                <w:noProof/>
                <w:color w:val="A6A6A6" w:themeColor="background1" w:themeShade="A6"/>
                <w:lang w:eastAsia="de-DE"/>
              </w:rPr>
            </m:ctrlPr>
          </m:sSubPr>
          <m:e>
            <m:d>
              <m:dPr>
                <m:ctrlPr>
                  <w:rPr>
                    <w:rFonts w:ascii="Cambria Math" w:hAnsi="Cambria Math"/>
                    <w:i/>
                    <w:noProof/>
                    <w:color w:val="A6A6A6" w:themeColor="background1" w:themeShade="A6"/>
                    <w:lang w:eastAsia="de-DE"/>
                  </w:rPr>
                </m:ctrlPr>
              </m:dPr>
              <m:e>
                <m:nary>
                  <m:naryPr>
                    <m:chr m:val="∑"/>
                    <m:limLoc m:val="undOvr"/>
                    <m:ctrlPr>
                      <w:rPr>
                        <w:rFonts w:ascii="Cambria Math" w:hAnsi="Cambria Math"/>
                        <w:i/>
                        <w:noProof/>
                        <w:color w:val="A6A6A6" w:themeColor="background1" w:themeShade="A6"/>
                        <w:lang w:eastAsia="de-DE"/>
                      </w:rPr>
                    </m:ctrlPr>
                  </m:naryPr>
                  <m:sub>
                    <m:r>
                      <w:rPr>
                        <w:rFonts w:ascii="Cambria Math" w:hAnsi="Cambria Math"/>
                        <w:noProof/>
                        <w:color w:val="A6A6A6" w:themeColor="background1" w:themeShade="A6"/>
                        <w:lang w:eastAsia="de-DE"/>
                      </w:rPr>
                      <m:t>j=1</m:t>
                    </m:r>
                  </m:sub>
                  <m:sup>
                    <m:r>
                      <w:rPr>
                        <w:rFonts w:ascii="Cambria Math" w:hAnsi="Cambria Math"/>
                        <w:noProof/>
                        <w:color w:val="A6A6A6" w:themeColor="background1" w:themeShade="A6"/>
                        <w:lang w:eastAsia="de-DE"/>
                      </w:rPr>
                      <m:t>k</m:t>
                    </m:r>
                  </m:sup>
                  <m:e>
                    <m:sSub>
                      <m:sSubPr>
                        <m:ctrlPr>
                          <w:rPr>
                            <w:rFonts w:ascii="Cambria Math" w:hAnsi="Cambria Math"/>
                            <w:i/>
                            <w:noProof/>
                            <w:color w:val="A6A6A6" w:themeColor="background1" w:themeShade="A6"/>
                            <w:lang w:eastAsia="de-DE"/>
                          </w:rPr>
                        </m:ctrlPr>
                      </m:sSubPr>
                      <m:e>
                        <m:r>
                          <w:rPr>
                            <w:rFonts w:ascii="Cambria Math" w:hAnsi="Cambria Math"/>
                            <w:noProof/>
                            <w:color w:val="A6A6A6" w:themeColor="background1" w:themeShade="A6"/>
                            <w:lang w:eastAsia="de-DE"/>
                          </w:rPr>
                          <m:t>UF</m:t>
                        </m:r>
                      </m:e>
                      <m:sub>
                        <m:r>
                          <w:rPr>
                            <w:rFonts w:ascii="Cambria Math" w:hAnsi="Cambria Math"/>
                            <w:noProof/>
                            <w:color w:val="A6A6A6" w:themeColor="background1" w:themeShade="A6"/>
                            <w:lang w:eastAsia="de-DE"/>
                          </w:rPr>
                          <m:t>j</m:t>
                        </m:r>
                      </m:sub>
                    </m:sSub>
                  </m:e>
                </m:nary>
              </m:e>
            </m:d>
          </m:e>
          <m:sub>
            <m:r>
              <w:rPr>
                <w:rFonts w:ascii="Cambria Math" w:hAnsi="Cambria Math"/>
                <w:noProof/>
                <w:color w:val="A6A6A6" w:themeColor="background1" w:themeShade="A6"/>
                <w:lang w:eastAsia="de-DE"/>
              </w:rPr>
              <m:t>ave</m:t>
            </m:r>
          </m:sub>
        </m:sSub>
      </m:oMath>
      <w:r w:rsidR="00497D09" w:rsidRPr="00CA4BBC">
        <w:rPr>
          <w:color w:val="A6A6A6" w:themeColor="background1" w:themeShade="A6"/>
        </w:rPr>
        <w:tab/>
        <w:t>is the average of the sum of utility factors of each charge-depleting test.</w:t>
      </w:r>
    </w:p>
    <w:p w14:paraId="63D15B58" w14:textId="77777777" w:rsidR="00497D09" w:rsidRPr="00CA4BBC" w:rsidRDefault="00497D09" w:rsidP="00497D09">
      <w:pPr>
        <w:spacing w:after="120"/>
        <w:ind w:left="3969" w:right="1134" w:hanging="1701"/>
        <w:rPr>
          <w:color w:val="A6A6A6" w:themeColor="background1" w:themeShade="A6"/>
        </w:rPr>
      </w:pPr>
      <w:r w:rsidRPr="00CA4BBC">
        <w:rPr>
          <w:color w:val="A6A6A6" w:themeColor="background1" w:themeShade="A6"/>
        </w:rPr>
        <w:t>j</w:t>
      </w:r>
      <w:r w:rsidRPr="00CA4BBC">
        <w:rPr>
          <w:color w:val="A6A6A6" w:themeColor="background1" w:themeShade="A6"/>
        </w:rPr>
        <w:tab/>
        <w:t>is the index number of the considered phase;</w:t>
      </w:r>
    </w:p>
    <w:p w14:paraId="71AA35F4" w14:textId="767CB110" w:rsidR="00497D09" w:rsidRPr="00CA4BBC" w:rsidRDefault="00497D09" w:rsidP="00497D09">
      <w:pPr>
        <w:spacing w:after="120"/>
        <w:ind w:left="3969" w:right="1134" w:hanging="1701"/>
        <w:rPr>
          <w:color w:val="A6A6A6" w:themeColor="background1" w:themeShade="A6"/>
        </w:rPr>
      </w:pPr>
      <w:r w:rsidRPr="00CA4BBC">
        <w:rPr>
          <w:color w:val="A6A6A6" w:themeColor="background1" w:themeShade="A6"/>
        </w:rPr>
        <w:t>k</w:t>
      </w:r>
      <w:r w:rsidRPr="00CA4BBC">
        <w:rPr>
          <w:color w:val="A6A6A6" w:themeColor="background1" w:themeShade="A6"/>
        </w:rPr>
        <w:tab/>
        <w:t>is the number of phases driven until the end of the transition cycle according to paragraph 3.2.4.4. of this annex</w:t>
      </w:r>
      <w:ins w:id="504" w:author="JRC" w:date="2020-03-09T14:25:00Z">
        <w:r w:rsidR="00000761">
          <w:rPr>
            <w:color w:val="A6A6A6" w:themeColor="background1" w:themeShade="A6"/>
          </w:rPr>
          <w:t xml:space="preserve"> XX</w:t>
        </w:r>
      </w:ins>
      <w:r w:rsidRPr="00CA4BBC">
        <w:rPr>
          <w:color w:val="A6A6A6" w:themeColor="background1" w:themeShade="A6"/>
        </w:rPr>
        <w:t>.</w:t>
      </w:r>
    </w:p>
    <w:p w14:paraId="29E4BC91" w14:textId="77777777" w:rsidR="00497D09" w:rsidRPr="00CA4BBC" w:rsidRDefault="00497D09" w:rsidP="00497D09">
      <w:pPr>
        <w:pStyle w:val="SingleTxtG"/>
        <w:ind w:left="2268"/>
        <w:rPr>
          <w:color w:val="A6A6A6" w:themeColor="background1" w:themeShade="A6"/>
        </w:rPr>
      </w:pPr>
      <w:r w:rsidRPr="00CA4BBC">
        <w:rPr>
          <w:color w:val="A6A6A6" w:themeColor="background1" w:themeShade="A6"/>
        </w:rPr>
        <w:t xml:space="preserve">In the case that the interpolation </w:t>
      </w:r>
      <w:r w:rsidRPr="00CA4BBC">
        <w:rPr>
          <w:color w:val="A6A6A6" w:themeColor="background1" w:themeShade="A6"/>
          <w:lang w:eastAsia="ja-JP"/>
        </w:rPr>
        <w:t>method</w:t>
      </w:r>
      <w:r w:rsidRPr="00CA4BBC">
        <w:rPr>
          <w:color w:val="A6A6A6" w:themeColor="background1" w:themeShade="A6"/>
        </w:rPr>
        <w:t xml:space="preserve"> is applied for CO</w:t>
      </w:r>
      <w:r w:rsidRPr="00CA4BBC">
        <w:rPr>
          <w:color w:val="A6A6A6" w:themeColor="background1" w:themeShade="A6"/>
          <w:vertAlign w:val="subscript"/>
        </w:rPr>
        <w:t>2</w:t>
      </w:r>
      <w:r w:rsidRPr="00CA4BBC">
        <w:rPr>
          <w:color w:val="A6A6A6" w:themeColor="background1" w:themeShade="A6"/>
        </w:rPr>
        <w:t xml:space="preserve">, k shall be the number of phases driven up to the end of the transition cycle of vehicle L </w:t>
      </w: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n</m:t>
            </m:r>
          </m:e>
          <m:sub>
            <m:r>
              <m:rPr>
                <m:sty m:val="p"/>
              </m:rPr>
              <w:rPr>
                <w:rFonts w:ascii="Cambria Math" w:hAnsi="Cambria Math"/>
                <w:color w:val="A6A6A6" w:themeColor="background1" w:themeShade="A6"/>
              </w:rPr>
              <m:t>veh_L</m:t>
            </m:r>
          </m:sub>
        </m:sSub>
        <m:r>
          <w:rPr>
            <w:rFonts w:ascii="Cambria Math" w:hAnsi="Cambria Math"/>
            <w:color w:val="A6A6A6" w:themeColor="background1" w:themeShade="A6"/>
          </w:rPr>
          <m:t>.</m:t>
        </m:r>
      </m:oMath>
      <w:r w:rsidRPr="00CA4BBC">
        <w:rPr>
          <w:color w:val="A6A6A6" w:themeColor="background1" w:themeShade="A6"/>
          <w:spacing w:val="-4"/>
        </w:rPr>
        <w:t xml:space="preserve"> </w:t>
      </w:r>
      <w:r w:rsidRPr="00CA4BBC">
        <w:rPr>
          <w:color w:val="A6A6A6" w:themeColor="background1" w:themeShade="A6"/>
        </w:rPr>
        <w:t>for the application of both equations of this paragraph.</w:t>
      </w:r>
    </w:p>
    <w:p w14:paraId="4722C1F2" w14:textId="77777777" w:rsidR="00497D09" w:rsidRPr="00CA4BBC" w:rsidRDefault="00497D09" w:rsidP="00497D09">
      <w:pPr>
        <w:pStyle w:val="SingleTxtG"/>
        <w:ind w:left="2268"/>
        <w:rPr>
          <w:color w:val="A6A6A6" w:themeColor="background1" w:themeShade="A6"/>
          <w:spacing w:val="-4"/>
        </w:rPr>
      </w:pPr>
      <w:r w:rsidRPr="00CA4BBC">
        <w:rPr>
          <w:color w:val="A6A6A6" w:themeColor="background1" w:themeShade="A6"/>
          <w:spacing w:val="-4"/>
        </w:rPr>
        <w:t xml:space="preserve">If the transition cycle number driven by vehicle H, </w:t>
      </w:r>
      <m:oMath>
        <m:sSub>
          <m:sSubPr>
            <m:ctrlPr>
              <w:rPr>
                <w:rFonts w:ascii="Cambria Math" w:hAnsi="Cambria Math"/>
                <w:color w:val="A6A6A6" w:themeColor="background1" w:themeShade="A6"/>
                <w:spacing w:val="-4"/>
              </w:rPr>
            </m:ctrlPr>
          </m:sSubPr>
          <m:e>
            <m:r>
              <m:rPr>
                <m:sty m:val="p"/>
              </m:rPr>
              <w:rPr>
                <w:rFonts w:ascii="Cambria Math" w:hAnsi="Cambria Math"/>
                <w:color w:val="A6A6A6" w:themeColor="background1" w:themeShade="A6"/>
                <w:spacing w:val="-4"/>
              </w:rPr>
              <m:t>n</m:t>
            </m:r>
          </m:e>
          <m:sub>
            <m:sSub>
              <m:sSubPr>
                <m:ctrlPr>
                  <w:rPr>
                    <w:rFonts w:ascii="Cambria Math" w:hAnsi="Cambria Math"/>
                    <w:color w:val="A6A6A6" w:themeColor="background1" w:themeShade="A6"/>
                    <w:spacing w:val="-4"/>
                  </w:rPr>
                </m:ctrlPr>
              </m:sSubPr>
              <m:e>
                <m:r>
                  <m:rPr>
                    <m:sty m:val="p"/>
                  </m:rPr>
                  <w:rPr>
                    <w:rFonts w:ascii="Cambria Math" w:hAnsi="Cambria Math"/>
                    <w:color w:val="A6A6A6" w:themeColor="background1" w:themeShade="A6"/>
                    <w:spacing w:val="-4"/>
                  </w:rPr>
                  <m:t>veh</m:t>
                </m:r>
              </m:e>
              <m:sub>
                <m:r>
                  <m:rPr>
                    <m:sty m:val="p"/>
                  </m:rPr>
                  <w:rPr>
                    <w:rFonts w:ascii="Cambria Math" w:hAnsi="Cambria Math"/>
                    <w:color w:val="A6A6A6" w:themeColor="background1" w:themeShade="A6"/>
                    <w:spacing w:val="-4"/>
                  </w:rPr>
                  <m:t>H</m:t>
                </m:r>
              </m:sub>
            </m:sSub>
          </m:sub>
        </m:sSub>
      </m:oMath>
      <w:r w:rsidRPr="00CA4BBC">
        <w:rPr>
          <w:color w:val="A6A6A6" w:themeColor="background1" w:themeShade="A6"/>
          <w:spacing w:val="-4"/>
        </w:rPr>
        <w:t xml:space="preserve">, and, if applicable, by an individual vehicle within the vehicle interpolation family </w:t>
      </w:r>
      <m:oMath>
        <m:sSub>
          <m:sSubPr>
            <m:ctrlPr>
              <w:rPr>
                <w:rFonts w:ascii="Cambria Math" w:hAnsi="Cambria Math"/>
                <w:color w:val="A6A6A6" w:themeColor="background1" w:themeShade="A6"/>
                <w:spacing w:val="-4"/>
              </w:rPr>
            </m:ctrlPr>
          </m:sSubPr>
          <m:e>
            <m:r>
              <m:rPr>
                <m:sty m:val="p"/>
              </m:rPr>
              <w:rPr>
                <w:rFonts w:ascii="Cambria Math" w:hAnsi="Cambria Math"/>
                <w:color w:val="A6A6A6" w:themeColor="background1" w:themeShade="A6"/>
                <w:spacing w:val="-4"/>
              </w:rPr>
              <m:t>n</m:t>
            </m:r>
          </m:e>
          <m:sub>
            <m:sSub>
              <m:sSubPr>
                <m:ctrlPr>
                  <w:rPr>
                    <w:rFonts w:ascii="Cambria Math" w:hAnsi="Cambria Math"/>
                    <w:color w:val="A6A6A6" w:themeColor="background1" w:themeShade="A6"/>
                    <w:spacing w:val="-4"/>
                  </w:rPr>
                </m:ctrlPr>
              </m:sSubPr>
              <m:e>
                <m:r>
                  <m:rPr>
                    <m:sty m:val="p"/>
                  </m:rPr>
                  <w:rPr>
                    <w:rFonts w:ascii="Cambria Math" w:hAnsi="Cambria Math"/>
                    <w:color w:val="A6A6A6" w:themeColor="background1" w:themeShade="A6"/>
                    <w:spacing w:val="-4"/>
                  </w:rPr>
                  <m:t>veh</m:t>
                </m:r>
              </m:e>
              <m:sub>
                <m:r>
                  <m:rPr>
                    <m:sty m:val="p"/>
                  </m:rPr>
                  <w:rPr>
                    <w:rFonts w:ascii="Cambria Math" w:hAnsi="Cambria Math"/>
                    <w:color w:val="A6A6A6" w:themeColor="background1" w:themeShade="A6"/>
                    <w:spacing w:val="-4"/>
                  </w:rPr>
                  <m:t>ind</m:t>
                </m:r>
              </m:sub>
            </m:sSub>
          </m:sub>
        </m:sSub>
      </m:oMath>
      <w:r w:rsidRPr="00CA4BBC">
        <w:rPr>
          <w:color w:val="A6A6A6" w:themeColor="background1" w:themeShade="A6"/>
          <w:spacing w:val="-4"/>
        </w:rPr>
        <w:t xml:space="preserve"> is lower than the transition cycle number driven by vehicle L, </w:t>
      </w:r>
      <m:oMath>
        <m:sSub>
          <m:sSubPr>
            <m:ctrlPr>
              <w:rPr>
                <w:rFonts w:ascii="Cambria Math" w:hAnsi="Cambria Math"/>
                <w:color w:val="A6A6A6" w:themeColor="background1" w:themeShade="A6"/>
                <w:spacing w:val="-4"/>
              </w:rPr>
            </m:ctrlPr>
          </m:sSubPr>
          <m:e>
            <m:r>
              <m:rPr>
                <m:sty m:val="p"/>
              </m:rPr>
              <w:rPr>
                <w:rFonts w:ascii="Cambria Math" w:hAnsi="Cambria Math"/>
                <w:color w:val="A6A6A6" w:themeColor="background1" w:themeShade="A6"/>
                <w:spacing w:val="-4"/>
              </w:rPr>
              <m:t>n</m:t>
            </m:r>
          </m:e>
          <m:sub>
            <m:r>
              <m:rPr>
                <m:sty m:val="p"/>
              </m:rPr>
              <w:rPr>
                <w:rFonts w:ascii="Cambria Math" w:hAnsi="Cambria Math"/>
                <w:color w:val="A6A6A6" w:themeColor="background1" w:themeShade="A6"/>
                <w:spacing w:val="-4"/>
              </w:rPr>
              <m:t>veh_L</m:t>
            </m:r>
          </m:sub>
        </m:sSub>
      </m:oMath>
      <w:r w:rsidRPr="00CA4BBC">
        <w:rPr>
          <w:color w:val="A6A6A6" w:themeColor="background1" w:themeShade="A6"/>
          <w:spacing w:val="-4"/>
        </w:rPr>
        <w:t>, the confirmation cycle of vehicle H and, if applicable, an individual vehicle shall be included in the calculation. The CO</w:t>
      </w:r>
      <w:r w:rsidRPr="00CA4BBC">
        <w:rPr>
          <w:color w:val="A6A6A6" w:themeColor="background1" w:themeShade="A6"/>
          <w:spacing w:val="-4"/>
          <w:vertAlign w:val="subscript"/>
        </w:rPr>
        <w:t>2</w:t>
      </w:r>
      <w:r w:rsidRPr="00CA4BBC">
        <w:rPr>
          <w:color w:val="A6A6A6" w:themeColor="background1" w:themeShade="A6"/>
          <w:spacing w:val="-4"/>
        </w:rPr>
        <w:t xml:space="preserve"> mass emission of each phase of the confirmation cycle shall then be corrected to an electric energy consumption of zero </w:t>
      </w:r>
      <m:oMath>
        <m:sSub>
          <m:sSubPr>
            <m:ctrlPr>
              <w:rPr>
                <w:rFonts w:ascii="Cambria Math" w:hAnsi="Cambria Math"/>
                <w:color w:val="A6A6A6" w:themeColor="background1" w:themeShade="A6"/>
                <w:spacing w:val="-4"/>
              </w:rPr>
            </m:ctrlPr>
          </m:sSubPr>
          <m:e>
            <m:r>
              <m:rPr>
                <m:sty m:val="p"/>
              </m:rPr>
              <w:rPr>
                <w:rFonts w:ascii="Cambria Math" w:hAnsi="Cambria Math"/>
                <w:color w:val="A6A6A6" w:themeColor="background1" w:themeShade="A6"/>
                <w:spacing w:val="-4"/>
              </w:rPr>
              <m:t>(EC</m:t>
            </m:r>
          </m:e>
          <m:sub>
            <m:r>
              <m:rPr>
                <m:sty m:val="p"/>
              </m:rPr>
              <w:rPr>
                <w:rFonts w:ascii="Cambria Math" w:hAnsi="Cambria Math"/>
                <w:color w:val="A6A6A6" w:themeColor="background1" w:themeShade="A6"/>
                <w:spacing w:val="-4"/>
              </w:rPr>
              <m:t>DC,CD,j</m:t>
            </m:r>
          </m:sub>
        </m:sSub>
        <m:r>
          <w:rPr>
            <w:rFonts w:ascii="Cambria Math" w:hAnsi="Cambria Math"/>
            <w:color w:val="A6A6A6" w:themeColor="background1" w:themeShade="A6"/>
            <w:spacing w:val="-4"/>
          </w:rPr>
          <m:t>=0</m:t>
        </m:r>
      </m:oMath>
      <w:r w:rsidRPr="00CA4BBC">
        <w:rPr>
          <w:color w:val="A6A6A6" w:themeColor="background1" w:themeShade="A6"/>
          <w:spacing w:val="-4"/>
        </w:rPr>
        <w:t>) by using the CO</w:t>
      </w:r>
      <w:r w:rsidRPr="00CA4BBC">
        <w:rPr>
          <w:color w:val="A6A6A6" w:themeColor="background1" w:themeShade="A6"/>
          <w:spacing w:val="-4"/>
          <w:vertAlign w:val="subscript"/>
        </w:rPr>
        <w:t>2</w:t>
      </w:r>
      <w:r w:rsidRPr="00CA4BBC">
        <w:rPr>
          <w:color w:val="A6A6A6" w:themeColor="background1" w:themeShade="A6"/>
          <w:spacing w:val="-4"/>
        </w:rPr>
        <w:t xml:space="preserve"> correction coefficient according to Appendix 2 to this annex.</w:t>
      </w:r>
    </w:p>
    <w:p w14:paraId="1B772E64" w14:textId="77777777" w:rsidR="00497D09" w:rsidRPr="00CA4BBC" w:rsidRDefault="00497D09" w:rsidP="00497D09">
      <w:pPr>
        <w:pStyle w:val="SingleTxtG"/>
        <w:ind w:left="2268" w:hanging="1134"/>
        <w:rPr>
          <w:color w:val="A6A6A6" w:themeColor="background1" w:themeShade="A6"/>
          <w:lang w:eastAsia="ja-JP"/>
        </w:rPr>
      </w:pPr>
      <w:r w:rsidRPr="00CA4BBC">
        <w:rPr>
          <w:color w:val="A6A6A6" w:themeColor="background1" w:themeShade="A6"/>
        </w:rPr>
        <w:t>4.1.3.2.</w:t>
      </w:r>
      <w:r w:rsidRPr="00CA4BBC">
        <w:rPr>
          <w:color w:val="A6A6A6" w:themeColor="background1" w:themeShade="A6"/>
        </w:rPr>
        <w:tab/>
        <w:t>The utility factor-</w:t>
      </w:r>
      <w:r w:rsidRPr="00CA4BBC">
        <w:rPr>
          <w:color w:val="A6A6A6" w:themeColor="background1" w:themeShade="A6"/>
          <w:lang w:eastAsia="ja-JP"/>
        </w:rPr>
        <w:t>weighted</w:t>
      </w:r>
      <w:r w:rsidRPr="00CA4BBC">
        <w:rPr>
          <w:color w:val="A6A6A6" w:themeColor="background1" w:themeShade="A6"/>
        </w:rPr>
        <w:t xml:space="preserve"> particle number emission shall be calculated using the following equation:</w:t>
      </w:r>
    </w:p>
    <w:p w14:paraId="463B8520" w14:textId="77777777" w:rsidR="00497D09" w:rsidRPr="00CA4BBC" w:rsidRDefault="00311BD7" w:rsidP="00497D09">
      <w:pPr>
        <w:pStyle w:val="SingleTxtG"/>
        <w:ind w:left="2835"/>
        <w:rPr>
          <w:color w:val="A6A6A6" w:themeColor="background1" w:themeShade="A6"/>
        </w:rPr>
      </w:pPr>
      <m:oMathPara>
        <m:oMathParaPr>
          <m:jc m:val="left"/>
        </m:oMathParaPr>
        <m:oMath>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PN</m:t>
              </m:r>
            </m:e>
            <m:sub>
              <m:r>
                <m:rPr>
                  <m:sty m:val="p"/>
                </m:rPr>
                <w:rPr>
                  <w:rFonts w:ascii="Cambria Math" w:hAnsi="Cambria Math"/>
                  <w:noProof/>
                  <w:color w:val="A6A6A6" w:themeColor="background1" w:themeShade="A6"/>
                  <w:lang w:eastAsia="de-DE"/>
                </w:rPr>
                <m:t xml:space="preserve"> weighted</m:t>
              </m:r>
            </m:sub>
          </m:sSub>
          <m:r>
            <m:rPr>
              <m:sty m:val="p"/>
            </m:rPr>
            <w:rPr>
              <w:rFonts w:ascii="Cambria Math" w:eastAsia="Cambria Math" w:hAnsi="Cambria Math"/>
              <w:noProof/>
              <w:color w:val="A6A6A6" w:themeColor="background1" w:themeShade="A6"/>
              <w:lang w:eastAsia="de-DE"/>
            </w:rPr>
            <m:t>=</m:t>
          </m:r>
          <m:nary>
            <m:naryPr>
              <m:chr m:val="∑"/>
              <m:limLoc m:val="undOvr"/>
              <m:ctrlPr>
                <w:rPr>
                  <w:rFonts w:ascii="Cambria Math" w:eastAsia="Cambria Math" w:hAnsi="Cambria Math"/>
                  <w:noProof/>
                  <w:color w:val="A6A6A6" w:themeColor="background1" w:themeShade="A6"/>
                  <w:lang w:eastAsia="de-DE"/>
                </w:rPr>
              </m:ctrlPr>
            </m:naryPr>
            <m:sub>
              <m:r>
                <m:rPr>
                  <m:sty m:val="p"/>
                </m:rPr>
                <w:rPr>
                  <w:rFonts w:ascii="Cambria Math" w:eastAsia="Cambria Math" w:hAnsi="Cambria Math"/>
                  <w:noProof/>
                  <w:color w:val="A6A6A6" w:themeColor="background1" w:themeShade="A6"/>
                  <w:lang w:eastAsia="de-DE"/>
                </w:rPr>
                <m:t>j=1</m:t>
              </m:r>
            </m:sub>
            <m:sup>
              <m:r>
                <m:rPr>
                  <m:sty m:val="p"/>
                </m:rPr>
                <w:rPr>
                  <w:rFonts w:ascii="Cambria Math" w:eastAsia="Cambria Math" w:hAnsi="Cambria Math"/>
                  <w:noProof/>
                  <w:color w:val="A6A6A6" w:themeColor="background1" w:themeShade="A6"/>
                  <w:lang w:eastAsia="de-DE"/>
                </w:rPr>
                <m:t>k</m:t>
              </m:r>
            </m:sup>
            <m:e>
              <m:r>
                <m:rPr>
                  <m:sty m:val="p"/>
                </m:rPr>
                <w:rPr>
                  <w:rFonts w:ascii="Cambria Math" w:eastAsia="Cambria Math" w:hAnsi="Cambria Math"/>
                  <w:noProof/>
                  <w:color w:val="A6A6A6" w:themeColor="background1" w:themeShade="A6"/>
                  <w:lang w:eastAsia="de-DE"/>
                </w:rPr>
                <m:t>(</m:t>
              </m:r>
              <m:sSub>
                <m:sSubPr>
                  <m:ctrlPr>
                    <w:rPr>
                      <w:rFonts w:ascii="Cambria Math" w:eastAsia="Cambria Math" w:hAnsi="Cambria Math"/>
                      <w:noProof/>
                      <w:color w:val="A6A6A6" w:themeColor="background1" w:themeShade="A6"/>
                      <w:lang w:eastAsia="de-DE"/>
                    </w:rPr>
                  </m:ctrlPr>
                </m:sSubPr>
                <m:e>
                  <m:r>
                    <m:rPr>
                      <m:sty m:val="p"/>
                    </m:rPr>
                    <w:rPr>
                      <w:rFonts w:ascii="Cambria Math" w:eastAsia="Cambria Math" w:hAnsi="Cambria Math"/>
                      <w:noProof/>
                      <w:color w:val="A6A6A6" w:themeColor="background1" w:themeShade="A6"/>
                      <w:lang w:eastAsia="de-DE"/>
                    </w:rPr>
                    <m:t>UF</m:t>
                  </m:r>
                </m:e>
                <m:sub>
                  <m:r>
                    <m:rPr>
                      <m:sty m:val="p"/>
                    </m:rPr>
                    <w:rPr>
                      <w:rFonts w:ascii="Cambria Math" w:eastAsia="Cambria Math" w:hAnsi="Cambria Math"/>
                      <w:noProof/>
                      <w:color w:val="A6A6A6" w:themeColor="background1" w:themeShade="A6"/>
                      <w:lang w:eastAsia="de-DE"/>
                    </w:rPr>
                    <m:t>j</m:t>
                  </m:r>
                </m:sub>
              </m:sSub>
            </m:e>
          </m:nary>
          <m:r>
            <m:rPr>
              <m:sty m:val="p"/>
            </m:rPr>
            <w:rPr>
              <w:rFonts w:ascii="Cambria Math" w:eastAsia="Cambria Math" w:hAnsi="Cambria Math"/>
              <w:noProof/>
              <w:color w:val="A6A6A6" w:themeColor="background1" w:themeShade="A6"/>
              <w:lang w:eastAsia="de-DE"/>
            </w:rPr>
            <m:t>×</m:t>
          </m:r>
          <m:sSub>
            <m:sSubPr>
              <m:ctrlPr>
                <w:rPr>
                  <w:rFonts w:ascii="Cambria Math" w:eastAsia="Cambria Math" w:hAnsi="Cambria Math"/>
                  <w:noProof/>
                  <w:color w:val="A6A6A6" w:themeColor="background1" w:themeShade="A6"/>
                  <w:lang w:eastAsia="de-DE"/>
                </w:rPr>
              </m:ctrlPr>
            </m:sSubPr>
            <m:e>
              <m:r>
                <m:rPr>
                  <m:sty m:val="p"/>
                </m:rPr>
                <w:rPr>
                  <w:rFonts w:ascii="Cambria Math" w:eastAsia="Cambria Math" w:hAnsi="Cambria Math"/>
                  <w:noProof/>
                  <w:color w:val="A6A6A6" w:themeColor="background1" w:themeShade="A6"/>
                  <w:lang w:eastAsia="de-DE"/>
                </w:rPr>
                <m:t>PN</m:t>
              </m:r>
            </m:e>
            <m:sub>
              <m:r>
                <m:rPr>
                  <m:sty m:val="p"/>
                </m:rPr>
                <w:rPr>
                  <w:rFonts w:ascii="Cambria Math" w:eastAsia="Cambria Math" w:hAnsi="Cambria Math"/>
                  <w:noProof/>
                  <w:color w:val="A6A6A6" w:themeColor="background1" w:themeShade="A6"/>
                  <w:lang w:eastAsia="de-DE"/>
                </w:rPr>
                <m:t>CD, j</m:t>
              </m:r>
            </m:sub>
          </m:sSub>
          <m:r>
            <m:rPr>
              <m:sty m:val="p"/>
            </m:rPr>
            <w:rPr>
              <w:rFonts w:ascii="Cambria Math" w:hAnsi="Cambria Math"/>
              <w:noProof/>
              <w:color w:val="A6A6A6" w:themeColor="background1" w:themeShade="A6"/>
              <w:lang w:eastAsia="de-DE"/>
            </w:rPr>
            <m:t xml:space="preserve">)+(1- </m:t>
          </m:r>
          <m:nary>
            <m:naryPr>
              <m:chr m:val="∑"/>
              <m:limLoc m:val="undOvr"/>
              <m:ctrlPr>
                <w:rPr>
                  <w:rFonts w:ascii="Cambria Math" w:hAnsi="Cambria Math"/>
                  <w:noProof/>
                  <w:color w:val="A6A6A6" w:themeColor="background1" w:themeShade="A6"/>
                  <w:lang w:eastAsia="de-DE"/>
                </w:rPr>
              </m:ctrlPr>
            </m:naryPr>
            <m:sub>
              <m:r>
                <m:rPr>
                  <m:sty m:val="p"/>
                </m:rPr>
                <w:rPr>
                  <w:rFonts w:ascii="Cambria Math" w:hAnsi="Cambria Math"/>
                  <w:noProof/>
                  <w:color w:val="A6A6A6" w:themeColor="background1" w:themeShade="A6"/>
                  <w:lang w:eastAsia="de-DE"/>
                </w:rPr>
                <m:t>j=1</m:t>
              </m:r>
            </m:sub>
            <m:sup>
              <m:r>
                <m:rPr>
                  <m:sty m:val="p"/>
                </m:rPr>
                <w:rPr>
                  <w:rFonts w:ascii="Cambria Math" w:eastAsia="Cambria Math" w:hAnsi="Cambria Math"/>
                  <w:noProof/>
                  <w:color w:val="A6A6A6" w:themeColor="background1" w:themeShade="A6"/>
                  <w:lang w:eastAsia="de-DE"/>
                </w:rPr>
                <m:t>k</m:t>
              </m:r>
            </m:sup>
            <m:e>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UF</m:t>
                  </m:r>
                </m:e>
                <m:sub>
                  <m:r>
                    <m:rPr>
                      <m:sty m:val="p"/>
                    </m:rPr>
                    <w:rPr>
                      <w:rFonts w:ascii="Cambria Math" w:hAnsi="Cambria Math"/>
                      <w:noProof/>
                      <w:color w:val="A6A6A6" w:themeColor="background1" w:themeShade="A6"/>
                      <w:lang w:eastAsia="de-DE"/>
                    </w:rPr>
                    <m:t>j</m:t>
                  </m:r>
                </m:sub>
              </m:sSub>
            </m:e>
          </m:nary>
          <m:r>
            <m:rPr>
              <m:sty m:val="p"/>
            </m:rPr>
            <w:rPr>
              <w:rFonts w:ascii="Cambria Math" w:hAnsi="Cambria Math"/>
              <w:noProof/>
              <w:color w:val="A6A6A6" w:themeColor="background1" w:themeShade="A6"/>
              <w:lang w:eastAsia="de-DE"/>
            </w:rPr>
            <m:t>)×</m:t>
          </m:r>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PN</m:t>
              </m:r>
            </m:e>
            <m:sub>
              <m:r>
                <m:rPr>
                  <m:sty m:val="p"/>
                </m:rPr>
                <w:rPr>
                  <w:rFonts w:ascii="Cambria Math" w:hAnsi="Cambria Math"/>
                  <w:noProof/>
                  <w:color w:val="A6A6A6" w:themeColor="background1" w:themeShade="A6"/>
                  <w:lang w:eastAsia="de-DE"/>
                </w:rPr>
                <m:t xml:space="preserve"> CS</m:t>
              </m:r>
            </m:sub>
          </m:sSub>
        </m:oMath>
      </m:oMathPara>
    </w:p>
    <w:p w14:paraId="746EEB72" w14:textId="77777777" w:rsidR="00497D09" w:rsidRPr="00CA4BBC" w:rsidRDefault="00497D09" w:rsidP="00497D09">
      <w:pPr>
        <w:pStyle w:val="SingleTxtG"/>
        <w:ind w:left="2268"/>
        <w:rPr>
          <w:color w:val="A6A6A6" w:themeColor="background1" w:themeShade="A6"/>
        </w:rPr>
      </w:pPr>
      <w:r w:rsidRPr="00CA4BBC">
        <w:rPr>
          <w:color w:val="A6A6A6" w:themeColor="background1" w:themeShade="A6"/>
        </w:rPr>
        <w:t>where:</w:t>
      </w:r>
    </w:p>
    <w:p w14:paraId="5E4B77E9" w14:textId="77777777" w:rsidR="00497D09" w:rsidRPr="00CA4BBC" w:rsidRDefault="00311BD7" w:rsidP="00497D09">
      <w:pPr>
        <w:pStyle w:val="SingleTxtG"/>
        <w:ind w:left="3402" w:hanging="1134"/>
        <w:rPr>
          <w:color w:val="A6A6A6" w:themeColor="background1" w:themeShade="A6"/>
        </w:rPr>
      </w:pPr>
      <m:oMath>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PN</m:t>
            </m:r>
          </m:e>
          <m:sub>
            <m:r>
              <m:rPr>
                <m:sty m:val="p"/>
              </m:rPr>
              <w:rPr>
                <w:rFonts w:ascii="Cambria Math" w:hAnsi="Cambria Math"/>
                <w:noProof/>
                <w:color w:val="A6A6A6" w:themeColor="background1" w:themeShade="A6"/>
                <w:lang w:eastAsia="de-DE"/>
              </w:rPr>
              <m:t xml:space="preserve"> weighted</m:t>
            </m:r>
          </m:sub>
        </m:sSub>
      </m:oMath>
      <w:r w:rsidR="00497D09" w:rsidRPr="00CA4BBC">
        <w:rPr>
          <w:color w:val="A6A6A6" w:themeColor="background1" w:themeShade="A6"/>
        </w:rPr>
        <w:tab/>
        <w:t>is the utility factor-weighted particle number emission, particles per kilometre;</w:t>
      </w:r>
    </w:p>
    <w:p w14:paraId="10441D75" w14:textId="77777777" w:rsidR="00497D09" w:rsidRPr="00CA4BBC" w:rsidRDefault="00311BD7" w:rsidP="00497D09">
      <w:pPr>
        <w:pStyle w:val="SingleTxtG"/>
        <w:ind w:left="3402" w:hanging="1134"/>
        <w:rPr>
          <w:color w:val="A6A6A6" w:themeColor="background1" w:themeShade="A6"/>
        </w:rPr>
      </w:pPr>
      <m:oMath>
        <m:sSub>
          <m:sSubPr>
            <m:ctrlPr>
              <w:rPr>
                <w:rFonts w:ascii="Cambria Math" w:eastAsia="Cambria Math" w:hAnsi="Cambria Math"/>
                <w:noProof/>
                <w:color w:val="A6A6A6" w:themeColor="background1" w:themeShade="A6"/>
                <w:lang w:eastAsia="de-DE"/>
              </w:rPr>
            </m:ctrlPr>
          </m:sSubPr>
          <m:e>
            <m:r>
              <m:rPr>
                <m:sty m:val="p"/>
              </m:rPr>
              <w:rPr>
                <w:rFonts w:ascii="Cambria Math" w:eastAsia="Cambria Math" w:hAnsi="Cambria Math"/>
                <w:noProof/>
                <w:color w:val="A6A6A6" w:themeColor="background1" w:themeShade="A6"/>
                <w:lang w:eastAsia="de-DE"/>
              </w:rPr>
              <m:t>UF</m:t>
            </m:r>
          </m:e>
          <m:sub>
            <m:r>
              <m:rPr>
                <m:sty m:val="p"/>
              </m:rPr>
              <w:rPr>
                <w:rFonts w:ascii="Cambria Math" w:eastAsia="Cambria Math" w:hAnsi="Cambria Math"/>
                <w:noProof/>
                <w:color w:val="A6A6A6" w:themeColor="background1" w:themeShade="A6"/>
                <w:lang w:eastAsia="de-DE"/>
              </w:rPr>
              <m:t>j</m:t>
            </m:r>
          </m:sub>
        </m:sSub>
      </m:oMath>
      <w:r w:rsidR="00497D09" w:rsidRPr="00CA4BBC">
        <w:rPr>
          <w:color w:val="A6A6A6" w:themeColor="background1" w:themeShade="A6"/>
        </w:rPr>
        <w:tab/>
        <w:t>is the utility factor of phase j according to Appendix 5 to this annex;</w:t>
      </w:r>
    </w:p>
    <w:p w14:paraId="202AD5FE" w14:textId="05BD8ECB" w:rsidR="00497D09" w:rsidRPr="00CA4BBC" w:rsidRDefault="00497D09" w:rsidP="00497D09">
      <w:pPr>
        <w:pStyle w:val="SingleTxtG"/>
        <w:ind w:left="3402" w:hanging="1134"/>
        <w:rPr>
          <w:color w:val="A6A6A6" w:themeColor="background1" w:themeShade="A6"/>
        </w:rPr>
      </w:pPr>
      <m:oMath>
        <m:r>
          <m:rPr>
            <m:sty m:val="p"/>
          </m:rPr>
          <w:rPr>
            <w:rFonts w:ascii="Cambria Math" w:eastAsia="Cambria Math" w:hAnsi="Cambria Math"/>
            <w:noProof/>
            <w:color w:val="A6A6A6" w:themeColor="background1" w:themeShade="A6"/>
            <w:lang w:eastAsia="de-DE"/>
          </w:rPr>
          <m:t>P</m:t>
        </m:r>
        <m:sSub>
          <m:sSubPr>
            <m:ctrlPr>
              <w:rPr>
                <w:rFonts w:ascii="Cambria Math" w:eastAsia="Cambria Math" w:hAnsi="Cambria Math"/>
                <w:noProof/>
                <w:color w:val="A6A6A6" w:themeColor="background1" w:themeShade="A6"/>
                <w:lang w:eastAsia="de-DE"/>
              </w:rPr>
            </m:ctrlPr>
          </m:sSubPr>
          <m:e>
            <m:r>
              <m:rPr>
                <m:sty m:val="p"/>
              </m:rPr>
              <w:rPr>
                <w:rFonts w:ascii="Cambria Math" w:eastAsia="Cambria Math" w:hAnsi="Cambria Math"/>
                <w:noProof/>
                <w:color w:val="A6A6A6" w:themeColor="background1" w:themeShade="A6"/>
                <w:lang w:eastAsia="de-DE"/>
              </w:rPr>
              <m:t>N</m:t>
            </m:r>
          </m:e>
          <m:sub>
            <m:r>
              <m:rPr>
                <m:sty m:val="p"/>
              </m:rPr>
              <w:rPr>
                <w:rFonts w:ascii="Cambria Math" w:eastAsia="Cambria Math" w:hAnsi="Cambria Math"/>
                <w:noProof/>
                <w:color w:val="A6A6A6" w:themeColor="background1" w:themeShade="A6"/>
                <w:lang w:eastAsia="de-DE"/>
              </w:rPr>
              <m:t>CD,j</m:t>
            </m:r>
          </m:sub>
        </m:sSub>
      </m:oMath>
      <w:r w:rsidRPr="00CA4BBC">
        <w:rPr>
          <w:color w:val="A6A6A6" w:themeColor="background1" w:themeShade="A6"/>
        </w:rPr>
        <w:tab/>
        <w:t>is the particle number emission during phase j determined according to paragraph </w:t>
      </w:r>
      <w:proofErr w:type="gramStart"/>
      <w:r w:rsidRPr="00CA4BBC">
        <w:rPr>
          <w:color w:val="A6A6A6" w:themeColor="background1" w:themeShade="A6"/>
        </w:rPr>
        <w:t>4.</w:t>
      </w:r>
      <w:proofErr w:type="gramEnd"/>
      <w:r w:rsidRPr="00CA4BBC">
        <w:rPr>
          <w:color w:val="A6A6A6" w:themeColor="background1" w:themeShade="A6"/>
        </w:rPr>
        <w:t xml:space="preserve"> of Annex B7 for the charge-depleting </w:t>
      </w:r>
      <w:del w:id="505" w:author="JRC" w:date="2020-03-09T14:29:00Z">
        <w:r w:rsidR="009603A0" w:rsidRPr="00562AE6" w:rsidDel="00000761">
          <w:rPr>
            <w:strike/>
            <w:color w:val="7030A0"/>
          </w:rPr>
          <w:delText>Type 1</w:delText>
        </w:r>
        <w:r w:rsidRPr="00CA4BBC" w:rsidDel="00000761">
          <w:rPr>
            <w:color w:val="A6A6A6" w:themeColor="background1" w:themeShade="A6"/>
          </w:rPr>
          <w:delText xml:space="preserve"> </w:delText>
        </w:r>
      </w:del>
      <w:r w:rsidRPr="00CA4BBC">
        <w:rPr>
          <w:color w:val="A6A6A6" w:themeColor="background1" w:themeShade="A6"/>
        </w:rPr>
        <w:t>test, particles per kilometre;</w:t>
      </w:r>
    </w:p>
    <w:p w14:paraId="26602580" w14:textId="5623334E" w:rsidR="00497D09" w:rsidRPr="00CA4BBC" w:rsidRDefault="00311BD7" w:rsidP="00497D09">
      <w:pPr>
        <w:pStyle w:val="SingleTxtG"/>
        <w:ind w:left="3402" w:hanging="1134"/>
        <w:rPr>
          <w:color w:val="A6A6A6" w:themeColor="background1" w:themeShade="A6"/>
        </w:rPr>
      </w:pPr>
      <m:oMath>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PN</m:t>
            </m:r>
          </m:e>
          <m:sub>
            <m:r>
              <m:rPr>
                <m:sty m:val="p"/>
              </m:rPr>
              <w:rPr>
                <w:rFonts w:ascii="Cambria Math" w:hAnsi="Cambria Math"/>
                <w:noProof/>
                <w:color w:val="A6A6A6" w:themeColor="background1" w:themeShade="A6"/>
                <w:lang w:eastAsia="de-DE"/>
              </w:rPr>
              <m:t>CS</m:t>
            </m:r>
          </m:sub>
        </m:sSub>
      </m:oMath>
      <w:r w:rsidR="00497D09" w:rsidRPr="00CA4BBC">
        <w:rPr>
          <w:color w:val="A6A6A6" w:themeColor="background1" w:themeShade="A6"/>
        </w:rPr>
        <w:tab/>
        <w:t xml:space="preserve">is the particle number emission determined according </w:t>
      </w:r>
      <w:proofErr w:type="gramStart"/>
      <w:r w:rsidR="00497D09" w:rsidRPr="00CA4BBC">
        <w:rPr>
          <w:color w:val="A6A6A6" w:themeColor="background1" w:themeShade="A6"/>
        </w:rPr>
        <w:t>to paragraph 4.1.1.</w:t>
      </w:r>
      <w:proofErr w:type="gramEnd"/>
      <w:r w:rsidR="00497D09" w:rsidRPr="00CA4BBC">
        <w:rPr>
          <w:color w:val="A6A6A6" w:themeColor="background1" w:themeShade="A6"/>
        </w:rPr>
        <w:t xml:space="preserve"> of this annex </w:t>
      </w:r>
      <w:ins w:id="506" w:author="JRC" w:date="2020-03-09T14:29:00Z">
        <w:r w:rsidR="00000761">
          <w:rPr>
            <w:color w:val="A6A6A6" w:themeColor="background1" w:themeShade="A6"/>
          </w:rPr>
          <w:t xml:space="preserve">XX </w:t>
        </w:r>
      </w:ins>
      <w:r w:rsidR="00497D09" w:rsidRPr="00CA4BBC">
        <w:rPr>
          <w:color w:val="A6A6A6" w:themeColor="background1" w:themeShade="A6"/>
        </w:rPr>
        <w:t xml:space="preserve">for the charge-sustaining </w:t>
      </w:r>
      <w:del w:id="507" w:author="JRC" w:date="2020-03-09T14:29:00Z">
        <w:r w:rsidR="009603A0" w:rsidRPr="00562AE6" w:rsidDel="00000761">
          <w:rPr>
            <w:strike/>
            <w:color w:val="7030A0"/>
          </w:rPr>
          <w:delText>Type 1</w:delText>
        </w:r>
        <w:r w:rsidR="00497D09" w:rsidRPr="00CA4BBC" w:rsidDel="00000761">
          <w:rPr>
            <w:color w:val="A6A6A6" w:themeColor="background1" w:themeShade="A6"/>
          </w:rPr>
          <w:delText xml:space="preserve"> </w:delText>
        </w:r>
      </w:del>
      <w:r w:rsidR="00497D09" w:rsidRPr="00CA4BBC">
        <w:rPr>
          <w:color w:val="A6A6A6" w:themeColor="background1" w:themeShade="A6"/>
        </w:rPr>
        <w:t>test, particles per kilometre;</w:t>
      </w:r>
    </w:p>
    <w:p w14:paraId="518B6A21" w14:textId="77777777" w:rsidR="00497D09" w:rsidRPr="00CA4BBC" w:rsidRDefault="00497D09" w:rsidP="00497D09">
      <w:pPr>
        <w:pStyle w:val="SingleTxtG"/>
        <w:ind w:left="3402" w:hanging="1134"/>
        <w:rPr>
          <w:color w:val="A6A6A6" w:themeColor="background1" w:themeShade="A6"/>
        </w:rPr>
      </w:pPr>
      <m:oMath>
        <m:r>
          <m:rPr>
            <m:sty m:val="p"/>
          </m:rPr>
          <w:rPr>
            <w:rFonts w:ascii="Cambria Math" w:hAnsi="Cambria Math"/>
            <w:color w:val="A6A6A6" w:themeColor="background1" w:themeShade="A6"/>
          </w:rPr>
          <m:t>j</m:t>
        </m:r>
      </m:oMath>
      <w:r w:rsidRPr="00CA4BBC">
        <w:rPr>
          <w:color w:val="A6A6A6" w:themeColor="background1" w:themeShade="A6"/>
        </w:rPr>
        <w:tab/>
        <w:t>is the index number of the considered phase;</w:t>
      </w:r>
    </w:p>
    <w:p w14:paraId="6C734A87" w14:textId="5BED15E5" w:rsidR="00497D09" w:rsidRPr="00CA4BBC" w:rsidRDefault="00497D09" w:rsidP="00497D09">
      <w:pPr>
        <w:pStyle w:val="SingleTxtG"/>
        <w:ind w:left="3402" w:hanging="1134"/>
        <w:rPr>
          <w:color w:val="A6A6A6" w:themeColor="background1" w:themeShade="A6"/>
        </w:rPr>
      </w:pPr>
      <m:oMath>
        <m:r>
          <m:rPr>
            <m:sty m:val="p"/>
          </m:rPr>
          <w:rPr>
            <w:rFonts w:ascii="Cambria Math" w:hAnsi="Cambria Math"/>
            <w:color w:val="A6A6A6" w:themeColor="background1" w:themeShade="A6"/>
          </w:rPr>
          <m:t>k</m:t>
        </m:r>
      </m:oMath>
      <w:r w:rsidRPr="00CA4BBC">
        <w:rPr>
          <w:color w:val="A6A6A6" w:themeColor="background1" w:themeShade="A6"/>
        </w:rPr>
        <w:tab/>
        <w:t xml:space="preserve">is the number of phases driven until the end of transition cycle n according </w:t>
      </w:r>
      <w:proofErr w:type="gramStart"/>
      <w:r w:rsidRPr="00CA4BBC">
        <w:rPr>
          <w:color w:val="A6A6A6" w:themeColor="background1" w:themeShade="A6"/>
        </w:rPr>
        <w:t>to paragraph 3.2.4.4.</w:t>
      </w:r>
      <w:proofErr w:type="gramEnd"/>
      <w:r w:rsidRPr="00CA4BBC">
        <w:rPr>
          <w:color w:val="A6A6A6" w:themeColor="background1" w:themeShade="A6"/>
        </w:rPr>
        <w:t xml:space="preserve"> of this annex</w:t>
      </w:r>
      <w:ins w:id="508" w:author="JRC" w:date="2020-03-09T14:29:00Z">
        <w:r w:rsidR="00000761">
          <w:rPr>
            <w:color w:val="A6A6A6" w:themeColor="background1" w:themeShade="A6"/>
          </w:rPr>
          <w:t xml:space="preserve"> XX</w:t>
        </w:r>
      </w:ins>
      <w:r w:rsidRPr="00CA4BBC">
        <w:rPr>
          <w:color w:val="A6A6A6" w:themeColor="background1" w:themeShade="A6"/>
        </w:rPr>
        <w:t>.</w:t>
      </w:r>
    </w:p>
    <w:p w14:paraId="1DFF1561" w14:textId="77777777" w:rsidR="00497D09" w:rsidRPr="00CA4BBC" w:rsidRDefault="00497D09" w:rsidP="00497D09">
      <w:pPr>
        <w:pStyle w:val="SingleTxtG"/>
        <w:spacing w:after="0"/>
        <w:ind w:left="2268" w:hanging="1134"/>
        <w:rPr>
          <w:color w:val="A6A6A6" w:themeColor="background1" w:themeShade="A6"/>
        </w:rPr>
      </w:pPr>
      <w:r w:rsidRPr="00CA4BBC">
        <w:rPr>
          <w:color w:val="A6A6A6" w:themeColor="background1" w:themeShade="A6"/>
        </w:rPr>
        <w:t>4.1.3.3.</w:t>
      </w:r>
      <w:r w:rsidRPr="00CA4BBC">
        <w:rPr>
          <w:color w:val="A6A6A6" w:themeColor="background1" w:themeShade="A6"/>
        </w:rPr>
        <w:tab/>
        <w:t>The utility factor-weighted particulate matter emission shall be calculated using the following equation:</w:t>
      </w:r>
    </w:p>
    <w:p w14:paraId="5DE3F949" w14:textId="77777777" w:rsidR="00497D09" w:rsidRPr="00CA4BBC" w:rsidRDefault="00311BD7" w:rsidP="00497D09">
      <w:pPr>
        <w:pStyle w:val="SingleTxtG"/>
        <w:ind w:left="2835"/>
        <w:jc w:val="left"/>
        <w:rPr>
          <w:color w:val="A6A6A6" w:themeColor="background1" w:themeShade="A6"/>
          <w:lang w:eastAsia="de-DE"/>
        </w:rPr>
      </w:pPr>
      <m:oMathPara>
        <m:oMath>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PM</m:t>
              </m:r>
            </m:e>
            <m:sub>
              <m:r>
                <m:rPr>
                  <m:sty m:val="p"/>
                </m:rPr>
                <w:rPr>
                  <w:rFonts w:ascii="Cambria Math" w:hAnsi="Cambria Math"/>
                  <w:noProof/>
                  <w:color w:val="A6A6A6" w:themeColor="background1" w:themeShade="A6"/>
                  <w:lang w:eastAsia="de-DE"/>
                </w:rPr>
                <m:t xml:space="preserve"> weighted</m:t>
              </m:r>
            </m:sub>
          </m:sSub>
          <m:r>
            <m:rPr>
              <m:sty m:val="p"/>
            </m:rPr>
            <w:rPr>
              <w:rFonts w:ascii="Cambria Math" w:eastAsia="Cambria Math" w:hAnsi="Cambria Math"/>
              <w:noProof/>
              <w:color w:val="A6A6A6" w:themeColor="background1" w:themeShade="A6"/>
              <w:lang w:eastAsia="de-DE"/>
            </w:rPr>
            <m:t>=</m:t>
          </m:r>
          <m:nary>
            <m:naryPr>
              <m:chr m:val="∑"/>
              <m:limLoc m:val="undOvr"/>
              <m:ctrlPr>
                <w:rPr>
                  <w:rFonts w:ascii="Cambria Math" w:eastAsia="Cambria Math" w:hAnsi="Cambria Math"/>
                  <w:noProof/>
                  <w:color w:val="A6A6A6" w:themeColor="background1" w:themeShade="A6"/>
                  <w:lang w:eastAsia="de-DE"/>
                </w:rPr>
              </m:ctrlPr>
            </m:naryPr>
            <m:sub>
              <m:r>
                <m:rPr>
                  <m:sty m:val="p"/>
                </m:rPr>
                <w:rPr>
                  <w:rFonts w:ascii="Cambria Math" w:eastAsia="Cambria Math" w:hAnsi="Cambria Math"/>
                  <w:noProof/>
                  <w:color w:val="A6A6A6" w:themeColor="background1" w:themeShade="A6"/>
                  <w:lang w:eastAsia="de-DE"/>
                </w:rPr>
                <m:t>c=1</m:t>
              </m:r>
            </m:sub>
            <m:sup>
              <m:sSub>
                <m:sSubPr>
                  <m:ctrlPr>
                    <w:rPr>
                      <w:rFonts w:ascii="Cambria Math" w:eastAsia="Cambria Math" w:hAnsi="Cambria Math"/>
                      <w:noProof/>
                      <w:color w:val="A6A6A6" w:themeColor="background1" w:themeShade="A6"/>
                      <w:lang w:eastAsia="de-DE"/>
                    </w:rPr>
                  </m:ctrlPr>
                </m:sSubPr>
                <m:e>
                  <m:r>
                    <m:rPr>
                      <m:sty m:val="p"/>
                    </m:rPr>
                    <w:rPr>
                      <w:rFonts w:ascii="Cambria Math" w:eastAsia="Cambria Math" w:hAnsi="Cambria Math"/>
                      <w:noProof/>
                      <w:color w:val="A6A6A6" w:themeColor="background1" w:themeShade="A6"/>
                      <w:lang w:eastAsia="de-DE"/>
                    </w:rPr>
                    <m:t>n</m:t>
                  </m:r>
                </m:e>
                <m:sub>
                  <m:r>
                    <m:rPr>
                      <m:sty m:val="p"/>
                    </m:rPr>
                    <w:rPr>
                      <w:rFonts w:ascii="Cambria Math" w:eastAsia="Cambria Math" w:hAnsi="Cambria Math"/>
                      <w:noProof/>
                      <w:color w:val="A6A6A6" w:themeColor="background1" w:themeShade="A6"/>
                      <w:lang w:eastAsia="de-DE"/>
                    </w:rPr>
                    <m:t>c</m:t>
                  </m:r>
                </m:sub>
              </m:sSub>
            </m:sup>
            <m:e>
              <m:r>
                <m:rPr>
                  <m:sty m:val="p"/>
                </m:rPr>
                <w:rPr>
                  <w:rFonts w:ascii="Cambria Math" w:eastAsia="Cambria Math" w:hAnsi="Cambria Math"/>
                  <w:noProof/>
                  <w:color w:val="A6A6A6" w:themeColor="background1" w:themeShade="A6"/>
                  <w:lang w:eastAsia="de-DE"/>
                </w:rPr>
                <m:t>(</m:t>
              </m:r>
              <m:sSub>
                <m:sSubPr>
                  <m:ctrlPr>
                    <w:rPr>
                      <w:rFonts w:ascii="Cambria Math" w:eastAsia="Cambria Math" w:hAnsi="Cambria Math"/>
                      <w:noProof/>
                      <w:color w:val="A6A6A6" w:themeColor="background1" w:themeShade="A6"/>
                      <w:lang w:eastAsia="de-DE"/>
                    </w:rPr>
                  </m:ctrlPr>
                </m:sSubPr>
                <m:e>
                  <m:r>
                    <m:rPr>
                      <m:sty m:val="p"/>
                    </m:rPr>
                    <w:rPr>
                      <w:rFonts w:ascii="Cambria Math" w:eastAsia="Cambria Math" w:hAnsi="Cambria Math"/>
                      <w:noProof/>
                      <w:color w:val="A6A6A6" w:themeColor="background1" w:themeShade="A6"/>
                      <w:lang w:eastAsia="de-DE"/>
                    </w:rPr>
                    <m:t>UF</m:t>
                  </m:r>
                </m:e>
                <m:sub>
                  <m:r>
                    <m:rPr>
                      <m:sty m:val="p"/>
                    </m:rPr>
                    <w:rPr>
                      <w:rFonts w:ascii="Cambria Math" w:eastAsia="Cambria Math" w:hAnsi="Cambria Math"/>
                      <w:noProof/>
                      <w:color w:val="A6A6A6" w:themeColor="background1" w:themeShade="A6"/>
                      <w:lang w:eastAsia="de-DE"/>
                    </w:rPr>
                    <m:t>c</m:t>
                  </m:r>
                </m:sub>
              </m:sSub>
            </m:e>
          </m:nary>
          <m:r>
            <m:rPr>
              <m:sty m:val="p"/>
            </m:rPr>
            <w:rPr>
              <w:rFonts w:ascii="Cambria Math" w:eastAsia="Cambria Math" w:hAnsi="Cambria Math"/>
              <w:noProof/>
              <w:color w:val="A6A6A6" w:themeColor="background1" w:themeShade="A6"/>
              <w:lang w:eastAsia="de-DE"/>
            </w:rPr>
            <m:t>×</m:t>
          </m:r>
          <m:sSub>
            <m:sSubPr>
              <m:ctrlPr>
                <w:rPr>
                  <w:rFonts w:ascii="Cambria Math" w:eastAsia="Cambria Math" w:hAnsi="Cambria Math"/>
                  <w:noProof/>
                  <w:color w:val="A6A6A6" w:themeColor="background1" w:themeShade="A6"/>
                  <w:lang w:eastAsia="de-DE"/>
                </w:rPr>
              </m:ctrlPr>
            </m:sSubPr>
            <m:e>
              <m:r>
                <m:rPr>
                  <m:sty m:val="p"/>
                </m:rPr>
                <w:rPr>
                  <w:rFonts w:ascii="Cambria Math" w:eastAsia="Cambria Math" w:hAnsi="Cambria Math"/>
                  <w:noProof/>
                  <w:color w:val="A6A6A6" w:themeColor="background1" w:themeShade="A6"/>
                  <w:lang w:eastAsia="de-DE"/>
                </w:rPr>
                <m:t>PM</m:t>
              </m:r>
            </m:e>
            <m:sub>
              <m:r>
                <m:rPr>
                  <m:sty m:val="p"/>
                </m:rPr>
                <w:rPr>
                  <w:rFonts w:ascii="Cambria Math" w:eastAsia="Cambria Math" w:hAnsi="Cambria Math"/>
                  <w:noProof/>
                  <w:color w:val="A6A6A6" w:themeColor="background1" w:themeShade="A6"/>
                  <w:lang w:eastAsia="de-DE"/>
                </w:rPr>
                <m:t>CD, c</m:t>
              </m:r>
            </m:sub>
          </m:sSub>
          <m:r>
            <m:rPr>
              <m:sty m:val="p"/>
            </m:rPr>
            <w:rPr>
              <w:rFonts w:ascii="Cambria Math" w:hAnsi="Cambria Math"/>
              <w:noProof/>
              <w:color w:val="A6A6A6" w:themeColor="background1" w:themeShade="A6"/>
              <w:lang w:eastAsia="de-DE"/>
            </w:rPr>
            <m:t xml:space="preserve">)+(1- </m:t>
          </m:r>
          <m:nary>
            <m:naryPr>
              <m:chr m:val="∑"/>
              <m:limLoc m:val="undOvr"/>
              <m:ctrlPr>
                <w:rPr>
                  <w:rFonts w:ascii="Cambria Math" w:hAnsi="Cambria Math"/>
                  <w:noProof/>
                  <w:color w:val="A6A6A6" w:themeColor="background1" w:themeShade="A6"/>
                  <w:lang w:eastAsia="de-DE"/>
                </w:rPr>
              </m:ctrlPr>
            </m:naryPr>
            <m:sub>
              <m:r>
                <m:rPr>
                  <m:sty m:val="p"/>
                </m:rPr>
                <w:rPr>
                  <w:rFonts w:ascii="Cambria Math" w:hAnsi="Cambria Math"/>
                  <w:noProof/>
                  <w:color w:val="A6A6A6" w:themeColor="background1" w:themeShade="A6"/>
                  <w:lang w:eastAsia="de-DE"/>
                </w:rPr>
                <m:t>c=1</m:t>
              </m:r>
            </m:sub>
            <m:sup>
              <m:sSub>
                <m:sSubPr>
                  <m:ctrlPr>
                    <w:rPr>
                      <w:rFonts w:ascii="Cambria Math" w:eastAsia="Cambria Math" w:hAnsi="Cambria Math"/>
                      <w:noProof/>
                      <w:color w:val="A6A6A6" w:themeColor="background1" w:themeShade="A6"/>
                      <w:lang w:eastAsia="de-DE"/>
                    </w:rPr>
                  </m:ctrlPr>
                </m:sSubPr>
                <m:e>
                  <m:r>
                    <m:rPr>
                      <m:sty m:val="p"/>
                    </m:rPr>
                    <w:rPr>
                      <w:rFonts w:ascii="Cambria Math" w:eastAsia="Cambria Math" w:hAnsi="Cambria Math"/>
                      <w:noProof/>
                      <w:color w:val="A6A6A6" w:themeColor="background1" w:themeShade="A6"/>
                      <w:lang w:eastAsia="de-DE"/>
                    </w:rPr>
                    <m:t>n</m:t>
                  </m:r>
                </m:e>
                <m:sub>
                  <m:r>
                    <m:rPr>
                      <m:sty m:val="p"/>
                    </m:rPr>
                    <w:rPr>
                      <w:rFonts w:ascii="Cambria Math" w:eastAsia="Cambria Math" w:hAnsi="Cambria Math"/>
                      <w:noProof/>
                      <w:color w:val="A6A6A6" w:themeColor="background1" w:themeShade="A6"/>
                      <w:lang w:eastAsia="de-DE"/>
                    </w:rPr>
                    <m:t>c</m:t>
                  </m:r>
                </m:sub>
              </m:sSub>
            </m:sup>
            <m:e>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UF</m:t>
                  </m:r>
                </m:e>
                <m:sub>
                  <m:r>
                    <m:rPr>
                      <m:sty m:val="p"/>
                    </m:rPr>
                    <w:rPr>
                      <w:rFonts w:ascii="Cambria Math" w:hAnsi="Cambria Math"/>
                      <w:noProof/>
                      <w:color w:val="A6A6A6" w:themeColor="background1" w:themeShade="A6"/>
                      <w:lang w:eastAsia="de-DE"/>
                    </w:rPr>
                    <m:t>c</m:t>
                  </m:r>
                </m:sub>
              </m:sSub>
            </m:e>
          </m:nary>
          <m:r>
            <m:rPr>
              <m:sty m:val="p"/>
            </m:rPr>
            <w:rPr>
              <w:rFonts w:ascii="Cambria Math" w:hAnsi="Cambria Math"/>
              <w:noProof/>
              <w:color w:val="A6A6A6" w:themeColor="background1" w:themeShade="A6"/>
              <w:lang w:eastAsia="de-DE"/>
            </w:rPr>
            <m:t>)×</m:t>
          </m:r>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PM</m:t>
              </m:r>
            </m:e>
            <m:sub>
              <m:r>
                <m:rPr>
                  <m:sty m:val="p"/>
                </m:rPr>
                <w:rPr>
                  <w:rFonts w:ascii="Cambria Math" w:hAnsi="Cambria Math"/>
                  <w:noProof/>
                  <w:color w:val="A6A6A6" w:themeColor="background1" w:themeShade="A6"/>
                  <w:lang w:eastAsia="de-DE"/>
                </w:rPr>
                <m:t xml:space="preserve"> CS</m:t>
              </m:r>
            </m:sub>
          </m:sSub>
        </m:oMath>
      </m:oMathPara>
    </w:p>
    <w:p w14:paraId="0DDF5790" w14:textId="77777777" w:rsidR="00497D09" w:rsidRPr="00CA4BBC" w:rsidRDefault="00497D09" w:rsidP="00497D09">
      <w:pPr>
        <w:pStyle w:val="SingleTxtG"/>
        <w:ind w:left="2268"/>
        <w:jc w:val="left"/>
        <w:rPr>
          <w:color w:val="A6A6A6" w:themeColor="background1" w:themeShade="A6"/>
          <w:lang w:eastAsia="de-DE"/>
        </w:rPr>
      </w:pPr>
      <w:r w:rsidRPr="00CA4BBC">
        <w:rPr>
          <w:color w:val="A6A6A6" w:themeColor="background1" w:themeShade="A6"/>
          <w:lang w:eastAsia="de-DE"/>
        </w:rPr>
        <w:t>where:</w:t>
      </w:r>
    </w:p>
    <w:p w14:paraId="4C2EF452" w14:textId="77777777" w:rsidR="00497D09" w:rsidRPr="00CA4BBC" w:rsidRDefault="00311BD7" w:rsidP="00497D09">
      <w:pPr>
        <w:pStyle w:val="SingleTxtG"/>
        <w:ind w:left="3402" w:hanging="1134"/>
        <w:rPr>
          <w:color w:val="A6A6A6" w:themeColor="background1" w:themeShade="A6"/>
        </w:rPr>
      </w:pPr>
      <m:oMath>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PM</m:t>
            </m:r>
          </m:e>
          <m:sub>
            <m:r>
              <m:rPr>
                <m:sty m:val="p"/>
              </m:rPr>
              <w:rPr>
                <w:rFonts w:ascii="Cambria Math" w:hAnsi="Cambria Math"/>
                <w:noProof/>
                <w:color w:val="A6A6A6" w:themeColor="background1" w:themeShade="A6"/>
                <w:lang w:eastAsia="de-DE"/>
              </w:rPr>
              <m:t>weighted</m:t>
            </m:r>
          </m:sub>
        </m:sSub>
      </m:oMath>
      <w:r w:rsidR="00497D09" w:rsidRPr="00CA4BBC">
        <w:rPr>
          <w:color w:val="A6A6A6" w:themeColor="background1" w:themeShade="A6"/>
        </w:rPr>
        <w:tab/>
        <w:t>is the utility factor-weighted particulate matter emission, mg/km;</w:t>
      </w:r>
    </w:p>
    <w:p w14:paraId="405FD2CB" w14:textId="7F22EAF0" w:rsidR="00497D09" w:rsidRPr="00CA4BBC" w:rsidRDefault="00311BD7" w:rsidP="00497D09">
      <w:pPr>
        <w:pStyle w:val="SingleTxtG"/>
        <w:ind w:left="3402" w:hanging="1134"/>
        <w:rPr>
          <w:color w:val="A6A6A6" w:themeColor="background1" w:themeShade="A6"/>
        </w:rPr>
      </w:pPr>
      <m:oMath>
        <m:sSub>
          <m:sSubPr>
            <m:ctrlPr>
              <w:rPr>
                <w:rFonts w:ascii="Cambria Math" w:eastAsia="Cambria Math" w:hAnsi="Cambria Math"/>
                <w:noProof/>
                <w:color w:val="A6A6A6" w:themeColor="background1" w:themeShade="A6"/>
                <w:lang w:eastAsia="de-DE"/>
              </w:rPr>
            </m:ctrlPr>
          </m:sSubPr>
          <m:e>
            <m:r>
              <m:rPr>
                <m:sty m:val="p"/>
              </m:rPr>
              <w:rPr>
                <w:rFonts w:ascii="Cambria Math" w:eastAsia="Cambria Math" w:hAnsi="Cambria Math"/>
                <w:noProof/>
                <w:color w:val="A6A6A6" w:themeColor="background1" w:themeShade="A6"/>
                <w:lang w:eastAsia="de-DE"/>
              </w:rPr>
              <m:t>UF</m:t>
            </m:r>
          </m:e>
          <m:sub>
            <m:r>
              <m:rPr>
                <m:sty m:val="p"/>
              </m:rPr>
              <w:rPr>
                <w:rFonts w:ascii="Cambria Math" w:eastAsia="Cambria Math" w:hAnsi="Cambria Math"/>
                <w:noProof/>
                <w:color w:val="A6A6A6" w:themeColor="background1" w:themeShade="A6"/>
                <w:lang w:eastAsia="de-DE"/>
              </w:rPr>
              <m:t>c</m:t>
            </m:r>
          </m:sub>
        </m:sSub>
      </m:oMath>
      <w:r w:rsidR="00497D09" w:rsidRPr="00CA4BBC">
        <w:rPr>
          <w:color w:val="A6A6A6" w:themeColor="background1" w:themeShade="A6"/>
        </w:rPr>
        <w:tab/>
      </w:r>
      <w:r w:rsidR="00497D09" w:rsidRPr="00CA4BBC">
        <w:rPr>
          <w:color w:val="A6A6A6" w:themeColor="background1" w:themeShade="A6"/>
        </w:rPr>
        <w:tab/>
        <w:t>is the utility factor of cycle c according to Appendix 5 to this annex</w:t>
      </w:r>
      <w:ins w:id="509" w:author="JRC" w:date="2020-03-09T14:29:00Z">
        <w:r w:rsidR="00000761">
          <w:rPr>
            <w:color w:val="A6A6A6" w:themeColor="background1" w:themeShade="A6"/>
          </w:rPr>
          <w:t xml:space="preserve"> XX</w:t>
        </w:r>
      </w:ins>
      <w:r w:rsidR="00497D09" w:rsidRPr="00CA4BBC">
        <w:rPr>
          <w:color w:val="A6A6A6" w:themeColor="background1" w:themeShade="A6"/>
        </w:rPr>
        <w:t>;</w:t>
      </w:r>
    </w:p>
    <w:p w14:paraId="372689E4" w14:textId="0CFEA350" w:rsidR="00497D09" w:rsidRPr="00CA4BBC" w:rsidRDefault="00311BD7" w:rsidP="00497D09">
      <w:pPr>
        <w:pStyle w:val="SingleTxtG"/>
        <w:ind w:left="3402" w:hanging="1134"/>
        <w:rPr>
          <w:color w:val="A6A6A6" w:themeColor="background1" w:themeShade="A6"/>
        </w:rPr>
      </w:pPr>
      <m:oMath>
        <m:sSub>
          <m:sSubPr>
            <m:ctrlPr>
              <w:rPr>
                <w:rFonts w:ascii="Cambria Math" w:eastAsia="Cambria Math" w:hAnsi="Cambria Math"/>
                <w:noProof/>
                <w:color w:val="A6A6A6" w:themeColor="background1" w:themeShade="A6"/>
                <w:lang w:eastAsia="de-DE"/>
              </w:rPr>
            </m:ctrlPr>
          </m:sSubPr>
          <m:e>
            <m:r>
              <m:rPr>
                <m:sty m:val="p"/>
              </m:rPr>
              <w:rPr>
                <w:rFonts w:ascii="Cambria Math" w:eastAsia="Cambria Math" w:hAnsi="Cambria Math"/>
                <w:noProof/>
                <w:color w:val="A6A6A6" w:themeColor="background1" w:themeShade="A6"/>
                <w:lang w:eastAsia="de-DE"/>
              </w:rPr>
              <m:t>PM</m:t>
            </m:r>
          </m:e>
          <m:sub>
            <m:r>
              <m:rPr>
                <m:sty m:val="p"/>
              </m:rPr>
              <w:rPr>
                <w:rFonts w:ascii="Cambria Math" w:eastAsia="Cambria Math" w:hAnsi="Cambria Math"/>
                <w:noProof/>
                <w:color w:val="A6A6A6" w:themeColor="background1" w:themeShade="A6"/>
                <w:lang w:eastAsia="de-DE"/>
              </w:rPr>
              <m:t>CD,c</m:t>
            </m:r>
          </m:sub>
        </m:sSub>
      </m:oMath>
      <w:r w:rsidR="00497D09" w:rsidRPr="00CA4BBC">
        <w:rPr>
          <w:color w:val="A6A6A6" w:themeColor="background1" w:themeShade="A6"/>
        </w:rPr>
        <w:tab/>
        <w:t>is the charge-depleting particulate matter emission during cycle c determined according to paragraph 3.3. of Annex </w:t>
      </w:r>
      <w:del w:id="510" w:author="JRC" w:date="2020-03-09T14:29:00Z">
        <w:r w:rsidR="00497D09" w:rsidRPr="00CA4BBC" w:rsidDel="00000761">
          <w:rPr>
            <w:color w:val="A6A6A6" w:themeColor="background1" w:themeShade="A6"/>
          </w:rPr>
          <w:delText xml:space="preserve">B7 </w:delText>
        </w:r>
      </w:del>
      <w:ins w:id="511" w:author="JRC" w:date="2020-03-09T14:29:00Z">
        <w:r w:rsidR="00000761">
          <w:rPr>
            <w:color w:val="A6A6A6" w:themeColor="background1" w:themeShade="A6"/>
          </w:rPr>
          <w:t>XX</w:t>
        </w:r>
        <w:r w:rsidR="00000761" w:rsidRPr="00CA4BBC">
          <w:rPr>
            <w:color w:val="A6A6A6" w:themeColor="background1" w:themeShade="A6"/>
          </w:rPr>
          <w:t xml:space="preserve"> </w:t>
        </w:r>
      </w:ins>
      <w:r w:rsidR="00497D09" w:rsidRPr="00CA4BBC">
        <w:rPr>
          <w:color w:val="A6A6A6" w:themeColor="background1" w:themeShade="A6"/>
        </w:rPr>
        <w:t xml:space="preserve">for the charge-depleting </w:t>
      </w:r>
      <w:del w:id="512" w:author="JRC" w:date="2020-03-09T14:29:00Z">
        <w:r w:rsidR="009603A0" w:rsidRPr="00562AE6" w:rsidDel="00000761">
          <w:rPr>
            <w:strike/>
            <w:color w:val="7030A0"/>
          </w:rPr>
          <w:delText>Type 1</w:delText>
        </w:r>
        <w:r w:rsidR="00497D09" w:rsidRPr="00CA4BBC" w:rsidDel="00000761">
          <w:rPr>
            <w:color w:val="A6A6A6" w:themeColor="background1" w:themeShade="A6"/>
          </w:rPr>
          <w:delText xml:space="preserve"> </w:delText>
        </w:r>
      </w:del>
      <w:r w:rsidR="00497D09" w:rsidRPr="00CA4BBC">
        <w:rPr>
          <w:color w:val="A6A6A6" w:themeColor="background1" w:themeShade="A6"/>
        </w:rPr>
        <w:t>test, mg/km;</w:t>
      </w:r>
    </w:p>
    <w:p w14:paraId="5C84C8FE" w14:textId="51AFCC31" w:rsidR="00497D09" w:rsidRPr="00CA4BBC" w:rsidRDefault="00311BD7" w:rsidP="00497D09">
      <w:pPr>
        <w:pStyle w:val="SingleTxtG"/>
        <w:ind w:left="3402" w:hanging="1134"/>
        <w:rPr>
          <w:color w:val="A6A6A6" w:themeColor="background1" w:themeShade="A6"/>
        </w:rPr>
      </w:pPr>
      <m:oMath>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PM</m:t>
            </m:r>
          </m:e>
          <m:sub>
            <m:r>
              <m:rPr>
                <m:sty m:val="p"/>
              </m:rPr>
              <w:rPr>
                <w:rFonts w:ascii="Cambria Math" w:hAnsi="Cambria Math"/>
                <w:noProof/>
                <w:color w:val="A6A6A6" w:themeColor="background1" w:themeShade="A6"/>
                <w:lang w:eastAsia="de-DE"/>
              </w:rPr>
              <m:t xml:space="preserve"> CS</m:t>
            </m:r>
          </m:sub>
        </m:sSub>
      </m:oMath>
      <w:r w:rsidR="00497D09" w:rsidRPr="00CA4BBC">
        <w:rPr>
          <w:color w:val="A6A6A6" w:themeColor="background1" w:themeShade="A6"/>
        </w:rPr>
        <w:tab/>
        <w:t xml:space="preserve">is the particulate matter emission of the charge-sustaining </w:t>
      </w:r>
      <w:del w:id="513" w:author="JRC" w:date="2020-03-09T14:29:00Z">
        <w:r w:rsidR="009603A0" w:rsidRPr="00562AE6" w:rsidDel="00000761">
          <w:rPr>
            <w:strike/>
            <w:color w:val="7030A0"/>
          </w:rPr>
          <w:delText>Type 1</w:delText>
        </w:r>
        <w:r w:rsidR="00497D09" w:rsidRPr="00CA4BBC" w:rsidDel="00000761">
          <w:rPr>
            <w:color w:val="A6A6A6" w:themeColor="background1" w:themeShade="A6"/>
          </w:rPr>
          <w:delText xml:space="preserve"> </w:delText>
        </w:r>
      </w:del>
      <w:r w:rsidR="00497D09" w:rsidRPr="00CA4BBC">
        <w:rPr>
          <w:color w:val="A6A6A6" w:themeColor="background1" w:themeShade="A6"/>
        </w:rPr>
        <w:t>test according to paragraph 4.1.1. of this annex</w:t>
      </w:r>
      <w:ins w:id="514" w:author="JRC" w:date="2020-03-09T14:29:00Z">
        <w:r w:rsidR="00000761">
          <w:rPr>
            <w:color w:val="A6A6A6" w:themeColor="background1" w:themeShade="A6"/>
          </w:rPr>
          <w:t xml:space="preserve"> XX</w:t>
        </w:r>
      </w:ins>
      <w:r w:rsidR="00497D09" w:rsidRPr="00CA4BBC">
        <w:rPr>
          <w:color w:val="A6A6A6" w:themeColor="background1" w:themeShade="A6"/>
        </w:rPr>
        <w:t>, mg/km;</w:t>
      </w:r>
    </w:p>
    <w:p w14:paraId="6D1F97F4" w14:textId="77777777" w:rsidR="00497D09" w:rsidRPr="00CA4BBC" w:rsidRDefault="00497D09" w:rsidP="00497D09">
      <w:pPr>
        <w:pStyle w:val="SingleTxtG"/>
        <w:ind w:left="3402" w:hanging="1134"/>
        <w:rPr>
          <w:color w:val="A6A6A6" w:themeColor="background1" w:themeShade="A6"/>
        </w:rPr>
      </w:pPr>
      <m:oMath>
        <m:r>
          <m:rPr>
            <m:sty m:val="p"/>
          </m:rPr>
          <w:rPr>
            <w:rFonts w:ascii="Cambria Math" w:hAnsi="Cambria Math"/>
            <w:color w:val="A6A6A6" w:themeColor="background1" w:themeShade="A6"/>
          </w:rPr>
          <m:t>c</m:t>
        </m:r>
      </m:oMath>
      <w:r w:rsidRPr="00CA4BBC">
        <w:rPr>
          <w:color w:val="A6A6A6" w:themeColor="background1" w:themeShade="A6"/>
        </w:rPr>
        <w:tab/>
        <w:t>is the index number of the cycle considered;</w:t>
      </w:r>
    </w:p>
    <w:p w14:paraId="70156A1E" w14:textId="0C20FFA2" w:rsidR="00497D09" w:rsidRPr="00CA4BBC" w:rsidRDefault="00311BD7" w:rsidP="00497D09">
      <w:pPr>
        <w:pStyle w:val="SingleTxtG"/>
        <w:ind w:left="3402"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n</m:t>
            </m:r>
          </m:e>
          <m:sub>
            <m:r>
              <m:rPr>
                <m:sty m:val="p"/>
              </m:rPr>
              <w:rPr>
                <w:rFonts w:ascii="Cambria Math" w:hAnsi="Cambria Math"/>
                <w:color w:val="A6A6A6" w:themeColor="background1" w:themeShade="A6"/>
              </w:rPr>
              <m:t>c</m:t>
            </m:r>
          </m:sub>
        </m:sSub>
      </m:oMath>
      <w:r w:rsidR="00497D09" w:rsidRPr="00CA4BBC">
        <w:rPr>
          <w:color w:val="A6A6A6" w:themeColor="background1" w:themeShade="A6"/>
        </w:rPr>
        <w:tab/>
        <w:t xml:space="preserve">is the number of applicable WLTP test cycles driven until the end of the transition cycle n according </w:t>
      </w:r>
      <w:proofErr w:type="gramStart"/>
      <w:r w:rsidR="00497D09" w:rsidRPr="00CA4BBC">
        <w:rPr>
          <w:color w:val="A6A6A6" w:themeColor="background1" w:themeShade="A6"/>
        </w:rPr>
        <w:t>to paragraph 3.2.4.4.</w:t>
      </w:r>
      <w:proofErr w:type="gramEnd"/>
      <w:r w:rsidR="00497D09" w:rsidRPr="00CA4BBC">
        <w:rPr>
          <w:color w:val="A6A6A6" w:themeColor="background1" w:themeShade="A6"/>
        </w:rPr>
        <w:t xml:space="preserve"> of this annex</w:t>
      </w:r>
      <w:ins w:id="515" w:author="JRC" w:date="2020-03-09T14:29:00Z">
        <w:r w:rsidR="00000761">
          <w:rPr>
            <w:color w:val="A6A6A6" w:themeColor="background1" w:themeShade="A6"/>
          </w:rPr>
          <w:t xml:space="preserve"> XX</w:t>
        </w:r>
      </w:ins>
      <w:r w:rsidR="00497D09" w:rsidRPr="00CA4BBC">
        <w:rPr>
          <w:color w:val="A6A6A6" w:themeColor="background1" w:themeShade="A6"/>
        </w:rPr>
        <w:t>.</w:t>
      </w:r>
    </w:p>
    <w:p w14:paraId="0094F21F" w14:textId="494EC943" w:rsidR="00497D09" w:rsidRPr="00CA4BBC" w:rsidRDefault="00497D09" w:rsidP="00497D09">
      <w:pPr>
        <w:pStyle w:val="SingleTxtG"/>
        <w:keepNext/>
        <w:ind w:left="2268" w:hanging="1134"/>
        <w:rPr>
          <w:color w:val="A6A6A6" w:themeColor="background1" w:themeShade="A6"/>
        </w:rPr>
      </w:pPr>
      <w:r w:rsidRPr="00CA4BBC">
        <w:rPr>
          <w:color w:val="A6A6A6" w:themeColor="background1" w:themeShade="A6"/>
        </w:rPr>
        <w:t>4.2.</w:t>
      </w:r>
      <w:r w:rsidRPr="00CA4BBC">
        <w:rPr>
          <w:color w:val="A6A6A6" w:themeColor="background1" w:themeShade="A6"/>
        </w:rPr>
        <w:tab/>
      </w:r>
      <w:commentRangeStart w:id="516"/>
      <w:r w:rsidRPr="00CA4BBC">
        <w:rPr>
          <w:color w:val="A6A6A6" w:themeColor="background1" w:themeShade="A6"/>
        </w:rPr>
        <w:t>Calculation of fuel consumption</w:t>
      </w:r>
      <w:r w:rsidR="006E709F" w:rsidRPr="00CA4BBC">
        <w:rPr>
          <w:color w:val="A6A6A6" w:themeColor="background1" w:themeShade="A6"/>
        </w:rPr>
        <w:t xml:space="preserve"> </w:t>
      </w:r>
      <w:r w:rsidR="006E709F" w:rsidRPr="00CA4BBC">
        <w:rPr>
          <w:color w:val="A6A6A6" w:themeColor="background1" w:themeShade="A6"/>
          <w:szCs w:val="24"/>
        </w:rPr>
        <w:t>and fuel efficiency</w:t>
      </w:r>
      <w:commentRangeEnd w:id="516"/>
      <w:r w:rsidR="00000761">
        <w:rPr>
          <w:rStyle w:val="Marquedecommentaire"/>
          <w:rFonts w:eastAsia="MS Mincho"/>
          <w:lang w:val="en-US" w:eastAsia="en-US"/>
        </w:rPr>
        <w:commentReference w:id="516"/>
      </w:r>
    </w:p>
    <w:p w14:paraId="6D192E0E" w14:textId="60962E66" w:rsidR="00497D09" w:rsidRPr="00FA4974" w:rsidRDefault="00497D09" w:rsidP="00497D09">
      <w:pPr>
        <w:pStyle w:val="SingleTxtG"/>
        <w:keepNext/>
        <w:ind w:left="2268" w:hanging="1134"/>
        <w:rPr>
          <w:color w:val="000000"/>
        </w:rPr>
      </w:pPr>
      <w:r w:rsidRPr="00CA4BBC">
        <w:rPr>
          <w:color w:val="A6A6A6" w:themeColor="background1" w:themeShade="A6"/>
        </w:rPr>
        <w:t>4.2.1.</w:t>
      </w:r>
      <w:r w:rsidRPr="00CA4BBC">
        <w:rPr>
          <w:color w:val="A6A6A6" w:themeColor="background1" w:themeShade="A6"/>
        </w:rPr>
        <w:tab/>
        <w:t>Charge-sustaining fuel consumption and fuel efficiency for OVC-HEVs</w:t>
      </w:r>
      <w:r w:rsidR="000274AF" w:rsidRPr="00CA4BBC">
        <w:rPr>
          <w:color w:val="A6A6A6" w:themeColor="background1" w:themeShade="A6"/>
        </w:rPr>
        <w:t xml:space="preserve"> </w:t>
      </w:r>
      <w:ins w:id="517" w:author="JRC" w:date="2020-03-09T14:30:00Z">
        <w:r w:rsidR="00000761">
          <w:rPr>
            <w:color w:val="7030A0"/>
          </w:rPr>
          <w:t>and</w:t>
        </w:r>
        <w:r w:rsidR="00000761" w:rsidRPr="000274AF">
          <w:rPr>
            <w:color w:val="7030A0"/>
          </w:rPr>
          <w:t xml:space="preserve"> </w:t>
        </w:r>
      </w:ins>
      <w:r w:rsidRPr="00CA4BBC">
        <w:rPr>
          <w:color w:val="A6A6A6" w:themeColor="background1" w:themeShade="A6"/>
        </w:rPr>
        <w:t>NOVC-HEVs</w:t>
      </w:r>
      <w:ins w:id="518" w:author="JRC" w:date="2020-03-09T14:30:00Z">
        <w:r w:rsidR="00000761">
          <w:rPr>
            <w:color w:val="A6A6A6" w:themeColor="background1" w:themeShade="A6"/>
          </w:rPr>
          <w:t>.</w:t>
        </w:r>
      </w:ins>
      <w:r w:rsidRPr="00CA4BBC">
        <w:rPr>
          <w:color w:val="A6A6A6" w:themeColor="background1" w:themeShade="A6"/>
        </w:rPr>
        <w:t xml:space="preserve"> </w:t>
      </w:r>
      <w:del w:id="519" w:author="JRC" w:date="2020-03-09T14:30:00Z">
        <w:r w:rsidRPr="000274AF" w:rsidDel="00000761">
          <w:rPr>
            <w:strike/>
            <w:color w:val="7030A0"/>
          </w:rPr>
          <w:delText>and NOVC-FCHVs</w:delText>
        </w:r>
      </w:del>
    </w:p>
    <w:p w14:paraId="7A08C206" w14:textId="77777777" w:rsidR="00497D09" w:rsidRPr="00CA4BBC" w:rsidRDefault="00497D09" w:rsidP="00497D09">
      <w:pPr>
        <w:pStyle w:val="SingleTxtG"/>
        <w:ind w:left="2268" w:hanging="1134"/>
        <w:rPr>
          <w:color w:val="A6A6A6" w:themeColor="background1" w:themeShade="A6"/>
        </w:rPr>
      </w:pPr>
      <w:r w:rsidRPr="00CA4BBC">
        <w:rPr>
          <w:color w:val="A6A6A6" w:themeColor="background1" w:themeShade="A6"/>
        </w:rPr>
        <w:t>4.2.1.1.</w:t>
      </w:r>
      <w:r w:rsidRPr="00CA4BBC">
        <w:rPr>
          <w:color w:val="A6A6A6" w:themeColor="background1" w:themeShade="A6"/>
        </w:rPr>
        <w:tab/>
        <w:t>The charge-sustaining fuel consumption and fuel efficiency for OVC-HEVs and NOVC-HEVs shall be calculated stepwise according to Table A8/6.</w:t>
      </w:r>
    </w:p>
    <w:p w14:paraId="3D085DFC" w14:textId="77777777" w:rsidR="00497D09" w:rsidRPr="00CA4BBC" w:rsidRDefault="00497D09" w:rsidP="00497D09">
      <w:pPr>
        <w:pStyle w:val="Lgende"/>
        <w:keepNext/>
        <w:rPr>
          <w:color w:val="A6A6A6" w:themeColor="background1" w:themeShade="A6"/>
        </w:rPr>
      </w:pPr>
      <w:r w:rsidRPr="00CA4BBC">
        <w:rPr>
          <w:color w:val="A6A6A6" w:themeColor="background1" w:themeShade="A6"/>
        </w:rPr>
        <w:t>Table A8/6</w:t>
      </w:r>
    </w:p>
    <w:p w14:paraId="050A657E" w14:textId="28A8E8F5" w:rsidR="00497D09" w:rsidRDefault="00497D09" w:rsidP="00C729E8">
      <w:pPr>
        <w:pStyle w:val="Lgende"/>
        <w:keepNext/>
        <w:keepLines/>
        <w:suppressAutoHyphens/>
        <w:spacing w:after="120"/>
        <w:ind w:left="1134" w:right="1134" w:firstLine="0"/>
        <w:rPr>
          <w:b/>
        </w:rPr>
      </w:pPr>
      <w:r w:rsidRPr="00CA4BBC">
        <w:rPr>
          <w:b/>
          <w:color w:val="A6A6A6" w:themeColor="background1" w:themeShade="A6"/>
        </w:rPr>
        <w:t xml:space="preserve">Calculation of final charge-sustaining fuel consumption </w:t>
      </w:r>
      <w:r w:rsidR="00C410C8" w:rsidRPr="00CA4BBC">
        <w:rPr>
          <w:b/>
          <w:color w:val="A6A6A6" w:themeColor="background1" w:themeShade="A6"/>
        </w:rPr>
        <w:t xml:space="preserve">and fuel efficiency </w:t>
      </w:r>
      <w:r w:rsidRPr="00CA4BBC">
        <w:rPr>
          <w:b/>
          <w:color w:val="A6A6A6" w:themeColor="background1" w:themeShade="A6"/>
        </w:rPr>
        <w:t>for OVC-HEVs, NOVC-HEVs</w:t>
      </w:r>
      <w:r w:rsidR="00751C06" w:rsidRPr="00CA4BBC">
        <w:rPr>
          <w:b/>
          <w:color w:val="A6A6A6" w:themeColor="background1" w:themeShade="A6"/>
        </w:rPr>
        <w:t xml:space="preserve"> (FE applicable for </w:t>
      </w:r>
      <w:r w:rsidR="00751C06" w:rsidRPr="00CA4BBC">
        <w:rPr>
          <w:b/>
          <w:bCs w:val="0"/>
          <w:color w:val="A6A6A6" w:themeColor="background1" w:themeShade="A6"/>
        </w:rPr>
        <w:t>results after 3 phases</w:t>
      </w:r>
      <w:r w:rsidR="00751C06" w:rsidRPr="00CA4BBC">
        <w:rPr>
          <w:b/>
          <w:color w:val="A6A6A6" w:themeColor="background1" w:themeShade="A6"/>
        </w:rPr>
        <w:t xml:space="preserve"> only)</w:t>
      </w:r>
    </w:p>
    <w:p w14:paraId="177DA149" w14:textId="77777777" w:rsidR="00E12FC9" w:rsidRPr="00BA2E7E" w:rsidRDefault="00E12FC9" w:rsidP="00E12FC9">
      <w:pPr>
        <w:spacing w:after="120"/>
        <w:ind w:left="2977" w:right="1134" w:hanging="1843"/>
        <w:rPr>
          <w:color w:val="FF0000"/>
          <w:lang w:val="en-IN"/>
        </w:rPr>
      </w:pPr>
      <w:r w:rsidRPr="00BA2E7E">
        <w:rPr>
          <w:color w:val="FF0000"/>
          <w:lang w:val="en-IN"/>
        </w:rPr>
        <w:t xml:space="preserve">POST PROCESSING TABLE </w:t>
      </w:r>
    </w:p>
    <w:p w14:paraId="120554F0" w14:textId="77777777" w:rsidR="00751C06" w:rsidRPr="00751C06" w:rsidRDefault="00751C06" w:rsidP="002C0FD6">
      <w:pPr>
        <w:ind w:left="1134"/>
        <w:rPr>
          <w:lang w:eastAsia="de-DE"/>
        </w:rPr>
      </w:pPr>
    </w:p>
    <w:p w14:paraId="2E68908A" w14:textId="6489E628" w:rsidR="00497D09" w:rsidRPr="0049337B" w:rsidDel="00042399" w:rsidRDefault="00497D09">
      <w:pPr>
        <w:pStyle w:val="SingleTxtG"/>
        <w:keepNext/>
        <w:keepLines/>
        <w:spacing w:before="120"/>
        <w:rPr>
          <w:del w:id="520" w:author="TRIPATHY Samarendra" w:date="2020-03-10T11:41:00Z"/>
          <w:bCs/>
          <w:i/>
          <w:iCs/>
          <w:color w:val="7030A0"/>
          <w:rPrChange w:id="521" w:author="TRIPATHY Samarendra" w:date="2020-03-10T11:42:00Z">
            <w:rPr>
              <w:del w:id="522" w:author="TRIPATHY Samarendra" w:date="2020-03-10T11:41:00Z"/>
              <w:bCs/>
              <w:strike/>
              <w:color w:val="7030A0"/>
            </w:rPr>
          </w:rPrChange>
        </w:rPr>
      </w:pPr>
      <w:commentRangeStart w:id="523"/>
      <w:del w:id="524" w:author="TRIPATHY Samarendra" w:date="2020-03-10T12:07:00Z">
        <w:r w:rsidRPr="0049337B" w:rsidDel="0039451B">
          <w:rPr>
            <w:bCs/>
            <w:i/>
            <w:iCs/>
            <w:color w:val="7030A0"/>
            <w:rPrChange w:id="525" w:author="TRIPATHY Samarendra" w:date="2020-03-10T11:42:00Z">
              <w:rPr>
                <w:bCs/>
                <w:strike/>
                <w:color w:val="7030A0"/>
              </w:rPr>
            </w:rPrChange>
          </w:rPr>
          <w:delText>4.2.1.2.</w:delText>
        </w:r>
        <w:r w:rsidRPr="0049337B" w:rsidDel="0039451B">
          <w:rPr>
            <w:bCs/>
            <w:i/>
            <w:iCs/>
            <w:color w:val="7030A0"/>
            <w:rPrChange w:id="526" w:author="TRIPATHY Samarendra" w:date="2020-03-10T11:42:00Z">
              <w:rPr>
                <w:bCs/>
                <w:strike/>
                <w:color w:val="7030A0"/>
              </w:rPr>
            </w:rPrChange>
          </w:rPr>
          <w:tab/>
        </w:r>
      </w:del>
      <w:del w:id="527" w:author="TRIPATHY Samarendra" w:date="2020-03-10T11:41:00Z">
        <w:r w:rsidRPr="0049337B" w:rsidDel="00042399">
          <w:rPr>
            <w:bCs/>
            <w:i/>
            <w:iCs/>
            <w:color w:val="7030A0"/>
            <w:rPrChange w:id="528" w:author="TRIPATHY Samarendra" w:date="2020-03-10T11:42:00Z">
              <w:rPr>
                <w:bCs/>
                <w:strike/>
                <w:color w:val="7030A0"/>
              </w:rPr>
            </w:rPrChange>
          </w:rPr>
          <w:delText xml:space="preserve">Charge-sustaining fuel consumption </w:delText>
        </w:r>
        <w:r w:rsidR="00B9639B" w:rsidRPr="0049337B" w:rsidDel="00042399">
          <w:rPr>
            <w:i/>
            <w:iCs/>
            <w:color w:val="7030A0"/>
            <w:szCs w:val="24"/>
            <w:rPrChange w:id="529" w:author="TRIPATHY Samarendra" w:date="2020-03-10T11:42:00Z">
              <w:rPr>
                <w:strike/>
                <w:color w:val="7030A0"/>
                <w:szCs w:val="24"/>
              </w:rPr>
            </w:rPrChange>
          </w:rPr>
          <w:delText>and fuel efficiency</w:delText>
        </w:r>
        <w:r w:rsidRPr="0049337B" w:rsidDel="00042399">
          <w:rPr>
            <w:bCs/>
            <w:i/>
            <w:iCs/>
            <w:color w:val="7030A0"/>
            <w:rPrChange w:id="530" w:author="TRIPATHY Samarendra" w:date="2020-03-10T11:42:00Z">
              <w:rPr>
                <w:bCs/>
                <w:strike/>
                <w:color w:val="7030A0"/>
              </w:rPr>
            </w:rPrChange>
          </w:rPr>
          <w:delText>for NOVC-FCHVs</w:delText>
        </w:r>
      </w:del>
    </w:p>
    <w:p w14:paraId="7C7DC1F1" w14:textId="03D3D41E" w:rsidR="00497D09" w:rsidRPr="0049337B" w:rsidDel="00042399" w:rsidRDefault="00497D09">
      <w:pPr>
        <w:pStyle w:val="SingleTxtG"/>
        <w:keepNext/>
        <w:keepLines/>
        <w:spacing w:before="120"/>
        <w:rPr>
          <w:del w:id="531" w:author="TRIPATHY Samarendra" w:date="2020-03-10T11:41:00Z"/>
          <w:i/>
          <w:iCs/>
          <w:color w:val="7030A0"/>
          <w:szCs w:val="24"/>
          <w:rPrChange w:id="532" w:author="TRIPATHY Samarendra" w:date="2020-03-10T11:42:00Z">
            <w:rPr>
              <w:del w:id="533" w:author="TRIPATHY Samarendra" w:date="2020-03-10T11:41:00Z"/>
              <w:strike/>
              <w:color w:val="7030A0"/>
              <w:szCs w:val="24"/>
            </w:rPr>
          </w:rPrChange>
        </w:rPr>
        <w:pPrChange w:id="534" w:author="TRIPATHY Samarendra" w:date="2020-03-10T11:41:00Z">
          <w:pPr>
            <w:pStyle w:val="SingleTxtG"/>
            <w:keepNext/>
            <w:ind w:left="2268" w:hanging="1134"/>
          </w:pPr>
        </w:pPrChange>
      </w:pPr>
      <w:del w:id="535" w:author="TRIPATHY Samarendra" w:date="2020-03-10T11:41:00Z">
        <w:r w:rsidRPr="0049337B" w:rsidDel="00042399">
          <w:rPr>
            <w:i/>
            <w:iCs/>
            <w:color w:val="7030A0"/>
            <w:rPrChange w:id="536" w:author="TRIPATHY Samarendra" w:date="2020-03-10T11:42:00Z">
              <w:rPr>
                <w:strike/>
                <w:color w:val="7030A0"/>
              </w:rPr>
            </w:rPrChange>
          </w:rPr>
          <w:delText xml:space="preserve">4.2.1.2.1. </w:delText>
        </w:r>
        <w:r w:rsidRPr="0049337B" w:rsidDel="00042399">
          <w:rPr>
            <w:i/>
            <w:iCs/>
            <w:color w:val="7030A0"/>
            <w:rPrChange w:id="537" w:author="TRIPATHY Samarendra" w:date="2020-03-10T11:42:00Z">
              <w:rPr>
                <w:strike/>
                <w:color w:val="7030A0"/>
              </w:rPr>
            </w:rPrChange>
          </w:rPr>
          <w:tab/>
          <w:delText xml:space="preserve">Stepwise procedure for calculating the final test fuel consumption </w:delText>
        </w:r>
        <w:r w:rsidR="00B9639B" w:rsidRPr="0049337B" w:rsidDel="00042399">
          <w:rPr>
            <w:i/>
            <w:iCs/>
            <w:color w:val="7030A0"/>
            <w:szCs w:val="24"/>
            <w:rPrChange w:id="538" w:author="TRIPATHY Samarendra" w:date="2020-03-10T11:42:00Z">
              <w:rPr>
                <w:strike/>
                <w:color w:val="7030A0"/>
                <w:szCs w:val="24"/>
              </w:rPr>
            </w:rPrChange>
          </w:rPr>
          <w:delText xml:space="preserve">and fuel efficiency </w:delText>
        </w:r>
        <w:r w:rsidRPr="0049337B" w:rsidDel="00042399">
          <w:rPr>
            <w:i/>
            <w:iCs/>
            <w:color w:val="7030A0"/>
            <w:rPrChange w:id="539" w:author="TRIPATHY Samarendra" w:date="2020-03-10T11:42:00Z">
              <w:rPr>
                <w:strike/>
                <w:color w:val="7030A0"/>
              </w:rPr>
            </w:rPrChange>
          </w:rPr>
          <w:delText xml:space="preserve">results of </w:delText>
        </w:r>
        <w:r w:rsidRPr="0049337B" w:rsidDel="00042399">
          <w:rPr>
            <w:i/>
            <w:iCs/>
            <w:color w:val="7030A0"/>
            <w:szCs w:val="24"/>
            <w:rPrChange w:id="540" w:author="TRIPATHY Samarendra" w:date="2020-03-10T11:42:00Z">
              <w:rPr>
                <w:strike/>
                <w:color w:val="7030A0"/>
                <w:szCs w:val="24"/>
              </w:rPr>
            </w:rPrChange>
          </w:rPr>
          <w:delText xml:space="preserve">the charge-sustaining Type 1 test for NOVC-FCHVs </w:delText>
        </w:r>
      </w:del>
    </w:p>
    <w:p w14:paraId="7F862326" w14:textId="1284AEA8" w:rsidR="00497D09" w:rsidRPr="0049337B" w:rsidDel="00042399" w:rsidRDefault="00497D09">
      <w:pPr>
        <w:pStyle w:val="SingleTxtG"/>
        <w:keepNext/>
        <w:keepLines/>
        <w:spacing w:before="120"/>
        <w:rPr>
          <w:del w:id="541" w:author="TRIPATHY Samarendra" w:date="2020-03-10T11:41:00Z"/>
          <w:i/>
          <w:iCs/>
          <w:color w:val="7030A0"/>
          <w:szCs w:val="24"/>
          <w:rPrChange w:id="542" w:author="TRIPATHY Samarendra" w:date="2020-03-10T11:42:00Z">
            <w:rPr>
              <w:del w:id="543" w:author="TRIPATHY Samarendra" w:date="2020-03-10T11:41:00Z"/>
              <w:strike/>
              <w:color w:val="7030A0"/>
              <w:szCs w:val="24"/>
            </w:rPr>
          </w:rPrChange>
        </w:rPr>
        <w:pPrChange w:id="544" w:author="TRIPATHY Samarendra" w:date="2020-03-10T11:41:00Z">
          <w:pPr>
            <w:pStyle w:val="SingleTxtG"/>
            <w:ind w:left="2268"/>
          </w:pPr>
        </w:pPrChange>
      </w:pPr>
      <w:del w:id="545" w:author="TRIPATHY Samarendra" w:date="2020-03-10T11:41:00Z">
        <w:r w:rsidRPr="0049337B" w:rsidDel="00042399">
          <w:rPr>
            <w:i/>
            <w:iCs/>
            <w:color w:val="7030A0"/>
            <w:szCs w:val="24"/>
            <w:rPrChange w:id="546" w:author="TRIPATHY Samarendra" w:date="2020-03-10T11:42:00Z">
              <w:rPr>
                <w:strike/>
                <w:color w:val="7030A0"/>
                <w:szCs w:val="24"/>
              </w:rPr>
            </w:rPrChange>
          </w:rPr>
          <w:delText>The results shall be calculated in the order described in Table A8/7. All applicable results in the column "Output" shall be recorded. The column "Process" describes the paragraphs to be used for calculation or contains additional calculations.</w:delText>
        </w:r>
      </w:del>
    </w:p>
    <w:p w14:paraId="57FF5886" w14:textId="0A940ED1" w:rsidR="00497D09" w:rsidRPr="0049337B" w:rsidDel="00042399" w:rsidRDefault="00497D09">
      <w:pPr>
        <w:pStyle w:val="SingleTxtG"/>
        <w:keepNext/>
        <w:keepLines/>
        <w:spacing w:before="120"/>
        <w:rPr>
          <w:del w:id="547" w:author="TRIPATHY Samarendra" w:date="2020-03-10T11:41:00Z"/>
          <w:i/>
          <w:iCs/>
          <w:color w:val="7030A0"/>
          <w:szCs w:val="24"/>
          <w:rPrChange w:id="548" w:author="TRIPATHY Samarendra" w:date="2020-03-10T11:42:00Z">
            <w:rPr>
              <w:del w:id="549" w:author="TRIPATHY Samarendra" w:date="2020-03-10T11:41:00Z"/>
              <w:strike/>
              <w:color w:val="7030A0"/>
              <w:szCs w:val="24"/>
            </w:rPr>
          </w:rPrChange>
        </w:rPr>
        <w:pPrChange w:id="550" w:author="TRIPATHY Samarendra" w:date="2020-03-10T11:41:00Z">
          <w:pPr>
            <w:pStyle w:val="SingleTxtG"/>
            <w:ind w:left="2268"/>
          </w:pPr>
        </w:pPrChange>
      </w:pPr>
      <w:del w:id="551" w:author="TRIPATHY Samarendra" w:date="2020-03-10T11:41:00Z">
        <w:r w:rsidRPr="0049337B" w:rsidDel="00042399">
          <w:rPr>
            <w:i/>
            <w:iCs/>
            <w:color w:val="7030A0"/>
            <w:szCs w:val="24"/>
            <w:rPrChange w:id="552" w:author="TRIPATHY Samarendra" w:date="2020-03-10T11:42:00Z">
              <w:rPr>
                <w:strike/>
                <w:color w:val="7030A0"/>
                <w:szCs w:val="24"/>
              </w:rPr>
            </w:rPrChange>
          </w:rPr>
          <w:delText>For the purpose of this table, the following nomenclature within the equations and results is used:</w:delText>
        </w:r>
      </w:del>
    </w:p>
    <w:p w14:paraId="79F3DFEC" w14:textId="0BCA54BB" w:rsidR="00497D09" w:rsidRPr="0049337B" w:rsidDel="00042399" w:rsidRDefault="0049337B">
      <w:pPr>
        <w:pStyle w:val="SingleTxtG"/>
        <w:keepNext/>
        <w:keepLines/>
        <w:spacing w:before="120"/>
        <w:rPr>
          <w:del w:id="553" w:author="TRIPATHY Samarendra" w:date="2020-03-10T11:41:00Z"/>
          <w:i/>
          <w:iCs/>
          <w:color w:val="7030A0"/>
          <w:szCs w:val="24"/>
          <w:rPrChange w:id="554" w:author="TRIPATHY Samarendra" w:date="2020-03-10T11:42:00Z">
            <w:rPr>
              <w:del w:id="555" w:author="TRIPATHY Samarendra" w:date="2020-03-10T11:41:00Z"/>
              <w:strike/>
              <w:color w:val="7030A0"/>
              <w:szCs w:val="24"/>
            </w:rPr>
          </w:rPrChange>
        </w:rPr>
        <w:pPrChange w:id="556" w:author="TRIPATHY Samarendra" w:date="2020-03-10T11:41:00Z">
          <w:pPr>
            <w:pStyle w:val="SingleTxtG"/>
            <w:ind w:left="2977" w:hanging="709"/>
          </w:pPr>
        </w:pPrChange>
      </w:pPr>
      <m:oMath>
        <m:r>
          <w:del w:id="557" w:author="TRIPATHY Samarendra" w:date="2020-03-10T11:41:00Z">
            <w:rPr>
              <w:rFonts w:ascii="Cambria Math" w:hAnsi="Cambria Math"/>
              <w:color w:val="7030A0"/>
              <w:szCs w:val="24"/>
              <w:rPrChange w:id="558" w:author="TRIPATHY Samarendra" w:date="2020-03-10T11:42:00Z">
                <w:rPr>
                  <w:rFonts w:ascii="Cambria Math" w:hAnsi="Cambria Math"/>
                  <w:strike/>
                  <w:color w:val="7030A0"/>
                  <w:szCs w:val="24"/>
                </w:rPr>
              </w:rPrChange>
            </w:rPr>
            <m:t>c</m:t>
          </w:del>
        </m:r>
      </m:oMath>
      <w:del w:id="559" w:author="TRIPATHY Samarendra" w:date="2020-03-10T11:41:00Z">
        <w:r w:rsidR="00497D09" w:rsidRPr="0049337B" w:rsidDel="00042399">
          <w:rPr>
            <w:i/>
            <w:iCs/>
            <w:color w:val="7030A0"/>
            <w:szCs w:val="24"/>
            <w:rPrChange w:id="560" w:author="TRIPATHY Samarendra" w:date="2020-03-10T11:42:00Z">
              <w:rPr>
                <w:strike/>
                <w:color w:val="7030A0"/>
                <w:szCs w:val="24"/>
              </w:rPr>
            </w:rPrChange>
          </w:rPr>
          <w:tab/>
          <w:delText>complete applicable test cycle;</w:delText>
        </w:r>
      </w:del>
    </w:p>
    <w:p w14:paraId="1BE2595F" w14:textId="515D80E7" w:rsidR="00497D09" w:rsidRPr="0049337B" w:rsidDel="00042399" w:rsidRDefault="0049337B">
      <w:pPr>
        <w:pStyle w:val="SingleTxtG"/>
        <w:keepNext/>
        <w:keepLines/>
        <w:spacing w:before="120"/>
        <w:rPr>
          <w:del w:id="561" w:author="TRIPATHY Samarendra" w:date="2020-03-10T11:41:00Z"/>
          <w:i/>
          <w:iCs/>
          <w:color w:val="7030A0"/>
          <w:szCs w:val="24"/>
          <w:rPrChange w:id="562" w:author="TRIPATHY Samarendra" w:date="2020-03-10T11:42:00Z">
            <w:rPr>
              <w:del w:id="563" w:author="TRIPATHY Samarendra" w:date="2020-03-10T11:41:00Z"/>
              <w:strike/>
              <w:color w:val="7030A0"/>
              <w:szCs w:val="24"/>
            </w:rPr>
          </w:rPrChange>
        </w:rPr>
        <w:pPrChange w:id="564" w:author="TRIPATHY Samarendra" w:date="2020-03-10T11:41:00Z">
          <w:pPr>
            <w:pStyle w:val="SingleTxtG"/>
            <w:ind w:left="2977" w:hanging="709"/>
          </w:pPr>
        </w:pPrChange>
      </w:pPr>
      <m:oMath>
        <m:r>
          <w:del w:id="565" w:author="TRIPATHY Samarendra" w:date="2020-03-10T11:41:00Z">
            <w:rPr>
              <w:rFonts w:ascii="Cambria Math" w:hAnsi="Cambria Math"/>
              <w:color w:val="7030A0"/>
              <w:szCs w:val="24"/>
              <w:rPrChange w:id="566" w:author="TRIPATHY Samarendra" w:date="2020-03-10T11:42:00Z">
                <w:rPr>
                  <w:rFonts w:ascii="Cambria Math" w:hAnsi="Cambria Math"/>
                  <w:strike/>
                  <w:color w:val="7030A0"/>
                  <w:szCs w:val="24"/>
                </w:rPr>
              </w:rPrChange>
            </w:rPr>
            <m:t>p</m:t>
          </w:del>
        </m:r>
      </m:oMath>
      <w:del w:id="567" w:author="TRIPATHY Samarendra" w:date="2020-03-10T11:41:00Z">
        <w:r w:rsidR="00497D09" w:rsidRPr="0049337B" w:rsidDel="00042399">
          <w:rPr>
            <w:i/>
            <w:iCs/>
            <w:color w:val="7030A0"/>
            <w:szCs w:val="24"/>
            <w:rPrChange w:id="568" w:author="TRIPATHY Samarendra" w:date="2020-03-10T11:42:00Z">
              <w:rPr>
                <w:strike/>
                <w:color w:val="7030A0"/>
                <w:szCs w:val="24"/>
              </w:rPr>
            </w:rPrChange>
          </w:rPr>
          <w:tab/>
          <w:delText>every applicable cycle phase; [for the purpose of EAER</w:delText>
        </w:r>
        <w:r w:rsidR="00497D09" w:rsidRPr="0049337B" w:rsidDel="00042399">
          <w:rPr>
            <w:i/>
            <w:iCs/>
            <w:color w:val="7030A0"/>
            <w:szCs w:val="24"/>
            <w:vertAlign w:val="subscript"/>
            <w:rPrChange w:id="569" w:author="TRIPATHY Samarendra" w:date="2020-03-10T11:42:00Z">
              <w:rPr>
                <w:strike/>
                <w:color w:val="7030A0"/>
                <w:szCs w:val="24"/>
                <w:vertAlign w:val="subscript"/>
              </w:rPr>
            </w:rPrChange>
          </w:rPr>
          <w:delText>city</w:delText>
        </w:r>
        <w:r w:rsidR="00497D09" w:rsidRPr="0049337B" w:rsidDel="00042399">
          <w:rPr>
            <w:i/>
            <w:iCs/>
            <w:color w:val="7030A0"/>
            <w:szCs w:val="24"/>
            <w:rPrChange w:id="570" w:author="TRIPATHY Samarendra" w:date="2020-03-10T11:42:00Z">
              <w:rPr>
                <w:strike/>
                <w:color w:val="7030A0"/>
                <w:szCs w:val="24"/>
              </w:rPr>
            </w:rPrChange>
          </w:rPr>
          <w:delText xml:space="preserve"> calculation (as applicable), p shall represent the city driving cycle;]</w:delText>
        </w:r>
      </w:del>
    </w:p>
    <w:p w14:paraId="558B5612" w14:textId="2C206AFA" w:rsidR="00497D09" w:rsidRPr="0049337B" w:rsidDel="00042399" w:rsidRDefault="00497D09">
      <w:pPr>
        <w:pStyle w:val="SingleTxtG"/>
        <w:keepNext/>
        <w:keepLines/>
        <w:spacing w:before="120"/>
        <w:rPr>
          <w:del w:id="571" w:author="TRIPATHY Samarendra" w:date="2020-03-10T11:41:00Z"/>
          <w:i/>
          <w:iCs/>
          <w:color w:val="7030A0"/>
          <w:szCs w:val="24"/>
          <w:rPrChange w:id="572" w:author="TRIPATHY Samarendra" w:date="2020-03-10T11:42:00Z">
            <w:rPr>
              <w:del w:id="573" w:author="TRIPATHY Samarendra" w:date="2020-03-10T11:41:00Z"/>
              <w:strike/>
              <w:color w:val="7030A0"/>
              <w:szCs w:val="24"/>
            </w:rPr>
          </w:rPrChange>
        </w:rPr>
        <w:pPrChange w:id="574" w:author="TRIPATHY Samarendra" w:date="2020-03-10T11:41:00Z">
          <w:pPr>
            <w:pStyle w:val="SingleTxtG"/>
            <w:ind w:left="2977" w:hanging="709"/>
          </w:pPr>
        </w:pPrChange>
      </w:pPr>
      <w:del w:id="575" w:author="TRIPATHY Samarendra" w:date="2020-03-10T11:41:00Z">
        <w:r w:rsidRPr="0049337B" w:rsidDel="00042399">
          <w:rPr>
            <w:i/>
            <w:iCs/>
            <w:color w:val="7030A0"/>
            <w:szCs w:val="24"/>
            <w:rPrChange w:id="576" w:author="TRIPATHY Samarendra" w:date="2020-03-10T11:42:00Z">
              <w:rPr>
                <w:strike/>
                <w:color w:val="7030A0"/>
                <w:szCs w:val="24"/>
              </w:rPr>
            </w:rPrChange>
          </w:rPr>
          <w:delText>CS</w:delText>
        </w:r>
        <w:r w:rsidRPr="0049337B" w:rsidDel="00042399">
          <w:rPr>
            <w:i/>
            <w:iCs/>
            <w:color w:val="7030A0"/>
            <w:szCs w:val="24"/>
            <w:rPrChange w:id="577" w:author="TRIPATHY Samarendra" w:date="2020-03-10T11:42:00Z">
              <w:rPr>
                <w:strike/>
                <w:color w:val="7030A0"/>
                <w:szCs w:val="24"/>
              </w:rPr>
            </w:rPrChange>
          </w:rPr>
          <w:tab/>
          <w:delText>charge-sustaining</w:delText>
        </w:r>
        <w:commentRangeEnd w:id="523"/>
        <w:r w:rsidR="009B439A" w:rsidRPr="0049337B" w:rsidDel="00042399">
          <w:rPr>
            <w:rStyle w:val="Marquedecommentaire"/>
            <w:rFonts w:eastAsia="MS Mincho"/>
            <w:i/>
            <w:iCs/>
            <w:color w:val="7030A0"/>
            <w:lang w:val="en-US" w:eastAsia="en-US"/>
            <w:rPrChange w:id="578" w:author="TRIPATHY Samarendra" w:date="2020-03-10T11:42:00Z">
              <w:rPr>
                <w:rStyle w:val="Marquedecommentaire"/>
                <w:rFonts w:eastAsia="MS Mincho"/>
                <w:color w:val="7030A0"/>
                <w:lang w:val="en-US" w:eastAsia="en-US"/>
              </w:rPr>
            </w:rPrChange>
          </w:rPr>
          <w:commentReference w:id="523"/>
        </w:r>
      </w:del>
    </w:p>
    <w:p w14:paraId="5D71D218" w14:textId="19D23F4F" w:rsidR="00497D09" w:rsidRPr="0049337B" w:rsidDel="00042399" w:rsidRDefault="00497D09">
      <w:pPr>
        <w:pStyle w:val="SingleTxtG"/>
        <w:keepNext/>
        <w:keepLines/>
        <w:spacing w:before="120"/>
        <w:rPr>
          <w:del w:id="579" w:author="TRIPATHY Samarendra" w:date="2020-03-10T11:41:00Z"/>
          <w:i/>
          <w:iCs/>
          <w:color w:val="7030A0"/>
          <w:rPrChange w:id="580" w:author="TRIPATHY Samarendra" w:date="2020-03-10T11:42:00Z">
            <w:rPr>
              <w:del w:id="581" w:author="TRIPATHY Samarendra" w:date="2020-03-10T11:41:00Z"/>
              <w:strike/>
              <w:color w:val="7030A0"/>
            </w:rPr>
          </w:rPrChange>
        </w:rPr>
        <w:pPrChange w:id="582" w:author="TRIPATHY Samarendra" w:date="2020-03-10T11:41:00Z">
          <w:pPr>
            <w:pStyle w:val="Lgende"/>
            <w:keepNext/>
          </w:pPr>
        </w:pPrChange>
      </w:pPr>
      <w:del w:id="583" w:author="TRIPATHY Samarendra" w:date="2020-03-10T11:41:00Z">
        <w:r w:rsidRPr="0049337B" w:rsidDel="00042399">
          <w:rPr>
            <w:i/>
            <w:iCs/>
            <w:color w:val="7030A0"/>
            <w:rPrChange w:id="584" w:author="TRIPATHY Samarendra" w:date="2020-03-10T11:42:00Z">
              <w:rPr>
                <w:bCs w:val="0"/>
                <w:strike/>
                <w:color w:val="7030A0"/>
              </w:rPr>
            </w:rPrChange>
          </w:rPr>
          <w:delText>Table A8/7</w:delText>
        </w:r>
      </w:del>
    </w:p>
    <w:p w14:paraId="7295CF96" w14:textId="52FFA625" w:rsidR="00497D09" w:rsidRPr="0049337B" w:rsidDel="00042399" w:rsidRDefault="00497D09">
      <w:pPr>
        <w:pStyle w:val="SingleTxtG"/>
        <w:keepNext/>
        <w:keepLines/>
        <w:spacing w:before="120"/>
        <w:rPr>
          <w:del w:id="585" w:author="TRIPATHY Samarendra" w:date="2020-03-10T11:41:00Z"/>
          <w:bCs/>
          <w:i/>
          <w:iCs/>
          <w:color w:val="7030A0"/>
          <w:rPrChange w:id="586" w:author="TRIPATHY Samarendra" w:date="2020-03-10T11:42:00Z">
            <w:rPr>
              <w:del w:id="587" w:author="TRIPATHY Samarendra" w:date="2020-03-10T11:41:00Z"/>
              <w:bCs w:val="0"/>
              <w:strike/>
              <w:color w:val="7030A0"/>
            </w:rPr>
          </w:rPrChange>
        </w:rPr>
        <w:pPrChange w:id="588" w:author="TRIPATHY Samarendra" w:date="2020-03-10T11:41:00Z">
          <w:pPr>
            <w:pStyle w:val="Lgende"/>
            <w:keepNext/>
            <w:spacing w:after="60"/>
            <w:ind w:left="1134" w:firstLine="0"/>
          </w:pPr>
        </w:pPrChange>
      </w:pPr>
      <w:del w:id="589" w:author="TRIPATHY Samarendra" w:date="2020-03-10T11:41:00Z">
        <w:r w:rsidRPr="0049337B" w:rsidDel="00042399">
          <w:rPr>
            <w:b/>
            <w:i/>
            <w:iCs/>
            <w:color w:val="7030A0"/>
            <w:rPrChange w:id="590" w:author="TRIPATHY Samarendra" w:date="2020-03-10T11:42:00Z">
              <w:rPr>
                <w:b/>
                <w:bCs w:val="0"/>
                <w:strike/>
                <w:color w:val="7030A0"/>
              </w:rPr>
            </w:rPrChange>
          </w:rPr>
          <w:delText xml:space="preserve">Calculation of final charge-sustaining fuel consumption for NOVC-FCHVs </w:delText>
        </w:r>
        <w:r w:rsidR="00B64A99" w:rsidRPr="0049337B" w:rsidDel="00042399">
          <w:rPr>
            <w:i/>
            <w:iCs/>
            <w:color w:val="7030A0"/>
            <w:rPrChange w:id="591" w:author="TRIPATHY Samarendra" w:date="2020-03-10T11:42:00Z">
              <w:rPr>
                <w:strike/>
                <w:color w:val="7030A0"/>
              </w:rPr>
            </w:rPrChange>
          </w:rPr>
          <w:delText xml:space="preserve"> </w:delText>
        </w:r>
        <w:r w:rsidR="00B64A99" w:rsidRPr="0049337B" w:rsidDel="00042399">
          <w:rPr>
            <w:b/>
            <w:i/>
            <w:iCs/>
            <w:color w:val="7030A0"/>
            <w:rPrChange w:id="592" w:author="TRIPATHY Samarendra" w:date="2020-03-10T11:42:00Z">
              <w:rPr>
                <w:b/>
                <w:strike/>
                <w:color w:val="7030A0"/>
              </w:rPr>
            </w:rPrChange>
          </w:rPr>
          <w:delText xml:space="preserve">(FE applicable for </w:delText>
        </w:r>
        <w:r w:rsidR="00C76FEB" w:rsidRPr="0049337B" w:rsidDel="00042399">
          <w:rPr>
            <w:b/>
            <w:i/>
            <w:iCs/>
            <w:color w:val="7030A0"/>
            <w:rPrChange w:id="593" w:author="TRIPATHY Samarendra" w:date="2020-03-10T11:42:00Z">
              <w:rPr>
                <w:b/>
                <w:strike/>
                <w:color w:val="7030A0"/>
              </w:rPr>
            </w:rPrChange>
          </w:rPr>
          <w:delText>results after 3 phases</w:delText>
        </w:r>
        <w:r w:rsidR="00B64A99" w:rsidRPr="0049337B" w:rsidDel="00042399">
          <w:rPr>
            <w:b/>
            <w:i/>
            <w:iCs/>
            <w:color w:val="7030A0"/>
            <w:rPrChange w:id="594" w:author="TRIPATHY Samarendra" w:date="2020-03-10T11:42:00Z">
              <w:rPr>
                <w:b/>
                <w:strike/>
                <w:color w:val="7030A0"/>
              </w:rPr>
            </w:rPrChange>
          </w:rPr>
          <w:delText xml:space="preserve"> only)</w:delText>
        </w:r>
      </w:del>
    </w:p>
    <w:p w14:paraId="7849AAC5" w14:textId="5B1F7A75" w:rsidR="00497D09" w:rsidRPr="0049337B" w:rsidDel="00042399" w:rsidRDefault="00497D09">
      <w:pPr>
        <w:pStyle w:val="SingleTxtG"/>
        <w:keepNext/>
        <w:keepLines/>
        <w:spacing w:before="120"/>
        <w:rPr>
          <w:del w:id="595" w:author="TRIPATHY Samarendra" w:date="2020-03-10T11:41:00Z"/>
          <w:i/>
          <w:iCs/>
          <w:color w:val="7030A0"/>
          <w:lang w:eastAsia="de-DE"/>
          <w:rPrChange w:id="596" w:author="TRIPATHY Samarendra" w:date="2020-03-10T11:42:00Z">
            <w:rPr>
              <w:del w:id="597" w:author="TRIPATHY Samarendra" w:date="2020-03-10T11:41:00Z"/>
              <w:strike/>
              <w:color w:val="7030A0"/>
              <w:lang w:eastAsia="de-DE"/>
            </w:rPr>
          </w:rPrChange>
        </w:rPr>
        <w:pPrChange w:id="598" w:author="TRIPATHY Samarendra" w:date="2020-03-10T11:41:00Z">
          <w:pPr>
            <w:ind w:left="1134"/>
          </w:pPr>
        </w:pPrChange>
      </w:pPr>
      <w:del w:id="599" w:author="TRIPATHY Samarendra" w:date="2020-03-10T11:41:00Z">
        <w:r w:rsidRPr="0049337B" w:rsidDel="00042399">
          <w:rPr>
            <w:i/>
            <w:iCs/>
            <w:color w:val="7030A0"/>
            <w:rPrChange w:id="600" w:author="TRIPATHY Samarendra" w:date="2020-03-10T11:42:00Z">
              <w:rPr>
                <w:strike/>
                <w:color w:val="7030A0"/>
              </w:rPr>
            </w:rPrChange>
          </w:rPr>
          <w:delText xml:space="preserve">For results after 4-phases </w:delText>
        </w:r>
        <w:r w:rsidRPr="0049337B" w:rsidDel="00042399">
          <w:rPr>
            <w:i/>
            <w:iCs/>
            <w:color w:val="7030A0"/>
            <w:lang w:eastAsia="de-DE"/>
            <w:rPrChange w:id="601" w:author="TRIPATHY Samarendra" w:date="2020-03-10T11:42:00Z">
              <w:rPr>
                <w:strike/>
                <w:color w:val="7030A0"/>
                <w:lang w:eastAsia="de-DE"/>
              </w:rPr>
            </w:rPrChange>
          </w:rPr>
          <w:delText xml:space="preserve">all the calculations in this table shall be for the complete cycle </w:delText>
        </w:r>
      </w:del>
    </w:p>
    <w:p w14:paraId="3D293C61" w14:textId="36AE8A4C" w:rsidR="00497D09" w:rsidRPr="0049337B" w:rsidDel="00042399" w:rsidRDefault="00497D09">
      <w:pPr>
        <w:pStyle w:val="SingleTxtG"/>
        <w:keepNext/>
        <w:keepLines/>
        <w:spacing w:before="120"/>
        <w:rPr>
          <w:del w:id="602" w:author="TRIPATHY Samarendra" w:date="2020-03-10T11:41:00Z"/>
          <w:i/>
          <w:iCs/>
          <w:color w:val="7030A0"/>
          <w:lang w:eastAsia="de-DE"/>
          <w:rPrChange w:id="603" w:author="TRIPATHY Samarendra" w:date="2020-03-10T11:42:00Z">
            <w:rPr>
              <w:del w:id="604" w:author="TRIPATHY Samarendra" w:date="2020-03-10T11:41:00Z"/>
              <w:strike/>
              <w:color w:val="7030A0"/>
              <w:lang w:eastAsia="de-DE"/>
            </w:rPr>
          </w:rPrChange>
        </w:rPr>
        <w:pPrChange w:id="605" w:author="TRIPATHY Samarendra" w:date="2020-03-10T11:41:00Z">
          <w:pPr>
            <w:ind w:left="1134"/>
          </w:pPr>
        </w:pPrChange>
      </w:pPr>
      <w:del w:id="606" w:author="TRIPATHY Samarendra" w:date="2020-03-10T11:41:00Z">
        <w:r w:rsidRPr="0049337B" w:rsidDel="00042399">
          <w:rPr>
            <w:i/>
            <w:iCs/>
            <w:color w:val="7030A0"/>
            <w:rPrChange w:id="607" w:author="TRIPATHY Samarendra" w:date="2020-03-10T11:42:00Z">
              <w:rPr>
                <w:strike/>
                <w:color w:val="7030A0"/>
              </w:rPr>
            </w:rPrChange>
          </w:rPr>
          <w:delText xml:space="preserve">For the 3-phase WLTP </w:delText>
        </w:r>
        <w:r w:rsidRPr="0049337B" w:rsidDel="00042399">
          <w:rPr>
            <w:i/>
            <w:iCs/>
            <w:color w:val="7030A0"/>
            <w:lang w:eastAsia="de-DE"/>
            <w:rPrChange w:id="608" w:author="TRIPATHY Samarendra" w:date="2020-03-10T11:42:00Z">
              <w:rPr>
                <w:strike/>
                <w:color w:val="7030A0"/>
                <w:lang w:eastAsia="de-DE"/>
              </w:rPr>
            </w:rPrChange>
          </w:rPr>
          <w:delText>all the calculations in this table shall be for the 3-phase cycle and also for individual phases;</w:delText>
        </w:r>
      </w:del>
    </w:p>
    <w:p w14:paraId="2EB135D7" w14:textId="60FC593A" w:rsidR="00D03950" w:rsidRPr="0049337B" w:rsidDel="00042399" w:rsidRDefault="00D03950">
      <w:pPr>
        <w:pStyle w:val="SingleTxtG"/>
        <w:keepNext/>
        <w:keepLines/>
        <w:spacing w:before="120"/>
        <w:rPr>
          <w:del w:id="609" w:author="TRIPATHY Samarendra" w:date="2020-03-10T11:41:00Z"/>
          <w:i/>
          <w:iCs/>
          <w:color w:val="7030A0"/>
          <w:lang w:eastAsia="de-DE"/>
          <w:rPrChange w:id="610" w:author="TRIPATHY Samarendra" w:date="2020-03-10T11:42:00Z">
            <w:rPr>
              <w:del w:id="611" w:author="TRIPATHY Samarendra" w:date="2020-03-10T11:41:00Z"/>
              <w:color w:val="7030A0"/>
              <w:lang w:eastAsia="de-DE"/>
            </w:rPr>
          </w:rPrChange>
        </w:rPr>
        <w:pPrChange w:id="612" w:author="TRIPATHY Samarendra" w:date="2020-03-10T11:41:00Z">
          <w:pPr>
            <w:ind w:left="1134"/>
          </w:pPr>
        </w:pPrChange>
      </w:pPr>
    </w:p>
    <w:tbl>
      <w:tblPr>
        <w:tblStyle w:val="Grilledutableau"/>
        <w:tblW w:w="16920" w:type="dxa"/>
        <w:tblInd w:w="421" w:type="dxa"/>
        <w:tblLook w:val="04A0" w:firstRow="1" w:lastRow="0" w:firstColumn="1" w:lastColumn="0" w:noHBand="0" w:noVBand="1"/>
      </w:tblPr>
      <w:tblGrid>
        <w:gridCol w:w="3312"/>
        <w:gridCol w:w="3217"/>
        <w:gridCol w:w="3441"/>
        <w:gridCol w:w="3878"/>
        <w:gridCol w:w="3072"/>
      </w:tblGrid>
      <w:tr w:rsidR="00901395" w:rsidRPr="0049337B" w:rsidDel="00042399" w14:paraId="5AC7F1BC" w14:textId="0D32DAA4" w:rsidTr="0039451B">
        <w:trPr>
          <w:del w:id="613" w:author="TRIPATHY Samarendra" w:date="2020-03-10T11:41:00Z"/>
        </w:trPr>
        <w:tc>
          <w:tcPr>
            <w:tcW w:w="3312" w:type="dxa"/>
          </w:tcPr>
          <w:p w14:paraId="5990F757" w14:textId="394F82EC" w:rsidR="005715A4" w:rsidRPr="0049337B" w:rsidDel="00042399" w:rsidRDefault="005715A4">
            <w:pPr>
              <w:pStyle w:val="SingleTxtG"/>
              <w:keepNext/>
              <w:keepLines/>
              <w:spacing w:before="120"/>
              <w:rPr>
                <w:del w:id="614" w:author="TRIPATHY Samarendra" w:date="2020-03-10T11:41:00Z"/>
                <w:i/>
                <w:iCs/>
                <w:color w:val="7030A0"/>
                <w:sz w:val="16"/>
                <w:szCs w:val="16"/>
                <w:rPrChange w:id="615" w:author="TRIPATHY Samarendra" w:date="2020-03-10T11:42:00Z">
                  <w:rPr>
                    <w:del w:id="616" w:author="TRIPATHY Samarendra" w:date="2020-03-10T11:41:00Z"/>
                    <w:i/>
                    <w:strike/>
                    <w:color w:val="7030A0"/>
                    <w:sz w:val="16"/>
                    <w:szCs w:val="16"/>
                  </w:rPr>
                </w:rPrChange>
              </w:rPr>
              <w:pPrChange w:id="617" w:author="TRIPATHY Samarendra" w:date="2020-03-10T11:41:00Z">
                <w:pPr>
                  <w:pStyle w:val="SingleTxtG"/>
                  <w:keepNext/>
                  <w:spacing w:before="80" w:after="80" w:line="240" w:lineRule="exact"/>
                  <w:ind w:left="57" w:right="57"/>
                  <w:jc w:val="center"/>
                </w:pPr>
              </w:pPrChange>
            </w:pPr>
            <w:del w:id="618" w:author="TRIPATHY Samarendra" w:date="2020-03-10T11:41:00Z">
              <w:r w:rsidRPr="0049337B" w:rsidDel="00042399">
                <w:rPr>
                  <w:i/>
                  <w:iCs/>
                  <w:color w:val="7030A0"/>
                  <w:sz w:val="16"/>
                  <w:szCs w:val="16"/>
                  <w:rPrChange w:id="619" w:author="TRIPATHY Samarendra" w:date="2020-03-10T11:42:00Z">
                    <w:rPr>
                      <w:i/>
                      <w:strike/>
                      <w:color w:val="7030A0"/>
                      <w:sz w:val="16"/>
                      <w:szCs w:val="16"/>
                    </w:rPr>
                  </w:rPrChange>
                </w:rPr>
                <w:delText>Step No.</w:delText>
              </w:r>
            </w:del>
          </w:p>
        </w:tc>
        <w:tc>
          <w:tcPr>
            <w:tcW w:w="3217" w:type="dxa"/>
          </w:tcPr>
          <w:p w14:paraId="296D9D3F" w14:textId="227FACF6" w:rsidR="005715A4" w:rsidRPr="0049337B" w:rsidDel="00042399" w:rsidRDefault="005715A4">
            <w:pPr>
              <w:pStyle w:val="SingleTxtG"/>
              <w:keepNext/>
              <w:keepLines/>
              <w:spacing w:before="120"/>
              <w:rPr>
                <w:del w:id="620" w:author="TRIPATHY Samarendra" w:date="2020-03-10T11:41:00Z"/>
                <w:bCs/>
                <w:i/>
                <w:iCs/>
                <w:color w:val="7030A0"/>
                <w:sz w:val="16"/>
                <w:szCs w:val="16"/>
                <w:rPrChange w:id="621" w:author="TRIPATHY Samarendra" w:date="2020-03-10T11:42:00Z">
                  <w:rPr>
                    <w:del w:id="622" w:author="TRIPATHY Samarendra" w:date="2020-03-10T11:41:00Z"/>
                    <w:bCs/>
                    <w:i/>
                    <w:strike/>
                    <w:color w:val="7030A0"/>
                    <w:sz w:val="16"/>
                    <w:szCs w:val="16"/>
                  </w:rPr>
                </w:rPrChange>
              </w:rPr>
              <w:pPrChange w:id="623" w:author="TRIPATHY Samarendra" w:date="2020-03-10T11:41:00Z">
                <w:pPr>
                  <w:pStyle w:val="SingleTxtG"/>
                  <w:spacing w:before="80" w:after="80" w:line="240" w:lineRule="exact"/>
                  <w:ind w:left="57" w:right="57"/>
                  <w:jc w:val="center"/>
                </w:pPr>
              </w:pPrChange>
            </w:pPr>
            <w:del w:id="624" w:author="TRIPATHY Samarendra" w:date="2020-03-10T11:41:00Z">
              <w:r w:rsidRPr="0049337B" w:rsidDel="00042399">
                <w:rPr>
                  <w:i/>
                  <w:iCs/>
                  <w:color w:val="7030A0"/>
                  <w:sz w:val="16"/>
                  <w:szCs w:val="16"/>
                  <w:rPrChange w:id="625" w:author="TRIPATHY Samarendra" w:date="2020-03-10T11:42:00Z">
                    <w:rPr>
                      <w:i/>
                      <w:strike/>
                      <w:color w:val="7030A0"/>
                      <w:sz w:val="16"/>
                      <w:szCs w:val="16"/>
                    </w:rPr>
                  </w:rPrChange>
                </w:rPr>
                <w:delText>Source</w:delText>
              </w:r>
            </w:del>
          </w:p>
        </w:tc>
        <w:tc>
          <w:tcPr>
            <w:tcW w:w="3441" w:type="dxa"/>
          </w:tcPr>
          <w:p w14:paraId="6D364F27" w14:textId="050A7DA9" w:rsidR="005715A4" w:rsidRPr="0049337B" w:rsidDel="00042399" w:rsidRDefault="005715A4">
            <w:pPr>
              <w:pStyle w:val="SingleTxtG"/>
              <w:keepNext/>
              <w:keepLines/>
              <w:spacing w:before="120"/>
              <w:rPr>
                <w:del w:id="626" w:author="TRIPATHY Samarendra" w:date="2020-03-10T11:41:00Z"/>
                <w:bCs/>
                <w:i/>
                <w:iCs/>
                <w:color w:val="7030A0"/>
                <w:sz w:val="16"/>
                <w:szCs w:val="16"/>
                <w:rPrChange w:id="627" w:author="TRIPATHY Samarendra" w:date="2020-03-10T11:42:00Z">
                  <w:rPr>
                    <w:del w:id="628" w:author="TRIPATHY Samarendra" w:date="2020-03-10T11:41:00Z"/>
                    <w:bCs/>
                    <w:i/>
                    <w:strike/>
                    <w:color w:val="7030A0"/>
                    <w:sz w:val="16"/>
                    <w:szCs w:val="16"/>
                  </w:rPr>
                </w:rPrChange>
              </w:rPr>
              <w:pPrChange w:id="629" w:author="TRIPATHY Samarendra" w:date="2020-03-10T11:41:00Z">
                <w:pPr>
                  <w:pStyle w:val="SingleTxtG"/>
                  <w:spacing w:before="80" w:after="80" w:line="240" w:lineRule="exact"/>
                  <w:ind w:left="57" w:right="57"/>
                  <w:jc w:val="center"/>
                </w:pPr>
              </w:pPrChange>
            </w:pPr>
            <w:del w:id="630" w:author="TRIPATHY Samarendra" w:date="2020-03-10T11:41:00Z">
              <w:r w:rsidRPr="0049337B" w:rsidDel="00042399">
                <w:rPr>
                  <w:i/>
                  <w:iCs/>
                  <w:color w:val="7030A0"/>
                  <w:sz w:val="16"/>
                  <w:szCs w:val="16"/>
                  <w:rPrChange w:id="631" w:author="TRIPATHY Samarendra" w:date="2020-03-10T11:42:00Z">
                    <w:rPr>
                      <w:i/>
                      <w:strike/>
                      <w:color w:val="7030A0"/>
                      <w:sz w:val="16"/>
                      <w:szCs w:val="16"/>
                    </w:rPr>
                  </w:rPrChange>
                </w:rPr>
                <w:delText>Input</w:delText>
              </w:r>
            </w:del>
          </w:p>
        </w:tc>
        <w:tc>
          <w:tcPr>
            <w:tcW w:w="3878" w:type="dxa"/>
          </w:tcPr>
          <w:p w14:paraId="57878021" w14:textId="13285288" w:rsidR="005715A4" w:rsidRPr="0049337B" w:rsidDel="00042399" w:rsidRDefault="005715A4">
            <w:pPr>
              <w:pStyle w:val="SingleTxtG"/>
              <w:keepNext/>
              <w:keepLines/>
              <w:spacing w:before="120"/>
              <w:rPr>
                <w:del w:id="632" w:author="TRIPATHY Samarendra" w:date="2020-03-10T11:41:00Z"/>
                <w:bCs/>
                <w:i/>
                <w:iCs/>
                <w:color w:val="7030A0"/>
                <w:sz w:val="16"/>
                <w:szCs w:val="16"/>
                <w:rPrChange w:id="633" w:author="TRIPATHY Samarendra" w:date="2020-03-10T11:42:00Z">
                  <w:rPr>
                    <w:del w:id="634" w:author="TRIPATHY Samarendra" w:date="2020-03-10T11:41:00Z"/>
                    <w:bCs/>
                    <w:i/>
                    <w:strike/>
                    <w:color w:val="7030A0"/>
                    <w:sz w:val="16"/>
                    <w:szCs w:val="16"/>
                  </w:rPr>
                </w:rPrChange>
              </w:rPr>
              <w:pPrChange w:id="635" w:author="TRIPATHY Samarendra" w:date="2020-03-10T11:41:00Z">
                <w:pPr>
                  <w:pStyle w:val="SingleTxtG"/>
                  <w:spacing w:before="80" w:after="80" w:line="240" w:lineRule="exact"/>
                  <w:ind w:left="57" w:right="57"/>
                  <w:jc w:val="center"/>
                </w:pPr>
              </w:pPrChange>
            </w:pPr>
            <w:del w:id="636" w:author="TRIPATHY Samarendra" w:date="2020-03-10T11:41:00Z">
              <w:r w:rsidRPr="0049337B" w:rsidDel="00042399">
                <w:rPr>
                  <w:i/>
                  <w:iCs/>
                  <w:color w:val="7030A0"/>
                  <w:sz w:val="16"/>
                  <w:szCs w:val="16"/>
                  <w:rPrChange w:id="637" w:author="TRIPATHY Samarendra" w:date="2020-03-10T11:42:00Z">
                    <w:rPr>
                      <w:i/>
                      <w:strike/>
                      <w:color w:val="7030A0"/>
                      <w:sz w:val="16"/>
                      <w:szCs w:val="16"/>
                    </w:rPr>
                  </w:rPrChange>
                </w:rPr>
                <w:delText>Process</w:delText>
              </w:r>
            </w:del>
          </w:p>
        </w:tc>
        <w:tc>
          <w:tcPr>
            <w:tcW w:w="3072" w:type="dxa"/>
          </w:tcPr>
          <w:p w14:paraId="044B60A9" w14:textId="5E62BE7E" w:rsidR="005715A4" w:rsidRPr="0049337B" w:rsidDel="00042399" w:rsidRDefault="005715A4">
            <w:pPr>
              <w:pStyle w:val="SingleTxtG"/>
              <w:keepNext/>
              <w:keepLines/>
              <w:spacing w:before="120"/>
              <w:rPr>
                <w:del w:id="638" w:author="TRIPATHY Samarendra" w:date="2020-03-10T11:41:00Z"/>
                <w:bCs/>
                <w:i/>
                <w:iCs/>
                <w:color w:val="7030A0"/>
                <w:sz w:val="16"/>
                <w:szCs w:val="16"/>
                <w:rPrChange w:id="639" w:author="TRIPATHY Samarendra" w:date="2020-03-10T11:42:00Z">
                  <w:rPr>
                    <w:del w:id="640" w:author="TRIPATHY Samarendra" w:date="2020-03-10T11:41:00Z"/>
                    <w:bCs/>
                    <w:i/>
                    <w:strike/>
                    <w:color w:val="7030A0"/>
                    <w:sz w:val="16"/>
                    <w:szCs w:val="16"/>
                  </w:rPr>
                </w:rPrChange>
              </w:rPr>
              <w:pPrChange w:id="641" w:author="TRIPATHY Samarendra" w:date="2020-03-10T11:41:00Z">
                <w:pPr>
                  <w:pStyle w:val="SingleTxtG"/>
                  <w:spacing w:before="80" w:after="80" w:line="240" w:lineRule="exact"/>
                  <w:ind w:left="57" w:right="57"/>
                  <w:jc w:val="center"/>
                </w:pPr>
              </w:pPrChange>
            </w:pPr>
            <w:del w:id="642" w:author="TRIPATHY Samarendra" w:date="2020-03-10T11:41:00Z">
              <w:r w:rsidRPr="0049337B" w:rsidDel="00042399">
                <w:rPr>
                  <w:i/>
                  <w:iCs/>
                  <w:color w:val="7030A0"/>
                  <w:sz w:val="16"/>
                  <w:szCs w:val="16"/>
                  <w:rPrChange w:id="643" w:author="TRIPATHY Samarendra" w:date="2020-03-10T11:42:00Z">
                    <w:rPr>
                      <w:i/>
                      <w:strike/>
                      <w:color w:val="7030A0"/>
                      <w:sz w:val="16"/>
                      <w:szCs w:val="16"/>
                    </w:rPr>
                  </w:rPrChange>
                </w:rPr>
                <w:delText>Output</w:delText>
              </w:r>
            </w:del>
          </w:p>
        </w:tc>
      </w:tr>
      <w:tr w:rsidR="00901395" w:rsidRPr="0049337B" w:rsidDel="00042399" w14:paraId="0A441332" w14:textId="00268C64" w:rsidTr="0039451B">
        <w:trPr>
          <w:del w:id="644" w:author="TRIPATHY Samarendra" w:date="2020-03-10T11:41:00Z"/>
        </w:trPr>
        <w:tc>
          <w:tcPr>
            <w:tcW w:w="3312" w:type="dxa"/>
          </w:tcPr>
          <w:p w14:paraId="439197EE" w14:textId="10A0A1A1" w:rsidR="005715A4" w:rsidRPr="0049337B" w:rsidDel="00042399" w:rsidRDefault="005715A4">
            <w:pPr>
              <w:pStyle w:val="SingleTxtG"/>
              <w:keepNext/>
              <w:keepLines/>
              <w:spacing w:before="120"/>
              <w:rPr>
                <w:del w:id="645" w:author="TRIPATHY Samarendra" w:date="2020-03-10T11:41:00Z"/>
                <w:strike/>
                <w:color w:val="7030A0"/>
              </w:rPr>
              <w:pPrChange w:id="646" w:author="TRIPATHY Samarendra" w:date="2020-03-10T11:41:00Z">
                <w:pPr>
                  <w:pStyle w:val="SingleTxtG"/>
                  <w:spacing w:afterLines="60" w:after="144"/>
                  <w:ind w:left="57" w:right="57"/>
                  <w:jc w:val="center"/>
                </w:pPr>
              </w:pPrChange>
            </w:pPr>
            <w:del w:id="647" w:author="TRIPATHY Samarendra" w:date="2020-03-10T11:41:00Z">
              <w:r w:rsidRPr="0049337B" w:rsidDel="00042399">
                <w:rPr>
                  <w:strike/>
                  <w:color w:val="7030A0"/>
                </w:rPr>
                <w:delText>1</w:delText>
              </w:r>
            </w:del>
          </w:p>
        </w:tc>
        <w:tc>
          <w:tcPr>
            <w:tcW w:w="3217" w:type="dxa"/>
          </w:tcPr>
          <w:p w14:paraId="437E6F1C" w14:textId="32A667FD" w:rsidR="005715A4" w:rsidRPr="0049337B" w:rsidDel="00042399" w:rsidRDefault="005715A4">
            <w:pPr>
              <w:pStyle w:val="SingleTxtG"/>
              <w:keepNext/>
              <w:keepLines/>
              <w:spacing w:before="120"/>
              <w:rPr>
                <w:del w:id="648" w:author="TRIPATHY Samarendra" w:date="2020-03-10T11:41:00Z"/>
                <w:b/>
                <w:strike/>
                <w:color w:val="7030A0"/>
              </w:rPr>
              <w:pPrChange w:id="649" w:author="TRIPATHY Samarendra" w:date="2020-03-10T11:41:00Z">
                <w:pPr>
                  <w:pStyle w:val="SingleTxtG"/>
                  <w:spacing w:afterLines="60" w:after="144"/>
                  <w:ind w:left="57" w:right="57"/>
                  <w:jc w:val="left"/>
                </w:pPr>
              </w:pPrChange>
            </w:pPr>
            <w:del w:id="650" w:author="TRIPATHY Samarendra" w:date="2020-03-10T11:41:00Z">
              <w:r w:rsidRPr="0049337B" w:rsidDel="00042399">
                <w:rPr>
                  <w:strike/>
                  <w:color w:val="7030A0"/>
                </w:rPr>
                <w:delText>Appendix 7 to this annex.</w:delText>
              </w:r>
            </w:del>
          </w:p>
        </w:tc>
        <w:tc>
          <w:tcPr>
            <w:tcW w:w="3441" w:type="dxa"/>
          </w:tcPr>
          <w:p w14:paraId="6479635B" w14:textId="7E0D441B" w:rsidR="005715A4" w:rsidRPr="0049337B" w:rsidDel="00042399" w:rsidRDefault="005715A4">
            <w:pPr>
              <w:pStyle w:val="SingleTxtG"/>
              <w:keepNext/>
              <w:keepLines/>
              <w:spacing w:before="120"/>
              <w:rPr>
                <w:del w:id="651" w:author="TRIPATHY Samarendra" w:date="2020-03-10T11:41:00Z"/>
                <w:strike/>
                <w:color w:val="7030A0"/>
              </w:rPr>
              <w:pPrChange w:id="652" w:author="TRIPATHY Samarendra" w:date="2020-03-10T11:41:00Z">
                <w:pPr>
                  <w:pStyle w:val="SingleTxtG"/>
                  <w:spacing w:afterLines="60" w:after="144"/>
                  <w:ind w:left="57" w:right="57"/>
                  <w:jc w:val="left"/>
                </w:pPr>
              </w:pPrChange>
            </w:pPr>
            <w:del w:id="653" w:author="TRIPATHY Samarendra" w:date="2020-03-10T11:41:00Z">
              <w:r w:rsidRPr="0049337B" w:rsidDel="00042399">
                <w:rPr>
                  <w:strike/>
                  <w:color w:val="7030A0"/>
                </w:rPr>
                <w:delText>Non-balanced charge-sustaining fuel consumption</w:delText>
              </w:r>
            </w:del>
          </w:p>
          <w:p w14:paraId="1FE58043" w14:textId="139577E9" w:rsidR="005715A4" w:rsidRPr="0049337B" w:rsidDel="00042399" w:rsidRDefault="005715A4">
            <w:pPr>
              <w:pStyle w:val="SingleTxtG"/>
              <w:keepNext/>
              <w:keepLines/>
              <w:spacing w:before="120"/>
              <w:rPr>
                <w:del w:id="654" w:author="TRIPATHY Samarendra" w:date="2020-03-10T11:41:00Z"/>
                <w:b/>
                <w:strike/>
                <w:color w:val="7030A0"/>
              </w:rPr>
              <w:pPrChange w:id="655" w:author="TRIPATHY Samarendra" w:date="2020-03-10T11:41:00Z">
                <w:pPr>
                  <w:pStyle w:val="SingleTxtG"/>
                  <w:spacing w:afterLines="60" w:after="144"/>
                  <w:ind w:left="57" w:right="57"/>
                  <w:jc w:val="left"/>
                </w:pPr>
              </w:pPrChange>
            </w:pPr>
            <w:del w:id="656" w:author="TRIPATHY Samarendra" w:date="2020-03-10T11:41:00Z">
              <w:r w:rsidRPr="0049337B" w:rsidDel="00042399">
                <w:rPr>
                  <w:strike/>
                  <w:color w:val="7030A0"/>
                  <w:lang w:val="de-DE"/>
                </w:rPr>
                <w:delText>FC</w:delText>
              </w:r>
              <w:r w:rsidRPr="0049337B" w:rsidDel="00042399">
                <w:rPr>
                  <w:strike/>
                  <w:color w:val="7030A0"/>
                  <w:vertAlign w:val="subscript"/>
                  <w:lang w:val="de-DE"/>
                </w:rPr>
                <w:delText>CS,nb,</w:delText>
              </w:r>
              <w:r w:rsidRPr="0049337B" w:rsidDel="00042399">
                <w:rPr>
                  <w:strike/>
                  <w:color w:val="7030A0"/>
                  <w:lang w:val="de-DE"/>
                </w:rPr>
                <w:delText xml:space="preserve"> kg/100km</w:delText>
              </w:r>
            </w:del>
          </w:p>
        </w:tc>
        <w:tc>
          <w:tcPr>
            <w:tcW w:w="3878" w:type="dxa"/>
          </w:tcPr>
          <w:p w14:paraId="42765AE3" w14:textId="064D6AD0" w:rsidR="005715A4" w:rsidRPr="0049337B" w:rsidDel="00042399" w:rsidRDefault="005715A4">
            <w:pPr>
              <w:pStyle w:val="SingleTxtG"/>
              <w:keepNext/>
              <w:keepLines/>
              <w:spacing w:before="120"/>
              <w:rPr>
                <w:del w:id="657" w:author="TRIPATHY Samarendra" w:date="2020-03-10T11:41:00Z"/>
                <w:strike/>
                <w:color w:val="7030A0"/>
              </w:rPr>
              <w:pPrChange w:id="658" w:author="TRIPATHY Samarendra" w:date="2020-03-10T11:41:00Z">
                <w:pPr>
                  <w:pStyle w:val="SingleTxtG"/>
                  <w:spacing w:afterLines="60" w:after="144"/>
                  <w:ind w:left="57" w:right="57"/>
                  <w:jc w:val="left"/>
                </w:pPr>
              </w:pPrChange>
            </w:pPr>
            <w:del w:id="659" w:author="TRIPATHY Samarendra" w:date="2020-03-10T11:41:00Z">
              <w:r w:rsidRPr="0049337B" w:rsidDel="00042399">
                <w:rPr>
                  <w:strike/>
                  <w:color w:val="7030A0"/>
                </w:rPr>
                <w:delText>Charge-sustaining fuel consumption FC</w:delText>
              </w:r>
              <w:r w:rsidRPr="0049337B" w:rsidDel="00042399">
                <w:rPr>
                  <w:strike/>
                  <w:color w:val="7030A0"/>
                  <w:vertAlign w:val="subscript"/>
                </w:rPr>
                <w:delText>CS,c,1</w:delText>
              </w:r>
              <w:r w:rsidRPr="0049337B" w:rsidDel="00042399">
                <w:rPr>
                  <w:strike/>
                  <w:color w:val="7030A0"/>
                </w:rPr>
                <w:delText xml:space="preserve"> according to paragraph 2.2.6. of Appendix 7 to this annex.</w:delText>
              </w:r>
            </w:del>
          </w:p>
          <w:p w14:paraId="51899A6B" w14:textId="2EEB99BE" w:rsidR="005715A4" w:rsidRPr="0049337B" w:rsidDel="00042399" w:rsidRDefault="005715A4">
            <w:pPr>
              <w:pStyle w:val="SingleTxtG"/>
              <w:keepNext/>
              <w:keepLines/>
              <w:spacing w:before="120"/>
              <w:rPr>
                <w:del w:id="660" w:author="TRIPATHY Samarendra" w:date="2020-03-10T11:41:00Z"/>
                <w:strike/>
                <w:color w:val="7030A0"/>
              </w:rPr>
              <w:pPrChange w:id="661" w:author="TRIPATHY Samarendra" w:date="2020-03-10T11:41:00Z">
                <w:pPr>
                  <w:pStyle w:val="SingleTxtG"/>
                  <w:tabs>
                    <w:tab w:val="left" w:pos="421"/>
                  </w:tabs>
                  <w:spacing w:afterLines="60" w:after="144"/>
                  <w:ind w:left="57" w:right="57"/>
                  <w:jc w:val="left"/>
                </w:pPr>
              </w:pPrChange>
            </w:pPr>
            <w:del w:id="662" w:author="TRIPATHY Samarendra" w:date="2020-03-10T11:41:00Z">
              <w:r w:rsidRPr="0049337B" w:rsidDel="00042399">
                <w:rPr>
                  <w:strike/>
                  <w:color w:val="7030A0"/>
                </w:rPr>
                <w:delText>The calculation of fuel consumption shall be performed separately for the applicable cycle and its phases.</w:delText>
              </w:r>
            </w:del>
          </w:p>
          <w:p w14:paraId="26F5E08D" w14:textId="258B5189" w:rsidR="005715A4" w:rsidRPr="0049337B" w:rsidDel="00042399" w:rsidRDefault="005715A4">
            <w:pPr>
              <w:pStyle w:val="SingleTxtG"/>
              <w:keepNext/>
              <w:keepLines/>
              <w:spacing w:before="120"/>
              <w:rPr>
                <w:del w:id="663" w:author="TRIPATHY Samarendra" w:date="2020-03-10T11:41:00Z"/>
                <w:strike/>
                <w:color w:val="7030A0"/>
              </w:rPr>
              <w:pPrChange w:id="664" w:author="TRIPATHY Samarendra" w:date="2020-03-10T11:41:00Z">
                <w:pPr>
                  <w:pStyle w:val="SingleTxtG"/>
                  <w:spacing w:afterLines="60" w:after="144"/>
                  <w:ind w:left="57" w:right="57"/>
                  <w:jc w:val="left"/>
                </w:pPr>
              </w:pPrChange>
            </w:pPr>
            <w:del w:id="665" w:author="TRIPATHY Samarendra" w:date="2020-03-10T11:41:00Z">
              <w:r w:rsidRPr="0049337B" w:rsidDel="00042399">
                <w:rPr>
                  <w:strike/>
                  <w:color w:val="7030A0"/>
                </w:rPr>
                <w:delText>For that purpose, the applicable phase or cycle FC values shall be used;</w:delText>
              </w:r>
            </w:del>
          </w:p>
          <w:p w14:paraId="41B4475B" w14:textId="2A78FAC8" w:rsidR="005715A4" w:rsidRPr="0049337B" w:rsidDel="00042399" w:rsidRDefault="005715A4">
            <w:pPr>
              <w:pStyle w:val="SingleTxtG"/>
              <w:keepNext/>
              <w:keepLines/>
              <w:spacing w:before="120"/>
              <w:rPr>
                <w:del w:id="666" w:author="TRIPATHY Samarendra" w:date="2020-03-10T11:41:00Z"/>
                <w:b/>
                <w:strike/>
                <w:color w:val="7030A0"/>
              </w:rPr>
              <w:pPrChange w:id="667" w:author="TRIPATHY Samarendra" w:date="2020-03-10T11:41:00Z">
                <w:pPr>
                  <w:pStyle w:val="SingleTxtG"/>
                  <w:spacing w:afterLines="60" w:after="144"/>
                  <w:ind w:left="57" w:right="57"/>
                  <w:jc w:val="left"/>
                </w:pPr>
              </w:pPrChange>
            </w:pPr>
            <w:del w:id="668" w:author="TRIPATHY Samarendra" w:date="2020-03-10T11:41:00Z">
              <w:r w:rsidRPr="0049337B" w:rsidDel="00042399">
                <w:rPr>
                  <w:strike/>
                  <w:color w:val="7030A0"/>
                </w:rPr>
                <w:delText>Phase-specific values according to paragraph 2.2.7. of Appendix 7 to this annex).</w:delText>
              </w:r>
            </w:del>
          </w:p>
        </w:tc>
        <w:tc>
          <w:tcPr>
            <w:tcW w:w="3072" w:type="dxa"/>
          </w:tcPr>
          <w:p w14:paraId="3C22487F" w14:textId="4025AB39" w:rsidR="005715A4" w:rsidRPr="0049337B" w:rsidDel="00042399" w:rsidRDefault="00311BD7">
            <w:pPr>
              <w:pStyle w:val="SingleTxtG"/>
              <w:keepNext/>
              <w:keepLines/>
              <w:spacing w:before="120"/>
              <w:rPr>
                <w:del w:id="669" w:author="TRIPATHY Samarendra" w:date="2020-03-10T11:41:00Z"/>
                <w:strike/>
                <w:color w:val="7030A0"/>
                <w:lang w:val="de-DE"/>
              </w:rPr>
              <w:pPrChange w:id="670" w:author="TRIPATHY Samarendra" w:date="2020-03-10T11:41:00Z">
                <w:pPr>
                  <w:pStyle w:val="SingleTxtG"/>
                  <w:spacing w:afterLines="60" w:after="144"/>
                  <w:ind w:left="57" w:right="57"/>
                  <w:jc w:val="left"/>
                </w:pPr>
              </w:pPrChange>
            </w:pPr>
            <m:oMath>
              <m:sSub>
                <m:sSubPr>
                  <m:ctrlPr>
                    <w:del w:id="671" w:author="TRIPATHY Samarendra" w:date="2020-03-10T11:41:00Z">
                      <w:rPr>
                        <w:rFonts w:ascii="Cambria Math" w:hAnsi="Cambria Math"/>
                        <w:strike/>
                        <w:color w:val="7030A0"/>
                      </w:rPr>
                    </w:del>
                  </m:ctrlPr>
                </m:sSubPr>
                <m:e>
                  <m:r>
                    <w:del w:id="672" w:author="TRIPATHY Samarendra" w:date="2020-03-10T11:41:00Z">
                      <m:rPr>
                        <m:sty m:val="p"/>
                      </m:rPr>
                      <w:rPr>
                        <w:rFonts w:ascii="Cambria Math" w:hAnsi="Cambria Math"/>
                        <w:strike/>
                        <w:color w:val="7030A0"/>
                        <w:lang w:val="de-DE"/>
                        <w:rPrChange w:id="673" w:author="TRIPATHY Samarendra" w:date="2020-03-10T11:42:00Z">
                          <w:rPr>
                            <w:rFonts w:ascii="Cambria Math" w:hAnsi="Cambria Math"/>
                            <w:strike/>
                            <w:color w:val="7030A0"/>
                            <w:lang w:val="de-DE"/>
                          </w:rPr>
                        </w:rPrChange>
                      </w:rPr>
                      <m:t>FC</m:t>
                    </w:del>
                  </m:r>
                </m:e>
                <m:sub>
                  <m:r>
                    <w:del w:id="674" w:author="TRIPATHY Samarendra" w:date="2020-03-10T11:41:00Z">
                      <m:rPr>
                        <m:sty m:val="p"/>
                      </m:rPr>
                      <w:rPr>
                        <w:rFonts w:ascii="Cambria Math" w:hAnsi="Cambria Math"/>
                        <w:strike/>
                        <w:color w:val="7030A0"/>
                        <w:lang w:val="de-DE"/>
                        <w:rPrChange w:id="675" w:author="TRIPATHY Samarendra" w:date="2020-03-10T11:42:00Z">
                          <w:rPr>
                            <w:rFonts w:ascii="Cambria Math" w:hAnsi="Cambria Math"/>
                            <w:strike/>
                            <w:color w:val="7030A0"/>
                            <w:lang w:val="de-DE"/>
                          </w:rPr>
                        </w:rPrChange>
                      </w:rPr>
                      <m:t>CS,p,1</m:t>
                    </w:del>
                  </m:r>
                </m:sub>
              </m:sSub>
            </m:oMath>
            <w:del w:id="676" w:author="TRIPATHY Samarendra" w:date="2020-03-10T11:41:00Z">
              <w:r w:rsidR="005715A4" w:rsidRPr="0049337B" w:rsidDel="00042399">
                <w:rPr>
                  <w:strike/>
                  <w:color w:val="7030A0"/>
                  <w:lang w:val="de-DE"/>
                </w:rPr>
                <w:delText>, kg/100 km;</w:delText>
              </w:r>
              <w:r w:rsidR="005715A4" w:rsidRPr="0049337B" w:rsidDel="00042399">
                <w:rPr>
                  <w:strike/>
                  <w:color w:val="7030A0"/>
                  <w:lang w:val="de-DE"/>
                </w:rPr>
                <w:br/>
              </w:r>
              <m:oMath>
                <m:sSub>
                  <m:sSubPr>
                    <m:ctrlPr>
                      <w:rPr>
                        <w:rFonts w:ascii="Cambria Math" w:hAnsi="Cambria Math"/>
                        <w:strike/>
                        <w:color w:val="7030A0"/>
                      </w:rPr>
                    </m:ctrlPr>
                  </m:sSubPr>
                  <m:e>
                    <m:r>
                      <m:rPr>
                        <m:sty m:val="p"/>
                      </m:rPr>
                      <w:rPr>
                        <w:rFonts w:ascii="Cambria Math" w:hAnsi="Cambria Math"/>
                        <w:strike/>
                        <w:color w:val="7030A0"/>
                        <w:lang w:val="de-DE"/>
                        <w:rPrChange w:id="677" w:author="TRIPATHY Samarendra" w:date="2020-03-10T11:42:00Z">
                          <w:rPr>
                            <w:rFonts w:ascii="Cambria Math" w:hAnsi="Cambria Math"/>
                            <w:strike/>
                            <w:color w:val="7030A0"/>
                            <w:lang w:val="de-DE"/>
                          </w:rPr>
                        </w:rPrChange>
                      </w:rPr>
                      <m:t>FC</m:t>
                    </m:r>
                  </m:e>
                  <m:sub>
                    <m:r>
                      <m:rPr>
                        <m:sty m:val="p"/>
                      </m:rPr>
                      <w:rPr>
                        <w:rFonts w:ascii="Cambria Math" w:hAnsi="Cambria Math"/>
                        <w:strike/>
                        <w:color w:val="7030A0"/>
                        <w:lang w:val="de-DE"/>
                        <w:rPrChange w:id="678" w:author="TRIPATHY Samarendra" w:date="2020-03-10T11:42:00Z">
                          <w:rPr>
                            <w:rFonts w:ascii="Cambria Math" w:hAnsi="Cambria Math"/>
                            <w:strike/>
                            <w:color w:val="7030A0"/>
                            <w:lang w:val="de-DE"/>
                          </w:rPr>
                        </w:rPrChange>
                      </w:rPr>
                      <m:t>CS,c,1</m:t>
                    </m:r>
                  </m:sub>
                </m:sSub>
              </m:oMath>
              <w:r w:rsidR="005715A4" w:rsidRPr="0049337B" w:rsidDel="00042399">
                <w:rPr>
                  <w:strike/>
                  <w:color w:val="7030A0"/>
                  <w:lang w:val="de-DE"/>
                </w:rPr>
                <w:delText>, kg/100 km.</w:delText>
              </w:r>
            </w:del>
          </w:p>
        </w:tc>
      </w:tr>
      <w:tr w:rsidR="00901395" w:rsidRPr="0049337B" w:rsidDel="00042399" w14:paraId="1B34344A" w14:textId="677CE407" w:rsidTr="0039451B">
        <w:trPr>
          <w:del w:id="679" w:author="TRIPATHY Samarendra" w:date="2020-03-10T11:41:00Z"/>
        </w:trPr>
        <w:tc>
          <w:tcPr>
            <w:tcW w:w="3312" w:type="dxa"/>
          </w:tcPr>
          <w:p w14:paraId="70A11D95" w14:textId="191900E6" w:rsidR="005715A4" w:rsidRPr="0049337B" w:rsidDel="00042399" w:rsidRDefault="005715A4">
            <w:pPr>
              <w:pStyle w:val="SingleTxtG"/>
              <w:keepNext/>
              <w:keepLines/>
              <w:spacing w:before="120"/>
              <w:rPr>
                <w:del w:id="680" w:author="TRIPATHY Samarendra" w:date="2020-03-10T11:41:00Z"/>
                <w:strike/>
                <w:color w:val="7030A0"/>
              </w:rPr>
              <w:pPrChange w:id="681" w:author="TRIPATHY Samarendra" w:date="2020-03-10T11:41:00Z">
                <w:pPr>
                  <w:pStyle w:val="SingleTxtG"/>
                  <w:spacing w:afterLines="60" w:after="144"/>
                  <w:ind w:left="57" w:right="57"/>
                  <w:jc w:val="center"/>
                </w:pPr>
              </w:pPrChange>
            </w:pPr>
            <w:del w:id="682" w:author="TRIPATHY Samarendra" w:date="2020-03-10T11:41:00Z">
              <w:r w:rsidRPr="0049337B" w:rsidDel="00042399">
                <w:rPr>
                  <w:strike/>
                  <w:color w:val="7030A0"/>
                </w:rPr>
                <w:delText>2</w:delText>
              </w:r>
            </w:del>
          </w:p>
        </w:tc>
        <w:tc>
          <w:tcPr>
            <w:tcW w:w="3217" w:type="dxa"/>
          </w:tcPr>
          <w:p w14:paraId="6FF8D4B6" w14:textId="267E34B5" w:rsidR="005715A4" w:rsidRPr="0049337B" w:rsidDel="00042399" w:rsidRDefault="005715A4">
            <w:pPr>
              <w:pStyle w:val="SingleTxtG"/>
              <w:keepNext/>
              <w:keepLines/>
              <w:spacing w:before="120"/>
              <w:rPr>
                <w:del w:id="683" w:author="TRIPATHY Samarendra" w:date="2020-03-10T11:41:00Z"/>
                <w:strike/>
                <w:color w:val="7030A0"/>
              </w:rPr>
              <w:pPrChange w:id="684" w:author="TRIPATHY Samarendra" w:date="2020-03-10T11:41:00Z">
                <w:pPr>
                  <w:pStyle w:val="SingleTxtG"/>
                  <w:spacing w:afterLines="60" w:after="144"/>
                  <w:ind w:left="57" w:right="57"/>
                  <w:jc w:val="left"/>
                </w:pPr>
              </w:pPrChange>
            </w:pPr>
            <w:del w:id="685" w:author="TRIPATHY Samarendra" w:date="2020-03-10T11:41:00Z">
              <w:r w:rsidRPr="0049337B" w:rsidDel="00042399">
                <w:rPr>
                  <w:strike/>
                  <w:color w:val="7030A0"/>
                </w:rPr>
                <w:delText>Output step 1</w:delText>
              </w:r>
            </w:del>
          </w:p>
        </w:tc>
        <w:tc>
          <w:tcPr>
            <w:tcW w:w="3441" w:type="dxa"/>
          </w:tcPr>
          <w:p w14:paraId="3805466D" w14:textId="77718AAC" w:rsidR="005715A4" w:rsidRPr="0049337B" w:rsidDel="00042399" w:rsidRDefault="00311BD7">
            <w:pPr>
              <w:pStyle w:val="SingleTxtG"/>
              <w:keepNext/>
              <w:keepLines/>
              <w:spacing w:before="120"/>
              <w:rPr>
                <w:del w:id="686" w:author="TRIPATHY Samarendra" w:date="2020-03-10T11:41:00Z"/>
                <w:strike/>
                <w:color w:val="7030A0"/>
                <w:lang w:val="de-DE"/>
              </w:rPr>
              <w:pPrChange w:id="687" w:author="TRIPATHY Samarendra" w:date="2020-03-10T11:41:00Z">
                <w:pPr>
                  <w:pStyle w:val="SingleTxtG"/>
                  <w:spacing w:afterLines="60" w:after="144"/>
                  <w:ind w:left="57" w:right="57"/>
                  <w:jc w:val="left"/>
                </w:pPr>
              </w:pPrChange>
            </w:pPr>
            <m:oMath>
              <m:sSub>
                <m:sSubPr>
                  <m:ctrlPr>
                    <w:del w:id="688" w:author="TRIPATHY Samarendra" w:date="2020-03-10T11:41:00Z">
                      <w:rPr>
                        <w:rFonts w:ascii="Cambria Math" w:hAnsi="Cambria Math"/>
                        <w:strike/>
                        <w:color w:val="7030A0"/>
                      </w:rPr>
                    </w:del>
                  </m:ctrlPr>
                </m:sSubPr>
                <m:e>
                  <m:r>
                    <w:del w:id="689" w:author="TRIPATHY Samarendra" w:date="2020-03-10T11:41:00Z">
                      <m:rPr>
                        <m:sty m:val="p"/>
                      </m:rPr>
                      <w:rPr>
                        <w:rFonts w:ascii="Cambria Math" w:hAnsi="Cambria Math"/>
                        <w:strike/>
                        <w:color w:val="7030A0"/>
                        <w:lang w:val="de-DE"/>
                        <w:rPrChange w:id="690" w:author="TRIPATHY Samarendra" w:date="2020-03-10T11:42:00Z">
                          <w:rPr>
                            <w:rFonts w:ascii="Cambria Math" w:hAnsi="Cambria Math"/>
                            <w:strike/>
                            <w:color w:val="7030A0"/>
                            <w:lang w:val="de-DE"/>
                          </w:rPr>
                        </w:rPrChange>
                      </w:rPr>
                      <m:t>FC</m:t>
                    </w:del>
                  </m:r>
                </m:e>
                <m:sub>
                  <m:r>
                    <w:del w:id="691" w:author="TRIPATHY Samarendra" w:date="2020-03-10T11:41:00Z">
                      <m:rPr>
                        <m:sty m:val="p"/>
                      </m:rPr>
                      <w:rPr>
                        <w:rFonts w:ascii="Cambria Math" w:hAnsi="Cambria Math"/>
                        <w:strike/>
                        <w:color w:val="7030A0"/>
                        <w:lang w:val="de-DE"/>
                        <w:rPrChange w:id="692" w:author="TRIPATHY Samarendra" w:date="2020-03-10T11:42:00Z">
                          <w:rPr>
                            <w:rFonts w:ascii="Cambria Math" w:hAnsi="Cambria Math"/>
                            <w:strike/>
                            <w:color w:val="7030A0"/>
                            <w:lang w:val="de-DE"/>
                          </w:rPr>
                        </w:rPrChange>
                      </w:rPr>
                      <m:t>CS,p,1</m:t>
                    </w:del>
                  </m:r>
                </m:sub>
              </m:sSub>
            </m:oMath>
            <w:del w:id="693" w:author="TRIPATHY Samarendra" w:date="2020-03-10T11:41:00Z">
              <w:r w:rsidR="005715A4" w:rsidRPr="0049337B" w:rsidDel="00042399">
                <w:rPr>
                  <w:strike/>
                  <w:color w:val="7030A0"/>
                  <w:lang w:val="de-DE"/>
                </w:rPr>
                <w:delText>, kg/100 km;</w:delText>
              </w:r>
              <w:r w:rsidR="005715A4" w:rsidRPr="0049337B" w:rsidDel="00042399">
                <w:rPr>
                  <w:strike/>
                  <w:color w:val="7030A0"/>
                  <w:lang w:val="de-DE"/>
                </w:rPr>
                <w:br/>
              </w:r>
              <m:oMath>
                <m:sSub>
                  <m:sSubPr>
                    <m:ctrlPr>
                      <w:rPr>
                        <w:rFonts w:ascii="Cambria Math" w:hAnsi="Cambria Math"/>
                        <w:strike/>
                        <w:color w:val="7030A0"/>
                      </w:rPr>
                    </m:ctrlPr>
                  </m:sSubPr>
                  <m:e>
                    <m:r>
                      <m:rPr>
                        <m:sty m:val="p"/>
                      </m:rPr>
                      <w:rPr>
                        <w:rFonts w:ascii="Cambria Math" w:hAnsi="Cambria Math"/>
                        <w:strike/>
                        <w:color w:val="7030A0"/>
                        <w:lang w:val="de-DE"/>
                        <w:rPrChange w:id="694" w:author="TRIPATHY Samarendra" w:date="2020-03-10T11:42:00Z">
                          <w:rPr>
                            <w:rFonts w:ascii="Cambria Math" w:hAnsi="Cambria Math"/>
                            <w:strike/>
                            <w:color w:val="7030A0"/>
                            <w:lang w:val="de-DE"/>
                          </w:rPr>
                        </w:rPrChange>
                      </w:rPr>
                      <m:t>FC</m:t>
                    </m:r>
                  </m:e>
                  <m:sub>
                    <m:r>
                      <m:rPr>
                        <m:sty m:val="p"/>
                      </m:rPr>
                      <w:rPr>
                        <w:rFonts w:ascii="Cambria Math" w:hAnsi="Cambria Math"/>
                        <w:strike/>
                        <w:color w:val="7030A0"/>
                        <w:lang w:val="de-DE"/>
                        <w:rPrChange w:id="695" w:author="TRIPATHY Samarendra" w:date="2020-03-10T11:42:00Z">
                          <w:rPr>
                            <w:rFonts w:ascii="Cambria Math" w:hAnsi="Cambria Math"/>
                            <w:strike/>
                            <w:color w:val="7030A0"/>
                            <w:lang w:val="de-DE"/>
                          </w:rPr>
                        </w:rPrChange>
                      </w:rPr>
                      <m:t>CS,c,1</m:t>
                    </m:r>
                  </m:sub>
                </m:sSub>
              </m:oMath>
              <w:r w:rsidR="005715A4" w:rsidRPr="0049337B" w:rsidDel="00042399">
                <w:rPr>
                  <w:strike/>
                  <w:color w:val="7030A0"/>
                  <w:lang w:val="de-DE"/>
                </w:rPr>
                <w:delText>, kg/100 km.</w:delText>
              </w:r>
            </w:del>
          </w:p>
          <w:p w14:paraId="3D6B8443" w14:textId="59E1D401" w:rsidR="005715A4" w:rsidRPr="0049337B" w:rsidDel="00042399" w:rsidRDefault="005715A4">
            <w:pPr>
              <w:pStyle w:val="SingleTxtG"/>
              <w:keepNext/>
              <w:keepLines/>
              <w:spacing w:before="120"/>
              <w:rPr>
                <w:del w:id="696" w:author="TRIPATHY Samarendra" w:date="2020-03-10T11:41:00Z"/>
                <w:strike/>
                <w:color w:val="7030A0"/>
                <w:lang w:val="de-DE"/>
              </w:rPr>
              <w:pPrChange w:id="697" w:author="TRIPATHY Samarendra" w:date="2020-03-10T11:41:00Z">
                <w:pPr>
                  <w:pStyle w:val="SingleTxtG"/>
                  <w:spacing w:afterLines="60" w:after="144"/>
                  <w:ind w:left="57" w:right="57"/>
                  <w:jc w:val="left"/>
                </w:pPr>
              </w:pPrChange>
            </w:pPr>
          </w:p>
        </w:tc>
        <w:tc>
          <w:tcPr>
            <w:tcW w:w="3878" w:type="dxa"/>
          </w:tcPr>
          <w:p w14:paraId="60BDCED0" w14:textId="7E7038F6" w:rsidR="005715A4" w:rsidRPr="0049337B" w:rsidDel="00042399" w:rsidRDefault="005715A4">
            <w:pPr>
              <w:pStyle w:val="SingleTxtG"/>
              <w:keepNext/>
              <w:keepLines/>
              <w:spacing w:before="120"/>
              <w:rPr>
                <w:del w:id="698" w:author="TRIPATHY Samarendra" w:date="2020-03-10T11:41:00Z"/>
                <w:strike/>
                <w:color w:val="7030A0"/>
              </w:rPr>
              <w:pPrChange w:id="699" w:author="TRIPATHY Samarendra" w:date="2020-03-10T11:41:00Z">
                <w:pPr>
                  <w:suppressAutoHyphens w:val="0"/>
                  <w:spacing w:afterLines="60" w:after="144" w:line="240" w:lineRule="auto"/>
                  <w:ind w:left="57" w:right="57"/>
                </w:pPr>
              </w:pPrChange>
            </w:pPr>
            <w:del w:id="700" w:author="TRIPATHY Samarendra" w:date="2020-03-10T11:41:00Z">
              <w:r w:rsidRPr="0049337B" w:rsidDel="00042399">
                <w:rPr>
                  <w:strike/>
                  <w:color w:val="7030A0"/>
                </w:rPr>
                <w:delText>REESS electric energy change correction.</w:delText>
              </w:r>
            </w:del>
          </w:p>
          <w:p w14:paraId="6CB3DE8C" w14:textId="4A625522" w:rsidR="005715A4" w:rsidRPr="0049337B" w:rsidDel="00042399" w:rsidRDefault="005715A4">
            <w:pPr>
              <w:pStyle w:val="SingleTxtG"/>
              <w:keepNext/>
              <w:keepLines/>
              <w:spacing w:before="120"/>
              <w:rPr>
                <w:del w:id="701" w:author="TRIPATHY Samarendra" w:date="2020-03-10T11:41:00Z"/>
                <w:strike/>
                <w:color w:val="7030A0"/>
              </w:rPr>
              <w:pPrChange w:id="702" w:author="TRIPATHY Samarendra" w:date="2020-03-10T11:41:00Z">
                <w:pPr>
                  <w:pStyle w:val="SingleTxtG"/>
                  <w:spacing w:afterLines="60" w:after="144"/>
                  <w:ind w:left="57" w:right="57"/>
                  <w:jc w:val="left"/>
                </w:pPr>
              </w:pPrChange>
            </w:pPr>
            <w:del w:id="703" w:author="TRIPATHY Samarendra" w:date="2020-03-10T11:41:00Z">
              <w:r w:rsidRPr="0049337B" w:rsidDel="00042399">
                <w:rPr>
                  <w:strike/>
                  <w:color w:val="7030A0"/>
                </w:rPr>
                <w:delText>Paragraphs 4.2.1.2.2. to 4.2.1.2.5. (where applicable) inclusive of this annex.</w:delText>
              </w:r>
            </w:del>
          </w:p>
        </w:tc>
        <w:tc>
          <w:tcPr>
            <w:tcW w:w="3072" w:type="dxa"/>
          </w:tcPr>
          <w:p w14:paraId="4B6D8AA8" w14:textId="0B29C579" w:rsidR="005715A4" w:rsidRPr="0049337B" w:rsidDel="00042399" w:rsidRDefault="00311BD7">
            <w:pPr>
              <w:pStyle w:val="SingleTxtG"/>
              <w:keepNext/>
              <w:keepLines/>
              <w:spacing w:before="120"/>
              <w:rPr>
                <w:del w:id="704" w:author="TRIPATHY Samarendra" w:date="2020-03-10T11:41:00Z"/>
                <w:strike/>
                <w:color w:val="7030A0"/>
                <w:lang w:val="en-US"/>
              </w:rPr>
              <w:pPrChange w:id="705" w:author="TRIPATHY Samarendra" w:date="2020-03-10T11:41:00Z">
                <w:pPr>
                  <w:pStyle w:val="SingleTxtG"/>
                  <w:spacing w:afterLines="60" w:after="144"/>
                  <w:ind w:left="57" w:right="57"/>
                  <w:jc w:val="left"/>
                </w:pPr>
              </w:pPrChange>
            </w:pPr>
            <m:oMath>
              <m:sSub>
                <m:sSubPr>
                  <m:ctrlPr>
                    <w:del w:id="706" w:author="TRIPATHY Samarendra" w:date="2020-03-10T11:41:00Z">
                      <w:rPr>
                        <w:rFonts w:ascii="Cambria Math" w:hAnsi="Cambria Math"/>
                        <w:strike/>
                        <w:color w:val="7030A0"/>
                      </w:rPr>
                    </w:del>
                  </m:ctrlPr>
                </m:sSubPr>
                <m:e>
                  <m:r>
                    <w:del w:id="707" w:author="TRIPATHY Samarendra" w:date="2020-03-10T11:41:00Z">
                      <m:rPr>
                        <m:sty m:val="p"/>
                      </m:rPr>
                      <w:rPr>
                        <w:rFonts w:ascii="Cambria Math" w:hAnsi="Cambria Math"/>
                        <w:strike/>
                        <w:color w:val="7030A0"/>
                        <w:lang w:val="en-US"/>
                        <w:rPrChange w:id="708" w:author="TRIPATHY Samarendra" w:date="2020-03-10T11:42:00Z">
                          <w:rPr>
                            <w:rFonts w:ascii="Cambria Math" w:hAnsi="Cambria Math"/>
                            <w:strike/>
                            <w:color w:val="7030A0"/>
                            <w:lang w:val="en-US"/>
                          </w:rPr>
                        </w:rPrChange>
                      </w:rPr>
                      <m:t>FC</m:t>
                    </w:del>
                  </m:r>
                </m:e>
                <m:sub>
                  <m:r>
                    <w:del w:id="709" w:author="TRIPATHY Samarendra" w:date="2020-03-10T11:41:00Z">
                      <m:rPr>
                        <m:sty m:val="p"/>
                      </m:rPr>
                      <w:rPr>
                        <w:rFonts w:ascii="Cambria Math" w:hAnsi="Cambria Math"/>
                        <w:strike/>
                        <w:color w:val="7030A0"/>
                        <w:lang w:val="en-US"/>
                        <w:rPrChange w:id="710" w:author="TRIPATHY Samarendra" w:date="2020-03-10T11:42:00Z">
                          <w:rPr>
                            <w:rFonts w:ascii="Cambria Math" w:hAnsi="Cambria Math"/>
                            <w:strike/>
                            <w:color w:val="7030A0"/>
                            <w:lang w:val="en-US"/>
                          </w:rPr>
                        </w:rPrChange>
                      </w:rPr>
                      <m:t>CS,c,2</m:t>
                    </w:del>
                  </m:r>
                </m:sub>
              </m:sSub>
            </m:oMath>
            <w:del w:id="711" w:author="TRIPATHY Samarendra" w:date="2020-03-10T11:41:00Z">
              <w:r w:rsidR="005715A4" w:rsidRPr="0049337B" w:rsidDel="00042399">
                <w:rPr>
                  <w:strike/>
                  <w:color w:val="7030A0"/>
                  <w:lang w:val="en-US"/>
                </w:rPr>
                <w:delText xml:space="preserve">, kg/100 km; </w:delText>
              </w:r>
            </w:del>
          </w:p>
          <w:p w14:paraId="446D3B27" w14:textId="42B10565" w:rsidR="005715A4" w:rsidRPr="0049337B" w:rsidDel="00042399" w:rsidRDefault="005715A4">
            <w:pPr>
              <w:pStyle w:val="SingleTxtG"/>
              <w:keepNext/>
              <w:keepLines/>
              <w:spacing w:before="120"/>
              <w:rPr>
                <w:del w:id="712" w:author="TRIPATHY Samarendra" w:date="2020-03-10T11:41:00Z"/>
                <w:strike/>
                <w:color w:val="7030A0"/>
                <w:lang w:eastAsia="ja-JP"/>
              </w:rPr>
              <w:pPrChange w:id="713" w:author="TRIPATHY Samarendra" w:date="2020-03-10T11:41:00Z">
                <w:pPr>
                  <w:pStyle w:val="SingleTxtG"/>
                  <w:spacing w:afterLines="60" w:after="144"/>
                  <w:ind w:left="57" w:right="57"/>
                  <w:jc w:val="left"/>
                </w:pPr>
              </w:pPrChange>
            </w:pPr>
            <w:del w:id="714" w:author="TRIPATHY Samarendra" w:date="2020-03-10T11:41:00Z">
              <w:r w:rsidRPr="0049337B" w:rsidDel="00042399">
                <w:rPr>
                  <w:strike/>
                  <w:color w:val="7030A0"/>
                  <w:lang w:eastAsia="ja-JP"/>
                </w:rPr>
                <w:delText xml:space="preserve">For </w:delText>
              </w:r>
              <w:r w:rsidRPr="0049337B" w:rsidDel="00042399">
                <w:rPr>
                  <w:bCs/>
                  <w:strike/>
                  <w:color w:val="7030A0"/>
                </w:rPr>
                <w:delText>results after 3 phases</w:delText>
              </w:r>
            </w:del>
          </w:p>
          <w:p w14:paraId="2D832521" w14:textId="58B9B5B6" w:rsidR="005715A4" w:rsidRPr="0049337B" w:rsidDel="00042399" w:rsidRDefault="00311BD7">
            <w:pPr>
              <w:pStyle w:val="SingleTxtG"/>
              <w:keepNext/>
              <w:keepLines/>
              <w:spacing w:before="120"/>
              <w:rPr>
                <w:del w:id="715" w:author="TRIPATHY Samarendra" w:date="2020-03-10T11:41:00Z"/>
                <w:strike/>
                <w:color w:val="7030A0"/>
                <w:lang w:val="en-US"/>
              </w:rPr>
              <w:pPrChange w:id="716" w:author="TRIPATHY Samarendra" w:date="2020-03-10T11:41:00Z">
                <w:pPr>
                  <w:pStyle w:val="SingleTxtG"/>
                  <w:spacing w:afterLines="60" w:after="144"/>
                  <w:ind w:left="57" w:right="57"/>
                  <w:jc w:val="left"/>
                </w:pPr>
              </w:pPrChange>
            </w:pPr>
            <m:oMath>
              <m:sSub>
                <m:sSubPr>
                  <m:ctrlPr>
                    <w:del w:id="717" w:author="TRIPATHY Samarendra" w:date="2020-03-10T11:41:00Z">
                      <w:rPr>
                        <w:rFonts w:ascii="Cambria Math" w:hAnsi="Cambria Math"/>
                        <w:strike/>
                        <w:color w:val="7030A0"/>
                      </w:rPr>
                    </w:del>
                  </m:ctrlPr>
                </m:sSubPr>
                <m:e>
                  <m:r>
                    <w:del w:id="718" w:author="TRIPATHY Samarendra" w:date="2020-03-10T11:41:00Z">
                      <m:rPr>
                        <m:sty m:val="p"/>
                      </m:rPr>
                      <w:rPr>
                        <w:rFonts w:ascii="Cambria Math" w:hAnsi="Cambria Math"/>
                        <w:strike/>
                        <w:color w:val="7030A0"/>
                        <w:lang w:val="en-US"/>
                        <w:rPrChange w:id="719" w:author="TRIPATHY Samarendra" w:date="2020-03-10T11:42:00Z">
                          <w:rPr>
                            <w:rFonts w:ascii="Cambria Math" w:hAnsi="Cambria Math"/>
                            <w:strike/>
                            <w:color w:val="7030A0"/>
                            <w:lang w:val="en-US"/>
                          </w:rPr>
                        </w:rPrChange>
                      </w:rPr>
                      <m:t>FC</m:t>
                    </w:del>
                  </m:r>
                </m:e>
                <m:sub>
                  <m:r>
                    <w:del w:id="720" w:author="TRIPATHY Samarendra" w:date="2020-03-10T11:41:00Z">
                      <m:rPr>
                        <m:sty m:val="p"/>
                      </m:rPr>
                      <w:rPr>
                        <w:rFonts w:ascii="Cambria Math" w:hAnsi="Cambria Math"/>
                        <w:strike/>
                        <w:color w:val="7030A0"/>
                        <w:lang w:val="en-US"/>
                        <w:rPrChange w:id="721" w:author="TRIPATHY Samarendra" w:date="2020-03-10T11:42:00Z">
                          <w:rPr>
                            <w:rFonts w:ascii="Cambria Math" w:hAnsi="Cambria Math"/>
                            <w:strike/>
                            <w:color w:val="7030A0"/>
                            <w:lang w:val="en-US"/>
                          </w:rPr>
                        </w:rPrChange>
                      </w:rPr>
                      <m:t>CS,p,2</m:t>
                    </w:del>
                  </m:r>
                </m:sub>
              </m:sSub>
            </m:oMath>
            <w:del w:id="722" w:author="TRIPATHY Samarendra" w:date="2020-03-10T11:41:00Z">
              <w:r w:rsidR="005715A4" w:rsidRPr="0049337B" w:rsidDel="00042399">
                <w:rPr>
                  <w:strike/>
                  <w:color w:val="7030A0"/>
                  <w:lang w:val="en-US"/>
                </w:rPr>
                <w:delText>, kg/100 km;</w:delText>
              </w:r>
              <w:r w:rsidR="005715A4" w:rsidRPr="0049337B" w:rsidDel="00042399">
                <w:rPr>
                  <w:strike/>
                  <w:color w:val="7030A0"/>
                  <w:lang w:val="en-US"/>
                </w:rPr>
                <w:br/>
              </w:r>
            </w:del>
          </w:p>
        </w:tc>
      </w:tr>
      <w:tr w:rsidR="00901395" w:rsidRPr="0049337B" w:rsidDel="00042399" w14:paraId="72F8E861" w14:textId="57272A20" w:rsidTr="0039451B">
        <w:trPr>
          <w:del w:id="723" w:author="TRIPATHY Samarendra" w:date="2020-03-10T11:41:00Z"/>
        </w:trPr>
        <w:tc>
          <w:tcPr>
            <w:tcW w:w="3312" w:type="dxa"/>
          </w:tcPr>
          <w:p w14:paraId="3CC6B16E" w14:textId="120803C2" w:rsidR="005715A4" w:rsidRPr="0049337B" w:rsidDel="00042399" w:rsidRDefault="005715A4">
            <w:pPr>
              <w:pStyle w:val="SingleTxtG"/>
              <w:keepNext/>
              <w:keepLines/>
              <w:spacing w:before="120"/>
              <w:rPr>
                <w:del w:id="724" w:author="TRIPATHY Samarendra" w:date="2020-03-10T11:41:00Z"/>
                <w:strike/>
                <w:color w:val="7030A0"/>
              </w:rPr>
              <w:pPrChange w:id="725" w:author="TRIPATHY Samarendra" w:date="2020-03-10T11:41:00Z">
                <w:pPr>
                  <w:suppressAutoHyphens w:val="0"/>
                  <w:spacing w:afterLines="60" w:after="144" w:line="240" w:lineRule="auto"/>
                  <w:ind w:left="57" w:right="57"/>
                  <w:jc w:val="center"/>
                </w:pPr>
              </w:pPrChange>
            </w:pPr>
            <w:del w:id="726" w:author="TRIPATHY Samarendra" w:date="2020-03-10T11:41:00Z">
              <w:r w:rsidRPr="0049337B" w:rsidDel="00042399">
                <w:rPr>
                  <w:strike/>
                  <w:color w:val="7030A0"/>
                </w:rPr>
                <w:delText>3</w:delText>
              </w:r>
            </w:del>
          </w:p>
          <w:p w14:paraId="2D91ABCB" w14:textId="7CAD07D8" w:rsidR="005715A4" w:rsidRPr="0049337B" w:rsidDel="00042399" w:rsidRDefault="005715A4">
            <w:pPr>
              <w:pStyle w:val="SingleTxtG"/>
              <w:keepNext/>
              <w:keepLines/>
              <w:spacing w:before="120"/>
              <w:rPr>
                <w:del w:id="727" w:author="TRIPATHY Samarendra" w:date="2020-03-10T11:41:00Z"/>
                <w:strike/>
                <w:color w:val="7030A0"/>
              </w:rPr>
              <w:pPrChange w:id="728" w:author="TRIPATHY Samarendra" w:date="2020-03-10T11:41:00Z">
                <w:pPr>
                  <w:pStyle w:val="SingleTxtG"/>
                  <w:spacing w:afterLines="60" w:after="144"/>
                  <w:ind w:left="57" w:right="57"/>
                  <w:jc w:val="left"/>
                </w:pPr>
              </w:pPrChange>
            </w:pPr>
            <w:del w:id="729" w:author="TRIPATHY Samarendra" w:date="2020-03-10T11:41:00Z">
              <w:r w:rsidRPr="0049337B" w:rsidDel="00042399">
                <w:rPr>
                  <w:strike/>
                  <w:color w:val="7030A0"/>
                </w:rPr>
                <w:delText>Result of a single test.</w:delText>
              </w:r>
            </w:del>
          </w:p>
        </w:tc>
        <w:tc>
          <w:tcPr>
            <w:tcW w:w="3217" w:type="dxa"/>
          </w:tcPr>
          <w:p w14:paraId="487854A0" w14:textId="0F67D695" w:rsidR="005715A4" w:rsidRPr="0049337B" w:rsidDel="00042399" w:rsidRDefault="005715A4">
            <w:pPr>
              <w:pStyle w:val="SingleTxtG"/>
              <w:keepNext/>
              <w:keepLines/>
              <w:spacing w:before="120"/>
              <w:rPr>
                <w:del w:id="730" w:author="TRIPATHY Samarendra" w:date="2020-03-10T11:41:00Z"/>
                <w:strike/>
                <w:color w:val="7030A0"/>
              </w:rPr>
              <w:pPrChange w:id="731" w:author="TRIPATHY Samarendra" w:date="2020-03-10T11:41:00Z">
                <w:pPr>
                  <w:pStyle w:val="SingleTxtG"/>
                  <w:spacing w:afterLines="60" w:after="144"/>
                  <w:ind w:left="57" w:right="57"/>
                  <w:jc w:val="left"/>
                </w:pPr>
              </w:pPrChange>
            </w:pPr>
            <w:del w:id="732" w:author="TRIPATHY Samarendra" w:date="2020-03-10T11:41:00Z">
              <w:r w:rsidRPr="0049337B" w:rsidDel="00042399">
                <w:rPr>
                  <w:strike/>
                  <w:color w:val="7030A0"/>
                </w:rPr>
                <w:delText>Output step 2</w:delText>
              </w:r>
            </w:del>
          </w:p>
        </w:tc>
        <w:tc>
          <w:tcPr>
            <w:tcW w:w="3441" w:type="dxa"/>
          </w:tcPr>
          <w:p w14:paraId="4B535BB6" w14:textId="39EA5353" w:rsidR="005715A4" w:rsidRPr="0049337B" w:rsidDel="00042399" w:rsidRDefault="00311BD7">
            <w:pPr>
              <w:pStyle w:val="SingleTxtG"/>
              <w:keepNext/>
              <w:keepLines/>
              <w:spacing w:before="120"/>
              <w:rPr>
                <w:del w:id="733" w:author="TRIPATHY Samarendra" w:date="2020-03-10T11:41:00Z"/>
                <w:strike/>
                <w:color w:val="7030A0"/>
                <w:lang w:val="de-DE"/>
              </w:rPr>
              <w:pPrChange w:id="734" w:author="TRIPATHY Samarendra" w:date="2020-03-10T11:41:00Z">
                <w:pPr>
                  <w:pStyle w:val="SingleTxtG"/>
                  <w:spacing w:afterLines="60" w:after="144"/>
                  <w:ind w:left="57" w:right="57"/>
                  <w:jc w:val="left"/>
                </w:pPr>
              </w:pPrChange>
            </w:pPr>
            <m:oMath>
              <m:sSub>
                <m:sSubPr>
                  <m:ctrlPr>
                    <w:del w:id="735" w:author="TRIPATHY Samarendra" w:date="2020-03-10T11:41:00Z">
                      <w:rPr>
                        <w:rFonts w:ascii="Cambria Math" w:hAnsi="Cambria Math"/>
                        <w:strike/>
                        <w:color w:val="7030A0"/>
                      </w:rPr>
                    </w:del>
                  </m:ctrlPr>
                </m:sSubPr>
                <m:e>
                  <m:r>
                    <w:del w:id="736" w:author="TRIPATHY Samarendra" w:date="2020-03-10T11:41:00Z">
                      <m:rPr>
                        <m:sty m:val="p"/>
                      </m:rPr>
                      <w:rPr>
                        <w:rFonts w:ascii="Cambria Math" w:hAnsi="Cambria Math"/>
                        <w:strike/>
                        <w:color w:val="7030A0"/>
                        <w:lang w:val="de-DE"/>
                        <w:rPrChange w:id="737" w:author="TRIPATHY Samarendra" w:date="2020-03-10T11:42:00Z">
                          <w:rPr>
                            <w:rFonts w:ascii="Cambria Math" w:hAnsi="Cambria Math"/>
                            <w:strike/>
                            <w:color w:val="7030A0"/>
                            <w:lang w:val="de-DE"/>
                          </w:rPr>
                        </w:rPrChange>
                      </w:rPr>
                      <m:t>FC</m:t>
                    </w:del>
                  </m:r>
                </m:e>
                <m:sub>
                  <m:r>
                    <w:del w:id="738" w:author="TRIPATHY Samarendra" w:date="2020-03-10T11:41:00Z">
                      <m:rPr>
                        <m:sty m:val="p"/>
                      </m:rPr>
                      <w:rPr>
                        <w:rFonts w:ascii="Cambria Math" w:hAnsi="Cambria Math"/>
                        <w:strike/>
                        <w:color w:val="7030A0"/>
                        <w:lang w:val="de-DE"/>
                        <w:rPrChange w:id="739" w:author="TRIPATHY Samarendra" w:date="2020-03-10T11:42:00Z">
                          <w:rPr>
                            <w:rFonts w:ascii="Cambria Math" w:hAnsi="Cambria Math"/>
                            <w:strike/>
                            <w:color w:val="7030A0"/>
                            <w:lang w:val="de-DE"/>
                          </w:rPr>
                        </w:rPrChange>
                      </w:rPr>
                      <m:t>CS,p,2</m:t>
                    </w:del>
                  </m:r>
                </m:sub>
              </m:sSub>
            </m:oMath>
            <w:del w:id="740" w:author="TRIPATHY Samarendra" w:date="2020-03-10T11:41:00Z">
              <w:r w:rsidR="005715A4" w:rsidRPr="0049337B" w:rsidDel="00042399">
                <w:rPr>
                  <w:strike/>
                  <w:color w:val="7030A0"/>
                  <w:lang w:val="de-DE"/>
                </w:rPr>
                <w:delText>, kg/100 km;</w:delText>
              </w:r>
              <w:r w:rsidR="005715A4" w:rsidRPr="0049337B" w:rsidDel="00042399">
                <w:rPr>
                  <w:strike/>
                  <w:color w:val="7030A0"/>
                  <w:lang w:val="de-DE"/>
                </w:rPr>
                <w:br/>
              </w:r>
              <m:oMath>
                <m:sSub>
                  <m:sSubPr>
                    <m:ctrlPr>
                      <w:rPr>
                        <w:rFonts w:ascii="Cambria Math" w:hAnsi="Cambria Math"/>
                        <w:strike/>
                        <w:color w:val="7030A0"/>
                      </w:rPr>
                    </m:ctrlPr>
                  </m:sSubPr>
                  <m:e>
                    <m:r>
                      <m:rPr>
                        <m:sty m:val="p"/>
                      </m:rPr>
                      <w:rPr>
                        <w:rFonts w:ascii="Cambria Math" w:hAnsi="Cambria Math"/>
                        <w:strike/>
                        <w:color w:val="7030A0"/>
                        <w:lang w:val="de-DE"/>
                        <w:rPrChange w:id="741" w:author="TRIPATHY Samarendra" w:date="2020-03-10T11:42:00Z">
                          <w:rPr>
                            <w:rFonts w:ascii="Cambria Math" w:hAnsi="Cambria Math"/>
                            <w:strike/>
                            <w:color w:val="7030A0"/>
                            <w:lang w:val="de-DE"/>
                          </w:rPr>
                        </w:rPrChange>
                      </w:rPr>
                      <m:t>FC</m:t>
                    </m:r>
                  </m:e>
                  <m:sub>
                    <m:r>
                      <m:rPr>
                        <m:sty m:val="p"/>
                      </m:rPr>
                      <w:rPr>
                        <w:rFonts w:ascii="Cambria Math" w:hAnsi="Cambria Math"/>
                        <w:strike/>
                        <w:color w:val="7030A0"/>
                        <w:lang w:val="de-DE"/>
                        <w:rPrChange w:id="742" w:author="TRIPATHY Samarendra" w:date="2020-03-10T11:42:00Z">
                          <w:rPr>
                            <w:rFonts w:ascii="Cambria Math" w:hAnsi="Cambria Math"/>
                            <w:strike/>
                            <w:color w:val="7030A0"/>
                            <w:lang w:val="de-DE"/>
                          </w:rPr>
                        </w:rPrChange>
                      </w:rPr>
                      <m:t>CS,c,2</m:t>
                    </m:r>
                  </m:sub>
                </m:sSub>
              </m:oMath>
              <w:r w:rsidR="005715A4" w:rsidRPr="0049337B" w:rsidDel="00042399">
                <w:rPr>
                  <w:strike/>
                  <w:color w:val="7030A0"/>
                  <w:lang w:val="de-DE"/>
                </w:rPr>
                <w:delText>, kg/100 km.</w:delText>
              </w:r>
            </w:del>
          </w:p>
        </w:tc>
        <w:tc>
          <w:tcPr>
            <w:tcW w:w="3878" w:type="dxa"/>
          </w:tcPr>
          <w:p w14:paraId="57F229EF" w14:textId="6AF08C0B" w:rsidR="005715A4" w:rsidRPr="0049337B" w:rsidDel="00042399" w:rsidRDefault="00311BD7">
            <w:pPr>
              <w:pStyle w:val="SingleTxtG"/>
              <w:keepNext/>
              <w:keepLines/>
              <w:spacing w:before="120"/>
              <w:rPr>
                <w:del w:id="743" w:author="TRIPATHY Samarendra" w:date="2020-03-10T11:41:00Z"/>
                <w:strike/>
                <w:color w:val="7030A0"/>
              </w:rPr>
              <w:pPrChange w:id="744" w:author="TRIPATHY Samarendra" w:date="2020-03-10T11:41:00Z">
                <w:pPr>
                  <w:suppressAutoHyphens w:val="0"/>
                  <w:spacing w:afterLines="60" w:after="144" w:line="240" w:lineRule="auto"/>
                  <w:ind w:left="57" w:right="57"/>
                </w:pPr>
              </w:pPrChange>
            </w:pPr>
            <m:oMathPara>
              <m:oMathParaPr>
                <m:jc m:val="left"/>
              </m:oMathParaPr>
              <m:oMath>
                <m:sSub>
                  <m:sSubPr>
                    <m:ctrlPr>
                      <w:del w:id="745" w:author="TRIPATHY Samarendra" w:date="2020-03-10T11:41:00Z">
                        <w:rPr>
                          <w:rFonts w:ascii="Cambria Math" w:hAnsi="Cambria Math"/>
                          <w:strike/>
                          <w:color w:val="7030A0"/>
                        </w:rPr>
                      </w:del>
                    </m:ctrlPr>
                  </m:sSubPr>
                  <m:e>
                    <m:r>
                      <w:del w:id="746" w:author="TRIPATHY Samarendra" w:date="2020-03-10T11:41:00Z">
                        <m:rPr>
                          <m:sty m:val="p"/>
                        </m:rPr>
                        <w:rPr>
                          <w:rFonts w:ascii="Cambria Math" w:hAnsi="Cambria Math"/>
                          <w:strike/>
                          <w:color w:val="7030A0"/>
                          <w:rPrChange w:id="747" w:author="TRIPATHY Samarendra" w:date="2020-03-10T11:42:00Z">
                            <w:rPr>
                              <w:rFonts w:ascii="Cambria Math" w:hAnsi="Cambria Math"/>
                              <w:strike/>
                              <w:color w:val="7030A0"/>
                            </w:rPr>
                          </w:rPrChange>
                        </w:rPr>
                        <m:t>FC</m:t>
                      </w:del>
                    </m:r>
                  </m:e>
                  <m:sub>
                    <m:r>
                      <w:del w:id="748" w:author="TRIPATHY Samarendra" w:date="2020-03-10T11:41:00Z">
                        <m:rPr>
                          <m:sty m:val="p"/>
                        </m:rPr>
                        <w:rPr>
                          <w:rFonts w:ascii="Cambria Math" w:hAnsi="Cambria Math"/>
                          <w:strike/>
                          <w:color w:val="7030A0"/>
                          <w:rPrChange w:id="749" w:author="TRIPATHY Samarendra" w:date="2020-03-10T11:42:00Z">
                            <w:rPr>
                              <w:rFonts w:ascii="Cambria Math" w:hAnsi="Cambria Math"/>
                              <w:strike/>
                              <w:color w:val="7030A0"/>
                            </w:rPr>
                          </w:rPrChange>
                        </w:rPr>
                        <m:t>CS,p,3</m:t>
                      </w:del>
                    </m:r>
                  </m:sub>
                </m:sSub>
                <m:r>
                  <w:del w:id="750" w:author="TRIPATHY Samarendra" w:date="2020-03-10T11:41:00Z">
                    <w:rPr>
                      <w:rFonts w:ascii="Cambria Math" w:hAnsi="Cambria Math"/>
                      <w:strike/>
                      <w:color w:val="7030A0"/>
                      <w:rPrChange w:id="751" w:author="TRIPATHY Samarendra" w:date="2020-03-10T11:42:00Z">
                        <w:rPr>
                          <w:rFonts w:ascii="Cambria Math" w:hAnsi="Cambria Math"/>
                          <w:strike/>
                          <w:color w:val="7030A0"/>
                        </w:rPr>
                      </w:rPrChange>
                    </w:rPr>
                    <m:t>=</m:t>
                  </w:del>
                </m:r>
                <m:sSub>
                  <m:sSubPr>
                    <m:ctrlPr>
                      <w:del w:id="752" w:author="TRIPATHY Samarendra" w:date="2020-03-10T11:41:00Z">
                        <w:rPr>
                          <w:rFonts w:ascii="Cambria Math" w:hAnsi="Cambria Math"/>
                          <w:strike/>
                          <w:color w:val="7030A0"/>
                        </w:rPr>
                      </w:del>
                    </m:ctrlPr>
                  </m:sSubPr>
                  <m:e>
                    <m:r>
                      <w:del w:id="753" w:author="TRIPATHY Samarendra" w:date="2020-03-10T11:41:00Z">
                        <m:rPr>
                          <m:sty m:val="p"/>
                        </m:rPr>
                        <w:rPr>
                          <w:rFonts w:ascii="Cambria Math" w:hAnsi="Cambria Math"/>
                          <w:strike/>
                          <w:color w:val="7030A0"/>
                          <w:rPrChange w:id="754" w:author="TRIPATHY Samarendra" w:date="2020-03-10T11:42:00Z">
                            <w:rPr>
                              <w:rFonts w:ascii="Cambria Math" w:hAnsi="Cambria Math"/>
                              <w:strike/>
                              <w:color w:val="7030A0"/>
                            </w:rPr>
                          </w:rPrChange>
                        </w:rPr>
                        <m:t>FC</m:t>
                      </w:del>
                    </m:r>
                  </m:e>
                  <m:sub>
                    <m:r>
                      <w:del w:id="755" w:author="TRIPATHY Samarendra" w:date="2020-03-10T11:41:00Z">
                        <m:rPr>
                          <m:sty m:val="p"/>
                        </m:rPr>
                        <w:rPr>
                          <w:rFonts w:ascii="Cambria Math" w:hAnsi="Cambria Math"/>
                          <w:strike/>
                          <w:color w:val="7030A0"/>
                          <w:rPrChange w:id="756" w:author="TRIPATHY Samarendra" w:date="2020-03-10T11:42:00Z">
                            <w:rPr>
                              <w:rFonts w:ascii="Cambria Math" w:hAnsi="Cambria Math"/>
                              <w:strike/>
                              <w:color w:val="7030A0"/>
                            </w:rPr>
                          </w:rPrChange>
                        </w:rPr>
                        <m:t>CS,p,2</m:t>
                      </w:del>
                    </m:r>
                  </m:sub>
                </m:sSub>
                <m:r>
                  <w:del w:id="757" w:author="TRIPATHY Samarendra" w:date="2020-03-10T11:41:00Z">
                    <m:rPr>
                      <m:sty m:val="p"/>
                    </m:rPr>
                    <w:rPr>
                      <w:rFonts w:ascii="Cambria Math" w:hAnsi="Cambria Math"/>
                      <w:strike/>
                      <w:color w:val="7030A0"/>
                      <w:rPrChange w:id="758" w:author="TRIPATHY Samarendra" w:date="2020-03-10T11:42:00Z">
                        <w:rPr>
                          <w:rFonts w:ascii="Cambria Math" w:hAnsi="Cambria Math"/>
                          <w:strike/>
                          <w:color w:val="7030A0"/>
                        </w:rPr>
                      </w:rPrChange>
                    </w:rPr>
                    <w:br/>
                  </w:del>
                </m:r>
              </m:oMath>
              <m:oMath>
                <m:sSub>
                  <m:sSubPr>
                    <m:ctrlPr>
                      <w:del w:id="759" w:author="TRIPATHY Samarendra" w:date="2020-03-10T11:41:00Z">
                        <w:rPr>
                          <w:rFonts w:ascii="Cambria Math" w:hAnsi="Cambria Math"/>
                          <w:strike/>
                          <w:color w:val="7030A0"/>
                        </w:rPr>
                      </w:del>
                    </m:ctrlPr>
                  </m:sSubPr>
                  <m:e>
                    <m:r>
                      <w:del w:id="760" w:author="TRIPATHY Samarendra" w:date="2020-03-10T11:41:00Z">
                        <m:rPr>
                          <m:sty m:val="p"/>
                        </m:rPr>
                        <w:rPr>
                          <w:rFonts w:ascii="Cambria Math" w:hAnsi="Cambria Math"/>
                          <w:strike/>
                          <w:color w:val="7030A0"/>
                          <w:rPrChange w:id="761" w:author="TRIPATHY Samarendra" w:date="2020-03-10T11:42:00Z">
                            <w:rPr>
                              <w:rFonts w:ascii="Cambria Math" w:hAnsi="Cambria Math"/>
                              <w:strike/>
                              <w:color w:val="7030A0"/>
                            </w:rPr>
                          </w:rPrChange>
                        </w:rPr>
                        <m:t>FC</m:t>
                      </w:del>
                    </m:r>
                  </m:e>
                  <m:sub>
                    <m:r>
                      <w:del w:id="762" w:author="TRIPATHY Samarendra" w:date="2020-03-10T11:41:00Z">
                        <m:rPr>
                          <m:sty m:val="p"/>
                        </m:rPr>
                        <w:rPr>
                          <w:rFonts w:ascii="Cambria Math" w:hAnsi="Cambria Math"/>
                          <w:strike/>
                          <w:color w:val="7030A0"/>
                          <w:rPrChange w:id="763" w:author="TRIPATHY Samarendra" w:date="2020-03-10T11:42:00Z">
                            <w:rPr>
                              <w:rFonts w:ascii="Cambria Math" w:hAnsi="Cambria Math"/>
                              <w:strike/>
                              <w:color w:val="7030A0"/>
                            </w:rPr>
                          </w:rPrChange>
                        </w:rPr>
                        <m:t>CS,c,3</m:t>
                      </w:del>
                    </m:r>
                  </m:sub>
                </m:sSub>
                <m:r>
                  <w:del w:id="764" w:author="TRIPATHY Samarendra" w:date="2020-03-10T11:41:00Z">
                    <w:rPr>
                      <w:rFonts w:ascii="Cambria Math" w:hAnsi="Cambria Math"/>
                      <w:strike/>
                      <w:color w:val="7030A0"/>
                      <w:rPrChange w:id="765" w:author="TRIPATHY Samarendra" w:date="2020-03-10T11:42:00Z">
                        <w:rPr>
                          <w:rFonts w:ascii="Cambria Math" w:hAnsi="Cambria Math"/>
                          <w:strike/>
                          <w:color w:val="7030A0"/>
                        </w:rPr>
                      </w:rPrChange>
                    </w:rPr>
                    <m:t>=</m:t>
                  </w:del>
                </m:r>
                <m:sSub>
                  <m:sSubPr>
                    <m:ctrlPr>
                      <w:del w:id="766" w:author="TRIPATHY Samarendra" w:date="2020-03-10T11:41:00Z">
                        <w:rPr>
                          <w:rFonts w:ascii="Cambria Math" w:hAnsi="Cambria Math"/>
                          <w:strike/>
                          <w:color w:val="7030A0"/>
                        </w:rPr>
                      </w:del>
                    </m:ctrlPr>
                  </m:sSubPr>
                  <m:e>
                    <m:r>
                      <w:del w:id="767" w:author="TRIPATHY Samarendra" w:date="2020-03-10T11:41:00Z">
                        <m:rPr>
                          <m:sty m:val="p"/>
                        </m:rPr>
                        <w:rPr>
                          <w:rFonts w:ascii="Cambria Math" w:hAnsi="Cambria Math"/>
                          <w:strike/>
                          <w:color w:val="7030A0"/>
                          <w:rPrChange w:id="768" w:author="TRIPATHY Samarendra" w:date="2020-03-10T11:42:00Z">
                            <w:rPr>
                              <w:rFonts w:ascii="Cambria Math" w:hAnsi="Cambria Math"/>
                              <w:strike/>
                              <w:color w:val="7030A0"/>
                            </w:rPr>
                          </w:rPrChange>
                        </w:rPr>
                        <m:t>FC</m:t>
                      </w:del>
                    </m:r>
                  </m:e>
                  <m:sub>
                    <m:r>
                      <w:del w:id="769" w:author="TRIPATHY Samarendra" w:date="2020-03-10T11:41:00Z">
                        <m:rPr>
                          <m:sty m:val="p"/>
                        </m:rPr>
                        <w:rPr>
                          <w:rFonts w:ascii="Cambria Math" w:hAnsi="Cambria Math"/>
                          <w:strike/>
                          <w:color w:val="7030A0"/>
                          <w:rPrChange w:id="770" w:author="TRIPATHY Samarendra" w:date="2020-03-10T11:42:00Z">
                            <w:rPr>
                              <w:rFonts w:ascii="Cambria Math" w:hAnsi="Cambria Math"/>
                              <w:strike/>
                              <w:color w:val="7030A0"/>
                            </w:rPr>
                          </w:rPrChange>
                        </w:rPr>
                        <m:t>CS,c,2</m:t>
                      </w:del>
                    </m:r>
                  </m:sub>
                </m:sSub>
              </m:oMath>
            </m:oMathPara>
          </w:p>
          <w:p w14:paraId="003FA758" w14:textId="44518351" w:rsidR="005715A4" w:rsidRPr="0049337B" w:rsidDel="00042399" w:rsidRDefault="005715A4">
            <w:pPr>
              <w:pStyle w:val="SingleTxtG"/>
              <w:keepNext/>
              <w:keepLines/>
              <w:spacing w:before="120"/>
              <w:rPr>
                <w:del w:id="771" w:author="TRIPATHY Samarendra" w:date="2020-03-10T11:41:00Z"/>
                <w:strike/>
                <w:color w:val="7030A0"/>
                <w:lang w:eastAsia="ja-JP"/>
              </w:rPr>
              <w:pPrChange w:id="772" w:author="TRIPATHY Samarendra" w:date="2020-03-10T11:41:00Z">
                <w:pPr>
                  <w:suppressAutoHyphens w:val="0"/>
                  <w:spacing w:afterLines="60" w:after="144" w:line="240" w:lineRule="auto"/>
                  <w:ind w:left="57" w:right="57"/>
                </w:pPr>
              </w:pPrChange>
            </w:pPr>
            <w:del w:id="773" w:author="TRIPATHY Samarendra" w:date="2020-03-10T11:41:00Z">
              <w:r w:rsidRPr="0049337B" w:rsidDel="00042399">
                <w:rPr>
                  <w:strike/>
                  <w:color w:val="7030A0"/>
                  <w:lang w:eastAsia="ja-JP"/>
                </w:rPr>
                <w:delText xml:space="preserve">For </w:delText>
              </w:r>
              <w:r w:rsidRPr="0049337B" w:rsidDel="00042399">
                <w:rPr>
                  <w:bCs/>
                  <w:strike/>
                  <w:color w:val="7030A0"/>
                </w:rPr>
                <w:delText>results after 3 phases</w:delText>
              </w:r>
            </w:del>
          </w:p>
          <w:p w14:paraId="25039591" w14:textId="45EA20E6" w:rsidR="005715A4" w:rsidRPr="0049337B" w:rsidDel="00042399" w:rsidRDefault="005715A4">
            <w:pPr>
              <w:pStyle w:val="SingleTxtG"/>
              <w:keepNext/>
              <w:keepLines/>
              <w:spacing w:before="120"/>
              <w:rPr>
                <w:del w:id="774" w:author="TRIPATHY Samarendra" w:date="2020-03-10T11:41:00Z"/>
                <w:strike/>
                <w:color w:val="7030A0"/>
              </w:rPr>
              <w:pPrChange w:id="775" w:author="TRIPATHY Samarendra" w:date="2020-03-10T11:41:00Z">
                <w:pPr>
                  <w:suppressAutoHyphens w:val="0"/>
                  <w:spacing w:afterLines="60" w:after="144" w:line="240" w:lineRule="auto"/>
                  <w:ind w:left="57" w:right="57"/>
                </w:pPr>
              </w:pPrChange>
            </w:pPr>
            <w:del w:id="776" w:author="TRIPATHY Samarendra" w:date="2020-03-10T11:41:00Z">
              <w:r w:rsidRPr="0049337B" w:rsidDel="00042399">
                <w:rPr>
                  <w:strike/>
                  <w:color w:val="7030A0"/>
                  <w:lang w:eastAsia="ja-JP"/>
                </w:rPr>
                <w:delText xml:space="preserve">Conversion </w:delText>
              </w:r>
              <w:r w:rsidRPr="0049337B" w:rsidDel="00042399">
                <w:rPr>
                  <w:strike/>
                  <w:color w:val="7030A0"/>
                </w:rPr>
                <w:delText>of fuel consumption FC into fuel efficiency FE</w:delText>
              </w:r>
            </w:del>
          </w:p>
        </w:tc>
        <w:tc>
          <w:tcPr>
            <w:tcW w:w="3072" w:type="dxa"/>
          </w:tcPr>
          <w:p w14:paraId="158D90CE" w14:textId="52C47E1E" w:rsidR="005715A4" w:rsidRPr="0049337B" w:rsidDel="00042399" w:rsidRDefault="00311BD7">
            <w:pPr>
              <w:pStyle w:val="SingleTxtG"/>
              <w:keepNext/>
              <w:keepLines/>
              <w:spacing w:before="120"/>
              <w:rPr>
                <w:del w:id="777" w:author="TRIPATHY Samarendra" w:date="2020-03-10T11:41:00Z"/>
                <w:strike/>
                <w:color w:val="7030A0"/>
              </w:rPr>
              <w:pPrChange w:id="778" w:author="TRIPATHY Samarendra" w:date="2020-03-10T11:41:00Z">
                <w:pPr>
                  <w:pStyle w:val="SingleTxtG"/>
                  <w:spacing w:afterLines="60" w:after="144"/>
                  <w:ind w:left="57" w:right="57"/>
                  <w:jc w:val="left"/>
                </w:pPr>
              </w:pPrChange>
            </w:pPr>
            <m:oMath>
              <m:sSub>
                <m:sSubPr>
                  <m:ctrlPr>
                    <w:del w:id="779" w:author="TRIPATHY Samarendra" w:date="2020-03-10T11:41:00Z">
                      <w:rPr>
                        <w:rFonts w:ascii="Cambria Math" w:hAnsi="Cambria Math"/>
                        <w:strike/>
                        <w:color w:val="7030A0"/>
                      </w:rPr>
                    </w:del>
                  </m:ctrlPr>
                </m:sSubPr>
                <m:e>
                  <m:r>
                    <w:del w:id="780" w:author="TRIPATHY Samarendra" w:date="2020-03-10T11:41:00Z">
                      <m:rPr>
                        <m:sty m:val="p"/>
                      </m:rPr>
                      <w:rPr>
                        <w:rFonts w:ascii="Cambria Math" w:hAnsi="Cambria Math"/>
                        <w:strike/>
                        <w:color w:val="7030A0"/>
                        <w:rPrChange w:id="781" w:author="TRIPATHY Samarendra" w:date="2020-03-10T11:42:00Z">
                          <w:rPr>
                            <w:rFonts w:ascii="Cambria Math" w:hAnsi="Cambria Math"/>
                            <w:strike/>
                            <w:color w:val="7030A0"/>
                          </w:rPr>
                        </w:rPrChange>
                      </w:rPr>
                      <m:t>FC</m:t>
                    </w:del>
                  </m:r>
                </m:e>
                <m:sub>
                  <m:r>
                    <w:del w:id="782" w:author="TRIPATHY Samarendra" w:date="2020-03-10T11:41:00Z">
                      <m:rPr>
                        <m:sty m:val="p"/>
                      </m:rPr>
                      <w:rPr>
                        <w:rFonts w:ascii="Cambria Math" w:hAnsi="Cambria Math"/>
                        <w:strike/>
                        <w:color w:val="7030A0"/>
                        <w:rPrChange w:id="783" w:author="TRIPATHY Samarendra" w:date="2020-03-10T11:42:00Z">
                          <w:rPr>
                            <w:rFonts w:ascii="Cambria Math" w:hAnsi="Cambria Math"/>
                            <w:strike/>
                            <w:color w:val="7030A0"/>
                          </w:rPr>
                        </w:rPrChange>
                      </w:rPr>
                      <m:t>CS,p,3</m:t>
                    </w:del>
                  </m:r>
                </m:sub>
              </m:sSub>
            </m:oMath>
            <w:del w:id="784" w:author="TRIPATHY Samarendra" w:date="2020-03-10T11:41:00Z">
              <w:r w:rsidR="005715A4" w:rsidRPr="0049337B" w:rsidDel="00042399">
                <w:rPr>
                  <w:strike/>
                  <w:color w:val="7030A0"/>
                </w:rPr>
                <w:delText>, kg/100 km;</w:delText>
              </w:r>
              <w:r w:rsidR="005715A4" w:rsidRPr="0049337B" w:rsidDel="00042399">
                <w:rPr>
                  <w:strike/>
                  <w:color w:val="7030A0"/>
                </w:rPr>
                <w:br/>
              </w:r>
              <m:oMath>
                <m:sSub>
                  <m:sSubPr>
                    <m:ctrlPr>
                      <w:rPr>
                        <w:rFonts w:ascii="Cambria Math" w:hAnsi="Cambria Math"/>
                        <w:strike/>
                        <w:color w:val="7030A0"/>
                      </w:rPr>
                    </m:ctrlPr>
                  </m:sSubPr>
                  <m:e>
                    <m:r>
                      <m:rPr>
                        <m:sty m:val="p"/>
                      </m:rPr>
                      <w:rPr>
                        <w:rFonts w:ascii="Cambria Math" w:hAnsi="Cambria Math"/>
                        <w:strike/>
                        <w:color w:val="7030A0"/>
                        <w:rPrChange w:id="785" w:author="TRIPATHY Samarendra" w:date="2020-03-10T11:42:00Z">
                          <w:rPr>
                            <w:rFonts w:ascii="Cambria Math" w:hAnsi="Cambria Math"/>
                            <w:strike/>
                            <w:color w:val="7030A0"/>
                          </w:rPr>
                        </w:rPrChange>
                      </w:rPr>
                      <m:t>FC</m:t>
                    </m:r>
                  </m:e>
                  <m:sub>
                    <m:r>
                      <m:rPr>
                        <m:sty m:val="p"/>
                      </m:rPr>
                      <w:rPr>
                        <w:rFonts w:ascii="Cambria Math" w:hAnsi="Cambria Math"/>
                        <w:strike/>
                        <w:color w:val="7030A0"/>
                        <w:rPrChange w:id="786" w:author="TRIPATHY Samarendra" w:date="2020-03-10T11:42:00Z">
                          <w:rPr>
                            <w:rFonts w:ascii="Cambria Math" w:hAnsi="Cambria Math"/>
                            <w:strike/>
                            <w:color w:val="7030A0"/>
                          </w:rPr>
                        </w:rPrChange>
                      </w:rPr>
                      <m:t>CS,c,3</m:t>
                    </m:r>
                  </m:sub>
                </m:sSub>
              </m:oMath>
              <w:r w:rsidR="005715A4" w:rsidRPr="0049337B" w:rsidDel="00042399">
                <w:rPr>
                  <w:strike/>
                  <w:color w:val="7030A0"/>
                </w:rPr>
                <w:delText xml:space="preserve">, kg/100 km. </w:delText>
              </w:r>
              <m:oMath>
                <m:sSub>
                  <m:sSubPr>
                    <m:ctrlPr>
                      <w:rPr>
                        <w:rFonts w:ascii="Cambria Math" w:hAnsi="Cambria Math"/>
                        <w:strike/>
                        <w:color w:val="7030A0"/>
                      </w:rPr>
                    </m:ctrlPr>
                  </m:sSubPr>
                  <m:e>
                    <m:r>
                      <m:rPr>
                        <m:sty m:val="p"/>
                      </m:rPr>
                      <w:rPr>
                        <w:rFonts w:ascii="Cambria Math" w:hAnsi="Cambria Math"/>
                        <w:strike/>
                        <w:color w:val="7030A0"/>
                        <w:rPrChange w:id="787" w:author="TRIPATHY Samarendra" w:date="2020-03-10T11:42:00Z">
                          <w:rPr>
                            <w:rFonts w:ascii="Cambria Math" w:hAnsi="Cambria Math"/>
                            <w:strike/>
                            <w:color w:val="7030A0"/>
                          </w:rPr>
                        </w:rPrChange>
                      </w:rPr>
                      <m:t>FE</m:t>
                    </m:r>
                  </m:e>
                  <m:sub>
                    <m:r>
                      <m:rPr>
                        <m:sty m:val="p"/>
                      </m:rPr>
                      <w:rPr>
                        <w:rFonts w:ascii="Cambria Math" w:hAnsi="Cambria Math"/>
                        <w:strike/>
                        <w:color w:val="7030A0"/>
                        <w:rPrChange w:id="788" w:author="TRIPATHY Samarendra" w:date="2020-03-10T11:42:00Z">
                          <w:rPr>
                            <w:rFonts w:ascii="Cambria Math" w:hAnsi="Cambria Math"/>
                            <w:strike/>
                            <w:color w:val="7030A0"/>
                          </w:rPr>
                        </w:rPrChange>
                      </w:rPr>
                      <m:t>CS,p,3</m:t>
                    </m:r>
                  </m:sub>
                </m:sSub>
              </m:oMath>
              <w:r w:rsidR="005715A4" w:rsidRPr="0049337B" w:rsidDel="00042399">
                <w:rPr>
                  <w:strike/>
                  <w:color w:val="7030A0"/>
                </w:rPr>
                <w:delText xml:space="preserve">, km/kg. </w:delText>
              </w:r>
              <m:oMath>
                <m:sSub>
                  <m:sSubPr>
                    <m:ctrlPr>
                      <w:rPr>
                        <w:rFonts w:ascii="Cambria Math" w:hAnsi="Cambria Math"/>
                        <w:strike/>
                        <w:color w:val="7030A0"/>
                      </w:rPr>
                    </m:ctrlPr>
                  </m:sSubPr>
                  <m:e>
                    <m:r>
                      <m:rPr>
                        <m:sty m:val="p"/>
                      </m:rPr>
                      <w:rPr>
                        <w:rFonts w:ascii="Cambria Math" w:hAnsi="Cambria Math"/>
                        <w:strike/>
                        <w:color w:val="7030A0"/>
                        <w:rPrChange w:id="789" w:author="TRIPATHY Samarendra" w:date="2020-03-10T11:42:00Z">
                          <w:rPr>
                            <w:rFonts w:ascii="Cambria Math" w:hAnsi="Cambria Math"/>
                            <w:strike/>
                            <w:color w:val="7030A0"/>
                          </w:rPr>
                        </w:rPrChange>
                      </w:rPr>
                      <m:t>FE</m:t>
                    </m:r>
                  </m:e>
                  <m:sub>
                    <m:r>
                      <m:rPr>
                        <m:sty m:val="p"/>
                      </m:rPr>
                      <w:rPr>
                        <w:rFonts w:ascii="Cambria Math" w:hAnsi="Cambria Math"/>
                        <w:strike/>
                        <w:color w:val="7030A0"/>
                        <w:rPrChange w:id="790" w:author="TRIPATHY Samarendra" w:date="2020-03-10T11:42:00Z">
                          <w:rPr>
                            <w:rFonts w:ascii="Cambria Math" w:hAnsi="Cambria Math"/>
                            <w:strike/>
                            <w:color w:val="7030A0"/>
                          </w:rPr>
                        </w:rPrChange>
                      </w:rPr>
                      <m:t>CS,c,3</m:t>
                    </m:r>
                  </m:sub>
                </m:sSub>
              </m:oMath>
              <w:r w:rsidR="005715A4" w:rsidRPr="0049337B" w:rsidDel="00042399">
                <w:rPr>
                  <w:strike/>
                  <w:color w:val="7030A0"/>
                </w:rPr>
                <w:delText>, km/kg.</w:delText>
              </w:r>
            </w:del>
          </w:p>
        </w:tc>
      </w:tr>
      <w:tr w:rsidR="00901395" w:rsidRPr="0049337B" w:rsidDel="00042399" w14:paraId="69C3C5F0" w14:textId="344FC225" w:rsidTr="0039451B">
        <w:trPr>
          <w:del w:id="791" w:author="TRIPATHY Samarendra" w:date="2020-03-10T11:41:00Z"/>
        </w:trPr>
        <w:tc>
          <w:tcPr>
            <w:tcW w:w="3312" w:type="dxa"/>
          </w:tcPr>
          <w:p w14:paraId="51F7BE42" w14:textId="3F0F17A6" w:rsidR="005715A4" w:rsidRPr="0049337B" w:rsidDel="00042399" w:rsidRDefault="005715A4">
            <w:pPr>
              <w:pStyle w:val="SingleTxtG"/>
              <w:keepNext/>
              <w:keepLines/>
              <w:spacing w:before="120"/>
              <w:rPr>
                <w:del w:id="792" w:author="TRIPATHY Samarendra" w:date="2020-03-10T11:41:00Z"/>
                <w:strike/>
                <w:color w:val="7030A0"/>
              </w:rPr>
              <w:pPrChange w:id="793" w:author="TRIPATHY Samarendra" w:date="2020-03-10T11:41:00Z">
                <w:pPr>
                  <w:pStyle w:val="SingleTxtG"/>
                  <w:spacing w:afterLines="60" w:after="144"/>
                  <w:ind w:left="57" w:right="57"/>
                  <w:jc w:val="center"/>
                </w:pPr>
              </w:pPrChange>
            </w:pPr>
            <w:del w:id="794" w:author="TRIPATHY Samarendra" w:date="2020-03-10T11:41:00Z">
              <w:r w:rsidRPr="0049337B" w:rsidDel="00042399">
                <w:rPr>
                  <w:strike/>
                  <w:color w:val="7030A0"/>
                </w:rPr>
                <w:delText>4</w:delText>
              </w:r>
            </w:del>
          </w:p>
        </w:tc>
        <w:tc>
          <w:tcPr>
            <w:tcW w:w="3217" w:type="dxa"/>
          </w:tcPr>
          <w:p w14:paraId="284ACEE8" w14:textId="62425216" w:rsidR="005715A4" w:rsidRPr="0049337B" w:rsidDel="00042399" w:rsidRDefault="005715A4">
            <w:pPr>
              <w:pStyle w:val="SingleTxtG"/>
              <w:keepNext/>
              <w:keepLines/>
              <w:spacing w:before="120"/>
              <w:rPr>
                <w:del w:id="795" w:author="TRIPATHY Samarendra" w:date="2020-03-10T11:41:00Z"/>
                <w:strike/>
                <w:color w:val="7030A0"/>
              </w:rPr>
              <w:pPrChange w:id="796" w:author="TRIPATHY Samarendra" w:date="2020-03-10T11:41:00Z">
                <w:pPr>
                  <w:pStyle w:val="SingleTxtG"/>
                  <w:spacing w:afterLines="60" w:after="144"/>
                  <w:ind w:left="57" w:right="57"/>
                  <w:jc w:val="left"/>
                </w:pPr>
              </w:pPrChange>
            </w:pPr>
            <w:del w:id="797" w:author="TRIPATHY Samarendra" w:date="2020-03-10T11:41:00Z">
              <w:r w:rsidRPr="0049337B" w:rsidDel="00042399">
                <w:rPr>
                  <w:strike/>
                  <w:color w:val="7030A0"/>
                </w:rPr>
                <w:delText>Output step 3</w:delText>
              </w:r>
            </w:del>
          </w:p>
        </w:tc>
        <w:tc>
          <w:tcPr>
            <w:tcW w:w="3441" w:type="dxa"/>
          </w:tcPr>
          <w:p w14:paraId="58F06775" w14:textId="72E4D0D1" w:rsidR="005715A4" w:rsidRPr="0049337B" w:rsidDel="00042399" w:rsidRDefault="005715A4">
            <w:pPr>
              <w:pStyle w:val="SingleTxtG"/>
              <w:keepNext/>
              <w:keepLines/>
              <w:spacing w:before="120"/>
              <w:rPr>
                <w:del w:id="798" w:author="TRIPATHY Samarendra" w:date="2020-03-10T11:41:00Z"/>
                <w:strike/>
                <w:color w:val="7030A0"/>
              </w:rPr>
              <w:pPrChange w:id="799" w:author="TRIPATHY Samarendra" w:date="2020-03-10T11:41:00Z">
                <w:pPr>
                  <w:pStyle w:val="SingleTxtG"/>
                  <w:spacing w:afterLines="60" w:after="144"/>
                  <w:ind w:left="57" w:right="57"/>
                  <w:jc w:val="left"/>
                </w:pPr>
              </w:pPrChange>
            </w:pPr>
            <w:del w:id="800" w:author="TRIPATHY Samarendra" w:date="2020-03-10T11:41:00Z">
              <w:r w:rsidRPr="0049337B" w:rsidDel="00042399">
                <w:rPr>
                  <w:strike/>
                  <w:color w:val="7030A0"/>
                </w:rPr>
                <w:delText>For every test:</w:delText>
              </w:r>
              <w:r w:rsidRPr="0049337B" w:rsidDel="00042399">
                <w:rPr>
                  <w:strike/>
                  <w:color w:val="7030A0"/>
                </w:rPr>
                <w:br/>
              </w:r>
              <m:oMath>
                <m:sSub>
                  <m:sSubPr>
                    <m:ctrlPr>
                      <w:rPr>
                        <w:rFonts w:ascii="Cambria Math" w:hAnsi="Cambria Math"/>
                        <w:strike/>
                        <w:color w:val="7030A0"/>
                      </w:rPr>
                    </m:ctrlPr>
                  </m:sSubPr>
                  <m:e>
                    <m:r>
                      <m:rPr>
                        <m:sty m:val="p"/>
                      </m:rPr>
                      <w:rPr>
                        <w:rFonts w:ascii="Cambria Math" w:hAnsi="Cambria Math"/>
                        <w:strike/>
                        <w:color w:val="7030A0"/>
                        <w:rPrChange w:id="801" w:author="TRIPATHY Samarendra" w:date="2020-03-10T11:42:00Z">
                          <w:rPr>
                            <w:rFonts w:ascii="Cambria Math" w:hAnsi="Cambria Math"/>
                            <w:strike/>
                            <w:color w:val="7030A0"/>
                          </w:rPr>
                        </w:rPrChange>
                      </w:rPr>
                      <m:t>FC</m:t>
                    </m:r>
                  </m:e>
                  <m:sub>
                    <m:r>
                      <m:rPr>
                        <m:sty m:val="p"/>
                      </m:rPr>
                      <w:rPr>
                        <w:rFonts w:ascii="Cambria Math" w:hAnsi="Cambria Math"/>
                        <w:strike/>
                        <w:color w:val="7030A0"/>
                        <w:rPrChange w:id="802" w:author="TRIPATHY Samarendra" w:date="2020-03-10T11:42:00Z">
                          <w:rPr>
                            <w:rFonts w:ascii="Cambria Math" w:hAnsi="Cambria Math"/>
                            <w:strike/>
                            <w:color w:val="7030A0"/>
                          </w:rPr>
                        </w:rPrChange>
                      </w:rPr>
                      <m:t>CS,p,3</m:t>
                    </m:r>
                  </m:sub>
                </m:sSub>
              </m:oMath>
              <w:r w:rsidRPr="0049337B" w:rsidDel="00042399">
                <w:rPr>
                  <w:strike/>
                  <w:color w:val="7030A0"/>
                </w:rPr>
                <w:delText>, kg/100 km;</w:delText>
              </w:r>
              <w:r w:rsidRPr="0049337B" w:rsidDel="00042399">
                <w:rPr>
                  <w:strike/>
                  <w:color w:val="7030A0"/>
                </w:rPr>
                <w:br/>
              </w:r>
              <m:oMath>
                <m:sSub>
                  <m:sSubPr>
                    <m:ctrlPr>
                      <w:rPr>
                        <w:rFonts w:ascii="Cambria Math" w:hAnsi="Cambria Math"/>
                        <w:strike/>
                        <w:color w:val="7030A0"/>
                      </w:rPr>
                    </m:ctrlPr>
                  </m:sSubPr>
                  <m:e>
                    <m:r>
                      <m:rPr>
                        <m:sty m:val="p"/>
                      </m:rPr>
                      <w:rPr>
                        <w:rFonts w:ascii="Cambria Math" w:hAnsi="Cambria Math"/>
                        <w:strike/>
                        <w:color w:val="7030A0"/>
                        <w:rPrChange w:id="803" w:author="TRIPATHY Samarendra" w:date="2020-03-10T11:42:00Z">
                          <w:rPr>
                            <w:rFonts w:ascii="Cambria Math" w:hAnsi="Cambria Math"/>
                            <w:strike/>
                            <w:color w:val="7030A0"/>
                          </w:rPr>
                        </w:rPrChange>
                      </w:rPr>
                      <m:t>FC</m:t>
                    </m:r>
                  </m:e>
                  <m:sub>
                    <m:r>
                      <m:rPr>
                        <m:sty m:val="p"/>
                      </m:rPr>
                      <w:rPr>
                        <w:rFonts w:ascii="Cambria Math" w:hAnsi="Cambria Math"/>
                        <w:strike/>
                        <w:color w:val="7030A0"/>
                        <w:rPrChange w:id="804" w:author="TRIPATHY Samarendra" w:date="2020-03-10T11:42:00Z">
                          <w:rPr>
                            <w:rFonts w:ascii="Cambria Math" w:hAnsi="Cambria Math"/>
                            <w:strike/>
                            <w:color w:val="7030A0"/>
                          </w:rPr>
                        </w:rPrChange>
                      </w:rPr>
                      <m:t>CS,c,3</m:t>
                    </m:r>
                  </m:sub>
                </m:sSub>
              </m:oMath>
              <w:r w:rsidRPr="0049337B" w:rsidDel="00042399">
                <w:rPr>
                  <w:strike/>
                  <w:color w:val="7030A0"/>
                </w:rPr>
                <w:delText xml:space="preserve">, kg/100 km.  </w:delText>
              </w:r>
              <m:oMath>
                <m:sSub>
                  <m:sSubPr>
                    <m:ctrlPr>
                      <w:rPr>
                        <w:rFonts w:ascii="Cambria Math" w:hAnsi="Cambria Math"/>
                        <w:strike/>
                        <w:color w:val="7030A0"/>
                      </w:rPr>
                    </m:ctrlPr>
                  </m:sSubPr>
                  <m:e>
                    <m:r>
                      <m:rPr>
                        <m:sty m:val="p"/>
                      </m:rPr>
                      <w:rPr>
                        <w:rFonts w:ascii="Cambria Math" w:hAnsi="Cambria Math"/>
                        <w:strike/>
                        <w:color w:val="7030A0"/>
                        <w:lang w:val="en-US"/>
                        <w:rPrChange w:id="805" w:author="TRIPATHY Samarendra" w:date="2020-03-10T11:42:00Z">
                          <w:rPr>
                            <w:rFonts w:ascii="Cambria Math" w:hAnsi="Cambria Math"/>
                            <w:strike/>
                            <w:color w:val="7030A0"/>
                            <w:lang w:val="en-US"/>
                          </w:rPr>
                        </w:rPrChange>
                      </w:rPr>
                      <m:t>FE</m:t>
                    </m:r>
                  </m:e>
                  <m:sub>
                    <m:r>
                      <m:rPr>
                        <m:sty m:val="p"/>
                      </m:rPr>
                      <w:rPr>
                        <w:rFonts w:ascii="Cambria Math" w:hAnsi="Cambria Math"/>
                        <w:strike/>
                        <w:color w:val="7030A0"/>
                        <w:lang w:val="en-US"/>
                        <w:rPrChange w:id="806" w:author="TRIPATHY Samarendra" w:date="2020-03-10T11:42:00Z">
                          <w:rPr>
                            <w:rFonts w:ascii="Cambria Math" w:hAnsi="Cambria Math"/>
                            <w:strike/>
                            <w:color w:val="7030A0"/>
                            <w:lang w:val="en-US"/>
                          </w:rPr>
                        </w:rPrChange>
                      </w:rPr>
                      <m:t>CS,p,3</m:t>
                    </m:r>
                  </m:sub>
                </m:sSub>
              </m:oMath>
              <w:r w:rsidRPr="0049337B" w:rsidDel="00042399">
                <w:rPr>
                  <w:strike/>
                  <w:color w:val="7030A0"/>
                  <w:lang w:val="en-US"/>
                </w:rPr>
                <w:delText xml:space="preserve">, km/kg. </w:delText>
              </w:r>
              <m:oMath>
                <m:sSub>
                  <m:sSubPr>
                    <m:ctrlPr>
                      <w:rPr>
                        <w:rFonts w:ascii="Cambria Math" w:hAnsi="Cambria Math"/>
                        <w:strike/>
                        <w:color w:val="7030A0"/>
                      </w:rPr>
                    </m:ctrlPr>
                  </m:sSubPr>
                  <m:e>
                    <m:r>
                      <m:rPr>
                        <m:sty m:val="p"/>
                      </m:rPr>
                      <w:rPr>
                        <w:rFonts w:ascii="Cambria Math" w:hAnsi="Cambria Math"/>
                        <w:strike/>
                        <w:color w:val="7030A0"/>
                        <w:lang w:val="en-US"/>
                        <w:rPrChange w:id="807" w:author="TRIPATHY Samarendra" w:date="2020-03-10T11:42:00Z">
                          <w:rPr>
                            <w:rFonts w:ascii="Cambria Math" w:hAnsi="Cambria Math"/>
                            <w:strike/>
                            <w:color w:val="7030A0"/>
                            <w:lang w:val="en-US"/>
                          </w:rPr>
                        </w:rPrChange>
                      </w:rPr>
                      <m:t>FE</m:t>
                    </m:r>
                  </m:e>
                  <m:sub>
                    <m:r>
                      <m:rPr>
                        <m:sty m:val="p"/>
                      </m:rPr>
                      <w:rPr>
                        <w:rFonts w:ascii="Cambria Math" w:hAnsi="Cambria Math"/>
                        <w:strike/>
                        <w:color w:val="7030A0"/>
                        <w:lang w:val="en-US"/>
                        <w:rPrChange w:id="808" w:author="TRIPATHY Samarendra" w:date="2020-03-10T11:42:00Z">
                          <w:rPr>
                            <w:rFonts w:ascii="Cambria Math" w:hAnsi="Cambria Math"/>
                            <w:strike/>
                            <w:color w:val="7030A0"/>
                            <w:lang w:val="en-US"/>
                          </w:rPr>
                        </w:rPrChange>
                      </w:rPr>
                      <m:t>CS,c,3</m:t>
                    </m:r>
                  </m:sub>
                </m:sSub>
              </m:oMath>
              <w:r w:rsidRPr="0049337B" w:rsidDel="00042399">
                <w:rPr>
                  <w:strike/>
                  <w:color w:val="7030A0"/>
                  <w:lang w:val="en-US"/>
                </w:rPr>
                <w:delText>, km/kg.</w:delText>
              </w:r>
            </w:del>
          </w:p>
        </w:tc>
        <w:tc>
          <w:tcPr>
            <w:tcW w:w="3878" w:type="dxa"/>
          </w:tcPr>
          <w:p w14:paraId="19BDD0CB" w14:textId="62BCB014" w:rsidR="005715A4" w:rsidRPr="0049337B" w:rsidDel="00042399" w:rsidRDefault="005715A4">
            <w:pPr>
              <w:pStyle w:val="SingleTxtG"/>
              <w:keepNext/>
              <w:keepLines/>
              <w:spacing w:before="120"/>
              <w:rPr>
                <w:del w:id="809" w:author="TRIPATHY Samarendra" w:date="2020-03-10T11:41:00Z"/>
                <w:strike/>
                <w:color w:val="7030A0"/>
              </w:rPr>
              <w:pPrChange w:id="810" w:author="TRIPATHY Samarendra" w:date="2020-03-10T11:41:00Z">
                <w:pPr>
                  <w:suppressAutoHyphens w:val="0"/>
                  <w:spacing w:afterLines="60" w:after="144" w:line="240" w:lineRule="auto"/>
                  <w:ind w:left="57" w:right="57"/>
                </w:pPr>
              </w:pPrChange>
            </w:pPr>
            <w:del w:id="811" w:author="TRIPATHY Samarendra" w:date="2020-03-10T11:41:00Z">
              <w:r w:rsidRPr="0049337B" w:rsidDel="00042399">
                <w:rPr>
                  <w:strike/>
                  <w:color w:val="7030A0"/>
                </w:rPr>
                <w:delText>Averaging of tests and declared value according to paragraphs 1.2. to 1.2.3. inclusive of Annex B6.</w:delText>
              </w:r>
            </w:del>
          </w:p>
        </w:tc>
        <w:tc>
          <w:tcPr>
            <w:tcW w:w="3072" w:type="dxa"/>
          </w:tcPr>
          <w:p w14:paraId="21FFB4B2" w14:textId="4D183255" w:rsidR="005715A4" w:rsidRPr="0049337B" w:rsidDel="00042399" w:rsidRDefault="00311BD7">
            <w:pPr>
              <w:pStyle w:val="SingleTxtG"/>
              <w:keepNext/>
              <w:keepLines/>
              <w:spacing w:before="120"/>
              <w:rPr>
                <w:del w:id="812" w:author="TRIPATHY Samarendra" w:date="2020-03-10T11:41:00Z"/>
                <w:strike/>
                <w:color w:val="7030A0"/>
              </w:rPr>
              <w:pPrChange w:id="813" w:author="TRIPATHY Samarendra" w:date="2020-03-10T11:41:00Z">
                <w:pPr>
                  <w:pStyle w:val="SingleTxtG"/>
                  <w:spacing w:afterLines="60" w:after="144"/>
                  <w:ind w:left="57" w:right="57"/>
                  <w:jc w:val="left"/>
                </w:pPr>
              </w:pPrChange>
            </w:pPr>
            <m:oMath>
              <m:sSub>
                <m:sSubPr>
                  <m:ctrlPr>
                    <w:del w:id="814" w:author="TRIPATHY Samarendra" w:date="2020-03-10T11:41:00Z">
                      <w:rPr>
                        <w:rFonts w:ascii="Cambria Math" w:hAnsi="Cambria Math"/>
                        <w:strike/>
                        <w:color w:val="7030A0"/>
                      </w:rPr>
                    </w:del>
                  </m:ctrlPr>
                </m:sSubPr>
                <m:e>
                  <m:r>
                    <w:del w:id="815" w:author="TRIPATHY Samarendra" w:date="2020-03-10T11:41:00Z">
                      <m:rPr>
                        <m:sty m:val="p"/>
                      </m:rPr>
                      <w:rPr>
                        <w:rFonts w:ascii="Cambria Math" w:hAnsi="Cambria Math"/>
                        <w:strike/>
                        <w:color w:val="7030A0"/>
                        <w:rPrChange w:id="816" w:author="TRIPATHY Samarendra" w:date="2020-03-10T11:42:00Z">
                          <w:rPr>
                            <w:rFonts w:ascii="Cambria Math" w:hAnsi="Cambria Math"/>
                            <w:strike/>
                            <w:color w:val="7030A0"/>
                          </w:rPr>
                        </w:rPrChange>
                      </w:rPr>
                      <m:t>FC</m:t>
                    </w:del>
                  </m:r>
                </m:e>
                <m:sub>
                  <m:r>
                    <w:del w:id="817" w:author="TRIPATHY Samarendra" w:date="2020-03-10T11:41:00Z">
                      <m:rPr>
                        <m:sty m:val="p"/>
                      </m:rPr>
                      <w:rPr>
                        <w:rFonts w:ascii="Cambria Math" w:hAnsi="Cambria Math"/>
                        <w:strike/>
                        <w:color w:val="7030A0"/>
                        <w:rPrChange w:id="818" w:author="TRIPATHY Samarendra" w:date="2020-03-10T11:42:00Z">
                          <w:rPr>
                            <w:rFonts w:ascii="Cambria Math" w:hAnsi="Cambria Math"/>
                            <w:strike/>
                            <w:color w:val="7030A0"/>
                          </w:rPr>
                        </w:rPrChange>
                      </w:rPr>
                      <m:t>CS,p,4</m:t>
                    </w:del>
                  </m:r>
                </m:sub>
              </m:sSub>
            </m:oMath>
            <w:del w:id="819" w:author="TRIPATHY Samarendra" w:date="2020-03-10T11:41:00Z">
              <w:r w:rsidR="005715A4" w:rsidRPr="0049337B" w:rsidDel="00042399">
                <w:rPr>
                  <w:strike/>
                  <w:color w:val="7030A0"/>
                </w:rPr>
                <w:delText>, kg/100 km;</w:delText>
              </w:r>
              <w:r w:rsidR="005715A4" w:rsidRPr="0049337B" w:rsidDel="00042399">
                <w:rPr>
                  <w:strike/>
                  <w:color w:val="7030A0"/>
                </w:rPr>
                <w:br/>
              </w:r>
              <m:oMath>
                <m:sSub>
                  <m:sSubPr>
                    <m:ctrlPr>
                      <w:rPr>
                        <w:rFonts w:ascii="Cambria Math" w:hAnsi="Cambria Math"/>
                        <w:strike/>
                        <w:color w:val="7030A0"/>
                      </w:rPr>
                    </m:ctrlPr>
                  </m:sSubPr>
                  <m:e>
                    <m:r>
                      <m:rPr>
                        <m:sty m:val="p"/>
                      </m:rPr>
                      <w:rPr>
                        <w:rFonts w:ascii="Cambria Math" w:hAnsi="Cambria Math"/>
                        <w:strike/>
                        <w:color w:val="7030A0"/>
                        <w:rPrChange w:id="820" w:author="TRIPATHY Samarendra" w:date="2020-03-10T11:42:00Z">
                          <w:rPr>
                            <w:rFonts w:ascii="Cambria Math" w:hAnsi="Cambria Math"/>
                            <w:strike/>
                            <w:color w:val="7030A0"/>
                          </w:rPr>
                        </w:rPrChange>
                      </w:rPr>
                      <m:t>FC</m:t>
                    </m:r>
                  </m:e>
                  <m:sub>
                    <m:r>
                      <m:rPr>
                        <m:sty m:val="p"/>
                      </m:rPr>
                      <w:rPr>
                        <w:rFonts w:ascii="Cambria Math" w:hAnsi="Cambria Math"/>
                        <w:strike/>
                        <w:color w:val="7030A0"/>
                        <w:rPrChange w:id="821" w:author="TRIPATHY Samarendra" w:date="2020-03-10T11:42:00Z">
                          <w:rPr>
                            <w:rFonts w:ascii="Cambria Math" w:hAnsi="Cambria Math"/>
                            <w:strike/>
                            <w:color w:val="7030A0"/>
                          </w:rPr>
                        </w:rPrChange>
                      </w:rPr>
                      <m:t>CS,c,4</m:t>
                    </m:r>
                  </m:sub>
                </m:sSub>
              </m:oMath>
              <w:r w:rsidR="005715A4" w:rsidRPr="0049337B" w:rsidDel="00042399">
                <w:rPr>
                  <w:strike/>
                  <w:color w:val="7030A0"/>
                </w:rPr>
                <w:delText xml:space="preserve">, kg/100 km. </w:delText>
              </w:r>
              <m:oMath>
                <m:sSub>
                  <m:sSubPr>
                    <m:ctrlPr>
                      <w:rPr>
                        <w:rFonts w:ascii="Cambria Math" w:hAnsi="Cambria Math"/>
                        <w:strike/>
                        <w:color w:val="7030A0"/>
                      </w:rPr>
                    </m:ctrlPr>
                  </m:sSubPr>
                  <m:e>
                    <m:r>
                      <m:rPr>
                        <m:sty m:val="p"/>
                      </m:rPr>
                      <w:rPr>
                        <w:rFonts w:ascii="Cambria Math" w:hAnsi="Cambria Math"/>
                        <w:strike/>
                        <w:color w:val="7030A0"/>
                        <w:rPrChange w:id="822" w:author="TRIPATHY Samarendra" w:date="2020-03-10T11:42:00Z">
                          <w:rPr>
                            <w:rFonts w:ascii="Cambria Math" w:hAnsi="Cambria Math"/>
                            <w:strike/>
                            <w:color w:val="7030A0"/>
                          </w:rPr>
                        </w:rPrChange>
                      </w:rPr>
                      <m:t>FE</m:t>
                    </m:r>
                  </m:e>
                  <m:sub>
                    <m:r>
                      <m:rPr>
                        <m:sty m:val="p"/>
                      </m:rPr>
                      <w:rPr>
                        <w:rFonts w:ascii="Cambria Math" w:hAnsi="Cambria Math"/>
                        <w:strike/>
                        <w:color w:val="7030A0"/>
                        <w:rPrChange w:id="823" w:author="TRIPATHY Samarendra" w:date="2020-03-10T11:42:00Z">
                          <w:rPr>
                            <w:rFonts w:ascii="Cambria Math" w:hAnsi="Cambria Math"/>
                            <w:strike/>
                            <w:color w:val="7030A0"/>
                          </w:rPr>
                        </w:rPrChange>
                      </w:rPr>
                      <m:t>CS,p,4</m:t>
                    </m:r>
                  </m:sub>
                </m:sSub>
              </m:oMath>
              <w:r w:rsidR="005715A4" w:rsidRPr="0049337B" w:rsidDel="00042399">
                <w:rPr>
                  <w:strike/>
                  <w:color w:val="7030A0"/>
                </w:rPr>
                <w:delText xml:space="preserve">, km/kg. </w:delText>
              </w:r>
              <m:oMath>
                <m:sSub>
                  <m:sSubPr>
                    <m:ctrlPr>
                      <w:rPr>
                        <w:rFonts w:ascii="Cambria Math" w:hAnsi="Cambria Math"/>
                        <w:strike/>
                        <w:color w:val="7030A0"/>
                      </w:rPr>
                    </m:ctrlPr>
                  </m:sSubPr>
                  <m:e>
                    <m:r>
                      <m:rPr>
                        <m:sty m:val="p"/>
                      </m:rPr>
                      <w:rPr>
                        <w:rFonts w:ascii="Cambria Math" w:hAnsi="Cambria Math"/>
                        <w:strike/>
                        <w:color w:val="7030A0"/>
                        <w:rPrChange w:id="824" w:author="TRIPATHY Samarendra" w:date="2020-03-10T11:42:00Z">
                          <w:rPr>
                            <w:rFonts w:ascii="Cambria Math" w:hAnsi="Cambria Math"/>
                            <w:strike/>
                            <w:color w:val="7030A0"/>
                          </w:rPr>
                        </w:rPrChange>
                      </w:rPr>
                      <m:t>FE</m:t>
                    </m:r>
                  </m:e>
                  <m:sub>
                    <m:r>
                      <m:rPr>
                        <m:sty m:val="p"/>
                      </m:rPr>
                      <w:rPr>
                        <w:rFonts w:ascii="Cambria Math" w:hAnsi="Cambria Math"/>
                        <w:strike/>
                        <w:color w:val="7030A0"/>
                        <w:rPrChange w:id="825" w:author="TRIPATHY Samarendra" w:date="2020-03-10T11:42:00Z">
                          <w:rPr>
                            <w:rFonts w:ascii="Cambria Math" w:hAnsi="Cambria Math"/>
                            <w:strike/>
                            <w:color w:val="7030A0"/>
                          </w:rPr>
                        </w:rPrChange>
                      </w:rPr>
                      <m:t>CS,c,4</m:t>
                    </m:r>
                  </m:sub>
                </m:sSub>
              </m:oMath>
              <w:r w:rsidR="005715A4" w:rsidRPr="0049337B" w:rsidDel="00042399">
                <w:rPr>
                  <w:strike/>
                  <w:color w:val="7030A0"/>
                </w:rPr>
                <w:delText>, km/kg.</w:delText>
              </w:r>
            </w:del>
          </w:p>
        </w:tc>
      </w:tr>
      <w:tr w:rsidR="00901395" w:rsidRPr="0049337B" w:rsidDel="00042399" w14:paraId="5BB3C7AE" w14:textId="28128EED" w:rsidTr="0039451B">
        <w:trPr>
          <w:del w:id="826" w:author="TRIPATHY Samarendra" w:date="2020-03-10T11:41:00Z"/>
        </w:trPr>
        <w:tc>
          <w:tcPr>
            <w:tcW w:w="3312" w:type="dxa"/>
          </w:tcPr>
          <w:p w14:paraId="168D67A6" w14:textId="5A3C9144" w:rsidR="005715A4" w:rsidRPr="0049337B" w:rsidDel="00042399" w:rsidRDefault="005715A4">
            <w:pPr>
              <w:pStyle w:val="SingleTxtG"/>
              <w:keepNext/>
              <w:keepLines/>
              <w:spacing w:before="120"/>
              <w:rPr>
                <w:del w:id="827" w:author="TRIPATHY Samarendra" w:date="2020-03-10T11:41:00Z"/>
                <w:strike/>
                <w:color w:val="7030A0"/>
              </w:rPr>
              <w:pPrChange w:id="828" w:author="TRIPATHY Samarendra" w:date="2020-03-10T11:41:00Z">
                <w:pPr>
                  <w:suppressAutoHyphens w:val="0"/>
                  <w:spacing w:afterLines="60" w:after="144" w:line="240" w:lineRule="auto"/>
                  <w:ind w:left="57" w:right="57"/>
                  <w:jc w:val="center"/>
                </w:pPr>
              </w:pPrChange>
            </w:pPr>
            <w:del w:id="829" w:author="TRIPATHY Samarendra" w:date="2020-03-10T11:41:00Z">
              <w:r w:rsidRPr="0049337B" w:rsidDel="00042399">
                <w:rPr>
                  <w:strike/>
                  <w:color w:val="7030A0"/>
                </w:rPr>
                <w:delText>5</w:delText>
              </w:r>
            </w:del>
          </w:p>
          <w:p w14:paraId="49CE0E84" w14:textId="1CEAA8EE" w:rsidR="005715A4" w:rsidRPr="0049337B" w:rsidDel="00042399" w:rsidRDefault="005715A4">
            <w:pPr>
              <w:pStyle w:val="SingleTxtG"/>
              <w:keepNext/>
              <w:keepLines/>
              <w:spacing w:before="120"/>
              <w:rPr>
                <w:del w:id="830" w:author="TRIPATHY Samarendra" w:date="2020-03-10T11:41:00Z"/>
                <w:strike/>
                <w:color w:val="7030A0"/>
              </w:rPr>
              <w:pPrChange w:id="831" w:author="TRIPATHY Samarendra" w:date="2020-03-10T11:41:00Z">
                <w:pPr>
                  <w:suppressAutoHyphens w:val="0"/>
                  <w:spacing w:afterLines="60" w:after="144" w:line="240" w:lineRule="auto"/>
                  <w:ind w:left="57" w:right="57"/>
                </w:pPr>
              </w:pPrChange>
            </w:pPr>
            <w:del w:id="832" w:author="TRIPATHY Samarendra" w:date="2020-03-10T11:41:00Z">
              <w:r w:rsidRPr="0049337B" w:rsidDel="00042399">
                <w:rPr>
                  <w:strike/>
                  <w:color w:val="7030A0"/>
                </w:rPr>
                <w:delText>Interpolation family result.</w:delText>
              </w:r>
            </w:del>
          </w:p>
          <w:p w14:paraId="010FB52C" w14:textId="76549D25" w:rsidR="005715A4" w:rsidRPr="0049337B" w:rsidDel="00042399" w:rsidRDefault="005715A4">
            <w:pPr>
              <w:pStyle w:val="SingleTxtG"/>
              <w:keepNext/>
              <w:keepLines/>
              <w:spacing w:before="120"/>
              <w:rPr>
                <w:del w:id="833" w:author="TRIPATHY Samarendra" w:date="2020-03-10T11:41:00Z"/>
                <w:strike/>
                <w:color w:val="7030A0"/>
              </w:rPr>
              <w:pPrChange w:id="834" w:author="TRIPATHY Samarendra" w:date="2020-03-10T11:41:00Z">
                <w:pPr>
                  <w:pStyle w:val="SingleTxtG"/>
                  <w:spacing w:afterLines="60" w:after="144"/>
                  <w:ind w:left="57" w:right="57"/>
                  <w:jc w:val="left"/>
                </w:pPr>
              </w:pPrChange>
            </w:pPr>
            <w:del w:id="835" w:author="TRIPATHY Samarendra" w:date="2020-03-10T11:41:00Z">
              <w:r w:rsidRPr="0049337B" w:rsidDel="00042399">
                <w:rPr>
                  <w:strike/>
                  <w:color w:val="7030A0"/>
                </w:rPr>
                <w:delText>If the interpolation method is not applied, step No. 6 is not required and the output of this step is the final result.</w:delText>
              </w:r>
            </w:del>
          </w:p>
          <w:p w14:paraId="52A61CF2" w14:textId="2271EA63" w:rsidR="005715A4" w:rsidRPr="0049337B" w:rsidDel="00042399" w:rsidRDefault="00311BD7">
            <w:pPr>
              <w:pStyle w:val="SingleTxtG"/>
              <w:keepNext/>
              <w:keepLines/>
              <w:spacing w:before="120"/>
              <w:rPr>
                <w:del w:id="836" w:author="TRIPATHY Samarendra" w:date="2020-03-10T11:41:00Z"/>
                <w:strike/>
                <w:color w:val="7030A0"/>
              </w:rPr>
              <w:pPrChange w:id="837" w:author="TRIPATHY Samarendra" w:date="2020-03-10T11:41:00Z">
                <w:pPr>
                  <w:pStyle w:val="SingleTxtG"/>
                  <w:spacing w:afterLines="60" w:after="144"/>
                  <w:ind w:left="57" w:right="57"/>
                  <w:jc w:val="left"/>
                </w:pPr>
              </w:pPrChange>
            </w:pPr>
            <m:oMath>
              <m:sSub>
                <m:sSubPr>
                  <m:ctrlPr>
                    <w:del w:id="838" w:author="TRIPATHY Samarendra" w:date="2020-03-10T11:41:00Z">
                      <w:rPr>
                        <w:rFonts w:ascii="Cambria Math" w:hAnsi="Cambria Math"/>
                        <w:strike/>
                        <w:color w:val="7030A0"/>
                      </w:rPr>
                    </w:del>
                  </m:ctrlPr>
                </m:sSubPr>
                <m:e>
                  <m:r>
                    <w:del w:id="839" w:author="TRIPATHY Samarendra" w:date="2020-03-10T11:41:00Z">
                      <m:rPr>
                        <m:sty m:val="p"/>
                      </m:rPr>
                      <w:rPr>
                        <w:rFonts w:ascii="Cambria Math" w:hAnsi="Cambria Math"/>
                        <w:strike/>
                        <w:color w:val="7030A0"/>
                        <w:rPrChange w:id="840" w:author="TRIPATHY Samarendra" w:date="2020-03-10T11:42:00Z">
                          <w:rPr>
                            <w:rFonts w:ascii="Cambria Math" w:hAnsi="Cambria Math"/>
                            <w:strike/>
                            <w:color w:val="7030A0"/>
                          </w:rPr>
                        </w:rPrChange>
                      </w:rPr>
                      <m:t>FC</m:t>
                    </w:del>
                  </m:r>
                </m:e>
                <m:sub>
                  <m:r>
                    <w:del w:id="841" w:author="TRIPATHY Samarendra" w:date="2020-03-10T11:41:00Z">
                      <m:rPr>
                        <m:sty m:val="p"/>
                      </m:rPr>
                      <w:rPr>
                        <w:rFonts w:ascii="Cambria Math" w:hAnsi="Cambria Math"/>
                        <w:strike/>
                        <w:color w:val="7030A0"/>
                        <w:rPrChange w:id="842" w:author="TRIPATHY Samarendra" w:date="2020-03-10T11:42:00Z">
                          <w:rPr>
                            <w:rFonts w:ascii="Cambria Math" w:hAnsi="Cambria Math"/>
                            <w:strike/>
                            <w:color w:val="7030A0"/>
                          </w:rPr>
                        </w:rPrChange>
                      </w:rPr>
                      <m:t>CS</m:t>
                    </w:del>
                  </m:r>
                </m:sub>
              </m:sSub>
            </m:oMath>
            <w:del w:id="843" w:author="TRIPATHY Samarendra" w:date="2020-03-10T11:41:00Z">
              <w:r w:rsidR="005715A4" w:rsidRPr="0049337B" w:rsidDel="00042399">
                <w:rPr>
                  <w:strike/>
                  <w:color w:val="7030A0"/>
                </w:rPr>
                <w:delText xml:space="preserve"> results of a Type 1 test for a test vehicle.</w:delText>
              </w:r>
            </w:del>
          </w:p>
        </w:tc>
        <w:tc>
          <w:tcPr>
            <w:tcW w:w="3217" w:type="dxa"/>
          </w:tcPr>
          <w:p w14:paraId="49B14017" w14:textId="4A9DC68F" w:rsidR="005715A4" w:rsidRPr="0049337B" w:rsidDel="00042399" w:rsidRDefault="005715A4">
            <w:pPr>
              <w:pStyle w:val="SingleTxtG"/>
              <w:keepNext/>
              <w:keepLines/>
              <w:spacing w:before="120"/>
              <w:rPr>
                <w:del w:id="844" w:author="TRIPATHY Samarendra" w:date="2020-03-10T11:41:00Z"/>
                <w:strike/>
                <w:color w:val="7030A0"/>
              </w:rPr>
              <w:pPrChange w:id="845" w:author="TRIPATHY Samarendra" w:date="2020-03-10T11:41:00Z">
                <w:pPr>
                  <w:pStyle w:val="SingleTxtG"/>
                  <w:spacing w:afterLines="60" w:after="144"/>
                  <w:ind w:left="57" w:right="57"/>
                  <w:jc w:val="left"/>
                </w:pPr>
              </w:pPrChange>
            </w:pPr>
            <w:del w:id="846" w:author="TRIPATHY Samarendra" w:date="2020-03-10T11:41:00Z">
              <w:r w:rsidRPr="0049337B" w:rsidDel="00042399">
                <w:rPr>
                  <w:strike/>
                  <w:color w:val="7030A0"/>
                </w:rPr>
                <w:delText>Output step 4</w:delText>
              </w:r>
            </w:del>
          </w:p>
        </w:tc>
        <w:tc>
          <w:tcPr>
            <w:tcW w:w="3441" w:type="dxa"/>
          </w:tcPr>
          <w:p w14:paraId="2FF47EEF" w14:textId="7327C497" w:rsidR="005715A4" w:rsidRPr="0049337B" w:rsidDel="00042399" w:rsidRDefault="00311BD7">
            <w:pPr>
              <w:pStyle w:val="SingleTxtG"/>
              <w:keepNext/>
              <w:keepLines/>
              <w:spacing w:before="120"/>
              <w:rPr>
                <w:del w:id="847" w:author="TRIPATHY Samarendra" w:date="2020-03-10T11:41:00Z"/>
                <w:strike/>
                <w:color w:val="7030A0"/>
                <w:lang w:val="de-DE"/>
              </w:rPr>
              <w:pPrChange w:id="848" w:author="TRIPATHY Samarendra" w:date="2020-03-10T11:41:00Z">
                <w:pPr>
                  <w:pStyle w:val="SingleTxtG"/>
                  <w:spacing w:afterLines="60" w:after="144"/>
                  <w:ind w:left="57" w:right="57"/>
                  <w:jc w:val="left"/>
                </w:pPr>
              </w:pPrChange>
            </w:pPr>
            <m:oMath>
              <m:sSub>
                <m:sSubPr>
                  <m:ctrlPr>
                    <w:del w:id="849" w:author="TRIPATHY Samarendra" w:date="2020-03-10T11:41:00Z">
                      <w:rPr>
                        <w:rFonts w:ascii="Cambria Math" w:hAnsi="Cambria Math"/>
                        <w:strike/>
                        <w:color w:val="7030A0"/>
                      </w:rPr>
                    </w:del>
                  </m:ctrlPr>
                </m:sSubPr>
                <m:e>
                  <m:r>
                    <w:del w:id="850" w:author="TRIPATHY Samarendra" w:date="2020-03-10T11:41:00Z">
                      <m:rPr>
                        <m:sty m:val="p"/>
                      </m:rPr>
                      <w:rPr>
                        <w:rFonts w:ascii="Cambria Math" w:hAnsi="Cambria Math"/>
                        <w:strike/>
                        <w:color w:val="7030A0"/>
                        <w:lang w:val="de-DE"/>
                        <w:rPrChange w:id="851" w:author="TRIPATHY Samarendra" w:date="2020-03-10T11:42:00Z">
                          <w:rPr>
                            <w:rFonts w:ascii="Cambria Math" w:hAnsi="Cambria Math"/>
                            <w:strike/>
                            <w:color w:val="7030A0"/>
                            <w:lang w:val="de-DE"/>
                          </w:rPr>
                        </w:rPrChange>
                      </w:rPr>
                      <m:t>FC</m:t>
                    </w:del>
                  </m:r>
                </m:e>
                <m:sub>
                  <m:r>
                    <w:del w:id="852" w:author="TRIPATHY Samarendra" w:date="2020-03-10T11:41:00Z">
                      <m:rPr>
                        <m:sty m:val="p"/>
                      </m:rPr>
                      <w:rPr>
                        <w:rFonts w:ascii="Cambria Math" w:hAnsi="Cambria Math"/>
                        <w:strike/>
                        <w:color w:val="7030A0"/>
                        <w:lang w:val="de-DE"/>
                        <w:rPrChange w:id="853" w:author="TRIPATHY Samarendra" w:date="2020-03-10T11:42:00Z">
                          <w:rPr>
                            <w:rFonts w:ascii="Cambria Math" w:hAnsi="Cambria Math"/>
                            <w:strike/>
                            <w:color w:val="7030A0"/>
                            <w:lang w:val="de-DE"/>
                          </w:rPr>
                        </w:rPrChange>
                      </w:rPr>
                      <m:t>CS,p,4</m:t>
                    </w:del>
                  </m:r>
                </m:sub>
              </m:sSub>
            </m:oMath>
            <w:del w:id="854" w:author="TRIPATHY Samarendra" w:date="2020-03-10T11:41:00Z">
              <w:r w:rsidR="005715A4" w:rsidRPr="0049337B" w:rsidDel="00042399">
                <w:rPr>
                  <w:strike/>
                  <w:color w:val="7030A0"/>
                  <w:lang w:val="de-DE"/>
                </w:rPr>
                <w:delText>, kg/100 km;</w:delText>
              </w:r>
              <w:r w:rsidR="005715A4" w:rsidRPr="0049337B" w:rsidDel="00042399">
                <w:rPr>
                  <w:strike/>
                  <w:color w:val="7030A0"/>
                  <w:lang w:val="de-DE"/>
                </w:rPr>
                <w:br/>
              </w:r>
              <m:oMath>
                <m:sSub>
                  <m:sSubPr>
                    <m:ctrlPr>
                      <w:rPr>
                        <w:rFonts w:ascii="Cambria Math" w:hAnsi="Cambria Math"/>
                        <w:strike/>
                        <w:color w:val="7030A0"/>
                      </w:rPr>
                    </m:ctrlPr>
                  </m:sSubPr>
                  <m:e>
                    <m:r>
                      <m:rPr>
                        <m:sty m:val="p"/>
                      </m:rPr>
                      <w:rPr>
                        <w:rFonts w:ascii="Cambria Math" w:hAnsi="Cambria Math"/>
                        <w:strike/>
                        <w:color w:val="7030A0"/>
                        <w:lang w:val="de-DE"/>
                        <w:rPrChange w:id="855" w:author="TRIPATHY Samarendra" w:date="2020-03-10T11:42:00Z">
                          <w:rPr>
                            <w:rFonts w:ascii="Cambria Math" w:hAnsi="Cambria Math"/>
                            <w:strike/>
                            <w:color w:val="7030A0"/>
                            <w:lang w:val="de-DE"/>
                          </w:rPr>
                        </w:rPrChange>
                      </w:rPr>
                      <m:t>FC</m:t>
                    </m:r>
                  </m:e>
                  <m:sub>
                    <m:r>
                      <m:rPr>
                        <m:sty m:val="p"/>
                      </m:rPr>
                      <w:rPr>
                        <w:rFonts w:ascii="Cambria Math" w:hAnsi="Cambria Math"/>
                        <w:strike/>
                        <w:color w:val="7030A0"/>
                        <w:lang w:val="de-DE"/>
                        <w:rPrChange w:id="856" w:author="TRIPATHY Samarendra" w:date="2020-03-10T11:42:00Z">
                          <w:rPr>
                            <w:rFonts w:ascii="Cambria Math" w:hAnsi="Cambria Math"/>
                            <w:strike/>
                            <w:color w:val="7030A0"/>
                            <w:lang w:val="de-DE"/>
                          </w:rPr>
                        </w:rPrChange>
                      </w:rPr>
                      <m:t>CS,c,4</m:t>
                    </m:r>
                  </m:sub>
                </m:sSub>
              </m:oMath>
              <w:r w:rsidR="005715A4" w:rsidRPr="0049337B" w:rsidDel="00042399">
                <w:rPr>
                  <w:strike/>
                  <w:color w:val="7030A0"/>
                  <w:lang w:val="de-DE"/>
                </w:rPr>
                <w:delText>, kg/100 km;</w:delText>
              </w:r>
              <w:r w:rsidR="005715A4" w:rsidRPr="0049337B" w:rsidDel="00042399">
                <w:rPr>
                  <w:strike/>
                  <w:color w:val="7030A0"/>
                  <w:lang w:val="de-DE"/>
                </w:rPr>
                <w:br/>
              </w:r>
              <m:oMath>
                <m:sSub>
                  <m:sSubPr>
                    <m:ctrlPr>
                      <w:rPr>
                        <w:rFonts w:ascii="Cambria Math" w:hAnsi="Cambria Math"/>
                        <w:strike/>
                        <w:color w:val="7030A0"/>
                      </w:rPr>
                    </m:ctrlPr>
                  </m:sSubPr>
                  <m:e>
                    <m:r>
                      <m:rPr>
                        <m:sty m:val="p"/>
                      </m:rPr>
                      <w:rPr>
                        <w:rFonts w:ascii="Cambria Math" w:hAnsi="Cambria Math"/>
                        <w:strike/>
                        <w:color w:val="7030A0"/>
                        <w:lang w:val="de-DE"/>
                        <w:rPrChange w:id="857" w:author="TRIPATHY Samarendra" w:date="2020-03-10T11:42:00Z">
                          <w:rPr>
                            <w:rFonts w:ascii="Cambria Math" w:hAnsi="Cambria Math"/>
                            <w:strike/>
                            <w:color w:val="7030A0"/>
                            <w:lang w:val="de-DE"/>
                          </w:rPr>
                        </w:rPrChange>
                      </w:rPr>
                      <m:t>FC</m:t>
                    </m:r>
                  </m:e>
                  <m:sub>
                    <m:r>
                      <m:rPr>
                        <m:sty m:val="p"/>
                      </m:rPr>
                      <w:rPr>
                        <w:rFonts w:ascii="Cambria Math" w:hAnsi="Cambria Math"/>
                        <w:strike/>
                        <w:color w:val="7030A0"/>
                        <w:lang w:val="de-DE"/>
                        <w:rPrChange w:id="858" w:author="TRIPATHY Samarendra" w:date="2020-03-10T11:42:00Z">
                          <w:rPr>
                            <w:rFonts w:ascii="Cambria Math" w:hAnsi="Cambria Math"/>
                            <w:strike/>
                            <w:color w:val="7030A0"/>
                            <w:lang w:val="de-DE"/>
                          </w:rPr>
                        </w:rPrChange>
                      </w:rPr>
                      <m:t>CS,c,declared</m:t>
                    </m:r>
                  </m:sub>
                </m:sSub>
              </m:oMath>
              <w:r w:rsidR="005715A4" w:rsidRPr="0049337B" w:rsidDel="00042399">
                <w:rPr>
                  <w:strike/>
                  <w:color w:val="7030A0"/>
                  <w:lang w:val="de-DE"/>
                </w:rPr>
                <w:delText>, kg/100 km.</w:delText>
              </w:r>
            </w:del>
          </w:p>
          <w:p w14:paraId="51B662BA" w14:textId="64C5B8C0" w:rsidR="005715A4" w:rsidRPr="0049337B" w:rsidDel="00042399" w:rsidRDefault="00311BD7">
            <w:pPr>
              <w:pStyle w:val="SingleTxtG"/>
              <w:keepNext/>
              <w:keepLines/>
              <w:spacing w:before="120"/>
              <w:rPr>
                <w:del w:id="859" w:author="TRIPATHY Samarendra" w:date="2020-03-10T11:41:00Z"/>
                <w:strike/>
                <w:color w:val="7030A0"/>
                <w:lang w:val="de-DE"/>
              </w:rPr>
              <w:pPrChange w:id="860" w:author="TRIPATHY Samarendra" w:date="2020-03-10T11:41:00Z">
                <w:pPr>
                  <w:pStyle w:val="SingleTxtG"/>
                  <w:spacing w:afterLines="60" w:after="144"/>
                  <w:ind w:left="57" w:right="57"/>
                  <w:jc w:val="left"/>
                </w:pPr>
              </w:pPrChange>
            </w:pPr>
            <m:oMath>
              <m:sSub>
                <m:sSubPr>
                  <m:ctrlPr>
                    <w:del w:id="861" w:author="TRIPATHY Samarendra" w:date="2020-03-10T11:41:00Z">
                      <w:rPr>
                        <w:rFonts w:ascii="Cambria Math" w:hAnsi="Cambria Math"/>
                        <w:strike/>
                        <w:color w:val="7030A0"/>
                      </w:rPr>
                    </w:del>
                  </m:ctrlPr>
                </m:sSubPr>
                <m:e>
                  <m:r>
                    <w:del w:id="862" w:author="TRIPATHY Samarendra" w:date="2020-03-10T11:41:00Z">
                      <m:rPr>
                        <m:sty m:val="p"/>
                      </m:rPr>
                      <w:rPr>
                        <w:rFonts w:ascii="Cambria Math" w:hAnsi="Cambria Math"/>
                        <w:strike/>
                        <w:color w:val="7030A0"/>
                        <w:lang w:val="de-DE"/>
                        <w:rPrChange w:id="863" w:author="TRIPATHY Samarendra" w:date="2020-03-10T11:42:00Z">
                          <w:rPr>
                            <w:rFonts w:ascii="Cambria Math" w:hAnsi="Cambria Math"/>
                            <w:strike/>
                            <w:color w:val="7030A0"/>
                            <w:lang w:val="de-DE"/>
                          </w:rPr>
                        </w:rPrChange>
                      </w:rPr>
                      <m:t>FE</m:t>
                    </w:del>
                  </m:r>
                </m:e>
                <m:sub>
                  <m:r>
                    <w:del w:id="864" w:author="TRIPATHY Samarendra" w:date="2020-03-10T11:41:00Z">
                      <m:rPr>
                        <m:sty m:val="p"/>
                      </m:rPr>
                      <w:rPr>
                        <w:rFonts w:ascii="Cambria Math" w:hAnsi="Cambria Math"/>
                        <w:strike/>
                        <w:color w:val="7030A0"/>
                        <w:lang w:val="de-DE"/>
                        <w:rPrChange w:id="865" w:author="TRIPATHY Samarendra" w:date="2020-03-10T11:42:00Z">
                          <w:rPr>
                            <w:rFonts w:ascii="Cambria Math" w:hAnsi="Cambria Math"/>
                            <w:strike/>
                            <w:color w:val="7030A0"/>
                            <w:lang w:val="de-DE"/>
                          </w:rPr>
                        </w:rPrChange>
                      </w:rPr>
                      <m:t>CS,p,4</m:t>
                    </w:del>
                  </m:r>
                </m:sub>
              </m:sSub>
            </m:oMath>
            <w:del w:id="866" w:author="TRIPATHY Samarendra" w:date="2020-03-10T11:41:00Z">
              <w:r w:rsidR="005715A4" w:rsidRPr="0049337B" w:rsidDel="00042399">
                <w:rPr>
                  <w:strike/>
                  <w:color w:val="7030A0"/>
                  <w:lang w:val="de-DE"/>
                </w:rPr>
                <w:delText xml:space="preserve">, km/kg. </w:delText>
              </w:r>
              <m:oMath>
                <m:sSub>
                  <m:sSubPr>
                    <m:ctrlPr>
                      <w:rPr>
                        <w:rFonts w:ascii="Cambria Math" w:hAnsi="Cambria Math"/>
                        <w:strike/>
                        <w:color w:val="7030A0"/>
                      </w:rPr>
                    </m:ctrlPr>
                  </m:sSubPr>
                  <m:e>
                    <m:r>
                      <m:rPr>
                        <m:sty m:val="p"/>
                      </m:rPr>
                      <w:rPr>
                        <w:rFonts w:ascii="Cambria Math" w:hAnsi="Cambria Math"/>
                        <w:strike/>
                        <w:color w:val="7030A0"/>
                        <w:lang w:val="de-DE"/>
                        <w:rPrChange w:id="867" w:author="TRIPATHY Samarendra" w:date="2020-03-10T11:42:00Z">
                          <w:rPr>
                            <w:rFonts w:ascii="Cambria Math" w:hAnsi="Cambria Math"/>
                            <w:strike/>
                            <w:color w:val="7030A0"/>
                            <w:lang w:val="de-DE"/>
                          </w:rPr>
                        </w:rPrChange>
                      </w:rPr>
                      <m:t>FE</m:t>
                    </m:r>
                  </m:e>
                  <m:sub>
                    <m:r>
                      <m:rPr>
                        <m:sty m:val="p"/>
                      </m:rPr>
                      <w:rPr>
                        <w:rFonts w:ascii="Cambria Math" w:hAnsi="Cambria Math"/>
                        <w:strike/>
                        <w:color w:val="7030A0"/>
                        <w:lang w:val="de-DE"/>
                        <w:rPrChange w:id="868" w:author="TRIPATHY Samarendra" w:date="2020-03-10T11:42:00Z">
                          <w:rPr>
                            <w:rFonts w:ascii="Cambria Math" w:hAnsi="Cambria Math"/>
                            <w:strike/>
                            <w:color w:val="7030A0"/>
                            <w:lang w:val="de-DE"/>
                          </w:rPr>
                        </w:rPrChange>
                      </w:rPr>
                      <m:t>CS,c,4</m:t>
                    </m:r>
                  </m:sub>
                </m:sSub>
              </m:oMath>
              <w:r w:rsidR="005715A4" w:rsidRPr="0049337B" w:rsidDel="00042399">
                <w:rPr>
                  <w:strike/>
                  <w:color w:val="7030A0"/>
                  <w:lang w:val="de-DE"/>
                </w:rPr>
                <w:delText>, km/kg;</w:delText>
              </w:r>
              <w:r w:rsidR="005715A4" w:rsidRPr="0049337B" w:rsidDel="00042399">
                <w:rPr>
                  <w:strike/>
                  <w:color w:val="7030A0"/>
                  <w:lang w:val="de-DE"/>
                </w:rPr>
                <w:br/>
              </w:r>
              <m:oMath>
                <m:sSub>
                  <m:sSubPr>
                    <m:ctrlPr>
                      <w:rPr>
                        <w:rFonts w:ascii="Cambria Math" w:hAnsi="Cambria Math"/>
                        <w:strike/>
                        <w:color w:val="7030A0"/>
                      </w:rPr>
                    </m:ctrlPr>
                  </m:sSubPr>
                  <m:e>
                    <m:r>
                      <m:rPr>
                        <m:sty m:val="p"/>
                      </m:rPr>
                      <w:rPr>
                        <w:rFonts w:ascii="Cambria Math" w:hAnsi="Cambria Math"/>
                        <w:strike/>
                        <w:color w:val="7030A0"/>
                        <w:lang w:val="de-DE"/>
                        <w:rPrChange w:id="869" w:author="TRIPATHY Samarendra" w:date="2020-03-10T11:42:00Z">
                          <w:rPr>
                            <w:rFonts w:ascii="Cambria Math" w:hAnsi="Cambria Math"/>
                            <w:strike/>
                            <w:color w:val="7030A0"/>
                            <w:lang w:val="de-DE"/>
                          </w:rPr>
                        </w:rPrChange>
                      </w:rPr>
                      <m:t>FE</m:t>
                    </m:r>
                  </m:e>
                  <m:sub>
                    <m:r>
                      <m:rPr>
                        <m:sty m:val="p"/>
                      </m:rPr>
                      <w:rPr>
                        <w:rFonts w:ascii="Cambria Math" w:hAnsi="Cambria Math"/>
                        <w:strike/>
                        <w:color w:val="7030A0"/>
                        <w:lang w:val="de-DE"/>
                        <w:rPrChange w:id="870" w:author="TRIPATHY Samarendra" w:date="2020-03-10T11:42:00Z">
                          <w:rPr>
                            <w:rFonts w:ascii="Cambria Math" w:hAnsi="Cambria Math"/>
                            <w:strike/>
                            <w:color w:val="7030A0"/>
                            <w:lang w:val="de-DE"/>
                          </w:rPr>
                        </w:rPrChange>
                      </w:rPr>
                      <m:t>CS,c,declared</m:t>
                    </m:r>
                  </m:sub>
                </m:sSub>
              </m:oMath>
              <w:r w:rsidR="005715A4" w:rsidRPr="0049337B" w:rsidDel="00042399">
                <w:rPr>
                  <w:strike/>
                  <w:color w:val="7030A0"/>
                  <w:lang w:val="de-DE"/>
                </w:rPr>
                <w:delText>, km/ kg.</w:delText>
              </w:r>
            </w:del>
          </w:p>
        </w:tc>
        <w:tc>
          <w:tcPr>
            <w:tcW w:w="3878" w:type="dxa"/>
          </w:tcPr>
          <w:p w14:paraId="5CF6537C" w14:textId="08789BF1" w:rsidR="005715A4" w:rsidRPr="0049337B" w:rsidDel="00042399" w:rsidRDefault="005715A4">
            <w:pPr>
              <w:pStyle w:val="SingleTxtG"/>
              <w:keepNext/>
              <w:keepLines/>
              <w:spacing w:before="120"/>
              <w:rPr>
                <w:del w:id="871" w:author="TRIPATHY Samarendra" w:date="2020-03-10T11:41:00Z"/>
                <w:strike/>
                <w:color w:val="7030A0"/>
              </w:rPr>
              <w:pPrChange w:id="872" w:author="TRIPATHY Samarendra" w:date="2020-03-10T11:41:00Z">
                <w:pPr>
                  <w:suppressAutoHyphens w:val="0"/>
                  <w:spacing w:afterLines="60" w:after="144" w:line="240" w:lineRule="auto"/>
                  <w:ind w:left="57" w:right="57"/>
                </w:pPr>
              </w:pPrChange>
            </w:pPr>
            <w:del w:id="873" w:author="TRIPATHY Samarendra" w:date="2020-03-10T11:41:00Z">
              <w:r w:rsidRPr="0049337B" w:rsidDel="00042399">
                <w:rPr>
                  <w:strike/>
                  <w:color w:val="7030A0"/>
                </w:rPr>
                <w:delText>Alignment of phase values.</w:delText>
              </w:r>
              <w:r w:rsidRPr="0049337B" w:rsidDel="00042399">
                <w:rPr>
                  <w:strike/>
                  <w:color w:val="7030A0"/>
                </w:rPr>
                <w:br/>
                <w:delText>Paragraph 1.2.4. of Annex B6,</w:delText>
              </w:r>
            </w:del>
          </w:p>
          <w:p w14:paraId="70ED94AF" w14:textId="4CB09009" w:rsidR="005715A4" w:rsidRPr="0049337B" w:rsidDel="00042399" w:rsidRDefault="005715A4">
            <w:pPr>
              <w:pStyle w:val="SingleTxtG"/>
              <w:keepNext/>
              <w:keepLines/>
              <w:spacing w:before="120"/>
              <w:rPr>
                <w:del w:id="874" w:author="TRIPATHY Samarendra" w:date="2020-03-10T11:41:00Z"/>
                <w:strike/>
                <w:color w:val="7030A0"/>
              </w:rPr>
              <w:pPrChange w:id="875" w:author="TRIPATHY Samarendra" w:date="2020-03-10T11:41:00Z">
                <w:pPr>
                  <w:suppressAutoHyphens w:val="0"/>
                  <w:spacing w:afterLines="60" w:after="144" w:line="240" w:lineRule="auto"/>
                  <w:ind w:left="57" w:right="57"/>
                </w:pPr>
              </w:pPrChange>
            </w:pPr>
            <w:del w:id="876" w:author="TRIPATHY Samarendra" w:date="2020-03-10T11:41:00Z">
              <w:r w:rsidRPr="0049337B" w:rsidDel="00042399">
                <w:rPr>
                  <w:strike/>
                  <w:color w:val="7030A0"/>
                </w:rPr>
                <w:delText>and:</w:delText>
              </w:r>
              <w:r w:rsidRPr="0049337B" w:rsidDel="00042399">
                <w:rPr>
                  <w:strike/>
                  <w:color w:val="7030A0"/>
                </w:rPr>
                <w:br/>
              </w:r>
              <m:oMathPara>
                <m:oMath>
                  <m:sSub>
                    <m:sSubPr>
                      <m:ctrlPr>
                        <w:rPr>
                          <w:rFonts w:ascii="Cambria Math" w:hAnsi="Cambria Math"/>
                          <w:strike/>
                          <w:color w:val="7030A0"/>
                        </w:rPr>
                      </m:ctrlPr>
                    </m:sSubPr>
                    <m:e>
                      <m:r>
                        <m:rPr>
                          <m:sty m:val="p"/>
                        </m:rPr>
                        <w:rPr>
                          <w:rFonts w:ascii="Cambria Math" w:hAnsi="Cambria Math"/>
                          <w:strike/>
                          <w:color w:val="7030A0"/>
                          <w:rPrChange w:id="877" w:author="TRIPATHY Samarendra" w:date="2020-03-10T11:42:00Z">
                            <w:rPr>
                              <w:rFonts w:ascii="Cambria Math" w:hAnsi="Cambria Math"/>
                              <w:strike/>
                              <w:color w:val="7030A0"/>
                            </w:rPr>
                          </w:rPrChange>
                        </w:rPr>
                        <m:t>FC</m:t>
                      </m:r>
                    </m:e>
                    <m:sub>
                      <m:r>
                        <m:rPr>
                          <m:sty m:val="p"/>
                        </m:rPr>
                        <w:rPr>
                          <w:rFonts w:ascii="Cambria Math" w:hAnsi="Cambria Math"/>
                          <w:strike/>
                          <w:color w:val="7030A0"/>
                          <w:rPrChange w:id="878" w:author="TRIPATHY Samarendra" w:date="2020-03-10T11:42:00Z">
                            <w:rPr>
                              <w:rFonts w:ascii="Cambria Math" w:hAnsi="Cambria Math"/>
                              <w:strike/>
                              <w:color w:val="7030A0"/>
                            </w:rPr>
                          </w:rPrChange>
                        </w:rPr>
                        <m:t>CS,c,5</m:t>
                      </m:r>
                    </m:sub>
                  </m:sSub>
                  <m:r>
                    <m:rPr>
                      <m:sty m:val="p"/>
                    </m:rPr>
                    <w:rPr>
                      <w:rFonts w:ascii="Cambria Math" w:hAnsi="Cambria Math"/>
                      <w:strike/>
                      <w:color w:val="7030A0"/>
                      <w:rPrChange w:id="879" w:author="TRIPATHY Samarendra" w:date="2020-03-10T11:42:00Z">
                        <w:rPr>
                          <w:rFonts w:ascii="Cambria Math" w:hAnsi="Cambria Math"/>
                          <w:strike/>
                          <w:color w:val="7030A0"/>
                        </w:rPr>
                      </w:rPrChange>
                    </w:rPr>
                    <m:t>=</m:t>
                  </m:r>
                  <m:sSub>
                    <m:sSubPr>
                      <m:ctrlPr>
                        <w:rPr>
                          <w:rFonts w:ascii="Cambria Math" w:hAnsi="Cambria Math"/>
                          <w:strike/>
                          <w:color w:val="7030A0"/>
                        </w:rPr>
                      </m:ctrlPr>
                    </m:sSubPr>
                    <m:e>
                      <m:r>
                        <m:rPr>
                          <m:sty m:val="p"/>
                        </m:rPr>
                        <w:rPr>
                          <w:rFonts w:ascii="Cambria Math" w:hAnsi="Cambria Math"/>
                          <w:strike/>
                          <w:color w:val="7030A0"/>
                          <w:rPrChange w:id="880" w:author="TRIPATHY Samarendra" w:date="2020-03-10T11:42:00Z">
                            <w:rPr>
                              <w:rFonts w:ascii="Cambria Math" w:hAnsi="Cambria Math"/>
                              <w:strike/>
                              <w:color w:val="7030A0"/>
                            </w:rPr>
                          </w:rPrChange>
                        </w:rPr>
                        <m:t>FC</m:t>
                      </m:r>
                    </m:e>
                    <m:sub>
                      <m:r>
                        <m:rPr>
                          <m:sty m:val="p"/>
                        </m:rPr>
                        <w:rPr>
                          <w:rFonts w:ascii="Cambria Math" w:hAnsi="Cambria Math"/>
                          <w:strike/>
                          <w:color w:val="7030A0"/>
                          <w:rPrChange w:id="881" w:author="TRIPATHY Samarendra" w:date="2020-03-10T11:42:00Z">
                            <w:rPr>
                              <w:rFonts w:ascii="Cambria Math" w:hAnsi="Cambria Math"/>
                              <w:strike/>
                              <w:color w:val="7030A0"/>
                            </w:rPr>
                          </w:rPrChange>
                        </w:rPr>
                        <m:t>CS,c,declared</m:t>
                      </m:r>
                    </m:sub>
                  </m:sSub>
                </m:oMath>
              </m:oMathPara>
            </w:del>
          </w:p>
          <w:p w14:paraId="656DF934" w14:textId="7E9E9D6A" w:rsidR="005715A4" w:rsidRPr="0049337B" w:rsidDel="00042399" w:rsidRDefault="00311BD7">
            <w:pPr>
              <w:pStyle w:val="SingleTxtG"/>
              <w:keepNext/>
              <w:keepLines/>
              <w:spacing w:before="120"/>
              <w:rPr>
                <w:del w:id="882" w:author="TRIPATHY Samarendra" w:date="2020-03-10T11:41:00Z"/>
                <w:strike/>
                <w:color w:val="7030A0"/>
              </w:rPr>
              <w:pPrChange w:id="883" w:author="TRIPATHY Samarendra" w:date="2020-03-10T11:41:00Z">
                <w:pPr>
                  <w:suppressAutoHyphens w:val="0"/>
                  <w:spacing w:afterLines="60" w:after="144" w:line="240" w:lineRule="auto"/>
                  <w:ind w:left="57" w:right="57"/>
                </w:pPr>
              </w:pPrChange>
            </w:pPr>
            <m:oMathPara>
              <m:oMath>
                <m:sSub>
                  <m:sSubPr>
                    <m:ctrlPr>
                      <w:del w:id="884" w:author="TRIPATHY Samarendra" w:date="2020-03-10T11:41:00Z">
                        <w:rPr>
                          <w:rFonts w:ascii="Cambria Math" w:hAnsi="Cambria Math"/>
                          <w:strike/>
                          <w:color w:val="7030A0"/>
                        </w:rPr>
                      </w:del>
                    </m:ctrlPr>
                  </m:sSubPr>
                  <m:e>
                    <m:r>
                      <w:del w:id="885" w:author="TRIPATHY Samarendra" w:date="2020-03-10T11:41:00Z">
                        <m:rPr>
                          <m:sty m:val="p"/>
                        </m:rPr>
                        <w:rPr>
                          <w:rFonts w:ascii="Cambria Math" w:hAnsi="Cambria Math"/>
                          <w:strike/>
                          <w:color w:val="7030A0"/>
                          <w:rPrChange w:id="886" w:author="TRIPATHY Samarendra" w:date="2020-03-10T11:42:00Z">
                            <w:rPr>
                              <w:rFonts w:ascii="Cambria Math" w:hAnsi="Cambria Math"/>
                              <w:strike/>
                              <w:color w:val="7030A0"/>
                            </w:rPr>
                          </w:rPrChange>
                        </w:rPr>
                        <m:t>FE</m:t>
                      </w:del>
                    </m:r>
                  </m:e>
                  <m:sub>
                    <m:r>
                      <w:del w:id="887" w:author="TRIPATHY Samarendra" w:date="2020-03-10T11:41:00Z">
                        <m:rPr>
                          <m:sty m:val="p"/>
                        </m:rPr>
                        <w:rPr>
                          <w:rFonts w:ascii="Cambria Math" w:hAnsi="Cambria Math"/>
                          <w:strike/>
                          <w:color w:val="7030A0"/>
                          <w:rPrChange w:id="888" w:author="TRIPATHY Samarendra" w:date="2020-03-10T11:42:00Z">
                            <w:rPr>
                              <w:rFonts w:ascii="Cambria Math" w:hAnsi="Cambria Math"/>
                              <w:strike/>
                              <w:color w:val="7030A0"/>
                            </w:rPr>
                          </w:rPrChange>
                        </w:rPr>
                        <m:t>CS,c,5</m:t>
                      </w:del>
                    </m:r>
                  </m:sub>
                </m:sSub>
                <m:r>
                  <w:del w:id="889" w:author="TRIPATHY Samarendra" w:date="2020-03-10T11:41:00Z">
                    <m:rPr>
                      <m:sty m:val="p"/>
                    </m:rPr>
                    <w:rPr>
                      <w:rFonts w:ascii="Cambria Math" w:hAnsi="Cambria Math"/>
                      <w:strike/>
                      <w:color w:val="7030A0"/>
                      <w:rPrChange w:id="890" w:author="TRIPATHY Samarendra" w:date="2020-03-10T11:42:00Z">
                        <w:rPr>
                          <w:rFonts w:ascii="Cambria Math" w:hAnsi="Cambria Math"/>
                          <w:strike/>
                          <w:color w:val="7030A0"/>
                        </w:rPr>
                      </w:rPrChange>
                    </w:rPr>
                    <m:t>=</m:t>
                  </w:del>
                </m:r>
                <m:sSub>
                  <m:sSubPr>
                    <m:ctrlPr>
                      <w:del w:id="891" w:author="TRIPATHY Samarendra" w:date="2020-03-10T11:41:00Z">
                        <w:rPr>
                          <w:rFonts w:ascii="Cambria Math" w:hAnsi="Cambria Math"/>
                          <w:strike/>
                          <w:color w:val="7030A0"/>
                        </w:rPr>
                      </w:del>
                    </m:ctrlPr>
                  </m:sSubPr>
                  <m:e>
                    <m:r>
                      <w:del w:id="892" w:author="TRIPATHY Samarendra" w:date="2020-03-10T11:41:00Z">
                        <m:rPr>
                          <m:sty m:val="p"/>
                        </m:rPr>
                        <w:rPr>
                          <w:rFonts w:ascii="Cambria Math" w:hAnsi="Cambria Math"/>
                          <w:strike/>
                          <w:color w:val="7030A0"/>
                          <w:rPrChange w:id="893" w:author="TRIPATHY Samarendra" w:date="2020-03-10T11:42:00Z">
                            <w:rPr>
                              <w:rFonts w:ascii="Cambria Math" w:hAnsi="Cambria Math"/>
                              <w:strike/>
                              <w:color w:val="7030A0"/>
                            </w:rPr>
                          </w:rPrChange>
                        </w:rPr>
                        <m:t>FE</m:t>
                      </w:del>
                    </m:r>
                  </m:e>
                  <m:sub>
                    <m:r>
                      <w:del w:id="894" w:author="TRIPATHY Samarendra" w:date="2020-03-10T11:41:00Z">
                        <m:rPr>
                          <m:sty m:val="p"/>
                        </m:rPr>
                        <w:rPr>
                          <w:rFonts w:ascii="Cambria Math" w:hAnsi="Cambria Math"/>
                          <w:strike/>
                          <w:color w:val="7030A0"/>
                          <w:rPrChange w:id="895" w:author="TRIPATHY Samarendra" w:date="2020-03-10T11:42:00Z">
                            <w:rPr>
                              <w:rFonts w:ascii="Cambria Math" w:hAnsi="Cambria Math"/>
                              <w:strike/>
                              <w:color w:val="7030A0"/>
                            </w:rPr>
                          </w:rPrChange>
                        </w:rPr>
                        <m:t>CS,c,declared</m:t>
                      </w:del>
                    </m:r>
                  </m:sub>
                </m:sSub>
              </m:oMath>
            </m:oMathPara>
          </w:p>
          <w:p w14:paraId="21443D88" w14:textId="59E37D3C" w:rsidR="005715A4" w:rsidRPr="0049337B" w:rsidDel="00042399" w:rsidRDefault="005715A4">
            <w:pPr>
              <w:pStyle w:val="SingleTxtG"/>
              <w:keepNext/>
              <w:keepLines/>
              <w:spacing w:before="120"/>
              <w:rPr>
                <w:del w:id="896" w:author="TRIPATHY Samarendra" w:date="2020-03-10T11:41:00Z"/>
                <w:strike/>
                <w:color w:val="7030A0"/>
              </w:rPr>
              <w:pPrChange w:id="897" w:author="TRIPATHY Samarendra" w:date="2020-03-10T11:41:00Z">
                <w:pPr>
                  <w:suppressAutoHyphens w:val="0"/>
                  <w:spacing w:afterLines="60" w:after="144" w:line="240" w:lineRule="auto"/>
                  <w:ind w:left="57" w:right="57"/>
                </w:pPr>
              </w:pPrChange>
            </w:pPr>
            <w:del w:id="898" w:author="TRIPATHY Samarendra" w:date="2020-03-10T11:41:00Z">
              <w:r w:rsidRPr="0049337B" w:rsidDel="00042399">
                <w:rPr>
                  <w:strike/>
                  <w:color w:val="7030A0"/>
                </w:rPr>
                <w:delText>FC and FE values shall be rounded according to paragraph 6.1.8. of this Regulation to the second place of decimal.</w:delText>
              </w:r>
            </w:del>
          </w:p>
          <w:p w14:paraId="51F95FE6" w14:textId="7AECF2FC" w:rsidR="005715A4" w:rsidRPr="0049337B" w:rsidDel="00042399" w:rsidRDefault="005715A4">
            <w:pPr>
              <w:pStyle w:val="SingleTxtG"/>
              <w:keepNext/>
              <w:keepLines/>
              <w:spacing w:before="120"/>
              <w:rPr>
                <w:del w:id="899" w:author="TRIPATHY Samarendra" w:date="2020-03-10T11:41:00Z"/>
                <w:strike/>
                <w:color w:val="7030A0"/>
              </w:rPr>
              <w:pPrChange w:id="900" w:author="TRIPATHY Samarendra" w:date="2020-03-10T11:41:00Z">
                <w:pPr>
                  <w:suppressAutoHyphens w:val="0"/>
                  <w:spacing w:afterLines="60" w:after="144" w:line="240" w:lineRule="auto"/>
                  <w:ind w:left="57" w:right="57"/>
                </w:pPr>
              </w:pPrChange>
            </w:pPr>
            <w:del w:id="901" w:author="TRIPATHY Samarendra" w:date="2020-03-10T11:41:00Z">
              <w:r w:rsidRPr="0049337B" w:rsidDel="00042399">
                <w:rPr>
                  <w:strike/>
                  <w:color w:val="7030A0"/>
                </w:rPr>
                <w:delText>In the case that the interpolation method is not applied, final rounding shall be applied according to paragraph 6.1.8. of this Regulation to the first place of decimal.</w:delText>
              </w:r>
            </w:del>
          </w:p>
        </w:tc>
        <w:tc>
          <w:tcPr>
            <w:tcW w:w="3072" w:type="dxa"/>
          </w:tcPr>
          <w:p w14:paraId="66E0DE0F" w14:textId="44B9D44E" w:rsidR="005715A4" w:rsidRPr="0049337B" w:rsidDel="00042399" w:rsidRDefault="00311BD7">
            <w:pPr>
              <w:pStyle w:val="SingleTxtG"/>
              <w:keepNext/>
              <w:keepLines/>
              <w:spacing w:before="120"/>
              <w:rPr>
                <w:del w:id="902" w:author="TRIPATHY Samarendra" w:date="2020-03-10T11:41:00Z"/>
                <w:strike/>
                <w:color w:val="7030A0"/>
                <w:lang w:val="en-US"/>
              </w:rPr>
              <w:pPrChange w:id="903" w:author="TRIPATHY Samarendra" w:date="2020-03-10T11:41:00Z">
                <w:pPr>
                  <w:pStyle w:val="SingleTxtG"/>
                  <w:spacing w:afterLines="60" w:after="144"/>
                  <w:ind w:left="57" w:right="57"/>
                  <w:jc w:val="left"/>
                </w:pPr>
              </w:pPrChange>
            </w:pPr>
            <m:oMath>
              <m:sSub>
                <m:sSubPr>
                  <m:ctrlPr>
                    <w:del w:id="904" w:author="TRIPATHY Samarendra" w:date="2020-03-10T11:41:00Z">
                      <w:rPr>
                        <w:rFonts w:ascii="Cambria Math" w:hAnsi="Cambria Math"/>
                        <w:strike/>
                        <w:color w:val="7030A0"/>
                      </w:rPr>
                    </w:del>
                  </m:ctrlPr>
                </m:sSubPr>
                <m:e>
                  <m:r>
                    <w:del w:id="905" w:author="TRIPATHY Samarendra" w:date="2020-03-10T11:41:00Z">
                      <m:rPr>
                        <m:sty m:val="p"/>
                      </m:rPr>
                      <w:rPr>
                        <w:rFonts w:ascii="Cambria Math" w:hAnsi="Cambria Math"/>
                        <w:strike/>
                        <w:color w:val="7030A0"/>
                        <w:lang w:val="en-US"/>
                        <w:rPrChange w:id="906" w:author="TRIPATHY Samarendra" w:date="2020-03-10T11:42:00Z">
                          <w:rPr>
                            <w:rFonts w:ascii="Cambria Math" w:hAnsi="Cambria Math"/>
                            <w:strike/>
                            <w:color w:val="7030A0"/>
                            <w:lang w:val="en-US"/>
                          </w:rPr>
                        </w:rPrChange>
                      </w:rPr>
                      <m:t>FC</m:t>
                    </w:del>
                  </m:r>
                </m:e>
                <m:sub>
                  <m:r>
                    <w:del w:id="907" w:author="TRIPATHY Samarendra" w:date="2020-03-10T11:41:00Z">
                      <m:rPr>
                        <m:sty m:val="p"/>
                      </m:rPr>
                      <w:rPr>
                        <w:rFonts w:ascii="Cambria Math" w:hAnsi="Cambria Math"/>
                        <w:strike/>
                        <w:color w:val="7030A0"/>
                        <w:lang w:val="en-US"/>
                        <w:rPrChange w:id="908" w:author="TRIPATHY Samarendra" w:date="2020-03-10T11:42:00Z">
                          <w:rPr>
                            <w:rFonts w:ascii="Cambria Math" w:hAnsi="Cambria Math"/>
                            <w:strike/>
                            <w:color w:val="7030A0"/>
                            <w:lang w:val="en-US"/>
                          </w:rPr>
                        </w:rPrChange>
                      </w:rPr>
                      <m:t>CS,p,5</m:t>
                    </w:del>
                  </m:r>
                </m:sub>
              </m:sSub>
            </m:oMath>
            <w:del w:id="909" w:author="TRIPATHY Samarendra" w:date="2020-03-10T11:41:00Z">
              <w:r w:rsidR="005715A4" w:rsidRPr="0049337B" w:rsidDel="00042399">
                <w:rPr>
                  <w:strike/>
                  <w:color w:val="7030A0"/>
                  <w:lang w:val="en-US"/>
                </w:rPr>
                <w:delText>, kg/100 km;</w:delText>
              </w:r>
              <w:r w:rsidR="005715A4" w:rsidRPr="0049337B" w:rsidDel="00042399">
                <w:rPr>
                  <w:strike/>
                  <w:color w:val="7030A0"/>
                  <w:lang w:val="en-US"/>
                </w:rPr>
                <w:br/>
              </w:r>
              <m:oMath>
                <m:sSub>
                  <m:sSubPr>
                    <m:ctrlPr>
                      <w:rPr>
                        <w:rFonts w:ascii="Cambria Math" w:hAnsi="Cambria Math"/>
                        <w:strike/>
                        <w:color w:val="7030A0"/>
                      </w:rPr>
                    </m:ctrlPr>
                  </m:sSubPr>
                  <m:e>
                    <m:r>
                      <m:rPr>
                        <m:sty m:val="p"/>
                      </m:rPr>
                      <w:rPr>
                        <w:rFonts w:ascii="Cambria Math" w:hAnsi="Cambria Math"/>
                        <w:strike/>
                        <w:color w:val="7030A0"/>
                        <w:lang w:val="en-US"/>
                        <w:rPrChange w:id="910" w:author="TRIPATHY Samarendra" w:date="2020-03-10T11:42:00Z">
                          <w:rPr>
                            <w:rFonts w:ascii="Cambria Math" w:hAnsi="Cambria Math"/>
                            <w:strike/>
                            <w:color w:val="7030A0"/>
                            <w:lang w:val="en-US"/>
                          </w:rPr>
                        </w:rPrChange>
                      </w:rPr>
                      <m:t>FC</m:t>
                    </m:r>
                  </m:e>
                  <m:sub>
                    <m:r>
                      <m:rPr>
                        <m:sty m:val="p"/>
                      </m:rPr>
                      <w:rPr>
                        <w:rFonts w:ascii="Cambria Math" w:hAnsi="Cambria Math"/>
                        <w:strike/>
                        <w:color w:val="7030A0"/>
                        <w:lang w:val="en-US"/>
                        <w:rPrChange w:id="911" w:author="TRIPATHY Samarendra" w:date="2020-03-10T11:42:00Z">
                          <w:rPr>
                            <w:rFonts w:ascii="Cambria Math" w:hAnsi="Cambria Math"/>
                            <w:strike/>
                            <w:color w:val="7030A0"/>
                            <w:lang w:val="en-US"/>
                          </w:rPr>
                        </w:rPrChange>
                      </w:rPr>
                      <m:t>CS,c,5</m:t>
                    </m:r>
                  </m:sub>
                </m:sSub>
              </m:oMath>
              <w:r w:rsidR="005715A4" w:rsidRPr="0049337B" w:rsidDel="00042399">
                <w:rPr>
                  <w:strike/>
                  <w:color w:val="7030A0"/>
                  <w:lang w:val="en-US"/>
                </w:rPr>
                <w:delText>, kg/100 km</w:delText>
              </w:r>
              <w:r w:rsidR="005715A4" w:rsidRPr="0049337B" w:rsidDel="00042399">
                <w:rPr>
                  <w:strike/>
                  <w:color w:val="7030A0"/>
                  <w:lang w:val="en-US"/>
                </w:rPr>
                <w:br/>
              </w:r>
              <w:r w:rsidR="005715A4" w:rsidRPr="0049337B" w:rsidDel="00042399">
                <w:rPr>
                  <w:strike/>
                  <w:color w:val="7030A0"/>
                </w:rPr>
                <w:delText>FE</w:delText>
              </w:r>
              <w:r w:rsidR="005715A4" w:rsidRPr="0049337B" w:rsidDel="00042399">
                <w:rPr>
                  <w:strike/>
                  <w:color w:val="7030A0"/>
                  <w:vertAlign w:val="subscript"/>
                </w:rPr>
                <w:delText>CS,p,5</w:delText>
              </w:r>
              <w:r w:rsidR="005715A4" w:rsidRPr="0049337B" w:rsidDel="00042399">
                <w:rPr>
                  <w:strike/>
                  <w:color w:val="7030A0"/>
                </w:rPr>
                <w:delText>, km/kg</w:delText>
              </w:r>
              <w:r w:rsidR="005715A4" w:rsidRPr="0049337B" w:rsidDel="00042399">
                <w:rPr>
                  <w:strike/>
                  <w:color w:val="7030A0"/>
                  <w:lang w:val="en-US"/>
                </w:rPr>
                <w:delText xml:space="preserve">. </w:delText>
              </w:r>
              <w:r w:rsidR="005715A4" w:rsidRPr="0049337B" w:rsidDel="00042399">
                <w:rPr>
                  <w:strike/>
                  <w:color w:val="7030A0"/>
                </w:rPr>
                <w:delText>FE</w:delText>
              </w:r>
              <w:r w:rsidR="005715A4" w:rsidRPr="0049337B" w:rsidDel="00042399">
                <w:rPr>
                  <w:strike/>
                  <w:color w:val="7030A0"/>
                  <w:vertAlign w:val="subscript"/>
                </w:rPr>
                <w:delText>CS,c,5</w:delText>
              </w:r>
              <w:r w:rsidR="005715A4" w:rsidRPr="0049337B" w:rsidDel="00042399">
                <w:rPr>
                  <w:strike/>
                  <w:color w:val="7030A0"/>
                </w:rPr>
                <w:delText>, km/kg</w:delText>
              </w:r>
              <w:r w:rsidR="005715A4" w:rsidRPr="0049337B" w:rsidDel="00042399">
                <w:rPr>
                  <w:strike/>
                  <w:color w:val="7030A0"/>
                  <w:lang w:val="en-US"/>
                </w:rPr>
                <w:delText xml:space="preserve">.   </w:delText>
              </w:r>
            </w:del>
          </w:p>
        </w:tc>
      </w:tr>
      <w:tr w:rsidR="00901395" w:rsidRPr="0049337B" w:rsidDel="00042399" w14:paraId="097BB078" w14:textId="5D256753" w:rsidTr="0039451B">
        <w:trPr>
          <w:del w:id="912" w:author="TRIPATHY Samarendra" w:date="2020-03-10T11:41:00Z"/>
        </w:trPr>
        <w:tc>
          <w:tcPr>
            <w:tcW w:w="3312" w:type="dxa"/>
          </w:tcPr>
          <w:p w14:paraId="1B003D13" w14:textId="42B08A1D" w:rsidR="005715A4" w:rsidRPr="0049337B" w:rsidDel="00042399" w:rsidRDefault="005715A4">
            <w:pPr>
              <w:pStyle w:val="SingleTxtG"/>
              <w:keepNext/>
              <w:keepLines/>
              <w:spacing w:before="120"/>
              <w:rPr>
                <w:del w:id="913" w:author="TRIPATHY Samarendra" w:date="2020-03-10T11:41:00Z"/>
                <w:strike/>
                <w:color w:val="7030A0"/>
              </w:rPr>
              <w:pPrChange w:id="914" w:author="TRIPATHY Samarendra" w:date="2020-03-10T11:41:00Z">
                <w:pPr>
                  <w:suppressAutoHyphens w:val="0"/>
                  <w:spacing w:afterLines="60" w:after="144" w:line="240" w:lineRule="auto"/>
                  <w:ind w:left="57" w:right="57"/>
                  <w:jc w:val="center"/>
                </w:pPr>
              </w:pPrChange>
            </w:pPr>
            <w:del w:id="915" w:author="TRIPATHY Samarendra" w:date="2020-03-10T11:41:00Z">
              <w:r w:rsidRPr="0049337B" w:rsidDel="00042399">
                <w:rPr>
                  <w:strike/>
                  <w:color w:val="7030A0"/>
                </w:rPr>
                <w:delText>6</w:delText>
              </w:r>
            </w:del>
          </w:p>
          <w:p w14:paraId="7333B3BA" w14:textId="2519C600" w:rsidR="005715A4" w:rsidRPr="0049337B" w:rsidDel="00042399" w:rsidRDefault="005715A4">
            <w:pPr>
              <w:pStyle w:val="SingleTxtG"/>
              <w:keepNext/>
              <w:keepLines/>
              <w:spacing w:before="120"/>
              <w:rPr>
                <w:del w:id="916" w:author="TRIPATHY Samarendra" w:date="2020-03-10T11:41:00Z"/>
                <w:strike/>
                <w:color w:val="7030A0"/>
              </w:rPr>
              <w:pPrChange w:id="917" w:author="TRIPATHY Samarendra" w:date="2020-03-10T11:41:00Z">
                <w:pPr>
                  <w:suppressAutoHyphens w:val="0"/>
                  <w:spacing w:afterLines="60" w:after="144" w:line="240" w:lineRule="auto"/>
                  <w:ind w:left="57" w:right="57"/>
                  <w:jc w:val="center"/>
                </w:pPr>
              </w:pPrChange>
            </w:pPr>
            <w:del w:id="918" w:author="TRIPATHY Samarendra" w:date="2020-03-10T11:41:00Z">
              <w:r w:rsidRPr="0049337B" w:rsidDel="00042399">
                <w:rPr>
                  <w:strike/>
                  <w:color w:val="7030A0"/>
                </w:rPr>
                <w:delText>Result of an individual vehicle.</w:delText>
              </w:r>
            </w:del>
          </w:p>
          <w:p w14:paraId="2182DEC2" w14:textId="34A44C63" w:rsidR="005715A4" w:rsidRPr="0049337B" w:rsidDel="00042399" w:rsidRDefault="005715A4">
            <w:pPr>
              <w:pStyle w:val="SingleTxtG"/>
              <w:keepNext/>
              <w:keepLines/>
              <w:spacing w:before="120"/>
              <w:rPr>
                <w:del w:id="919" w:author="TRIPATHY Samarendra" w:date="2020-03-10T11:41:00Z"/>
                <w:strike/>
                <w:color w:val="7030A0"/>
              </w:rPr>
              <w:pPrChange w:id="920" w:author="TRIPATHY Samarendra" w:date="2020-03-10T11:41:00Z">
                <w:pPr>
                  <w:suppressAutoHyphens w:val="0"/>
                  <w:spacing w:afterLines="60" w:after="144" w:line="240" w:lineRule="auto"/>
                  <w:ind w:left="57" w:right="57"/>
                  <w:jc w:val="center"/>
                </w:pPr>
              </w:pPrChange>
            </w:pPr>
            <w:del w:id="921" w:author="TRIPATHY Samarendra" w:date="2020-03-10T11:41:00Z">
              <w:r w:rsidRPr="0049337B" w:rsidDel="00042399">
                <w:rPr>
                  <w:strike/>
                  <w:color w:val="7030A0"/>
                </w:rPr>
                <w:delText>Final FC result.</w:delText>
              </w:r>
            </w:del>
          </w:p>
        </w:tc>
        <w:tc>
          <w:tcPr>
            <w:tcW w:w="3217" w:type="dxa"/>
          </w:tcPr>
          <w:p w14:paraId="34A87971" w14:textId="6658639C" w:rsidR="005715A4" w:rsidRPr="0049337B" w:rsidDel="00042399" w:rsidRDefault="005715A4">
            <w:pPr>
              <w:pStyle w:val="SingleTxtG"/>
              <w:keepNext/>
              <w:keepLines/>
              <w:spacing w:before="120"/>
              <w:rPr>
                <w:del w:id="922" w:author="TRIPATHY Samarendra" w:date="2020-03-10T11:41:00Z"/>
                <w:strike/>
                <w:color w:val="7030A0"/>
              </w:rPr>
              <w:pPrChange w:id="923" w:author="TRIPATHY Samarendra" w:date="2020-03-10T11:41:00Z">
                <w:pPr>
                  <w:pStyle w:val="SingleTxtG"/>
                  <w:spacing w:afterLines="60" w:after="144"/>
                  <w:ind w:left="57" w:right="57"/>
                  <w:jc w:val="left"/>
                </w:pPr>
              </w:pPrChange>
            </w:pPr>
            <w:del w:id="924" w:author="TRIPATHY Samarendra" w:date="2020-03-10T11:41:00Z">
              <w:r w:rsidRPr="0049337B" w:rsidDel="00042399">
                <w:rPr>
                  <w:strike/>
                  <w:color w:val="7030A0"/>
                </w:rPr>
                <w:delText>Output step 5</w:delText>
              </w:r>
            </w:del>
          </w:p>
        </w:tc>
        <w:tc>
          <w:tcPr>
            <w:tcW w:w="3441" w:type="dxa"/>
          </w:tcPr>
          <w:p w14:paraId="3E47AA09" w14:textId="2FE42400" w:rsidR="005715A4" w:rsidRPr="0049337B" w:rsidDel="00042399" w:rsidRDefault="005715A4">
            <w:pPr>
              <w:pStyle w:val="SingleTxtG"/>
              <w:keepNext/>
              <w:keepLines/>
              <w:spacing w:before="120"/>
              <w:rPr>
                <w:del w:id="925" w:author="TRIPATHY Samarendra" w:date="2020-03-10T11:41:00Z"/>
                <w:strike/>
                <w:color w:val="7030A0"/>
                <w:lang w:val="en-US"/>
              </w:rPr>
              <w:pPrChange w:id="926" w:author="TRIPATHY Samarendra" w:date="2020-03-10T11:41:00Z">
                <w:pPr>
                  <w:pStyle w:val="SingleTxtG"/>
                  <w:spacing w:afterLines="60" w:after="144"/>
                  <w:ind w:left="57" w:right="57"/>
                  <w:jc w:val="left"/>
                </w:pPr>
              </w:pPrChange>
            </w:pPr>
            <w:del w:id="927" w:author="TRIPATHY Samarendra" w:date="2020-03-10T11:41:00Z">
              <w:r w:rsidRPr="0049337B" w:rsidDel="00042399">
                <w:rPr>
                  <w:strike/>
                  <w:color w:val="7030A0"/>
                  <w:lang w:val="en-US"/>
                </w:rPr>
                <w:br/>
              </w:r>
              <m:oMath>
                <m:sSub>
                  <m:sSubPr>
                    <m:ctrlPr>
                      <w:rPr>
                        <w:rFonts w:ascii="Cambria Math" w:hAnsi="Cambria Math"/>
                        <w:strike/>
                        <w:color w:val="7030A0"/>
                      </w:rPr>
                    </m:ctrlPr>
                  </m:sSubPr>
                  <m:e>
                    <m:r>
                      <m:rPr>
                        <m:sty m:val="p"/>
                      </m:rPr>
                      <w:rPr>
                        <w:rFonts w:ascii="Cambria Math" w:hAnsi="Cambria Math"/>
                        <w:strike/>
                        <w:color w:val="7030A0"/>
                        <w:lang w:val="en-US"/>
                        <w:rPrChange w:id="928" w:author="TRIPATHY Samarendra" w:date="2020-03-10T11:42:00Z">
                          <w:rPr>
                            <w:rFonts w:ascii="Cambria Math" w:hAnsi="Cambria Math"/>
                            <w:strike/>
                            <w:color w:val="7030A0"/>
                            <w:lang w:val="en-US"/>
                          </w:rPr>
                        </w:rPrChange>
                      </w:rPr>
                      <m:t>FC</m:t>
                    </m:r>
                  </m:e>
                  <m:sub>
                    <m:r>
                      <m:rPr>
                        <m:sty m:val="p"/>
                      </m:rPr>
                      <w:rPr>
                        <w:rFonts w:ascii="Cambria Math" w:hAnsi="Cambria Math"/>
                        <w:strike/>
                        <w:color w:val="7030A0"/>
                        <w:lang w:val="en-US"/>
                        <w:rPrChange w:id="929" w:author="TRIPATHY Samarendra" w:date="2020-03-10T11:42:00Z">
                          <w:rPr>
                            <w:rFonts w:ascii="Cambria Math" w:hAnsi="Cambria Math"/>
                            <w:strike/>
                            <w:color w:val="7030A0"/>
                            <w:lang w:val="en-US"/>
                          </w:rPr>
                        </w:rPrChange>
                      </w:rPr>
                      <m:t>CS,c,5</m:t>
                    </m:r>
                  </m:sub>
                </m:sSub>
              </m:oMath>
              <w:r w:rsidRPr="0049337B" w:rsidDel="00042399">
                <w:rPr>
                  <w:strike/>
                  <w:color w:val="7030A0"/>
                  <w:lang w:val="en-US"/>
                </w:rPr>
                <w:delText>, kg/100 km;</w:delText>
              </w:r>
              <w:r w:rsidRPr="0049337B" w:rsidDel="00042399">
                <w:rPr>
                  <w:strike/>
                  <w:color w:val="7030A0"/>
                  <w:lang w:val="en-US"/>
                </w:rPr>
                <w:br/>
              </w:r>
            </w:del>
          </w:p>
          <w:p w14:paraId="5E52E7C5" w14:textId="5E45E8E4" w:rsidR="005715A4" w:rsidRPr="0049337B" w:rsidDel="00042399" w:rsidRDefault="005715A4">
            <w:pPr>
              <w:pStyle w:val="SingleTxtG"/>
              <w:keepNext/>
              <w:keepLines/>
              <w:spacing w:before="120"/>
              <w:rPr>
                <w:del w:id="930" w:author="TRIPATHY Samarendra" w:date="2020-03-10T11:41:00Z"/>
                <w:strike/>
                <w:color w:val="7030A0"/>
                <w:lang w:val="en-US"/>
              </w:rPr>
              <w:pPrChange w:id="931" w:author="TRIPATHY Samarendra" w:date="2020-03-10T11:41:00Z">
                <w:pPr>
                  <w:pStyle w:val="SingleTxtG"/>
                  <w:spacing w:afterLines="60" w:after="144"/>
                  <w:ind w:left="57" w:right="57"/>
                  <w:jc w:val="left"/>
                </w:pPr>
              </w:pPrChange>
            </w:pPr>
          </w:p>
        </w:tc>
        <w:tc>
          <w:tcPr>
            <w:tcW w:w="3878" w:type="dxa"/>
          </w:tcPr>
          <w:p w14:paraId="2D925BDD" w14:textId="11E32B6B" w:rsidR="005715A4" w:rsidRPr="0049337B" w:rsidDel="00042399" w:rsidRDefault="005715A4">
            <w:pPr>
              <w:pStyle w:val="SingleTxtG"/>
              <w:keepNext/>
              <w:keepLines/>
              <w:spacing w:before="120"/>
              <w:rPr>
                <w:del w:id="932" w:author="TRIPATHY Samarendra" w:date="2020-03-10T11:41:00Z"/>
                <w:strike/>
                <w:color w:val="7030A0"/>
              </w:rPr>
              <w:pPrChange w:id="933" w:author="TRIPATHY Samarendra" w:date="2020-03-10T11:41:00Z">
                <w:pPr>
                  <w:suppressAutoHyphens w:val="0"/>
                  <w:spacing w:afterLines="60" w:after="144" w:line="240" w:lineRule="auto"/>
                  <w:ind w:left="57" w:right="57"/>
                </w:pPr>
              </w:pPrChange>
            </w:pPr>
            <w:del w:id="934" w:author="TRIPATHY Samarendra" w:date="2020-03-10T11:41:00Z">
              <w:r w:rsidRPr="0049337B" w:rsidDel="00042399">
                <w:rPr>
                  <w:strike/>
                  <w:color w:val="7030A0"/>
                </w:rPr>
                <w:delText>Fuel consumption calculation according to paragraph 4.5.5.1.3. of this annex for individual vehicles in an interpolation family.</w:delText>
              </w:r>
            </w:del>
          </w:p>
          <w:p w14:paraId="084E210F" w14:textId="1387C93A" w:rsidR="005715A4" w:rsidRPr="0049337B" w:rsidDel="00042399" w:rsidRDefault="005715A4">
            <w:pPr>
              <w:pStyle w:val="SingleTxtG"/>
              <w:keepNext/>
              <w:keepLines/>
              <w:spacing w:before="120"/>
              <w:rPr>
                <w:del w:id="935" w:author="TRIPATHY Samarendra" w:date="2020-03-10T11:41:00Z"/>
                <w:strike/>
                <w:color w:val="7030A0"/>
              </w:rPr>
              <w:pPrChange w:id="936" w:author="TRIPATHY Samarendra" w:date="2020-03-10T11:41:00Z">
                <w:pPr>
                  <w:suppressAutoHyphens w:val="0"/>
                  <w:spacing w:afterLines="60" w:after="144" w:line="240" w:lineRule="auto"/>
                  <w:ind w:left="57" w:right="57"/>
                </w:pPr>
              </w:pPrChange>
            </w:pPr>
            <w:del w:id="937" w:author="TRIPATHY Samarendra" w:date="2020-03-10T11:41:00Z">
              <w:r w:rsidRPr="0049337B" w:rsidDel="00042399">
                <w:rPr>
                  <w:strike/>
                  <w:color w:val="7030A0"/>
                </w:rPr>
                <w:delText>Final rounding of individual vehicle values shall be performed according to paragraph 6.1.8. of this Regulation.</w:delText>
              </w:r>
            </w:del>
          </w:p>
          <w:p w14:paraId="3856EEE0" w14:textId="2A87741F" w:rsidR="005715A4" w:rsidRPr="0049337B" w:rsidDel="00042399" w:rsidRDefault="005715A4">
            <w:pPr>
              <w:pStyle w:val="SingleTxtG"/>
              <w:keepNext/>
              <w:keepLines/>
              <w:spacing w:before="120"/>
              <w:rPr>
                <w:del w:id="938" w:author="TRIPATHY Samarendra" w:date="2020-03-10T11:41:00Z"/>
                <w:strike/>
                <w:color w:val="7030A0"/>
              </w:rPr>
              <w:pPrChange w:id="939" w:author="TRIPATHY Samarendra" w:date="2020-03-10T11:41:00Z">
                <w:pPr>
                  <w:suppressAutoHyphens w:val="0"/>
                  <w:spacing w:afterLines="60" w:after="144" w:line="240" w:lineRule="auto"/>
                  <w:ind w:left="57" w:right="57"/>
                </w:pPr>
              </w:pPrChange>
            </w:pPr>
            <w:del w:id="940" w:author="TRIPATHY Samarendra" w:date="2020-03-10T11:41:00Z">
              <w:r w:rsidRPr="0049337B" w:rsidDel="00042399">
                <w:rPr>
                  <w:strike/>
                  <w:color w:val="7030A0"/>
                </w:rPr>
                <w:delText>FC values shall be rounded to the first place of decimal. </w:delText>
              </w:r>
            </w:del>
          </w:p>
          <w:p w14:paraId="7A16EA94" w14:textId="357FFA9E" w:rsidR="005715A4" w:rsidRPr="0049337B" w:rsidDel="00042399" w:rsidRDefault="005715A4">
            <w:pPr>
              <w:pStyle w:val="SingleTxtG"/>
              <w:keepNext/>
              <w:keepLines/>
              <w:spacing w:before="120"/>
              <w:rPr>
                <w:del w:id="941" w:author="TRIPATHY Samarendra" w:date="2020-03-10T11:41:00Z"/>
                <w:strike/>
                <w:color w:val="7030A0"/>
              </w:rPr>
              <w:pPrChange w:id="942" w:author="TRIPATHY Samarendra" w:date="2020-03-10T11:41:00Z">
                <w:pPr>
                  <w:suppressAutoHyphens w:val="0"/>
                  <w:spacing w:afterLines="60" w:after="144" w:line="240" w:lineRule="auto"/>
                  <w:ind w:left="57" w:right="57"/>
                </w:pPr>
              </w:pPrChange>
            </w:pPr>
            <w:del w:id="943" w:author="TRIPATHY Samarendra" w:date="2020-03-10T11:41:00Z">
              <w:r w:rsidRPr="0049337B" w:rsidDel="00042399">
                <w:rPr>
                  <w:strike/>
                  <w:color w:val="7030A0"/>
                </w:rPr>
                <w:delText>Output is available for each individual vehicle.</w:delText>
              </w:r>
            </w:del>
          </w:p>
        </w:tc>
        <w:tc>
          <w:tcPr>
            <w:tcW w:w="3072" w:type="dxa"/>
          </w:tcPr>
          <w:p w14:paraId="5C321C7C" w14:textId="20439E87" w:rsidR="005715A4" w:rsidRPr="0049337B" w:rsidDel="00042399" w:rsidRDefault="005715A4">
            <w:pPr>
              <w:pStyle w:val="SingleTxtG"/>
              <w:keepNext/>
              <w:keepLines/>
              <w:spacing w:before="120"/>
              <w:rPr>
                <w:del w:id="944" w:author="TRIPATHY Samarendra" w:date="2020-03-10T11:41:00Z"/>
                <w:strike/>
                <w:color w:val="7030A0"/>
                <w:lang w:val="de-DE"/>
              </w:rPr>
              <w:pPrChange w:id="945" w:author="TRIPATHY Samarendra" w:date="2020-03-10T11:41:00Z">
                <w:pPr>
                  <w:pStyle w:val="SingleTxtG"/>
                  <w:spacing w:afterLines="60" w:after="144"/>
                  <w:ind w:left="57" w:right="57"/>
                  <w:jc w:val="left"/>
                </w:pPr>
              </w:pPrChange>
            </w:pPr>
            <w:del w:id="946" w:author="TRIPATHY Samarendra" w:date="2020-03-10T11:41:00Z">
              <w:r w:rsidRPr="0049337B" w:rsidDel="00042399">
                <w:rPr>
                  <w:strike/>
                  <w:color w:val="7030A0"/>
                  <w:lang w:val="de-DE"/>
                </w:rPr>
                <w:br/>
              </w:r>
              <m:oMath>
                <m:sSub>
                  <m:sSubPr>
                    <m:ctrlPr>
                      <w:rPr>
                        <w:rFonts w:ascii="Cambria Math" w:hAnsi="Cambria Math"/>
                        <w:strike/>
                        <w:color w:val="7030A0"/>
                      </w:rPr>
                    </m:ctrlPr>
                  </m:sSubPr>
                  <m:e>
                    <m:r>
                      <m:rPr>
                        <m:sty m:val="p"/>
                      </m:rPr>
                      <w:rPr>
                        <w:rFonts w:ascii="Cambria Math" w:hAnsi="Cambria Math"/>
                        <w:strike/>
                        <w:color w:val="7030A0"/>
                        <w:lang w:val="de-DE"/>
                        <w:rPrChange w:id="947" w:author="TRIPATHY Samarendra" w:date="2020-03-10T11:42:00Z">
                          <w:rPr>
                            <w:rFonts w:ascii="Cambria Math" w:hAnsi="Cambria Math"/>
                            <w:strike/>
                            <w:color w:val="7030A0"/>
                            <w:lang w:val="de-DE"/>
                          </w:rPr>
                        </w:rPrChange>
                      </w:rPr>
                      <m:t>FC</m:t>
                    </m:r>
                  </m:e>
                  <m:sub>
                    <m:r>
                      <m:rPr>
                        <m:sty m:val="p"/>
                      </m:rPr>
                      <w:rPr>
                        <w:rFonts w:ascii="Cambria Math" w:hAnsi="Cambria Math"/>
                        <w:strike/>
                        <w:color w:val="7030A0"/>
                        <w:lang w:val="de-DE"/>
                        <w:rPrChange w:id="948" w:author="TRIPATHY Samarendra" w:date="2020-03-10T11:42:00Z">
                          <w:rPr>
                            <w:rFonts w:ascii="Cambria Math" w:hAnsi="Cambria Math"/>
                            <w:strike/>
                            <w:color w:val="7030A0"/>
                            <w:lang w:val="de-DE"/>
                          </w:rPr>
                        </w:rPrChange>
                      </w:rPr>
                      <m:t>CS,c,ind</m:t>
                    </m:r>
                  </m:sub>
                </m:sSub>
              </m:oMath>
              <w:r w:rsidRPr="0049337B" w:rsidDel="00042399">
                <w:rPr>
                  <w:strike/>
                  <w:color w:val="7030A0"/>
                  <w:lang w:val="de-DE"/>
                </w:rPr>
                <w:delText>, kg/100 km;</w:delText>
              </w:r>
              <w:r w:rsidRPr="0049337B" w:rsidDel="00042399">
                <w:rPr>
                  <w:strike/>
                  <w:color w:val="7030A0"/>
                  <w:lang w:val="de-DE"/>
                </w:rPr>
                <w:br/>
              </w:r>
            </w:del>
          </w:p>
        </w:tc>
      </w:tr>
    </w:tbl>
    <w:p w14:paraId="71FE35F8" w14:textId="346AF107" w:rsidR="00497D09" w:rsidRPr="000E4D04" w:rsidDel="00042399" w:rsidRDefault="0039451B">
      <w:pPr>
        <w:pStyle w:val="SingleTxtG"/>
        <w:keepNext/>
        <w:keepLines/>
        <w:spacing w:before="120"/>
        <w:rPr>
          <w:del w:id="949" w:author="TRIPATHY Samarendra" w:date="2020-03-10T11:41:00Z"/>
          <w:color w:val="7030A0"/>
          <w:lang w:eastAsia="de-DE"/>
          <w:rPrChange w:id="950" w:author="TRIPATHY Samarendra" w:date="2020-03-10T12:08:00Z">
            <w:rPr>
              <w:del w:id="951" w:author="TRIPATHY Samarendra" w:date="2020-03-10T11:41:00Z"/>
              <w:lang w:eastAsia="de-DE"/>
            </w:rPr>
          </w:rPrChange>
        </w:rPr>
        <w:pPrChange w:id="952" w:author="TRIPATHY Samarendra" w:date="2020-03-10T11:41:00Z">
          <w:pPr>
            <w:ind w:left="1134"/>
          </w:pPr>
        </w:pPrChange>
      </w:pPr>
      <w:commentRangeStart w:id="953"/>
      <w:ins w:id="954" w:author="TRIPATHY Samarendra" w:date="2020-03-10T12:08:00Z">
        <w:r w:rsidRPr="000E4D04">
          <w:rPr>
            <w:color w:val="7030A0"/>
            <w:szCs w:val="24"/>
            <w:rPrChange w:id="955" w:author="TRIPATHY Samarendra" w:date="2020-03-10T12:08:00Z">
              <w:rPr>
                <w:color w:val="A6A6A6" w:themeColor="background1" w:themeShade="A6"/>
                <w:szCs w:val="24"/>
              </w:rPr>
            </w:rPrChange>
          </w:rPr>
          <w:t>4.2.</w:t>
        </w:r>
        <w:r w:rsidRPr="000E4D04">
          <w:rPr>
            <w:color w:val="7030A0"/>
            <w:szCs w:val="24"/>
            <w:rPrChange w:id="956" w:author="TRIPATHY Samarendra" w:date="2020-03-10T12:08:00Z">
              <w:rPr>
                <w:color w:val="A6A6A6" w:themeColor="background1" w:themeShade="A6"/>
                <w:szCs w:val="24"/>
              </w:rPr>
            </w:rPrChange>
          </w:rPr>
          <w:t>1.</w:t>
        </w:r>
        <w:r w:rsidRPr="000E4D04">
          <w:rPr>
            <w:color w:val="7030A0"/>
            <w:szCs w:val="24"/>
            <w:rPrChange w:id="957" w:author="TRIPATHY Samarendra" w:date="2020-03-10T12:08:00Z">
              <w:rPr>
                <w:color w:val="A6A6A6" w:themeColor="background1" w:themeShade="A6"/>
                <w:szCs w:val="24"/>
              </w:rPr>
            </w:rPrChange>
          </w:rPr>
          <w:t>2.</w:t>
        </w:r>
        <w:r w:rsidRPr="000E4D04">
          <w:rPr>
            <w:color w:val="7030A0"/>
            <w:szCs w:val="24"/>
            <w:rPrChange w:id="958" w:author="TRIPATHY Samarendra" w:date="2020-03-10T12:08:00Z">
              <w:rPr>
                <w:color w:val="A6A6A6" w:themeColor="background1" w:themeShade="A6"/>
                <w:szCs w:val="24"/>
              </w:rPr>
            </w:rPrChange>
          </w:rPr>
          <w:tab/>
        </w:r>
        <w:r w:rsidR="000E4D04" w:rsidRPr="000E4D04">
          <w:rPr>
            <w:color w:val="7030A0"/>
            <w:szCs w:val="24"/>
            <w:rPrChange w:id="959" w:author="TRIPATHY Samarendra" w:date="2020-03-10T12:08:00Z">
              <w:rPr>
                <w:color w:val="A6A6A6" w:themeColor="background1" w:themeShade="A6"/>
                <w:szCs w:val="24"/>
              </w:rPr>
            </w:rPrChange>
          </w:rPr>
          <w:t>[Reserved]</w:t>
        </w:r>
        <w:commentRangeEnd w:id="953"/>
        <w:r w:rsidR="000E4D04">
          <w:rPr>
            <w:rStyle w:val="Marquedecommentaire"/>
            <w:rFonts w:eastAsia="MS Mincho"/>
            <w:lang w:val="en-US" w:eastAsia="en-US"/>
          </w:rPr>
          <w:commentReference w:id="953"/>
        </w:r>
      </w:ins>
    </w:p>
    <w:p w14:paraId="47A3078B" w14:textId="2B9B7FD2" w:rsidR="00497D09" w:rsidRPr="00BE4943" w:rsidDel="00042399" w:rsidRDefault="00497D09">
      <w:pPr>
        <w:pStyle w:val="SingleTxtG"/>
        <w:keepNext/>
        <w:keepLines/>
        <w:spacing w:before="120"/>
        <w:rPr>
          <w:del w:id="960" w:author="TRIPATHY Samarendra" w:date="2020-03-10T11:41:00Z"/>
          <w:bCs/>
          <w:strike/>
          <w:color w:val="7030A0"/>
        </w:rPr>
        <w:pPrChange w:id="961" w:author="TRIPATHY Samarendra" w:date="2020-03-10T11:41:00Z">
          <w:pPr>
            <w:pStyle w:val="SingleTxtG"/>
            <w:spacing w:before="240"/>
            <w:ind w:left="2268" w:hanging="1134"/>
          </w:pPr>
        </w:pPrChange>
      </w:pPr>
      <w:del w:id="962" w:author="TRIPATHY Samarendra" w:date="2020-03-10T11:41:00Z">
        <w:r w:rsidRPr="00BE4943" w:rsidDel="00042399">
          <w:rPr>
            <w:bCs/>
            <w:strike/>
            <w:color w:val="7030A0"/>
          </w:rPr>
          <w:delText>4.2.1.2.2.</w:delText>
        </w:r>
        <w:r w:rsidRPr="00BE4943" w:rsidDel="00042399">
          <w:rPr>
            <w:bCs/>
            <w:strike/>
            <w:color w:val="7030A0"/>
          </w:rPr>
          <w:tab/>
          <w:delText xml:space="preserve">In the case that the correction according to paragraph 1.1.4. of Appendix 2 to this </w:delText>
        </w:r>
        <w:r w:rsidRPr="00BE4943" w:rsidDel="00042399">
          <w:rPr>
            <w:strike/>
            <w:color w:val="7030A0"/>
          </w:rPr>
          <w:delText>annex</w:delText>
        </w:r>
        <w:r w:rsidRPr="00BE4943" w:rsidDel="00042399">
          <w:rPr>
            <w:bCs/>
            <w:strike/>
            <w:color w:val="7030A0"/>
          </w:rPr>
          <w:delText xml:space="preserve"> was not applied, the following charge-sustaining fuel consumption shall be used:</w:delText>
        </w:r>
      </w:del>
    </w:p>
    <w:p w14:paraId="546539A2" w14:textId="7C27D8CA" w:rsidR="00497D09" w:rsidRPr="00BE4943" w:rsidDel="00042399" w:rsidRDefault="00311BD7">
      <w:pPr>
        <w:pStyle w:val="SingleTxtG"/>
        <w:keepNext/>
        <w:keepLines/>
        <w:spacing w:before="120"/>
        <w:rPr>
          <w:del w:id="963" w:author="TRIPATHY Samarendra" w:date="2020-03-10T11:41:00Z"/>
          <w:strike/>
          <w:color w:val="7030A0"/>
        </w:rPr>
        <w:pPrChange w:id="964" w:author="TRIPATHY Samarendra" w:date="2020-03-10T11:41:00Z">
          <w:pPr>
            <w:pStyle w:val="SingleTxtG"/>
            <w:tabs>
              <w:tab w:val="left" w:pos="7938"/>
            </w:tabs>
            <w:ind w:left="2268"/>
          </w:pPr>
        </w:pPrChange>
      </w:pPr>
      <m:oMathPara>
        <m:oMath>
          <m:sSub>
            <m:sSubPr>
              <m:ctrlPr>
                <w:del w:id="965" w:author="TRIPATHY Samarendra" w:date="2020-03-10T11:41:00Z">
                  <w:rPr>
                    <w:rFonts w:ascii="Cambria Math" w:hAnsi="Cambria Math"/>
                    <w:strike/>
                    <w:color w:val="7030A0"/>
                  </w:rPr>
                </w:del>
              </m:ctrlPr>
            </m:sSubPr>
            <m:e>
              <m:r>
                <w:del w:id="966" w:author="TRIPATHY Samarendra" w:date="2020-03-10T11:41:00Z">
                  <m:rPr>
                    <m:sty m:val="p"/>
                  </m:rPr>
                  <w:rPr>
                    <w:rFonts w:ascii="Cambria Math" w:hAnsi="Cambria Math"/>
                    <w:strike/>
                    <w:color w:val="7030A0"/>
                  </w:rPr>
                  <m:t>FC</m:t>
                </w:del>
              </m:r>
            </m:e>
            <m:sub>
              <m:r>
                <w:del w:id="967" w:author="TRIPATHY Samarendra" w:date="2020-03-10T11:41:00Z">
                  <m:rPr>
                    <m:sty m:val="p"/>
                  </m:rPr>
                  <w:rPr>
                    <w:rFonts w:ascii="Cambria Math" w:hAnsi="Cambria Math"/>
                    <w:strike/>
                    <w:color w:val="7030A0"/>
                  </w:rPr>
                  <m:t>CS</m:t>
                </w:del>
              </m:r>
            </m:sub>
          </m:sSub>
          <m:r>
            <w:del w:id="968" w:author="TRIPATHY Samarendra" w:date="2020-03-10T11:41:00Z">
              <m:rPr>
                <m:sty m:val="p"/>
              </m:rPr>
              <w:rPr>
                <w:rFonts w:ascii="Cambria Math" w:hAnsi="Cambria Math"/>
                <w:strike/>
                <w:color w:val="7030A0"/>
              </w:rPr>
              <m:t xml:space="preserve">= </m:t>
            </w:del>
          </m:r>
          <m:sSub>
            <m:sSubPr>
              <m:ctrlPr>
                <w:del w:id="969" w:author="TRIPATHY Samarendra" w:date="2020-03-10T11:41:00Z">
                  <w:rPr>
                    <w:rFonts w:ascii="Cambria Math" w:hAnsi="Cambria Math"/>
                    <w:strike/>
                    <w:color w:val="7030A0"/>
                  </w:rPr>
                </w:del>
              </m:ctrlPr>
            </m:sSubPr>
            <m:e>
              <m:r>
                <w:del w:id="970" w:author="TRIPATHY Samarendra" w:date="2020-03-10T11:41:00Z">
                  <m:rPr>
                    <m:sty m:val="p"/>
                  </m:rPr>
                  <w:rPr>
                    <w:rFonts w:ascii="Cambria Math" w:hAnsi="Cambria Math"/>
                    <w:strike/>
                    <w:color w:val="7030A0"/>
                  </w:rPr>
                  <m:t>FC</m:t>
                </w:del>
              </m:r>
            </m:e>
            <m:sub>
              <m:r>
                <w:del w:id="971" w:author="TRIPATHY Samarendra" w:date="2020-03-10T11:41:00Z">
                  <m:rPr>
                    <m:sty m:val="p"/>
                  </m:rPr>
                  <w:rPr>
                    <w:rFonts w:ascii="Cambria Math" w:hAnsi="Cambria Math"/>
                    <w:strike/>
                    <w:color w:val="7030A0"/>
                  </w:rPr>
                  <m:t>CS,nb</m:t>
                </w:del>
              </m:r>
            </m:sub>
          </m:sSub>
        </m:oMath>
      </m:oMathPara>
    </w:p>
    <w:p w14:paraId="4A60E965" w14:textId="7527663C" w:rsidR="00497D09" w:rsidRPr="00BE4943" w:rsidDel="00042399" w:rsidRDefault="00497D09">
      <w:pPr>
        <w:pStyle w:val="SingleTxtG"/>
        <w:keepNext/>
        <w:keepLines/>
        <w:spacing w:before="120"/>
        <w:rPr>
          <w:del w:id="972" w:author="TRIPATHY Samarendra" w:date="2020-03-10T11:41:00Z"/>
          <w:strike/>
          <w:color w:val="7030A0"/>
          <w:szCs w:val="24"/>
        </w:rPr>
        <w:pPrChange w:id="973" w:author="TRIPATHY Samarendra" w:date="2020-03-10T11:41:00Z">
          <w:pPr>
            <w:pStyle w:val="SingleTxtG"/>
            <w:keepNext/>
            <w:ind w:left="2835" w:hanging="567"/>
          </w:pPr>
        </w:pPrChange>
      </w:pPr>
      <w:del w:id="974" w:author="TRIPATHY Samarendra" w:date="2020-03-10T11:41:00Z">
        <w:r w:rsidRPr="00BE4943" w:rsidDel="00042399">
          <w:rPr>
            <w:strike/>
            <w:color w:val="7030A0"/>
            <w:szCs w:val="24"/>
          </w:rPr>
          <w:delText>where:</w:delText>
        </w:r>
      </w:del>
    </w:p>
    <w:p w14:paraId="02E6B6F7" w14:textId="0401042D" w:rsidR="00497D09" w:rsidRPr="00BE4943" w:rsidDel="00042399" w:rsidRDefault="00311BD7">
      <w:pPr>
        <w:pStyle w:val="SingleTxtG"/>
        <w:keepNext/>
        <w:keepLines/>
        <w:spacing w:before="120"/>
        <w:rPr>
          <w:del w:id="975" w:author="TRIPATHY Samarendra" w:date="2020-03-10T11:41:00Z"/>
          <w:strike/>
          <w:color w:val="7030A0"/>
          <w:szCs w:val="24"/>
        </w:rPr>
        <w:pPrChange w:id="976" w:author="TRIPATHY Samarendra" w:date="2020-03-10T11:41:00Z">
          <w:pPr>
            <w:pStyle w:val="SingleTxtG"/>
            <w:ind w:left="3402" w:hanging="1134"/>
          </w:pPr>
        </w:pPrChange>
      </w:pPr>
      <m:oMath>
        <m:sSub>
          <m:sSubPr>
            <m:ctrlPr>
              <w:del w:id="977" w:author="TRIPATHY Samarendra" w:date="2020-03-10T11:41:00Z">
                <w:rPr>
                  <w:rFonts w:ascii="Cambria Math" w:hAnsi="Cambria Math"/>
                  <w:strike/>
                  <w:color w:val="7030A0"/>
                  <w:szCs w:val="24"/>
                </w:rPr>
              </w:del>
            </m:ctrlPr>
          </m:sSubPr>
          <m:e>
            <m:r>
              <w:del w:id="978" w:author="TRIPATHY Samarendra" w:date="2020-03-10T11:41:00Z">
                <m:rPr>
                  <m:sty m:val="p"/>
                </m:rPr>
                <w:rPr>
                  <w:rFonts w:ascii="Cambria Math" w:hAnsi="Cambria Math"/>
                  <w:strike/>
                  <w:color w:val="7030A0"/>
                  <w:szCs w:val="24"/>
                </w:rPr>
                <m:t>FC</m:t>
              </w:del>
            </m:r>
          </m:e>
          <m:sub>
            <m:r>
              <w:del w:id="979" w:author="TRIPATHY Samarendra" w:date="2020-03-10T11:41:00Z">
                <m:rPr>
                  <m:sty m:val="p"/>
                </m:rPr>
                <w:rPr>
                  <w:rFonts w:ascii="Cambria Math" w:hAnsi="Cambria Math"/>
                  <w:strike/>
                  <w:color w:val="7030A0"/>
                  <w:szCs w:val="24"/>
                </w:rPr>
                <m:t>CS</m:t>
              </w:del>
            </m:r>
          </m:sub>
        </m:sSub>
      </m:oMath>
      <w:del w:id="980" w:author="TRIPATHY Samarendra" w:date="2020-03-10T11:41:00Z">
        <w:r w:rsidR="00497D09" w:rsidRPr="00BE4943" w:rsidDel="00042399">
          <w:rPr>
            <w:strike/>
            <w:color w:val="7030A0"/>
            <w:szCs w:val="24"/>
          </w:rPr>
          <w:tab/>
          <w:delText>is the charge-sustaining fuel consumption of the charge-sustaining Type 1 test according to Table A8/7, step No. 2, kg/100 km;</w:delText>
        </w:r>
      </w:del>
    </w:p>
    <w:p w14:paraId="6805CB17" w14:textId="7134A939" w:rsidR="00497D09" w:rsidRPr="00BE4943" w:rsidDel="00042399" w:rsidRDefault="00311BD7">
      <w:pPr>
        <w:pStyle w:val="SingleTxtG"/>
        <w:keepNext/>
        <w:keepLines/>
        <w:spacing w:before="120"/>
        <w:rPr>
          <w:del w:id="981" w:author="TRIPATHY Samarendra" w:date="2020-03-10T11:41:00Z"/>
          <w:strike/>
          <w:color w:val="7030A0"/>
          <w:szCs w:val="24"/>
        </w:rPr>
        <w:pPrChange w:id="982" w:author="TRIPATHY Samarendra" w:date="2020-03-10T11:41:00Z">
          <w:pPr>
            <w:pStyle w:val="SingleTxtG"/>
            <w:ind w:left="3402" w:hanging="1134"/>
          </w:pPr>
        </w:pPrChange>
      </w:pPr>
      <m:oMath>
        <m:sSub>
          <m:sSubPr>
            <m:ctrlPr>
              <w:del w:id="983" w:author="TRIPATHY Samarendra" w:date="2020-03-10T11:41:00Z">
                <w:rPr>
                  <w:rFonts w:ascii="Cambria Math" w:hAnsi="Cambria Math"/>
                  <w:strike/>
                  <w:color w:val="7030A0"/>
                  <w:szCs w:val="24"/>
                </w:rPr>
              </w:del>
            </m:ctrlPr>
          </m:sSubPr>
          <m:e>
            <m:r>
              <w:del w:id="984" w:author="TRIPATHY Samarendra" w:date="2020-03-10T11:41:00Z">
                <m:rPr>
                  <m:sty m:val="p"/>
                </m:rPr>
                <w:rPr>
                  <w:rFonts w:ascii="Cambria Math" w:hAnsi="Cambria Math"/>
                  <w:strike/>
                  <w:color w:val="7030A0"/>
                  <w:szCs w:val="24"/>
                </w:rPr>
                <m:t>FC</m:t>
              </w:del>
            </m:r>
          </m:e>
          <m:sub>
            <m:r>
              <w:del w:id="985" w:author="TRIPATHY Samarendra" w:date="2020-03-10T11:41:00Z">
                <m:rPr>
                  <m:sty m:val="p"/>
                </m:rPr>
                <w:rPr>
                  <w:rFonts w:ascii="Cambria Math" w:hAnsi="Cambria Math"/>
                  <w:strike/>
                  <w:color w:val="7030A0"/>
                  <w:szCs w:val="24"/>
                </w:rPr>
                <m:t>CS,nb</m:t>
              </w:del>
            </m:r>
          </m:sub>
        </m:sSub>
      </m:oMath>
      <w:del w:id="986" w:author="TRIPATHY Samarendra" w:date="2020-03-10T11:41:00Z">
        <w:r w:rsidR="00497D09" w:rsidRPr="00BE4943" w:rsidDel="00042399">
          <w:rPr>
            <w:strike/>
            <w:color w:val="7030A0"/>
            <w:szCs w:val="24"/>
          </w:rPr>
          <w:tab/>
          <w:delText>is the non-balanced charge-sustaining fuel consumption of the charge-sustaining Type 1 test, not corrected for the energy balance, according to Table A8/7, step No. 1, kg/100 km.</w:delText>
        </w:r>
      </w:del>
    </w:p>
    <w:p w14:paraId="414D1563" w14:textId="2BE7875D" w:rsidR="00497D09" w:rsidRPr="00BE4943" w:rsidDel="00042399" w:rsidRDefault="00497D09">
      <w:pPr>
        <w:pStyle w:val="SingleTxtG"/>
        <w:keepNext/>
        <w:keepLines/>
        <w:spacing w:before="120"/>
        <w:rPr>
          <w:del w:id="987" w:author="TRIPATHY Samarendra" w:date="2020-03-10T11:41:00Z"/>
          <w:bCs/>
          <w:strike/>
          <w:color w:val="7030A0"/>
          <w:szCs w:val="24"/>
        </w:rPr>
        <w:pPrChange w:id="988" w:author="TRIPATHY Samarendra" w:date="2020-03-10T11:41:00Z">
          <w:pPr>
            <w:pStyle w:val="SingleTxtG"/>
            <w:keepNext/>
            <w:keepLines/>
            <w:ind w:left="2268" w:hanging="1134"/>
          </w:pPr>
        </w:pPrChange>
      </w:pPr>
      <w:del w:id="989" w:author="TRIPATHY Samarendra" w:date="2020-03-10T11:41:00Z">
        <w:r w:rsidRPr="00BE4943" w:rsidDel="00042399">
          <w:rPr>
            <w:bCs/>
            <w:strike/>
            <w:color w:val="7030A0"/>
            <w:szCs w:val="24"/>
          </w:rPr>
          <w:delText>4.2.1.2.3.</w:delText>
        </w:r>
        <w:r w:rsidRPr="00BE4943" w:rsidDel="00042399">
          <w:rPr>
            <w:bCs/>
            <w:strike/>
            <w:color w:val="7030A0"/>
            <w:szCs w:val="24"/>
          </w:rPr>
          <w:tab/>
        </w:r>
        <w:r w:rsidRPr="00BE4943" w:rsidDel="00042399">
          <w:rPr>
            <w:strike/>
            <w:color w:val="7030A0"/>
            <w:szCs w:val="24"/>
          </w:rPr>
          <w:delText xml:space="preserve">If the correction of the fuel consumption is required according to paragraph 1.1.3. </w:delText>
        </w:r>
        <w:r w:rsidRPr="00BE4943" w:rsidDel="00042399">
          <w:rPr>
            <w:bCs/>
            <w:strike/>
            <w:color w:val="7030A0"/>
            <w:szCs w:val="24"/>
          </w:rPr>
          <w:delText>of Appendix 2 to this annex or in the case that the correction according to paragraph 1.1.4. of Appendix 2 to this annex was applied, the fuel consumption correction coefficient shall be determined according to paragraph 2. of Appendix</w:delText>
        </w:r>
        <w:r w:rsidRPr="00BE4943" w:rsidDel="00042399">
          <w:rPr>
            <w:strike/>
            <w:color w:val="7030A0"/>
          </w:rPr>
          <w:delText> </w:delText>
        </w:r>
        <w:r w:rsidRPr="00BE4943" w:rsidDel="00042399">
          <w:rPr>
            <w:bCs/>
            <w:strike/>
            <w:color w:val="7030A0"/>
            <w:szCs w:val="24"/>
          </w:rPr>
          <w:delText>2 to this annex. The corrected charge-sustaining fuel consumption shall be determined using the following equation:</w:delText>
        </w:r>
      </w:del>
    </w:p>
    <w:p w14:paraId="453A5440" w14:textId="1635D595" w:rsidR="00497D09" w:rsidRPr="00BE4943" w:rsidDel="00042399" w:rsidRDefault="00311BD7">
      <w:pPr>
        <w:pStyle w:val="SingleTxtG"/>
        <w:keepNext/>
        <w:keepLines/>
        <w:spacing w:before="120"/>
        <w:rPr>
          <w:del w:id="990" w:author="TRIPATHY Samarendra" w:date="2020-03-10T11:41:00Z"/>
          <w:strike/>
          <w:color w:val="7030A0"/>
          <w:szCs w:val="24"/>
        </w:rPr>
        <w:pPrChange w:id="991" w:author="TRIPATHY Samarendra" w:date="2020-03-10T11:41:00Z">
          <w:pPr>
            <w:pStyle w:val="SingleTxtG"/>
            <w:tabs>
              <w:tab w:val="left" w:pos="7938"/>
            </w:tabs>
            <w:ind w:left="2268"/>
          </w:pPr>
        </w:pPrChange>
      </w:pPr>
      <m:oMathPara>
        <m:oMathParaPr>
          <m:jc m:val="center"/>
        </m:oMathParaPr>
        <m:oMath>
          <m:sSub>
            <m:sSubPr>
              <m:ctrlPr>
                <w:del w:id="992" w:author="TRIPATHY Samarendra" w:date="2020-03-10T11:41:00Z">
                  <w:rPr>
                    <w:rFonts w:ascii="Cambria Math" w:hAnsi="Cambria Math"/>
                    <w:strike/>
                    <w:color w:val="7030A0"/>
                    <w:szCs w:val="24"/>
                  </w:rPr>
                </w:del>
              </m:ctrlPr>
            </m:sSubPr>
            <m:e>
              <m:r>
                <w:del w:id="993" w:author="TRIPATHY Samarendra" w:date="2020-03-10T11:41:00Z">
                  <m:rPr>
                    <m:sty m:val="p"/>
                  </m:rPr>
                  <w:rPr>
                    <w:rFonts w:ascii="Cambria Math" w:hAnsi="Cambria Math"/>
                    <w:strike/>
                    <w:color w:val="7030A0"/>
                    <w:szCs w:val="24"/>
                  </w:rPr>
                  <m:t>FC</m:t>
                </w:del>
              </m:r>
            </m:e>
            <m:sub>
              <m:r>
                <w:del w:id="994" w:author="TRIPATHY Samarendra" w:date="2020-03-10T11:41:00Z">
                  <m:rPr>
                    <m:sty m:val="p"/>
                  </m:rPr>
                  <w:rPr>
                    <w:rFonts w:ascii="Cambria Math" w:hAnsi="Cambria Math"/>
                    <w:strike/>
                    <w:color w:val="7030A0"/>
                    <w:szCs w:val="24"/>
                  </w:rPr>
                  <m:t>CS</m:t>
                </w:del>
              </m:r>
            </m:sub>
          </m:sSub>
          <m:r>
            <w:del w:id="995" w:author="TRIPATHY Samarendra" w:date="2020-03-10T11:41:00Z">
              <m:rPr>
                <m:sty m:val="p"/>
              </m:rPr>
              <w:rPr>
                <w:rFonts w:ascii="Cambria Math" w:hAnsi="Cambria Math"/>
                <w:strike/>
                <w:color w:val="7030A0"/>
                <w:szCs w:val="24"/>
              </w:rPr>
              <m:t>=</m:t>
            </w:del>
          </m:r>
          <m:sSub>
            <m:sSubPr>
              <m:ctrlPr>
                <w:del w:id="996" w:author="TRIPATHY Samarendra" w:date="2020-03-10T11:41:00Z">
                  <w:rPr>
                    <w:rFonts w:ascii="Cambria Math" w:hAnsi="Cambria Math"/>
                    <w:strike/>
                    <w:color w:val="7030A0"/>
                    <w:szCs w:val="24"/>
                  </w:rPr>
                </w:del>
              </m:ctrlPr>
            </m:sSubPr>
            <m:e>
              <m:r>
                <w:del w:id="997" w:author="TRIPATHY Samarendra" w:date="2020-03-10T11:41:00Z">
                  <m:rPr>
                    <m:sty m:val="p"/>
                  </m:rPr>
                  <w:rPr>
                    <w:rFonts w:ascii="Cambria Math" w:hAnsi="Cambria Math"/>
                    <w:strike/>
                    <w:color w:val="7030A0"/>
                    <w:szCs w:val="24"/>
                  </w:rPr>
                  <m:t>FC</m:t>
                </w:del>
              </m:r>
            </m:e>
            <m:sub>
              <m:r>
                <w:del w:id="998" w:author="TRIPATHY Samarendra" w:date="2020-03-10T11:41:00Z">
                  <m:rPr>
                    <m:sty m:val="p"/>
                  </m:rPr>
                  <w:rPr>
                    <w:rFonts w:ascii="Cambria Math" w:hAnsi="Cambria Math"/>
                    <w:strike/>
                    <w:color w:val="7030A0"/>
                    <w:szCs w:val="24"/>
                  </w:rPr>
                  <m:t>CS,nb</m:t>
                </w:del>
              </m:r>
            </m:sub>
          </m:sSub>
          <m:r>
            <w:del w:id="999" w:author="TRIPATHY Samarendra" w:date="2020-03-10T11:41:00Z">
              <m:rPr>
                <m:sty m:val="p"/>
              </m:rPr>
              <w:rPr>
                <w:rFonts w:ascii="Cambria Math" w:hAnsi="Cambria Math"/>
                <w:strike/>
                <w:color w:val="7030A0"/>
                <w:szCs w:val="24"/>
              </w:rPr>
              <m:t>-</m:t>
            </w:del>
          </m:r>
          <m:sSub>
            <m:sSubPr>
              <m:ctrlPr>
                <w:del w:id="1000" w:author="TRIPATHY Samarendra" w:date="2020-03-10T11:41:00Z">
                  <w:rPr>
                    <w:rFonts w:ascii="Cambria Math" w:hAnsi="Cambria Math"/>
                    <w:strike/>
                    <w:color w:val="7030A0"/>
                    <w:szCs w:val="24"/>
                  </w:rPr>
                </w:del>
              </m:ctrlPr>
            </m:sSubPr>
            <m:e>
              <m:r>
                <w:del w:id="1001" w:author="TRIPATHY Samarendra" w:date="2020-03-10T11:41:00Z">
                  <m:rPr>
                    <m:sty m:val="p"/>
                  </m:rPr>
                  <w:rPr>
                    <w:rFonts w:ascii="Cambria Math" w:hAnsi="Cambria Math"/>
                    <w:strike/>
                    <w:color w:val="7030A0"/>
                    <w:szCs w:val="24"/>
                  </w:rPr>
                  <m:t>K</m:t>
                </w:del>
              </m:r>
            </m:e>
            <m:sub>
              <m:r>
                <w:del w:id="1002" w:author="TRIPATHY Samarendra" w:date="2020-03-10T11:41:00Z">
                  <m:rPr>
                    <m:sty m:val="p"/>
                  </m:rPr>
                  <w:rPr>
                    <w:rFonts w:ascii="Cambria Math" w:hAnsi="Cambria Math"/>
                    <w:strike/>
                    <w:color w:val="7030A0"/>
                    <w:szCs w:val="24"/>
                  </w:rPr>
                  <m:t>fuel,FCHV</m:t>
                </w:del>
              </m:r>
            </m:sub>
          </m:sSub>
          <m:r>
            <w:del w:id="1003" w:author="TRIPATHY Samarendra" w:date="2020-03-10T11:41:00Z">
              <m:rPr>
                <m:sty m:val="p"/>
              </m:rPr>
              <w:rPr>
                <w:rFonts w:ascii="Cambria Math" w:hAnsi="Cambria Math"/>
                <w:strike/>
                <w:color w:val="7030A0"/>
                <w:szCs w:val="24"/>
              </w:rPr>
              <m:t>×</m:t>
            </w:del>
          </m:r>
          <m:sSub>
            <m:sSubPr>
              <m:ctrlPr>
                <w:del w:id="1004" w:author="TRIPATHY Samarendra" w:date="2020-03-10T11:41:00Z">
                  <w:rPr>
                    <w:rFonts w:ascii="Cambria Math" w:hAnsi="Cambria Math"/>
                    <w:strike/>
                    <w:color w:val="7030A0"/>
                    <w:szCs w:val="24"/>
                  </w:rPr>
                </w:del>
              </m:ctrlPr>
            </m:sSubPr>
            <m:e>
              <m:r>
                <w:del w:id="1005" w:author="TRIPATHY Samarendra" w:date="2020-03-10T11:41:00Z">
                  <m:rPr>
                    <m:sty m:val="p"/>
                  </m:rPr>
                  <w:rPr>
                    <w:rFonts w:ascii="Cambria Math" w:hAnsi="Cambria Math"/>
                    <w:strike/>
                    <w:color w:val="7030A0"/>
                    <w:szCs w:val="24"/>
                  </w:rPr>
                  <m:t>EC</m:t>
                </w:del>
              </m:r>
            </m:e>
            <m:sub>
              <m:r>
                <w:del w:id="1006" w:author="TRIPATHY Samarendra" w:date="2020-03-10T11:41:00Z">
                  <m:rPr>
                    <m:sty m:val="p"/>
                  </m:rPr>
                  <w:rPr>
                    <w:rFonts w:ascii="Cambria Math" w:hAnsi="Cambria Math"/>
                    <w:strike/>
                    <w:color w:val="7030A0"/>
                    <w:szCs w:val="24"/>
                  </w:rPr>
                  <m:t>DC,CS</m:t>
                </w:del>
              </m:r>
            </m:sub>
          </m:sSub>
        </m:oMath>
      </m:oMathPara>
    </w:p>
    <w:p w14:paraId="69BEFA8E" w14:textId="4632D409" w:rsidR="00497D09" w:rsidRPr="00BE4943" w:rsidDel="00042399" w:rsidRDefault="00497D09">
      <w:pPr>
        <w:pStyle w:val="SingleTxtG"/>
        <w:keepNext/>
        <w:keepLines/>
        <w:spacing w:before="120"/>
        <w:rPr>
          <w:del w:id="1007" w:author="TRIPATHY Samarendra" w:date="2020-03-10T11:41:00Z"/>
          <w:strike/>
          <w:color w:val="7030A0"/>
          <w:szCs w:val="24"/>
        </w:rPr>
        <w:pPrChange w:id="1008" w:author="TRIPATHY Samarendra" w:date="2020-03-10T11:41:00Z">
          <w:pPr>
            <w:pStyle w:val="SingleTxtG"/>
            <w:ind w:left="3544" w:hanging="1276"/>
          </w:pPr>
        </w:pPrChange>
      </w:pPr>
      <w:del w:id="1009" w:author="TRIPATHY Samarendra" w:date="2020-03-10T11:41:00Z">
        <w:r w:rsidRPr="00BE4943" w:rsidDel="00042399">
          <w:rPr>
            <w:strike/>
            <w:color w:val="7030A0"/>
            <w:szCs w:val="24"/>
          </w:rPr>
          <w:delText>where:</w:delText>
        </w:r>
      </w:del>
    </w:p>
    <w:p w14:paraId="5E9F1B96" w14:textId="1D0977DD" w:rsidR="00497D09" w:rsidRPr="00BE4943" w:rsidDel="00042399" w:rsidRDefault="00311BD7">
      <w:pPr>
        <w:pStyle w:val="SingleTxtG"/>
        <w:keepNext/>
        <w:keepLines/>
        <w:spacing w:before="120"/>
        <w:rPr>
          <w:del w:id="1010" w:author="TRIPATHY Samarendra" w:date="2020-03-10T11:41:00Z"/>
          <w:strike/>
          <w:color w:val="7030A0"/>
          <w:szCs w:val="24"/>
        </w:rPr>
        <w:pPrChange w:id="1011" w:author="TRIPATHY Samarendra" w:date="2020-03-10T11:41:00Z">
          <w:pPr>
            <w:pStyle w:val="SingleTxtG"/>
            <w:ind w:left="3402" w:hanging="1134"/>
          </w:pPr>
        </w:pPrChange>
      </w:pPr>
      <m:oMath>
        <m:sSub>
          <m:sSubPr>
            <m:ctrlPr>
              <w:del w:id="1012" w:author="TRIPATHY Samarendra" w:date="2020-03-10T11:41:00Z">
                <w:rPr>
                  <w:rFonts w:ascii="Cambria Math" w:hAnsi="Cambria Math"/>
                  <w:strike/>
                  <w:color w:val="7030A0"/>
                  <w:szCs w:val="24"/>
                </w:rPr>
              </w:del>
            </m:ctrlPr>
          </m:sSubPr>
          <m:e>
            <m:r>
              <w:del w:id="1013" w:author="TRIPATHY Samarendra" w:date="2020-03-10T11:41:00Z">
                <m:rPr>
                  <m:sty m:val="p"/>
                </m:rPr>
                <w:rPr>
                  <w:rFonts w:ascii="Cambria Math" w:hAnsi="Cambria Math"/>
                  <w:strike/>
                  <w:color w:val="7030A0"/>
                  <w:szCs w:val="24"/>
                </w:rPr>
                <m:t>FC</m:t>
              </w:del>
            </m:r>
          </m:e>
          <m:sub>
            <m:r>
              <w:del w:id="1014" w:author="TRIPATHY Samarendra" w:date="2020-03-10T11:41:00Z">
                <m:rPr>
                  <m:sty m:val="p"/>
                </m:rPr>
                <w:rPr>
                  <w:rFonts w:ascii="Cambria Math" w:hAnsi="Cambria Math"/>
                  <w:strike/>
                  <w:color w:val="7030A0"/>
                  <w:szCs w:val="24"/>
                </w:rPr>
                <m:t>CS</m:t>
              </w:del>
            </m:r>
          </m:sub>
        </m:sSub>
      </m:oMath>
      <w:del w:id="1015" w:author="TRIPATHY Samarendra" w:date="2020-03-10T11:41:00Z">
        <w:r w:rsidR="00497D09" w:rsidRPr="00BE4943" w:rsidDel="00042399">
          <w:rPr>
            <w:strike/>
            <w:color w:val="7030A0"/>
            <w:szCs w:val="24"/>
          </w:rPr>
          <w:tab/>
          <w:delText>is the charge-sustaining fuel consumption of the charge-sustaining Type 1 test according to Table A8/7, step No. 2, kg/100 km;</w:delText>
        </w:r>
      </w:del>
    </w:p>
    <w:p w14:paraId="18F228F4" w14:textId="631DF3E9" w:rsidR="00497D09" w:rsidRPr="00BE4943" w:rsidDel="00042399" w:rsidRDefault="00311BD7">
      <w:pPr>
        <w:pStyle w:val="SingleTxtG"/>
        <w:keepNext/>
        <w:keepLines/>
        <w:spacing w:before="120"/>
        <w:rPr>
          <w:del w:id="1016" w:author="TRIPATHY Samarendra" w:date="2020-03-10T11:41:00Z"/>
          <w:strike/>
          <w:color w:val="7030A0"/>
          <w:szCs w:val="24"/>
        </w:rPr>
        <w:pPrChange w:id="1017" w:author="TRIPATHY Samarendra" w:date="2020-03-10T11:41:00Z">
          <w:pPr>
            <w:pStyle w:val="SingleTxtG"/>
            <w:ind w:left="3402" w:hanging="1134"/>
          </w:pPr>
        </w:pPrChange>
      </w:pPr>
      <m:oMath>
        <m:sSub>
          <m:sSubPr>
            <m:ctrlPr>
              <w:del w:id="1018" w:author="TRIPATHY Samarendra" w:date="2020-03-10T11:41:00Z">
                <w:rPr>
                  <w:rFonts w:ascii="Cambria Math" w:hAnsi="Cambria Math"/>
                  <w:strike/>
                  <w:color w:val="7030A0"/>
                  <w:szCs w:val="24"/>
                </w:rPr>
              </w:del>
            </m:ctrlPr>
          </m:sSubPr>
          <m:e>
            <m:r>
              <w:del w:id="1019" w:author="TRIPATHY Samarendra" w:date="2020-03-10T11:41:00Z">
                <m:rPr>
                  <m:sty m:val="p"/>
                </m:rPr>
                <w:rPr>
                  <w:rFonts w:ascii="Cambria Math" w:hAnsi="Cambria Math"/>
                  <w:strike/>
                  <w:color w:val="7030A0"/>
                  <w:szCs w:val="24"/>
                </w:rPr>
                <m:t>FC</m:t>
              </w:del>
            </m:r>
          </m:e>
          <m:sub>
            <m:r>
              <w:del w:id="1020" w:author="TRIPATHY Samarendra" w:date="2020-03-10T11:41:00Z">
                <m:rPr>
                  <m:sty m:val="p"/>
                </m:rPr>
                <w:rPr>
                  <w:rFonts w:ascii="Cambria Math" w:hAnsi="Cambria Math"/>
                  <w:strike/>
                  <w:color w:val="7030A0"/>
                  <w:szCs w:val="24"/>
                </w:rPr>
                <m:t>CS,nb</m:t>
              </w:del>
            </m:r>
          </m:sub>
        </m:sSub>
      </m:oMath>
      <w:del w:id="1021" w:author="TRIPATHY Samarendra" w:date="2020-03-10T11:41:00Z">
        <w:r w:rsidR="00497D09" w:rsidRPr="00BE4943" w:rsidDel="00042399">
          <w:rPr>
            <w:strike/>
            <w:color w:val="7030A0"/>
            <w:szCs w:val="24"/>
            <w:vertAlign w:val="subscript"/>
          </w:rPr>
          <w:tab/>
        </w:r>
        <w:r w:rsidR="00497D09" w:rsidRPr="00BE4943" w:rsidDel="00042399">
          <w:rPr>
            <w:strike/>
            <w:color w:val="7030A0"/>
            <w:szCs w:val="24"/>
          </w:rPr>
          <w:delText>is the non-balanced fuel consumption of the charge-sustaining Type 1 test, not corrected for the energy balance, according to Table A8/7, step No. 1, kg/100 km;</w:delText>
        </w:r>
      </w:del>
    </w:p>
    <w:p w14:paraId="1D19DBDB" w14:textId="642394F2" w:rsidR="00497D09" w:rsidRPr="00BE4943" w:rsidDel="00042399" w:rsidRDefault="00311BD7">
      <w:pPr>
        <w:pStyle w:val="SingleTxtG"/>
        <w:keepNext/>
        <w:keepLines/>
        <w:spacing w:before="120"/>
        <w:rPr>
          <w:del w:id="1022" w:author="TRIPATHY Samarendra" w:date="2020-03-10T11:41:00Z"/>
          <w:strike/>
          <w:color w:val="7030A0"/>
          <w:szCs w:val="24"/>
        </w:rPr>
        <w:pPrChange w:id="1023" w:author="TRIPATHY Samarendra" w:date="2020-03-10T11:41:00Z">
          <w:pPr>
            <w:pStyle w:val="SingleTxtG"/>
            <w:ind w:left="3402" w:hanging="1134"/>
          </w:pPr>
        </w:pPrChange>
      </w:pPr>
      <m:oMath>
        <m:sSub>
          <m:sSubPr>
            <m:ctrlPr>
              <w:del w:id="1024" w:author="TRIPATHY Samarendra" w:date="2020-03-10T11:41:00Z">
                <w:rPr>
                  <w:rFonts w:ascii="Cambria Math" w:hAnsi="Cambria Math"/>
                  <w:strike/>
                  <w:color w:val="7030A0"/>
                  <w:szCs w:val="24"/>
                </w:rPr>
              </w:del>
            </m:ctrlPr>
          </m:sSubPr>
          <m:e>
            <m:r>
              <w:del w:id="1025" w:author="TRIPATHY Samarendra" w:date="2020-03-10T11:41:00Z">
                <m:rPr>
                  <m:sty m:val="p"/>
                </m:rPr>
                <w:rPr>
                  <w:rFonts w:ascii="Cambria Math" w:hAnsi="Cambria Math"/>
                  <w:strike/>
                  <w:color w:val="7030A0"/>
                  <w:szCs w:val="24"/>
                </w:rPr>
                <m:t>EC</m:t>
              </w:del>
            </m:r>
          </m:e>
          <m:sub>
            <m:r>
              <w:del w:id="1026" w:author="TRIPATHY Samarendra" w:date="2020-03-10T11:41:00Z">
                <m:rPr>
                  <m:sty m:val="p"/>
                </m:rPr>
                <w:rPr>
                  <w:rFonts w:ascii="Cambria Math" w:hAnsi="Cambria Math"/>
                  <w:strike/>
                  <w:color w:val="7030A0"/>
                  <w:szCs w:val="24"/>
                </w:rPr>
                <m:t>DC,CS</m:t>
              </w:del>
            </m:r>
          </m:sub>
        </m:sSub>
      </m:oMath>
      <w:del w:id="1027" w:author="TRIPATHY Samarendra" w:date="2020-03-10T11:41:00Z">
        <w:r w:rsidR="00497D09" w:rsidRPr="00BE4943" w:rsidDel="00042399">
          <w:rPr>
            <w:strike/>
            <w:color w:val="7030A0"/>
            <w:szCs w:val="24"/>
          </w:rPr>
          <w:tab/>
          <w:delText>is the electric energy consumption of the charge-sustaining Type 1 test according to paragraph 4.3. of this annex, Wh/km;</w:delText>
        </w:r>
      </w:del>
    </w:p>
    <w:p w14:paraId="0414116A" w14:textId="02D150E3" w:rsidR="00497D09" w:rsidRPr="00BE4943" w:rsidDel="00042399" w:rsidRDefault="00311BD7">
      <w:pPr>
        <w:pStyle w:val="SingleTxtG"/>
        <w:keepNext/>
        <w:keepLines/>
        <w:spacing w:before="120"/>
        <w:rPr>
          <w:del w:id="1028" w:author="TRIPATHY Samarendra" w:date="2020-03-10T11:41:00Z"/>
          <w:strike/>
          <w:color w:val="7030A0"/>
          <w:szCs w:val="24"/>
        </w:rPr>
        <w:pPrChange w:id="1029" w:author="TRIPATHY Samarendra" w:date="2020-03-10T11:41:00Z">
          <w:pPr>
            <w:pStyle w:val="SingleTxtG"/>
            <w:ind w:left="3402" w:hanging="1134"/>
          </w:pPr>
        </w:pPrChange>
      </w:pPr>
      <m:oMath>
        <m:sSub>
          <m:sSubPr>
            <m:ctrlPr>
              <w:del w:id="1030" w:author="TRIPATHY Samarendra" w:date="2020-03-10T11:41:00Z">
                <w:rPr>
                  <w:rFonts w:ascii="Cambria Math" w:hAnsi="Cambria Math"/>
                  <w:strike/>
                  <w:color w:val="7030A0"/>
                  <w:szCs w:val="24"/>
                </w:rPr>
              </w:del>
            </m:ctrlPr>
          </m:sSubPr>
          <m:e>
            <m:r>
              <w:del w:id="1031" w:author="TRIPATHY Samarendra" w:date="2020-03-10T11:41:00Z">
                <m:rPr>
                  <m:sty m:val="p"/>
                </m:rPr>
                <w:rPr>
                  <w:rFonts w:ascii="Cambria Math" w:hAnsi="Cambria Math"/>
                  <w:strike/>
                  <w:color w:val="7030A0"/>
                  <w:szCs w:val="24"/>
                </w:rPr>
                <m:t>K</m:t>
              </w:del>
            </m:r>
          </m:e>
          <m:sub>
            <m:r>
              <w:del w:id="1032" w:author="TRIPATHY Samarendra" w:date="2020-03-10T11:41:00Z">
                <m:rPr>
                  <m:sty m:val="p"/>
                </m:rPr>
                <w:rPr>
                  <w:rFonts w:ascii="Cambria Math" w:hAnsi="Cambria Math"/>
                  <w:strike/>
                  <w:color w:val="7030A0"/>
                  <w:szCs w:val="24"/>
                </w:rPr>
                <m:t>fuel,FCHV</m:t>
              </w:del>
            </m:r>
          </m:sub>
        </m:sSub>
      </m:oMath>
      <w:del w:id="1033" w:author="TRIPATHY Samarendra" w:date="2020-03-10T11:41:00Z">
        <w:r w:rsidR="00497D09" w:rsidRPr="00BE4943" w:rsidDel="00042399">
          <w:rPr>
            <w:strike/>
            <w:color w:val="7030A0"/>
            <w:szCs w:val="24"/>
          </w:rPr>
          <w:tab/>
          <w:delText>is the fuel consumption correction coefficient according to paragraph 2.3.1. of Appendix 2 to this annex, (kg/</w:delText>
        </w:r>
        <w:r w:rsidR="00497D09" w:rsidRPr="00BE4943" w:rsidDel="00042399">
          <w:rPr>
            <w:strike/>
            <w:color w:val="7030A0"/>
          </w:rPr>
          <w:delText>100 km)</w:delText>
        </w:r>
        <w:r w:rsidR="00497D09" w:rsidRPr="00BE4943" w:rsidDel="00042399">
          <w:rPr>
            <w:strike/>
            <w:color w:val="7030A0"/>
            <w:szCs w:val="24"/>
          </w:rPr>
          <w:delText>/(Wh/km).</w:delText>
        </w:r>
      </w:del>
    </w:p>
    <w:p w14:paraId="10ECD379" w14:textId="78ACD1CB" w:rsidR="00497D09" w:rsidRPr="00BE4943" w:rsidDel="00042399" w:rsidRDefault="00497D09">
      <w:pPr>
        <w:pStyle w:val="SingleTxtG"/>
        <w:keepNext/>
        <w:keepLines/>
        <w:spacing w:before="120"/>
        <w:rPr>
          <w:del w:id="1034" w:author="TRIPATHY Samarendra" w:date="2020-03-10T11:41:00Z"/>
          <w:bCs/>
          <w:strike/>
          <w:color w:val="7030A0"/>
          <w:szCs w:val="24"/>
        </w:rPr>
        <w:pPrChange w:id="1035" w:author="TRIPATHY Samarendra" w:date="2020-03-10T11:41:00Z">
          <w:pPr>
            <w:pStyle w:val="SingleTxtG"/>
            <w:ind w:left="2268" w:hanging="1134"/>
          </w:pPr>
        </w:pPrChange>
      </w:pPr>
      <w:del w:id="1036" w:author="TRIPATHY Samarendra" w:date="2020-03-10T11:41:00Z">
        <w:r w:rsidRPr="00BE4943" w:rsidDel="00042399">
          <w:rPr>
            <w:bCs/>
            <w:strike/>
            <w:color w:val="7030A0"/>
            <w:szCs w:val="24"/>
          </w:rPr>
          <w:delText>4.2.1.2.4.</w:delText>
        </w:r>
        <w:r w:rsidRPr="00BE4943" w:rsidDel="00042399">
          <w:rPr>
            <w:bCs/>
            <w:strike/>
            <w:color w:val="7030A0"/>
            <w:szCs w:val="24"/>
          </w:rPr>
          <w:tab/>
          <w:delText>In the case that phase-specific fuel consumption correction coefficients have not been determined, the phase-specific fuel consumption shall be calculated using the following equation:</w:delText>
        </w:r>
      </w:del>
    </w:p>
    <w:p w14:paraId="687972C4" w14:textId="6767EFC4" w:rsidR="00497D09" w:rsidRPr="00BE4943" w:rsidDel="00042399" w:rsidRDefault="00311BD7">
      <w:pPr>
        <w:pStyle w:val="SingleTxtG"/>
        <w:keepNext/>
        <w:keepLines/>
        <w:spacing w:before="120"/>
        <w:rPr>
          <w:del w:id="1037" w:author="TRIPATHY Samarendra" w:date="2020-03-10T11:41:00Z"/>
          <w:strike/>
          <w:color w:val="7030A0"/>
          <w:szCs w:val="24"/>
        </w:rPr>
        <w:pPrChange w:id="1038" w:author="TRIPATHY Samarendra" w:date="2020-03-10T11:41:00Z">
          <w:pPr>
            <w:pStyle w:val="SingleTxtG"/>
            <w:tabs>
              <w:tab w:val="left" w:pos="7938"/>
            </w:tabs>
            <w:ind w:left="2268"/>
          </w:pPr>
        </w:pPrChange>
      </w:pPr>
      <m:oMathPara>
        <m:oMathParaPr>
          <m:jc m:val="center"/>
        </m:oMathParaPr>
        <m:oMath>
          <m:sSub>
            <m:sSubPr>
              <m:ctrlPr>
                <w:del w:id="1039" w:author="TRIPATHY Samarendra" w:date="2020-03-10T11:41:00Z">
                  <w:rPr>
                    <w:rFonts w:ascii="Cambria Math" w:hAnsi="Cambria Math"/>
                    <w:strike/>
                    <w:color w:val="7030A0"/>
                    <w:szCs w:val="24"/>
                  </w:rPr>
                </w:del>
              </m:ctrlPr>
            </m:sSubPr>
            <m:e>
              <m:r>
                <w:del w:id="1040" w:author="TRIPATHY Samarendra" w:date="2020-03-10T11:41:00Z">
                  <m:rPr>
                    <m:sty m:val="p"/>
                  </m:rPr>
                  <w:rPr>
                    <w:rFonts w:ascii="Cambria Math" w:hAnsi="Cambria Math"/>
                    <w:strike/>
                    <w:color w:val="7030A0"/>
                    <w:szCs w:val="24"/>
                  </w:rPr>
                  <m:t>FC</m:t>
                </w:del>
              </m:r>
            </m:e>
            <m:sub>
              <m:r>
                <w:del w:id="1041" w:author="TRIPATHY Samarendra" w:date="2020-03-10T11:41:00Z">
                  <m:rPr>
                    <m:sty m:val="p"/>
                  </m:rPr>
                  <w:rPr>
                    <w:rFonts w:ascii="Cambria Math" w:hAnsi="Cambria Math"/>
                    <w:strike/>
                    <w:color w:val="7030A0"/>
                    <w:szCs w:val="24"/>
                  </w:rPr>
                  <m:t>CS,p</m:t>
                </w:del>
              </m:r>
            </m:sub>
          </m:sSub>
          <m:r>
            <w:del w:id="1042" w:author="TRIPATHY Samarendra" w:date="2020-03-10T11:41:00Z">
              <m:rPr>
                <m:sty m:val="p"/>
              </m:rPr>
              <w:rPr>
                <w:rFonts w:ascii="Cambria Math" w:hAnsi="Cambria Math"/>
                <w:strike/>
                <w:color w:val="7030A0"/>
                <w:szCs w:val="24"/>
              </w:rPr>
              <m:t>=</m:t>
            </w:del>
          </m:r>
          <m:sSub>
            <m:sSubPr>
              <m:ctrlPr>
                <w:del w:id="1043" w:author="TRIPATHY Samarendra" w:date="2020-03-10T11:41:00Z">
                  <w:rPr>
                    <w:rFonts w:ascii="Cambria Math" w:hAnsi="Cambria Math"/>
                    <w:strike/>
                    <w:color w:val="7030A0"/>
                    <w:szCs w:val="24"/>
                  </w:rPr>
                </w:del>
              </m:ctrlPr>
            </m:sSubPr>
            <m:e>
              <m:r>
                <w:del w:id="1044" w:author="TRIPATHY Samarendra" w:date="2020-03-10T11:41:00Z">
                  <m:rPr>
                    <m:sty m:val="p"/>
                  </m:rPr>
                  <w:rPr>
                    <w:rFonts w:ascii="Cambria Math" w:hAnsi="Cambria Math"/>
                    <w:strike/>
                    <w:color w:val="7030A0"/>
                    <w:szCs w:val="24"/>
                  </w:rPr>
                  <m:t>FC</m:t>
                </w:del>
              </m:r>
            </m:e>
            <m:sub>
              <m:r>
                <w:del w:id="1045" w:author="TRIPATHY Samarendra" w:date="2020-03-10T11:41:00Z">
                  <m:rPr>
                    <m:sty m:val="p"/>
                  </m:rPr>
                  <w:rPr>
                    <w:rFonts w:ascii="Cambria Math" w:hAnsi="Cambria Math"/>
                    <w:strike/>
                    <w:color w:val="7030A0"/>
                    <w:szCs w:val="24"/>
                  </w:rPr>
                  <m:t>CS,nb,p</m:t>
                </w:del>
              </m:r>
            </m:sub>
          </m:sSub>
          <m:r>
            <w:del w:id="1046" w:author="TRIPATHY Samarendra" w:date="2020-03-10T11:41:00Z">
              <m:rPr>
                <m:sty m:val="p"/>
              </m:rPr>
              <w:rPr>
                <w:rFonts w:ascii="Cambria Math" w:hAnsi="Cambria Math"/>
                <w:strike/>
                <w:color w:val="7030A0"/>
                <w:szCs w:val="24"/>
              </w:rPr>
              <m:t>-</m:t>
            </w:del>
          </m:r>
          <m:sSub>
            <m:sSubPr>
              <m:ctrlPr>
                <w:del w:id="1047" w:author="TRIPATHY Samarendra" w:date="2020-03-10T11:41:00Z">
                  <w:rPr>
                    <w:rFonts w:ascii="Cambria Math" w:hAnsi="Cambria Math"/>
                    <w:strike/>
                    <w:color w:val="7030A0"/>
                    <w:szCs w:val="24"/>
                  </w:rPr>
                </w:del>
              </m:ctrlPr>
            </m:sSubPr>
            <m:e>
              <m:r>
                <w:del w:id="1048" w:author="TRIPATHY Samarendra" w:date="2020-03-10T11:41:00Z">
                  <m:rPr>
                    <m:sty m:val="p"/>
                  </m:rPr>
                  <w:rPr>
                    <w:rFonts w:ascii="Cambria Math" w:hAnsi="Cambria Math"/>
                    <w:strike/>
                    <w:color w:val="7030A0"/>
                    <w:szCs w:val="24"/>
                  </w:rPr>
                  <m:t>K</m:t>
                </w:del>
              </m:r>
            </m:e>
            <m:sub>
              <m:r>
                <w:del w:id="1049" w:author="TRIPATHY Samarendra" w:date="2020-03-10T11:41:00Z">
                  <m:rPr>
                    <m:sty m:val="p"/>
                  </m:rPr>
                  <w:rPr>
                    <w:rFonts w:ascii="Cambria Math" w:hAnsi="Cambria Math"/>
                    <w:strike/>
                    <w:color w:val="7030A0"/>
                    <w:szCs w:val="24"/>
                  </w:rPr>
                  <m:t>fuel,FCHV</m:t>
                </w:del>
              </m:r>
            </m:sub>
          </m:sSub>
          <m:r>
            <w:del w:id="1050" w:author="TRIPATHY Samarendra" w:date="2020-03-10T11:41:00Z">
              <m:rPr>
                <m:sty m:val="p"/>
              </m:rPr>
              <w:rPr>
                <w:rFonts w:ascii="Cambria Math" w:hAnsi="Cambria Math"/>
                <w:strike/>
                <w:color w:val="7030A0"/>
                <w:szCs w:val="24"/>
              </w:rPr>
              <m:t>×</m:t>
            </w:del>
          </m:r>
          <m:sSub>
            <m:sSubPr>
              <m:ctrlPr>
                <w:del w:id="1051" w:author="TRIPATHY Samarendra" w:date="2020-03-10T11:41:00Z">
                  <w:rPr>
                    <w:rFonts w:ascii="Cambria Math" w:hAnsi="Cambria Math"/>
                    <w:strike/>
                    <w:color w:val="7030A0"/>
                    <w:szCs w:val="24"/>
                  </w:rPr>
                </w:del>
              </m:ctrlPr>
            </m:sSubPr>
            <m:e>
              <m:r>
                <w:del w:id="1052" w:author="TRIPATHY Samarendra" w:date="2020-03-10T11:41:00Z">
                  <m:rPr>
                    <m:sty m:val="p"/>
                  </m:rPr>
                  <w:rPr>
                    <w:rFonts w:ascii="Cambria Math" w:hAnsi="Cambria Math"/>
                    <w:strike/>
                    <w:color w:val="7030A0"/>
                    <w:szCs w:val="24"/>
                  </w:rPr>
                  <m:t>EC</m:t>
                </w:del>
              </m:r>
            </m:e>
            <m:sub>
              <m:r>
                <w:del w:id="1053" w:author="TRIPATHY Samarendra" w:date="2020-03-10T11:41:00Z">
                  <m:rPr>
                    <m:sty m:val="p"/>
                  </m:rPr>
                  <w:rPr>
                    <w:rFonts w:ascii="Cambria Math" w:hAnsi="Cambria Math"/>
                    <w:strike/>
                    <w:color w:val="7030A0"/>
                    <w:szCs w:val="24"/>
                  </w:rPr>
                  <m:t>DC,CS,p</m:t>
                </w:del>
              </m:r>
            </m:sub>
          </m:sSub>
        </m:oMath>
      </m:oMathPara>
    </w:p>
    <w:p w14:paraId="1634B0AF" w14:textId="7C44A404" w:rsidR="00497D09" w:rsidRPr="00BE4943" w:rsidDel="00042399" w:rsidRDefault="00497D09">
      <w:pPr>
        <w:pStyle w:val="SingleTxtG"/>
        <w:keepNext/>
        <w:keepLines/>
        <w:spacing w:before="120"/>
        <w:rPr>
          <w:del w:id="1054" w:author="TRIPATHY Samarendra" w:date="2020-03-10T11:41:00Z"/>
          <w:strike/>
          <w:color w:val="7030A0"/>
          <w:szCs w:val="24"/>
        </w:rPr>
        <w:pPrChange w:id="1055" w:author="TRIPATHY Samarendra" w:date="2020-03-10T11:41:00Z">
          <w:pPr>
            <w:pStyle w:val="SingleTxtG"/>
            <w:ind w:left="3544" w:hanging="1276"/>
          </w:pPr>
        </w:pPrChange>
      </w:pPr>
      <w:del w:id="1056" w:author="TRIPATHY Samarendra" w:date="2020-03-10T11:41:00Z">
        <w:r w:rsidRPr="00BE4943" w:rsidDel="00042399">
          <w:rPr>
            <w:strike/>
            <w:color w:val="7030A0"/>
            <w:szCs w:val="24"/>
          </w:rPr>
          <w:delText>where:</w:delText>
        </w:r>
      </w:del>
    </w:p>
    <w:p w14:paraId="7E6AD721" w14:textId="218A9A10" w:rsidR="00497D09" w:rsidRPr="00BE4943" w:rsidDel="00042399" w:rsidRDefault="00311BD7">
      <w:pPr>
        <w:pStyle w:val="SingleTxtG"/>
        <w:keepNext/>
        <w:keepLines/>
        <w:spacing w:before="120"/>
        <w:rPr>
          <w:del w:id="1057" w:author="TRIPATHY Samarendra" w:date="2020-03-10T11:41:00Z"/>
          <w:strike/>
          <w:color w:val="7030A0"/>
          <w:szCs w:val="24"/>
        </w:rPr>
        <w:pPrChange w:id="1058" w:author="TRIPATHY Samarendra" w:date="2020-03-10T11:41:00Z">
          <w:pPr>
            <w:pStyle w:val="SingleTxtG"/>
            <w:ind w:left="3402" w:hanging="1134"/>
          </w:pPr>
        </w:pPrChange>
      </w:pPr>
      <m:oMath>
        <m:sSub>
          <m:sSubPr>
            <m:ctrlPr>
              <w:del w:id="1059" w:author="TRIPATHY Samarendra" w:date="2020-03-10T11:41:00Z">
                <w:rPr>
                  <w:rFonts w:ascii="Cambria Math" w:hAnsi="Cambria Math"/>
                  <w:strike/>
                  <w:color w:val="7030A0"/>
                  <w:szCs w:val="24"/>
                </w:rPr>
              </w:del>
            </m:ctrlPr>
          </m:sSubPr>
          <m:e>
            <m:r>
              <w:del w:id="1060" w:author="TRIPATHY Samarendra" w:date="2020-03-10T11:41:00Z">
                <m:rPr>
                  <m:sty m:val="p"/>
                </m:rPr>
                <w:rPr>
                  <w:rFonts w:ascii="Cambria Math" w:hAnsi="Cambria Math"/>
                  <w:strike/>
                  <w:color w:val="7030A0"/>
                  <w:szCs w:val="24"/>
                </w:rPr>
                <m:t>FC</m:t>
              </w:del>
            </m:r>
          </m:e>
          <m:sub>
            <m:r>
              <w:del w:id="1061" w:author="TRIPATHY Samarendra" w:date="2020-03-10T11:41:00Z">
                <m:rPr>
                  <m:sty m:val="p"/>
                </m:rPr>
                <w:rPr>
                  <w:rFonts w:ascii="Cambria Math" w:hAnsi="Cambria Math"/>
                  <w:strike/>
                  <w:color w:val="7030A0"/>
                  <w:szCs w:val="24"/>
                </w:rPr>
                <m:t>CS,p</m:t>
              </w:del>
            </m:r>
          </m:sub>
        </m:sSub>
      </m:oMath>
      <w:del w:id="1062" w:author="TRIPATHY Samarendra" w:date="2020-03-10T11:41:00Z">
        <w:r w:rsidR="00497D09" w:rsidRPr="00BE4943" w:rsidDel="00042399">
          <w:rPr>
            <w:strike/>
            <w:color w:val="7030A0"/>
            <w:szCs w:val="24"/>
          </w:rPr>
          <w:tab/>
          <w:delText>is the charge-sustaining fuel consumption of phase p of the charge-sustaining Type 1 test according to Table A8/7, step No. 2, kg/100 km;</w:delText>
        </w:r>
      </w:del>
    </w:p>
    <w:p w14:paraId="63CBF79C" w14:textId="2E859523" w:rsidR="00497D09" w:rsidRPr="00BE4943" w:rsidDel="00042399" w:rsidRDefault="00311BD7">
      <w:pPr>
        <w:pStyle w:val="SingleTxtG"/>
        <w:keepNext/>
        <w:keepLines/>
        <w:spacing w:before="120"/>
        <w:rPr>
          <w:del w:id="1063" w:author="TRIPATHY Samarendra" w:date="2020-03-10T11:41:00Z"/>
          <w:strike/>
          <w:color w:val="7030A0"/>
          <w:szCs w:val="24"/>
        </w:rPr>
        <w:pPrChange w:id="1064" w:author="TRIPATHY Samarendra" w:date="2020-03-10T11:41:00Z">
          <w:pPr>
            <w:pStyle w:val="SingleTxtG"/>
            <w:ind w:left="3402" w:hanging="1134"/>
          </w:pPr>
        </w:pPrChange>
      </w:pPr>
      <m:oMath>
        <m:sSub>
          <m:sSubPr>
            <m:ctrlPr>
              <w:del w:id="1065" w:author="TRIPATHY Samarendra" w:date="2020-03-10T11:41:00Z">
                <w:rPr>
                  <w:rFonts w:ascii="Cambria Math" w:hAnsi="Cambria Math"/>
                  <w:strike/>
                  <w:color w:val="7030A0"/>
                  <w:szCs w:val="24"/>
                </w:rPr>
              </w:del>
            </m:ctrlPr>
          </m:sSubPr>
          <m:e>
            <m:r>
              <w:del w:id="1066" w:author="TRIPATHY Samarendra" w:date="2020-03-10T11:41:00Z">
                <m:rPr>
                  <m:sty m:val="p"/>
                </m:rPr>
                <w:rPr>
                  <w:rFonts w:ascii="Cambria Math" w:hAnsi="Cambria Math"/>
                  <w:strike/>
                  <w:color w:val="7030A0"/>
                  <w:szCs w:val="24"/>
                </w:rPr>
                <m:t>FC</m:t>
              </w:del>
            </m:r>
          </m:e>
          <m:sub>
            <m:r>
              <w:del w:id="1067" w:author="TRIPATHY Samarendra" w:date="2020-03-10T11:41:00Z">
                <m:rPr>
                  <m:sty m:val="p"/>
                </m:rPr>
                <w:rPr>
                  <w:rFonts w:ascii="Cambria Math" w:hAnsi="Cambria Math"/>
                  <w:strike/>
                  <w:color w:val="7030A0"/>
                  <w:szCs w:val="24"/>
                </w:rPr>
                <m:t>CS,nb,p</m:t>
              </w:del>
            </m:r>
          </m:sub>
        </m:sSub>
      </m:oMath>
      <w:del w:id="1068" w:author="TRIPATHY Samarendra" w:date="2020-03-10T11:41:00Z">
        <w:r w:rsidR="00497D09" w:rsidRPr="00BE4943" w:rsidDel="00042399">
          <w:rPr>
            <w:strike/>
            <w:color w:val="7030A0"/>
            <w:szCs w:val="24"/>
            <w:vertAlign w:val="subscript"/>
          </w:rPr>
          <w:tab/>
        </w:r>
        <w:r w:rsidR="00497D09" w:rsidRPr="00BE4943" w:rsidDel="00042399">
          <w:rPr>
            <w:strike/>
            <w:color w:val="7030A0"/>
            <w:szCs w:val="24"/>
          </w:rPr>
          <w:delText>is the non-balanced fuel consumption of phase p of the charge-sustaining Type 1 test, not corrected for the energy balance, according to Table A8/7, step No. 1, kg/100 km;</w:delText>
        </w:r>
      </w:del>
    </w:p>
    <w:p w14:paraId="22E707CC" w14:textId="56BA8A08" w:rsidR="00497D09" w:rsidRPr="00BE4943" w:rsidDel="00042399" w:rsidRDefault="00497D09">
      <w:pPr>
        <w:pStyle w:val="SingleTxtG"/>
        <w:keepNext/>
        <w:keepLines/>
        <w:spacing w:before="120"/>
        <w:rPr>
          <w:del w:id="1069" w:author="TRIPATHY Samarendra" w:date="2020-03-10T11:41:00Z"/>
          <w:strike/>
          <w:color w:val="7030A0"/>
          <w:szCs w:val="24"/>
        </w:rPr>
        <w:pPrChange w:id="1070" w:author="TRIPATHY Samarendra" w:date="2020-03-10T11:41:00Z">
          <w:pPr>
            <w:pStyle w:val="SingleTxtG"/>
            <w:ind w:left="3402" w:hanging="1134"/>
          </w:pPr>
        </w:pPrChange>
      </w:pPr>
      <m:oMath>
        <m:r>
          <w:del w:id="1071" w:author="TRIPATHY Samarendra" w:date="2020-03-10T11:41:00Z">
            <m:rPr>
              <m:sty m:val="p"/>
            </m:rPr>
            <w:rPr>
              <w:rFonts w:ascii="Cambria Math" w:hAnsi="Cambria Math"/>
              <w:strike/>
              <w:color w:val="7030A0"/>
              <w:szCs w:val="24"/>
            </w:rPr>
            <m:t xml:space="preserve"> </m:t>
          </w:del>
        </m:r>
        <m:sSub>
          <m:sSubPr>
            <m:ctrlPr>
              <w:del w:id="1072" w:author="TRIPATHY Samarendra" w:date="2020-03-10T11:41:00Z">
                <w:rPr>
                  <w:rFonts w:ascii="Cambria Math" w:hAnsi="Cambria Math"/>
                  <w:strike/>
                  <w:color w:val="7030A0"/>
                  <w:szCs w:val="24"/>
                </w:rPr>
              </w:del>
            </m:ctrlPr>
          </m:sSubPr>
          <m:e>
            <m:r>
              <w:del w:id="1073" w:author="TRIPATHY Samarendra" w:date="2020-03-10T11:41:00Z">
                <m:rPr>
                  <m:sty m:val="p"/>
                </m:rPr>
                <w:rPr>
                  <w:rFonts w:ascii="Cambria Math" w:hAnsi="Cambria Math"/>
                  <w:strike/>
                  <w:color w:val="7030A0"/>
                  <w:szCs w:val="24"/>
                </w:rPr>
                <m:t>EC</m:t>
              </w:del>
            </m:r>
          </m:e>
          <m:sub>
            <m:r>
              <w:del w:id="1074" w:author="TRIPATHY Samarendra" w:date="2020-03-10T11:41:00Z">
                <m:rPr>
                  <m:sty m:val="p"/>
                </m:rPr>
                <w:rPr>
                  <w:rFonts w:ascii="Cambria Math" w:hAnsi="Cambria Math"/>
                  <w:strike/>
                  <w:color w:val="7030A0"/>
                  <w:szCs w:val="24"/>
                </w:rPr>
                <m:t>DC,CS,p</m:t>
              </w:del>
            </m:r>
          </m:sub>
        </m:sSub>
      </m:oMath>
      <w:del w:id="1075" w:author="TRIPATHY Samarendra" w:date="2020-03-10T11:41:00Z">
        <w:r w:rsidRPr="00BE4943" w:rsidDel="00042399">
          <w:rPr>
            <w:strike/>
            <w:color w:val="7030A0"/>
            <w:szCs w:val="24"/>
          </w:rPr>
          <w:tab/>
          <w:delText>is the electric energy consumption of phase p of the charge-sustaining Type 1 test, determined according to paragraph 4.3. of this annex, Wh/km;</w:delText>
        </w:r>
      </w:del>
    </w:p>
    <w:p w14:paraId="1422D4B6" w14:textId="716D58B7" w:rsidR="00497D09" w:rsidRPr="00BE4943" w:rsidDel="00042399" w:rsidRDefault="00311BD7">
      <w:pPr>
        <w:pStyle w:val="SingleTxtG"/>
        <w:keepNext/>
        <w:keepLines/>
        <w:spacing w:before="120"/>
        <w:rPr>
          <w:del w:id="1076" w:author="TRIPATHY Samarendra" w:date="2020-03-10T11:41:00Z"/>
          <w:strike/>
          <w:color w:val="7030A0"/>
          <w:szCs w:val="24"/>
        </w:rPr>
        <w:pPrChange w:id="1077" w:author="TRIPATHY Samarendra" w:date="2020-03-10T11:41:00Z">
          <w:pPr>
            <w:pStyle w:val="SingleTxtG"/>
            <w:ind w:left="3402" w:hanging="1134"/>
          </w:pPr>
        </w:pPrChange>
      </w:pPr>
      <m:oMath>
        <m:sSub>
          <m:sSubPr>
            <m:ctrlPr>
              <w:del w:id="1078" w:author="TRIPATHY Samarendra" w:date="2020-03-10T11:41:00Z">
                <w:rPr>
                  <w:rFonts w:ascii="Cambria Math" w:hAnsi="Cambria Math"/>
                  <w:strike/>
                  <w:color w:val="7030A0"/>
                  <w:szCs w:val="24"/>
                </w:rPr>
              </w:del>
            </m:ctrlPr>
          </m:sSubPr>
          <m:e>
            <m:r>
              <w:del w:id="1079" w:author="TRIPATHY Samarendra" w:date="2020-03-10T11:41:00Z">
                <m:rPr>
                  <m:sty m:val="p"/>
                </m:rPr>
                <w:rPr>
                  <w:rFonts w:ascii="Cambria Math" w:hAnsi="Cambria Math"/>
                  <w:strike/>
                  <w:color w:val="7030A0"/>
                  <w:szCs w:val="24"/>
                </w:rPr>
                <m:t>K</m:t>
              </w:del>
            </m:r>
          </m:e>
          <m:sub>
            <m:r>
              <w:del w:id="1080" w:author="TRIPATHY Samarendra" w:date="2020-03-10T11:41:00Z">
                <m:rPr>
                  <m:sty m:val="p"/>
                </m:rPr>
                <w:rPr>
                  <w:rFonts w:ascii="Cambria Math" w:hAnsi="Cambria Math"/>
                  <w:strike/>
                  <w:color w:val="7030A0"/>
                  <w:szCs w:val="24"/>
                </w:rPr>
                <m:t>fuel,FCHV</m:t>
              </w:del>
            </m:r>
          </m:sub>
        </m:sSub>
      </m:oMath>
      <w:del w:id="1081" w:author="TRIPATHY Samarendra" w:date="2020-03-10T11:41:00Z">
        <w:r w:rsidR="00497D09" w:rsidRPr="00BE4943" w:rsidDel="00042399">
          <w:rPr>
            <w:strike/>
            <w:color w:val="7030A0"/>
            <w:szCs w:val="24"/>
          </w:rPr>
          <w:tab/>
          <w:delText>is the fuel consumption correction coefficient according to paragraph 2.3.1. of Appendix 2 to this annex, (kg/</w:delText>
        </w:r>
        <w:r w:rsidR="00497D09" w:rsidRPr="00BE4943" w:rsidDel="00042399">
          <w:rPr>
            <w:strike/>
            <w:color w:val="7030A0"/>
          </w:rPr>
          <w:delText>100 km)</w:delText>
        </w:r>
        <w:r w:rsidR="00497D09" w:rsidRPr="00BE4943" w:rsidDel="00042399">
          <w:rPr>
            <w:strike/>
            <w:color w:val="7030A0"/>
            <w:szCs w:val="24"/>
          </w:rPr>
          <w:delText>/(Wh/km);</w:delText>
        </w:r>
      </w:del>
    </w:p>
    <w:p w14:paraId="1746F50E" w14:textId="22B07EBF" w:rsidR="00497D09" w:rsidRPr="00BE4943" w:rsidDel="00042399" w:rsidRDefault="00497D09">
      <w:pPr>
        <w:pStyle w:val="SingleTxtG"/>
        <w:keepNext/>
        <w:keepLines/>
        <w:spacing w:before="120"/>
        <w:rPr>
          <w:del w:id="1082" w:author="TRIPATHY Samarendra" w:date="2020-03-10T11:41:00Z"/>
          <w:strike/>
          <w:color w:val="7030A0"/>
          <w:szCs w:val="24"/>
        </w:rPr>
        <w:pPrChange w:id="1083" w:author="TRIPATHY Samarendra" w:date="2020-03-10T11:41:00Z">
          <w:pPr>
            <w:pStyle w:val="SingleTxtG"/>
            <w:ind w:left="3402" w:hanging="1134"/>
          </w:pPr>
        </w:pPrChange>
      </w:pPr>
      <m:oMath>
        <m:r>
          <w:del w:id="1084" w:author="TRIPATHY Samarendra" w:date="2020-03-10T11:41:00Z">
            <m:rPr>
              <m:sty m:val="p"/>
            </m:rPr>
            <w:rPr>
              <w:rFonts w:ascii="Cambria Math" w:hAnsi="Cambria Math"/>
              <w:strike/>
              <w:color w:val="7030A0"/>
              <w:szCs w:val="24"/>
            </w:rPr>
            <m:t>p</m:t>
          </w:del>
        </m:r>
      </m:oMath>
      <w:del w:id="1085" w:author="TRIPATHY Samarendra" w:date="2020-03-10T11:41:00Z">
        <w:r w:rsidRPr="00BE4943" w:rsidDel="00042399">
          <w:rPr>
            <w:strike/>
            <w:color w:val="7030A0"/>
            <w:szCs w:val="24"/>
          </w:rPr>
          <w:tab/>
          <w:delText>is the index of the individual phase within the applicable WLTP test cycle.</w:delText>
        </w:r>
      </w:del>
    </w:p>
    <w:p w14:paraId="1833D0A3" w14:textId="294E6CEE" w:rsidR="00497D09" w:rsidRPr="00BE4943" w:rsidDel="00042399" w:rsidRDefault="00497D09">
      <w:pPr>
        <w:pStyle w:val="SingleTxtG"/>
        <w:keepNext/>
        <w:keepLines/>
        <w:spacing w:before="120"/>
        <w:rPr>
          <w:del w:id="1086" w:author="TRIPATHY Samarendra" w:date="2020-03-10T11:41:00Z"/>
          <w:bCs/>
          <w:strike/>
          <w:color w:val="7030A0"/>
          <w:szCs w:val="24"/>
        </w:rPr>
        <w:pPrChange w:id="1087" w:author="TRIPATHY Samarendra" w:date="2020-03-10T11:41:00Z">
          <w:pPr>
            <w:pStyle w:val="SingleTxtG"/>
            <w:tabs>
              <w:tab w:val="left" w:pos="7938"/>
            </w:tabs>
            <w:ind w:left="2268" w:hanging="1134"/>
          </w:pPr>
        </w:pPrChange>
      </w:pPr>
      <w:del w:id="1088" w:author="TRIPATHY Samarendra" w:date="2020-03-10T11:41:00Z">
        <w:r w:rsidRPr="00BE4943" w:rsidDel="00042399">
          <w:rPr>
            <w:bCs/>
            <w:strike/>
            <w:color w:val="7030A0"/>
            <w:szCs w:val="24"/>
          </w:rPr>
          <w:delText>4.2.1.2.5.</w:delText>
        </w:r>
        <w:r w:rsidRPr="00BE4943" w:rsidDel="00042399">
          <w:rPr>
            <w:bCs/>
            <w:strike/>
            <w:color w:val="7030A0"/>
            <w:szCs w:val="24"/>
          </w:rPr>
          <w:tab/>
        </w:r>
      </w:del>
    </w:p>
    <w:p w14:paraId="16D7B9AF" w14:textId="14F5DA4C" w:rsidR="00497D09" w:rsidRPr="00BE4943" w:rsidDel="00042399" w:rsidRDefault="00497D09">
      <w:pPr>
        <w:pStyle w:val="SingleTxtG"/>
        <w:keepNext/>
        <w:keepLines/>
        <w:spacing w:before="120"/>
        <w:rPr>
          <w:del w:id="1089" w:author="TRIPATHY Samarendra" w:date="2020-03-10T11:41:00Z"/>
          <w:bCs/>
          <w:strike/>
          <w:color w:val="7030A0"/>
          <w:szCs w:val="24"/>
        </w:rPr>
        <w:pPrChange w:id="1090" w:author="TRIPATHY Samarendra" w:date="2020-03-10T11:41:00Z">
          <w:pPr>
            <w:pStyle w:val="SingleTxtG"/>
            <w:tabs>
              <w:tab w:val="left" w:pos="7938"/>
            </w:tabs>
            <w:ind w:left="2268"/>
          </w:pPr>
        </w:pPrChange>
      </w:pPr>
      <w:del w:id="1091" w:author="TRIPATHY Samarendra" w:date="2020-03-10T11:41:00Z">
        <w:r w:rsidRPr="00BE4943" w:rsidDel="00042399">
          <w:rPr>
            <w:bCs/>
            <w:strike/>
            <w:color w:val="7030A0"/>
            <w:szCs w:val="24"/>
          </w:rPr>
          <w:delText>In the case that phase-specific fuel consumption correction coefficients have been determined, the phase-specific fuel consumption shall be calculated using the following equation:</w:delText>
        </w:r>
      </w:del>
    </w:p>
    <w:p w14:paraId="6CFB3873" w14:textId="72F48796" w:rsidR="00497D09" w:rsidRPr="00BE4943" w:rsidDel="00042399" w:rsidRDefault="00311BD7">
      <w:pPr>
        <w:pStyle w:val="SingleTxtG"/>
        <w:keepNext/>
        <w:keepLines/>
        <w:spacing w:before="120"/>
        <w:rPr>
          <w:del w:id="1092" w:author="TRIPATHY Samarendra" w:date="2020-03-10T11:41:00Z"/>
          <w:strike/>
          <w:color w:val="7030A0"/>
          <w:szCs w:val="24"/>
        </w:rPr>
        <w:pPrChange w:id="1093" w:author="TRIPATHY Samarendra" w:date="2020-03-10T11:41:00Z">
          <w:pPr>
            <w:pStyle w:val="SingleTxtG"/>
            <w:tabs>
              <w:tab w:val="left" w:pos="7938"/>
            </w:tabs>
            <w:ind w:left="2268"/>
          </w:pPr>
        </w:pPrChange>
      </w:pPr>
      <m:oMathPara>
        <m:oMathParaPr>
          <m:jc m:val="center"/>
        </m:oMathParaPr>
        <m:oMath>
          <m:sSub>
            <m:sSubPr>
              <m:ctrlPr>
                <w:del w:id="1094" w:author="TRIPATHY Samarendra" w:date="2020-03-10T11:41:00Z">
                  <w:rPr>
                    <w:rFonts w:ascii="Cambria Math" w:hAnsi="Cambria Math"/>
                    <w:strike/>
                    <w:color w:val="7030A0"/>
                    <w:szCs w:val="24"/>
                  </w:rPr>
                </w:del>
              </m:ctrlPr>
            </m:sSubPr>
            <m:e>
              <m:r>
                <w:del w:id="1095" w:author="TRIPATHY Samarendra" w:date="2020-03-10T11:41:00Z">
                  <m:rPr>
                    <m:sty m:val="p"/>
                  </m:rPr>
                  <w:rPr>
                    <w:rFonts w:ascii="Cambria Math" w:hAnsi="Cambria Math"/>
                    <w:strike/>
                    <w:color w:val="7030A0"/>
                    <w:szCs w:val="24"/>
                  </w:rPr>
                  <m:t>FC</m:t>
                </w:del>
              </m:r>
            </m:e>
            <m:sub>
              <m:r>
                <w:del w:id="1096" w:author="TRIPATHY Samarendra" w:date="2020-03-10T11:41:00Z">
                  <m:rPr>
                    <m:sty m:val="p"/>
                  </m:rPr>
                  <w:rPr>
                    <w:rFonts w:ascii="Cambria Math" w:hAnsi="Cambria Math"/>
                    <w:strike/>
                    <w:color w:val="7030A0"/>
                    <w:szCs w:val="24"/>
                  </w:rPr>
                  <m:t>CS,p</m:t>
                </w:del>
              </m:r>
            </m:sub>
          </m:sSub>
          <m:r>
            <w:del w:id="1097" w:author="TRIPATHY Samarendra" w:date="2020-03-10T11:41:00Z">
              <m:rPr>
                <m:sty m:val="p"/>
              </m:rPr>
              <w:rPr>
                <w:rFonts w:ascii="Cambria Math" w:hAnsi="Cambria Math"/>
                <w:strike/>
                <w:color w:val="7030A0"/>
                <w:szCs w:val="24"/>
              </w:rPr>
              <m:t>=</m:t>
            </w:del>
          </m:r>
          <m:sSub>
            <m:sSubPr>
              <m:ctrlPr>
                <w:del w:id="1098" w:author="TRIPATHY Samarendra" w:date="2020-03-10T11:41:00Z">
                  <w:rPr>
                    <w:rFonts w:ascii="Cambria Math" w:hAnsi="Cambria Math"/>
                    <w:strike/>
                    <w:color w:val="7030A0"/>
                    <w:szCs w:val="24"/>
                  </w:rPr>
                </w:del>
              </m:ctrlPr>
            </m:sSubPr>
            <m:e>
              <m:r>
                <w:del w:id="1099" w:author="TRIPATHY Samarendra" w:date="2020-03-10T11:41:00Z">
                  <m:rPr>
                    <m:sty m:val="p"/>
                  </m:rPr>
                  <w:rPr>
                    <w:rFonts w:ascii="Cambria Math" w:hAnsi="Cambria Math"/>
                    <w:strike/>
                    <w:color w:val="7030A0"/>
                    <w:szCs w:val="24"/>
                  </w:rPr>
                  <m:t>FC</m:t>
                </w:del>
              </m:r>
            </m:e>
            <m:sub>
              <m:r>
                <w:del w:id="1100" w:author="TRIPATHY Samarendra" w:date="2020-03-10T11:41:00Z">
                  <m:rPr>
                    <m:sty m:val="p"/>
                  </m:rPr>
                  <w:rPr>
                    <w:rFonts w:ascii="Cambria Math" w:hAnsi="Cambria Math"/>
                    <w:strike/>
                    <w:color w:val="7030A0"/>
                    <w:szCs w:val="24"/>
                  </w:rPr>
                  <m:t>CS,nb,p</m:t>
                </w:del>
              </m:r>
            </m:sub>
          </m:sSub>
          <m:r>
            <w:del w:id="1101" w:author="TRIPATHY Samarendra" w:date="2020-03-10T11:41:00Z">
              <m:rPr>
                <m:sty m:val="p"/>
              </m:rPr>
              <w:rPr>
                <w:rFonts w:ascii="Cambria Math" w:hAnsi="Cambria Math"/>
                <w:strike/>
                <w:color w:val="7030A0"/>
                <w:szCs w:val="24"/>
              </w:rPr>
              <m:t>-</m:t>
            </w:del>
          </m:r>
          <m:sSub>
            <m:sSubPr>
              <m:ctrlPr>
                <w:del w:id="1102" w:author="TRIPATHY Samarendra" w:date="2020-03-10T11:41:00Z">
                  <w:rPr>
                    <w:rFonts w:ascii="Cambria Math" w:hAnsi="Cambria Math"/>
                    <w:strike/>
                    <w:color w:val="7030A0"/>
                    <w:szCs w:val="24"/>
                  </w:rPr>
                </w:del>
              </m:ctrlPr>
            </m:sSubPr>
            <m:e>
              <m:r>
                <w:del w:id="1103" w:author="TRIPATHY Samarendra" w:date="2020-03-10T11:41:00Z">
                  <m:rPr>
                    <m:sty m:val="p"/>
                  </m:rPr>
                  <w:rPr>
                    <w:rFonts w:ascii="Cambria Math" w:hAnsi="Cambria Math"/>
                    <w:strike/>
                    <w:color w:val="7030A0"/>
                    <w:szCs w:val="24"/>
                  </w:rPr>
                  <m:t>K</m:t>
                </w:del>
              </m:r>
            </m:e>
            <m:sub>
              <m:r>
                <w:del w:id="1104" w:author="TRIPATHY Samarendra" w:date="2020-03-10T11:41:00Z">
                  <m:rPr>
                    <m:sty m:val="p"/>
                  </m:rPr>
                  <w:rPr>
                    <w:rFonts w:ascii="Cambria Math" w:hAnsi="Cambria Math"/>
                    <w:strike/>
                    <w:color w:val="7030A0"/>
                    <w:szCs w:val="24"/>
                  </w:rPr>
                  <m:t>fuel,FCHV,p</m:t>
                </w:del>
              </m:r>
            </m:sub>
          </m:sSub>
          <m:r>
            <w:del w:id="1105" w:author="TRIPATHY Samarendra" w:date="2020-03-10T11:41:00Z">
              <m:rPr>
                <m:sty m:val="p"/>
              </m:rPr>
              <w:rPr>
                <w:rFonts w:ascii="Cambria Math" w:hAnsi="Cambria Math"/>
                <w:strike/>
                <w:color w:val="7030A0"/>
                <w:szCs w:val="24"/>
              </w:rPr>
              <m:t>×</m:t>
            </w:del>
          </m:r>
          <m:sSub>
            <m:sSubPr>
              <m:ctrlPr>
                <w:del w:id="1106" w:author="TRIPATHY Samarendra" w:date="2020-03-10T11:41:00Z">
                  <w:rPr>
                    <w:rFonts w:ascii="Cambria Math" w:hAnsi="Cambria Math"/>
                    <w:strike/>
                    <w:color w:val="7030A0"/>
                    <w:szCs w:val="24"/>
                  </w:rPr>
                </w:del>
              </m:ctrlPr>
            </m:sSubPr>
            <m:e>
              <m:r>
                <w:del w:id="1107" w:author="TRIPATHY Samarendra" w:date="2020-03-10T11:41:00Z">
                  <m:rPr>
                    <m:sty m:val="p"/>
                  </m:rPr>
                  <w:rPr>
                    <w:rFonts w:ascii="Cambria Math" w:hAnsi="Cambria Math"/>
                    <w:strike/>
                    <w:color w:val="7030A0"/>
                    <w:szCs w:val="24"/>
                  </w:rPr>
                  <m:t>EC</m:t>
                </w:del>
              </m:r>
            </m:e>
            <m:sub>
              <m:r>
                <w:del w:id="1108" w:author="TRIPATHY Samarendra" w:date="2020-03-10T11:41:00Z">
                  <m:rPr>
                    <m:sty m:val="p"/>
                  </m:rPr>
                  <w:rPr>
                    <w:rFonts w:ascii="Cambria Math" w:hAnsi="Cambria Math"/>
                    <w:strike/>
                    <w:color w:val="7030A0"/>
                    <w:szCs w:val="24"/>
                  </w:rPr>
                  <m:t>DC,CS,p</m:t>
                </w:del>
              </m:r>
            </m:sub>
          </m:sSub>
        </m:oMath>
      </m:oMathPara>
    </w:p>
    <w:p w14:paraId="7CB197B9" w14:textId="3CCD1B0D" w:rsidR="00497D09" w:rsidRPr="00BE4943" w:rsidDel="00042399" w:rsidRDefault="00497D09">
      <w:pPr>
        <w:pStyle w:val="SingleTxtG"/>
        <w:keepNext/>
        <w:keepLines/>
        <w:spacing w:before="120"/>
        <w:rPr>
          <w:del w:id="1109" w:author="TRIPATHY Samarendra" w:date="2020-03-10T11:41:00Z"/>
          <w:strike/>
          <w:color w:val="7030A0"/>
          <w:szCs w:val="24"/>
        </w:rPr>
        <w:pPrChange w:id="1110" w:author="TRIPATHY Samarendra" w:date="2020-03-10T11:41:00Z">
          <w:pPr>
            <w:pStyle w:val="SingleTxtG"/>
            <w:keepNext/>
            <w:keepLines/>
            <w:ind w:left="2268"/>
          </w:pPr>
        </w:pPrChange>
      </w:pPr>
      <w:del w:id="1111" w:author="TRIPATHY Samarendra" w:date="2020-03-10T11:41:00Z">
        <w:r w:rsidRPr="00BE4943" w:rsidDel="00042399">
          <w:rPr>
            <w:strike/>
            <w:color w:val="7030A0"/>
            <w:szCs w:val="24"/>
          </w:rPr>
          <w:delText>where:</w:delText>
        </w:r>
      </w:del>
    </w:p>
    <w:p w14:paraId="44168F77" w14:textId="44508CE5" w:rsidR="00497D09" w:rsidRPr="00BE4943" w:rsidDel="00042399" w:rsidRDefault="00311BD7">
      <w:pPr>
        <w:pStyle w:val="SingleTxtG"/>
        <w:keepNext/>
        <w:keepLines/>
        <w:spacing w:before="120"/>
        <w:rPr>
          <w:del w:id="1112" w:author="TRIPATHY Samarendra" w:date="2020-03-10T11:41:00Z"/>
          <w:strike/>
          <w:color w:val="7030A0"/>
          <w:szCs w:val="24"/>
        </w:rPr>
        <w:pPrChange w:id="1113" w:author="TRIPATHY Samarendra" w:date="2020-03-10T11:41:00Z">
          <w:pPr>
            <w:pStyle w:val="SingleTxtG"/>
            <w:ind w:left="3402" w:hanging="1134"/>
          </w:pPr>
        </w:pPrChange>
      </w:pPr>
      <m:oMath>
        <m:sSub>
          <m:sSubPr>
            <m:ctrlPr>
              <w:del w:id="1114" w:author="TRIPATHY Samarendra" w:date="2020-03-10T11:41:00Z">
                <w:rPr>
                  <w:rFonts w:ascii="Cambria Math" w:hAnsi="Cambria Math"/>
                  <w:strike/>
                  <w:color w:val="7030A0"/>
                  <w:szCs w:val="24"/>
                </w:rPr>
              </w:del>
            </m:ctrlPr>
          </m:sSubPr>
          <m:e>
            <m:r>
              <w:del w:id="1115" w:author="TRIPATHY Samarendra" w:date="2020-03-10T11:41:00Z">
                <m:rPr>
                  <m:sty m:val="p"/>
                </m:rPr>
                <w:rPr>
                  <w:rFonts w:ascii="Cambria Math" w:hAnsi="Cambria Math"/>
                  <w:strike/>
                  <w:color w:val="7030A0"/>
                  <w:szCs w:val="24"/>
                </w:rPr>
                <m:t>FC</m:t>
              </w:del>
            </m:r>
          </m:e>
          <m:sub>
            <m:r>
              <w:del w:id="1116" w:author="TRIPATHY Samarendra" w:date="2020-03-10T11:41:00Z">
                <m:rPr>
                  <m:sty m:val="p"/>
                </m:rPr>
                <w:rPr>
                  <w:rFonts w:ascii="Cambria Math" w:hAnsi="Cambria Math"/>
                  <w:strike/>
                  <w:color w:val="7030A0"/>
                  <w:szCs w:val="24"/>
                </w:rPr>
                <m:t>CS,p</m:t>
              </w:del>
            </m:r>
          </m:sub>
        </m:sSub>
      </m:oMath>
      <w:del w:id="1117" w:author="TRIPATHY Samarendra" w:date="2020-03-10T11:41:00Z">
        <w:r w:rsidR="00497D09" w:rsidRPr="00BE4943" w:rsidDel="00042399">
          <w:rPr>
            <w:strike/>
            <w:color w:val="7030A0"/>
            <w:szCs w:val="24"/>
          </w:rPr>
          <w:tab/>
          <w:delText>is the charge-sustaining fuel consumption of phase p of the charge-sustaining Type 1 test according to Table A8/7, step No. 2, kg/100 km;</w:delText>
        </w:r>
      </w:del>
    </w:p>
    <w:p w14:paraId="308A9A6E" w14:textId="45B7838F" w:rsidR="00497D09" w:rsidRPr="00BE4943" w:rsidDel="00042399" w:rsidRDefault="00311BD7">
      <w:pPr>
        <w:pStyle w:val="SingleTxtG"/>
        <w:keepNext/>
        <w:keepLines/>
        <w:spacing w:before="120"/>
        <w:rPr>
          <w:del w:id="1118" w:author="TRIPATHY Samarendra" w:date="2020-03-10T11:41:00Z"/>
          <w:strike/>
          <w:color w:val="7030A0"/>
          <w:szCs w:val="24"/>
        </w:rPr>
        <w:pPrChange w:id="1119" w:author="TRIPATHY Samarendra" w:date="2020-03-10T11:41:00Z">
          <w:pPr>
            <w:pStyle w:val="SingleTxtG"/>
            <w:ind w:left="3402" w:hanging="1134"/>
          </w:pPr>
        </w:pPrChange>
      </w:pPr>
      <m:oMath>
        <m:sSub>
          <m:sSubPr>
            <m:ctrlPr>
              <w:del w:id="1120" w:author="TRIPATHY Samarendra" w:date="2020-03-10T11:41:00Z">
                <w:rPr>
                  <w:rFonts w:ascii="Cambria Math" w:hAnsi="Cambria Math"/>
                  <w:strike/>
                  <w:color w:val="7030A0"/>
                  <w:szCs w:val="24"/>
                </w:rPr>
              </w:del>
            </m:ctrlPr>
          </m:sSubPr>
          <m:e>
            <m:r>
              <w:del w:id="1121" w:author="TRIPATHY Samarendra" w:date="2020-03-10T11:41:00Z">
                <m:rPr>
                  <m:sty m:val="p"/>
                </m:rPr>
                <w:rPr>
                  <w:rFonts w:ascii="Cambria Math" w:hAnsi="Cambria Math"/>
                  <w:strike/>
                  <w:color w:val="7030A0"/>
                  <w:szCs w:val="24"/>
                </w:rPr>
                <m:t>FC</m:t>
              </w:del>
            </m:r>
          </m:e>
          <m:sub>
            <m:r>
              <w:del w:id="1122" w:author="TRIPATHY Samarendra" w:date="2020-03-10T11:41:00Z">
                <m:rPr>
                  <m:sty m:val="p"/>
                </m:rPr>
                <w:rPr>
                  <w:rFonts w:ascii="Cambria Math" w:hAnsi="Cambria Math"/>
                  <w:strike/>
                  <w:color w:val="7030A0"/>
                  <w:szCs w:val="24"/>
                </w:rPr>
                <m:t>CS,nb,p</m:t>
              </w:del>
            </m:r>
          </m:sub>
        </m:sSub>
      </m:oMath>
      <w:del w:id="1123" w:author="TRIPATHY Samarendra" w:date="2020-03-10T11:41:00Z">
        <w:r w:rsidR="00497D09" w:rsidRPr="00BE4943" w:rsidDel="00042399">
          <w:rPr>
            <w:strike/>
            <w:color w:val="7030A0"/>
            <w:szCs w:val="24"/>
            <w:vertAlign w:val="subscript"/>
          </w:rPr>
          <w:tab/>
        </w:r>
        <w:r w:rsidR="00497D09" w:rsidRPr="00BE4943" w:rsidDel="00042399">
          <w:rPr>
            <w:strike/>
            <w:color w:val="7030A0"/>
            <w:szCs w:val="24"/>
          </w:rPr>
          <w:delText>is the non-balanced fuel consumption of phase p of the charge-sustaining Type 1 test, not corrected for the energy balance, according to Table A8/7, step No. 1, kg/100 km;</w:delText>
        </w:r>
      </w:del>
    </w:p>
    <w:p w14:paraId="50532B67" w14:textId="355663D3" w:rsidR="00497D09" w:rsidRPr="00BE4943" w:rsidDel="00042399" w:rsidRDefault="00497D09">
      <w:pPr>
        <w:pStyle w:val="SingleTxtG"/>
        <w:keepNext/>
        <w:keepLines/>
        <w:spacing w:before="120"/>
        <w:rPr>
          <w:del w:id="1124" w:author="TRIPATHY Samarendra" w:date="2020-03-10T11:41:00Z"/>
          <w:strike/>
          <w:color w:val="7030A0"/>
          <w:szCs w:val="24"/>
        </w:rPr>
        <w:pPrChange w:id="1125" w:author="TRIPATHY Samarendra" w:date="2020-03-10T11:41:00Z">
          <w:pPr>
            <w:pStyle w:val="SingleTxtG"/>
            <w:ind w:left="3402" w:hanging="1134"/>
          </w:pPr>
        </w:pPrChange>
      </w:pPr>
      <m:oMath>
        <m:r>
          <w:del w:id="1126" w:author="TRIPATHY Samarendra" w:date="2020-03-10T11:41:00Z">
            <m:rPr>
              <m:sty m:val="p"/>
            </m:rPr>
            <w:rPr>
              <w:rFonts w:ascii="Cambria Math" w:hAnsi="Cambria Math"/>
              <w:strike/>
              <w:color w:val="7030A0"/>
              <w:szCs w:val="24"/>
            </w:rPr>
            <m:t xml:space="preserve"> </m:t>
          </w:del>
        </m:r>
        <m:sSub>
          <m:sSubPr>
            <m:ctrlPr>
              <w:del w:id="1127" w:author="TRIPATHY Samarendra" w:date="2020-03-10T11:41:00Z">
                <w:rPr>
                  <w:rFonts w:ascii="Cambria Math" w:hAnsi="Cambria Math"/>
                  <w:strike/>
                  <w:color w:val="7030A0"/>
                  <w:szCs w:val="24"/>
                </w:rPr>
              </w:del>
            </m:ctrlPr>
          </m:sSubPr>
          <m:e>
            <m:r>
              <w:del w:id="1128" w:author="TRIPATHY Samarendra" w:date="2020-03-10T11:41:00Z">
                <m:rPr>
                  <m:sty m:val="p"/>
                </m:rPr>
                <w:rPr>
                  <w:rFonts w:ascii="Cambria Math" w:hAnsi="Cambria Math"/>
                  <w:strike/>
                  <w:color w:val="7030A0"/>
                  <w:szCs w:val="24"/>
                </w:rPr>
                <m:t>EC</m:t>
              </w:del>
            </m:r>
          </m:e>
          <m:sub>
            <m:r>
              <w:del w:id="1129" w:author="TRIPATHY Samarendra" w:date="2020-03-10T11:41:00Z">
                <m:rPr>
                  <m:sty m:val="p"/>
                </m:rPr>
                <w:rPr>
                  <w:rFonts w:ascii="Cambria Math" w:hAnsi="Cambria Math"/>
                  <w:strike/>
                  <w:color w:val="7030A0"/>
                  <w:szCs w:val="24"/>
                </w:rPr>
                <m:t>DC,CS,p</m:t>
              </w:del>
            </m:r>
          </m:sub>
        </m:sSub>
      </m:oMath>
      <w:del w:id="1130" w:author="TRIPATHY Samarendra" w:date="2020-03-10T11:41:00Z">
        <w:r w:rsidRPr="00BE4943" w:rsidDel="00042399">
          <w:rPr>
            <w:strike/>
            <w:color w:val="7030A0"/>
            <w:szCs w:val="24"/>
          </w:rPr>
          <w:tab/>
          <w:delText>is the electric energy consumption of phase p of the charge-sustaining Type 1 test, determined according to paragraph 4.3. of this annex, Wh/km;</w:delText>
        </w:r>
      </w:del>
    </w:p>
    <w:p w14:paraId="21B4E629" w14:textId="641BD7D2" w:rsidR="00497D09" w:rsidRPr="00BE4943" w:rsidDel="00042399" w:rsidRDefault="00311BD7">
      <w:pPr>
        <w:pStyle w:val="SingleTxtG"/>
        <w:keepNext/>
        <w:keepLines/>
        <w:spacing w:before="120"/>
        <w:rPr>
          <w:del w:id="1131" w:author="TRIPATHY Samarendra" w:date="2020-03-10T11:41:00Z"/>
          <w:strike/>
          <w:color w:val="7030A0"/>
          <w:szCs w:val="24"/>
        </w:rPr>
        <w:pPrChange w:id="1132" w:author="TRIPATHY Samarendra" w:date="2020-03-10T11:41:00Z">
          <w:pPr>
            <w:pStyle w:val="SingleTxtG"/>
            <w:ind w:left="3402" w:hanging="1134"/>
          </w:pPr>
        </w:pPrChange>
      </w:pPr>
      <m:oMath>
        <m:sSub>
          <m:sSubPr>
            <m:ctrlPr>
              <w:del w:id="1133" w:author="TRIPATHY Samarendra" w:date="2020-03-10T11:41:00Z">
                <w:rPr>
                  <w:rFonts w:ascii="Cambria Math" w:hAnsi="Cambria Math"/>
                  <w:strike/>
                  <w:color w:val="7030A0"/>
                  <w:szCs w:val="24"/>
                </w:rPr>
              </w:del>
            </m:ctrlPr>
          </m:sSubPr>
          <m:e>
            <m:r>
              <w:del w:id="1134" w:author="TRIPATHY Samarendra" w:date="2020-03-10T11:41:00Z">
                <m:rPr>
                  <m:sty m:val="p"/>
                </m:rPr>
                <w:rPr>
                  <w:rFonts w:ascii="Cambria Math" w:hAnsi="Cambria Math"/>
                  <w:strike/>
                  <w:color w:val="7030A0"/>
                  <w:szCs w:val="24"/>
                </w:rPr>
                <m:t>K</m:t>
              </w:del>
            </m:r>
          </m:e>
          <m:sub>
            <m:r>
              <w:del w:id="1135" w:author="TRIPATHY Samarendra" w:date="2020-03-10T11:41:00Z">
                <m:rPr>
                  <m:sty m:val="p"/>
                </m:rPr>
                <w:rPr>
                  <w:rFonts w:ascii="Cambria Math" w:hAnsi="Cambria Math"/>
                  <w:strike/>
                  <w:color w:val="7030A0"/>
                  <w:szCs w:val="24"/>
                </w:rPr>
                <m:t>fuel,FCHV,p</m:t>
              </w:del>
            </m:r>
          </m:sub>
        </m:sSub>
      </m:oMath>
      <w:del w:id="1136" w:author="TRIPATHY Samarendra" w:date="2020-03-10T11:41:00Z">
        <w:r w:rsidR="00497D09" w:rsidRPr="00BE4943" w:rsidDel="00042399">
          <w:rPr>
            <w:strike/>
            <w:color w:val="7030A0"/>
            <w:szCs w:val="24"/>
          </w:rPr>
          <w:tab/>
          <w:delText>is the fuel consumption correction coefficient for the correction of the phase p according to paragraph 2.3.1.2. of Appendix 2 to this annex, (kg/</w:delText>
        </w:r>
        <w:r w:rsidR="00497D09" w:rsidRPr="00BE4943" w:rsidDel="00042399">
          <w:rPr>
            <w:strike/>
            <w:color w:val="7030A0"/>
          </w:rPr>
          <w:delText>100 km)</w:delText>
        </w:r>
        <w:r w:rsidR="00497D09" w:rsidRPr="00BE4943" w:rsidDel="00042399">
          <w:rPr>
            <w:strike/>
            <w:color w:val="7030A0"/>
            <w:szCs w:val="24"/>
          </w:rPr>
          <w:delText>/(Wh/km);</w:delText>
        </w:r>
      </w:del>
    </w:p>
    <w:p w14:paraId="33EE8145" w14:textId="7716A7B6" w:rsidR="00497D09" w:rsidRDefault="00497D09">
      <w:pPr>
        <w:pStyle w:val="SingleTxtG"/>
        <w:keepNext/>
        <w:keepLines/>
        <w:spacing w:before="120"/>
        <w:rPr>
          <w:ins w:id="1137" w:author="TRIPATHY Samarendra" w:date="2020-03-10T12:08:00Z"/>
          <w:strike/>
          <w:color w:val="7030A0"/>
          <w:szCs w:val="24"/>
        </w:rPr>
      </w:pPr>
      <m:oMath>
        <m:r>
          <w:del w:id="1138" w:author="TRIPATHY Samarendra" w:date="2020-03-10T11:41:00Z">
            <m:rPr>
              <m:sty m:val="p"/>
            </m:rPr>
            <w:rPr>
              <w:rFonts w:ascii="Cambria Math" w:hAnsi="Cambria Math"/>
              <w:strike/>
              <w:color w:val="7030A0"/>
              <w:szCs w:val="24"/>
            </w:rPr>
            <m:t>p</m:t>
          </w:del>
        </m:r>
      </m:oMath>
      <w:del w:id="1139" w:author="TRIPATHY Samarendra" w:date="2020-03-10T11:41:00Z">
        <w:r w:rsidRPr="00BE4943" w:rsidDel="00042399">
          <w:rPr>
            <w:strike/>
            <w:color w:val="7030A0"/>
            <w:szCs w:val="24"/>
          </w:rPr>
          <w:tab/>
          <w:delText>is the index of the individual phase within the applicable WLTP test cycle.</w:delText>
        </w:r>
      </w:del>
    </w:p>
    <w:p w14:paraId="3B2CF837" w14:textId="77777777" w:rsidR="000E4D04" w:rsidRPr="00BE4943" w:rsidRDefault="000E4D04">
      <w:pPr>
        <w:pStyle w:val="SingleTxtG"/>
        <w:keepNext/>
        <w:keepLines/>
        <w:spacing w:before="120"/>
        <w:rPr>
          <w:strike/>
          <w:color w:val="7030A0"/>
          <w:szCs w:val="24"/>
        </w:rPr>
        <w:pPrChange w:id="1140" w:author="TRIPATHY Samarendra" w:date="2020-03-10T11:41:00Z">
          <w:pPr>
            <w:pStyle w:val="SingleTxtG"/>
            <w:tabs>
              <w:tab w:val="left" w:pos="7938"/>
            </w:tabs>
            <w:ind w:left="3402" w:hanging="1134"/>
          </w:pPr>
        </w:pPrChange>
      </w:pPr>
    </w:p>
    <w:p w14:paraId="5FE20DC1" w14:textId="7099C6D0" w:rsidR="00497D09" w:rsidRPr="00BE4943" w:rsidRDefault="00497D09" w:rsidP="00497D09">
      <w:pPr>
        <w:pStyle w:val="SingleTxtG"/>
        <w:ind w:left="2268" w:hanging="1134"/>
        <w:rPr>
          <w:color w:val="A6A6A6" w:themeColor="background1" w:themeShade="A6"/>
          <w:szCs w:val="24"/>
        </w:rPr>
      </w:pPr>
      <w:r w:rsidRPr="00BE4943">
        <w:rPr>
          <w:color w:val="A6A6A6" w:themeColor="background1" w:themeShade="A6"/>
          <w:szCs w:val="24"/>
        </w:rPr>
        <w:t>4.2.2.</w:t>
      </w:r>
      <w:r w:rsidRPr="00BE4943">
        <w:rPr>
          <w:color w:val="A6A6A6" w:themeColor="background1" w:themeShade="A6"/>
          <w:szCs w:val="24"/>
        </w:rPr>
        <w:tab/>
      </w:r>
      <w:r w:rsidR="00A2614E" w:rsidRPr="00BE4943">
        <w:rPr>
          <w:color w:val="A6A6A6" w:themeColor="background1" w:themeShade="A6"/>
          <w:szCs w:val="24"/>
        </w:rPr>
        <w:t>The</w:t>
      </w:r>
      <w:r w:rsidRPr="00BE4943">
        <w:rPr>
          <w:color w:val="A6A6A6" w:themeColor="background1" w:themeShade="A6"/>
          <w:szCs w:val="24"/>
        </w:rPr>
        <w:t xml:space="preserve"> charge-depleting fuel consumption for OVC-HEVs </w:t>
      </w:r>
    </w:p>
    <w:p w14:paraId="58AE22CE" w14:textId="6D63FC0B" w:rsidR="00B607BA" w:rsidRPr="00BE4943" w:rsidRDefault="00B607BA" w:rsidP="00497D09">
      <w:pPr>
        <w:pStyle w:val="SingleTxtG"/>
        <w:ind w:left="2268"/>
        <w:rPr>
          <w:color w:val="A6A6A6" w:themeColor="background1" w:themeShade="A6"/>
          <w:szCs w:val="24"/>
        </w:rPr>
      </w:pPr>
      <w:r w:rsidRPr="00BE4943">
        <w:rPr>
          <w:color w:val="A6A6A6" w:themeColor="background1" w:themeShade="A6"/>
          <w:lang w:eastAsia="en-GB"/>
        </w:rPr>
        <w:t>For 4-phase WLTP test:</w:t>
      </w:r>
    </w:p>
    <w:p w14:paraId="7E368F35" w14:textId="2703D279" w:rsidR="00497D09" w:rsidRPr="00BE4943" w:rsidRDefault="00497D09" w:rsidP="00497D09">
      <w:pPr>
        <w:pStyle w:val="SingleTxtG"/>
        <w:ind w:left="2268"/>
        <w:rPr>
          <w:color w:val="A6A6A6" w:themeColor="background1" w:themeShade="A6"/>
          <w:szCs w:val="24"/>
        </w:rPr>
      </w:pPr>
      <w:r w:rsidRPr="00BE4943">
        <w:rPr>
          <w:color w:val="A6A6A6" w:themeColor="background1" w:themeShade="A6"/>
          <w:szCs w:val="24"/>
        </w:rPr>
        <w:t xml:space="preserve">The utility factor-weighted charge-depleting fuel consumption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FC</m:t>
            </m:r>
          </m:e>
          <m:sub>
            <m:r>
              <m:rPr>
                <m:sty m:val="p"/>
              </m:rPr>
              <w:rPr>
                <w:rFonts w:ascii="Cambria Math" w:hAnsi="Cambria Math"/>
                <w:color w:val="A6A6A6" w:themeColor="background1" w:themeShade="A6"/>
                <w:szCs w:val="24"/>
              </w:rPr>
              <m:t>CD</m:t>
            </m:r>
          </m:sub>
        </m:sSub>
      </m:oMath>
      <w:r w:rsidRPr="00BE4943">
        <w:rPr>
          <w:color w:val="A6A6A6" w:themeColor="background1" w:themeShade="A6"/>
          <w:szCs w:val="24"/>
        </w:rPr>
        <w:t xml:space="preserve"> shall be calculated </w:t>
      </w:r>
      <w:r w:rsidRPr="00BE4943">
        <w:rPr>
          <w:bCs/>
          <w:color w:val="A6A6A6" w:themeColor="background1" w:themeShade="A6"/>
          <w:szCs w:val="24"/>
        </w:rPr>
        <w:t>using the following equation:</w:t>
      </w:r>
    </w:p>
    <w:p w14:paraId="0E20EC41" w14:textId="77777777" w:rsidR="00497D09" w:rsidRPr="00BE4943" w:rsidRDefault="00311BD7" w:rsidP="00497D09">
      <w:pPr>
        <w:pStyle w:val="SingleTxtG"/>
        <w:tabs>
          <w:tab w:val="right" w:pos="8647"/>
        </w:tabs>
        <w:ind w:left="2268" w:right="992"/>
        <w:rPr>
          <w:color w:val="A6A6A6" w:themeColor="background1" w:themeShade="A6"/>
          <w:szCs w:val="24"/>
        </w:rPr>
      </w:pPr>
      <m:oMathPara>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FC</m:t>
              </m:r>
            </m:e>
            <m:sub>
              <m:r>
                <m:rPr>
                  <m:sty m:val="p"/>
                </m:rPr>
                <w:rPr>
                  <w:rFonts w:ascii="Cambria Math" w:hAnsi="Cambria Math"/>
                  <w:color w:val="A6A6A6" w:themeColor="background1" w:themeShade="A6"/>
                  <w:szCs w:val="24"/>
                </w:rPr>
                <m:t>CD</m:t>
              </m:r>
            </m:sub>
          </m:sSub>
          <m:r>
            <m:rPr>
              <m:sty m:val="p"/>
            </m:rPr>
            <w:rPr>
              <w:rFonts w:ascii="Cambria Math" w:hAnsi="Cambria Math"/>
              <w:color w:val="A6A6A6" w:themeColor="background1" w:themeShade="A6"/>
              <w:szCs w:val="24"/>
            </w:rPr>
            <m:t xml:space="preserve">= </m:t>
          </m:r>
          <m:f>
            <m:fPr>
              <m:ctrlPr>
                <w:rPr>
                  <w:rFonts w:ascii="Cambria Math" w:hAnsi="Cambria Math"/>
                  <w:color w:val="A6A6A6" w:themeColor="background1" w:themeShade="A6"/>
                  <w:szCs w:val="24"/>
                </w:rPr>
              </m:ctrlPr>
            </m:fPr>
            <m:num>
              <m:nary>
                <m:naryPr>
                  <m:chr m:val="∑"/>
                  <m:limLoc m:val="undOvr"/>
                  <m:ctrlPr>
                    <w:rPr>
                      <w:rFonts w:ascii="Cambria Math" w:hAnsi="Cambria Math"/>
                      <w:color w:val="A6A6A6" w:themeColor="background1" w:themeShade="A6"/>
                      <w:szCs w:val="24"/>
                    </w:rPr>
                  </m:ctrlPr>
                </m:naryPr>
                <m:sub>
                  <m:r>
                    <m:rPr>
                      <m:sty m:val="p"/>
                    </m:rPr>
                    <w:rPr>
                      <w:rFonts w:ascii="Cambria Math" w:hAnsi="Cambria Math"/>
                      <w:color w:val="A6A6A6" w:themeColor="background1" w:themeShade="A6"/>
                      <w:szCs w:val="24"/>
                    </w:rPr>
                    <m:t>j=1</m:t>
                  </m:r>
                </m:sub>
                <m:sup>
                  <m:r>
                    <m:rPr>
                      <m:sty m:val="p"/>
                    </m:rPr>
                    <w:rPr>
                      <w:rFonts w:ascii="Cambria Math" w:hAnsi="Cambria Math"/>
                      <w:color w:val="A6A6A6" w:themeColor="background1" w:themeShade="A6"/>
                      <w:szCs w:val="24"/>
                    </w:rPr>
                    <m:t>k</m:t>
                  </m:r>
                </m:sup>
                <m:e>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UF</m:t>
                      </m:r>
                    </m:e>
                    <m:sub>
                      <m:r>
                        <m:rPr>
                          <m:sty m:val="p"/>
                        </m:rPr>
                        <w:rPr>
                          <w:rFonts w:ascii="Cambria Math" w:hAnsi="Cambria Math"/>
                          <w:color w:val="A6A6A6" w:themeColor="background1" w:themeShade="A6"/>
                          <w:szCs w:val="24"/>
                        </w:rPr>
                        <m:t xml:space="preserve">j </m:t>
                      </m:r>
                    </m:sub>
                  </m:sSub>
                  <m:r>
                    <m:rPr>
                      <m:sty m:val="p"/>
                    </m:rPr>
                    <w:rPr>
                      <w:rFonts w:ascii="Cambria Math" w:hAnsi="Cambria Math"/>
                      <w:color w:val="A6A6A6" w:themeColor="background1" w:themeShade="A6"/>
                    </w:rPr>
                    <m:t>×</m:t>
                  </m:r>
                  <m:r>
                    <m:rPr>
                      <m:sty m:val="p"/>
                    </m:rPr>
                    <w:rPr>
                      <w:rFonts w:ascii="Cambria Math" w:hAnsi="Cambria Math"/>
                      <w:color w:val="A6A6A6" w:themeColor="background1" w:themeShade="A6"/>
                      <w:szCs w:val="24"/>
                    </w:rPr>
                    <m:t xml:space="preserve"> </m:t>
                  </m:r>
                </m:e>
              </m:nary>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FC</m:t>
                  </m:r>
                </m:e>
                <m:sub>
                  <m:r>
                    <m:rPr>
                      <m:sty m:val="p"/>
                    </m:rPr>
                    <w:rPr>
                      <w:rFonts w:ascii="Cambria Math" w:hAnsi="Cambria Math"/>
                      <w:color w:val="A6A6A6" w:themeColor="background1" w:themeShade="A6"/>
                      <w:szCs w:val="24"/>
                    </w:rPr>
                    <m:t>CD,j</m:t>
                  </m:r>
                </m:sub>
              </m:sSub>
              <m:r>
                <m:rPr>
                  <m:sty m:val="p"/>
                </m:rPr>
                <w:rPr>
                  <w:rFonts w:ascii="Cambria Math" w:hAnsi="Cambria Math"/>
                  <w:color w:val="A6A6A6" w:themeColor="background1" w:themeShade="A6"/>
                  <w:szCs w:val="24"/>
                </w:rPr>
                <m:t>)</m:t>
              </m:r>
            </m:num>
            <m:den>
              <m:nary>
                <m:naryPr>
                  <m:chr m:val="∑"/>
                  <m:limLoc m:val="undOvr"/>
                  <m:ctrlPr>
                    <w:rPr>
                      <w:rFonts w:ascii="Cambria Math" w:hAnsi="Cambria Math"/>
                      <w:color w:val="A6A6A6" w:themeColor="background1" w:themeShade="A6"/>
                      <w:szCs w:val="24"/>
                    </w:rPr>
                  </m:ctrlPr>
                </m:naryPr>
                <m:sub>
                  <m:r>
                    <m:rPr>
                      <m:sty m:val="p"/>
                    </m:rPr>
                    <w:rPr>
                      <w:rFonts w:ascii="Cambria Math" w:hAnsi="Cambria Math"/>
                      <w:color w:val="A6A6A6" w:themeColor="background1" w:themeShade="A6"/>
                      <w:szCs w:val="24"/>
                    </w:rPr>
                    <m:t>j=1</m:t>
                  </m:r>
                </m:sub>
                <m:sup>
                  <m:r>
                    <m:rPr>
                      <m:sty m:val="p"/>
                    </m:rPr>
                    <w:rPr>
                      <w:rFonts w:ascii="Cambria Math" w:hAnsi="Cambria Math"/>
                      <w:color w:val="A6A6A6" w:themeColor="background1" w:themeShade="A6"/>
                      <w:szCs w:val="24"/>
                    </w:rPr>
                    <m:t>k</m:t>
                  </m:r>
                </m:sup>
                <m:e>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UF</m:t>
                      </m:r>
                    </m:e>
                    <m:sub>
                      <m:r>
                        <m:rPr>
                          <m:sty m:val="p"/>
                        </m:rPr>
                        <w:rPr>
                          <w:rFonts w:ascii="Cambria Math" w:hAnsi="Cambria Math"/>
                          <w:color w:val="A6A6A6" w:themeColor="background1" w:themeShade="A6"/>
                          <w:szCs w:val="24"/>
                        </w:rPr>
                        <m:t>j</m:t>
                      </m:r>
                    </m:sub>
                  </m:sSub>
                </m:e>
              </m:nary>
            </m:den>
          </m:f>
        </m:oMath>
      </m:oMathPara>
    </w:p>
    <w:p w14:paraId="201420CE" w14:textId="77777777" w:rsidR="00497D09" w:rsidRPr="00BE4943" w:rsidRDefault="00497D09" w:rsidP="00497D09">
      <w:pPr>
        <w:pStyle w:val="SingleTxtG"/>
        <w:ind w:left="2268"/>
        <w:rPr>
          <w:color w:val="A6A6A6" w:themeColor="background1" w:themeShade="A6"/>
          <w:szCs w:val="24"/>
        </w:rPr>
      </w:pPr>
      <w:r w:rsidRPr="00BE4943">
        <w:rPr>
          <w:color w:val="A6A6A6" w:themeColor="background1" w:themeShade="A6"/>
          <w:szCs w:val="24"/>
        </w:rPr>
        <w:t>where:</w:t>
      </w:r>
    </w:p>
    <w:p w14:paraId="3F3B323D" w14:textId="30FE3756" w:rsidR="00497D09" w:rsidRPr="00BE4943" w:rsidRDefault="00311BD7"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FC</m:t>
            </m:r>
          </m:e>
          <m:sub>
            <m:r>
              <m:rPr>
                <m:sty m:val="p"/>
              </m:rPr>
              <w:rPr>
                <w:rFonts w:ascii="Cambria Math" w:hAnsi="Cambria Math"/>
                <w:color w:val="A6A6A6" w:themeColor="background1" w:themeShade="A6"/>
                <w:szCs w:val="24"/>
              </w:rPr>
              <m:t>CD</m:t>
            </m:r>
          </m:sub>
        </m:sSub>
      </m:oMath>
      <w:r w:rsidR="00497D09" w:rsidRPr="00BE4943">
        <w:rPr>
          <w:color w:val="A6A6A6" w:themeColor="background1" w:themeShade="A6"/>
          <w:szCs w:val="24"/>
          <w:vertAlign w:val="subscript"/>
        </w:rPr>
        <w:tab/>
      </w:r>
      <w:r w:rsidR="00497D09" w:rsidRPr="00BE4943">
        <w:rPr>
          <w:color w:val="A6A6A6" w:themeColor="background1" w:themeShade="A6"/>
          <w:szCs w:val="24"/>
        </w:rPr>
        <w:t>is the utility factor weighted charge-depleting fuel consumption, l/100 km;</w:t>
      </w:r>
    </w:p>
    <w:p w14:paraId="5D0318DD" w14:textId="39D4E95B" w:rsidR="00497D09" w:rsidRPr="00BE4943" w:rsidRDefault="00311BD7"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FC</m:t>
            </m:r>
          </m:e>
          <m:sub>
            <m:r>
              <m:rPr>
                <m:sty m:val="p"/>
              </m:rPr>
              <w:rPr>
                <w:rFonts w:ascii="Cambria Math" w:hAnsi="Cambria Math"/>
                <w:color w:val="A6A6A6" w:themeColor="background1" w:themeShade="A6"/>
                <w:szCs w:val="24"/>
              </w:rPr>
              <m:t>CD,j</m:t>
            </m:r>
          </m:sub>
        </m:sSub>
      </m:oMath>
      <w:r w:rsidR="00497D09" w:rsidRPr="00BE4943">
        <w:rPr>
          <w:color w:val="A6A6A6" w:themeColor="background1" w:themeShade="A6"/>
          <w:szCs w:val="24"/>
        </w:rPr>
        <w:tab/>
        <w:t xml:space="preserve">is the fuel consumption for phase j of the charge-depleting </w:t>
      </w:r>
      <w:r w:rsidR="004907EB" w:rsidRPr="00562AE6">
        <w:rPr>
          <w:strike/>
          <w:color w:val="7030A0"/>
        </w:rPr>
        <w:t>Type 1</w:t>
      </w:r>
      <w:r w:rsidR="00497D09" w:rsidRPr="00BE4943">
        <w:rPr>
          <w:color w:val="A6A6A6" w:themeColor="background1" w:themeShade="A6"/>
          <w:szCs w:val="24"/>
        </w:rPr>
        <w:t xml:space="preserve"> test, determined according to paragraph </w:t>
      </w:r>
      <w:proofErr w:type="gramStart"/>
      <w:r w:rsidR="00497D09" w:rsidRPr="00BE4943">
        <w:rPr>
          <w:color w:val="A6A6A6" w:themeColor="background1" w:themeShade="A6"/>
          <w:szCs w:val="24"/>
        </w:rPr>
        <w:t>6.</w:t>
      </w:r>
      <w:proofErr w:type="gramEnd"/>
      <w:r w:rsidR="00497D09" w:rsidRPr="00BE4943">
        <w:rPr>
          <w:color w:val="A6A6A6" w:themeColor="background1" w:themeShade="A6"/>
          <w:szCs w:val="24"/>
        </w:rPr>
        <w:t xml:space="preserve"> of Annex B7, l/100 km;</w:t>
      </w:r>
    </w:p>
    <w:p w14:paraId="5ADDB3CB" w14:textId="77777777" w:rsidR="00497D09" w:rsidRPr="00BE4943" w:rsidRDefault="00311BD7"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UF</m:t>
            </m:r>
          </m:e>
          <m:sub>
            <m:r>
              <m:rPr>
                <m:sty m:val="p"/>
              </m:rPr>
              <w:rPr>
                <w:rFonts w:ascii="Cambria Math" w:hAnsi="Cambria Math"/>
                <w:color w:val="A6A6A6" w:themeColor="background1" w:themeShade="A6"/>
                <w:szCs w:val="24"/>
              </w:rPr>
              <m:t xml:space="preserve">j </m:t>
            </m:r>
          </m:sub>
        </m:sSub>
      </m:oMath>
      <w:r w:rsidR="00497D09" w:rsidRPr="00BE4943">
        <w:rPr>
          <w:color w:val="A6A6A6" w:themeColor="background1" w:themeShade="A6"/>
          <w:szCs w:val="24"/>
        </w:rPr>
        <w:tab/>
        <w:t>is the utility factor of phase j according to Appendix 5 to this annex;</w:t>
      </w:r>
    </w:p>
    <w:p w14:paraId="064766F7" w14:textId="77777777" w:rsidR="00497D09" w:rsidRPr="00BE4943" w:rsidRDefault="00497D09" w:rsidP="00497D09">
      <w:pPr>
        <w:pStyle w:val="SingleTxtG"/>
        <w:ind w:left="3402" w:hanging="1134"/>
        <w:rPr>
          <w:color w:val="A6A6A6" w:themeColor="background1" w:themeShade="A6"/>
          <w:szCs w:val="24"/>
        </w:rPr>
      </w:pPr>
      <m:oMath>
        <m:r>
          <m:rPr>
            <m:sty m:val="p"/>
          </m:rPr>
          <w:rPr>
            <w:rFonts w:ascii="Cambria Math" w:hAnsi="Cambria Math"/>
            <w:color w:val="A6A6A6" w:themeColor="background1" w:themeShade="A6"/>
            <w:szCs w:val="24"/>
          </w:rPr>
          <m:t>j</m:t>
        </m:r>
      </m:oMath>
      <w:r w:rsidRPr="00BE4943">
        <w:rPr>
          <w:color w:val="A6A6A6" w:themeColor="background1" w:themeShade="A6"/>
          <w:szCs w:val="24"/>
        </w:rPr>
        <w:tab/>
        <w:t>is the index number for the considered phase;</w:t>
      </w:r>
    </w:p>
    <w:p w14:paraId="7C45BAA3" w14:textId="77777777" w:rsidR="00497D09" w:rsidRPr="00BE4943" w:rsidRDefault="00497D09" w:rsidP="00497D09">
      <w:pPr>
        <w:pStyle w:val="SingleTxtG"/>
        <w:ind w:left="3402" w:hanging="1134"/>
        <w:rPr>
          <w:color w:val="A6A6A6" w:themeColor="background1" w:themeShade="A6"/>
          <w:szCs w:val="24"/>
        </w:rPr>
      </w:pPr>
      <m:oMath>
        <m:r>
          <m:rPr>
            <m:sty m:val="p"/>
          </m:rPr>
          <w:rPr>
            <w:rFonts w:ascii="Cambria Math" w:hAnsi="Cambria Math"/>
            <w:color w:val="A6A6A6" w:themeColor="background1" w:themeShade="A6"/>
            <w:szCs w:val="24"/>
          </w:rPr>
          <m:t>k</m:t>
        </m:r>
      </m:oMath>
      <w:r w:rsidRPr="00BE4943">
        <w:rPr>
          <w:color w:val="A6A6A6" w:themeColor="background1" w:themeShade="A6"/>
          <w:szCs w:val="24"/>
        </w:rPr>
        <w:tab/>
        <w:t xml:space="preserve">is the number of phases driven up to the end of the transition cycle according </w:t>
      </w:r>
      <w:proofErr w:type="gramStart"/>
      <w:r w:rsidRPr="00BE4943">
        <w:rPr>
          <w:color w:val="A6A6A6" w:themeColor="background1" w:themeShade="A6"/>
          <w:szCs w:val="24"/>
        </w:rPr>
        <w:t>to paragraph 3.2.4.4.</w:t>
      </w:r>
      <w:proofErr w:type="gramEnd"/>
      <w:r w:rsidRPr="00BE4943">
        <w:rPr>
          <w:color w:val="A6A6A6" w:themeColor="background1" w:themeShade="A6"/>
          <w:szCs w:val="24"/>
        </w:rPr>
        <w:t xml:space="preserve"> of this annex.</w:t>
      </w:r>
    </w:p>
    <w:p w14:paraId="1A16062A" w14:textId="77777777" w:rsidR="00497D09" w:rsidRPr="00BE4943" w:rsidRDefault="00497D09" w:rsidP="00497D09">
      <w:pPr>
        <w:pStyle w:val="SingleTxtG"/>
        <w:ind w:left="3402"/>
        <w:rPr>
          <w:color w:val="A6A6A6" w:themeColor="background1" w:themeShade="A6"/>
          <w:szCs w:val="24"/>
        </w:rPr>
      </w:pPr>
      <w:r w:rsidRPr="00BE4943">
        <w:rPr>
          <w:color w:val="A6A6A6" w:themeColor="background1" w:themeShade="A6"/>
          <w:szCs w:val="24"/>
        </w:rPr>
        <w:t xml:space="preserve">In the case that the interpolation </w:t>
      </w:r>
      <w:r w:rsidRPr="00BE4943">
        <w:rPr>
          <w:color w:val="A6A6A6" w:themeColor="background1" w:themeShade="A6"/>
          <w:szCs w:val="24"/>
          <w:lang w:eastAsia="ja-JP"/>
        </w:rPr>
        <w:t>method</w:t>
      </w:r>
      <w:r w:rsidRPr="00BE4943">
        <w:rPr>
          <w:color w:val="A6A6A6" w:themeColor="background1" w:themeShade="A6"/>
          <w:szCs w:val="24"/>
        </w:rPr>
        <w:t xml:space="preserve"> is applied, k shall be the number of phases driven up to the end of the transition cycle of vehicle L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veh_L</m:t>
            </m:r>
          </m:sub>
        </m:sSub>
        <m:r>
          <w:rPr>
            <w:rFonts w:ascii="Cambria Math" w:hAnsi="Cambria Math"/>
            <w:color w:val="A6A6A6" w:themeColor="background1" w:themeShade="A6"/>
            <w:szCs w:val="24"/>
          </w:rPr>
          <m:t>.</m:t>
        </m:r>
      </m:oMath>
    </w:p>
    <w:p w14:paraId="59F731FA" w14:textId="2FC929F5" w:rsidR="00497D09" w:rsidRPr="00BE4943" w:rsidRDefault="00497D09" w:rsidP="00497D09">
      <w:pPr>
        <w:pStyle w:val="SingleTxtG"/>
        <w:ind w:left="3402"/>
        <w:rPr>
          <w:color w:val="A6A6A6" w:themeColor="background1" w:themeShade="A6"/>
          <w:szCs w:val="24"/>
        </w:rPr>
      </w:pPr>
      <w:r w:rsidRPr="00BE4943">
        <w:rPr>
          <w:color w:val="A6A6A6" w:themeColor="background1" w:themeShade="A6"/>
          <w:szCs w:val="24"/>
        </w:rPr>
        <w:t xml:space="preserve">If the transition cycle number driven by vehicle H,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veh</m:t>
                </m:r>
              </m:e>
              <m:sub>
                <m:r>
                  <m:rPr>
                    <m:sty m:val="p"/>
                  </m:rPr>
                  <w:rPr>
                    <w:rFonts w:ascii="Cambria Math" w:hAnsi="Cambria Math"/>
                    <w:color w:val="A6A6A6" w:themeColor="background1" w:themeShade="A6"/>
                    <w:szCs w:val="24"/>
                  </w:rPr>
                  <m:t>H</m:t>
                </m:r>
              </m:sub>
            </m:sSub>
          </m:sub>
        </m:sSub>
      </m:oMath>
      <w:r w:rsidRPr="00BE4943">
        <w:rPr>
          <w:color w:val="A6A6A6" w:themeColor="background1" w:themeShade="A6"/>
          <w:szCs w:val="24"/>
        </w:rPr>
        <w:t xml:space="preserve">, and, if applicable, by an individual vehicle within the vehicle interpolation family,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veh</m:t>
                </m:r>
              </m:e>
              <m:sub>
                <m:r>
                  <m:rPr>
                    <m:sty m:val="p"/>
                  </m:rPr>
                  <w:rPr>
                    <w:rFonts w:ascii="Cambria Math" w:hAnsi="Cambria Math"/>
                    <w:color w:val="A6A6A6" w:themeColor="background1" w:themeShade="A6"/>
                    <w:szCs w:val="24"/>
                  </w:rPr>
                  <m:t>ind</m:t>
                </m:r>
              </m:sub>
            </m:sSub>
          </m:sub>
        </m:sSub>
      </m:oMath>
      <w:r w:rsidRPr="00BE4943">
        <w:rPr>
          <w:color w:val="A6A6A6" w:themeColor="background1" w:themeShade="A6"/>
          <w:szCs w:val="24"/>
        </w:rPr>
        <w:t xml:space="preserve">, is lower than the transition cycle number driven by vehicle L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veh_L</m:t>
            </m:r>
          </m:sub>
        </m:sSub>
      </m:oMath>
      <w:r w:rsidRPr="00BE4943">
        <w:rPr>
          <w:color w:val="A6A6A6" w:themeColor="background1" w:themeShade="A6"/>
          <w:szCs w:val="24"/>
        </w:rPr>
        <w:t xml:space="preserve"> the confirmation cycle of vehicle H and, if applicable, an individual vehicle shall be included in the calculation. The fuel consumption of each phase of the confirmation cycle shall be calculated according to paragraph 6. of Annex B7 with the criteria emission over the complete confirmation cycle and the applicable CO</w:t>
      </w:r>
      <w:r w:rsidRPr="00BE4943">
        <w:rPr>
          <w:color w:val="A6A6A6" w:themeColor="background1" w:themeShade="A6"/>
          <w:szCs w:val="24"/>
          <w:vertAlign w:val="subscript"/>
        </w:rPr>
        <w:t>2</w:t>
      </w:r>
      <w:r w:rsidRPr="00BE4943">
        <w:rPr>
          <w:color w:val="A6A6A6" w:themeColor="background1" w:themeShade="A6"/>
          <w:szCs w:val="24"/>
        </w:rPr>
        <w:t xml:space="preserve"> phase value </w:t>
      </w:r>
      <w:r w:rsidRPr="00BE4943">
        <w:rPr>
          <w:color w:val="A6A6A6" w:themeColor="background1" w:themeShade="A6"/>
          <w:szCs w:val="24"/>
        </w:rPr>
        <w:lastRenderedPageBreak/>
        <w:t xml:space="preserve">which shall be corrected to an electric energy consumption of zero,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DC,CD,j</m:t>
            </m:r>
          </m:sub>
        </m:sSub>
        <m:r>
          <w:rPr>
            <w:rFonts w:ascii="Cambria Math" w:hAnsi="Cambria Math"/>
            <w:color w:val="A6A6A6" w:themeColor="background1" w:themeShade="A6"/>
            <w:szCs w:val="24"/>
          </w:rPr>
          <m:t>=0</m:t>
        </m:r>
      </m:oMath>
      <w:r w:rsidRPr="00BE4943">
        <w:rPr>
          <w:color w:val="A6A6A6" w:themeColor="background1" w:themeShade="A6"/>
          <w:szCs w:val="24"/>
        </w:rPr>
        <w:t>, by using the CO</w:t>
      </w:r>
      <w:r w:rsidRPr="00BE4943">
        <w:rPr>
          <w:color w:val="A6A6A6" w:themeColor="background1" w:themeShade="A6"/>
          <w:szCs w:val="24"/>
          <w:vertAlign w:val="subscript"/>
        </w:rPr>
        <w:t>2</w:t>
      </w:r>
      <w:r w:rsidRPr="00BE4943">
        <w:rPr>
          <w:color w:val="A6A6A6" w:themeColor="background1" w:themeShade="A6"/>
          <w:szCs w:val="24"/>
        </w:rPr>
        <w:t xml:space="preserve"> mass correction coefficient (K</w:t>
      </w:r>
      <w:r w:rsidRPr="00BE4943">
        <w:rPr>
          <w:color w:val="A6A6A6" w:themeColor="background1" w:themeShade="A6"/>
          <w:szCs w:val="24"/>
          <w:vertAlign w:val="subscript"/>
        </w:rPr>
        <w:t>CO2</w:t>
      </w:r>
      <w:r w:rsidRPr="00BE4943">
        <w:rPr>
          <w:color w:val="A6A6A6" w:themeColor="background1" w:themeShade="A6"/>
          <w:szCs w:val="24"/>
        </w:rPr>
        <w:t>) according to Appendix 2 to this annex.</w:t>
      </w:r>
    </w:p>
    <w:p w14:paraId="4939D644" w14:textId="77777777" w:rsidR="00B607BA" w:rsidRPr="00BE4943" w:rsidRDefault="00B607BA" w:rsidP="00B607BA">
      <w:pPr>
        <w:pStyle w:val="SingleTxtG"/>
        <w:ind w:left="2268"/>
        <w:rPr>
          <w:color w:val="A6A6A6" w:themeColor="background1" w:themeShade="A6"/>
          <w:lang w:eastAsia="en-GB"/>
        </w:rPr>
      </w:pPr>
      <w:r w:rsidRPr="00BE4943">
        <w:rPr>
          <w:color w:val="A6A6A6" w:themeColor="background1" w:themeShade="A6"/>
          <w:lang w:eastAsia="en-GB"/>
        </w:rPr>
        <w:t>For 3-phase WLTP test</w:t>
      </w:r>
    </w:p>
    <w:p w14:paraId="17249D2B" w14:textId="432F82CB" w:rsidR="00B607BA" w:rsidRPr="00BE4943" w:rsidRDefault="00B607BA" w:rsidP="00DB0011">
      <w:pPr>
        <w:pStyle w:val="SingleTxtG"/>
        <w:ind w:left="2268"/>
        <w:rPr>
          <w:color w:val="A6A6A6" w:themeColor="background1" w:themeShade="A6"/>
          <w:szCs w:val="24"/>
        </w:rPr>
      </w:pPr>
      <w:r w:rsidRPr="00BE4943">
        <w:rPr>
          <w:color w:val="A6A6A6" w:themeColor="background1" w:themeShade="A6"/>
          <w:szCs w:val="24"/>
        </w:rPr>
        <w:t xml:space="preserve">The charge-depleting fuel efficiency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FE</m:t>
            </m:r>
          </m:e>
          <m:sub>
            <m:r>
              <m:rPr>
                <m:sty m:val="p"/>
              </m:rPr>
              <w:rPr>
                <w:rFonts w:ascii="Cambria Math" w:hAnsi="Cambria Math"/>
                <w:color w:val="A6A6A6" w:themeColor="background1" w:themeShade="A6"/>
                <w:szCs w:val="24"/>
              </w:rPr>
              <m:t>CD</m:t>
            </m:r>
          </m:sub>
        </m:sSub>
      </m:oMath>
      <w:r w:rsidRPr="00BE4943">
        <w:rPr>
          <w:color w:val="A6A6A6" w:themeColor="background1" w:themeShade="A6"/>
          <w:szCs w:val="24"/>
        </w:rPr>
        <w:t xml:space="preserve"> shall be calculated </w:t>
      </w:r>
      <w:r w:rsidRPr="00BE4943">
        <w:rPr>
          <w:bCs/>
          <w:color w:val="A6A6A6" w:themeColor="background1" w:themeShade="A6"/>
          <w:szCs w:val="24"/>
        </w:rPr>
        <w:t>using the following equation:</w:t>
      </w:r>
    </w:p>
    <w:p w14:paraId="72AE3F1B" w14:textId="77777777" w:rsidR="00B607BA" w:rsidRPr="00BE4943" w:rsidRDefault="00B607BA" w:rsidP="00DB0011">
      <w:pPr>
        <w:pStyle w:val="SingleTxtG"/>
        <w:ind w:left="2127"/>
        <w:rPr>
          <w:color w:val="A6A6A6" w:themeColor="background1" w:themeShade="A6"/>
          <w:szCs w:val="24"/>
        </w:rPr>
      </w:pPr>
      <w:r w:rsidRPr="00BE4943">
        <w:rPr>
          <w:i/>
          <w:noProof/>
          <w:color w:val="A6A6A6" w:themeColor="background1" w:themeShade="A6"/>
          <w:szCs w:val="24"/>
          <w:lang w:val="en-IE" w:eastAsia="en-IE"/>
        </w:rPr>
        <w:drawing>
          <wp:inline distT="0" distB="0" distL="0" distR="0" wp14:anchorId="414B6A1B" wp14:editId="3221A7CD">
            <wp:extent cx="3427012" cy="912721"/>
            <wp:effectExtent l="0" t="0" r="2540" b="1905"/>
            <wp:docPr id="1382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rotWithShape="1">
                    <a:blip r:embed="rId19"/>
                    <a:srcRect l="41669" t="17208" r="35176" b="72406"/>
                    <a:stretch/>
                  </pic:blipFill>
                  <pic:spPr>
                    <a:xfrm>
                      <a:off x="0" y="0"/>
                      <a:ext cx="3501982" cy="932688"/>
                    </a:xfrm>
                    <a:prstGeom prst="rect">
                      <a:avLst/>
                    </a:prstGeom>
                  </pic:spPr>
                </pic:pic>
              </a:graphicData>
            </a:graphic>
          </wp:inline>
        </w:drawing>
      </w:r>
      <w:r w:rsidRPr="00BE4943">
        <w:rPr>
          <w:color w:val="A6A6A6" w:themeColor="background1" w:themeShade="A6"/>
          <w:szCs w:val="24"/>
        </w:rPr>
        <w:t>where:</w:t>
      </w:r>
    </w:p>
    <w:p w14:paraId="21B7E067" w14:textId="33927821" w:rsidR="00B607BA" w:rsidRPr="00BE4943" w:rsidRDefault="00311BD7" w:rsidP="00B607BA">
      <w:pPr>
        <w:pStyle w:val="SingleTxtG"/>
        <w:ind w:left="2268"/>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FE</m:t>
            </m:r>
          </m:e>
          <m:sub>
            <m:r>
              <m:rPr>
                <m:sty m:val="p"/>
              </m:rPr>
              <w:rPr>
                <w:rFonts w:ascii="Cambria Math" w:hAnsi="Cambria Math"/>
                <w:color w:val="A6A6A6" w:themeColor="background1" w:themeShade="A6"/>
                <w:szCs w:val="24"/>
              </w:rPr>
              <m:t>CD</m:t>
            </m:r>
          </m:sub>
        </m:sSub>
      </m:oMath>
      <w:r w:rsidR="00B607BA" w:rsidRPr="00BE4943">
        <w:rPr>
          <w:color w:val="A6A6A6" w:themeColor="background1" w:themeShade="A6"/>
          <w:szCs w:val="24"/>
          <w:vertAlign w:val="subscript"/>
        </w:rPr>
        <w:tab/>
      </w:r>
      <w:r w:rsidR="00B607BA" w:rsidRPr="00BE4943">
        <w:rPr>
          <w:color w:val="A6A6A6" w:themeColor="background1" w:themeShade="A6"/>
          <w:szCs w:val="24"/>
        </w:rPr>
        <w:t>is the charge-depleting fuel efficiency, km/l;</w:t>
      </w:r>
    </w:p>
    <w:p w14:paraId="262890FB" w14:textId="24363326" w:rsidR="00B607BA" w:rsidRPr="00BE4943" w:rsidRDefault="00311BD7" w:rsidP="00B607BA">
      <w:pPr>
        <w:pStyle w:val="SingleTxtG"/>
        <w:ind w:left="2268"/>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R</m:t>
            </m:r>
          </m:e>
          <m:sub>
            <m:r>
              <m:rPr>
                <m:sty m:val="p"/>
              </m:rPr>
              <w:rPr>
                <w:rFonts w:ascii="Cambria Math" w:hAnsi="Cambria Math"/>
                <w:color w:val="A6A6A6" w:themeColor="background1" w:themeShade="A6"/>
                <w:szCs w:val="24"/>
              </w:rPr>
              <m:t>CDA</m:t>
            </m:r>
          </m:sub>
        </m:sSub>
      </m:oMath>
      <w:r w:rsidR="00B607BA" w:rsidRPr="00BE4943">
        <w:rPr>
          <w:color w:val="A6A6A6" w:themeColor="background1" w:themeShade="A6"/>
          <w:szCs w:val="24"/>
        </w:rPr>
        <w:tab/>
        <w:t>actual charge-depleting range defined in paragraph 4.4.5. of this Annex, km;</w:t>
      </w:r>
    </w:p>
    <w:p w14:paraId="7D4EC48C" w14:textId="4EA8E5C8" w:rsidR="00B607BA" w:rsidRPr="00BE4943" w:rsidRDefault="00311BD7" w:rsidP="00B607BA">
      <w:pPr>
        <w:pStyle w:val="SingleTxtG"/>
        <w:ind w:left="2268"/>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FE</m:t>
            </m:r>
          </m:e>
          <m:sub>
            <m:r>
              <m:rPr>
                <m:sty m:val="p"/>
              </m:rPr>
              <w:rPr>
                <w:rFonts w:ascii="Cambria Math" w:hAnsi="Cambria Math"/>
                <w:color w:val="A6A6A6" w:themeColor="background1" w:themeShade="A6"/>
                <w:szCs w:val="24"/>
              </w:rPr>
              <m:t>CD,c</m:t>
            </m:r>
          </m:sub>
        </m:sSub>
      </m:oMath>
      <w:r w:rsidR="00B607BA" w:rsidRPr="00BE4943">
        <w:rPr>
          <w:color w:val="A6A6A6" w:themeColor="background1" w:themeShade="A6"/>
          <w:szCs w:val="24"/>
        </w:rPr>
        <w:tab/>
        <w:t xml:space="preserve">is the fuel efficiency for cycle c of the charge-depleting </w:t>
      </w:r>
      <w:r w:rsidR="004907EB" w:rsidRPr="00562AE6">
        <w:rPr>
          <w:strike/>
          <w:color w:val="7030A0"/>
        </w:rPr>
        <w:t>Type 1</w:t>
      </w:r>
      <w:r w:rsidR="00B607BA" w:rsidRPr="00BE4943">
        <w:rPr>
          <w:color w:val="A6A6A6" w:themeColor="background1" w:themeShade="A6"/>
          <w:szCs w:val="24"/>
        </w:rPr>
        <w:t xml:space="preserve"> test, determined according to paragraph </w:t>
      </w:r>
      <w:proofErr w:type="gramStart"/>
      <w:r w:rsidR="00B607BA" w:rsidRPr="00BE4943">
        <w:rPr>
          <w:color w:val="A6A6A6" w:themeColor="background1" w:themeShade="A6"/>
          <w:szCs w:val="24"/>
        </w:rPr>
        <w:t>6.</w:t>
      </w:r>
      <w:proofErr w:type="gramEnd"/>
      <w:r w:rsidR="00B607BA" w:rsidRPr="00BE4943">
        <w:rPr>
          <w:color w:val="A6A6A6" w:themeColor="background1" w:themeShade="A6"/>
          <w:szCs w:val="24"/>
        </w:rPr>
        <w:t xml:space="preserve"> of Annex B7, km/l;</w:t>
      </w:r>
    </w:p>
    <w:p w14:paraId="51D7271E" w14:textId="000DACF6" w:rsidR="00B607BA" w:rsidRPr="00BE4943" w:rsidRDefault="00B607BA" w:rsidP="00B607BA">
      <w:pPr>
        <w:pStyle w:val="SingleTxtG"/>
        <w:ind w:left="2268"/>
        <w:rPr>
          <w:color w:val="A6A6A6" w:themeColor="background1" w:themeShade="A6"/>
          <w:szCs w:val="24"/>
        </w:rPr>
      </w:pPr>
      <m:oMath>
        <m:r>
          <m:rPr>
            <m:sty m:val="p"/>
          </m:rPr>
          <w:rPr>
            <w:rFonts w:ascii="Cambria Math" w:hAnsi="Cambria Math"/>
            <w:color w:val="A6A6A6" w:themeColor="background1" w:themeShade="A6"/>
            <w:szCs w:val="24"/>
          </w:rPr>
          <m:t>c</m:t>
        </m:r>
      </m:oMath>
      <w:r w:rsidRPr="00BE4943">
        <w:rPr>
          <w:color w:val="A6A6A6" w:themeColor="background1" w:themeShade="A6"/>
          <w:szCs w:val="24"/>
        </w:rPr>
        <w:tab/>
        <w:t>is the index number for the considered cycle;</w:t>
      </w:r>
    </w:p>
    <w:p w14:paraId="46049845" w14:textId="77777777" w:rsidR="00B607BA" w:rsidRPr="00BE4943" w:rsidRDefault="00B607BA" w:rsidP="00B607BA">
      <w:pPr>
        <w:pStyle w:val="SingleTxtG"/>
        <w:ind w:left="2268"/>
        <w:rPr>
          <w:color w:val="A6A6A6" w:themeColor="background1" w:themeShade="A6"/>
          <w:szCs w:val="24"/>
        </w:rPr>
      </w:pPr>
      <w:r w:rsidRPr="00BE4943">
        <w:rPr>
          <w:color w:val="A6A6A6" w:themeColor="background1" w:themeShade="A6"/>
          <w:szCs w:val="24"/>
        </w:rPr>
        <w:t>n</w:t>
      </w:r>
      <w:r w:rsidRPr="00BE4943">
        <w:rPr>
          <w:color w:val="A6A6A6" w:themeColor="background1" w:themeShade="A6"/>
          <w:szCs w:val="24"/>
        </w:rPr>
        <w:tab/>
        <w:t>is the number of applicable WLTP test cycles driven up to the end of the transition cycle according to paragraph 3.2.4.4. of this annex</w:t>
      </w:r>
    </w:p>
    <w:p w14:paraId="395257E6" w14:textId="24AC239F" w:rsidR="00B607BA" w:rsidRPr="00BE4943" w:rsidRDefault="00311BD7" w:rsidP="00B607BA">
      <w:pPr>
        <w:pStyle w:val="SingleTxtG"/>
        <w:ind w:left="2268"/>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d</m:t>
            </m:r>
          </m:e>
          <m:sub>
            <m:r>
              <m:rPr>
                <m:sty m:val="p"/>
              </m:rPr>
              <w:rPr>
                <w:rFonts w:ascii="Cambria Math" w:hAnsi="Cambria Math"/>
                <w:color w:val="A6A6A6" w:themeColor="background1" w:themeShade="A6"/>
                <w:szCs w:val="24"/>
              </w:rPr>
              <m:t>c</m:t>
            </m:r>
          </m:sub>
        </m:sSub>
      </m:oMath>
      <w:r w:rsidR="00B607BA" w:rsidRPr="00BE4943">
        <w:rPr>
          <w:color w:val="A6A6A6" w:themeColor="background1" w:themeShade="A6"/>
          <w:szCs w:val="24"/>
        </w:rPr>
        <w:tab/>
        <w:t xml:space="preserve">is the distance driven in the applicable WLTP test cycle c of the charge-depleting </w:t>
      </w:r>
      <w:r w:rsidR="004907EB" w:rsidRPr="00562AE6">
        <w:rPr>
          <w:strike/>
          <w:color w:val="7030A0"/>
        </w:rPr>
        <w:t>Type 1</w:t>
      </w:r>
      <w:r w:rsidR="00B607BA" w:rsidRPr="00BE4943">
        <w:rPr>
          <w:color w:val="A6A6A6" w:themeColor="background1" w:themeShade="A6"/>
          <w:szCs w:val="24"/>
        </w:rPr>
        <w:t xml:space="preserve"> test, km;</w:t>
      </w:r>
    </w:p>
    <w:p w14:paraId="2702DB50" w14:textId="619179C3" w:rsidR="00B607BA" w:rsidRPr="00BE4943" w:rsidRDefault="00311BD7" w:rsidP="00B607BA">
      <w:pPr>
        <w:pStyle w:val="SingleTxtG"/>
        <w:ind w:left="2268"/>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d</m:t>
            </m:r>
          </m:e>
          <m:sub>
            <m:r>
              <m:rPr>
                <m:sty m:val="p"/>
              </m:rPr>
              <w:rPr>
                <w:rFonts w:ascii="Cambria Math" w:hAnsi="Cambria Math"/>
                <w:color w:val="A6A6A6" w:themeColor="background1" w:themeShade="A6"/>
                <w:szCs w:val="24"/>
              </w:rPr>
              <m:t>n</m:t>
            </m:r>
          </m:sub>
        </m:sSub>
      </m:oMath>
      <w:r w:rsidR="00B607BA" w:rsidRPr="00BE4943">
        <w:rPr>
          <w:color w:val="A6A6A6" w:themeColor="background1" w:themeShade="A6"/>
          <w:szCs w:val="24"/>
        </w:rPr>
        <w:tab/>
        <w:t xml:space="preserve">is the distance driven in the applicable WLTP test cycle n of the charge-depleting </w:t>
      </w:r>
      <w:r w:rsidR="004907EB" w:rsidRPr="00562AE6">
        <w:rPr>
          <w:strike/>
          <w:color w:val="7030A0"/>
        </w:rPr>
        <w:t>Type 1</w:t>
      </w:r>
      <w:r w:rsidR="00B607BA" w:rsidRPr="00BE4943">
        <w:rPr>
          <w:color w:val="A6A6A6" w:themeColor="background1" w:themeShade="A6"/>
          <w:szCs w:val="24"/>
        </w:rPr>
        <w:t xml:space="preserve"> test, km;</w:t>
      </w:r>
    </w:p>
    <w:p w14:paraId="33A44DDA" w14:textId="2B1470E0" w:rsidR="00B607BA" w:rsidRPr="00BE4943" w:rsidRDefault="00311BD7" w:rsidP="00B607BA">
      <w:pPr>
        <w:pStyle w:val="SingleTxtG"/>
        <w:ind w:left="2268"/>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k</m:t>
            </m:r>
          </m:e>
          <m:sub>
            <m:r>
              <m:rPr>
                <m:sty m:val="p"/>
              </m:rPr>
              <w:rPr>
                <w:rFonts w:ascii="Cambria Math" w:hAnsi="Cambria Math"/>
                <w:color w:val="A6A6A6" w:themeColor="background1" w:themeShade="A6"/>
                <w:szCs w:val="24"/>
              </w:rPr>
              <m:t>CD</m:t>
            </m:r>
          </m:sub>
        </m:sSub>
      </m:oMath>
      <w:r w:rsidR="00B607BA" w:rsidRPr="00BE4943">
        <w:rPr>
          <w:color w:val="A6A6A6" w:themeColor="background1" w:themeShade="A6"/>
          <w:szCs w:val="24"/>
        </w:rPr>
        <w:tab/>
      </w:r>
      <m:oMath>
        <m:r>
          <m:rPr>
            <m:sty m:val="p"/>
          </m:rPr>
          <w:rPr>
            <w:rFonts w:ascii="Cambria Math" w:hAnsi="Cambria Math"/>
            <w:color w:val="A6A6A6" w:themeColor="background1" w:themeShade="A6"/>
            <w:szCs w:val="24"/>
          </w:rPr>
          <m:t>kcd</m:t>
        </m:r>
        <m:r>
          <w:rPr>
            <w:rFonts w:ascii="Cambria Math" w:hAnsi="Cambria Math"/>
            <w:color w:val="A6A6A6" w:themeColor="background1" w:themeShade="A6"/>
            <w:szCs w:val="24"/>
          </w:rPr>
          <m:t>=</m:t>
        </m:r>
        <m:f>
          <m:fPr>
            <m:ctrlPr>
              <w:rPr>
                <w:rFonts w:ascii="Cambria Math" w:hAnsi="Cambria Math"/>
                <w:i/>
                <w:color w:val="A6A6A6" w:themeColor="background1" w:themeShade="A6"/>
                <w:szCs w:val="24"/>
              </w:rPr>
            </m:ctrlPr>
          </m:fPr>
          <m:num>
            <m:r>
              <w:rPr>
                <w:rFonts w:ascii="Cambria Math" w:hAnsi="Cambria Math"/>
                <w:color w:val="A6A6A6" w:themeColor="background1" w:themeShade="A6"/>
                <w:szCs w:val="24"/>
              </w:rPr>
              <m:t>MCO2,CS-MCO2,CD,n,</m:t>
            </m:r>
          </m:num>
          <m:den>
            <m:r>
              <w:rPr>
                <w:rFonts w:ascii="Cambria Math" w:hAnsi="Cambria Math"/>
                <w:color w:val="A6A6A6" w:themeColor="background1" w:themeShade="A6"/>
                <w:szCs w:val="24"/>
              </w:rPr>
              <m:t xml:space="preserve">MCO2,CS-MCO2,CD,ave,n-1 </m:t>
            </m:r>
          </m:den>
        </m:f>
      </m:oMath>
    </w:p>
    <w:p w14:paraId="535B6E80" w14:textId="77777777" w:rsidR="00B607BA" w:rsidRPr="00BE4943" w:rsidRDefault="00B607BA" w:rsidP="00B607BA">
      <w:pPr>
        <w:pStyle w:val="SingleTxtG"/>
        <w:ind w:left="2268"/>
        <w:rPr>
          <w:color w:val="A6A6A6" w:themeColor="background1" w:themeShade="A6"/>
          <w:szCs w:val="24"/>
        </w:rPr>
      </w:pPr>
    </w:p>
    <w:p w14:paraId="2622F1B3" w14:textId="77777777" w:rsidR="00B607BA" w:rsidRPr="00BE4943" w:rsidRDefault="00497D09" w:rsidP="00497D09">
      <w:pPr>
        <w:pStyle w:val="SingleTxtG"/>
        <w:keepNext/>
        <w:keepLines/>
        <w:ind w:left="2268" w:hanging="1134"/>
        <w:rPr>
          <w:color w:val="A6A6A6" w:themeColor="background1" w:themeShade="A6"/>
          <w:lang w:eastAsia="en-GB"/>
        </w:rPr>
      </w:pPr>
      <w:r w:rsidRPr="00BE4943">
        <w:rPr>
          <w:color w:val="A6A6A6" w:themeColor="background1" w:themeShade="A6"/>
          <w:szCs w:val="24"/>
        </w:rPr>
        <w:t>4.2.3.</w:t>
      </w:r>
      <w:r w:rsidRPr="00BE4943">
        <w:rPr>
          <w:color w:val="A6A6A6" w:themeColor="background1" w:themeShade="A6"/>
          <w:szCs w:val="24"/>
        </w:rPr>
        <w:tab/>
      </w:r>
      <w:r w:rsidR="00B607BA" w:rsidRPr="00BE4943">
        <w:rPr>
          <w:color w:val="A6A6A6" w:themeColor="background1" w:themeShade="A6"/>
          <w:szCs w:val="24"/>
        </w:rPr>
        <w:t xml:space="preserve">This paragraph is applicable only for </w:t>
      </w:r>
      <w:r w:rsidR="00B607BA" w:rsidRPr="00BE4943">
        <w:rPr>
          <w:color w:val="A6A6A6" w:themeColor="background1" w:themeShade="A6"/>
          <w:lang w:eastAsia="en-GB"/>
        </w:rPr>
        <w:t>4-phase WLTP test</w:t>
      </w:r>
    </w:p>
    <w:p w14:paraId="7B4530EA" w14:textId="75AD654F" w:rsidR="00497D09" w:rsidRPr="00BE4943" w:rsidRDefault="00497D09" w:rsidP="00DB0011">
      <w:pPr>
        <w:pStyle w:val="SingleTxtG"/>
        <w:keepNext/>
        <w:keepLines/>
        <w:ind w:left="2268"/>
        <w:rPr>
          <w:color w:val="A6A6A6" w:themeColor="background1" w:themeShade="A6"/>
          <w:szCs w:val="24"/>
        </w:rPr>
      </w:pPr>
      <w:r w:rsidRPr="00BE4943">
        <w:rPr>
          <w:color w:val="A6A6A6" w:themeColor="background1" w:themeShade="A6"/>
          <w:szCs w:val="24"/>
        </w:rPr>
        <w:t>Utility factor-weighted fuel consumption for OVC-HEVs</w:t>
      </w:r>
    </w:p>
    <w:p w14:paraId="28726CD5" w14:textId="023ADDC8" w:rsidR="00497D09" w:rsidRPr="00BE4943" w:rsidRDefault="00497D09" w:rsidP="00497D09">
      <w:pPr>
        <w:pStyle w:val="SingleTxtG"/>
        <w:ind w:left="2268"/>
        <w:rPr>
          <w:color w:val="A6A6A6" w:themeColor="background1" w:themeShade="A6"/>
          <w:szCs w:val="24"/>
        </w:rPr>
      </w:pPr>
      <w:r w:rsidRPr="00BE4943">
        <w:rPr>
          <w:color w:val="A6A6A6" w:themeColor="background1" w:themeShade="A6"/>
          <w:szCs w:val="24"/>
        </w:rPr>
        <w:t>The utility factor-</w:t>
      </w:r>
      <w:r w:rsidRPr="00BE4943">
        <w:rPr>
          <w:color w:val="A6A6A6" w:themeColor="background1" w:themeShade="A6"/>
          <w:szCs w:val="24"/>
          <w:lang w:eastAsia="ja-JP"/>
        </w:rPr>
        <w:t>weighted</w:t>
      </w:r>
      <w:r w:rsidRPr="00BE4943">
        <w:rPr>
          <w:color w:val="A6A6A6" w:themeColor="background1" w:themeShade="A6"/>
          <w:szCs w:val="24"/>
        </w:rPr>
        <w:t xml:space="preserve"> fuel consumption for OVC-HEVs from the charge-depleting and charge-sustaining </w:t>
      </w:r>
      <w:r w:rsidR="004907EB" w:rsidRPr="00562AE6">
        <w:rPr>
          <w:strike/>
          <w:color w:val="7030A0"/>
        </w:rPr>
        <w:t>Type 1</w:t>
      </w:r>
      <w:r w:rsidRPr="00BE4943">
        <w:rPr>
          <w:color w:val="A6A6A6" w:themeColor="background1" w:themeShade="A6"/>
          <w:szCs w:val="24"/>
        </w:rPr>
        <w:t xml:space="preserve"> test shall be calculated </w:t>
      </w:r>
      <w:r w:rsidRPr="00BE4943">
        <w:rPr>
          <w:bCs/>
          <w:color w:val="A6A6A6" w:themeColor="background1" w:themeShade="A6"/>
          <w:szCs w:val="24"/>
        </w:rPr>
        <w:t>using the following equation:</w:t>
      </w:r>
      <w:r w:rsidRPr="00BE4943">
        <w:rPr>
          <w:color w:val="A6A6A6" w:themeColor="background1" w:themeShade="A6"/>
          <w:szCs w:val="24"/>
        </w:rPr>
        <w:t xml:space="preserve"> </w:t>
      </w:r>
    </w:p>
    <w:p w14:paraId="48C5E98A" w14:textId="77777777" w:rsidR="00497D09" w:rsidRPr="00BE4943" w:rsidRDefault="00311BD7" w:rsidP="00497D09">
      <w:pPr>
        <w:spacing w:after="120"/>
        <w:ind w:left="2268" w:right="1134"/>
        <w:jc w:val="center"/>
        <w:rPr>
          <w:color w:val="A6A6A6" w:themeColor="background1" w:themeShade="A6"/>
        </w:rPr>
      </w:pPr>
      <m:oMathPara>
        <m:oMath>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FC</m:t>
              </m:r>
            </m:e>
            <m:sub>
              <m:r>
                <m:rPr>
                  <m:sty m:val="p"/>
                </m:rPr>
                <w:rPr>
                  <w:rFonts w:ascii="Cambria Math" w:hAnsi="Cambria Math"/>
                  <w:noProof/>
                  <w:color w:val="A6A6A6" w:themeColor="background1" w:themeShade="A6"/>
                  <w:lang w:eastAsia="de-DE"/>
                </w:rPr>
                <m:t>weighted</m:t>
              </m:r>
            </m:sub>
          </m:sSub>
          <m:r>
            <m:rPr>
              <m:sty m:val="p"/>
            </m:rPr>
            <w:rPr>
              <w:rFonts w:ascii="Cambria Math" w:eastAsia="Cambria Math" w:hAnsi="Cambria Math"/>
              <w:noProof/>
              <w:color w:val="A6A6A6" w:themeColor="background1" w:themeShade="A6"/>
              <w:lang w:eastAsia="de-DE"/>
            </w:rPr>
            <m:t>=</m:t>
          </m:r>
          <m:nary>
            <m:naryPr>
              <m:chr m:val="∑"/>
              <m:limLoc m:val="undOvr"/>
              <m:ctrlPr>
                <w:rPr>
                  <w:rFonts w:ascii="Cambria Math" w:eastAsia="Cambria Math" w:hAnsi="Cambria Math"/>
                  <w:noProof/>
                  <w:color w:val="A6A6A6" w:themeColor="background1" w:themeShade="A6"/>
                  <w:lang w:eastAsia="de-DE"/>
                </w:rPr>
              </m:ctrlPr>
            </m:naryPr>
            <m:sub>
              <m:r>
                <m:rPr>
                  <m:sty m:val="p"/>
                </m:rPr>
                <w:rPr>
                  <w:rFonts w:ascii="Cambria Math" w:eastAsia="Cambria Math" w:hAnsi="Cambria Math"/>
                  <w:noProof/>
                  <w:color w:val="A6A6A6" w:themeColor="background1" w:themeShade="A6"/>
                  <w:lang w:eastAsia="de-DE"/>
                </w:rPr>
                <m:t>j=1</m:t>
              </m:r>
            </m:sub>
            <m:sup>
              <m:r>
                <m:rPr>
                  <m:sty m:val="p"/>
                </m:rPr>
                <w:rPr>
                  <w:rFonts w:ascii="Cambria Math" w:eastAsia="Cambria Math" w:hAnsi="Cambria Math"/>
                  <w:noProof/>
                  <w:color w:val="A6A6A6" w:themeColor="background1" w:themeShade="A6"/>
                  <w:lang w:eastAsia="de-DE"/>
                </w:rPr>
                <m:t>k</m:t>
              </m:r>
            </m:sup>
            <m:e>
              <m:r>
                <m:rPr>
                  <m:sty m:val="p"/>
                </m:rPr>
                <w:rPr>
                  <w:rFonts w:ascii="Cambria Math" w:eastAsia="Cambria Math" w:hAnsi="Cambria Math"/>
                  <w:noProof/>
                  <w:color w:val="A6A6A6" w:themeColor="background1" w:themeShade="A6"/>
                  <w:lang w:eastAsia="de-DE"/>
                </w:rPr>
                <m:t>(</m:t>
              </m:r>
              <m:sSub>
                <m:sSubPr>
                  <m:ctrlPr>
                    <w:rPr>
                      <w:rFonts w:ascii="Cambria Math" w:eastAsia="Cambria Math" w:hAnsi="Cambria Math"/>
                      <w:noProof/>
                      <w:color w:val="A6A6A6" w:themeColor="background1" w:themeShade="A6"/>
                      <w:lang w:eastAsia="de-DE"/>
                    </w:rPr>
                  </m:ctrlPr>
                </m:sSubPr>
                <m:e>
                  <m:r>
                    <m:rPr>
                      <m:sty m:val="p"/>
                    </m:rPr>
                    <w:rPr>
                      <w:rFonts w:ascii="Cambria Math" w:eastAsia="Cambria Math" w:hAnsi="Cambria Math"/>
                      <w:noProof/>
                      <w:color w:val="A6A6A6" w:themeColor="background1" w:themeShade="A6"/>
                      <w:lang w:eastAsia="de-DE"/>
                    </w:rPr>
                    <m:t>UF</m:t>
                  </m:r>
                </m:e>
                <m:sub>
                  <m:r>
                    <m:rPr>
                      <m:sty m:val="p"/>
                    </m:rPr>
                    <w:rPr>
                      <w:rFonts w:ascii="Cambria Math" w:eastAsia="Cambria Math" w:hAnsi="Cambria Math"/>
                      <w:noProof/>
                      <w:color w:val="A6A6A6" w:themeColor="background1" w:themeShade="A6"/>
                      <w:lang w:eastAsia="de-DE"/>
                    </w:rPr>
                    <m:t>j</m:t>
                  </m:r>
                </m:sub>
              </m:sSub>
            </m:e>
          </m:nary>
          <m:r>
            <m:rPr>
              <m:sty m:val="p"/>
            </m:rPr>
            <w:rPr>
              <w:rFonts w:ascii="Cambria Math" w:hAnsi="Cambria Math"/>
              <w:color w:val="A6A6A6" w:themeColor="background1" w:themeShade="A6"/>
            </w:rPr>
            <m:t>×</m:t>
          </m:r>
          <m:sSub>
            <m:sSubPr>
              <m:ctrlPr>
                <w:rPr>
                  <w:rFonts w:ascii="Cambria Math" w:eastAsia="Cambria Math" w:hAnsi="Cambria Math"/>
                  <w:noProof/>
                  <w:color w:val="A6A6A6" w:themeColor="background1" w:themeShade="A6"/>
                  <w:lang w:eastAsia="de-DE"/>
                </w:rPr>
              </m:ctrlPr>
            </m:sSubPr>
            <m:e>
              <m:r>
                <m:rPr>
                  <m:sty m:val="p"/>
                </m:rPr>
                <w:rPr>
                  <w:rFonts w:ascii="Cambria Math" w:eastAsia="Cambria Math" w:hAnsi="Cambria Math"/>
                  <w:noProof/>
                  <w:color w:val="A6A6A6" w:themeColor="background1" w:themeShade="A6"/>
                  <w:lang w:eastAsia="de-DE"/>
                </w:rPr>
                <m:t>FC</m:t>
              </m:r>
            </m:e>
            <m:sub>
              <m:r>
                <m:rPr>
                  <m:sty m:val="p"/>
                </m:rPr>
                <w:rPr>
                  <w:rFonts w:ascii="Cambria Math" w:eastAsia="Cambria Math" w:hAnsi="Cambria Math"/>
                  <w:noProof/>
                  <w:color w:val="A6A6A6" w:themeColor="background1" w:themeShade="A6"/>
                  <w:lang w:eastAsia="de-DE"/>
                </w:rPr>
                <m:t>CD, j</m:t>
              </m:r>
            </m:sub>
          </m:sSub>
          <m:r>
            <m:rPr>
              <m:sty m:val="p"/>
            </m:rPr>
            <w:rPr>
              <w:rFonts w:ascii="Cambria Math" w:hAnsi="Cambria Math"/>
              <w:noProof/>
              <w:color w:val="A6A6A6" w:themeColor="background1" w:themeShade="A6"/>
              <w:lang w:eastAsia="de-DE"/>
            </w:rPr>
            <m:t>)×</m:t>
          </m:r>
          <m:f>
            <m:fPr>
              <m:ctrlPr>
                <w:rPr>
                  <w:rFonts w:ascii="Cambria Math" w:hAnsi="Cambria Math"/>
                  <w:noProof/>
                  <w:color w:val="A6A6A6" w:themeColor="background1" w:themeShade="A6"/>
                  <w:lang w:eastAsia="de-DE"/>
                </w:rPr>
              </m:ctrlPr>
            </m:fPr>
            <m:num>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M</m:t>
                  </m:r>
                </m:e>
                <m:sub>
                  <m:r>
                    <m:rPr>
                      <m:sty m:val="p"/>
                    </m:rPr>
                    <w:rPr>
                      <w:rFonts w:ascii="Cambria Math" w:hAnsi="Cambria Math"/>
                      <w:noProof/>
                      <w:color w:val="A6A6A6" w:themeColor="background1" w:themeShade="A6"/>
                      <w:lang w:eastAsia="de-DE"/>
                    </w:rPr>
                    <m:t>CO2,CD,declared</m:t>
                  </m:r>
                </m:sub>
              </m:sSub>
            </m:num>
            <m:den>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M</m:t>
                  </m:r>
                </m:e>
                <m:sub>
                  <m:r>
                    <m:rPr>
                      <m:sty m:val="p"/>
                    </m:rPr>
                    <w:rPr>
                      <w:rFonts w:ascii="Cambria Math" w:hAnsi="Cambria Math"/>
                      <w:noProof/>
                      <w:color w:val="A6A6A6" w:themeColor="background1" w:themeShade="A6"/>
                      <w:lang w:eastAsia="de-DE"/>
                    </w:rPr>
                    <m:t>CO2,CD,ave</m:t>
                  </m:r>
                </m:sub>
              </m:sSub>
            </m:den>
          </m:f>
          <m:r>
            <m:rPr>
              <m:sty m:val="p"/>
            </m:rPr>
            <w:rPr>
              <w:rFonts w:ascii="Cambria Math" w:hAnsi="Cambria Math"/>
              <w:noProof/>
              <w:color w:val="A6A6A6" w:themeColor="background1" w:themeShade="A6"/>
              <w:lang w:eastAsia="de-DE"/>
            </w:rPr>
            <m:t xml:space="preserve">+(1- </m:t>
          </m:r>
          <m:nary>
            <m:naryPr>
              <m:chr m:val="∑"/>
              <m:limLoc m:val="undOvr"/>
              <m:ctrlPr>
                <w:rPr>
                  <w:rFonts w:ascii="Cambria Math" w:hAnsi="Cambria Math"/>
                  <w:noProof/>
                  <w:color w:val="A6A6A6" w:themeColor="background1" w:themeShade="A6"/>
                  <w:lang w:eastAsia="de-DE"/>
                </w:rPr>
              </m:ctrlPr>
            </m:naryPr>
            <m:sub>
              <m:r>
                <m:rPr>
                  <m:sty m:val="p"/>
                </m:rPr>
                <w:rPr>
                  <w:rFonts w:ascii="Cambria Math" w:hAnsi="Cambria Math"/>
                  <w:noProof/>
                  <w:color w:val="A6A6A6" w:themeColor="background1" w:themeShade="A6"/>
                  <w:lang w:eastAsia="de-DE"/>
                </w:rPr>
                <m:t>j=1</m:t>
              </m:r>
            </m:sub>
            <m:sup>
              <m:r>
                <m:rPr>
                  <m:sty m:val="p"/>
                </m:rPr>
                <w:rPr>
                  <w:rFonts w:ascii="Cambria Math" w:hAnsi="Cambria Math"/>
                  <w:noProof/>
                  <w:color w:val="A6A6A6" w:themeColor="background1" w:themeShade="A6"/>
                  <w:lang w:eastAsia="de-DE"/>
                </w:rPr>
                <m:t>k</m:t>
              </m:r>
            </m:sup>
            <m:e>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UF</m:t>
                  </m:r>
                </m:e>
                <m:sub>
                  <m:r>
                    <m:rPr>
                      <m:sty m:val="p"/>
                    </m:rPr>
                    <w:rPr>
                      <w:rFonts w:ascii="Cambria Math" w:hAnsi="Cambria Math"/>
                      <w:noProof/>
                      <w:color w:val="A6A6A6" w:themeColor="background1" w:themeShade="A6"/>
                      <w:lang w:eastAsia="de-DE"/>
                    </w:rPr>
                    <m:t>j</m:t>
                  </m:r>
                </m:sub>
              </m:sSub>
            </m:e>
          </m:nary>
          <m:r>
            <m:rPr>
              <m:sty m:val="p"/>
            </m:rPr>
            <w:rPr>
              <w:rFonts w:ascii="Cambria Math" w:hAnsi="Cambria Math"/>
              <w:noProof/>
              <w:color w:val="A6A6A6" w:themeColor="background1" w:themeShade="A6"/>
              <w:lang w:eastAsia="de-DE"/>
            </w:rPr>
            <m:t>)</m:t>
          </m:r>
          <m:r>
            <m:rPr>
              <m:sty m:val="p"/>
            </m:rPr>
            <w:rPr>
              <w:rFonts w:ascii="Cambria Math" w:hAnsi="Cambria Math"/>
              <w:color w:val="A6A6A6" w:themeColor="background1" w:themeShade="A6"/>
            </w:rPr>
            <m:t>×</m:t>
          </m:r>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FC</m:t>
              </m:r>
            </m:e>
            <m:sub>
              <m:r>
                <m:rPr>
                  <m:sty m:val="p"/>
                </m:rPr>
                <w:rPr>
                  <w:rFonts w:ascii="Cambria Math" w:hAnsi="Cambria Math"/>
                  <w:noProof/>
                  <w:color w:val="A6A6A6" w:themeColor="background1" w:themeShade="A6"/>
                  <w:lang w:eastAsia="de-DE"/>
                </w:rPr>
                <m:t xml:space="preserve"> CS</m:t>
              </m:r>
            </m:sub>
          </m:sSub>
        </m:oMath>
      </m:oMathPara>
    </w:p>
    <w:p w14:paraId="6B9D3BE1" w14:textId="77777777" w:rsidR="00497D09" w:rsidRPr="00BE4943" w:rsidRDefault="00497D09" w:rsidP="00497D09">
      <w:pPr>
        <w:pStyle w:val="SingleTxtG"/>
        <w:ind w:left="1701" w:firstLine="567"/>
        <w:rPr>
          <w:color w:val="A6A6A6" w:themeColor="background1" w:themeShade="A6"/>
          <w:szCs w:val="24"/>
        </w:rPr>
      </w:pPr>
      <w:r w:rsidRPr="00BE4943">
        <w:rPr>
          <w:color w:val="A6A6A6" w:themeColor="background1" w:themeShade="A6"/>
          <w:szCs w:val="24"/>
        </w:rPr>
        <w:t>where:</w:t>
      </w:r>
    </w:p>
    <w:p w14:paraId="0A0F2466" w14:textId="77777777" w:rsidR="00497D09" w:rsidRPr="00BE4943" w:rsidRDefault="00311BD7" w:rsidP="00497D09">
      <w:pPr>
        <w:pStyle w:val="SingleTxtG"/>
        <w:ind w:left="3402" w:hanging="1134"/>
        <w:rPr>
          <w:color w:val="A6A6A6" w:themeColor="background1" w:themeShade="A6"/>
        </w:rPr>
      </w:pPr>
      <m:oMath>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FC</m:t>
            </m:r>
          </m:e>
          <m:sub>
            <m:r>
              <m:rPr>
                <m:sty m:val="p"/>
              </m:rPr>
              <w:rPr>
                <w:rFonts w:ascii="Cambria Math" w:hAnsi="Cambria Math"/>
                <w:noProof/>
                <w:color w:val="A6A6A6" w:themeColor="background1" w:themeShade="A6"/>
                <w:lang w:eastAsia="de-DE"/>
              </w:rPr>
              <m:t>weighted</m:t>
            </m:r>
          </m:sub>
        </m:sSub>
      </m:oMath>
      <w:r w:rsidR="00497D09" w:rsidRPr="00BE4943">
        <w:rPr>
          <w:color w:val="A6A6A6" w:themeColor="background1" w:themeShade="A6"/>
        </w:rPr>
        <w:tab/>
        <w:t>is the utility factor-weighted fuel consumption, l/100 km;</w:t>
      </w:r>
    </w:p>
    <w:p w14:paraId="01F401B3" w14:textId="77777777" w:rsidR="00497D09" w:rsidRPr="00BE4943" w:rsidRDefault="00311BD7" w:rsidP="00497D09">
      <w:pPr>
        <w:pStyle w:val="SingleTxtG"/>
        <w:ind w:left="3402" w:hanging="1134"/>
        <w:rPr>
          <w:color w:val="A6A6A6" w:themeColor="background1" w:themeShade="A6"/>
        </w:rPr>
      </w:pPr>
      <m:oMath>
        <m:sSub>
          <m:sSubPr>
            <m:ctrlPr>
              <w:rPr>
                <w:rFonts w:ascii="Cambria Math" w:eastAsia="Cambria Math" w:hAnsi="Cambria Math"/>
                <w:noProof/>
                <w:color w:val="A6A6A6" w:themeColor="background1" w:themeShade="A6"/>
                <w:lang w:eastAsia="de-DE"/>
              </w:rPr>
            </m:ctrlPr>
          </m:sSubPr>
          <m:e>
            <m:r>
              <m:rPr>
                <m:sty m:val="p"/>
              </m:rPr>
              <w:rPr>
                <w:rFonts w:ascii="Cambria Math" w:eastAsia="Cambria Math" w:hAnsi="Cambria Math"/>
                <w:noProof/>
                <w:color w:val="A6A6A6" w:themeColor="background1" w:themeShade="A6"/>
                <w:lang w:eastAsia="de-DE"/>
              </w:rPr>
              <m:t>UF</m:t>
            </m:r>
          </m:e>
          <m:sub>
            <m:r>
              <m:rPr>
                <m:sty m:val="p"/>
              </m:rPr>
              <w:rPr>
                <w:rFonts w:ascii="Cambria Math" w:eastAsia="Cambria Math" w:hAnsi="Cambria Math"/>
                <w:noProof/>
                <w:color w:val="A6A6A6" w:themeColor="background1" w:themeShade="A6"/>
                <w:lang w:eastAsia="de-DE"/>
              </w:rPr>
              <m:t>j</m:t>
            </m:r>
          </m:sub>
        </m:sSub>
      </m:oMath>
      <w:r w:rsidR="00497D09" w:rsidRPr="00BE4943">
        <w:rPr>
          <w:color w:val="A6A6A6" w:themeColor="background1" w:themeShade="A6"/>
        </w:rPr>
        <w:tab/>
        <w:t>is the utility factor of phase j</w:t>
      </w:r>
      <w:r w:rsidR="00497D09" w:rsidRPr="00BE4943">
        <w:rPr>
          <w:color w:val="A6A6A6" w:themeColor="background1" w:themeShade="A6"/>
          <w:vertAlign w:val="superscript"/>
        </w:rPr>
        <w:t xml:space="preserve"> </w:t>
      </w:r>
      <w:r w:rsidR="00497D09" w:rsidRPr="00BE4943">
        <w:rPr>
          <w:color w:val="A6A6A6" w:themeColor="background1" w:themeShade="A6"/>
        </w:rPr>
        <w:t>according to Appendix 5 to this annex;</w:t>
      </w:r>
    </w:p>
    <w:p w14:paraId="08F1DCB0" w14:textId="67302E63" w:rsidR="00497D09" w:rsidRPr="00BE4943" w:rsidRDefault="00311BD7" w:rsidP="00497D09">
      <w:pPr>
        <w:pStyle w:val="SingleTxtG"/>
        <w:ind w:left="3402" w:hanging="1134"/>
        <w:rPr>
          <w:color w:val="A6A6A6" w:themeColor="background1" w:themeShade="A6"/>
        </w:rPr>
      </w:pPr>
      <m:oMath>
        <m:sSub>
          <m:sSubPr>
            <m:ctrlPr>
              <w:rPr>
                <w:rFonts w:ascii="Cambria Math" w:eastAsia="Cambria Math" w:hAnsi="Cambria Math"/>
                <w:noProof/>
                <w:color w:val="A6A6A6" w:themeColor="background1" w:themeShade="A6"/>
                <w:lang w:eastAsia="de-DE"/>
              </w:rPr>
            </m:ctrlPr>
          </m:sSubPr>
          <m:e>
            <m:r>
              <m:rPr>
                <m:sty m:val="p"/>
              </m:rPr>
              <w:rPr>
                <w:rFonts w:ascii="Cambria Math" w:eastAsia="Cambria Math" w:hAnsi="Cambria Math"/>
                <w:noProof/>
                <w:color w:val="A6A6A6" w:themeColor="background1" w:themeShade="A6"/>
                <w:lang w:eastAsia="de-DE"/>
              </w:rPr>
              <m:t>FC</m:t>
            </m:r>
          </m:e>
          <m:sub>
            <m:r>
              <m:rPr>
                <m:sty m:val="p"/>
              </m:rPr>
              <w:rPr>
                <w:rFonts w:ascii="Cambria Math" w:eastAsia="Cambria Math" w:hAnsi="Cambria Math"/>
                <w:noProof/>
                <w:color w:val="A6A6A6" w:themeColor="background1" w:themeShade="A6"/>
                <w:lang w:eastAsia="de-DE"/>
              </w:rPr>
              <m:t>CD, j</m:t>
            </m:r>
          </m:sub>
        </m:sSub>
      </m:oMath>
      <w:r w:rsidR="00497D09" w:rsidRPr="00BE4943">
        <w:rPr>
          <w:color w:val="A6A6A6" w:themeColor="background1" w:themeShade="A6"/>
        </w:rPr>
        <w:tab/>
        <w:t xml:space="preserve">is the fuel consumption of phase j of the charge-depleting </w:t>
      </w:r>
      <w:r w:rsidR="004907EB" w:rsidRPr="00562AE6">
        <w:rPr>
          <w:strike/>
          <w:color w:val="7030A0"/>
        </w:rPr>
        <w:t>Type 1</w:t>
      </w:r>
      <w:r w:rsidR="00497D09" w:rsidRPr="00BE4943">
        <w:rPr>
          <w:color w:val="A6A6A6" w:themeColor="background1" w:themeShade="A6"/>
        </w:rPr>
        <w:t xml:space="preserve"> test, determined according to paragraph </w:t>
      </w:r>
      <w:proofErr w:type="gramStart"/>
      <w:r w:rsidR="00497D09" w:rsidRPr="00BE4943">
        <w:rPr>
          <w:color w:val="A6A6A6" w:themeColor="background1" w:themeShade="A6"/>
        </w:rPr>
        <w:t>6.</w:t>
      </w:r>
      <w:proofErr w:type="gramEnd"/>
      <w:r w:rsidR="00497D09" w:rsidRPr="00BE4943">
        <w:rPr>
          <w:color w:val="A6A6A6" w:themeColor="background1" w:themeShade="A6"/>
        </w:rPr>
        <w:t xml:space="preserve"> of Annex B7, l/100 km;</w:t>
      </w:r>
    </w:p>
    <w:p w14:paraId="41AC094E" w14:textId="77777777" w:rsidR="00497D09" w:rsidRPr="00BE4943" w:rsidRDefault="00311BD7" w:rsidP="00497D09">
      <w:pPr>
        <w:spacing w:after="120"/>
        <w:ind w:left="3402" w:right="1134"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CO2,CD,declared</m:t>
            </m:r>
          </m:sub>
        </m:sSub>
      </m:oMath>
      <w:r w:rsidR="00497D09" w:rsidRPr="00BE4943">
        <w:rPr>
          <w:color w:val="A6A6A6" w:themeColor="background1" w:themeShade="A6"/>
        </w:rPr>
        <w:tab/>
        <w:t>is the declared charge-depleting CO</w:t>
      </w:r>
      <w:r w:rsidR="00497D09" w:rsidRPr="00BE4943">
        <w:rPr>
          <w:color w:val="A6A6A6" w:themeColor="background1" w:themeShade="A6"/>
          <w:vertAlign w:val="subscript"/>
        </w:rPr>
        <w:t>2</w:t>
      </w:r>
      <w:r w:rsidR="00497D09" w:rsidRPr="00BE4943">
        <w:rPr>
          <w:color w:val="A6A6A6" w:themeColor="background1" w:themeShade="A6"/>
        </w:rPr>
        <w:t xml:space="preserve"> mass emission according to Table A8/8, step no. 14, g/km;</w:t>
      </w:r>
    </w:p>
    <w:p w14:paraId="7FEDDD19" w14:textId="77777777" w:rsidR="00497D09" w:rsidRPr="00BE4943" w:rsidRDefault="00311BD7" w:rsidP="00497D09">
      <w:pPr>
        <w:spacing w:after="120"/>
        <w:ind w:left="3402" w:right="1134" w:hanging="1134"/>
        <w:rPr>
          <w:color w:val="A6A6A6" w:themeColor="background1" w:themeShade="A6"/>
          <w:lang w:eastAsia="de-DE"/>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CO2,CD,ave</m:t>
            </m:r>
          </m:sub>
        </m:sSub>
      </m:oMath>
      <w:r w:rsidR="00497D09" w:rsidRPr="00BE4943">
        <w:rPr>
          <w:color w:val="A6A6A6" w:themeColor="background1" w:themeShade="A6"/>
        </w:rPr>
        <w:tab/>
        <w:t>is the average charge-depleting CO</w:t>
      </w:r>
      <w:r w:rsidR="00497D09" w:rsidRPr="00BE4943">
        <w:rPr>
          <w:color w:val="A6A6A6" w:themeColor="background1" w:themeShade="A6"/>
          <w:vertAlign w:val="subscript"/>
        </w:rPr>
        <w:t>2</w:t>
      </w:r>
      <w:r w:rsidR="00497D09" w:rsidRPr="00BE4943">
        <w:rPr>
          <w:color w:val="A6A6A6" w:themeColor="background1" w:themeShade="A6"/>
        </w:rPr>
        <w:t xml:space="preserve"> mass emission according to Table A8/8, step no. 13, g/km;</w:t>
      </w:r>
    </w:p>
    <w:p w14:paraId="63480EF3" w14:textId="77777777" w:rsidR="00497D09" w:rsidRPr="00BE4943" w:rsidRDefault="00311BD7" w:rsidP="00497D09">
      <w:pPr>
        <w:pStyle w:val="SingleTxtG"/>
        <w:ind w:left="3402" w:hanging="1134"/>
        <w:rPr>
          <w:color w:val="A6A6A6" w:themeColor="background1" w:themeShade="A6"/>
        </w:rPr>
      </w:pPr>
      <m:oMath>
        <m:sSub>
          <m:sSubPr>
            <m:ctrlPr>
              <w:rPr>
                <w:rFonts w:ascii="Cambria Math" w:hAnsi="Cambria Math"/>
                <w:noProof/>
                <w:color w:val="A6A6A6" w:themeColor="background1" w:themeShade="A6"/>
                <w:lang w:eastAsia="de-DE"/>
              </w:rPr>
            </m:ctrlPr>
          </m:sSubPr>
          <m:e>
            <m:r>
              <m:rPr>
                <m:sty m:val="p"/>
              </m:rPr>
              <w:rPr>
                <w:rFonts w:ascii="Cambria Math" w:hAnsi="Cambria Math"/>
                <w:noProof/>
                <w:color w:val="A6A6A6" w:themeColor="background1" w:themeShade="A6"/>
                <w:lang w:eastAsia="de-DE"/>
              </w:rPr>
              <m:t>FC</m:t>
            </m:r>
          </m:e>
          <m:sub>
            <m:r>
              <m:rPr>
                <m:sty m:val="p"/>
              </m:rPr>
              <w:rPr>
                <w:rFonts w:ascii="Cambria Math" w:hAnsi="Cambria Math"/>
                <w:noProof/>
                <w:color w:val="A6A6A6" w:themeColor="background1" w:themeShade="A6"/>
                <w:lang w:eastAsia="de-DE"/>
              </w:rPr>
              <m:t xml:space="preserve"> CS</m:t>
            </m:r>
          </m:sub>
        </m:sSub>
      </m:oMath>
      <w:r w:rsidR="00497D09" w:rsidRPr="00BE4943">
        <w:rPr>
          <w:color w:val="A6A6A6" w:themeColor="background1" w:themeShade="A6"/>
        </w:rPr>
        <w:tab/>
        <w:t>is the fuel consumption determined according to Table A8/6, step No. 1, l/100 km;</w:t>
      </w:r>
    </w:p>
    <w:p w14:paraId="5E727EAE" w14:textId="77777777" w:rsidR="00497D09" w:rsidRPr="00BE4943" w:rsidRDefault="00497D09" w:rsidP="00497D09">
      <w:pPr>
        <w:pStyle w:val="SingleTxtG"/>
        <w:ind w:left="3402" w:hanging="1134"/>
        <w:rPr>
          <w:color w:val="A6A6A6" w:themeColor="background1" w:themeShade="A6"/>
        </w:rPr>
      </w:pPr>
      <m:oMath>
        <m:r>
          <m:rPr>
            <m:sty m:val="p"/>
          </m:rPr>
          <w:rPr>
            <w:rFonts w:ascii="Cambria Math" w:hAnsi="Cambria Math"/>
            <w:color w:val="A6A6A6" w:themeColor="background1" w:themeShade="A6"/>
          </w:rPr>
          <m:t>j</m:t>
        </m:r>
      </m:oMath>
      <w:r w:rsidRPr="00BE4943">
        <w:rPr>
          <w:color w:val="A6A6A6" w:themeColor="background1" w:themeShade="A6"/>
        </w:rPr>
        <w:tab/>
        <w:t>is the index number for the considered phase;</w:t>
      </w:r>
    </w:p>
    <w:p w14:paraId="1BC88230" w14:textId="002FE24D" w:rsidR="00497D09" w:rsidRPr="00BE4943" w:rsidRDefault="00497D09" w:rsidP="00497D09">
      <w:pPr>
        <w:pStyle w:val="SingleTxtG"/>
        <w:ind w:left="2268"/>
        <w:rPr>
          <w:color w:val="A6A6A6" w:themeColor="background1" w:themeShade="A6"/>
        </w:rPr>
      </w:pPr>
      <m:oMath>
        <m:r>
          <m:rPr>
            <m:sty m:val="p"/>
          </m:rPr>
          <w:rPr>
            <w:rFonts w:ascii="Cambria Math" w:hAnsi="Cambria Math"/>
            <w:color w:val="A6A6A6" w:themeColor="background1" w:themeShade="A6"/>
          </w:rPr>
          <m:t>k</m:t>
        </m:r>
      </m:oMath>
      <w:r w:rsidRPr="00BE4943">
        <w:rPr>
          <w:color w:val="A6A6A6" w:themeColor="background1" w:themeShade="A6"/>
        </w:rPr>
        <w:tab/>
        <w:t xml:space="preserve">is the number of phases driven up to the end of the transition cycle according </w:t>
      </w:r>
      <w:proofErr w:type="gramStart"/>
      <w:r w:rsidRPr="00BE4943">
        <w:rPr>
          <w:color w:val="A6A6A6" w:themeColor="background1" w:themeShade="A6"/>
        </w:rPr>
        <w:t>to paragraph 3.2.4.4.</w:t>
      </w:r>
      <w:proofErr w:type="gramEnd"/>
      <w:r w:rsidRPr="00BE4943">
        <w:rPr>
          <w:color w:val="A6A6A6" w:themeColor="background1" w:themeShade="A6"/>
        </w:rPr>
        <w:t xml:space="preserve"> of this annex.</w:t>
      </w:r>
    </w:p>
    <w:p w14:paraId="763723A1" w14:textId="77777777" w:rsidR="00497D09" w:rsidRPr="00BE4943" w:rsidRDefault="00497D09" w:rsidP="00497D09">
      <w:pPr>
        <w:pStyle w:val="SingleTxtG"/>
        <w:ind w:left="2268"/>
        <w:rPr>
          <w:color w:val="A6A6A6" w:themeColor="background1" w:themeShade="A6"/>
        </w:rPr>
      </w:pPr>
      <w:r w:rsidRPr="00BE4943">
        <w:rPr>
          <w:color w:val="A6A6A6" w:themeColor="background1" w:themeShade="A6"/>
        </w:rPr>
        <w:t xml:space="preserve">In the case that the interpolation </w:t>
      </w:r>
      <w:r w:rsidRPr="00BE4943">
        <w:rPr>
          <w:color w:val="A6A6A6" w:themeColor="background1" w:themeShade="A6"/>
          <w:lang w:eastAsia="ja-JP"/>
        </w:rPr>
        <w:t>method</w:t>
      </w:r>
      <w:r w:rsidRPr="00BE4943">
        <w:rPr>
          <w:color w:val="A6A6A6" w:themeColor="background1" w:themeShade="A6"/>
        </w:rPr>
        <w:t xml:space="preserve"> is applied, k shall be the number of phases driven up to the end of the transition cycle of vehicle L </w:t>
      </w: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n</m:t>
            </m:r>
          </m:e>
          <m:sub>
            <m:r>
              <m:rPr>
                <m:sty m:val="p"/>
              </m:rPr>
              <w:rPr>
                <w:rFonts w:ascii="Cambria Math" w:hAnsi="Cambria Math"/>
                <w:color w:val="A6A6A6" w:themeColor="background1" w:themeShade="A6"/>
              </w:rPr>
              <m:t>veh_L</m:t>
            </m:r>
          </m:sub>
        </m:sSub>
        <m:r>
          <w:rPr>
            <w:rFonts w:ascii="Cambria Math" w:hAnsi="Cambria Math"/>
            <w:color w:val="A6A6A6" w:themeColor="background1" w:themeShade="A6"/>
          </w:rPr>
          <m:t>.</m:t>
        </m:r>
      </m:oMath>
    </w:p>
    <w:p w14:paraId="3C5EE088" w14:textId="77777777" w:rsidR="00497D09" w:rsidRPr="00BE4943" w:rsidRDefault="00497D09" w:rsidP="00497D09">
      <w:pPr>
        <w:pStyle w:val="SingleTxtG"/>
        <w:ind w:left="2268"/>
        <w:rPr>
          <w:color w:val="A6A6A6" w:themeColor="background1" w:themeShade="A6"/>
        </w:rPr>
      </w:pPr>
      <w:r w:rsidRPr="00BE4943">
        <w:rPr>
          <w:color w:val="A6A6A6" w:themeColor="background1" w:themeShade="A6"/>
        </w:rPr>
        <w:t xml:space="preserve">If the transition cycle number driven by vehicle H, </w:t>
      </w: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n</m:t>
            </m:r>
          </m:e>
          <m:sub>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veh</m:t>
                </m:r>
              </m:e>
              <m:sub>
                <m:r>
                  <m:rPr>
                    <m:sty m:val="p"/>
                  </m:rPr>
                  <w:rPr>
                    <w:rFonts w:ascii="Cambria Math" w:hAnsi="Cambria Math"/>
                    <w:color w:val="A6A6A6" w:themeColor="background1" w:themeShade="A6"/>
                  </w:rPr>
                  <m:t>H</m:t>
                </m:r>
              </m:sub>
            </m:sSub>
          </m:sub>
        </m:sSub>
      </m:oMath>
      <w:r w:rsidRPr="00BE4943">
        <w:rPr>
          <w:color w:val="A6A6A6" w:themeColor="background1" w:themeShade="A6"/>
        </w:rPr>
        <w:t xml:space="preserve">, and, if applicable, by an individual vehicle within the vehicle interpolation family </w:t>
      </w: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n</m:t>
            </m:r>
          </m:e>
          <m:sub>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veh</m:t>
                </m:r>
              </m:e>
              <m:sub>
                <m:r>
                  <m:rPr>
                    <m:sty m:val="p"/>
                  </m:rPr>
                  <w:rPr>
                    <w:rFonts w:ascii="Cambria Math" w:hAnsi="Cambria Math"/>
                    <w:color w:val="A6A6A6" w:themeColor="background1" w:themeShade="A6"/>
                  </w:rPr>
                  <m:t>ind</m:t>
                </m:r>
              </m:sub>
            </m:sSub>
          </m:sub>
        </m:sSub>
      </m:oMath>
      <w:r w:rsidRPr="00BE4943">
        <w:rPr>
          <w:color w:val="A6A6A6" w:themeColor="background1" w:themeShade="A6"/>
        </w:rPr>
        <w:t xml:space="preserve"> is lower than the transition cycle number driven by vehicle L, </w:t>
      </w: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n</m:t>
            </m:r>
          </m:e>
          <m:sub>
            <m:r>
              <m:rPr>
                <m:sty m:val="p"/>
              </m:rPr>
              <w:rPr>
                <w:rFonts w:ascii="Cambria Math" w:hAnsi="Cambria Math"/>
                <w:color w:val="A6A6A6" w:themeColor="background1" w:themeShade="A6"/>
              </w:rPr>
              <m:t>veh_L</m:t>
            </m:r>
          </m:sub>
        </m:sSub>
      </m:oMath>
      <w:r w:rsidRPr="00BE4943">
        <w:rPr>
          <w:color w:val="A6A6A6" w:themeColor="background1" w:themeShade="A6"/>
        </w:rPr>
        <w:t xml:space="preserve">, the confirmation cycle of vehicle H and, if applicable, an individual vehicle shall be included in the calculation. </w:t>
      </w:r>
    </w:p>
    <w:p w14:paraId="1ED8A3CA" w14:textId="77777777" w:rsidR="00497D09" w:rsidRPr="00BE4943" w:rsidRDefault="00497D09" w:rsidP="00497D09">
      <w:pPr>
        <w:pStyle w:val="SingleTxtG"/>
        <w:ind w:left="2268"/>
        <w:rPr>
          <w:color w:val="A6A6A6" w:themeColor="background1" w:themeShade="A6"/>
          <w:szCs w:val="24"/>
        </w:rPr>
      </w:pPr>
      <w:r w:rsidRPr="00BE4943">
        <w:rPr>
          <w:color w:val="A6A6A6" w:themeColor="background1" w:themeShade="A6"/>
          <w:szCs w:val="24"/>
        </w:rPr>
        <w:t>The fuel consumption of each phase of the confirmation cycle shall be calculated according to paragraph 6. of Annex B7 with the criteria emission over the complete confirmation cycle and the applicable CO</w:t>
      </w:r>
      <w:r w:rsidRPr="00BE4943">
        <w:rPr>
          <w:color w:val="A6A6A6" w:themeColor="background1" w:themeShade="A6"/>
          <w:szCs w:val="24"/>
          <w:vertAlign w:val="subscript"/>
        </w:rPr>
        <w:t>2</w:t>
      </w:r>
      <w:r w:rsidRPr="00BE4943">
        <w:rPr>
          <w:color w:val="A6A6A6" w:themeColor="background1" w:themeShade="A6"/>
          <w:szCs w:val="24"/>
        </w:rPr>
        <w:t xml:space="preserve"> phase value which shall be corrected to an electric energy consumption of zero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DC,CD,j</m:t>
            </m:r>
          </m:sub>
        </m:sSub>
        <m:r>
          <w:rPr>
            <w:rFonts w:ascii="Cambria Math" w:hAnsi="Cambria Math"/>
            <w:color w:val="A6A6A6" w:themeColor="background1" w:themeShade="A6"/>
            <w:szCs w:val="24"/>
          </w:rPr>
          <m:t>= 0</m:t>
        </m:r>
      </m:oMath>
      <w:r w:rsidRPr="00BE4943">
        <w:rPr>
          <w:color w:val="A6A6A6" w:themeColor="background1" w:themeShade="A6"/>
          <w:szCs w:val="24"/>
        </w:rPr>
        <w:t xml:space="preserve"> by using the CO</w:t>
      </w:r>
      <w:r w:rsidRPr="00BE4943">
        <w:rPr>
          <w:color w:val="A6A6A6" w:themeColor="background1" w:themeShade="A6"/>
          <w:szCs w:val="24"/>
          <w:vertAlign w:val="subscript"/>
        </w:rPr>
        <w:t>2</w:t>
      </w:r>
      <w:r w:rsidRPr="00BE4943">
        <w:rPr>
          <w:color w:val="A6A6A6" w:themeColor="background1" w:themeShade="A6"/>
          <w:szCs w:val="24"/>
        </w:rPr>
        <w:t xml:space="preserve"> mass correction coefficient (K</w:t>
      </w:r>
      <w:r w:rsidRPr="00BE4943">
        <w:rPr>
          <w:color w:val="A6A6A6" w:themeColor="background1" w:themeShade="A6"/>
          <w:szCs w:val="24"/>
          <w:vertAlign w:val="subscript"/>
        </w:rPr>
        <w:t>CO2</w:t>
      </w:r>
      <w:r w:rsidRPr="00BE4943">
        <w:rPr>
          <w:color w:val="A6A6A6" w:themeColor="background1" w:themeShade="A6"/>
          <w:szCs w:val="24"/>
        </w:rPr>
        <w:t>) according to Appendix 2 to this annex.</w:t>
      </w:r>
    </w:p>
    <w:p w14:paraId="781042D0" w14:textId="77777777" w:rsidR="00497D09" w:rsidRPr="00BE4943" w:rsidRDefault="00497D09" w:rsidP="00497D09">
      <w:pPr>
        <w:pStyle w:val="SingleTxtG"/>
        <w:keepNext/>
        <w:ind w:left="2268" w:hanging="1134"/>
        <w:rPr>
          <w:color w:val="A6A6A6" w:themeColor="background1" w:themeShade="A6"/>
          <w:szCs w:val="24"/>
        </w:rPr>
      </w:pPr>
      <w:commentRangeStart w:id="1141"/>
      <w:r w:rsidRPr="00BE4943">
        <w:rPr>
          <w:color w:val="A6A6A6" w:themeColor="background1" w:themeShade="A6"/>
          <w:szCs w:val="24"/>
        </w:rPr>
        <w:t>4.3.</w:t>
      </w:r>
      <w:commentRangeEnd w:id="1141"/>
      <w:r w:rsidR="00AC5574">
        <w:rPr>
          <w:rStyle w:val="Marquedecommentaire"/>
          <w:rFonts w:eastAsia="MS Mincho"/>
          <w:lang w:val="en-US" w:eastAsia="en-US"/>
        </w:rPr>
        <w:commentReference w:id="1141"/>
      </w:r>
      <w:r w:rsidRPr="00BE4943">
        <w:rPr>
          <w:color w:val="A6A6A6" w:themeColor="background1" w:themeShade="A6"/>
          <w:szCs w:val="24"/>
        </w:rPr>
        <w:tab/>
        <w:t>Calculation of electric energy consumption</w:t>
      </w:r>
    </w:p>
    <w:p w14:paraId="22E01BE0" w14:textId="77777777" w:rsidR="00497D09" w:rsidRPr="00BE4943" w:rsidRDefault="00497D09" w:rsidP="00497D09">
      <w:pPr>
        <w:pStyle w:val="SingleTxtG"/>
        <w:ind w:left="2268"/>
        <w:rPr>
          <w:color w:val="A6A6A6" w:themeColor="background1" w:themeShade="A6"/>
          <w:szCs w:val="24"/>
        </w:rPr>
      </w:pPr>
      <w:r w:rsidRPr="00BE4943">
        <w:rPr>
          <w:color w:val="A6A6A6" w:themeColor="background1" w:themeShade="A6"/>
          <w:szCs w:val="24"/>
        </w:rPr>
        <w:t>For the determination of the electric energy consumption based on the current and voltage determined according to Appendix 3 to this annex, the following equations shall be used:</w:t>
      </w:r>
    </w:p>
    <w:p w14:paraId="0A9A3306" w14:textId="77777777" w:rsidR="00497D09" w:rsidRPr="00BE4943" w:rsidRDefault="00311BD7" w:rsidP="00497D09">
      <w:pPr>
        <w:pStyle w:val="SingleTxtG"/>
        <w:tabs>
          <w:tab w:val="left" w:pos="7938"/>
        </w:tabs>
        <w:ind w:left="4395" w:hanging="1560"/>
        <w:rPr>
          <w:color w:val="A6A6A6" w:themeColor="background1" w:themeShade="A6"/>
          <w:szCs w:val="24"/>
        </w:rPr>
      </w:pPr>
      <m:oMathPara>
        <m:oMathParaPr>
          <m:jc m:val="left"/>
        </m:oMathPara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DC,j</m:t>
              </m:r>
            </m:sub>
          </m:sSub>
          <m:r>
            <m:rPr>
              <m:sty m:val="p"/>
            </m:rPr>
            <w:rPr>
              <w:rFonts w:ascii="Cambria Math" w:hAnsi="Cambria Math"/>
              <w:color w:val="A6A6A6" w:themeColor="background1" w:themeShade="A6"/>
              <w:szCs w:val="24"/>
            </w:rPr>
            <m:t>=</m:t>
          </m:r>
          <m:f>
            <m:fPr>
              <m:ctrlPr>
                <w:rPr>
                  <w:rFonts w:ascii="Cambria Math" w:hAnsi="Cambria Math"/>
                  <w:color w:val="A6A6A6" w:themeColor="background1" w:themeShade="A6"/>
                  <w:szCs w:val="24"/>
                </w:rPr>
              </m:ctrlPr>
            </m:fPr>
            <m:num>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ΔE</m:t>
                  </m:r>
                </m:e>
                <m:sub>
                  <m:r>
                    <m:rPr>
                      <m:sty m:val="p"/>
                    </m:rPr>
                    <w:rPr>
                      <w:rFonts w:ascii="Cambria Math" w:hAnsi="Cambria Math"/>
                      <w:color w:val="A6A6A6" w:themeColor="background1" w:themeShade="A6"/>
                      <w:szCs w:val="24"/>
                    </w:rPr>
                    <m:t>REESS,j</m:t>
                  </m:r>
                </m:sub>
              </m:sSub>
            </m:num>
            <m:den>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d</m:t>
                  </m:r>
                </m:e>
                <m:sub>
                  <m:r>
                    <m:rPr>
                      <m:sty m:val="p"/>
                    </m:rPr>
                    <w:rPr>
                      <w:rFonts w:ascii="Cambria Math" w:hAnsi="Cambria Math"/>
                      <w:color w:val="A6A6A6" w:themeColor="background1" w:themeShade="A6"/>
                      <w:szCs w:val="24"/>
                    </w:rPr>
                    <m:t>j</m:t>
                  </m:r>
                </m:sub>
              </m:sSub>
            </m:den>
          </m:f>
          <m:r>
            <m:rPr>
              <m:sty m:val="p"/>
            </m:rPr>
            <w:rPr>
              <w:rFonts w:ascii="Cambria Math" w:hAnsi="Cambria Math"/>
              <w:color w:val="A6A6A6" w:themeColor="background1" w:themeShade="A6"/>
              <w:szCs w:val="24"/>
            </w:rPr>
            <m:t xml:space="preserve"> </m:t>
          </m:r>
        </m:oMath>
      </m:oMathPara>
    </w:p>
    <w:p w14:paraId="58A42E11" w14:textId="77777777" w:rsidR="00497D09" w:rsidRPr="00BE4943" w:rsidRDefault="00497D09" w:rsidP="00497D09">
      <w:pPr>
        <w:pStyle w:val="SingleTxtG"/>
        <w:ind w:left="2268"/>
        <w:rPr>
          <w:color w:val="A6A6A6" w:themeColor="background1" w:themeShade="A6"/>
          <w:szCs w:val="24"/>
        </w:rPr>
      </w:pPr>
      <w:r w:rsidRPr="00BE4943">
        <w:rPr>
          <w:color w:val="A6A6A6" w:themeColor="background1" w:themeShade="A6"/>
          <w:szCs w:val="24"/>
        </w:rPr>
        <w:t>where:</w:t>
      </w:r>
    </w:p>
    <w:p w14:paraId="2D88278E" w14:textId="77777777" w:rsidR="00497D09" w:rsidRPr="00BE4943" w:rsidRDefault="00311BD7"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DC,j</m:t>
            </m:r>
          </m:sub>
        </m:sSub>
      </m:oMath>
      <w:r w:rsidR="00497D09" w:rsidRPr="00BE4943">
        <w:rPr>
          <w:color w:val="A6A6A6" w:themeColor="background1" w:themeShade="A6"/>
          <w:szCs w:val="24"/>
        </w:rPr>
        <w:tab/>
        <w:t>is the electric energy consumption over the considered period j based on the REESS depletion, Wh/km;</w:t>
      </w:r>
    </w:p>
    <w:p w14:paraId="5B624335" w14:textId="77777777" w:rsidR="00497D09" w:rsidRPr="00BE4943" w:rsidRDefault="00497D09" w:rsidP="00497D09">
      <w:pPr>
        <w:pStyle w:val="SingleTxtG"/>
        <w:ind w:left="3402" w:hanging="1134"/>
        <w:rPr>
          <w:color w:val="A6A6A6" w:themeColor="background1" w:themeShade="A6"/>
          <w:szCs w:val="24"/>
        </w:rPr>
      </w:pPr>
      <m:oMath>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m:t>
            </m:r>
          </m:e>
          <m:sub>
            <m:r>
              <m:rPr>
                <m:sty m:val="p"/>
              </m:rPr>
              <w:rPr>
                <w:rFonts w:ascii="Cambria Math" w:hAnsi="Cambria Math"/>
                <w:color w:val="A6A6A6" w:themeColor="background1" w:themeShade="A6"/>
                <w:szCs w:val="24"/>
              </w:rPr>
              <m:t>REESS,j</m:t>
            </m:r>
          </m:sub>
        </m:sSub>
      </m:oMath>
      <w:r w:rsidRPr="00BE4943">
        <w:rPr>
          <w:color w:val="A6A6A6" w:themeColor="background1" w:themeShade="A6"/>
          <w:szCs w:val="24"/>
        </w:rPr>
        <w:tab/>
        <w:t>is the electric energy change of all REESSs during</w:t>
      </w:r>
      <w:r w:rsidRPr="00BE4943" w:rsidDel="008C0A8B">
        <w:rPr>
          <w:color w:val="A6A6A6" w:themeColor="background1" w:themeShade="A6"/>
          <w:szCs w:val="24"/>
        </w:rPr>
        <w:t xml:space="preserve"> </w:t>
      </w:r>
      <w:r w:rsidRPr="00BE4943">
        <w:rPr>
          <w:color w:val="A6A6A6" w:themeColor="background1" w:themeShade="A6"/>
          <w:szCs w:val="24"/>
        </w:rPr>
        <w:t xml:space="preserve">the considered period j, </w:t>
      </w:r>
      <w:proofErr w:type="spellStart"/>
      <w:r w:rsidRPr="00BE4943">
        <w:rPr>
          <w:color w:val="A6A6A6" w:themeColor="background1" w:themeShade="A6"/>
          <w:szCs w:val="24"/>
        </w:rPr>
        <w:t>Wh</w:t>
      </w:r>
      <w:proofErr w:type="spellEnd"/>
      <w:r w:rsidRPr="00BE4943">
        <w:rPr>
          <w:color w:val="A6A6A6" w:themeColor="background1" w:themeShade="A6"/>
          <w:szCs w:val="24"/>
        </w:rPr>
        <w:t>;</w:t>
      </w:r>
    </w:p>
    <w:p w14:paraId="63B9332D" w14:textId="77777777" w:rsidR="00497D09" w:rsidRPr="00BE4943" w:rsidRDefault="00311BD7"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d</m:t>
            </m:r>
          </m:e>
          <m:sub>
            <m:r>
              <m:rPr>
                <m:sty m:val="p"/>
              </m:rPr>
              <w:rPr>
                <w:rFonts w:ascii="Cambria Math" w:hAnsi="Cambria Math"/>
                <w:color w:val="A6A6A6" w:themeColor="background1" w:themeShade="A6"/>
                <w:szCs w:val="24"/>
              </w:rPr>
              <m:t>j</m:t>
            </m:r>
          </m:sub>
        </m:sSub>
      </m:oMath>
      <w:r w:rsidR="00497D09" w:rsidRPr="00BE4943">
        <w:rPr>
          <w:color w:val="A6A6A6" w:themeColor="background1" w:themeShade="A6"/>
          <w:szCs w:val="24"/>
        </w:rPr>
        <w:tab/>
        <w:t>is the distance driven in the considered period j, km;</w:t>
      </w:r>
    </w:p>
    <w:p w14:paraId="52ED26E7" w14:textId="77777777" w:rsidR="00497D09" w:rsidRPr="00BE4943" w:rsidRDefault="00497D09" w:rsidP="00497D09">
      <w:pPr>
        <w:pStyle w:val="SingleTxtG"/>
        <w:keepNext/>
        <w:keepLines/>
        <w:spacing w:after="80"/>
        <w:ind w:left="2268"/>
        <w:rPr>
          <w:color w:val="A6A6A6" w:themeColor="background1" w:themeShade="A6"/>
          <w:szCs w:val="24"/>
        </w:rPr>
      </w:pPr>
      <w:r w:rsidRPr="00BE4943">
        <w:rPr>
          <w:color w:val="A6A6A6" w:themeColor="background1" w:themeShade="A6"/>
          <w:szCs w:val="24"/>
        </w:rPr>
        <w:t>and</w:t>
      </w:r>
    </w:p>
    <w:p w14:paraId="6EFA58C9" w14:textId="77777777" w:rsidR="00497D09" w:rsidRPr="00BE4943" w:rsidRDefault="00311BD7" w:rsidP="00497D09">
      <w:pPr>
        <w:pStyle w:val="SingleTxtG"/>
        <w:tabs>
          <w:tab w:val="left" w:pos="7938"/>
        </w:tabs>
        <w:spacing w:after="80"/>
        <w:ind w:left="2268"/>
        <w:rPr>
          <w:color w:val="A6A6A6" w:themeColor="background1" w:themeShade="A6"/>
          <w:szCs w:val="24"/>
        </w:rPr>
      </w:pPr>
      <m:oMathPara>
        <m:oMathParaPr>
          <m:jc m:val="center"/>
        </m:oMathPara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m:t>
              </m:r>
            </m:e>
            <m:sub>
              <m:r>
                <m:rPr>
                  <m:sty m:val="p"/>
                </m:rPr>
                <w:rPr>
                  <w:rFonts w:ascii="Cambria Math" w:hAnsi="Cambria Math"/>
                  <w:color w:val="A6A6A6" w:themeColor="background1" w:themeShade="A6"/>
                  <w:szCs w:val="24"/>
                </w:rPr>
                <m:t>REESS,j</m:t>
              </m:r>
            </m:sub>
          </m:sSub>
          <m:r>
            <m:rPr>
              <m:sty m:val="p"/>
            </m:rPr>
            <w:rPr>
              <w:rFonts w:ascii="Cambria Math" w:hAnsi="Cambria Math"/>
              <w:color w:val="A6A6A6" w:themeColor="background1" w:themeShade="A6"/>
              <w:szCs w:val="24"/>
            </w:rPr>
            <m:t xml:space="preserve">= </m:t>
          </m:r>
          <m:nary>
            <m:naryPr>
              <m:chr m:val="∑"/>
              <m:limLoc m:val="undOvr"/>
              <m:ctrlPr>
                <w:rPr>
                  <w:rFonts w:ascii="Cambria Math" w:hAnsi="Cambria Math"/>
                  <w:color w:val="A6A6A6" w:themeColor="background1" w:themeShade="A6"/>
                  <w:szCs w:val="24"/>
                </w:rPr>
              </m:ctrlPr>
            </m:naryPr>
            <m:sub>
              <m:r>
                <m:rPr>
                  <m:sty m:val="p"/>
                </m:rPr>
                <w:rPr>
                  <w:rFonts w:ascii="Cambria Math" w:hAnsi="Cambria Math"/>
                  <w:color w:val="A6A6A6" w:themeColor="background1" w:themeShade="A6"/>
                  <w:szCs w:val="24"/>
                </w:rPr>
                <m:t>i=1</m:t>
              </m:r>
            </m:sub>
            <m:sup>
              <m:r>
                <m:rPr>
                  <m:sty m:val="p"/>
                </m:rPr>
                <w:rPr>
                  <w:rFonts w:ascii="Cambria Math" w:hAnsi="Cambria Math"/>
                  <w:color w:val="A6A6A6" w:themeColor="background1" w:themeShade="A6"/>
                  <w:szCs w:val="24"/>
                </w:rPr>
                <m:t>n</m:t>
              </m:r>
            </m:sup>
            <m:e>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m:t>
                  </m:r>
                </m:e>
                <m:sub>
                  <m:r>
                    <m:rPr>
                      <m:sty m:val="p"/>
                    </m:rPr>
                    <w:rPr>
                      <w:rFonts w:ascii="Cambria Math" w:hAnsi="Cambria Math"/>
                      <w:color w:val="A6A6A6" w:themeColor="background1" w:themeShade="A6"/>
                      <w:szCs w:val="24"/>
                    </w:rPr>
                    <m:t>REESS,j,i</m:t>
                  </m:r>
                </m:sub>
              </m:sSub>
            </m:e>
          </m:nary>
        </m:oMath>
      </m:oMathPara>
    </w:p>
    <w:p w14:paraId="152D144D" w14:textId="77777777" w:rsidR="00497D09" w:rsidRPr="00BE4943" w:rsidRDefault="00497D09" w:rsidP="00497D09">
      <w:pPr>
        <w:pStyle w:val="SingleTxtG"/>
        <w:spacing w:after="80"/>
        <w:ind w:left="3402" w:hanging="1134"/>
        <w:rPr>
          <w:color w:val="A6A6A6" w:themeColor="background1" w:themeShade="A6"/>
          <w:szCs w:val="24"/>
        </w:rPr>
      </w:pPr>
      <w:r w:rsidRPr="00BE4943">
        <w:rPr>
          <w:color w:val="A6A6A6" w:themeColor="background1" w:themeShade="A6"/>
          <w:szCs w:val="24"/>
        </w:rPr>
        <w:t>where:</w:t>
      </w:r>
    </w:p>
    <w:p w14:paraId="7D709C6B" w14:textId="77777777" w:rsidR="00497D09" w:rsidRPr="00BE4943" w:rsidRDefault="00497D09" w:rsidP="00497D09">
      <w:pPr>
        <w:pStyle w:val="SingleTxtG"/>
        <w:spacing w:after="80"/>
        <w:ind w:left="3402" w:hanging="1134"/>
        <w:rPr>
          <w:color w:val="A6A6A6" w:themeColor="background1" w:themeShade="A6"/>
          <w:szCs w:val="24"/>
        </w:rPr>
      </w:pPr>
      <m:oMath>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m:t>
            </m:r>
          </m:e>
          <m:sub>
            <m:r>
              <m:rPr>
                <m:sty m:val="p"/>
              </m:rPr>
              <w:rPr>
                <w:rFonts w:ascii="Cambria Math" w:hAnsi="Cambria Math"/>
                <w:color w:val="A6A6A6" w:themeColor="background1" w:themeShade="A6"/>
                <w:szCs w:val="24"/>
              </w:rPr>
              <m:t>REESS,j,i</m:t>
            </m:r>
          </m:sub>
        </m:sSub>
      </m:oMath>
      <w:r w:rsidRPr="00BE4943">
        <w:rPr>
          <w:color w:val="A6A6A6" w:themeColor="background1" w:themeShade="A6"/>
          <w:szCs w:val="24"/>
        </w:rPr>
        <w:tab/>
        <w:t>is the electric energy change of REESS i during</w:t>
      </w:r>
      <w:r w:rsidRPr="00BE4943" w:rsidDel="008C0A8B">
        <w:rPr>
          <w:color w:val="A6A6A6" w:themeColor="background1" w:themeShade="A6"/>
          <w:szCs w:val="24"/>
        </w:rPr>
        <w:t xml:space="preserve"> </w:t>
      </w:r>
      <w:r w:rsidRPr="00BE4943">
        <w:rPr>
          <w:color w:val="A6A6A6" w:themeColor="background1" w:themeShade="A6"/>
          <w:szCs w:val="24"/>
        </w:rPr>
        <w:t xml:space="preserve">the considered period j, </w:t>
      </w:r>
      <w:proofErr w:type="spellStart"/>
      <w:r w:rsidRPr="00BE4943">
        <w:rPr>
          <w:color w:val="A6A6A6" w:themeColor="background1" w:themeShade="A6"/>
          <w:szCs w:val="24"/>
        </w:rPr>
        <w:t>Wh</w:t>
      </w:r>
      <w:proofErr w:type="spellEnd"/>
      <w:r w:rsidRPr="00BE4943">
        <w:rPr>
          <w:color w:val="A6A6A6" w:themeColor="background1" w:themeShade="A6"/>
          <w:szCs w:val="24"/>
        </w:rPr>
        <w:t>;</w:t>
      </w:r>
    </w:p>
    <w:p w14:paraId="642DBBE4" w14:textId="77777777" w:rsidR="00497D09" w:rsidRPr="00BE4943" w:rsidRDefault="00497D09" w:rsidP="00497D09">
      <w:pPr>
        <w:pStyle w:val="SingleTxtG"/>
        <w:spacing w:after="80"/>
        <w:ind w:left="3402" w:hanging="1134"/>
        <w:rPr>
          <w:color w:val="A6A6A6" w:themeColor="background1" w:themeShade="A6"/>
          <w:szCs w:val="24"/>
        </w:rPr>
      </w:pPr>
      <w:r w:rsidRPr="00BE4943">
        <w:rPr>
          <w:color w:val="A6A6A6" w:themeColor="background1" w:themeShade="A6"/>
          <w:szCs w:val="24"/>
        </w:rPr>
        <w:t>and</w:t>
      </w:r>
    </w:p>
    <w:p w14:paraId="498DFFF5" w14:textId="77777777" w:rsidR="00497D09" w:rsidRPr="00BE4943" w:rsidRDefault="00311BD7" w:rsidP="00497D09">
      <w:pPr>
        <w:pStyle w:val="SingleTxtG"/>
        <w:tabs>
          <w:tab w:val="left" w:pos="7938"/>
        </w:tabs>
        <w:spacing w:after="80"/>
        <w:ind w:left="2268"/>
        <w:rPr>
          <w:color w:val="A6A6A6" w:themeColor="background1" w:themeShade="A6"/>
          <w:szCs w:val="24"/>
        </w:rPr>
      </w:pPr>
      <m:oMathPara>
        <m:oMathParaPr>
          <m:jc m:val="center"/>
        </m:oMathPara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m:t>
              </m:r>
            </m:e>
            <m:sub>
              <m:r>
                <m:rPr>
                  <m:sty m:val="p"/>
                </m:rPr>
                <w:rPr>
                  <w:rFonts w:ascii="Cambria Math" w:hAnsi="Cambria Math"/>
                  <w:color w:val="A6A6A6" w:themeColor="background1" w:themeShade="A6"/>
                  <w:szCs w:val="24"/>
                </w:rPr>
                <m:t>REESS,j,i</m:t>
              </m:r>
            </m:sub>
          </m:sSub>
          <m:r>
            <m:rPr>
              <m:sty m:val="p"/>
            </m:rPr>
            <w:rPr>
              <w:rFonts w:ascii="Cambria Math" w:hAnsi="Cambria Math"/>
              <w:color w:val="A6A6A6" w:themeColor="background1" w:themeShade="A6"/>
              <w:szCs w:val="24"/>
            </w:rPr>
            <m:t xml:space="preserve">= </m:t>
          </m:r>
          <m:f>
            <m:fPr>
              <m:ctrlPr>
                <w:rPr>
                  <w:rFonts w:ascii="Cambria Math" w:hAnsi="Cambria Math"/>
                  <w:color w:val="A6A6A6" w:themeColor="background1" w:themeShade="A6"/>
                  <w:szCs w:val="24"/>
                </w:rPr>
              </m:ctrlPr>
            </m:fPr>
            <m:num>
              <m:r>
                <m:rPr>
                  <m:sty m:val="p"/>
                </m:rPr>
                <w:rPr>
                  <w:rFonts w:ascii="Cambria Math" w:hAnsi="Cambria Math"/>
                  <w:color w:val="A6A6A6" w:themeColor="background1" w:themeShade="A6"/>
                  <w:szCs w:val="24"/>
                </w:rPr>
                <m:t>1</m:t>
              </m:r>
            </m:num>
            <m:den>
              <m:r>
                <m:rPr>
                  <m:sty m:val="p"/>
                </m:rPr>
                <w:rPr>
                  <w:rFonts w:ascii="Cambria Math" w:hAnsi="Cambria Math"/>
                  <w:color w:val="A6A6A6" w:themeColor="background1" w:themeShade="A6"/>
                  <w:szCs w:val="24"/>
                </w:rPr>
                <m:t>3600</m:t>
              </m:r>
            </m:den>
          </m:f>
          <m:r>
            <w:rPr>
              <w:rFonts w:ascii="Cambria Math" w:hAnsi="Cambria Math"/>
              <w:color w:val="A6A6A6" w:themeColor="background1" w:themeShade="A6"/>
              <w:szCs w:val="24"/>
            </w:rPr>
            <m:t>×</m:t>
          </m:r>
          <m:nary>
            <m:naryPr>
              <m:limLoc m:val="undOvr"/>
              <m:ctrlPr>
                <w:rPr>
                  <w:rFonts w:ascii="Cambria Math" w:hAnsi="Cambria Math"/>
                  <w:color w:val="A6A6A6" w:themeColor="background1" w:themeShade="A6"/>
                  <w:szCs w:val="24"/>
                </w:rPr>
              </m:ctrlPr>
            </m:naryPr>
            <m:sub>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t</m:t>
                  </m:r>
                </m:e>
                <m:sub>
                  <m:r>
                    <m:rPr>
                      <m:sty m:val="p"/>
                    </m:rPr>
                    <w:rPr>
                      <w:rFonts w:ascii="Cambria Math" w:hAnsi="Cambria Math"/>
                      <w:color w:val="A6A6A6" w:themeColor="background1" w:themeShade="A6"/>
                      <w:szCs w:val="24"/>
                    </w:rPr>
                    <m:t>0</m:t>
                  </m:r>
                </m:sub>
              </m:sSub>
            </m:sub>
            <m:sup>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t</m:t>
                  </m:r>
                </m:e>
                <m:sub>
                  <m:r>
                    <m:rPr>
                      <m:sty m:val="p"/>
                    </m:rPr>
                    <w:rPr>
                      <w:rFonts w:ascii="Cambria Math" w:hAnsi="Cambria Math"/>
                      <w:color w:val="A6A6A6" w:themeColor="background1" w:themeShade="A6"/>
                      <w:szCs w:val="24"/>
                    </w:rPr>
                    <m:t>end</m:t>
                  </m:r>
                </m:sub>
              </m:sSub>
            </m:sup>
            <m:e>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U(t)</m:t>
                  </m:r>
                </m:e>
                <m:sub>
                  <m:r>
                    <m:rPr>
                      <m:sty m:val="p"/>
                    </m:rPr>
                    <w:rPr>
                      <w:rFonts w:ascii="Cambria Math" w:hAnsi="Cambria Math"/>
                      <w:color w:val="A6A6A6" w:themeColor="background1" w:themeShade="A6"/>
                      <w:szCs w:val="24"/>
                    </w:rPr>
                    <m:t>REESS,j,i</m:t>
                  </m:r>
                </m:sub>
              </m:sSub>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×I</m:t>
                  </m:r>
                  <m:d>
                    <m:dPr>
                      <m:ctrlPr>
                        <w:rPr>
                          <w:rFonts w:ascii="Cambria Math" w:hAnsi="Cambria Math"/>
                          <w:color w:val="A6A6A6" w:themeColor="background1" w:themeShade="A6"/>
                          <w:szCs w:val="24"/>
                        </w:rPr>
                      </m:ctrlPr>
                    </m:dPr>
                    <m:e>
                      <m:r>
                        <m:rPr>
                          <m:sty m:val="p"/>
                        </m:rPr>
                        <w:rPr>
                          <w:rFonts w:ascii="Cambria Math" w:hAnsi="Cambria Math"/>
                          <w:color w:val="A6A6A6" w:themeColor="background1" w:themeShade="A6"/>
                          <w:szCs w:val="24"/>
                        </w:rPr>
                        <m:t>t</m:t>
                      </m:r>
                    </m:e>
                  </m:d>
                </m:e>
                <m:sub>
                  <m:r>
                    <m:rPr>
                      <m:sty m:val="p"/>
                    </m:rPr>
                    <w:rPr>
                      <w:rFonts w:ascii="Cambria Math" w:hAnsi="Cambria Math"/>
                      <w:color w:val="A6A6A6" w:themeColor="background1" w:themeShade="A6"/>
                      <w:szCs w:val="24"/>
                    </w:rPr>
                    <m:t>j,i</m:t>
                  </m:r>
                </m:sub>
              </m:sSub>
              <m:r>
                <m:rPr>
                  <m:sty m:val="p"/>
                </m:rPr>
                <w:rPr>
                  <w:rFonts w:ascii="Cambria Math" w:hAnsi="Cambria Math"/>
                  <w:color w:val="A6A6A6" w:themeColor="background1" w:themeShade="A6"/>
                  <w:szCs w:val="24"/>
                </w:rPr>
                <m:t xml:space="preserve"> dt</m:t>
              </m:r>
            </m:e>
          </m:nary>
        </m:oMath>
      </m:oMathPara>
    </w:p>
    <w:p w14:paraId="67A12395" w14:textId="77777777" w:rsidR="00497D09" w:rsidRPr="00BE4943" w:rsidRDefault="00497D09" w:rsidP="00497D09">
      <w:pPr>
        <w:pStyle w:val="SingleTxtG"/>
        <w:spacing w:after="80"/>
        <w:ind w:left="3402" w:hanging="1134"/>
        <w:rPr>
          <w:color w:val="A6A6A6" w:themeColor="background1" w:themeShade="A6"/>
          <w:szCs w:val="24"/>
        </w:rPr>
      </w:pPr>
      <w:r w:rsidRPr="00BE4943">
        <w:rPr>
          <w:color w:val="A6A6A6" w:themeColor="background1" w:themeShade="A6"/>
          <w:szCs w:val="24"/>
        </w:rPr>
        <w:t>where:</w:t>
      </w:r>
    </w:p>
    <w:p w14:paraId="2BDEF335" w14:textId="77777777" w:rsidR="00497D09" w:rsidRPr="00BE4943" w:rsidRDefault="00311BD7" w:rsidP="00497D09">
      <w:pPr>
        <w:pStyle w:val="SingleTxtG"/>
        <w:spacing w:after="80"/>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U(t)</m:t>
            </m:r>
          </m:e>
          <m:sub>
            <m:r>
              <m:rPr>
                <m:sty m:val="p"/>
              </m:rPr>
              <w:rPr>
                <w:rFonts w:ascii="Cambria Math" w:hAnsi="Cambria Math"/>
                <w:color w:val="A6A6A6" w:themeColor="background1" w:themeShade="A6"/>
                <w:szCs w:val="24"/>
              </w:rPr>
              <m:t>REESS,j,i</m:t>
            </m:r>
          </m:sub>
        </m:sSub>
      </m:oMath>
      <w:r w:rsidR="00497D09" w:rsidRPr="00BE4943">
        <w:rPr>
          <w:color w:val="A6A6A6" w:themeColor="background1" w:themeShade="A6"/>
          <w:szCs w:val="24"/>
        </w:rPr>
        <w:tab/>
        <w:t>is the voltage of REESS i during the considered period j determined according to Appendix 3 to this annex, V;</w:t>
      </w:r>
    </w:p>
    <w:p w14:paraId="2324F732" w14:textId="77777777" w:rsidR="00497D09" w:rsidRPr="00BE4943" w:rsidRDefault="00311BD7" w:rsidP="00497D09">
      <w:pPr>
        <w:pStyle w:val="SingleTxtG"/>
        <w:spacing w:after="80"/>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t</m:t>
            </m:r>
          </m:e>
          <m:sub>
            <m:r>
              <m:rPr>
                <m:sty m:val="p"/>
              </m:rPr>
              <w:rPr>
                <w:rFonts w:ascii="Cambria Math" w:hAnsi="Cambria Math"/>
                <w:color w:val="A6A6A6" w:themeColor="background1" w:themeShade="A6"/>
                <w:szCs w:val="24"/>
              </w:rPr>
              <m:t>0</m:t>
            </m:r>
          </m:sub>
        </m:sSub>
      </m:oMath>
      <w:r w:rsidR="00497D09" w:rsidRPr="00BE4943">
        <w:rPr>
          <w:color w:val="A6A6A6" w:themeColor="background1" w:themeShade="A6"/>
          <w:szCs w:val="24"/>
        </w:rPr>
        <w:tab/>
        <w:t>is the time at the beginning of the considered period j, s;</w:t>
      </w:r>
    </w:p>
    <w:p w14:paraId="5C2C02D1" w14:textId="77777777" w:rsidR="00497D09" w:rsidRPr="00BE4943" w:rsidRDefault="00311BD7" w:rsidP="00497D09">
      <w:pPr>
        <w:pStyle w:val="SingleTxtG"/>
        <w:spacing w:after="80"/>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t</m:t>
            </m:r>
          </m:e>
          <m:sub>
            <m:r>
              <m:rPr>
                <m:sty m:val="p"/>
              </m:rPr>
              <w:rPr>
                <w:rFonts w:ascii="Cambria Math" w:hAnsi="Cambria Math"/>
                <w:color w:val="A6A6A6" w:themeColor="background1" w:themeShade="A6"/>
                <w:szCs w:val="24"/>
              </w:rPr>
              <m:t>end</m:t>
            </m:r>
          </m:sub>
        </m:sSub>
      </m:oMath>
      <w:r w:rsidR="00497D09" w:rsidRPr="00BE4943">
        <w:rPr>
          <w:color w:val="A6A6A6" w:themeColor="background1" w:themeShade="A6"/>
          <w:szCs w:val="24"/>
        </w:rPr>
        <w:tab/>
        <w:t>is the time at the end of the considered period j, s;</w:t>
      </w:r>
    </w:p>
    <w:p w14:paraId="1F74FAF9" w14:textId="77777777" w:rsidR="00497D09" w:rsidRPr="00BE4943" w:rsidRDefault="00311BD7" w:rsidP="00497D09">
      <w:pPr>
        <w:pStyle w:val="SingleTxtG"/>
        <w:spacing w:after="80"/>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I</m:t>
            </m:r>
            <m:d>
              <m:dPr>
                <m:ctrlPr>
                  <w:rPr>
                    <w:rFonts w:ascii="Cambria Math" w:hAnsi="Cambria Math"/>
                    <w:color w:val="A6A6A6" w:themeColor="background1" w:themeShade="A6"/>
                    <w:szCs w:val="24"/>
                  </w:rPr>
                </m:ctrlPr>
              </m:dPr>
              <m:e>
                <m:r>
                  <m:rPr>
                    <m:sty m:val="p"/>
                  </m:rPr>
                  <w:rPr>
                    <w:rFonts w:ascii="Cambria Math" w:hAnsi="Cambria Math"/>
                    <w:color w:val="A6A6A6" w:themeColor="background1" w:themeShade="A6"/>
                    <w:szCs w:val="24"/>
                  </w:rPr>
                  <m:t>t</m:t>
                </m:r>
              </m:e>
            </m:d>
          </m:e>
          <m:sub>
            <m:r>
              <m:rPr>
                <m:sty m:val="p"/>
              </m:rPr>
              <w:rPr>
                <w:rFonts w:ascii="Cambria Math" w:hAnsi="Cambria Math"/>
                <w:color w:val="A6A6A6" w:themeColor="background1" w:themeShade="A6"/>
                <w:szCs w:val="24"/>
              </w:rPr>
              <m:t>j,i</m:t>
            </m:r>
          </m:sub>
        </m:sSub>
      </m:oMath>
      <w:r w:rsidR="00497D09" w:rsidRPr="00BE4943">
        <w:rPr>
          <w:color w:val="A6A6A6" w:themeColor="background1" w:themeShade="A6"/>
          <w:szCs w:val="24"/>
        </w:rPr>
        <w:tab/>
        <w:t>is the electric current of REESS i during</w:t>
      </w:r>
      <w:r w:rsidR="00497D09" w:rsidRPr="00BE4943" w:rsidDel="008C0A8B">
        <w:rPr>
          <w:color w:val="A6A6A6" w:themeColor="background1" w:themeShade="A6"/>
          <w:szCs w:val="24"/>
        </w:rPr>
        <w:t xml:space="preserve"> </w:t>
      </w:r>
      <w:r w:rsidR="00497D09" w:rsidRPr="00BE4943">
        <w:rPr>
          <w:color w:val="A6A6A6" w:themeColor="background1" w:themeShade="A6"/>
          <w:szCs w:val="24"/>
        </w:rPr>
        <w:t>the considered period j determined according to Appendix 3 to this annex, A;</w:t>
      </w:r>
    </w:p>
    <w:p w14:paraId="65CCDD46" w14:textId="77777777" w:rsidR="00497D09" w:rsidRPr="00BE4943" w:rsidRDefault="00497D09" w:rsidP="00497D09">
      <w:pPr>
        <w:pStyle w:val="SingleTxtG"/>
        <w:spacing w:after="80"/>
        <w:ind w:left="3402" w:hanging="1134"/>
        <w:rPr>
          <w:color w:val="A6A6A6" w:themeColor="background1" w:themeShade="A6"/>
          <w:szCs w:val="24"/>
        </w:rPr>
      </w:pPr>
      <m:oMath>
        <m:r>
          <m:rPr>
            <m:sty m:val="p"/>
          </m:rPr>
          <w:rPr>
            <w:rFonts w:ascii="Cambria Math" w:hAnsi="Cambria Math"/>
            <w:color w:val="A6A6A6" w:themeColor="background1" w:themeShade="A6"/>
            <w:szCs w:val="24"/>
          </w:rPr>
          <w:lastRenderedPageBreak/>
          <m:t>i</m:t>
        </m:r>
      </m:oMath>
      <w:r w:rsidRPr="00BE4943">
        <w:rPr>
          <w:color w:val="A6A6A6" w:themeColor="background1" w:themeShade="A6"/>
          <w:szCs w:val="24"/>
        </w:rPr>
        <w:tab/>
        <w:t>is the index number of the considered REESS;</w:t>
      </w:r>
    </w:p>
    <w:p w14:paraId="7F51B6D2" w14:textId="77777777" w:rsidR="00497D09" w:rsidRPr="00BE4943" w:rsidRDefault="00497D09" w:rsidP="00497D09">
      <w:pPr>
        <w:pStyle w:val="SingleTxtG"/>
        <w:spacing w:after="80"/>
        <w:ind w:left="3402" w:hanging="1134"/>
        <w:rPr>
          <w:color w:val="A6A6A6" w:themeColor="background1" w:themeShade="A6"/>
          <w:szCs w:val="24"/>
        </w:rPr>
      </w:pPr>
      <m:oMath>
        <m:r>
          <m:rPr>
            <m:sty m:val="p"/>
          </m:rPr>
          <w:rPr>
            <w:rFonts w:ascii="Cambria Math" w:hAnsi="Cambria Math"/>
            <w:color w:val="A6A6A6" w:themeColor="background1" w:themeShade="A6"/>
            <w:szCs w:val="24"/>
          </w:rPr>
          <m:t>n</m:t>
        </m:r>
      </m:oMath>
      <w:r w:rsidRPr="00BE4943">
        <w:rPr>
          <w:color w:val="A6A6A6" w:themeColor="background1" w:themeShade="A6"/>
          <w:szCs w:val="24"/>
        </w:rPr>
        <w:tab/>
        <w:t>is the total number of REESS;</w:t>
      </w:r>
    </w:p>
    <w:p w14:paraId="7CDF81CF" w14:textId="77777777" w:rsidR="00497D09" w:rsidRPr="00BE4943" w:rsidRDefault="00497D09" w:rsidP="00497D09">
      <w:pPr>
        <w:pStyle w:val="SingleTxtG"/>
        <w:spacing w:after="80"/>
        <w:ind w:left="3402" w:hanging="1134"/>
        <w:rPr>
          <w:color w:val="A6A6A6" w:themeColor="background1" w:themeShade="A6"/>
          <w:szCs w:val="24"/>
        </w:rPr>
      </w:pPr>
      <m:oMath>
        <m:r>
          <m:rPr>
            <m:sty m:val="p"/>
          </m:rPr>
          <w:rPr>
            <w:rFonts w:ascii="Cambria Math" w:hAnsi="Cambria Math"/>
            <w:color w:val="A6A6A6" w:themeColor="background1" w:themeShade="A6"/>
            <w:szCs w:val="24"/>
          </w:rPr>
          <m:t>j</m:t>
        </m:r>
      </m:oMath>
      <w:r w:rsidRPr="00BE4943">
        <w:rPr>
          <w:color w:val="A6A6A6" w:themeColor="background1" w:themeShade="A6"/>
          <w:szCs w:val="24"/>
        </w:rPr>
        <w:tab/>
        <w:t>is the index for the considered period, where a period can be any combination of phases or cycles;</w:t>
      </w:r>
    </w:p>
    <w:p w14:paraId="2583D537" w14:textId="77777777" w:rsidR="00497D09" w:rsidRPr="00BE4943" w:rsidRDefault="00311BD7" w:rsidP="00DB0011">
      <w:pPr>
        <w:pStyle w:val="SingleTxtG"/>
        <w:spacing w:after="240"/>
        <w:ind w:left="3402" w:hanging="1134"/>
        <w:rPr>
          <w:color w:val="A6A6A6" w:themeColor="background1" w:themeShade="A6"/>
          <w:szCs w:val="24"/>
        </w:rPr>
      </w:pPr>
      <m:oMath>
        <m:f>
          <m:fPr>
            <m:ctrlPr>
              <w:rPr>
                <w:rFonts w:ascii="Cambria Math" w:hAnsi="Cambria Math"/>
                <w:i/>
                <w:color w:val="A6A6A6" w:themeColor="background1" w:themeShade="A6"/>
                <w:szCs w:val="24"/>
              </w:rPr>
            </m:ctrlPr>
          </m:fPr>
          <m:num>
            <m:r>
              <w:rPr>
                <w:rFonts w:ascii="Cambria Math" w:hAnsi="Cambria Math"/>
                <w:color w:val="A6A6A6" w:themeColor="background1" w:themeShade="A6"/>
                <w:szCs w:val="24"/>
              </w:rPr>
              <m:t>1</m:t>
            </m:r>
          </m:num>
          <m:den>
            <m:r>
              <w:rPr>
                <w:rFonts w:ascii="Cambria Math" w:hAnsi="Cambria Math"/>
                <w:color w:val="A6A6A6" w:themeColor="background1" w:themeShade="A6"/>
                <w:szCs w:val="24"/>
              </w:rPr>
              <m:t>3600</m:t>
            </m:r>
          </m:den>
        </m:f>
      </m:oMath>
      <w:r w:rsidR="00497D09" w:rsidRPr="00BE4943">
        <w:rPr>
          <w:color w:val="A6A6A6" w:themeColor="background1" w:themeShade="A6"/>
          <w:szCs w:val="24"/>
        </w:rPr>
        <w:tab/>
        <w:t>is the conversion factor from Ws to Wh.</w:t>
      </w:r>
    </w:p>
    <w:p w14:paraId="6C48D247" w14:textId="1DB7F5BA" w:rsidR="002717A5" w:rsidRPr="00BE4943" w:rsidRDefault="00497D09" w:rsidP="00497D09">
      <w:pPr>
        <w:pStyle w:val="SingleTxtG"/>
        <w:ind w:left="2268" w:hanging="1134"/>
        <w:rPr>
          <w:color w:val="A6A6A6" w:themeColor="background1" w:themeShade="A6"/>
          <w:szCs w:val="24"/>
        </w:rPr>
      </w:pPr>
      <w:commentRangeStart w:id="1142"/>
      <w:r w:rsidRPr="00BE4943">
        <w:rPr>
          <w:color w:val="A6A6A6" w:themeColor="background1" w:themeShade="A6"/>
          <w:szCs w:val="24"/>
        </w:rPr>
        <w:t>4.3.1.</w:t>
      </w:r>
      <w:commentRangeEnd w:id="1142"/>
      <w:r w:rsidR="00AC5574">
        <w:rPr>
          <w:rStyle w:val="Marquedecommentaire"/>
          <w:rFonts w:eastAsia="MS Mincho"/>
          <w:lang w:val="en-US" w:eastAsia="en-US"/>
        </w:rPr>
        <w:commentReference w:id="1142"/>
      </w:r>
      <w:r w:rsidRPr="00BE4943">
        <w:rPr>
          <w:color w:val="A6A6A6" w:themeColor="background1" w:themeShade="A6"/>
          <w:szCs w:val="24"/>
        </w:rPr>
        <w:tab/>
      </w:r>
      <w:r w:rsidR="002717A5" w:rsidRPr="00BE4943">
        <w:rPr>
          <w:color w:val="A6A6A6" w:themeColor="background1" w:themeShade="A6"/>
          <w:szCs w:val="24"/>
        </w:rPr>
        <w:t xml:space="preserve">This paragraph is applicable only for </w:t>
      </w:r>
      <w:r w:rsidR="002717A5" w:rsidRPr="00BE4943">
        <w:rPr>
          <w:color w:val="A6A6A6" w:themeColor="background1" w:themeShade="A6"/>
          <w:lang w:eastAsia="en-GB"/>
        </w:rPr>
        <w:t>4-phase WLTP test</w:t>
      </w:r>
    </w:p>
    <w:p w14:paraId="4D9771ED" w14:textId="7B7FAE26" w:rsidR="00497D09" w:rsidRPr="00BE4943" w:rsidRDefault="00497D09" w:rsidP="00DB0011">
      <w:pPr>
        <w:pStyle w:val="SingleTxtG"/>
        <w:ind w:left="2268"/>
        <w:rPr>
          <w:color w:val="A6A6A6" w:themeColor="background1" w:themeShade="A6"/>
          <w:szCs w:val="24"/>
        </w:rPr>
      </w:pPr>
      <w:r w:rsidRPr="00BE4943">
        <w:rPr>
          <w:color w:val="A6A6A6" w:themeColor="background1" w:themeShade="A6"/>
          <w:szCs w:val="24"/>
        </w:rPr>
        <w:t>Utility factor-weighted charge-depleting electric energy consumption based on the recharged electric energy from the mains for OVC-HEVs</w:t>
      </w:r>
    </w:p>
    <w:p w14:paraId="45FA6DDC" w14:textId="77777777" w:rsidR="00497D09" w:rsidRPr="00BE4943" w:rsidRDefault="00497D09" w:rsidP="00497D09">
      <w:pPr>
        <w:pStyle w:val="SingleTxtG"/>
        <w:ind w:left="2268"/>
        <w:rPr>
          <w:color w:val="A6A6A6" w:themeColor="background1" w:themeShade="A6"/>
          <w:szCs w:val="24"/>
        </w:rPr>
      </w:pPr>
      <w:r w:rsidRPr="00BE4943">
        <w:rPr>
          <w:color w:val="A6A6A6" w:themeColor="background1" w:themeShade="A6"/>
          <w:szCs w:val="24"/>
        </w:rPr>
        <w:t xml:space="preserve">The utility factor-weighted charge-depleting electric energy consumption based on the recharged electric energy from the mains shall be calculated </w:t>
      </w:r>
      <w:r w:rsidRPr="00BE4943">
        <w:rPr>
          <w:bCs/>
          <w:color w:val="A6A6A6" w:themeColor="background1" w:themeShade="A6"/>
          <w:szCs w:val="24"/>
        </w:rPr>
        <w:t>using the following equation:</w:t>
      </w:r>
    </w:p>
    <w:p w14:paraId="335565D1" w14:textId="77777777" w:rsidR="00497D09" w:rsidRPr="00BE4943" w:rsidRDefault="00311BD7" w:rsidP="00497D09">
      <w:pPr>
        <w:pStyle w:val="SingleTxtG"/>
        <w:ind w:left="2268"/>
        <w:jc w:val="center"/>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AC,CD</m:t>
            </m:r>
          </m:sub>
        </m:sSub>
        <m:r>
          <m:rPr>
            <m:sty m:val="p"/>
          </m:rPr>
          <w:rPr>
            <w:rFonts w:ascii="Cambria Math" w:hAnsi="Cambria Math"/>
            <w:color w:val="A6A6A6" w:themeColor="background1" w:themeShade="A6"/>
          </w:rPr>
          <m:t xml:space="preserve">= </m:t>
        </m:r>
        <m:f>
          <m:fPr>
            <m:ctrlPr>
              <w:rPr>
                <w:rFonts w:ascii="Cambria Math" w:hAnsi="Cambria Math"/>
                <w:color w:val="A6A6A6" w:themeColor="background1" w:themeShade="A6"/>
              </w:rPr>
            </m:ctrlPr>
          </m:fPr>
          <m:num>
            <m:r>
              <m:rPr>
                <m:sty m:val="p"/>
              </m:rPr>
              <w:rPr>
                <w:rFonts w:ascii="Cambria Math" w:hAnsi="Cambria Math"/>
                <w:color w:val="A6A6A6" w:themeColor="background1" w:themeShade="A6"/>
                <w:szCs w:val="24"/>
              </w:rPr>
              <m:t xml:space="preserve"> </m:t>
            </m:r>
            <m:nary>
              <m:naryPr>
                <m:chr m:val="∑"/>
                <m:limLoc m:val="undOvr"/>
                <m:ctrlPr>
                  <w:rPr>
                    <w:rFonts w:ascii="Cambria Math" w:hAnsi="Cambria Math"/>
                    <w:color w:val="A6A6A6" w:themeColor="background1" w:themeShade="A6"/>
                    <w:szCs w:val="24"/>
                  </w:rPr>
                </m:ctrlPr>
              </m:naryPr>
              <m:sub>
                <m:r>
                  <m:rPr>
                    <m:sty m:val="p"/>
                  </m:rPr>
                  <w:rPr>
                    <w:rFonts w:ascii="Cambria Math" w:hAnsi="Cambria Math"/>
                    <w:color w:val="A6A6A6" w:themeColor="background1" w:themeShade="A6"/>
                    <w:szCs w:val="24"/>
                  </w:rPr>
                  <m:t>j=1</m:t>
                </m:r>
              </m:sub>
              <m:sup>
                <m:r>
                  <m:rPr>
                    <m:sty m:val="p"/>
                  </m:rPr>
                  <w:rPr>
                    <w:rFonts w:ascii="Cambria Math" w:hAnsi="Cambria Math"/>
                    <w:color w:val="A6A6A6" w:themeColor="background1" w:themeShade="A6"/>
                    <w:szCs w:val="24"/>
                  </w:rPr>
                  <m:t>k</m:t>
                </m:r>
              </m:sup>
              <m:e>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UF</m:t>
                    </m:r>
                  </m:e>
                  <m:sub>
                    <m:r>
                      <m:rPr>
                        <m:sty m:val="p"/>
                      </m:rPr>
                      <w:rPr>
                        <w:rFonts w:ascii="Cambria Math" w:hAnsi="Cambria Math"/>
                        <w:color w:val="A6A6A6" w:themeColor="background1" w:themeShade="A6"/>
                        <w:szCs w:val="24"/>
                      </w:rPr>
                      <m:t xml:space="preserve">j </m:t>
                    </m:r>
                  </m:sub>
                </m:sSub>
                <m:r>
                  <m:rPr>
                    <m:sty m:val="p"/>
                  </m:rPr>
                  <w:rPr>
                    <w:rFonts w:ascii="Cambria Math" w:hAnsi="Cambria Math"/>
                    <w:color w:val="A6A6A6" w:themeColor="background1" w:themeShade="A6"/>
                  </w:rPr>
                  <m:t>×</m:t>
                </m:r>
                <m:r>
                  <m:rPr>
                    <m:sty m:val="p"/>
                  </m:rPr>
                  <w:rPr>
                    <w:rFonts w:ascii="Cambria Math" w:hAnsi="Cambria Math"/>
                    <w:color w:val="A6A6A6" w:themeColor="background1" w:themeShade="A6"/>
                    <w:szCs w:val="24"/>
                  </w:rPr>
                  <m:t xml:space="preserve"> </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AC,CD,j</m:t>
                    </m:r>
                  </m:sub>
                </m:sSub>
              </m:e>
            </m:nary>
            <m:r>
              <m:rPr>
                <m:sty m:val="p"/>
              </m:rPr>
              <w:rPr>
                <w:rFonts w:ascii="Cambria Math" w:hAnsi="Cambria Math"/>
                <w:color w:val="A6A6A6" w:themeColor="background1" w:themeShade="A6"/>
                <w:szCs w:val="24"/>
              </w:rPr>
              <m:t>)</m:t>
            </m:r>
          </m:num>
          <m:den>
            <m:nary>
              <m:naryPr>
                <m:chr m:val="∑"/>
                <m:limLoc m:val="undOvr"/>
                <m:ctrlPr>
                  <w:rPr>
                    <w:rFonts w:ascii="Cambria Math" w:hAnsi="Cambria Math"/>
                    <w:color w:val="A6A6A6" w:themeColor="background1" w:themeShade="A6"/>
                  </w:rPr>
                </m:ctrlPr>
              </m:naryPr>
              <m:sub>
                <m:r>
                  <m:rPr>
                    <m:sty m:val="p"/>
                  </m:rPr>
                  <w:rPr>
                    <w:rFonts w:ascii="Cambria Math" w:hAnsi="Cambria Math"/>
                    <w:color w:val="A6A6A6" w:themeColor="background1" w:themeShade="A6"/>
                  </w:rPr>
                  <m:t>j=1</m:t>
                </m:r>
              </m:sub>
              <m:sup>
                <m:r>
                  <m:rPr>
                    <m:sty m:val="p"/>
                  </m:rPr>
                  <w:rPr>
                    <w:rFonts w:ascii="Cambria Math" w:hAnsi="Cambria Math"/>
                    <w:color w:val="A6A6A6" w:themeColor="background1" w:themeShade="A6"/>
                  </w:rPr>
                  <m:t>k</m:t>
                </m:r>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UF</m:t>
                    </m:r>
                  </m:e>
                  <m:sub>
                    <m:r>
                      <m:rPr>
                        <m:sty m:val="p"/>
                      </m:rPr>
                      <w:rPr>
                        <w:rFonts w:ascii="Cambria Math" w:hAnsi="Cambria Math"/>
                        <w:color w:val="A6A6A6" w:themeColor="background1" w:themeShade="A6"/>
                      </w:rPr>
                      <m:t>j</m:t>
                    </m:r>
                  </m:sub>
                </m:sSub>
              </m:e>
            </m:nary>
          </m:den>
        </m:f>
      </m:oMath>
      <w:r w:rsidR="00497D09" w:rsidRPr="00BE4943" w:rsidDel="00BD622C">
        <w:rPr>
          <w:color w:val="A6A6A6" w:themeColor="background1" w:themeShade="A6"/>
        </w:rPr>
        <w:t xml:space="preserve"> </w:t>
      </w:r>
    </w:p>
    <w:p w14:paraId="6E2FD50B" w14:textId="77777777" w:rsidR="00497D09" w:rsidRPr="00BE4943" w:rsidRDefault="00497D09" w:rsidP="00497D09">
      <w:pPr>
        <w:pStyle w:val="SingleTxtG"/>
        <w:keepNext/>
        <w:spacing w:after="80"/>
        <w:ind w:left="3402" w:hanging="1134"/>
        <w:rPr>
          <w:color w:val="A6A6A6" w:themeColor="background1" w:themeShade="A6"/>
          <w:szCs w:val="24"/>
        </w:rPr>
      </w:pPr>
      <w:r w:rsidRPr="00BE4943">
        <w:rPr>
          <w:color w:val="A6A6A6" w:themeColor="background1" w:themeShade="A6"/>
          <w:szCs w:val="24"/>
        </w:rPr>
        <w:t>where:</w:t>
      </w:r>
    </w:p>
    <w:p w14:paraId="3C0D0A32" w14:textId="77777777" w:rsidR="00497D09" w:rsidRPr="00BE4943" w:rsidRDefault="00497D09" w:rsidP="00497D09">
      <w:pPr>
        <w:pStyle w:val="SingleTxtG"/>
        <w:spacing w:after="80"/>
        <w:ind w:left="3402" w:hanging="1134"/>
        <w:rPr>
          <w:color w:val="A6A6A6" w:themeColor="background1" w:themeShade="A6"/>
          <w:szCs w:val="24"/>
        </w:rPr>
      </w:pPr>
      <m:oMath>
        <m:r>
          <m:rPr>
            <m:sty m:val="p"/>
          </m:rPr>
          <w:rPr>
            <w:rFonts w:ascii="Cambria Math" w:hAnsi="Cambria Math"/>
            <w:color w:val="A6A6A6" w:themeColor="background1" w:themeShade="A6"/>
          </w:rPr>
          <m:t>E</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C</m:t>
            </m:r>
          </m:e>
          <m:sub>
            <m:r>
              <m:rPr>
                <m:sty m:val="p"/>
              </m:rPr>
              <w:rPr>
                <w:rFonts w:ascii="Cambria Math" w:hAnsi="Cambria Math"/>
                <w:color w:val="A6A6A6" w:themeColor="background1" w:themeShade="A6"/>
              </w:rPr>
              <m:t>AC,CD</m:t>
            </m:r>
          </m:sub>
        </m:sSub>
      </m:oMath>
      <w:r w:rsidRPr="00BE4943">
        <w:rPr>
          <w:color w:val="A6A6A6" w:themeColor="background1" w:themeShade="A6"/>
          <w:szCs w:val="24"/>
        </w:rPr>
        <w:tab/>
        <w:t>is the utility factor-weighted charge-depleting electric energy consumption based on the recharged electric energy from the mains, Wh/km;</w:t>
      </w:r>
    </w:p>
    <w:p w14:paraId="5B4CFC1A" w14:textId="77777777" w:rsidR="00497D09" w:rsidRPr="00BE4943" w:rsidRDefault="00311BD7" w:rsidP="00497D09">
      <w:pPr>
        <w:pStyle w:val="SingleTxtG"/>
        <w:spacing w:after="80"/>
        <w:ind w:left="3402" w:hanging="1134"/>
        <w:rPr>
          <w:color w:val="A6A6A6" w:themeColor="background1" w:themeShade="A6"/>
          <w:szCs w:val="24"/>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UF</m:t>
            </m:r>
          </m:e>
          <m:sub>
            <m:r>
              <m:rPr>
                <m:sty m:val="p"/>
              </m:rPr>
              <w:rPr>
                <w:rFonts w:ascii="Cambria Math" w:hAnsi="Cambria Math"/>
                <w:color w:val="A6A6A6" w:themeColor="background1" w:themeShade="A6"/>
              </w:rPr>
              <m:t>j</m:t>
            </m:r>
          </m:sub>
        </m:sSub>
      </m:oMath>
      <w:r w:rsidR="00497D09" w:rsidRPr="00BE4943">
        <w:rPr>
          <w:color w:val="A6A6A6" w:themeColor="background1" w:themeShade="A6"/>
          <w:szCs w:val="24"/>
        </w:rPr>
        <w:tab/>
        <w:t>is the utility factor of phase j according to Appendix 5 to this annex;</w:t>
      </w:r>
    </w:p>
    <w:p w14:paraId="3370466A" w14:textId="77777777" w:rsidR="00497D09" w:rsidRPr="00BE4943" w:rsidRDefault="00311BD7" w:rsidP="00497D09">
      <w:pPr>
        <w:pStyle w:val="SingleTxtG"/>
        <w:spacing w:after="80"/>
        <w:ind w:left="3402" w:hanging="1134"/>
        <w:rPr>
          <w:color w:val="A6A6A6" w:themeColor="background1" w:themeShade="A6"/>
          <w:szCs w:val="24"/>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AC,CD,j</m:t>
            </m:r>
          </m:sub>
        </m:sSub>
      </m:oMath>
      <w:r w:rsidR="00497D09" w:rsidRPr="00BE4943">
        <w:rPr>
          <w:color w:val="A6A6A6" w:themeColor="background1" w:themeShade="A6"/>
          <w:szCs w:val="24"/>
        </w:rPr>
        <w:tab/>
        <w:t xml:space="preserve">is the electric </w:t>
      </w:r>
      <w:r w:rsidR="00497D09" w:rsidRPr="00BE4943">
        <w:rPr>
          <w:iCs/>
          <w:color w:val="A6A6A6" w:themeColor="background1" w:themeShade="A6"/>
          <w:szCs w:val="24"/>
        </w:rPr>
        <w:t xml:space="preserve">energy consumption based on the recharged </w:t>
      </w:r>
      <w:r w:rsidR="00497D09" w:rsidRPr="00BE4943">
        <w:rPr>
          <w:color w:val="A6A6A6" w:themeColor="background1" w:themeShade="A6"/>
          <w:szCs w:val="24"/>
        </w:rPr>
        <w:t xml:space="preserve">electric </w:t>
      </w:r>
      <w:r w:rsidR="00497D09" w:rsidRPr="00BE4943">
        <w:rPr>
          <w:iCs/>
          <w:color w:val="A6A6A6" w:themeColor="background1" w:themeShade="A6"/>
          <w:szCs w:val="24"/>
        </w:rPr>
        <w:t xml:space="preserve">energy from the mains of phase j, </w:t>
      </w:r>
      <w:proofErr w:type="spellStart"/>
      <w:r w:rsidR="00497D09" w:rsidRPr="00BE4943">
        <w:rPr>
          <w:color w:val="A6A6A6" w:themeColor="background1" w:themeShade="A6"/>
          <w:szCs w:val="24"/>
        </w:rPr>
        <w:t>Wh</w:t>
      </w:r>
      <w:proofErr w:type="spellEnd"/>
      <w:r w:rsidR="00497D09" w:rsidRPr="00BE4943">
        <w:rPr>
          <w:color w:val="A6A6A6" w:themeColor="background1" w:themeShade="A6"/>
          <w:szCs w:val="24"/>
        </w:rPr>
        <w:t>/km;</w:t>
      </w:r>
    </w:p>
    <w:p w14:paraId="754A2998" w14:textId="77777777" w:rsidR="00497D09" w:rsidRPr="00BE4943" w:rsidRDefault="00497D09" w:rsidP="00497D09">
      <w:pPr>
        <w:pStyle w:val="SingleTxtG"/>
        <w:keepNext/>
        <w:keepLines/>
        <w:spacing w:after="80"/>
        <w:ind w:left="3402" w:hanging="1134"/>
        <w:rPr>
          <w:color w:val="A6A6A6" w:themeColor="background1" w:themeShade="A6"/>
          <w:szCs w:val="24"/>
        </w:rPr>
      </w:pPr>
      <w:r w:rsidRPr="00BE4943">
        <w:rPr>
          <w:color w:val="A6A6A6" w:themeColor="background1" w:themeShade="A6"/>
          <w:szCs w:val="24"/>
        </w:rPr>
        <w:t>and</w:t>
      </w:r>
    </w:p>
    <w:p w14:paraId="392AAB4C" w14:textId="77777777" w:rsidR="00497D09" w:rsidRPr="00BE4943" w:rsidRDefault="00311BD7" w:rsidP="00497D09">
      <w:pPr>
        <w:pStyle w:val="SingleTxtG"/>
        <w:spacing w:after="80"/>
        <w:ind w:left="2268" w:firstLine="1701"/>
        <w:rPr>
          <w:color w:val="A6A6A6" w:themeColor="background1" w:themeShade="A6"/>
          <w:szCs w:val="24"/>
        </w:rPr>
      </w:pPr>
      <m:oMathPara>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AC,CD,j</m:t>
              </m:r>
            </m:sub>
          </m:sSub>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DC,CD,j</m:t>
              </m:r>
            </m:sub>
          </m:sSub>
          <m:r>
            <m:rPr>
              <m:sty m:val="p"/>
            </m:rPr>
            <w:rPr>
              <w:rFonts w:ascii="Cambria Math" w:hAnsi="Cambria Math"/>
              <w:color w:val="A6A6A6" w:themeColor="background1" w:themeShade="A6"/>
              <w:szCs w:val="24"/>
            </w:rPr>
            <m:t>×</m:t>
          </m:r>
          <m:f>
            <m:fPr>
              <m:ctrlPr>
                <w:rPr>
                  <w:rFonts w:ascii="Cambria Math" w:hAnsi="Cambria Math"/>
                  <w:color w:val="A6A6A6" w:themeColor="background1" w:themeShade="A6"/>
                  <w:szCs w:val="24"/>
                </w:rPr>
              </m:ctrlPr>
            </m:fPr>
            <m:num>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m:t>
                  </m:r>
                </m:e>
                <m:sub>
                  <m:r>
                    <m:rPr>
                      <m:sty m:val="p"/>
                    </m:rPr>
                    <w:rPr>
                      <w:rFonts w:ascii="Cambria Math" w:hAnsi="Cambria Math"/>
                      <w:color w:val="A6A6A6" w:themeColor="background1" w:themeShade="A6"/>
                      <w:szCs w:val="24"/>
                    </w:rPr>
                    <m:t>AC</m:t>
                  </m:r>
                </m:sub>
              </m:sSub>
            </m:num>
            <m:den>
              <m:nary>
                <m:naryPr>
                  <m:chr m:val="∑"/>
                  <m:limLoc m:val="subSup"/>
                  <m:ctrlPr>
                    <w:rPr>
                      <w:rFonts w:ascii="Cambria Math" w:hAnsi="Cambria Math"/>
                      <w:color w:val="A6A6A6" w:themeColor="background1" w:themeShade="A6"/>
                      <w:szCs w:val="24"/>
                    </w:rPr>
                  </m:ctrlPr>
                </m:naryPr>
                <m:sub>
                  <m:r>
                    <m:rPr>
                      <m:sty m:val="p"/>
                    </m:rPr>
                    <w:rPr>
                      <w:rFonts w:ascii="Cambria Math" w:hAnsi="Cambria Math"/>
                      <w:color w:val="A6A6A6" w:themeColor="background1" w:themeShade="A6"/>
                      <w:szCs w:val="24"/>
                    </w:rPr>
                    <m:t>j=1</m:t>
                  </m:r>
                </m:sub>
                <m:sup>
                  <m:r>
                    <m:rPr>
                      <m:sty m:val="p"/>
                    </m:rPr>
                    <w:rPr>
                      <w:rFonts w:ascii="Cambria Math" w:hAnsi="Cambria Math"/>
                      <w:color w:val="A6A6A6" w:themeColor="background1" w:themeShade="A6"/>
                      <w:szCs w:val="24"/>
                    </w:rPr>
                    <m:t>k</m:t>
                  </m:r>
                </m:sup>
                <m:e>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m:t>
                      </m:r>
                    </m:e>
                    <m:sub>
                      <m:r>
                        <m:rPr>
                          <m:sty m:val="p"/>
                        </m:rPr>
                        <w:rPr>
                          <w:rFonts w:ascii="Cambria Math" w:hAnsi="Cambria Math"/>
                          <w:color w:val="A6A6A6" w:themeColor="background1" w:themeShade="A6"/>
                          <w:szCs w:val="24"/>
                        </w:rPr>
                        <m:t>REESS,j</m:t>
                      </m:r>
                    </m:sub>
                  </m:sSub>
                </m:e>
              </m:nary>
            </m:den>
          </m:f>
        </m:oMath>
      </m:oMathPara>
    </w:p>
    <w:p w14:paraId="34FA5ED9" w14:textId="77777777" w:rsidR="00497D09" w:rsidRPr="00BE4943" w:rsidRDefault="00497D09" w:rsidP="00497D09">
      <w:pPr>
        <w:pStyle w:val="SingleTxtG"/>
        <w:keepNext/>
        <w:keepLines/>
        <w:spacing w:afterLines="80" w:after="192"/>
        <w:ind w:left="2268"/>
        <w:rPr>
          <w:color w:val="A6A6A6" w:themeColor="background1" w:themeShade="A6"/>
          <w:szCs w:val="24"/>
        </w:rPr>
      </w:pPr>
      <w:r w:rsidRPr="00BE4943">
        <w:rPr>
          <w:color w:val="A6A6A6" w:themeColor="background1" w:themeShade="A6"/>
          <w:szCs w:val="24"/>
        </w:rPr>
        <w:t>where:</w:t>
      </w:r>
    </w:p>
    <w:p w14:paraId="04157551" w14:textId="7B2EE849" w:rsidR="00497D09" w:rsidRPr="00BE4943" w:rsidRDefault="00311BD7" w:rsidP="00497D09">
      <w:pPr>
        <w:pStyle w:val="SingleTxtG"/>
        <w:spacing w:afterLines="80" w:after="192"/>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DC,CD,j</m:t>
            </m:r>
          </m:sub>
        </m:sSub>
      </m:oMath>
      <w:r w:rsidR="00497D09" w:rsidRPr="00BE4943">
        <w:rPr>
          <w:color w:val="A6A6A6" w:themeColor="background1" w:themeShade="A6"/>
          <w:szCs w:val="24"/>
        </w:rPr>
        <w:tab/>
        <w:t xml:space="preserve">is the electric energy consumption based on the REESS depletion of phase j of the charge-depleting </w:t>
      </w:r>
      <w:r w:rsidR="004907EB" w:rsidRPr="00562AE6">
        <w:rPr>
          <w:strike/>
          <w:color w:val="7030A0"/>
        </w:rPr>
        <w:t>Type 1</w:t>
      </w:r>
      <w:r w:rsidR="00497D09" w:rsidRPr="00BE4943">
        <w:rPr>
          <w:color w:val="A6A6A6" w:themeColor="background1" w:themeShade="A6"/>
          <w:szCs w:val="24"/>
        </w:rPr>
        <w:t xml:space="preserve"> test according to paragraph </w:t>
      </w:r>
      <w:proofErr w:type="gramStart"/>
      <w:r w:rsidR="00497D09" w:rsidRPr="00BE4943">
        <w:rPr>
          <w:color w:val="A6A6A6" w:themeColor="background1" w:themeShade="A6"/>
          <w:szCs w:val="24"/>
        </w:rPr>
        <w:t>4.3.</w:t>
      </w:r>
      <w:proofErr w:type="gramEnd"/>
      <w:r w:rsidR="00497D09" w:rsidRPr="00BE4943">
        <w:rPr>
          <w:color w:val="A6A6A6" w:themeColor="background1" w:themeShade="A6"/>
          <w:szCs w:val="24"/>
        </w:rPr>
        <w:t xml:space="preserve"> of this annex,</w:t>
      </w:r>
      <w:r w:rsidR="00497D09" w:rsidRPr="00BE4943">
        <w:rPr>
          <w:color w:val="A6A6A6" w:themeColor="background1" w:themeShade="A6"/>
        </w:rPr>
        <w:t xml:space="preserve"> </w:t>
      </w:r>
      <w:proofErr w:type="spellStart"/>
      <w:r w:rsidR="00497D09" w:rsidRPr="00BE4943">
        <w:rPr>
          <w:color w:val="A6A6A6" w:themeColor="background1" w:themeShade="A6"/>
          <w:szCs w:val="24"/>
        </w:rPr>
        <w:t>Wh</w:t>
      </w:r>
      <w:proofErr w:type="spellEnd"/>
      <w:r w:rsidR="00497D09" w:rsidRPr="00BE4943">
        <w:rPr>
          <w:color w:val="A6A6A6" w:themeColor="background1" w:themeShade="A6"/>
          <w:szCs w:val="24"/>
        </w:rPr>
        <w:t>/km;</w:t>
      </w:r>
    </w:p>
    <w:p w14:paraId="464246AB" w14:textId="77777777" w:rsidR="00497D09" w:rsidRPr="00BE4943" w:rsidRDefault="00311BD7" w:rsidP="00497D09">
      <w:pPr>
        <w:pStyle w:val="SingleTxtG"/>
        <w:spacing w:afterLines="80" w:after="192"/>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m:t>
            </m:r>
          </m:e>
          <m:sub>
            <m:r>
              <m:rPr>
                <m:sty m:val="p"/>
              </m:rPr>
              <w:rPr>
                <w:rFonts w:ascii="Cambria Math" w:hAnsi="Cambria Math"/>
                <w:color w:val="A6A6A6" w:themeColor="background1" w:themeShade="A6"/>
                <w:szCs w:val="24"/>
              </w:rPr>
              <m:t>AC</m:t>
            </m:r>
          </m:sub>
        </m:sSub>
      </m:oMath>
      <w:r w:rsidR="00497D09" w:rsidRPr="00BE4943">
        <w:rPr>
          <w:color w:val="A6A6A6" w:themeColor="background1" w:themeShade="A6"/>
          <w:szCs w:val="24"/>
        </w:rPr>
        <w:tab/>
        <w:t>is the recharged electric energy from the mains determined according to paragraph 3.2.4.6. of this annex,</w:t>
      </w:r>
      <w:r w:rsidR="00497D09" w:rsidRPr="00BE4943">
        <w:rPr>
          <w:color w:val="A6A6A6" w:themeColor="background1" w:themeShade="A6"/>
        </w:rPr>
        <w:t> </w:t>
      </w:r>
      <w:proofErr w:type="spellStart"/>
      <w:r w:rsidR="00497D09" w:rsidRPr="00BE4943">
        <w:rPr>
          <w:color w:val="A6A6A6" w:themeColor="background1" w:themeShade="A6"/>
          <w:szCs w:val="24"/>
        </w:rPr>
        <w:t>Wh</w:t>
      </w:r>
      <w:proofErr w:type="spellEnd"/>
      <w:r w:rsidR="00497D09" w:rsidRPr="00BE4943">
        <w:rPr>
          <w:color w:val="A6A6A6" w:themeColor="background1" w:themeShade="A6"/>
          <w:szCs w:val="24"/>
        </w:rPr>
        <w:t>;</w:t>
      </w:r>
    </w:p>
    <w:p w14:paraId="779DE855" w14:textId="77777777" w:rsidR="00497D09" w:rsidRPr="00BE4943" w:rsidRDefault="00311BD7" w:rsidP="00497D09">
      <w:pPr>
        <w:pStyle w:val="SingleTxtG"/>
        <w:spacing w:afterLines="80" w:after="192"/>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m:t>
            </m:r>
          </m:e>
          <m:sub>
            <m:r>
              <m:rPr>
                <m:sty m:val="p"/>
              </m:rPr>
              <w:rPr>
                <w:rFonts w:ascii="Cambria Math" w:hAnsi="Cambria Math"/>
                <w:color w:val="A6A6A6" w:themeColor="background1" w:themeShade="A6"/>
                <w:szCs w:val="24"/>
              </w:rPr>
              <m:t>REESS,j</m:t>
            </m:r>
          </m:sub>
        </m:sSub>
      </m:oMath>
      <w:r w:rsidR="00497D09" w:rsidRPr="00BE4943">
        <w:rPr>
          <w:color w:val="A6A6A6" w:themeColor="background1" w:themeShade="A6"/>
          <w:szCs w:val="24"/>
        </w:rPr>
        <w:tab/>
        <w:t>is the electric energy change of all REESSs of phase j according to paragraph 4.3. of this annex, Wh;</w:t>
      </w:r>
    </w:p>
    <w:p w14:paraId="7FE6F964" w14:textId="77777777" w:rsidR="00497D09" w:rsidRPr="00BE4943" w:rsidRDefault="00497D09" w:rsidP="00497D09">
      <w:pPr>
        <w:pStyle w:val="SingleTxtG"/>
        <w:spacing w:afterLines="80" w:after="192"/>
        <w:ind w:left="3402" w:hanging="1134"/>
        <w:rPr>
          <w:color w:val="A6A6A6" w:themeColor="background1" w:themeShade="A6"/>
          <w:szCs w:val="24"/>
        </w:rPr>
      </w:pPr>
      <m:oMath>
        <m:r>
          <m:rPr>
            <m:sty m:val="p"/>
          </m:rPr>
          <w:rPr>
            <w:rFonts w:ascii="Cambria Math" w:hAnsi="Cambria Math"/>
            <w:color w:val="A6A6A6" w:themeColor="background1" w:themeShade="A6"/>
            <w:szCs w:val="24"/>
          </w:rPr>
          <m:t>j</m:t>
        </m:r>
      </m:oMath>
      <w:r w:rsidRPr="00BE4943">
        <w:rPr>
          <w:color w:val="A6A6A6" w:themeColor="background1" w:themeShade="A6"/>
          <w:szCs w:val="24"/>
        </w:rPr>
        <w:tab/>
        <w:t>is the index number for the considered phase;</w:t>
      </w:r>
    </w:p>
    <w:p w14:paraId="5AFA5C8D" w14:textId="77777777" w:rsidR="00497D09" w:rsidRPr="00BE4943" w:rsidRDefault="00497D09" w:rsidP="00497D09">
      <w:pPr>
        <w:pStyle w:val="SingleTxtG"/>
        <w:spacing w:afterLines="80" w:after="192"/>
        <w:ind w:left="3402" w:hanging="1134"/>
        <w:rPr>
          <w:color w:val="A6A6A6" w:themeColor="background1" w:themeShade="A6"/>
          <w:szCs w:val="24"/>
        </w:rPr>
      </w:pPr>
      <m:oMath>
        <m:r>
          <m:rPr>
            <m:sty m:val="p"/>
          </m:rPr>
          <w:rPr>
            <w:rFonts w:ascii="Cambria Math" w:hAnsi="Cambria Math"/>
            <w:color w:val="A6A6A6" w:themeColor="background1" w:themeShade="A6"/>
            <w:szCs w:val="24"/>
          </w:rPr>
          <m:t>k</m:t>
        </m:r>
      </m:oMath>
      <w:r w:rsidRPr="00BE4943">
        <w:rPr>
          <w:color w:val="A6A6A6" w:themeColor="background1" w:themeShade="A6"/>
          <w:szCs w:val="24"/>
        </w:rPr>
        <w:tab/>
        <w:t xml:space="preserve">is the number of phases driven up to the end of the transition cycle according </w:t>
      </w:r>
      <w:proofErr w:type="gramStart"/>
      <w:r w:rsidRPr="00BE4943">
        <w:rPr>
          <w:color w:val="A6A6A6" w:themeColor="background1" w:themeShade="A6"/>
          <w:szCs w:val="24"/>
        </w:rPr>
        <w:t>to paragraph 3.2.4.4.</w:t>
      </w:r>
      <w:proofErr w:type="gramEnd"/>
      <w:r w:rsidRPr="00BE4943">
        <w:rPr>
          <w:color w:val="A6A6A6" w:themeColor="background1" w:themeShade="A6"/>
          <w:szCs w:val="24"/>
        </w:rPr>
        <w:t xml:space="preserve"> of this annex.</w:t>
      </w:r>
    </w:p>
    <w:p w14:paraId="51BD645D" w14:textId="77777777" w:rsidR="00497D09" w:rsidRPr="00BE4943" w:rsidRDefault="00497D09" w:rsidP="00497D09">
      <w:pPr>
        <w:pStyle w:val="SingleTxtG"/>
        <w:spacing w:afterLines="80" w:after="192"/>
        <w:ind w:left="3402" w:hanging="1134"/>
        <w:rPr>
          <w:color w:val="A6A6A6" w:themeColor="background1" w:themeShade="A6"/>
          <w:szCs w:val="24"/>
        </w:rPr>
      </w:pPr>
      <w:r w:rsidRPr="00BE4943">
        <w:rPr>
          <w:color w:val="A6A6A6" w:themeColor="background1" w:themeShade="A6"/>
          <w:szCs w:val="24"/>
        </w:rPr>
        <w:tab/>
        <w:t xml:space="preserve">In the case that the interpolation </w:t>
      </w:r>
      <w:r w:rsidRPr="00BE4943">
        <w:rPr>
          <w:color w:val="A6A6A6" w:themeColor="background1" w:themeShade="A6"/>
          <w:szCs w:val="24"/>
          <w:lang w:eastAsia="ja-JP"/>
        </w:rPr>
        <w:t>method</w:t>
      </w:r>
      <w:r w:rsidRPr="00BE4943">
        <w:rPr>
          <w:color w:val="A6A6A6" w:themeColor="background1" w:themeShade="A6"/>
          <w:szCs w:val="24"/>
        </w:rPr>
        <w:t xml:space="preserve"> is applied, k is the number of phases driven up to the end of the transition cycle of </w:t>
      </w:r>
      <w:proofErr w:type="spellStart"/>
      <w:proofErr w:type="gramStart"/>
      <w:r w:rsidRPr="00BE4943">
        <w:rPr>
          <w:color w:val="A6A6A6" w:themeColor="background1" w:themeShade="A6"/>
          <w:szCs w:val="24"/>
        </w:rPr>
        <w:t>L,n</w:t>
      </w:r>
      <w:r w:rsidRPr="00BE4943">
        <w:rPr>
          <w:color w:val="A6A6A6" w:themeColor="background1" w:themeShade="A6"/>
          <w:szCs w:val="24"/>
          <w:vertAlign w:val="subscript"/>
        </w:rPr>
        <w:t>veh</w:t>
      </w:r>
      <w:proofErr w:type="gramEnd"/>
      <w:r w:rsidRPr="00BE4943">
        <w:rPr>
          <w:color w:val="A6A6A6" w:themeColor="background1" w:themeShade="A6"/>
          <w:szCs w:val="24"/>
          <w:vertAlign w:val="subscript"/>
        </w:rPr>
        <w:t>_L</w:t>
      </w:r>
      <w:proofErr w:type="spellEnd"/>
      <w:r w:rsidRPr="00BE4943">
        <w:rPr>
          <w:color w:val="A6A6A6" w:themeColor="background1" w:themeShade="A6"/>
          <w:szCs w:val="24"/>
        </w:rPr>
        <w:t>.</w:t>
      </w:r>
    </w:p>
    <w:p w14:paraId="2D781BE7" w14:textId="48095CC5" w:rsidR="002717A5" w:rsidRPr="00BE4943" w:rsidRDefault="00497D09" w:rsidP="00DB0011">
      <w:pPr>
        <w:pStyle w:val="SingleTxtG"/>
        <w:keepNext/>
        <w:spacing w:afterLines="80" w:after="192"/>
        <w:ind w:left="2268" w:hanging="1134"/>
        <w:rPr>
          <w:color w:val="A6A6A6" w:themeColor="background1" w:themeShade="A6"/>
          <w:szCs w:val="24"/>
        </w:rPr>
      </w:pPr>
      <w:commentRangeStart w:id="1143"/>
      <w:r w:rsidRPr="00BE4943">
        <w:rPr>
          <w:color w:val="A6A6A6" w:themeColor="background1" w:themeShade="A6"/>
          <w:szCs w:val="24"/>
        </w:rPr>
        <w:t>4.3.2.</w:t>
      </w:r>
      <w:commentRangeEnd w:id="1143"/>
      <w:r w:rsidR="00AC5574">
        <w:rPr>
          <w:rStyle w:val="Marquedecommentaire"/>
          <w:rFonts w:eastAsia="MS Mincho"/>
          <w:lang w:val="en-US" w:eastAsia="en-US"/>
        </w:rPr>
        <w:commentReference w:id="1143"/>
      </w:r>
      <w:r w:rsidRPr="00BE4943">
        <w:rPr>
          <w:color w:val="A6A6A6" w:themeColor="background1" w:themeShade="A6"/>
          <w:szCs w:val="24"/>
        </w:rPr>
        <w:tab/>
      </w:r>
      <w:r w:rsidR="002717A5" w:rsidRPr="00BE4943">
        <w:rPr>
          <w:color w:val="A6A6A6" w:themeColor="background1" w:themeShade="A6"/>
          <w:szCs w:val="24"/>
        </w:rPr>
        <w:t xml:space="preserve">This paragraph is applicable for </w:t>
      </w:r>
      <w:r w:rsidR="00B74753" w:rsidRPr="00BE4943">
        <w:rPr>
          <w:color w:val="A6A6A6" w:themeColor="background1" w:themeShade="A6"/>
          <w:szCs w:val="24"/>
        </w:rPr>
        <w:t>4-phase WLTP test only</w:t>
      </w:r>
      <w:r w:rsidR="002717A5" w:rsidRPr="00BE4943">
        <w:rPr>
          <w:color w:val="A6A6A6" w:themeColor="background1" w:themeShade="A6"/>
          <w:szCs w:val="24"/>
        </w:rPr>
        <w:t xml:space="preserve">: </w:t>
      </w:r>
    </w:p>
    <w:p w14:paraId="69C02723" w14:textId="5E0E89CA" w:rsidR="00497D09" w:rsidRPr="00BE4943" w:rsidRDefault="00497D09" w:rsidP="002717A5">
      <w:pPr>
        <w:pStyle w:val="SingleTxtG"/>
        <w:spacing w:afterLines="80" w:after="192"/>
        <w:ind w:left="2268"/>
        <w:rPr>
          <w:color w:val="A6A6A6" w:themeColor="background1" w:themeShade="A6"/>
          <w:szCs w:val="24"/>
        </w:rPr>
      </w:pPr>
      <w:r w:rsidRPr="00BE4943">
        <w:rPr>
          <w:color w:val="A6A6A6" w:themeColor="background1" w:themeShade="A6"/>
          <w:szCs w:val="24"/>
        </w:rPr>
        <w:t>Utility factor-weighted electric energy consumption based on the recharged electric energy from the mains for OVC-HEVs</w:t>
      </w:r>
    </w:p>
    <w:p w14:paraId="0BAA6460" w14:textId="77777777" w:rsidR="00497D09" w:rsidRPr="00BE4943" w:rsidRDefault="00497D09" w:rsidP="00497D09">
      <w:pPr>
        <w:pStyle w:val="SingleTxtG"/>
        <w:spacing w:afterLines="80" w:after="192"/>
        <w:ind w:left="2268"/>
        <w:rPr>
          <w:color w:val="A6A6A6" w:themeColor="background1" w:themeShade="A6"/>
          <w:szCs w:val="24"/>
        </w:rPr>
      </w:pPr>
      <w:r w:rsidRPr="00BE4943">
        <w:rPr>
          <w:color w:val="A6A6A6" w:themeColor="background1" w:themeShade="A6"/>
          <w:szCs w:val="24"/>
        </w:rPr>
        <w:t xml:space="preserve">The utility factor-weighted electric energy consumption based on the recharged electric energy from the mains shall be calculated </w:t>
      </w:r>
      <w:r w:rsidRPr="00BE4943">
        <w:rPr>
          <w:bCs/>
          <w:color w:val="A6A6A6" w:themeColor="background1" w:themeShade="A6"/>
          <w:szCs w:val="24"/>
        </w:rPr>
        <w:t>using the following equation:</w:t>
      </w:r>
      <w:r w:rsidRPr="00BE4943">
        <w:rPr>
          <w:color w:val="A6A6A6" w:themeColor="background1" w:themeShade="A6"/>
          <w:szCs w:val="24"/>
        </w:rPr>
        <w:t xml:space="preserve"> </w:t>
      </w:r>
    </w:p>
    <w:p w14:paraId="22D9779D" w14:textId="77777777" w:rsidR="00497D09" w:rsidRPr="00BE4943" w:rsidRDefault="00311BD7" w:rsidP="00497D09">
      <w:pPr>
        <w:spacing w:afterLines="80" w:after="192"/>
        <w:ind w:left="2268" w:right="1134"/>
        <w:jc w:val="center"/>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AC,weighted</m:t>
            </m:r>
          </m:sub>
        </m:sSub>
        <m:r>
          <m:rPr>
            <m:sty m:val="p"/>
          </m:rPr>
          <w:rPr>
            <w:rFonts w:ascii="Cambria Math" w:hAnsi="Cambria Math"/>
            <w:color w:val="A6A6A6" w:themeColor="background1" w:themeShade="A6"/>
          </w:rPr>
          <m:t>=(</m:t>
        </m:r>
        <m:nary>
          <m:naryPr>
            <m:chr m:val="∑"/>
            <m:limLoc m:val="undOvr"/>
            <m:ctrlPr>
              <w:rPr>
                <w:rFonts w:ascii="Cambria Math" w:hAnsi="Cambria Math"/>
                <w:color w:val="A6A6A6" w:themeColor="background1" w:themeShade="A6"/>
              </w:rPr>
            </m:ctrlPr>
          </m:naryPr>
          <m:sub>
            <m:r>
              <m:rPr>
                <m:sty m:val="p"/>
              </m:rPr>
              <w:rPr>
                <w:rFonts w:ascii="Cambria Math" w:hAnsi="Cambria Math"/>
                <w:color w:val="A6A6A6" w:themeColor="background1" w:themeShade="A6"/>
              </w:rPr>
              <m:t>j=1</m:t>
            </m:r>
          </m:sub>
          <m:sup>
            <m:r>
              <m:rPr>
                <m:sty m:val="p"/>
              </m:rPr>
              <w:rPr>
                <w:rFonts w:ascii="Cambria Math" w:hAnsi="Cambria Math"/>
                <w:color w:val="A6A6A6" w:themeColor="background1" w:themeShade="A6"/>
              </w:rPr>
              <m:t>k</m:t>
            </m:r>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UF</m:t>
                </m:r>
              </m:e>
              <m:sub>
                <m:r>
                  <m:rPr>
                    <m:sty m:val="p"/>
                  </m:rPr>
                  <w:rPr>
                    <w:rFonts w:ascii="Cambria Math" w:hAnsi="Cambria Math"/>
                    <w:color w:val="A6A6A6" w:themeColor="background1" w:themeShade="A6"/>
                  </w:rPr>
                  <m:t xml:space="preserve">j </m:t>
                </m:r>
              </m:sub>
            </m:sSub>
          </m:e>
        </m:nary>
        <m:r>
          <m:rPr>
            <m:sty m:val="p"/>
          </m:rPr>
          <w:rPr>
            <w:rFonts w:ascii="Cambria Math" w:hAnsi="Cambria Math"/>
            <w:color w:val="A6A6A6" w:themeColor="background1" w:themeShade="A6"/>
          </w:rPr>
          <m:t>)×</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AC,CD,declared</m:t>
            </m:r>
          </m:sub>
        </m:sSub>
      </m:oMath>
      <w:r w:rsidR="00497D09" w:rsidRPr="00BE4943" w:rsidDel="00BD622C">
        <w:rPr>
          <w:color w:val="A6A6A6" w:themeColor="background1" w:themeShade="A6"/>
        </w:rPr>
        <w:t xml:space="preserve"> </w:t>
      </w:r>
    </w:p>
    <w:p w14:paraId="0BCE997B" w14:textId="77777777" w:rsidR="00497D09" w:rsidRPr="00BE4943" w:rsidRDefault="00497D09" w:rsidP="00497D09">
      <w:pPr>
        <w:pStyle w:val="SingleTxtG"/>
        <w:spacing w:afterLines="80" w:after="192"/>
        <w:ind w:left="3402" w:hanging="1134"/>
        <w:rPr>
          <w:color w:val="A6A6A6" w:themeColor="background1" w:themeShade="A6"/>
          <w:szCs w:val="24"/>
        </w:rPr>
      </w:pPr>
      <w:r w:rsidRPr="00BE4943">
        <w:rPr>
          <w:color w:val="A6A6A6" w:themeColor="background1" w:themeShade="A6"/>
          <w:szCs w:val="24"/>
        </w:rPr>
        <w:t>where:</w:t>
      </w:r>
    </w:p>
    <w:p w14:paraId="0FE2B630" w14:textId="77777777" w:rsidR="00497D09" w:rsidRPr="00BE4943" w:rsidRDefault="00311BD7" w:rsidP="00497D09">
      <w:pPr>
        <w:pStyle w:val="SingleTxtG"/>
        <w:spacing w:afterLines="80" w:after="192"/>
        <w:ind w:left="3969" w:hanging="1701"/>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AC,weighted</m:t>
            </m:r>
          </m:sub>
        </m:sSub>
      </m:oMath>
      <w:r w:rsidR="00497D09" w:rsidRPr="00BE4943">
        <w:rPr>
          <w:color w:val="A6A6A6" w:themeColor="background1" w:themeShade="A6"/>
          <w:szCs w:val="24"/>
        </w:rPr>
        <w:tab/>
        <w:t>is the utility factor-weighted electric energy consumption based on the recharged electric energy from the mains, </w:t>
      </w:r>
      <w:proofErr w:type="spellStart"/>
      <w:r w:rsidR="00497D09" w:rsidRPr="00BE4943">
        <w:rPr>
          <w:color w:val="A6A6A6" w:themeColor="background1" w:themeShade="A6"/>
          <w:szCs w:val="24"/>
        </w:rPr>
        <w:t>Wh</w:t>
      </w:r>
      <w:proofErr w:type="spellEnd"/>
      <w:r w:rsidR="00497D09" w:rsidRPr="00BE4943">
        <w:rPr>
          <w:color w:val="A6A6A6" w:themeColor="background1" w:themeShade="A6"/>
          <w:szCs w:val="24"/>
        </w:rPr>
        <w:t xml:space="preserve">/km; </w:t>
      </w:r>
    </w:p>
    <w:p w14:paraId="07741340" w14:textId="77777777" w:rsidR="00497D09" w:rsidRPr="00BE4943" w:rsidRDefault="00311BD7" w:rsidP="00497D09">
      <w:pPr>
        <w:pStyle w:val="SingleTxtG"/>
        <w:spacing w:afterLines="80" w:after="192"/>
        <w:ind w:left="3969" w:hanging="1701"/>
        <w:rPr>
          <w:color w:val="A6A6A6" w:themeColor="background1" w:themeShade="A6"/>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UF</m:t>
            </m:r>
          </m:e>
          <m:sub>
            <m:r>
              <m:rPr>
                <m:sty m:val="p"/>
              </m:rPr>
              <w:rPr>
                <w:rFonts w:ascii="Cambria Math" w:hAnsi="Cambria Math"/>
                <w:color w:val="A6A6A6" w:themeColor="background1" w:themeShade="A6"/>
                <w:szCs w:val="24"/>
              </w:rPr>
              <m:t xml:space="preserve">j </m:t>
            </m:r>
          </m:sub>
        </m:sSub>
      </m:oMath>
      <w:r w:rsidR="00497D09" w:rsidRPr="00BE4943">
        <w:rPr>
          <w:color w:val="A6A6A6" w:themeColor="background1" w:themeShade="A6"/>
          <w:szCs w:val="24"/>
        </w:rPr>
        <w:tab/>
        <w:t xml:space="preserve">is the utility factor of phase j according to Appendix 5 to </w:t>
      </w:r>
      <w:r w:rsidR="00497D09" w:rsidRPr="00BE4943">
        <w:rPr>
          <w:color w:val="A6A6A6" w:themeColor="background1" w:themeShade="A6"/>
        </w:rPr>
        <w:t>this annex;</w:t>
      </w:r>
    </w:p>
    <w:p w14:paraId="0B13407D" w14:textId="43C8CE33" w:rsidR="00497D09" w:rsidRPr="00BE4943" w:rsidRDefault="00311BD7" w:rsidP="00497D09">
      <w:pPr>
        <w:spacing w:afterLines="80" w:after="192"/>
        <w:ind w:left="3969" w:right="1134"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AC,CD,declared</m:t>
            </m:r>
          </m:sub>
        </m:sSub>
      </m:oMath>
      <w:r w:rsidR="00497D09" w:rsidRPr="00BE4943">
        <w:rPr>
          <w:color w:val="A6A6A6" w:themeColor="background1" w:themeShade="A6"/>
          <w:vertAlign w:val="subscript"/>
        </w:rPr>
        <w:tab/>
      </w:r>
      <w:r w:rsidR="00497D09" w:rsidRPr="00BE4943">
        <w:rPr>
          <w:color w:val="A6A6A6" w:themeColor="background1" w:themeShade="A6"/>
        </w:rPr>
        <w:t xml:space="preserve">is the declared charge-depleting electric </w:t>
      </w:r>
      <w:r w:rsidR="00497D09" w:rsidRPr="00BE4943">
        <w:rPr>
          <w:iCs/>
          <w:color w:val="A6A6A6" w:themeColor="background1" w:themeShade="A6"/>
        </w:rPr>
        <w:t xml:space="preserve">energy consumption based on the recharged </w:t>
      </w:r>
      <w:r w:rsidR="00497D09" w:rsidRPr="00BE4943">
        <w:rPr>
          <w:color w:val="A6A6A6" w:themeColor="background1" w:themeShade="A6"/>
        </w:rPr>
        <w:t xml:space="preserve">electric </w:t>
      </w:r>
      <w:r w:rsidR="00497D09" w:rsidRPr="00BE4943">
        <w:rPr>
          <w:iCs/>
          <w:color w:val="A6A6A6" w:themeColor="background1" w:themeShade="A6"/>
        </w:rPr>
        <w:t>energy from the mains for OVC-HEVs according to Table A8/8, step 14, </w:t>
      </w:r>
      <w:proofErr w:type="spellStart"/>
      <w:r w:rsidR="00497D09" w:rsidRPr="00BE4943">
        <w:rPr>
          <w:color w:val="A6A6A6" w:themeColor="background1" w:themeShade="A6"/>
        </w:rPr>
        <w:t>Wh</w:t>
      </w:r>
      <w:proofErr w:type="spellEnd"/>
      <w:r w:rsidR="00497D09" w:rsidRPr="00BE4943">
        <w:rPr>
          <w:color w:val="A6A6A6" w:themeColor="background1" w:themeShade="A6"/>
        </w:rPr>
        <w:t>/km;</w:t>
      </w:r>
    </w:p>
    <w:p w14:paraId="7C9DC4C3" w14:textId="77777777" w:rsidR="00497D09" w:rsidRPr="00BE4943" w:rsidRDefault="00497D09" w:rsidP="00497D09">
      <w:pPr>
        <w:pStyle w:val="SingleTxtG"/>
        <w:spacing w:afterLines="80" w:after="192"/>
        <w:ind w:left="3969" w:hanging="1701"/>
        <w:rPr>
          <w:color w:val="A6A6A6" w:themeColor="background1" w:themeShade="A6"/>
        </w:rPr>
      </w:pPr>
      <m:oMath>
        <m:r>
          <m:rPr>
            <m:sty m:val="p"/>
          </m:rPr>
          <w:rPr>
            <w:rFonts w:ascii="Cambria Math" w:hAnsi="Cambria Math"/>
            <w:color w:val="A6A6A6" w:themeColor="background1" w:themeShade="A6"/>
          </w:rPr>
          <m:t>j</m:t>
        </m:r>
      </m:oMath>
      <w:r w:rsidRPr="00BE4943">
        <w:rPr>
          <w:color w:val="A6A6A6" w:themeColor="background1" w:themeShade="A6"/>
        </w:rPr>
        <w:tab/>
        <w:t>is the index number for the considered phase;</w:t>
      </w:r>
      <w:r w:rsidRPr="00BE4943" w:rsidDel="00BB3E13">
        <w:rPr>
          <w:color w:val="A6A6A6" w:themeColor="background1" w:themeShade="A6"/>
        </w:rPr>
        <w:t xml:space="preserve"> </w:t>
      </w:r>
    </w:p>
    <w:p w14:paraId="4B926660" w14:textId="77777777" w:rsidR="00497D09" w:rsidRPr="00BE4943" w:rsidRDefault="00497D09" w:rsidP="00497D09">
      <w:pPr>
        <w:pStyle w:val="SingleTxtG"/>
        <w:spacing w:afterLines="80" w:after="192"/>
        <w:ind w:left="3969" w:hanging="1701"/>
        <w:rPr>
          <w:color w:val="A6A6A6" w:themeColor="background1" w:themeShade="A6"/>
          <w:szCs w:val="24"/>
        </w:rPr>
      </w:pPr>
      <m:oMath>
        <m:r>
          <m:rPr>
            <m:sty m:val="p"/>
          </m:rPr>
          <w:rPr>
            <w:rFonts w:ascii="Cambria Math" w:hAnsi="Cambria Math"/>
            <w:color w:val="A6A6A6" w:themeColor="background1" w:themeShade="A6"/>
            <w:szCs w:val="24"/>
          </w:rPr>
          <m:t>k</m:t>
        </m:r>
      </m:oMath>
      <w:r w:rsidRPr="00BE4943">
        <w:rPr>
          <w:color w:val="A6A6A6" w:themeColor="background1" w:themeShade="A6"/>
          <w:szCs w:val="24"/>
        </w:rPr>
        <w:tab/>
        <w:t xml:space="preserve">is the number of phases driven up to the end of the transition cycle according </w:t>
      </w:r>
      <w:proofErr w:type="gramStart"/>
      <w:r w:rsidRPr="00BE4943">
        <w:rPr>
          <w:color w:val="A6A6A6" w:themeColor="background1" w:themeShade="A6"/>
          <w:szCs w:val="24"/>
        </w:rPr>
        <w:t>to paragraph 3.2.4.4.</w:t>
      </w:r>
      <w:proofErr w:type="gramEnd"/>
      <w:r w:rsidRPr="00BE4943">
        <w:rPr>
          <w:color w:val="A6A6A6" w:themeColor="background1" w:themeShade="A6"/>
          <w:szCs w:val="24"/>
        </w:rPr>
        <w:t xml:space="preserve"> of this annex.</w:t>
      </w:r>
    </w:p>
    <w:p w14:paraId="4A6E3C54" w14:textId="77777777" w:rsidR="00497D09" w:rsidRPr="00BE4943" w:rsidRDefault="00497D09" w:rsidP="00497D09">
      <w:pPr>
        <w:pStyle w:val="SingleTxtG"/>
        <w:spacing w:afterLines="80" w:after="192"/>
        <w:ind w:left="3969" w:hanging="1701"/>
        <w:rPr>
          <w:color w:val="A6A6A6" w:themeColor="background1" w:themeShade="A6"/>
          <w:szCs w:val="24"/>
        </w:rPr>
      </w:pPr>
      <w:r w:rsidRPr="00BE4943">
        <w:rPr>
          <w:color w:val="A6A6A6" w:themeColor="background1" w:themeShade="A6"/>
          <w:szCs w:val="24"/>
        </w:rPr>
        <w:tab/>
        <w:t xml:space="preserve">In the case that the interpolation </w:t>
      </w:r>
      <w:r w:rsidRPr="00BE4943">
        <w:rPr>
          <w:color w:val="A6A6A6" w:themeColor="background1" w:themeShade="A6"/>
          <w:szCs w:val="24"/>
          <w:lang w:eastAsia="ja-JP"/>
        </w:rPr>
        <w:t>method</w:t>
      </w:r>
      <w:r w:rsidRPr="00BE4943">
        <w:rPr>
          <w:color w:val="A6A6A6" w:themeColor="background1" w:themeShade="A6"/>
          <w:szCs w:val="24"/>
        </w:rPr>
        <w:t xml:space="preserve"> is applied, k is the number of phases driven up to the end of the transition cycle of vehicle L, </w:t>
      </w:r>
      <w:proofErr w:type="spellStart"/>
      <w:r w:rsidRPr="00BE4943">
        <w:rPr>
          <w:color w:val="A6A6A6" w:themeColor="background1" w:themeShade="A6"/>
          <w:szCs w:val="24"/>
        </w:rPr>
        <w:t>n</w:t>
      </w:r>
      <w:r w:rsidRPr="00BE4943">
        <w:rPr>
          <w:color w:val="A6A6A6" w:themeColor="background1" w:themeShade="A6"/>
          <w:szCs w:val="24"/>
          <w:vertAlign w:val="subscript"/>
        </w:rPr>
        <w:t>veh_L</w:t>
      </w:r>
      <w:proofErr w:type="spellEnd"/>
      <w:r w:rsidRPr="00BE4943">
        <w:rPr>
          <w:color w:val="A6A6A6" w:themeColor="background1" w:themeShade="A6"/>
          <w:szCs w:val="24"/>
        </w:rPr>
        <w:t>.</w:t>
      </w:r>
    </w:p>
    <w:p w14:paraId="020D38FD" w14:textId="4493494A" w:rsidR="00497D09" w:rsidRPr="00BE4943" w:rsidRDefault="00497D09" w:rsidP="00497D09">
      <w:pPr>
        <w:pStyle w:val="SingleTxtG"/>
        <w:keepNext/>
        <w:spacing w:afterLines="80" w:after="192"/>
        <w:ind w:left="2268" w:hanging="1134"/>
        <w:rPr>
          <w:color w:val="A6A6A6" w:themeColor="background1" w:themeShade="A6"/>
          <w:szCs w:val="24"/>
        </w:rPr>
      </w:pPr>
      <w:r w:rsidRPr="00BE4943">
        <w:rPr>
          <w:color w:val="A6A6A6" w:themeColor="background1" w:themeShade="A6"/>
          <w:szCs w:val="24"/>
        </w:rPr>
        <w:t>4.3.3.</w:t>
      </w:r>
      <w:r w:rsidRPr="00BE4943">
        <w:rPr>
          <w:color w:val="A6A6A6" w:themeColor="background1" w:themeShade="A6"/>
          <w:szCs w:val="24"/>
        </w:rPr>
        <w:tab/>
      </w:r>
      <w:commentRangeStart w:id="1144"/>
      <w:r w:rsidRPr="00BE4943">
        <w:rPr>
          <w:color w:val="A6A6A6" w:themeColor="background1" w:themeShade="A6"/>
          <w:szCs w:val="24"/>
        </w:rPr>
        <w:t>Electric energy consumption for OVC-HEVs</w:t>
      </w:r>
      <w:commentRangeEnd w:id="1144"/>
      <w:r w:rsidR="00AC5574">
        <w:rPr>
          <w:rStyle w:val="Marquedecommentaire"/>
          <w:rFonts w:eastAsia="MS Mincho"/>
          <w:lang w:val="en-US" w:eastAsia="en-US"/>
        </w:rPr>
        <w:commentReference w:id="1144"/>
      </w:r>
    </w:p>
    <w:p w14:paraId="504FE68D" w14:textId="77777777" w:rsidR="00497D09" w:rsidRPr="00BE4943" w:rsidRDefault="00497D09" w:rsidP="00497D09">
      <w:pPr>
        <w:pStyle w:val="SingleTxtG"/>
        <w:keepNext/>
        <w:spacing w:afterLines="80" w:after="192"/>
        <w:ind w:left="2268" w:hanging="1134"/>
        <w:rPr>
          <w:color w:val="A6A6A6" w:themeColor="background1" w:themeShade="A6"/>
          <w:szCs w:val="24"/>
        </w:rPr>
      </w:pPr>
      <w:r w:rsidRPr="00BE4943">
        <w:rPr>
          <w:color w:val="A6A6A6" w:themeColor="background1" w:themeShade="A6"/>
          <w:szCs w:val="24"/>
        </w:rPr>
        <w:t>4.3.3.1.</w:t>
      </w:r>
      <w:r w:rsidRPr="00BE4943">
        <w:rPr>
          <w:color w:val="A6A6A6" w:themeColor="background1" w:themeShade="A6"/>
          <w:szCs w:val="24"/>
        </w:rPr>
        <w:tab/>
        <w:t>Determination of cycle-specific electric energy consumption</w:t>
      </w:r>
    </w:p>
    <w:p w14:paraId="244C823F" w14:textId="77777777" w:rsidR="00497D09" w:rsidRPr="00BE4943" w:rsidRDefault="00497D09" w:rsidP="00497D09">
      <w:pPr>
        <w:pStyle w:val="SingleTxtG"/>
        <w:spacing w:afterLines="80" w:after="192"/>
        <w:ind w:left="2268"/>
        <w:rPr>
          <w:color w:val="A6A6A6" w:themeColor="background1" w:themeShade="A6"/>
          <w:szCs w:val="24"/>
        </w:rPr>
      </w:pPr>
      <w:r w:rsidRPr="00BE4943">
        <w:rPr>
          <w:color w:val="A6A6A6" w:themeColor="background1" w:themeShade="A6"/>
          <w:szCs w:val="24"/>
        </w:rPr>
        <w:t xml:space="preserve">The electric energy consumption based on the recharged electric energy from the mains and the equivalent all-electric range shall be calculated </w:t>
      </w:r>
      <w:r w:rsidRPr="00BE4943">
        <w:rPr>
          <w:bCs/>
          <w:color w:val="A6A6A6" w:themeColor="background1" w:themeShade="A6"/>
          <w:szCs w:val="24"/>
        </w:rPr>
        <w:t>using the following equation:</w:t>
      </w:r>
    </w:p>
    <w:p w14:paraId="262D7F42" w14:textId="77777777" w:rsidR="00497D09" w:rsidRPr="00BE4943" w:rsidRDefault="00497D09" w:rsidP="00497D09">
      <w:pPr>
        <w:pStyle w:val="SingleTxtG"/>
        <w:spacing w:afterLines="80" w:after="192"/>
        <w:ind w:left="2268"/>
        <w:jc w:val="center"/>
        <w:rPr>
          <w:color w:val="A6A6A6" w:themeColor="background1" w:themeShade="A6"/>
          <w:szCs w:val="24"/>
        </w:rPr>
      </w:pPr>
      <m:oMathPara>
        <m:oMath>
          <m:r>
            <m:rPr>
              <m:nor/>
            </m:rPr>
            <w:rPr>
              <w:rFonts w:ascii="Cambria Math"/>
              <w:color w:val="A6A6A6" w:themeColor="background1" w:themeShade="A6"/>
              <w:szCs w:val="24"/>
            </w:rPr>
            <m:t xml:space="preserve">EC </m:t>
          </m:r>
          <m:r>
            <m:rPr>
              <m:nor/>
            </m:rPr>
            <w:rPr>
              <w:color w:val="A6A6A6" w:themeColor="background1" w:themeShade="A6"/>
              <w:szCs w:val="24"/>
            </w:rPr>
            <m:t xml:space="preserve">= </m:t>
          </m:r>
          <m:f>
            <m:fPr>
              <m:ctrlPr>
                <w:rPr>
                  <w:rFonts w:ascii="Cambria Math" w:hAnsi="Cambria Math"/>
                  <w:color w:val="A6A6A6" w:themeColor="background1" w:themeShade="A6"/>
                  <w:szCs w:val="24"/>
                </w:rPr>
              </m:ctrlPr>
            </m:fPr>
            <m:num>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m:t>
                  </m:r>
                </m:e>
                <m:sub>
                  <m:r>
                    <m:rPr>
                      <m:sty m:val="p"/>
                    </m:rPr>
                    <w:rPr>
                      <w:rFonts w:ascii="Cambria Math" w:hAnsi="Cambria Math"/>
                      <w:color w:val="A6A6A6" w:themeColor="background1" w:themeShade="A6"/>
                      <w:szCs w:val="24"/>
                    </w:rPr>
                    <m:t>AC</m:t>
                  </m:r>
                </m:sub>
              </m:sSub>
            </m:num>
            <m:den>
              <m:r>
                <m:rPr>
                  <m:sty m:val="p"/>
                </m:rPr>
                <w:rPr>
                  <w:rFonts w:ascii="Cambria Math" w:hAnsi="Cambria Math"/>
                  <w:color w:val="A6A6A6" w:themeColor="background1" w:themeShade="A6"/>
                  <w:szCs w:val="24"/>
                </w:rPr>
                <m:t>EAER</m:t>
              </m:r>
            </m:den>
          </m:f>
        </m:oMath>
      </m:oMathPara>
    </w:p>
    <w:p w14:paraId="3A77CEAF" w14:textId="77777777" w:rsidR="00497D09" w:rsidRPr="00BE4943" w:rsidRDefault="00497D09" w:rsidP="00497D09">
      <w:pPr>
        <w:pStyle w:val="SingleTxtG"/>
        <w:keepNext/>
        <w:keepLines/>
        <w:spacing w:afterLines="80" w:after="192"/>
        <w:ind w:left="3402" w:hanging="1134"/>
        <w:rPr>
          <w:color w:val="A6A6A6" w:themeColor="background1" w:themeShade="A6"/>
          <w:szCs w:val="24"/>
        </w:rPr>
      </w:pPr>
      <w:r w:rsidRPr="00BE4943">
        <w:rPr>
          <w:color w:val="A6A6A6" w:themeColor="background1" w:themeShade="A6"/>
          <w:szCs w:val="24"/>
        </w:rPr>
        <w:t>where:</w:t>
      </w:r>
    </w:p>
    <w:p w14:paraId="2140E2E6" w14:textId="77777777" w:rsidR="00497D09" w:rsidRPr="00BE4943" w:rsidRDefault="00497D09" w:rsidP="00497D09">
      <w:pPr>
        <w:pStyle w:val="SingleTxtG"/>
        <w:spacing w:afterLines="80" w:after="192"/>
        <w:ind w:left="3402" w:hanging="1134"/>
        <w:rPr>
          <w:color w:val="A6A6A6" w:themeColor="background1" w:themeShade="A6"/>
          <w:szCs w:val="24"/>
        </w:rPr>
      </w:pPr>
      <m:oMath>
        <m:r>
          <m:rPr>
            <m:nor/>
          </m:rPr>
          <w:rPr>
            <w:rFonts w:ascii="Cambria Math"/>
            <w:color w:val="A6A6A6" w:themeColor="background1" w:themeShade="A6"/>
            <w:szCs w:val="24"/>
          </w:rPr>
          <m:t>EC</m:t>
        </m:r>
      </m:oMath>
      <w:r w:rsidRPr="00BE4943">
        <w:rPr>
          <w:color w:val="A6A6A6" w:themeColor="background1" w:themeShade="A6"/>
          <w:szCs w:val="24"/>
        </w:rPr>
        <w:tab/>
        <w:t xml:space="preserve">is the electric energy consumption of the applicable WLTP test cycle based on the recharged electric energy from the mains and the equivalent all-electric range, </w:t>
      </w:r>
      <w:proofErr w:type="spellStart"/>
      <w:r w:rsidRPr="00BE4943">
        <w:rPr>
          <w:color w:val="A6A6A6" w:themeColor="background1" w:themeShade="A6"/>
          <w:szCs w:val="24"/>
        </w:rPr>
        <w:t>Wh</w:t>
      </w:r>
      <w:proofErr w:type="spellEnd"/>
      <w:r w:rsidRPr="00BE4943">
        <w:rPr>
          <w:color w:val="A6A6A6" w:themeColor="background1" w:themeShade="A6"/>
          <w:szCs w:val="24"/>
        </w:rPr>
        <w:t>/km;</w:t>
      </w:r>
    </w:p>
    <w:p w14:paraId="514D446E" w14:textId="77777777" w:rsidR="00497D09" w:rsidRPr="00BE4943" w:rsidRDefault="00497D09" w:rsidP="00497D09">
      <w:pPr>
        <w:pStyle w:val="SingleTxtG"/>
        <w:spacing w:afterLines="80" w:after="192"/>
        <w:ind w:left="3402" w:hanging="1134"/>
        <w:rPr>
          <w:color w:val="A6A6A6" w:themeColor="background1" w:themeShade="A6"/>
          <w:szCs w:val="24"/>
        </w:rPr>
      </w:pPr>
      <m:oMath>
        <m:r>
          <m:rPr>
            <m:nor/>
          </m:rPr>
          <w:rPr>
            <w:color w:val="A6A6A6" w:themeColor="background1" w:themeShade="A6"/>
            <w:szCs w:val="24"/>
          </w:rPr>
          <m:t>E</m:t>
        </m:r>
        <m:r>
          <m:rPr>
            <m:nor/>
          </m:rPr>
          <w:rPr>
            <w:iCs/>
            <w:color w:val="A6A6A6" w:themeColor="background1" w:themeShade="A6"/>
            <w:szCs w:val="24"/>
            <w:vertAlign w:val="subscript"/>
          </w:rPr>
          <m:t>AC</m:t>
        </m:r>
      </m:oMath>
      <w:r w:rsidRPr="00BE4943">
        <w:rPr>
          <w:color w:val="A6A6A6" w:themeColor="background1" w:themeShade="A6"/>
          <w:szCs w:val="24"/>
        </w:rPr>
        <w:tab/>
        <w:t xml:space="preserve">is the recharged electric </w:t>
      </w:r>
      <w:r w:rsidRPr="00BE4943">
        <w:rPr>
          <w:iCs/>
          <w:color w:val="A6A6A6" w:themeColor="background1" w:themeShade="A6"/>
          <w:szCs w:val="24"/>
        </w:rPr>
        <w:t xml:space="preserve">energy from the mains according to </w:t>
      </w:r>
      <w:r w:rsidRPr="00BE4943">
        <w:rPr>
          <w:color w:val="A6A6A6" w:themeColor="background1" w:themeShade="A6"/>
          <w:szCs w:val="24"/>
        </w:rPr>
        <w:t>paragraph </w:t>
      </w:r>
      <w:r w:rsidRPr="00BE4943">
        <w:rPr>
          <w:iCs/>
          <w:color w:val="A6A6A6" w:themeColor="background1" w:themeShade="A6"/>
          <w:szCs w:val="24"/>
        </w:rPr>
        <w:t xml:space="preserve">3.2.4.6. of this annex, </w:t>
      </w:r>
      <w:proofErr w:type="spellStart"/>
      <w:r w:rsidRPr="00BE4943">
        <w:rPr>
          <w:color w:val="A6A6A6" w:themeColor="background1" w:themeShade="A6"/>
          <w:szCs w:val="24"/>
        </w:rPr>
        <w:t>Wh</w:t>
      </w:r>
      <w:proofErr w:type="spellEnd"/>
      <w:r w:rsidRPr="00BE4943">
        <w:rPr>
          <w:color w:val="A6A6A6" w:themeColor="background1" w:themeShade="A6"/>
          <w:szCs w:val="24"/>
        </w:rPr>
        <w:t>;</w:t>
      </w:r>
    </w:p>
    <w:p w14:paraId="1C47169D" w14:textId="616F6E61" w:rsidR="00497D09" w:rsidRPr="00BE4943" w:rsidRDefault="00497D09" w:rsidP="00497D09">
      <w:pPr>
        <w:pStyle w:val="SingleTxtG"/>
        <w:spacing w:after="80"/>
        <w:ind w:left="3402" w:hanging="1134"/>
        <w:rPr>
          <w:color w:val="A6A6A6" w:themeColor="background1" w:themeShade="A6"/>
          <w:szCs w:val="24"/>
        </w:rPr>
      </w:pPr>
      <m:oMath>
        <m:r>
          <m:rPr>
            <m:nor/>
          </m:rPr>
          <w:rPr>
            <w:color w:val="A6A6A6" w:themeColor="background1" w:themeShade="A6"/>
            <w:szCs w:val="24"/>
          </w:rPr>
          <m:t>EAER</m:t>
        </m:r>
      </m:oMath>
      <w:r w:rsidRPr="00BE4943">
        <w:rPr>
          <w:color w:val="A6A6A6" w:themeColor="background1" w:themeShade="A6"/>
          <w:szCs w:val="24"/>
        </w:rPr>
        <w:tab/>
        <w:t>is the equivalent all-electric range for OVC-HEVs according to paragraph 4.4.4.1. of this annex, km.</w:t>
      </w:r>
    </w:p>
    <w:p w14:paraId="6E3B5907" w14:textId="2062658C" w:rsidR="00497D09" w:rsidRPr="00BE4943" w:rsidRDefault="00497D09" w:rsidP="00497D09">
      <w:pPr>
        <w:pStyle w:val="SingleTxtG"/>
        <w:ind w:left="2268" w:hanging="1134"/>
        <w:rPr>
          <w:color w:val="A6A6A6" w:themeColor="background1" w:themeShade="A6"/>
          <w:szCs w:val="24"/>
        </w:rPr>
      </w:pPr>
      <w:r w:rsidRPr="00BE4943">
        <w:rPr>
          <w:color w:val="A6A6A6" w:themeColor="background1" w:themeShade="A6"/>
          <w:szCs w:val="24"/>
        </w:rPr>
        <w:t>4.3.3.2.</w:t>
      </w:r>
      <w:r w:rsidRPr="00BE4943">
        <w:rPr>
          <w:color w:val="A6A6A6" w:themeColor="background1" w:themeShade="A6"/>
          <w:szCs w:val="24"/>
        </w:rPr>
        <w:tab/>
      </w:r>
      <w:commentRangeStart w:id="1145"/>
      <w:commentRangeStart w:id="1146"/>
      <w:del w:id="1147" w:author="TRIPATHY Samarendra" w:date="2020-03-10T12:10:00Z">
        <w:r w:rsidRPr="00BE4943" w:rsidDel="00422158">
          <w:rPr>
            <w:color w:val="A6A6A6" w:themeColor="background1" w:themeShade="A6"/>
            <w:szCs w:val="24"/>
          </w:rPr>
          <w:delText>Determination of phase-specific electric energy consumption</w:delText>
        </w:r>
        <w:commentRangeEnd w:id="1145"/>
        <w:r w:rsidR="00AC5574" w:rsidDel="00422158">
          <w:rPr>
            <w:rStyle w:val="Marquedecommentaire"/>
            <w:rFonts w:eastAsia="MS Mincho"/>
            <w:lang w:val="en-US" w:eastAsia="en-US"/>
          </w:rPr>
          <w:commentReference w:id="1145"/>
        </w:r>
      </w:del>
      <w:commentRangeEnd w:id="1146"/>
      <w:ins w:id="1148" w:author="TRIPATHY Samarendra" w:date="2020-03-10T12:10:00Z">
        <w:r w:rsidR="00422158">
          <w:rPr>
            <w:color w:val="A6A6A6" w:themeColor="background1" w:themeShade="A6"/>
            <w:szCs w:val="24"/>
          </w:rPr>
          <w:t>[Res</w:t>
        </w:r>
      </w:ins>
      <w:ins w:id="1149" w:author="TRIPATHY Samarendra" w:date="2020-03-10T12:11:00Z">
        <w:r w:rsidR="00422158">
          <w:rPr>
            <w:color w:val="A6A6A6" w:themeColor="background1" w:themeShade="A6"/>
            <w:szCs w:val="24"/>
          </w:rPr>
          <w:t>erved</w:t>
        </w:r>
      </w:ins>
      <w:ins w:id="1150" w:author="TRIPATHY Samarendra" w:date="2020-03-10T12:10:00Z">
        <w:r w:rsidR="00422158">
          <w:rPr>
            <w:color w:val="A6A6A6" w:themeColor="background1" w:themeShade="A6"/>
            <w:szCs w:val="24"/>
          </w:rPr>
          <w:t>]</w:t>
        </w:r>
      </w:ins>
      <w:r w:rsidR="00C62940">
        <w:rPr>
          <w:rStyle w:val="Marquedecommentaire"/>
          <w:rFonts w:eastAsia="MS Mincho"/>
          <w:lang w:val="en-US" w:eastAsia="en-US"/>
        </w:rPr>
        <w:commentReference w:id="1146"/>
      </w:r>
    </w:p>
    <w:p w14:paraId="75D35322" w14:textId="4CA63877" w:rsidR="00497D09" w:rsidRPr="00BE4943" w:rsidDel="00C62940" w:rsidRDefault="00497D09" w:rsidP="00497D09">
      <w:pPr>
        <w:pStyle w:val="SingleTxtG"/>
        <w:ind w:left="2268"/>
        <w:rPr>
          <w:del w:id="1151" w:author="TRIPATHY Samarendra" w:date="2020-03-10T12:10:00Z"/>
          <w:color w:val="A6A6A6" w:themeColor="background1" w:themeShade="A6"/>
          <w:szCs w:val="24"/>
        </w:rPr>
      </w:pPr>
      <w:del w:id="1152" w:author="TRIPATHY Samarendra" w:date="2020-03-10T12:10:00Z">
        <w:r w:rsidRPr="00BE4943" w:rsidDel="00C62940">
          <w:rPr>
            <w:color w:val="A6A6A6" w:themeColor="background1" w:themeShade="A6"/>
            <w:szCs w:val="24"/>
          </w:rPr>
          <w:delText>The phase-specific electric energy consumption based on the recharged electric energy from the mains and the phase-specific equivalent all-electric range shall be calculated using the following equation:</w:delText>
        </w:r>
      </w:del>
    </w:p>
    <w:p w14:paraId="47292747" w14:textId="19B3FA86" w:rsidR="00497D09" w:rsidRPr="00BE4943" w:rsidDel="00C62940" w:rsidRDefault="00311BD7" w:rsidP="00497D09">
      <w:pPr>
        <w:pStyle w:val="SingleTxtG"/>
        <w:ind w:left="2268"/>
        <w:jc w:val="center"/>
        <w:rPr>
          <w:del w:id="1153" w:author="TRIPATHY Samarendra" w:date="2020-03-10T12:10:00Z"/>
          <w:color w:val="A6A6A6" w:themeColor="background1" w:themeShade="A6"/>
          <w:szCs w:val="24"/>
        </w:rPr>
      </w:pPr>
      <m:oMath>
        <m:sSub>
          <m:sSubPr>
            <m:ctrlPr>
              <w:del w:id="1154" w:author="TRIPATHY Samarendra" w:date="2020-03-10T12:10:00Z">
                <w:rPr>
                  <w:rFonts w:ascii="Cambria Math" w:hAnsi="Cambria Math"/>
                  <w:color w:val="A6A6A6" w:themeColor="background1" w:themeShade="A6"/>
                  <w:szCs w:val="24"/>
                </w:rPr>
              </w:del>
            </m:ctrlPr>
          </m:sSubPr>
          <m:e>
            <m:r>
              <w:del w:id="1155" w:author="TRIPATHY Samarendra" w:date="2020-03-10T12:10:00Z">
                <m:rPr>
                  <m:sty m:val="p"/>
                </m:rPr>
                <w:rPr>
                  <w:rFonts w:ascii="Cambria Math" w:hAnsi="Cambria Math"/>
                  <w:color w:val="A6A6A6" w:themeColor="background1" w:themeShade="A6"/>
                  <w:szCs w:val="24"/>
                </w:rPr>
                <m:t>EC</m:t>
              </w:del>
            </m:r>
          </m:e>
          <m:sub>
            <m:r>
              <w:del w:id="1156" w:author="TRIPATHY Samarendra" w:date="2020-03-10T12:10:00Z">
                <m:rPr>
                  <m:sty m:val="p"/>
                </m:rPr>
                <w:rPr>
                  <w:rFonts w:ascii="Cambria Math" w:hAnsi="Cambria Math"/>
                  <w:color w:val="A6A6A6" w:themeColor="background1" w:themeShade="A6"/>
                  <w:szCs w:val="24"/>
                </w:rPr>
                <m:t>p</m:t>
              </w:del>
            </m:r>
          </m:sub>
        </m:sSub>
        <m:r>
          <w:del w:id="1157" w:author="TRIPATHY Samarendra" w:date="2020-03-10T12:10:00Z">
            <m:rPr>
              <m:nor/>
            </m:rPr>
            <w:rPr>
              <w:rFonts w:ascii="Cambria Math"/>
              <w:color w:val="A6A6A6" w:themeColor="background1" w:themeShade="A6"/>
              <w:szCs w:val="24"/>
            </w:rPr>
            <m:t xml:space="preserve"> </m:t>
          </w:del>
        </m:r>
        <m:r>
          <w:del w:id="1158" w:author="TRIPATHY Samarendra" w:date="2020-03-10T12:10:00Z">
            <m:rPr>
              <m:nor/>
            </m:rPr>
            <w:rPr>
              <w:color w:val="A6A6A6" w:themeColor="background1" w:themeShade="A6"/>
              <w:szCs w:val="24"/>
            </w:rPr>
            <m:t xml:space="preserve">= </m:t>
          </w:del>
        </m:r>
        <m:f>
          <m:fPr>
            <m:ctrlPr>
              <w:del w:id="1159" w:author="TRIPATHY Samarendra" w:date="2020-03-10T12:10:00Z">
                <w:rPr>
                  <w:rFonts w:ascii="Cambria Math" w:hAnsi="Cambria Math"/>
                  <w:color w:val="A6A6A6" w:themeColor="background1" w:themeShade="A6"/>
                  <w:szCs w:val="24"/>
                </w:rPr>
              </w:del>
            </m:ctrlPr>
          </m:fPr>
          <m:num>
            <m:sSub>
              <m:sSubPr>
                <m:ctrlPr>
                  <w:del w:id="1160" w:author="TRIPATHY Samarendra" w:date="2020-03-10T12:10:00Z">
                    <w:rPr>
                      <w:rFonts w:ascii="Cambria Math" w:hAnsi="Cambria Math"/>
                      <w:color w:val="A6A6A6" w:themeColor="background1" w:themeShade="A6"/>
                      <w:szCs w:val="24"/>
                    </w:rPr>
                  </w:del>
                </m:ctrlPr>
              </m:sSubPr>
              <m:e>
                <m:r>
                  <w:del w:id="1161" w:author="TRIPATHY Samarendra" w:date="2020-03-10T12:10:00Z">
                    <m:rPr>
                      <m:sty m:val="p"/>
                    </m:rPr>
                    <w:rPr>
                      <w:rFonts w:ascii="Cambria Math" w:hAnsi="Cambria Math"/>
                      <w:color w:val="A6A6A6" w:themeColor="background1" w:themeShade="A6"/>
                      <w:szCs w:val="24"/>
                    </w:rPr>
                    <m:t>E</m:t>
                  </w:del>
                </m:r>
              </m:e>
              <m:sub>
                <m:r>
                  <w:del w:id="1162" w:author="TRIPATHY Samarendra" w:date="2020-03-10T12:10:00Z">
                    <m:rPr>
                      <m:sty m:val="p"/>
                    </m:rPr>
                    <w:rPr>
                      <w:rFonts w:ascii="Cambria Math" w:hAnsi="Cambria Math"/>
                      <w:color w:val="A6A6A6" w:themeColor="background1" w:themeShade="A6"/>
                      <w:szCs w:val="24"/>
                    </w:rPr>
                    <m:t>AC</m:t>
                  </w:del>
                </m:r>
              </m:sub>
            </m:sSub>
          </m:num>
          <m:den>
            <m:sSub>
              <m:sSubPr>
                <m:ctrlPr>
                  <w:del w:id="1163" w:author="TRIPATHY Samarendra" w:date="2020-03-10T12:10:00Z">
                    <w:rPr>
                      <w:rFonts w:ascii="Cambria Math" w:hAnsi="Cambria Math"/>
                      <w:color w:val="A6A6A6" w:themeColor="background1" w:themeShade="A6"/>
                      <w:szCs w:val="24"/>
                    </w:rPr>
                  </w:del>
                </m:ctrlPr>
              </m:sSubPr>
              <m:e>
                <m:r>
                  <w:del w:id="1164" w:author="TRIPATHY Samarendra" w:date="2020-03-10T12:10:00Z">
                    <m:rPr>
                      <m:sty m:val="p"/>
                    </m:rPr>
                    <w:rPr>
                      <w:rFonts w:ascii="Cambria Math" w:hAnsi="Cambria Math"/>
                      <w:color w:val="A6A6A6" w:themeColor="background1" w:themeShade="A6"/>
                      <w:szCs w:val="24"/>
                    </w:rPr>
                    <m:t>EAER</m:t>
                  </w:del>
                </m:r>
              </m:e>
              <m:sub>
                <m:r>
                  <w:del w:id="1165" w:author="TRIPATHY Samarendra" w:date="2020-03-10T12:10:00Z">
                    <m:rPr>
                      <m:sty m:val="p"/>
                    </m:rPr>
                    <w:rPr>
                      <w:rFonts w:ascii="Cambria Math" w:hAnsi="Cambria Math"/>
                      <w:color w:val="A6A6A6" w:themeColor="background1" w:themeShade="A6"/>
                      <w:szCs w:val="24"/>
                    </w:rPr>
                    <m:t>p</m:t>
                  </w:del>
                </m:r>
              </m:sub>
            </m:sSub>
          </m:den>
        </m:f>
      </m:oMath>
      <w:del w:id="1166" w:author="TRIPATHY Samarendra" w:date="2020-03-10T12:10:00Z">
        <w:r w:rsidR="00497D09" w:rsidRPr="00BE4943" w:rsidDel="00C62940">
          <w:rPr>
            <w:color w:val="A6A6A6" w:themeColor="background1" w:themeShade="A6"/>
            <w:szCs w:val="24"/>
          </w:rPr>
          <w:delText xml:space="preserve"> </w:delText>
        </w:r>
      </w:del>
    </w:p>
    <w:p w14:paraId="10D4A63D" w14:textId="6813DC1F" w:rsidR="00497D09" w:rsidRPr="00BE4943" w:rsidDel="00C62940" w:rsidRDefault="00497D09" w:rsidP="00497D09">
      <w:pPr>
        <w:pStyle w:val="SingleTxtG"/>
        <w:spacing w:after="80"/>
        <w:ind w:left="3402" w:hanging="1134"/>
        <w:rPr>
          <w:del w:id="1167" w:author="TRIPATHY Samarendra" w:date="2020-03-10T12:10:00Z"/>
          <w:color w:val="A6A6A6" w:themeColor="background1" w:themeShade="A6"/>
          <w:szCs w:val="24"/>
        </w:rPr>
      </w:pPr>
      <w:del w:id="1168" w:author="TRIPATHY Samarendra" w:date="2020-03-10T12:10:00Z">
        <w:r w:rsidRPr="00BE4943" w:rsidDel="00C62940">
          <w:rPr>
            <w:color w:val="A6A6A6" w:themeColor="background1" w:themeShade="A6"/>
            <w:szCs w:val="24"/>
          </w:rPr>
          <w:delText xml:space="preserve">where: </w:delText>
        </w:r>
      </w:del>
    </w:p>
    <w:p w14:paraId="48FA24A9" w14:textId="6A29E48D" w:rsidR="00497D09" w:rsidRPr="00BE4943" w:rsidDel="00C62940" w:rsidRDefault="00311BD7" w:rsidP="00497D09">
      <w:pPr>
        <w:pStyle w:val="SingleTxtG"/>
        <w:spacing w:after="80"/>
        <w:ind w:left="3402" w:hanging="1134"/>
        <w:rPr>
          <w:del w:id="1169" w:author="TRIPATHY Samarendra" w:date="2020-03-10T12:10:00Z"/>
          <w:color w:val="A6A6A6" w:themeColor="background1" w:themeShade="A6"/>
          <w:szCs w:val="24"/>
        </w:rPr>
      </w:pPr>
      <m:oMath>
        <m:sSub>
          <m:sSubPr>
            <m:ctrlPr>
              <w:del w:id="1170" w:author="TRIPATHY Samarendra" w:date="2020-03-10T12:10:00Z">
                <w:rPr>
                  <w:rFonts w:ascii="Cambria Math" w:hAnsi="Cambria Math"/>
                  <w:color w:val="A6A6A6" w:themeColor="background1" w:themeShade="A6"/>
                  <w:szCs w:val="24"/>
                </w:rPr>
              </w:del>
            </m:ctrlPr>
          </m:sSubPr>
          <m:e>
            <m:r>
              <w:del w:id="1171" w:author="TRIPATHY Samarendra" w:date="2020-03-10T12:10:00Z">
                <m:rPr>
                  <m:sty m:val="p"/>
                </m:rPr>
                <w:rPr>
                  <w:rFonts w:ascii="Cambria Math" w:hAnsi="Cambria Math"/>
                  <w:color w:val="A6A6A6" w:themeColor="background1" w:themeShade="A6"/>
                  <w:szCs w:val="24"/>
                </w:rPr>
                <m:t>EC</m:t>
              </w:del>
            </m:r>
          </m:e>
          <m:sub>
            <m:r>
              <w:del w:id="1172" w:author="TRIPATHY Samarendra" w:date="2020-03-10T12:10:00Z">
                <m:rPr>
                  <m:sty m:val="p"/>
                </m:rPr>
                <w:rPr>
                  <w:rFonts w:ascii="Cambria Math" w:hAnsi="Cambria Math"/>
                  <w:color w:val="A6A6A6" w:themeColor="background1" w:themeShade="A6"/>
                  <w:szCs w:val="24"/>
                </w:rPr>
                <m:t>p</m:t>
              </w:del>
            </m:r>
          </m:sub>
        </m:sSub>
      </m:oMath>
      <w:del w:id="1173" w:author="TRIPATHY Samarendra" w:date="2020-03-10T12:10:00Z">
        <w:r w:rsidR="00497D09" w:rsidRPr="00BE4943" w:rsidDel="00C62940">
          <w:rPr>
            <w:color w:val="A6A6A6" w:themeColor="background1" w:themeShade="A6"/>
            <w:szCs w:val="24"/>
          </w:rPr>
          <w:tab/>
          <w:delText>is the phase-specific electric energy consumption based on the recharged electric energy from the mains and the equivalent all-electric range, Wh/km;</w:delText>
        </w:r>
      </w:del>
    </w:p>
    <w:p w14:paraId="3F5D5191" w14:textId="59280C15" w:rsidR="00497D09" w:rsidRPr="00BE4943" w:rsidDel="00C62940" w:rsidRDefault="00311BD7" w:rsidP="00497D09">
      <w:pPr>
        <w:pStyle w:val="SingleTxtG"/>
        <w:spacing w:after="80"/>
        <w:ind w:left="3402" w:hanging="1134"/>
        <w:rPr>
          <w:del w:id="1174" w:author="TRIPATHY Samarendra" w:date="2020-03-10T12:10:00Z"/>
          <w:color w:val="A6A6A6" w:themeColor="background1" w:themeShade="A6"/>
          <w:szCs w:val="24"/>
        </w:rPr>
      </w:pPr>
      <m:oMath>
        <m:sSub>
          <m:sSubPr>
            <m:ctrlPr>
              <w:del w:id="1175" w:author="TRIPATHY Samarendra" w:date="2020-03-10T12:10:00Z">
                <w:rPr>
                  <w:rFonts w:ascii="Cambria Math" w:hAnsi="Cambria Math"/>
                  <w:color w:val="A6A6A6" w:themeColor="background1" w:themeShade="A6"/>
                  <w:szCs w:val="24"/>
                </w:rPr>
              </w:del>
            </m:ctrlPr>
          </m:sSubPr>
          <m:e>
            <m:r>
              <w:del w:id="1176" w:author="TRIPATHY Samarendra" w:date="2020-03-10T12:10:00Z">
                <m:rPr>
                  <m:sty m:val="p"/>
                </m:rPr>
                <w:rPr>
                  <w:rFonts w:ascii="Cambria Math" w:hAnsi="Cambria Math"/>
                  <w:color w:val="A6A6A6" w:themeColor="background1" w:themeShade="A6"/>
                  <w:szCs w:val="24"/>
                </w:rPr>
                <m:t>E</m:t>
              </w:del>
            </m:r>
          </m:e>
          <m:sub>
            <m:r>
              <w:del w:id="1177" w:author="TRIPATHY Samarendra" w:date="2020-03-10T12:10:00Z">
                <m:rPr>
                  <m:sty m:val="p"/>
                </m:rPr>
                <w:rPr>
                  <w:rFonts w:ascii="Cambria Math" w:hAnsi="Cambria Math"/>
                  <w:color w:val="A6A6A6" w:themeColor="background1" w:themeShade="A6"/>
                  <w:szCs w:val="24"/>
                </w:rPr>
                <m:t>AC</m:t>
              </w:del>
            </m:r>
          </m:sub>
        </m:sSub>
      </m:oMath>
      <w:del w:id="1178" w:author="TRIPATHY Samarendra" w:date="2020-03-10T12:10:00Z">
        <w:r w:rsidR="00497D09" w:rsidRPr="00BE4943" w:rsidDel="00C62940">
          <w:rPr>
            <w:color w:val="A6A6A6" w:themeColor="background1" w:themeShade="A6"/>
            <w:szCs w:val="24"/>
          </w:rPr>
          <w:tab/>
          <w:delText>is the recharged electric energy from the mains according to paragraph 3.2.4.6. of this annex, Wh;</w:delText>
        </w:r>
      </w:del>
    </w:p>
    <w:p w14:paraId="7A0F1046" w14:textId="5B8AA641" w:rsidR="00497D09" w:rsidRPr="00BE4943" w:rsidDel="00C62940" w:rsidRDefault="00311BD7" w:rsidP="00497D09">
      <w:pPr>
        <w:pStyle w:val="SingleTxtG"/>
        <w:spacing w:after="80"/>
        <w:ind w:left="3402" w:hanging="1134"/>
        <w:rPr>
          <w:del w:id="1179" w:author="TRIPATHY Samarendra" w:date="2020-03-10T12:10:00Z"/>
          <w:color w:val="A6A6A6" w:themeColor="background1" w:themeShade="A6"/>
          <w:szCs w:val="24"/>
        </w:rPr>
      </w:pPr>
      <m:oMath>
        <m:sSub>
          <m:sSubPr>
            <m:ctrlPr>
              <w:del w:id="1180" w:author="TRIPATHY Samarendra" w:date="2020-03-10T12:10:00Z">
                <w:rPr>
                  <w:rFonts w:ascii="Cambria Math" w:hAnsi="Cambria Math"/>
                  <w:color w:val="A6A6A6" w:themeColor="background1" w:themeShade="A6"/>
                  <w:szCs w:val="24"/>
                </w:rPr>
              </w:del>
            </m:ctrlPr>
          </m:sSubPr>
          <m:e>
            <m:r>
              <w:del w:id="1181" w:author="TRIPATHY Samarendra" w:date="2020-03-10T12:10:00Z">
                <m:rPr>
                  <m:sty m:val="p"/>
                </m:rPr>
                <w:rPr>
                  <w:rFonts w:ascii="Cambria Math" w:hAnsi="Cambria Math"/>
                  <w:color w:val="A6A6A6" w:themeColor="background1" w:themeShade="A6"/>
                  <w:szCs w:val="24"/>
                </w:rPr>
                <m:t>EAER</m:t>
              </w:del>
            </m:r>
          </m:e>
          <m:sub>
            <m:r>
              <w:del w:id="1182" w:author="TRIPATHY Samarendra" w:date="2020-03-10T12:10:00Z">
                <m:rPr>
                  <m:sty m:val="p"/>
                </m:rPr>
                <w:rPr>
                  <w:rFonts w:ascii="Cambria Math" w:hAnsi="Cambria Math"/>
                  <w:color w:val="A6A6A6" w:themeColor="background1" w:themeShade="A6"/>
                  <w:szCs w:val="24"/>
                </w:rPr>
                <m:t>p</m:t>
              </w:del>
            </m:r>
          </m:sub>
        </m:sSub>
      </m:oMath>
      <w:del w:id="1183" w:author="TRIPATHY Samarendra" w:date="2020-03-10T12:10:00Z">
        <w:r w:rsidR="00497D09" w:rsidRPr="00BE4943" w:rsidDel="00C62940">
          <w:rPr>
            <w:color w:val="A6A6A6" w:themeColor="background1" w:themeShade="A6"/>
            <w:szCs w:val="24"/>
          </w:rPr>
          <w:tab/>
          <w:delText>is the phase-specific equivalent all-electric range according to paragraph 4.4.4.2. of this annex, km.</w:delText>
        </w:r>
      </w:del>
    </w:p>
    <w:p w14:paraId="2EF03D26" w14:textId="77777777" w:rsidR="00497D09" w:rsidRPr="00BE4943" w:rsidRDefault="00497D09" w:rsidP="00497D09">
      <w:pPr>
        <w:pStyle w:val="SingleTxtG"/>
        <w:ind w:left="2268" w:hanging="1134"/>
        <w:rPr>
          <w:color w:val="A6A6A6" w:themeColor="background1" w:themeShade="A6"/>
        </w:rPr>
      </w:pPr>
      <w:r w:rsidRPr="00BE4943">
        <w:rPr>
          <w:color w:val="A6A6A6" w:themeColor="background1" w:themeShade="A6"/>
          <w:szCs w:val="24"/>
        </w:rPr>
        <w:t>4.3.4.</w:t>
      </w:r>
      <w:r w:rsidRPr="00BE4943">
        <w:rPr>
          <w:color w:val="A6A6A6" w:themeColor="background1" w:themeShade="A6"/>
          <w:szCs w:val="24"/>
        </w:rPr>
        <w:tab/>
      </w:r>
      <w:r w:rsidRPr="00BE4943">
        <w:rPr>
          <w:color w:val="A6A6A6" w:themeColor="background1" w:themeShade="A6"/>
        </w:rPr>
        <w:t>Electric energy consumption of PEVs</w:t>
      </w:r>
    </w:p>
    <w:p w14:paraId="5166AE0D" w14:textId="0AEA588E" w:rsidR="00497D09" w:rsidRPr="00BE4943" w:rsidRDefault="00497D09" w:rsidP="00497D09">
      <w:pPr>
        <w:spacing w:after="120"/>
        <w:ind w:left="2268" w:right="1134" w:hanging="1134"/>
        <w:rPr>
          <w:color w:val="A6A6A6" w:themeColor="background1" w:themeShade="A6"/>
        </w:rPr>
      </w:pPr>
      <w:r w:rsidRPr="00BE4943">
        <w:rPr>
          <w:color w:val="A6A6A6" w:themeColor="background1" w:themeShade="A6"/>
        </w:rPr>
        <w:t>4.3.4.1.</w:t>
      </w:r>
      <w:r w:rsidRPr="00BE4943">
        <w:rPr>
          <w:color w:val="A6A6A6" w:themeColor="background1" w:themeShade="A6"/>
        </w:rPr>
        <w:tab/>
        <w:t>The electric energy consumption determined in this paragraph shall be calculated only if the vehicle was able to follow the applicable test cycle within the speed trace tolerances according to paragraph </w:t>
      </w:r>
      <w:r w:rsidR="00963D9E" w:rsidRPr="00BE4943">
        <w:rPr>
          <w:color w:val="A6A6A6" w:themeColor="background1" w:themeShade="A6"/>
          <w:szCs w:val="24"/>
          <w:lang w:eastAsia="en-GB"/>
        </w:rPr>
        <w:t>2.6.8.3.1.2.</w:t>
      </w:r>
      <w:r w:rsidRPr="00BE4943">
        <w:rPr>
          <w:color w:val="A6A6A6" w:themeColor="background1" w:themeShade="A6"/>
        </w:rPr>
        <w:t xml:space="preserve"> of Annex B6 during the entire considered period.</w:t>
      </w:r>
    </w:p>
    <w:p w14:paraId="6B2FFAFE" w14:textId="77777777" w:rsidR="00497D09" w:rsidRPr="00BE4943" w:rsidRDefault="00497D09" w:rsidP="00497D09">
      <w:pPr>
        <w:keepNext/>
        <w:spacing w:after="120"/>
        <w:ind w:left="2268" w:right="1134" w:hanging="1134"/>
        <w:rPr>
          <w:color w:val="A6A6A6" w:themeColor="background1" w:themeShade="A6"/>
        </w:rPr>
      </w:pPr>
      <w:r w:rsidRPr="00BE4943">
        <w:rPr>
          <w:color w:val="A6A6A6" w:themeColor="background1" w:themeShade="A6"/>
        </w:rPr>
        <w:t>4.3.4.2.</w:t>
      </w:r>
      <w:r w:rsidRPr="00BE4943">
        <w:rPr>
          <w:color w:val="A6A6A6" w:themeColor="background1" w:themeShade="A6"/>
        </w:rPr>
        <w:tab/>
        <w:t xml:space="preserve">Electric energy consumption determination of the applicable WLTP test cycle </w:t>
      </w:r>
    </w:p>
    <w:p w14:paraId="2ABCCD0C" w14:textId="77777777" w:rsidR="00497D09" w:rsidRPr="00BE4943" w:rsidRDefault="00497D09" w:rsidP="00497D09">
      <w:pPr>
        <w:spacing w:after="120"/>
        <w:ind w:left="2268" w:right="1134"/>
        <w:rPr>
          <w:color w:val="A6A6A6" w:themeColor="background1" w:themeShade="A6"/>
        </w:rPr>
      </w:pPr>
      <w:r w:rsidRPr="00BE4943">
        <w:rPr>
          <w:color w:val="A6A6A6" w:themeColor="background1" w:themeShade="A6"/>
        </w:rPr>
        <w:t>The electric energy consumption of the applicable WLTP test cycle based on the recharged electric energy from the mains and the pure electric range shall be calculated using the following equation:</w:t>
      </w:r>
    </w:p>
    <w:p w14:paraId="2813190E" w14:textId="77777777" w:rsidR="00497D09" w:rsidRPr="00BE4943" w:rsidRDefault="00311BD7" w:rsidP="00497D09">
      <w:pPr>
        <w:tabs>
          <w:tab w:val="left" w:pos="7938"/>
        </w:tabs>
        <w:spacing w:after="120"/>
        <w:ind w:left="2268" w:right="1134"/>
        <w:jc w:val="center"/>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color w:val="A6A6A6" w:themeColor="background1" w:themeShade="A6"/>
              </w:rPr>
              <m:t>EC</m:t>
            </m:r>
          </m:e>
          <m:sub>
            <m:r>
              <m:rPr>
                <m:sty m:val="p"/>
              </m:rPr>
              <w:rPr>
                <w:rFonts w:ascii="Cambria Math"/>
                <w:color w:val="A6A6A6" w:themeColor="background1" w:themeShade="A6"/>
              </w:rPr>
              <m:t>WLTC</m:t>
            </m:r>
          </m:sub>
        </m:sSub>
        <m:r>
          <m:rPr>
            <m:nor/>
          </m:rPr>
          <w:rPr>
            <w:rFonts w:ascii="Cambria Math"/>
            <w:color w:val="A6A6A6" w:themeColor="background1" w:themeShade="A6"/>
          </w:rPr>
          <m:t xml:space="preserve"> </m:t>
        </m:r>
        <m:r>
          <m:rPr>
            <m:nor/>
          </m:rPr>
          <w:rPr>
            <w:color w:val="A6A6A6" w:themeColor="background1" w:themeShade="A6"/>
          </w:rPr>
          <m:t xml:space="preserve">= </m:t>
        </m:r>
        <m:f>
          <m:fPr>
            <m:ctrlPr>
              <w:rPr>
                <w:rFonts w:ascii="Cambria Math" w:hAnsi="Cambria Math"/>
                <w:color w:val="A6A6A6" w:themeColor="background1" w:themeShade="A6"/>
              </w:rPr>
            </m:ctrlPr>
          </m:fPr>
          <m:num>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AC</m:t>
                </m:r>
              </m:sub>
            </m:sSub>
          </m:num>
          <m:den>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PER</m:t>
                </m:r>
              </m:e>
              <m:sub>
                <m:r>
                  <m:rPr>
                    <m:sty m:val="p"/>
                  </m:rPr>
                  <w:rPr>
                    <w:rFonts w:ascii="Cambria Math" w:hAnsi="Cambria Math"/>
                    <w:color w:val="A6A6A6" w:themeColor="background1" w:themeShade="A6"/>
                  </w:rPr>
                  <m:t>WLTC</m:t>
                </m:r>
              </m:sub>
            </m:sSub>
          </m:den>
        </m:f>
      </m:oMath>
      <w:r w:rsidR="00497D09" w:rsidRPr="00BE4943" w:rsidDel="00BD622C">
        <w:rPr>
          <w:color w:val="A6A6A6" w:themeColor="background1" w:themeShade="A6"/>
        </w:rPr>
        <w:t xml:space="preserve"> </w:t>
      </w:r>
    </w:p>
    <w:p w14:paraId="7FB503CD" w14:textId="77777777" w:rsidR="00497D09" w:rsidRPr="00BE4943" w:rsidRDefault="00497D09" w:rsidP="00497D09">
      <w:pPr>
        <w:spacing w:after="120"/>
        <w:ind w:left="3402" w:right="1134" w:hanging="1134"/>
        <w:rPr>
          <w:color w:val="A6A6A6" w:themeColor="background1" w:themeShade="A6"/>
        </w:rPr>
      </w:pPr>
      <w:r w:rsidRPr="00BE4943">
        <w:rPr>
          <w:color w:val="A6A6A6" w:themeColor="background1" w:themeShade="A6"/>
        </w:rPr>
        <w:t>where:</w:t>
      </w:r>
    </w:p>
    <w:p w14:paraId="5E5FC7E2" w14:textId="77777777" w:rsidR="00497D09" w:rsidRPr="00BE4943" w:rsidRDefault="00311BD7" w:rsidP="00497D09">
      <w:pPr>
        <w:spacing w:after="80"/>
        <w:ind w:left="3402" w:right="1134"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color w:val="A6A6A6" w:themeColor="background1" w:themeShade="A6"/>
              </w:rPr>
              <m:t>EC</m:t>
            </m:r>
          </m:e>
          <m:sub>
            <m:r>
              <m:rPr>
                <m:sty m:val="p"/>
              </m:rPr>
              <w:rPr>
                <w:rFonts w:ascii="Cambria Math"/>
                <w:color w:val="A6A6A6" w:themeColor="background1" w:themeShade="A6"/>
              </w:rPr>
              <m:t>WLTC</m:t>
            </m:r>
          </m:sub>
        </m:sSub>
      </m:oMath>
      <w:r w:rsidR="00497D09" w:rsidRPr="00BE4943">
        <w:rPr>
          <w:color w:val="A6A6A6" w:themeColor="background1" w:themeShade="A6"/>
        </w:rPr>
        <w:tab/>
        <w:t xml:space="preserve">is the electric energy consumption of the applicable WLTP test cycle based on the recharged electric energy from the mains and the pure electric range for the applicable WLTP test cycle, </w:t>
      </w:r>
      <w:proofErr w:type="spellStart"/>
      <w:r w:rsidR="00497D09" w:rsidRPr="00BE4943">
        <w:rPr>
          <w:color w:val="A6A6A6" w:themeColor="background1" w:themeShade="A6"/>
        </w:rPr>
        <w:t>Wh</w:t>
      </w:r>
      <w:proofErr w:type="spellEnd"/>
      <w:r w:rsidR="00497D09" w:rsidRPr="00BE4943">
        <w:rPr>
          <w:color w:val="A6A6A6" w:themeColor="background1" w:themeShade="A6"/>
        </w:rPr>
        <w:t>/km;</w:t>
      </w:r>
    </w:p>
    <w:p w14:paraId="1B83FF0C" w14:textId="080662E3" w:rsidR="00497D09" w:rsidRPr="00BE4943" w:rsidRDefault="00497D09" w:rsidP="00497D09">
      <w:pPr>
        <w:spacing w:after="80"/>
        <w:ind w:left="3402" w:right="1134" w:hanging="1134"/>
        <w:rPr>
          <w:color w:val="A6A6A6" w:themeColor="background1" w:themeShade="A6"/>
        </w:rPr>
      </w:pPr>
      <m:oMath>
        <m:r>
          <m:rPr>
            <m:nor/>
          </m:rPr>
          <w:rPr>
            <w:color w:val="A6A6A6" w:themeColor="background1" w:themeShade="A6"/>
          </w:rPr>
          <m:t>E</m:t>
        </m:r>
        <m:r>
          <m:rPr>
            <m:nor/>
          </m:rPr>
          <w:rPr>
            <w:iCs/>
            <w:color w:val="A6A6A6" w:themeColor="background1" w:themeShade="A6"/>
            <w:vertAlign w:val="subscript"/>
          </w:rPr>
          <m:t>AC</m:t>
        </m:r>
      </m:oMath>
      <w:r w:rsidRPr="00BE4943">
        <w:rPr>
          <w:color w:val="A6A6A6" w:themeColor="background1" w:themeShade="A6"/>
        </w:rPr>
        <w:tab/>
        <w:t xml:space="preserve">is the recharged electric energy from the mains according to </w:t>
      </w:r>
      <w:r w:rsidR="00CC36F1" w:rsidRPr="00CC36F1">
        <w:rPr>
          <w:color w:val="7030A0"/>
        </w:rPr>
        <w:t xml:space="preserve">paragraph 3.1.5 of Appendix 4 for a Type 6 test, </w:t>
      </w:r>
      <w:proofErr w:type="spellStart"/>
      <w:r w:rsidR="00CC36F1" w:rsidRPr="00CC36F1">
        <w:rPr>
          <w:color w:val="7030A0"/>
        </w:rPr>
        <w:t>Wh</w:t>
      </w:r>
      <w:commentRangeStart w:id="1184"/>
      <w:proofErr w:type="spellEnd"/>
      <w:r w:rsidR="00CC36F1" w:rsidRPr="00CC36F1">
        <w:rPr>
          <w:color w:val="7030A0"/>
        </w:rPr>
        <w:t>;</w:t>
      </w:r>
      <w:commentRangeEnd w:id="1184"/>
      <w:r w:rsidR="00C53BB2">
        <w:rPr>
          <w:rStyle w:val="Marquedecommentaire"/>
          <w:rFonts w:eastAsia="MS Mincho"/>
          <w:lang w:val="en-US" w:eastAsia="en-US"/>
        </w:rPr>
        <w:commentReference w:id="1184"/>
      </w:r>
    </w:p>
    <w:p w14:paraId="31DC2FF3" w14:textId="3C013090" w:rsidR="00497D09" w:rsidRPr="00BE4943" w:rsidRDefault="00311BD7" w:rsidP="00497D09">
      <w:pPr>
        <w:keepNext/>
        <w:keepLines/>
        <w:spacing w:after="80"/>
        <w:ind w:left="3402" w:right="1134"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PER</m:t>
            </m:r>
          </m:e>
          <m:sub>
            <m:r>
              <m:rPr>
                <m:sty m:val="p"/>
              </m:rPr>
              <w:rPr>
                <w:rFonts w:ascii="Cambria Math" w:hAnsi="Cambria Math"/>
                <w:color w:val="A6A6A6" w:themeColor="background1" w:themeShade="A6"/>
              </w:rPr>
              <m:t>WLTC</m:t>
            </m:r>
          </m:sub>
        </m:sSub>
      </m:oMath>
      <w:r w:rsidR="00497D09" w:rsidRPr="00BE4943">
        <w:rPr>
          <w:color w:val="A6A6A6" w:themeColor="background1" w:themeShade="A6"/>
        </w:rPr>
        <w:tab/>
        <w:t>is the pure electric range for the applicable WLTP test cycle as calculated according to paragraph </w:t>
      </w:r>
      <w:r w:rsidR="00497D09" w:rsidRPr="006F61DE">
        <w:rPr>
          <w:color w:val="7030A0"/>
        </w:rPr>
        <w:t>4.4.2.</w:t>
      </w:r>
      <w:r w:rsidR="006F61DE" w:rsidRPr="006F61DE">
        <w:rPr>
          <w:color w:val="7030A0"/>
        </w:rPr>
        <w:t>3</w:t>
      </w:r>
      <w:r w:rsidR="00497D09" w:rsidRPr="006F61DE">
        <w:rPr>
          <w:color w:val="7030A0"/>
        </w:rPr>
        <w:t xml:space="preserve">.1. </w:t>
      </w:r>
      <w:r w:rsidR="00497D09" w:rsidRPr="0086639A">
        <w:rPr>
          <w:strike/>
          <w:color w:val="7030A0"/>
        </w:rPr>
        <w:t xml:space="preserve">or </w:t>
      </w:r>
      <w:r w:rsidR="00497D09" w:rsidRPr="006F61DE">
        <w:rPr>
          <w:strike/>
          <w:color w:val="7030A0"/>
        </w:rPr>
        <w:t>paragraph 4.4.2.2.1.</w:t>
      </w:r>
      <w:r w:rsidR="00497D09" w:rsidRPr="006F61DE">
        <w:rPr>
          <w:color w:val="7030A0"/>
        </w:rPr>
        <w:t xml:space="preserve"> </w:t>
      </w:r>
      <w:r w:rsidR="00497D09" w:rsidRPr="00BE4943">
        <w:rPr>
          <w:color w:val="A6A6A6" w:themeColor="background1" w:themeShade="A6"/>
        </w:rPr>
        <w:t>of this annex, depending on the PEV test procedure used, km</w:t>
      </w:r>
      <w:commentRangeStart w:id="1185"/>
      <w:r w:rsidR="00497D09" w:rsidRPr="00BE4943">
        <w:rPr>
          <w:color w:val="A6A6A6" w:themeColor="background1" w:themeShade="A6"/>
        </w:rPr>
        <w:t>.</w:t>
      </w:r>
      <w:commentRangeEnd w:id="1185"/>
      <w:r w:rsidR="00C53BB2">
        <w:rPr>
          <w:rStyle w:val="Marquedecommentaire"/>
          <w:rFonts w:eastAsia="MS Mincho"/>
          <w:lang w:val="en-US" w:eastAsia="en-US"/>
        </w:rPr>
        <w:commentReference w:id="1185"/>
      </w:r>
    </w:p>
    <w:p w14:paraId="672846C8" w14:textId="77777777" w:rsidR="00497D09" w:rsidRPr="00BE4943" w:rsidRDefault="00497D09" w:rsidP="00497D09">
      <w:pPr>
        <w:spacing w:after="120"/>
        <w:ind w:left="2268" w:right="1134" w:hanging="1134"/>
        <w:rPr>
          <w:color w:val="A6A6A6" w:themeColor="background1" w:themeShade="A6"/>
        </w:rPr>
      </w:pPr>
      <w:r w:rsidRPr="00BE4943">
        <w:rPr>
          <w:color w:val="A6A6A6" w:themeColor="background1" w:themeShade="A6"/>
        </w:rPr>
        <w:t>4.3.4.3.</w:t>
      </w:r>
      <w:r w:rsidRPr="00BE4943">
        <w:rPr>
          <w:color w:val="A6A6A6" w:themeColor="background1" w:themeShade="A6"/>
        </w:rPr>
        <w:tab/>
        <w:t>Electric energy consumption determination of the applicable WLTP city test cycle (if applicable)</w:t>
      </w:r>
    </w:p>
    <w:p w14:paraId="0F3047C4" w14:textId="77777777" w:rsidR="00497D09" w:rsidRPr="00BE4943" w:rsidRDefault="00497D09" w:rsidP="00497D09">
      <w:pPr>
        <w:spacing w:after="120"/>
        <w:ind w:left="2268" w:right="1134"/>
        <w:rPr>
          <w:color w:val="A6A6A6" w:themeColor="background1" w:themeShade="A6"/>
        </w:rPr>
      </w:pPr>
      <w:r w:rsidRPr="00BE4943">
        <w:rPr>
          <w:color w:val="A6A6A6" w:themeColor="background1" w:themeShade="A6"/>
        </w:rPr>
        <w:t>The electric energy consumption of the applicable WLTP city test cycle based on the recharged electric energy from the mains and the pure electric range for the applicable WLTP city test cycle shall be calculated using the following equation:</w:t>
      </w:r>
    </w:p>
    <w:p w14:paraId="4A3DED43" w14:textId="77777777" w:rsidR="00497D09" w:rsidRPr="00BE4943" w:rsidRDefault="00311BD7" w:rsidP="00497D09">
      <w:pPr>
        <w:tabs>
          <w:tab w:val="left" w:pos="7938"/>
        </w:tabs>
        <w:spacing w:after="120"/>
        <w:ind w:left="4536" w:right="1134" w:hanging="1701"/>
        <w:rPr>
          <w:color w:val="A6A6A6" w:themeColor="background1" w:themeShade="A6"/>
        </w:rPr>
      </w:pPr>
      <m:oMathPara>
        <m:oMathParaPr>
          <m:jc m:val="left"/>
        </m:oMathParaPr>
        <m:oMath>
          <m:sSub>
            <m:sSubPr>
              <m:ctrlPr>
                <w:rPr>
                  <w:rFonts w:ascii="Cambria Math" w:hAnsi="Cambria Math"/>
                  <w:color w:val="A6A6A6" w:themeColor="background1" w:themeShade="A6"/>
                </w:rPr>
              </m:ctrlPr>
            </m:sSubPr>
            <m:e>
              <m:r>
                <m:rPr>
                  <m:sty m:val="p"/>
                </m:rPr>
                <w:rPr>
                  <w:rFonts w:ascii="Cambria Math"/>
                  <w:color w:val="A6A6A6" w:themeColor="background1" w:themeShade="A6"/>
                </w:rPr>
                <m:t>EC</m:t>
              </m:r>
            </m:e>
            <m:sub>
              <m:r>
                <m:rPr>
                  <m:sty m:val="p"/>
                </m:rPr>
                <w:rPr>
                  <w:rFonts w:ascii="Cambria Math"/>
                  <w:color w:val="A6A6A6" w:themeColor="background1" w:themeShade="A6"/>
                </w:rPr>
                <m:t>city</m:t>
              </m:r>
            </m:sub>
          </m:sSub>
          <m:r>
            <m:rPr>
              <m:nor/>
            </m:rPr>
            <w:rPr>
              <w:rFonts w:ascii="Cambria Math"/>
              <w:color w:val="A6A6A6" w:themeColor="background1" w:themeShade="A6"/>
            </w:rPr>
            <m:t xml:space="preserve"> </m:t>
          </m:r>
          <m:r>
            <m:rPr>
              <m:nor/>
            </m:rPr>
            <w:rPr>
              <w:color w:val="A6A6A6" w:themeColor="background1" w:themeShade="A6"/>
            </w:rPr>
            <m:t xml:space="preserve">= </m:t>
          </m:r>
          <m:f>
            <m:fPr>
              <m:ctrlPr>
                <w:rPr>
                  <w:rFonts w:ascii="Cambria Math" w:hAnsi="Cambria Math"/>
                  <w:color w:val="A6A6A6" w:themeColor="background1" w:themeShade="A6"/>
                </w:rPr>
              </m:ctrlPr>
            </m:fPr>
            <m:num>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AC</m:t>
                  </m:r>
                </m:sub>
              </m:sSub>
            </m:num>
            <m:den>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PER</m:t>
                  </m:r>
                </m:e>
                <m:sub>
                  <m:r>
                    <m:rPr>
                      <m:sty m:val="p"/>
                    </m:rPr>
                    <w:rPr>
                      <w:rFonts w:ascii="Cambria Math" w:hAnsi="Cambria Math"/>
                      <w:color w:val="A6A6A6" w:themeColor="background1" w:themeShade="A6"/>
                    </w:rPr>
                    <m:t>city</m:t>
                  </m:r>
                </m:sub>
              </m:sSub>
            </m:den>
          </m:f>
        </m:oMath>
      </m:oMathPara>
    </w:p>
    <w:p w14:paraId="44C412FC" w14:textId="77777777" w:rsidR="00497D09" w:rsidRPr="00BE4943" w:rsidRDefault="00497D09" w:rsidP="00497D09">
      <w:pPr>
        <w:spacing w:after="120"/>
        <w:ind w:left="3402" w:right="1134" w:hanging="1134"/>
        <w:rPr>
          <w:color w:val="A6A6A6" w:themeColor="background1" w:themeShade="A6"/>
        </w:rPr>
      </w:pPr>
      <w:r w:rsidRPr="00BE4943">
        <w:rPr>
          <w:color w:val="A6A6A6" w:themeColor="background1" w:themeShade="A6"/>
        </w:rPr>
        <w:t>where:</w:t>
      </w:r>
    </w:p>
    <w:p w14:paraId="311919C0" w14:textId="77777777" w:rsidR="00497D09" w:rsidRPr="00BE4943" w:rsidRDefault="00311BD7" w:rsidP="00497D09">
      <w:pPr>
        <w:spacing w:after="120"/>
        <w:ind w:left="3402" w:right="1134"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color w:val="A6A6A6" w:themeColor="background1" w:themeShade="A6"/>
              </w:rPr>
              <m:t>EC</m:t>
            </m:r>
          </m:e>
          <m:sub>
            <m:r>
              <m:rPr>
                <m:sty m:val="p"/>
              </m:rPr>
              <w:rPr>
                <w:rFonts w:ascii="Cambria Math"/>
                <w:color w:val="A6A6A6" w:themeColor="background1" w:themeShade="A6"/>
              </w:rPr>
              <m:t>city</m:t>
            </m:r>
          </m:sub>
        </m:sSub>
      </m:oMath>
      <w:r w:rsidR="00497D09" w:rsidRPr="00BE4943">
        <w:rPr>
          <w:color w:val="A6A6A6" w:themeColor="background1" w:themeShade="A6"/>
        </w:rPr>
        <w:tab/>
        <w:t xml:space="preserve">is the electric energy consumption of the applicable WLTP city test cycle based on the recharged electric energy from the mains and the pure electric range for the applicable WLTP city test cycle, </w:t>
      </w:r>
      <w:proofErr w:type="spellStart"/>
      <w:r w:rsidR="00497D09" w:rsidRPr="00BE4943">
        <w:rPr>
          <w:color w:val="A6A6A6" w:themeColor="background1" w:themeShade="A6"/>
        </w:rPr>
        <w:t>Wh</w:t>
      </w:r>
      <w:proofErr w:type="spellEnd"/>
      <w:r w:rsidR="00497D09" w:rsidRPr="00BE4943">
        <w:rPr>
          <w:color w:val="A6A6A6" w:themeColor="background1" w:themeShade="A6"/>
        </w:rPr>
        <w:t>/km;</w:t>
      </w:r>
    </w:p>
    <w:p w14:paraId="2AFDAA2D" w14:textId="09F989FB" w:rsidR="00497D09" w:rsidRPr="00BE4943" w:rsidRDefault="00497D09" w:rsidP="00497D09">
      <w:pPr>
        <w:spacing w:after="120"/>
        <w:ind w:left="3402" w:right="1134" w:hanging="1134"/>
        <w:rPr>
          <w:color w:val="A6A6A6" w:themeColor="background1" w:themeShade="A6"/>
        </w:rPr>
      </w:pPr>
      <m:oMath>
        <m:r>
          <m:rPr>
            <m:nor/>
          </m:rPr>
          <w:rPr>
            <w:color w:val="A6A6A6" w:themeColor="background1" w:themeShade="A6"/>
          </w:rPr>
          <m:t>E</m:t>
        </m:r>
        <m:r>
          <m:rPr>
            <m:nor/>
          </m:rPr>
          <w:rPr>
            <w:iCs/>
            <w:color w:val="A6A6A6" w:themeColor="background1" w:themeShade="A6"/>
            <w:vertAlign w:val="subscript"/>
          </w:rPr>
          <m:t>AC</m:t>
        </m:r>
      </m:oMath>
      <w:r w:rsidRPr="00BE4943">
        <w:rPr>
          <w:color w:val="A6A6A6" w:themeColor="background1" w:themeShade="A6"/>
        </w:rPr>
        <w:tab/>
        <w:t xml:space="preserve">is the recharged electric energy from the mains according to </w:t>
      </w:r>
      <w:r w:rsidR="00751D7B" w:rsidRPr="00CC36F1">
        <w:rPr>
          <w:color w:val="7030A0"/>
        </w:rPr>
        <w:t xml:space="preserve">paragraph 3.1.5 of Appendix 4 for a Type 6 test, </w:t>
      </w:r>
      <w:proofErr w:type="spellStart"/>
      <w:r w:rsidR="00751D7B" w:rsidRPr="00CC36F1">
        <w:rPr>
          <w:color w:val="7030A0"/>
        </w:rPr>
        <w:t>Wh</w:t>
      </w:r>
      <w:commentRangeStart w:id="1186"/>
      <w:proofErr w:type="spellEnd"/>
      <w:r w:rsidR="00751D7B" w:rsidRPr="00CC36F1">
        <w:rPr>
          <w:color w:val="7030A0"/>
        </w:rPr>
        <w:t>;</w:t>
      </w:r>
      <w:commentRangeEnd w:id="1186"/>
      <w:r w:rsidR="00C53BB2">
        <w:rPr>
          <w:rStyle w:val="Marquedecommentaire"/>
          <w:rFonts w:eastAsia="MS Mincho"/>
          <w:lang w:val="en-US" w:eastAsia="en-US"/>
        </w:rPr>
        <w:commentReference w:id="1186"/>
      </w:r>
    </w:p>
    <w:p w14:paraId="60764880" w14:textId="21EFC8B8" w:rsidR="00497D09" w:rsidRPr="00BE4943" w:rsidRDefault="00311BD7" w:rsidP="00497D09">
      <w:pPr>
        <w:spacing w:after="120"/>
        <w:ind w:left="3402" w:right="1134"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PER</m:t>
            </m:r>
          </m:e>
          <m:sub>
            <m:r>
              <m:rPr>
                <m:sty m:val="p"/>
              </m:rPr>
              <w:rPr>
                <w:rFonts w:ascii="Cambria Math" w:hAnsi="Cambria Math"/>
                <w:color w:val="A6A6A6" w:themeColor="background1" w:themeShade="A6"/>
              </w:rPr>
              <m:t>city</m:t>
            </m:r>
          </m:sub>
        </m:sSub>
      </m:oMath>
      <w:r w:rsidR="00497D09" w:rsidRPr="00BE4943">
        <w:rPr>
          <w:color w:val="A6A6A6" w:themeColor="background1" w:themeShade="A6"/>
        </w:rPr>
        <w:tab/>
        <w:t>is the pure electric range for the applicable WLTP city test cycle as calculated according to paragraph </w:t>
      </w:r>
      <w:r w:rsidR="00497D09" w:rsidRPr="00D37923">
        <w:rPr>
          <w:color w:val="7030A0"/>
        </w:rPr>
        <w:t>4.4.2.</w:t>
      </w:r>
      <w:r w:rsidR="00D37923" w:rsidRPr="00D37923">
        <w:rPr>
          <w:color w:val="7030A0"/>
        </w:rPr>
        <w:t>3</w:t>
      </w:r>
      <w:r w:rsidR="00497D09" w:rsidRPr="00D37923">
        <w:rPr>
          <w:color w:val="7030A0"/>
        </w:rPr>
        <w:t xml:space="preserve">.2. </w:t>
      </w:r>
      <w:r w:rsidR="00497D09" w:rsidRPr="00D37923">
        <w:rPr>
          <w:strike/>
          <w:color w:val="7030A0"/>
        </w:rPr>
        <w:t xml:space="preserve">or paragraph 4.4.2.2.2. </w:t>
      </w:r>
      <w:r w:rsidR="00497D09" w:rsidRPr="00BE4943">
        <w:rPr>
          <w:color w:val="A6A6A6" w:themeColor="background1" w:themeShade="A6"/>
        </w:rPr>
        <w:t>of this annex, depending on the PEV test procedure used, km</w:t>
      </w:r>
      <w:commentRangeStart w:id="1187"/>
      <w:r w:rsidR="00497D09" w:rsidRPr="00BE4943">
        <w:rPr>
          <w:color w:val="A6A6A6" w:themeColor="background1" w:themeShade="A6"/>
        </w:rPr>
        <w:t>.</w:t>
      </w:r>
      <w:commentRangeEnd w:id="1187"/>
      <w:r w:rsidR="00C53BB2">
        <w:rPr>
          <w:rStyle w:val="Marquedecommentaire"/>
          <w:rFonts w:eastAsia="MS Mincho"/>
          <w:lang w:val="en-US" w:eastAsia="en-US"/>
        </w:rPr>
        <w:commentReference w:id="1187"/>
      </w:r>
    </w:p>
    <w:p w14:paraId="34C853A2" w14:textId="5111A1FD" w:rsidR="00497D09" w:rsidRPr="0035558F" w:rsidDel="000565FA" w:rsidRDefault="00497D09" w:rsidP="00497D09">
      <w:pPr>
        <w:spacing w:after="120"/>
        <w:ind w:left="2268" w:right="1134" w:hanging="1134"/>
        <w:rPr>
          <w:del w:id="1188" w:author="TRIPATHY Samarendra" w:date="2020-03-10T12:13:00Z"/>
          <w:strike/>
          <w:color w:val="7030A0"/>
        </w:rPr>
      </w:pPr>
      <w:r w:rsidRPr="0035558F">
        <w:rPr>
          <w:strike/>
          <w:color w:val="7030A0"/>
        </w:rPr>
        <w:t>4.3.4.4.</w:t>
      </w:r>
      <w:r w:rsidRPr="0035558F">
        <w:rPr>
          <w:strike/>
          <w:color w:val="7030A0"/>
        </w:rPr>
        <w:tab/>
      </w:r>
      <w:del w:id="1189" w:author="TRIPATHY Samarendra" w:date="2020-03-10T12:13:00Z">
        <w:r w:rsidRPr="0035558F" w:rsidDel="000565FA">
          <w:rPr>
            <w:strike/>
            <w:color w:val="7030A0"/>
          </w:rPr>
          <w:delText>Electric energy consumption determination of the phase-specific values</w:delText>
        </w:r>
      </w:del>
    </w:p>
    <w:p w14:paraId="043D2E5E" w14:textId="7DF9935D" w:rsidR="00497D09" w:rsidRPr="0035558F" w:rsidDel="000565FA" w:rsidRDefault="00497D09" w:rsidP="00497D09">
      <w:pPr>
        <w:spacing w:after="120"/>
        <w:ind w:left="2268" w:right="1134"/>
        <w:rPr>
          <w:del w:id="1190" w:author="TRIPATHY Samarendra" w:date="2020-03-10T12:13:00Z"/>
          <w:strike/>
          <w:color w:val="7030A0"/>
        </w:rPr>
      </w:pPr>
      <w:del w:id="1191" w:author="TRIPATHY Samarendra" w:date="2020-03-10T12:13:00Z">
        <w:r w:rsidRPr="0035558F" w:rsidDel="000565FA">
          <w:rPr>
            <w:strike/>
            <w:color w:val="7030A0"/>
          </w:rPr>
          <w:delText>The electric energy consumption of each individual phase based on the recharged electric energy from the mains and the phase-specific pure electric range shall be calculated using the following equation:</w:delText>
        </w:r>
      </w:del>
    </w:p>
    <w:p w14:paraId="3A288EAF" w14:textId="296A3AFB" w:rsidR="00497D09" w:rsidRPr="0035558F" w:rsidDel="000565FA" w:rsidRDefault="00311BD7" w:rsidP="00497D09">
      <w:pPr>
        <w:tabs>
          <w:tab w:val="left" w:pos="7938"/>
        </w:tabs>
        <w:spacing w:after="120"/>
        <w:ind w:left="2268" w:right="1134"/>
        <w:jc w:val="center"/>
        <w:rPr>
          <w:del w:id="1192" w:author="TRIPATHY Samarendra" w:date="2020-03-10T12:13:00Z"/>
          <w:strike/>
          <w:color w:val="7030A0"/>
        </w:rPr>
      </w:pPr>
      <m:oMathPara>
        <m:oMath>
          <m:sSub>
            <m:sSubPr>
              <m:ctrlPr>
                <w:del w:id="1193" w:author="TRIPATHY Samarendra" w:date="2020-03-10T12:13:00Z">
                  <w:rPr>
                    <w:rFonts w:ascii="Cambria Math" w:hAnsi="Cambria Math"/>
                    <w:strike/>
                    <w:color w:val="7030A0"/>
                  </w:rPr>
                </w:del>
              </m:ctrlPr>
            </m:sSubPr>
            <m:e>
              <m:r>
                <w:del w:id="1194" w:author="TRIPATHY Samarendra" w:date="2020-03-10T12:13:00Z">
                  <m:rPr>
                    <m:sty m:val="p"/>
                  </m:rPr>
                  <w:rPr>
                    <w:rFonts w:ascii="Cambria Math"/>
                    <w:strike/>
                    <w:color w:val="7030A0"/>
                  </w:rPr>
                  <m:t>EC</m:t>
                </w:del>
              </m:r>
            </m:e>
            <m:sub>
              <m:r>
                <w:del w:id="1195" w:author="TRIPATHY Samarendra" w:date="2020-03-10T12:13:00Z">
                  <m:rPr>
                    <m:sty m:val="p"/>
                  </m:rPr>
                  <w:rPr>
                    <w:rFonts w:ascii="Cambria Math"/>
                    <w:strike/>
                    <w:color w:val="7030A0"/>
                  </w:rPr>
                  <m:t>p</m:t>
                </w:del>
              </m:r>
            </m:sub>
          </m:sSub>
          <m:r>
            <w:del w:id="1196" w:author="TRIPATHY Samarendra" w:date="2020-03-10T12:13:00Z">
              <m:rPr>
                <m:nor/>
              </m:rPr>
              <w:rPr>
                <w:rFonts w:ascii="Cambria Math"/>
                <w:strike/>
                <w:color w:val="7030A0"/>
              </w:rPr>
              <m:t xml:space="preserve"> </m:t>
            </w:del>
          </m:r>
          <m:r>
            <w:del w:id="1197" w:author="TRIPATHY Samarendra" w:date="2020-03-10T12:13:00Z">
              <m:rPr>
                <m:nor/>
              </m:rPr>
              <w:rPr>
                <w:strike/>
                <w:color w:val="7030A0"/>
              </w:rPr>
              <m:t xml:space="preserve">= </m:t>
            </w:del>
          </m:r>
          <m:f>
            <m:fPr>
              <m:ctrlPr>
                <w:del w:id="1198" w:author="TRIPATHY Samarendra" w:date="2020-03-10T12:13:00Z">
                  <w:rPr>
                    <w:rFonts w:ascii="Cambria Math" w:hAnsi="Cambria Math"/>
                    <w:strike/>
                    <w:color w:val="7030A0"/>
                  </w:rPr>
                </w:del>
              </m:ctrlPr>
            </m:fPr>
            <m:num>
              <m:sSub>
                <m:sSubPr>
                  <m:ctrlPr>
                    <w:del w:id="1199" w:author="TRIPATHY Samarendra" w:date="2020-03-10T12:13:00Z">
                      <w:rPr>
                        <w:rFonts w:ascii="Cambria Math" w:hAnsi="Cambria Math"/>
                        <w:strike/>
                        <w:color w:val="7030A0"/>
                      </w:rPr>
                    </w:del>
                  </m:ctrlPr>
                </m:sSubPr>
                <m:e>
                  <m:r>
                    <w:del w:id="1200" w:author="TRIPATHY Samarendra" w:date="2020-03-10T12:13:00Z">
                      <m:rPr>
                        <m:sty m:val="p"/>
                      </m:rPr>
                      <w:rPr>
                        <w:rFonts w:ascii="Cambria Math" w:hAnsi="Cambria Math"/>
                        <w:strike/>
                        <w:color w:val="7030A0"/>
                      </w:rPr>
                      <m:t>E</m:t>
                    </w:del>
                  </m:r>
                </m:e>
                <m:sub>
                  <m:r>
                    <w:del w:id="1201" w:author="TRIPATHY Samarendra" w:date="2020-03-10T12:13:00Z">
                      <m:rPr>
                        <m:sty m:val="p"/>
                      </m:rPr>
                      <w:rPr>
                        <w:rFonts w:ascii="Cambria Math" w:hAnsi="Cambria Math"/>
                        <w:strike/>
                        <w:color w:val="7030A0"/>
                      </w:rPr>
                      <m:t>AC</m:t>
                    </w:del>
                  </m:r>
                </m:sub>
              </m:sSub>
            </m:num>
            <m:den>
              <m:sSub>
                <m:sSubPr>
                  <m:ctrlPr>
                    <w:del w:id="1202" w:author="TRIPATHY Samarendra" w:date="2020-03-10T12:13:00Z">
                      <w:rPr>
                        <w:rFonts w:ascii="Cambria Math" w:hAnsi="Cambria Math"/>
                        <w:strike/>
                        <w:color w:val="7030A0"/>
                      </w:rPr>
                    </w:del>
                  </m:ctrlPr>
                </m:sSubPr>
                <m:e>
                  <m:r>
                    <w:del w:id="1203" w:author="TRIPATHY Samarendra" w:date="2020-03-10T12:13:00Z">
                      <m:rPr>
                        <m:sty m:val="p"/>
                      </m:rPr>
                      <w:rPr>
                        <w:rFonts w:ascii="Cambria Math" w:hAnsi="Cambria Math"/>
                        <w:strike/>
                        <w:color w:val="7030A0"/>
                      </w:rPr>
                      <m:t>PER</m:t>
                    </w:del>
                  </m:r>
                </m:e>
                <m:sub>
                  <m:r>
                    <w:del w:id="1204" w:author="TRIPATHY Samarendra" w:date="2020-03-10T12:13:00Z">
                      <m:rPr>
                        <m:sty m:val="p"/>
                      </m:rPr>
                      <w:rPr>
                        <w:rFonts w:ascii="Cambria Math" w:hAnsi="Cambria Math"/>
                        <w:strike/>
                        <w:color w:val="7030A0"/>
                      </w:rPr>
                      <m:t>p</m:t>
                    </w:del>
                  </m:r>
                </m:sub>
              </m:sSub>
            </m:den>
          </m:f>
        </m:oMath>
      </m:oMathPara>
    </w:p>
    <w:p w14:paraId="40F6B4CD" w14:textId="2EBCDA15" w:rsidR="00497D09" w:rsidRPr="0035558F" w:rsidDel="000565FA" w:rsidRDefault="00497D09" w:rsidP="00497D09">
      <w:pPr>
        <w:keepNext/>
        <w:spacing w:after="120"/>
        <w:ind w:left="3402" w:right="1134" w:hanging="1134"/>
        <w:rPr>
          <w:del w:id="1205" w:author="TRIPATHY Samarendra" w:date="2020-03-10T12:13:00Z"/>
          <w:strike/>
          <w:color w:val="7030A0"/>
        </w:rPr>
      </w:pPr>
      <w:del w:id="1206" w:author="TRIPATHY Samarendra" w:date="2020-03-10T12:13:00Z">
        <w:r w:rsidRPr="0035558F" w:rsidDel="000565FA">
          <w:rPr>
            <w:strike/>
            <w:color w:val="7030A0"/>
          </w:rPr>
          <w:delText>where:</w:delText>
        </w:r>
      </w:del>
    </w:p>
    <w:p w14:paraId="53830585" w14:textId="7C392577" w:rsidR="00497D09" w:rsidRPr="0035558F" w:rsidDel="000565FA" w:rsidRDefault="00311BD7" w:rsidP="00497D09">
      <w:pPr>
        <w:spacing w:after="120"/>
        <w:ind w:left="3402" w:right="1134" w:hanging="1134"/>
        <w:rPr>
          <w:del w:id="1207" w:author="TRIPATHY Samarendra" w:date="2020-03-10T12:13:00Z"/>
          <w:strike/>
          <w:color w:val="7030A0"/>
        </w:rPr>
      </w:pPr>
      <m:oMath>
        <m:sSub>
          <m:sSubPr>
            <m:ctrlPr>
              <w:del w:id="1208" w:author="TRIPATHY Samarendra" w:date="2020-03-10T12:13:00Z">
                <w:rPr>
                  <w:rFonts w:ascii="Cambria Math" w:hAnsi="Cambria Math"/>
                  <w:strike/>
                  <w:color w:val="7030A0"/>
                </w:rPr>
              </w:del>
            </m:ctrlPr>
          </m:sSubPr>
          <m:e>
            <m:r>
              <w:del w:id="1209" w:author="TRIPATHY Samarendra" w:date="2020-03-10T12:13:00Z">
                <m:rPr>
                  <m:sty m:val="p"/>
                </m:rPr>
                <w:rPr>
                  <w:rFonts w:ascii="Cambria Math"/>
                  <w:strike/>
                  <w:color w:val="7030A0"/>
                </w:rPr>
                <m:t>EC</m:t>
              </w:del>
            </m:r>
          </m:e>
          <m:sub>
            <m:r>
              <w:del w:id="1210" w:author="TRIPATHY Samarendra" w:date="2020-03-10T12:13:00Z">
                <m:rPr>
                  <m:sty m:val="p"/>
                </m:rPr>
                <w:rPr>
                  <w:rFonts w:ascii="Cambria Math"/>
                  <w:strike/>
                  <w:color w:val="7030A0"/>
                </w:rPr>
                <m:t>p</m:t>
              </w:del>
            </m:r>
          </m:sub>
        </m:sSub>
      </m:oMath>
      <w:del w:id="1211" w:author="TRIPATHY Samarendra" w:date="2020-03-10T12:13:00Z">
        <w:r w:rsidR="00497D09" w:rsidRPr="0035558F" w:rsidDel="000565FA">
          <w:rPr>
            <w:strike/>
            <w:color w:val="7030A0"/>
          </w:rPr>
          <w:tab/>
          <w:delText>is the electric energy consumption of each individual phase p based on the recharged electric energy from the mains and the phase-specific pure electric range, Wh/km</w:delText>
        </w:r>
      </w:del>
    </w:p>
    <w:p w14:paraId="6477B27B" w14:textId="5CD5A129" w:rsidR="00497D09" w:rsidRPr="0035558F" w:rsidDel="000565FA" w:rsidRDefault="00497D09" w:rsidP="00497D09">
      <w:pPr>
        <w:spacing w:after="120"/>
        <w:ind w:left="3402" w:right="1134" w:hanging="1134"/>
        <w:rPr>
          <w:del w:id="1212" w:author="TRIPATHY Samarendra" w:date="2020-03-10T12:13:00Z"/>
          <w:strike/>
          <w:color w:val="7030A0"/>
        </w:rPr>
      </w:pPr>
      <m:oMath>
        <m:r>
          <w:del w:id="1213" w:author="TRIPATHY Samarendra" w:date="2020-03-10T12:13:00Z">
            <m:rPr>
              <m:nor/>
            </m:rPr>
            <w:rPr>
              <w:strike/>
              <w:color w:val="7030A0"/>
            </w:rPr>
            <m:t>E</m:t>
          </w:del>
        </m:r>
        <m:r>
          <w:del w:id="1214" w:author="TRIPATHY Samarendra" w:date="2020-03-10T12:13:00Z">
            <m:rPr>
              <m:nor/>
            </m:rPr>
            <w:rPr>
              <w:iCs/>
              <w:strike/>
              <w:color w:val="7030A0"/>
              <w:vertAlign w:val="subscript"/>
            </w:rPr>
            <m:t>AC</m:t>
          </w:del>
        </m:r>
      </m:oMath>
      <w:del w:id="1215" w:author="TRIPATHY Samarendra" w:date="2020-03-10T12:13:00Z">
        <w:r w:rsidRPr="0035558F" w:rsidDel="000565FA">
          <w:rPr>
            <w:strike/>
            <w:color w:val="7030A0"/>
          </w:rPr>
          <w:tab/>
          <w:delText>is the recharged electric energy from the mains according to paragraph 3.4.4.3. of this annex, Wh;</w:delText>
        </w:r>
      </w:del>
    </w:p>
    <w:p w14:paraId="5F06F97D" w14:textId="0A77A237" w:rsidR="00497D09" w:rsidRPr="0035558F" w:rsidRDefault="00311BD7" w:rsidP="000565FA">
      <w:pPr>
        <w:spacing w:after="120"/>
        <w:ind w:left="2268" w:right="1134" w:hanging="1134"/>
        <w:rPr>
          <w:strike/>
          <w:color w:val="7030A0"/>
        </w:rPr>
        <w:pPrChange w:id="1216" w:author="TRIPATHY Samarendra" w:date="2020-03-10T12:13:00Z">
          <w:pPr>
            <w:pStyle w:val="SingleTxtG"/>
            <w:ind w:left="3402" w:hanging="1134"/>
          </w:pPr>
        </w:pPrChange>
      </w:pPr>
      <m:oMath>
        <m:sSub>
          <m:sSubPr>
            <m:ctrlPr>
              <w:del w:id="1217" w:author="TRIPATHY Samarendra" w:date="2020-03-10T12:13:00Z">
                <w:rPr>
                  <w:rFonts w:ascii="Cambria Math" w:hAnsi="Cambria Math"/>
                  <w:strike/>
                  <w:color w:val="7030A0"/>
                </w:rPr>
              </w:del>
            </m:ctrlPr>
          </m:sSubPr>
          <m:e>
            <m:r>
              <w:del w:id="1218" w:author="TRIPATHY Samarendra" w:date="2020-03-10T12:13:00Z">
                <m:rPr>
                  <m:sty m:val="p"/>
                </m:rPr>
                <w:rPr>
                  <w:rFonts w:ascii="Cambria Math" w:hAnsi="Cambria Math"/>
                  <w:strike/>
                  <w:color w:val="7030A0"/>
                </w:rPr>
                <m:t>PER</m:t>
              </w:del>
            </m:r>
          </m:e>
          <m:sub>
            <m:r>
              <w:del w:id="1219" w:author="TRIPATHY Samarendra" w:date="2020-03-10T12:13:00Z">
                <m:rPr>
                  <m:sty m:val="p"/>
                </m:rPr>
                <w:rPr>
                  <w:rFonts w:ascii="Cambria Math" w:hAnsi="Cambria Math"/>
                  <w:strike/>
                  <w:color w:val="7030A0"/>
                </w:rPr>
                <m:t>p</m:t>
              </w:del>
            </m:r>
          </m:sub>
        </m:sSub>
      </m:oMath>
      <w:del w:id="1220" w:author="TRIPATHY Samarendra" w:date="2020-03-10T12:13:00Z">
        <w:r w:rsidR="00497D09" w:rsidRPr="0035558F" w:rsidDel="000565FA">
          <w:rPr>
            <w:strike/>
            <w:color w:val="7030A0"/>
          </w:rPr>
          <w:tab/>
          <w:delText>is the phase-specific pure electric range as calculated according to paragraph 4.4.2.1.3. or paragraph 4.4.2.2.3. of this annex, depending on the PEV test procedure used, km.</w:delText>
        </w:r>
      </w:del>
      <w:ins w:id="1221" w:author="TRIPATHY Samarendra" w:date="2020-03-10T12:13:00Z">
        <w:r w:rsidR="000565FA">
          <w:rPr>
            <w:strike/>
            <w:color w:val="7030A0"/>
          </w:rPr>
          <w:t>[</w:t>
        </w:r>
        <w:commentRangeStart w:id="1222"/>
        <w:proofErr w:type="spellStart"/>
        <w:r w:rsidR="000565FA">
          <w:rPr>
            <w:strike/>
            <w:color w:val="7030A0"/>
          </w:rPr>
          <w:t>Resreved</w:t>
        </w:r>
        <w:commentRangeEnd w:id="1222"/>
        <w:proofErr w:type="spellEnd"/>
        <w:r w:rsidR="000565FA">
          <w:rPr>
            <w:rStyle w:val="Marquedecommentaire"/>
            <w:rFonts w:eastAsia="MS Mincho"/>
            <w:lang w:val="en-US" w:eastAsia="en-US"/>
          </w:rPr>
          <w:commentReference w:id="1222"/>
        </w:r>
        <w:r w:rsidR="000565FA">
          <w:rPr>
            <w:strike/>
            <w:color w:val="7030A0"/>
          </w:rPr>
          <w:t>]</w:t>
        </w:r>
      </w:ins>
    </w:p>
    <w:p w14:paraId="299E2453" w14:textId="77777777" w:rsidR="00497D09" w:rsidRPr="00AC2F65" w:rsidRDefault="00497D09" w:rsidP="00497D09">
      <w:pPr>
        <w:pStyle w:val="SingleTxtG"/>
        <w:keepNext/>
        <w:ind w:left="2268" w:hanging="1134"/>
        <w:rPr>
          <w:color w:val="A6A6A6" w:themeColor="background1" w:themeShade="A6"/>
        </w:rPr>
      </w:pPr>
      <w:r w:rsidRPr="00AC2F65">
        <w:rPr>
          <w:color w:val="A6A6A6" w:themeColor="background1" w:themeShade="A6"/>
        </w:rPr>
        <w:t>4.4.</w:t>
      </w:r>
      <w:r w:rsidRPr="00AC2F65">
        <w:rPr>
          <w:color w:val="A6A6A6" w:themeColor="background1" w:themeShade="A6"/>
        </w:rPr>
        <w:tab/>
        <w:t>Calculation of electric ranges</w:t>
      </w:r>
    </w:p>
    <w:p w14:paraId="32E45DEB" w14:textId="66BE6792" w:rsidR="00497D09" w:rsidRPr="00AC2F65" w:rsidRDefault="00497D09" w:rsidP="00497D09">
      <w:pPr>
        <w:keepNext/>
        <w:keepLines/>
        <w:spacing w:after="120"/>
        <w:ind w:left="2268" w:right="1134" w:hanging="1134"/>
        <w:rPr>
          <w:color w:val="A6A6A6" w:themeColor="background1" w:themeShade="A6"/>
        </w:rPr>
      </w:pPr>
      <w:r w:rsidRPr="00AC2F65">
        <w:rPr>
          <w:color w:val="A6A6A6" w:themeColor="background1" w:themeShade="A6"/>
        </w:rPr>
        <w:t>4.4.1.</w:t>
      </w:r>
      <w:r w:rsidRPr="00AC2F65">
        <w:rPr>
          <w:color w:val="A6A6A6" w:themeColor="background1" w:themeShade="A6"/>
        </w:rPr>
        <w:tab/>
        <w:t xml:space="preserve">All-electric ranges AER and </w:t>
      </w: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AER</m:t>
            </m:r>
          </m:e>
          <m:sub>
            <m:r>
              <m:rPr>
                <m:sty m:val="p"/>
              </m:rPr>
              <w:rPr>
                <w:rFonts w:ascii="Cambria Math" w:hAnsi="Cambria Math"/>
                <w:color w:val="A6A6A6" w:themeColor="background1" w:themeShade="A6"/>
              </w:rPr>
              <m:t>city</m:t>
            </m:r>
          </m:sub>
        </m:sSub>
      </m:oMath>
      <w:r w:rsidRPr="00AC2F65">
        <w:rPr>
          <w:color w:val="A6A6A6" w:themeColor="background1" w:themeShade="A6"/>
        </w:rPr>
        <w:t xml:space="preserve"> for OVC-HEVs</w:t>
      </w:r>
    </w:p>
    <w:p w14:paraId="7DF3CB12" w14:textId="77777777" w:rsidR="00497D09" w:rsidRPr="00AC2F65" w:rsidRDefault="00497D09" w:rsidP="00497D09">
      <w:pPr>
        <w:keepNext/>
        <w:keepLines/>
        <w:spacing w:after="120"/>
        <w:ind w:left="2268" w:right="1134" w:hanging="1134"/>
        <w:rPr>
          <w:color w:val="A6A6A6" w:themeColor="background1" w:themeShade="A6"/>
        </w:rPr>
      </w:pPr>
      <w:r w:rsidRPr="00AC2F65">
        <w:rPr>
          <w:color w:val="A6A6A6" w:themeColor="background1" w:themeShade="A6"/>
        </w:rPr>
        <w:t>4.4.1.1.</w:t>
      </w:r>
      <w:r w:rsidRPr="00AC2F65">
        <w:rPr>
          <w:color w:val="A6A6A6" w:themeColor="background1" w:themeShade="A6"/>
        </w:rPr>
        <w:tab/>
        <w:t>All-electric range AER</w:t>
      </w:r>
    </w:p>
    <w:p w14:paraId="0CC2756B" w14:textId="31983072" w:rsidR="00497D09" w:rsidRPr="00AC2F65" w:rsidRDefault="00497D09" w:rsidP="00497D09">
      <w:pPr>
        <w:spacing w:after="120"/>
        <w:ind w:left="2268" w:right="1134"/>
        <w:rPr>
          <w:color w:val="A6A6A6" w:themeColor="background1" w:themeShade="A6"/>
        </w:rPr>
      </w:pPr>
      <w:r w:rsidRPr="00AC2F65">
        <w:rPr>
          <w:color w:val="A6A6A6" w:themeColor="background1" w:themeShade="A6"/>
        </w:rPr>
        <w:t xml:space="preserve">The all-electric range AER for OVC-HEVs shall be determined from the charge-depleting </w:t>
      </w:r>
      <w:r w:rsidRPr="00A17CB7">
        <w:rPr>
          <w:strike/>
          <w:color w:val="7030A0"/>
        </w:rPr>
        <w:t>Type 1</w:t>
      </w:r>
      <w:r w:rsidRPr="00A17CB7">
        <w:rPr>
          <w:color w:val="7030A0"/>
        </w:rPr>
        <w:t xml:space="preserve"> </w:t>
      </w:r>
      <w:r w:rsidRPr="00AC2F65">
        <w:rPr>
          <w:color w:val="A6A6A6" w:themeColor="background1" w:themeShade="A6"/>
        </w:rPr>
        <w:t>test described in paragraph 3.2.4.3. of this annex as part of the Option 1 test sequence and is referenced in paragraph 3.2.6.1. of this annex</w:t>
      </w:r>
      <w:r w:rsidRPr="00AC2F65" w:rsidDel="00A5601C">
        <w:rPr>
          <w:color w:val="A6A6A6" w:themeColor="background1" w:themeShade="A6"/>
        </w:rPr>
        <w:t xml:space="preserve"> </w:t>
      </w:r>
      <w:r w:rsidRPr="00AC2F65">
        <w:rPr>
          <w:color w:val="A6A6A6" w:themeColor="background1" w:themeShade="A6"/>
        </w:rPr>
        <w:t xml:space="preserve">as part of the Option 3 test sequence by driving the applicable WLTP test cycle according to paragraph 1.4.2.1. of this annex. The AER is defined as the distance driven from the beginning of the charge-depleting </w:t>
      </w:r>
      <w:r w:rsidRPr="00562AE6">
        <w:rPr>
          <w:strike/>
          <w:color w:val="7030A0"/>
        </w:rPr>
        <w:t>Type 1</w:t>
      </w:r>
      <w:r w:rsidRPr="00562AE6">
        <w:rPr>
          <w:color w:val="7030A0"/>
        </w:rPr>
        <w:t xml:space="preserve"> </w:t>
      </w:r>
      <w:r w:rsidRPr="00AC2F65">
        <w:rPr>
          <w:color w:val="A6A6A6" w:themeColor="background1" w:themeShade="A6"/>
        </w:rPr>
        <w:t>test to the point in time where the combustion engine starts consuming fuel.</w:t>
      </w:r>
    </w:p>
    <w:p w14:paraId="1B1F315C" w14:textId="77777777" w:rsidR="00497D09" w:rsidRPr="00AC2F65" w:rsidRDefault="00497D09" w:rsidP="00497D09">
      <w:pPr>
        <w:keepNext/>
        <w:spacing w:after="120"/>
        <w:ind w:left="2268" w:right="1134" w:hanging="1134"/>
        <w:rPr>
          <w:color w:val="A6A6A6" w:themeColor="background1" w:themeShade="A6"/>
        </w:rPr>
      </w:pPr>
      <w:r w:rsidRPr="00AC2F65">
        <w:rPr>
          <w:color w:val="A6A6A6" w:themeColor="background1" w:themeShade="A6"/>
        </w:rPr>
        <w:t>4.4.1.2.</w:t>
      </w:r>
      <w:r w:rsidRPr="00AC2F65">
        <w:rPr>
          <w:color w:val="A6A6A6" w:themeColor="background1" w:themeShade="A6"/>
        </w:rPr>
        <w:tab/>
      </w:r>
      <w:commentRangeStart w:id="1223"/>
      <w:r w:rsidRPr="00AC2F65">
        <w:rPr>
          <w:color w:val="A6A6A6" w:themeColor="background1" w:themeShade="A6"/>
        </w:rPr>
        <w:t xml:space="preserve">All-electric range city </w:t>
      </w: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AER</m:t>
            </m:r>
          </m:e>
          <m:sub>
            <m:r>
              <m:rPr>
                <m:sty m:val="p"/>
              </m:rPr>
              <w:rPr>
                <w:rFonts w:ascii="Cambria Math" w:hAnsi="Cambria Math"/>
                <w:color w:val="A6A6A6" w:themeColor="background1" w:themeShade="A6"/>
              </w:rPr>
              <m:t>city</m:t>
            </m:r>
          </m:sub>
        </m:sSub>
      </m:oMath>
      <w:r w:rsidRPr="00AC2F65">
        <w:rPr>
          <w:color w:val="A6A6A6" w:themeColor="background1" w:themeShade="A6"/>
        </w:rPr>
        <w:t xml:space="preserve"> (if applicable)</w:t>
      </w:r>
      <w:commentRangeEnd w:id="1223"/>
      <w:r w:rsidR="00AC5574">
        <w:rPr>
          <w:rStyle w:val="Marquedecommentaire"/>
          <w:rFonts w:eastAsia="MS Mincho"/>
          <w:lang w:val="en-US" w:eastAsia="en-US"/>
        </w:rPr>
        <w:commentReference w:id="1223"/>
      </w:r>
    </w:p>
    <w:p w14:paraId="16B565B3" w14:textId="3687482D" w:rsidR="00497D09" w:rsidRPr="00AC2F65" w:rsidRDefault="00497D09" w:rsidP="00497D09">
      <w:pPr>
        <w:spacing w:after="120"/>
        <w:ind w:left="2268" w:right="1134" w:hanging="1134"/>
        <w:rPr>
          <w:color w:val="A6A6A6" w:themeColor="background1" w:themeShade="A6"/>
        </w:rPr>
      </w:pPr>
      <w:r w:rsidRPr="00AC2F65">
        <w:rPr>
          <w:color w:val="A6A6A6" w:themeColor="background1" w:themeShade="A6"/>
        </w:rPr>
        <w:t>4.4.1.2.1.</w:t>
      </w:r>
      <w:r w:rsidRPr="00AC2F65">
        <w:rPr>
          <w:color w:val="A6A6A6" w:themeColor="background1" w:themeShade="A6"/>
        </w:rPr>
        <w:tab/>
        <w:t xml:space="preserve">The all-electric range city </w:t>
      </w: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AER</m:t>
            </m:r>
          </m:e>
          <m:sub>
            <m:r>
              <m:rPr>
                <m:sty m:val="p"/>
              </m:rPr>
              <w:rPr>
                <w:rFonts w:ascii="Cambria Math" w:hAnsi="Cambria Math"/>
                <w:color w:val="A6A6A6" w:themeColor="background1" w:themeShade="A6"/>
              </w:rPr>
              <m:t>city</m:t>
            </m:r>
          </m:sub>
        </m:sSub>
      </m:oMath>
      <w:r w:rsidRPr="00AC2F65">
        <w:rPr>
          <w:color w:val="A6A6A6" w:themeColor="background1" w:themeShade="A6"/>
        </w:rPr>
        <w:t xml:space="preserve"> for OVC-HEVs shall be determined from the charge-depleting </w:t>
      </w:r>
      <w:r w:rsidRPr="00A17CB7">
        <w:rPr>
          <w:strike/>
          <w:color w:val="7030A0"/>
        </w:rPr>
        <w:t>Type 1</w:t>
      </w:r>
      <w:r w:rsidRPr="00A17CB7">
        <w:rPr>
          <w:color w:val="7030A0"/>
        </w:rPr>
        <w:t xml:space="preserve"> </w:t>
      </w:r>
      <w:r w:rsidRPr="00AC2F65">
        <w:rPr>
          <w:color w:val="A6A6A6" w:themeColor="background1" w:themeShade="A6"/>
        </w:rPr>
        <w:t>test described in paragraph 3.2.4.1., 3.2.4.2. and 3.2.4.3. of this annex</w:t>
      </w:r>
      <w:r w:rsidRPr="00AC2F65" w:rsidDel="00A5601C">
        <w:rPr>
          <w:color w:val="A6A6A6" w:themeColor="background1" w:themeShade="A6"/>
        </w:rPr>
        <w:t xml:space="preserve"> </w:t>
      </w:r>
      <w:r w:rsidRPr="00AC2F65">
        <w:rPr>
          <w:color w:val="A6A6A6" w:themeColor="background1" w:themeShade="A6"/>
        </w:rPr>
        <w:t xml:space="preserve">as part of the Option 1 test sequence by driving the applicable WLTP city test cycle according to paragraph 1.4.2.2. of this annex. The </w:t>
      </w: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AER</m:t>
            </m:r>
          </m:e>
          <m:sub>
            <m:r>
              <m:rPr>
                <m:sty m:val="p"/>
              </m:rPr>
              <w:rPr>
                <w:rFonts w:ascii="Cambria Math" w:hAnsi="Cambria Math"/>
                <w:color w:val="A6A6A6" w:themeColor="background1" w:themeShade="A6"/>
              </w:rPr>
              <m:t>city</m:t>
            </m:r>
          </m:sub>
        </m:sSub>
      </m:oMath>
      <w:r w:rsidRPr="00AC2F65">
        <w:rPr>
          <w:color w:val="A6A6A6" w:themeColor="background1" w:themeShade="A6"/>
        </w:rPr>
        <w:t xml:space="preserve"> is defined as the distance driven from the beginning of the charge-</w:t>
      </w:r>
      <w:r w:rsidRPr="00AC2F65">
        <w:rPr>
          <w:color w:val="A6A6A6" w:themeColor="background1" w:themeShade="A6"/>
        </w:rPr>
        <w:lastRenderedPageBreak/>
        <w:t xml:space="preserve">depleting </w:t>
      </w:r>
      <w:r w:rsidRPr="00562AE6">
        <w:rPr>
          <w:strike/>
          <w:color w:val="7030A0"/>
        </w:rPr>
        <w:t>Type 1</w:t>
      </w:r>
      <w:r w:rsidRPr="00562AE6">
        <w:rPr>
          <w:color w:val="7030A0"/>
        </w:rPr>
        <w:t xml:space="preserve"> </w:t>
      </w:r>
      <w:r w:rsidRPr="00AC2F65">
        <w:rPr>
          <w:color w:val="A6A6A6" w:themeColor="background1" w:themeShade="A6"/>
        </w:rPr>
        <w:t>test to the point in time where the combustion engine starts consuming fuel.</w:t>
      </w:r>
    </w:p>
    <w:p w14:paraId="480B3E3F" w14:textId="77777777" w:rsidR="00497D09" w:rsidRPr="00AC2F65" w:rsidRDefault="00497D09" w:rsidP="00497D09">
      <w:pPr>
        <w:spacing w:after="120"/>
        <w:ind w:left="2268" w:right="1134"/>
        <w:rPr>
          <w:color w:val="A6A6A6" w:themeColor="background1" w:themeShade="A6"/>
        </w:rPr>
      </w:pPr>
      <w:r w:rsidRPr="00AC2F65">
        <w:rPr>
          <w:color w:val="A6A6A6" w:themeColor="background1" w:themeShade="A6"/>
        </w:rPr>
        <w:t>The point in time where the combustion engine starts consuming fuel shall be considered as the break-off criterion and shall replace the break-off criterion described in paragraph 3.2.4.4.</w:t>
      </w:r>
    </w:p>
    <w:p w14:paraId="725FD5E5" w14:textId="77777777" w:rsidR="00497D09" w:rsidRPr="00AC2F65" w:rsidRDefault="00497D09" w:rsidP="00497D09">
      <w:pPr>
        <w:spacing w:after="120"/>
        <w:ind w:left="2268" w:right="1134" w:hanging="1134"/>
        <w:rPr>
          <w:color w:val="A6A6A6" w:themeColor="background1" w:themeShade="A6"/>
        </w:rPr>
      </w:pPr>
      <w:r w:rsidRPr="00AC2F65">
        <w:rPr>
          <w:color w:val="A6A6A6" w:themeColor="background1" w:themeShade="A6"/>
        </w:rPr>
        <w:t>4.4.1.2.2.</w:t>
      </w:r>
      <w:r w:rsidRPr="00AC2F65">
        <w:rPr>
          <w:color w:val="A6A6A6" w:themeColor="background1" w:themeShade="A6"/>
        </w:rPr>
        <w:tab/>
        <w:t xml:space="preserve">As an alternative to paragraph 4.4.1.2.1. of this annex, the all-electric range city </w:t>
      </w: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AER</m:t>
            </m:r>
          </m:e>
          <m:sub>
            <m:r>
              <m:rPr>
                <m:sty m:val="p"/>
              </m:rPr>
              <w:rPr>
                <w:rFonts w:ascii="Cambria Math" w:hAnsi="Cambria Math"/>
                <w:color w:val="A6A6A6" w:themeColor="background1" w:themeShade="A6"/>
              </w:rPr>
              <m:t>city</m:t>
            </m:r>
          </m:sub>
        </m:sSub>
      </m:oMath>
      <w:r w:rsidRPr="00AC2F65">
        <w:rPr>
          <w:color w:val="A6A6A6" w:themeColor="background1" w:themeShade="A6"/>
        </w:rPr>
        <w:t xml:space="preserve"> may be determined from the charge-depleting </w:t>
      </w:r>
      <w:r w:rsidRPr="00562AE6">
        <w:rPr>
          <w:strike/>
          <w:color w:val="7030A0"/>
        </w:rPr>
        <w:t>Type 1</w:t>
      </w:r>
      <w:r w:rsidRPr="00562AE6">
        <w:rPr>
          <w:color w:val="7030A0"/>
        </w:rPr>
        <w:t xml:space="preserve"> </w:t>
      </w:r>
      <w:r w:rsidRPr="00AC2F65">
        <w:rPr>
          <w:color w:val="A6A6A6" w:themeColor="background1" w:themeShade="A6"/>
        </w:rPr>
        <w:t>test described in paragraph 3.2.4.3. of this annex</w:t>
      </w:r>
      <w:r w:rsidRPr="00AC2F65" w:rsidDel="00A5601C">
        <w:rPr>
          <w:color w:val="A6A6A6" w:themeColor="background1" w:themeShade="A6"/>
        </w:rPr>
        <w:t xml:space="preserve"> </w:t>
      </w:r>
      <w:r w:rsidRPr="00AC2F65">
        <w:rPr>
          <w:color w:val="A6A6A6" w:themeColor="background1" w:themeShade="A6"/>
        </w:rPr>
        <w:t xml:space="preserve">by driving the applicable WLTP test cycles according to paragraph 1.4.2.1. of this annex. In that case, the charge-depleting </w:t>
      </w:r>
      <w:r w:rsidRPr="00562AE6">
        <w:rPr>
          <w:strike/>
          <w:color w:val="7030A0"/>
        </w:rPr>
        <w:t>Type 1</w:t>
      </w:r>
      <w:r w:rsidRPr="00562AE6">
        <w:rPr>
          <w:color w:val="A6A6A6" w:themeColor="background1" w:themeShade="A6"/>
        </w:rPr>
        <w:t xml:space="preserve"> </w:t>
      </w:r>
      <w:r w:rsidRPr="00AC2F65">
        <w:rPr>
          <w:color w:val="A6A6A6" w:themeColor="background1" w:themeShade="A6"/>
        </w:rPr>
        <w:t xml:space="preserve">test by driving the applicable WLTP city test cycle shall be omitted and the all-electric range city </w:t>
      </w: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AER</m:t>
            </m:r>
          </m:e>
          <m:sub>
            <m:r>
              <m:rPr>
                <m:sty m:val="p"/>
              </m:rPr>
              <w:rPr>
                <w:rFonts w:ascii="Cambria Math" w:hAnsi="Cambria Math"/>
                <w:color w:val="A6A6A6" w:themeColor="background1" w:themeShade="A6"/>
              </w:rPr>
              <m:t>city</m:t>
            </m:r>
          </m:sub>
        </m:sSub>
      </m:oMath>
      <w:r w:rsidRPr="00AC2F65">
        <w:rPr>
          <w:color w:val="A6A6A6" w:themeColor="background1" w:themeShade="A6"/>
        </w:rPr>
        <w:t xml:space="preserve"> shall be calculated using the following equation:</w:t>
      </w:r>
    </w:p>
    <w:p w14:paraId="619D9851" w14:textId="77777777" w:rsidR="00497D09" w:rsidRPr="00AC2F65" w:rsidRDefault="00311BD7" w:rsidP="00497D09">
      <w:pPr>
        <w:spacing w:after="120"/>
        <w:ind w:left="2268" w:right="1134" w:firstLine="567"/>
        <w:rPr>
          <w:color w:val="A6A6A6" w:themeColor="background1" w:themeShade="A6"/>
        </w:rPr>
      </w:pPr>
      <m:oMathPara>
        <m:oMathParaPr>
          <m:jc m:val="center"/>
        </m:oMathPara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AER</m:t>
              </m:r>
            </m:e>
            <m:sub>
              <m:r>
                <m:rPr>
                  <m:sty m:val="p"/>
                </m:rPr>
                <w:rPr>
                  <w:rFonts w:ascii="Cambria Math" w:hAnsi="Cambria Math"/>
                  <w:color w:val="A6A6A6" w:themeColor="background1" w:themeShade="A6"/>
                </w:rPr>
                <m:t>city</m:t>
              </m:r>
            </m:sub>
          </m:sSub>
          <m:r>
            <m:rPr>
              <m:sty m:val="p"/>
            </m:rPr>
            <w:rPr>
              <w:rFonts w:ascii="Cambria Math" w:hAnsi="Cambria Math"/>
              <w:color w:val="A6A6A6" w:themeColor="background1" w:themeShade="A6"/>
            </w:rPr>
            <m:t>=</m:t>
          </m:r>
          <m:f>
            <m:fPr>
              <m:ctrlPr>
                <w:rPr>
                  <w:rFonts w:ascii="Cambria Math" w:hAnsi="Cambria Math"/>
                  <w:color w:val="A6A6A6" w:themeColor="background1" w:themeShade="A6"/>
                </w:rPr>
              </m:ctrlPr>
            </m:fPr>
            <m:num>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UBE</m:t>
                  </m:r>
                </m:e>
                <m:sub>
                  <m:r>
                    <m:rPr>
                      <m:sty m:val="p"/>
                    </m:rPr>
                    <w:rPr>
                      <w:rFonts w:ascii="Cambria Math" w:hAnsi="Cambria Math"/>
                      <w:color w:val="A6A6A6" w:themeColor="background1" w:themeShade="A6"/>
                    </w:rPr>
                    <m:t>city</m:t>
                  </m:r>
                </m:sub>
              </m:sSub>
            </m:num>
            <m:den>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DC,city</m:t>
                  </m:r>
                </m:sub>
              </m:sSub>
            </m:den>
          </m:f>
        </m:oMath>
      </m:oMathPara>
    </w:p>
    <w:p w14:paraId="75E94B71" w14:textId="77777777" w:rsidR="00497D09" w:rsidRPr="00AC2F65" w:rsidRDefault="00497D09" w:rsidP="00497D09">
      <w:pPr>
        <w:spacing w:after="120"/>
        <w:ind w:left="2268" w:right="1134"/>
        <w:rPr>
          <w:color w:val="A6A6A6" w:themeColor="background1" w:themeShade="A6"/>
        </w:rPr>
      </w:pPr>
      <w:r w:rsidRPr="00AC2F65">
        <w:rPr>
          <w:color w:val="A6A6A6" w:themeColor="background1" w:themeShade="A6"/>
        </w:rPr>
        <w:t>where:</w:t>
      </w:r>
    </w:p>
    <w:p w14:paraId="12001D19" w14:textId="77777777" w:rsidR="00497D09" w:rsidRPr="00AC2F65" w:rsidRDefault="00497D09" w:rsidP="00497D09">
      <w:pPr>
        <w:spacing w:after="120"/>
        <w:ind w:left="2268" w:right="1134"/>
        <w:rPr>
          <w:color w:val="A6A6A6" w:themeColor="background1" w:themeShade="A6"/>
        </w:rPr>
      </w:pPr>
      <w:proofErr w:type="spellStart"/>
      <w:r w:rsidRPr="00AC2F65">
        <w:rPr>
          <w:color w:val="A6A6A6" w:themeColor="background1" w:themeShade="A6"/>
        </w:rPr>
        <w:t>AER</w:t>
      </w:r>
      <w:r w:rsidRPr="00AC2F65">
        <w:rPr>
          <w:color w:val="A6A6A6" w:themeColor="background1" w:themeShade="A6"/>
          <w:vertAlign w:val="subscript"/>
        </w:rPr>
        <w:t>city</w:t>
      </w:r>
      <w:proofErr w:type="spellEnd"/>
      <w:r w:rsidRPr="00AC2F65">
        <w:rPr>
          <w:color w:val="A6A6A6" w:themeColor="background1" w:themeShade="A6"/>
        </w:rPr>
        <w:tab/>
        <w:t>is the all-electric range city, km;</w:t>
      </w:r>
    </w:p>
    <w:p w14:paraId="2969030D" w14:textId="729BDB13" w:rsidR="00497D09" w:rsidRPr="00AC2F65" w:rsidRDefault="00311BD7" w:rsidP="00497D09">
      <w:pPr>
        <w:spacing w:after="120"/>
        <w:ind w:left="3402" w:right="1134"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UBE</m:t>
            </m:r>
          </m:e>
          <m:sub>
            <m:r>
              <m:rPr>
                <m:sty m:val="p"/>
              </m:rPr>
              <w:rPr>
                <w:rFonts w:ascii="Cambria Math" w:hAnsi="Cambria Math"/>
                <w:color w:val="A6A6A6" w:themeColor="background1" w:themeShade="A6"/>
              </w:rPr>
              <m:t>city</m:t>
            </m:r>
          </m:sub>
        </m:sSub>
      </m:oMath>
      <w:r w:rsidR="00497D09" w:rsidRPr="00AC2F65">
        <w:rPr>
          <w:color w:val="A6A6A6" w:themeColor="background1" w:themeShade="A6"/>
        </w:rPr>
        <w:tab/>
        <w:t xml:space="preserve">is the usable REESS energy determined from the beginning of the charge-depleting </w:t>
      </w:r>
      <w:r w:rsidR="00562AE6" w:rsidRPr="00562AE6">
        <w:rPr>
          <w:strike/>
          <w:color w:val="7030A0"/>
        </w:rPr>
        <w:t>Type 1</w:t>
      </w:r>
      <w:r w:rsidR="00497D09" w:rsidRPr="00AC2F65">
        <w:rPr>
          <w:color w:val="A6A6A6" w:themeColor="background1" w:themeShade="A6"/>
        </w:rPr>
        <w:t xml:space="preserve">test described in paragraph 3.2.4.3. of this annex by driving applicable WLTP test cycles until the point in time when the combustion engine starts consuming fuel, </w:t>
      </w:r>
      <w:proofErr w:type="spellStart"/>
      <w:r w:rsidR="00497D09" w:rsidRPr="00AC2F65">
        <w:rPr>
          <w:color w:val="A6A6A6" w:themeColor="background1" w:themeShade="A6"/>
        </w:rPr>
        <w:t>Wh</w:t>
      </w:r>
      <w:proofErr w:type="spellEnd"/>
      <w:r w:rsidR="00497D09" w:rsidRPr="00AC2F65">
        <w:rPr>
          <w:color w:val="A6A6A6" w:themeColor="background1" w:themeShade="A6"/>
        </w:rPr>
        <w:t>;</w:t>
      </w:r>
    </w:p>
    <w:p w14:paraId="3CA6E1B0" w14:textId="3A44FA82" w:rsidR="00497D09" w:rsidRPr="00AC2F65" w:rsidRDefault="00311BD7" w:rsidP="00497D09">
      <w:pPr>
        <w:spacing w:after="120"/>
        <w:ind w:left="3402" w:right="1134"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DC,city</m:t>
            </m:r>
          </m:sub>
        </m:sSub>
      </m:oMath>
      <w:r w:rsidR="00497D09" w:rsidRPr="00AC2F65">
        <w:rPr>
          <w:color w:val="A6A6A6" w:themeColor="background1" w:themeShade="A6"/>
        </w:rPr>
        <w:tab/>
        <w:t xml:space="preserve">is the weighted electric energy consumption of the pure electrically driven applicable WLTP city test cycles of the charge-depleting </w:t>
      </w:r>
      <w:r w:rsidR="00562AE6" w:rsidRPr="00562AE6">
        <w:rPr>
          <w:strike/>
          <w:color w:val="7030A0"/>
        </w:rPr>
        <w:t>Type 1</w:t>
      </w:r>
      <w:r w:rsidR="00497D09" w:rsidRPr="00AC2F65">
        <w:rPr>
          <w:color w:val="A6A6A6" w:themeColor="background1" w:themeShade="A6"/>
        </w:rPr>
        <w:t xml:space="preserve">test described in paragraph 3.2.4.3. of this annex by driving applicable WLTP test cycle(s), </w:t>
      </w:r>
      <w:proofErr w:type="spellStart"/>
      <w:r w:rsidR="00497D09" w:rsidRPr="00AC2F65">
        <w:rPr>
          <w:color w:val="A6A6A6" w:themeColor="background1" w:themeShade="A6"/>
        </w:rPr>
        <w:t>Wh</w:t>
      </w:r>
      <w:proofErr w:type="spellEnd"/>
      <w:r w:rsidR="00497D09" w:rsidRPr="00AC2F65">
        <w:rPr>
          <w:color w:val="A6A6A6" w:themeColor="background1" w:themeShade="A6"/>
        </w:rPr>
        <w:t>/km;</w:t>
      </w:r>
    </w:p>
    <w:p w14:paraId="692D0037" w14:textId="77777777" w:rsidR="00497D09" w:rsidRPr="00AC2F65" w:rsidRDefault="00497D09" w:rsidP="00497D09">
      <w:pPr>
        <w:spacing w:after="120"/>
        <w:ind w:left="3402" w:right="1134" w:hanging="1134"/>
        <w:rPr>
          <w:color w:val="A6A6A6" w:themeColor="background1" w:themeShade="A6"/>
        </w:rPr>
      </w:pPr>
      <w:r w:rsidRPr="00AC2F65">
        <w:rPr>
          <w:color w:val="A6A6A6" w:themeColor="background1" w:themeShade="A6"/>
        </w:rPr>
        <w:t>and</w:t>
      </w:r>
    </w:p>
    <w:p w14:paraId="7E6E31AB" w14:textId="77777777" w:rsidR="00497D09" w:rsidRPr="00AC2F65" w:rsidRDefault="00311BD7" w:rsidP="00497D09">
      <w:pPr>
        <w:spacing w:after="120"/>
        <w:ind w:left="2268" w:right="1134"/>
        <w:rPr>
          <w:color w:val="A6A6A6" w:themeColor="background1" w:themeShade="A6"/>
        </w:rPr>
      </w:pPr>
      <m:oMathPara>
        <m:oMathParaPr>
          <m:jc m:val="center"/>
        </m:oMathPara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UBE</m:t>
              </m:r>
            </m:e>
            <m:sub>
              <m:r>
                <m:rPr>
                  <m:sty m:val="p"/>
                </m:rPr>
                <w:rPr>
                  <w:rFonts w:ascii="Cambria Math" w:hAnsi="Cambria Math"/>
                  <w:color w:val="A6A6A6" w:themeColor="background1" w:themeShade="A6"/>
                </w:rPr>
                <m:t>city</m:t>
              </m:r>
            </m:sub>
          </m:sSub>
          <m:r>
            <m:rPr>
              <m:sty m:val="p"/>
            </m:rPr>
            <w:rPr>
              <w:rFonts w:ascii="Cambria Math" w:hAnsi="Cambria Math"/>
              <w:color w:val="A6A6A6" w:themeColor="background1" w:themeShade="A6"/>
            </w:rPr>
            <m:t>=</m:t>
          </m:r>
          <m:nary>
            <m:naryPr>
              <m:chr m:val="∑"/>
              <m:limLoc m:val="subSup"/>
              <m:ctrlPr>
                <w:rPr>
                  <w:rFonts w:ascii="Cambria Math" w:hAnsi="Cambria Math"/>
                  <w:color w:val="A6A6A6" w:themeColor="background1" w:themeShade="A6"/>
                </w:rPr>
              </m:ctrlPr>
            </m:naryPr>
            <m:sub>
              <m:r>
                <m:rPr>
                  <m:sty m:val="p"/>
                </m:rPr>
                <w:rPr>
                  <w:rFonts w:ascii="Cambria Math" w:hAnsi="Cambria Math"/>
                  <w:color w:val="A6A6A6" w:themeColor="background1" w:themeShade="A6"/>
                </w:rPr>
                <m:t>j=1</m:t>
              </m:r>
            </m:sub>
            <m:sup>
              <m:r>
                <m:rPr>
                  <m:sty m:val="p"/>
                </m:rPr>
                <w:rPr>
                  <w:rFonts w:ascii="Cambria Math" w:hAnsi="Cambria Math"/>
                  <w:color w:val="A6A6A6" w:themeColor="background1" w:themeShade="A6"/>
                </w:rPr>
                <m:t>k+1</m:t>
              </m:r>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REESS,j</m:t>
                  </m:r>
                </m:sub>
              </m:sSub>
            </m:e>
          </m:nary>
        </m:oMath>
      </m:oMathPara>
    </w:p>
    <w:p w14:paraId="64745857" w14:textId="77777777" w:rsidR="00497D09" w:rsidRPr="00AC2F65" w:rsidRDefault="00497D09" w:rsidP="00497D09">
      <w:pPr>
        <w:spacing w:after="120"/>
        <w:ind w:left="2268" w:right="1134"/>
        <w:rPr>
          <w:color w:val="A6A6A6" w:themeColor="background1" w:themeShade="A6"/>
        </w:rPr>
      </w:pPr>
      <w:r w:rsidRPr="00AC2F65">
        <w:rPr>
          <w:color w:val="A6A6A6" w:themeColor="background1" w:themeShade="A6"/>
        </w:rPr>
        <w:t>where:</w:t>
      </w:r>
    </w:p>
    <w:p w14:paraId="5E6DFF1C" w14:textId="77777777" w:rsidR="00497D09" w:rsidRPr="00AC2F65" w:rsidRDefault="00311BD7" w:rsidP="00497D09">
      <w:pPr>
        <w:spacing w:after="120"/>
        <w:ind w:left="3402" w:right="1134"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REESS,j</m:t>
            </m:r>
          </m:sub>
        </m:sSub>
      </m:oMath>
      <w:r w:rsidR="00497D09" w:rsidRPr="00AC2F65">
        <w:rPr>
          <w:color w:val="A6A6A6" w:themeColor="background1" w:themeShade="A6"/>
        </w:rPr>
        <w:tab/>
        <w:t>is the electric energy change of all REESSs during phase j, Wh;</w:t>
      </w:r>
    </w:p>
    <w:p w14:paraId="3CE0B887" w14:textId="77777777" w:rsidR="00497D09" w:rsidRPr="00AC2F65" w:rsidRDefault="00497D09" w:rsidP="00497D09">
      <w:pPr>
        <w:spacing w:after="120"/>
        <w:ind w:left="3402" w:right="1134" w:hanging="1134"/>
        <w:rPr>
          <w:color w:val="A6A6A6" w:themeColor="background1" w:themeShade="A6"/>
        </w:rPr>
      </w:pPr>
      <m:oMath>
        <m:r>
          <m:rPr>
            <m:sty m:val="p"/>
          </m:rPr>
          <w:rPr>
            <w:rFonts w:ascii="Cambria Math" w:hAnsi="Cambria Math"/>
            <w:color w:val="A6A6A6" w:themeColor="background1" w:themeShade="A6"/>
          </w:rPr>
          <m:t>j</m:t>
        </m:r>
      </m:oMath>
      <w:r w:rsidRPr="00AC2F65">
        <w:rPr>
          <w:color w:val="A6A6A6" w:themeColor="background1" w:themeShade="A6"/>
        </w:rPr>
        <w:tab/>
        <w:t>is the index number of the considered phase;</w:t>
      </w:r>
    </w:p>
    <w:p w14:paraId="1413E757" w14:textId="77777777" w:rsidR="00497D09" w:rsidRPr="00AC2F65" w:rsidRDefault="00497D09" w:rsidP="00497D09">
      <w:pPr>
        <w:spacing w:after="120"/>
        <w:ind w:left="3402" w:right="1134" w:hanging="1134"/>
        <w:rPr>
          <w:color w:val="A6A6A6" w:themeColor="background1" w:themeShade="A6"/>
        </w:rPr>
      </w:pPr>
      <w:r w:rsidRPr="00AC2F65">
        <w:rPr>
          <w:color w:val="A6A6A6" w:themeColor="background1" w:themeShade="A6"/>
        </w:rPr>
        <w:t>k+1</w:t>
      </w:r>
      <w:r w:rsidRPr="00AC2F65">
        <w:rPr>
          <w:color w:val="A6A6A6" w:themeColor="background1" w:themeShade="A6"/>
        </w:rPr>
        <w:tab/>
        <w:t>is the number of the phases driven from the beginning of the test until the point in time when the combustion engine starts consuming fuel;</w:t>
      </w:r>
    </w:p>
    <w:p w14:paraId="5A9EB558" w14:textId="77777777" w:rsidR="00497D09" w:rsidRPr="00AC2F65" w:rsidRDefault="00497D09" w:rsidP="00497D09">
      <w:pPr>
        <w:spacing w:after="120"/>
        <w:ind w:left="3402" w:right="1134" w:hanging="1134"/>
        <w:rPr>
          <w:color w:val="A6A6A6" w:themeColor="background1" w:themeShade="A6"/>
        </w:rPr>
      </w:pPr>
      <w:r w:rsidRPr="00AC2F65">
        <w:rPr>
          <w:color w:val="A6A6A6" w:themeColor="background1" w:themeShade="A6"/>
        </w:rPr>
        <w:t>and</w:t>
      </w:r>
    </w:p>
    <w:p w14:paraId="159FC86A" w14:textId="77777777" w:rsidR="00497D09" w:rsidRPr="00AC2F65" w:rsidRDefault="00311BD7" w:rsidP="00497D09">
      <w:pPr>
        <w:spacing w:after="120"/>
        <w:ind w:left="3969" w:right="1134" w:hanging="1134"/>
        <w:rPr>
          <w:color w:val="A6A6A6" w:themeColor="background1" w:themeShade="A6"/>
        </w:rPr>
      </w:pPr>
      <m:oMathPara>
        <m:oMathParaPr>
          <m:jc m:val="left"/>
        </m:oMathPara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DC,city</m:t>
              </m:r>
            </m:sub>
          </m:sSub>
          <m:r>
            <m:rPr>
              <m:sty m:val="p"/>
            </m:rPr>
            <w:rPr>
              <w:rFonts w:ascii="Cambria Math" w:hAnsi="Cambria Math"/>
              <w:color w:val="A6A6A6" w:themeColor="background1" w:themeShade="A6"/>
            </w:rPr>
            <m:t>=</m:t>
          </m:r>
          <m:nary>
            <m:naryPr>
              <m:chr m:val="∑"/>
              <m:limLoc m:val="subSup"/>
              <m:ctrlPr>
                <w:rPr>
                  <w:rFonts w:ascii="Cambria Math" w:hAnsi="Cambria Math"/>
                  <w:color w:val="A6A6A6" w:themeColor="background1" w:themeShade="A6"/>
                </w:rPr>
              </m:ctrlPr>
            </m:naryPr>
            <m:sub>
              <m:r>
                <m:rPr>
                  <m:sty m:val="p"/>
                </m:rPr>
                <w:rPr>
                  <w:rFonts w:ascii="Cambria Math" w:hAnsi="Cambria Math"/>
                  <w:color w:val="A6A6A6" w:themeColor="background1" w:themeShade="A6"/>
                </w:rPr>
                <m:t>j=1</m:t>
              </m:r>
            </m:sub>
            <m:sup>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n</m:t>
                  </m:r>
                </m:e>
                <m:sub>
                  <m:r>
                    <m:rPr>
                      <m:sty m:val="p"/>
                    </m:rPr>
                    <w:rPr>
                      <w:rFonts w:ascii="Cambria Math" w:hAnsi="Cambria Math"/>
                      <w:color w:val="A6A6A6" w:themeColor="background1" w:themeShade="A6"/>
                    </w:rPr>
                    <m:t>city,pe</m:t>
                  </m:r>
                </m:sub>
              </m:sSub>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DC,city,j</m:t>
                  </m:r>
                </m:sub>
              </m:sSub>
            </m:e>
          </m:nary>
          <m:r>
            <m:rPr>
              <m:sty m:val="p"/>
            </m:rPr>
            <w:rPr>
              <w:rFonts w:ascii="Cambria Math" w:hAnsi="Cambria Math"/>
              <w:color w:val="A6A6A6" w:themeColor="background1" w:themeShade="A6"/>
            </w:rPr>
            <m:t>×</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K</m:t>
              </m:r>
            </m:e>
            <m:sub>
              <m:r>
                <m:rPr>
                  <m:sty m:val="p"/>
                </m:rPr>
                <w:rPr>
                  <w:rFonts w:ascii="Cambria Math" w:hAnsi="Cambria Math"/>
                  <w:color w:val="A6A6A6" w:themeColor="background1" w:themeShade="A6"/>
                </w:rPr>
                <m:t>city,j</m:t>
              </m:r>
            </m:sub>
          </m:sSub>
        </m:oMath>
      </m:oMathPara>
    </w:p>
    <w:p w14:paraId="2DD83D03" w14:textId="77777777" w:rsidR="00497D09" w:rsidRPr="00AC2F65" w:rsidRDefault="00497D09" w:rsidP="00497D09">
      <w:pPr>
        <w:spacing w:after="120"/>
        <w:ind w:left="2268" w:right="1134"/>
        <w:rPr>
          <w:color w:val="A6A6A6" w:themeColor="background1" w:themeShade="A6"/>
        </w:rPr>
      </w:pPr>
      <w:r w:rsidRPr="00AC2F65">
        <w:rPr>
          <w:color w:val="A6A6A6" w:themeColor="background1" w:themeShade="A6"/>
        </w:rPr>
        <w:t>where:</w:t>
      </w:r>
    </w:p>
    <w:p w14:paraId="5BA95FE6" w14:textId="72B1052B" w:rsidR="00497D09" w:rsidRPr="00AC2F65" w:rsidRDefault="00311BD7" w:rsidP="00497D09">
      <w:pPr>
        <w:spacing w:after="120"/>
        <w:ind w:left="3402" w:right="1134"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DC,city,j</m:t>
            </m:r>
          </m:sub>
        </m:sSub>
      </m:oMath>
      <w:r w:rsidR="00497D09" w:rsidRPr="00AC2F65">
        <w:rPr>
          <w:color w:val="A6A6A6" w:themeColor="background1" w:themeShade="A6"/>
        </w:rPr>
        <w:tab/>
        <w:t xml:space="preserve">is the electric energy consumption for the </w:t>
      </w:r>
      <w:proofErr w:type="spellStart"/>
      <w:r w:rsidR="00497D09" w:rsidRPr="00AC2F65">
        <w:rPr>
          <w:color w:val="A6A6A6" w:themeColor="background1" w:themeShade="A6"/>
        </w:rPr>
        <w:t>j</w:t>
      </w:r>
      <w:r w:rsidR="00497D09" w:rsidRPr="00AC2F65">
        <w:rPr>
          <w:color w:val="A6A6A6" w:themeColor="background1" w:themeShade="A6"/>
          <w:vertAlign w:val="superscript"/>
        </w:rPr>
        <w:t>th</w:t>
      </w:r>
      <w:proofErr w:type="spellEnd"/>
      <w:r w:rsidR="00497D09" w:rsidRPr="00AC2F65">
        <w:rPr>
          <w:color w:val="A6A6A6" w:themeColor="background1" w:themeShade="A6"/>
        </w:rPr>
        <w:t xml:space="preserve"> pure electrically driven WLTP city test cycle of the charge-depleting </w:t>
      </w:r>
      <w:r w:rsidR="00562AE6" w:rsidRPr="00562AE6">
        <w:rPr>
          <w:strike/>
          <w:color w:val="7030A0"/>
        </w:rPr>
        <w:t>Type 1</w:t>
      </w:r>
      <w:r w:rsidR="00497D09" w:rsidRPr="00AC2F65">
        <w:rPr>
          <w:color w:val="A6A6A6" w:themeColor="background1" w:themeShade="A6"/>
        </w:rPr>
        <w:t xml:space="preserve">test according </w:t>
      </w:r>
      <w:proofErr w:type="gramStart"/>
      <w:r w:rsidR="00497D09" w:rsidRPr="00AC2F65">
        <w:rPr>
          <w:color w:val="A6A6A6" w:themeColor="background1" w:themeShade="A6"/>
        </w:rPr>
        <w:t>to paragraph 3.2.4.3.</w:t>
      </w:r>
      <w:proofErr w:type="gramEnd"/>
      <w:r w:rsidR="00497D09" w:rsidRPr="00AC2F65">
        <w:rPr>
          <w:color w:val="A6A6A6" w:themeColor="background1" w:themeShade="A6"/>
        </w:rPr>
        <w:t xml:space="preserve"> of this annex by driving applicable WLTP test cycles, </w:t>
      </w:r>
      <w:proofErr w:type="spellStart"/>
      <w:r w:rsidR="00497D09" w:rsidRPr="00AC2F65">
        <w:rPr>
          <w:color w:val="A6A6A6" w:themeColor="background1" w:themeShade="A6"/>
        </w:rPr>
        <w:t>Wh</w:t>
      </w:r>
      <w:proofErr w:type="spellEnd"/>
      <w:r w:rsidR="00497D09" w:rsidRPr="00AC2F65">
        <w:rPr>
          <w:color w:val="A6A6A6" w:themeColor="background1" w:themeShade="A6"/>
        </w:rPr>
        <w:t>/km;</w:t>
      </w:r>
    </w:p>
    <w:p w14:paraId="0BD0E328" w14:textId="67E424EF" w:rsidR="00497D09" w:rsidRPr="00AC2F65" w:rsidRDefault="00311BD7" w:rsidP="00497D09">
      <w:pPr>
        <w:spacing w:after="120"/>
        <w:ind w:left="3402" w:right="1134"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K</m:t>
            </m:r>
          </m:e>
          <m:sub>
            <m:r>
              <m:rPr>
                <m:sty m:val="p"/>
              </m:rPr>
              <w:rPr>
                <w:rFonts w:ascii="Cambria Math" w:hAnsi="Cambria Math"/>
                <w:color w:val="A6A6A6" w:themeColor="background1" w:themeShade="A6"/>
              </w:rPr>
              <m:t>city,j</m:t>
            </m:r>
          </m:sub>
        </m:sSub>
      </m:oMath>
      <w:r w:rsidR="00497D09" w:rsidRPr="00AC2F65">
        <w:rPr>
          <w:color w:val="A6A6A6" w:themeColor="background1" w:themeShade="A6"/>
        </w:rPr>
        <w:tab/>
        <w:t xml:space="preserve">is the weighting factor for the </w:t>
      </w:r>
      <w:proofErr w:type="spellStart"/>
      <w:r w:rsidR="00497D09" w:rsidRPr="00AC2F65">
        <w:rPr>
          <w:color w:val="A6A6A6" w:themeColor="background1" w:themeShade="A6"/>
        </w:rPr>
        <w:t>j</w:t>
      </w:r>
      <w:r w:rsidR="00497D09" w:rsidRPr="00AC2F65">
        <w:rPr>
          <w:color w:val="A6A6A6" w:themeColor="background1" w:themeShade="A6"/>
          <w:vertAlign w:val="superscript"/>
        </w:rPr>
        <w:t>th</w:t>
      </w:r>
      <w:proofErr w:type="spellEnd"/>
      <w:r w:rsidR="00497D09" w:rsidRPr="00AC2F65">
        <w:rPr>
          <w:color w:val="A6A6A6" w:themeColor="background1" w:themeShade="A6"/>
        </w:rPr>
        <w:t xml:space="preserve"> pure electrically driven applicable WLTP city test cycle of the charge-depleting </w:t>
      </w:r>
      <w:r w:rsidR="00562AE6" w:rsidRPr="00562AE6">
        <w:rPr>
          <w:strike/>
          <w:color w:val="7030A0"/>
        </w:rPr>
        <w:t>Type 1</w:t>
      </w:r>
      <w:r w:rsidR="00562AE6">
        <w:rPr>
          <w:strike/>
          <w:color w:val="7030A0"/>
        </w:rPr>
        <w:t xml:space="preserve"> </w:t>
      </w:r>
      <w:r w:rsidR="00497D09" w:rsidRPr="00AC2F65">
        <w:rPr>
          <w:color w:val="A6A6A6" w:themeColor="background1" w:themeShade="A6"/>
        </w:rPr>
        <w:t xml:space="preserve">test according </w:t>
      </w:r>
      <w:proofErr w:type="gramStart"/>
      <w:r w:rsidR="00497D09" w:rsidRPr="00AC2F65">
        <w:rPr>
          <w:color w:val="A6A6A6" w:themeColor="background1" w:themeShade="A6"/>
        </w:rPr>
        <w:t>to paragraph 3.2.4.3.</w:t>
      </w:r>
      <w:proofErr w:type="gramEnd"/>
      <w:r w:rsidR="00497D09" w:rsidRPr="00AC2F65">
        <w:rPr>
          <w:color w:val="A6A6A6" w:themeColor="background1" w:themeShade="A6"/>
        </w:rPr>
        <w:t xml:space="preserve"> of this annex by driving applicable WLTP test cycles;</w:t>
      </w:r>
    </w:p>
    <w:p w14:paraId="67A73EE2" w14:textId="77777777" w:rsidR="00497D09" w:rsidRPr="00AC2F65" w:rsidRDefault="00497D09" w:rsidP="00497D09">
      <w:pPr>
        <w:spacing w:after="120"/>
        <w:ind w:left="3402" w:right="1134" w:hanging="1134"/>
        <w:rPr>
          <w:color w:val="A6A6A6" w:themeColor="background1" w:themeShade="A6"/>
        </w:rPr>
      </w:pPr>
      <m:oMath>
        <m:r>
          <m:rPr>
            <m:sty m:val="p"/>
          </m:rPr>
          <w:rPr>
            <w:rFonts w:ascii="Cambria Math" w:hAnsi="Cambria Math"/>
            <w:color w:val="A6A6A6" w:themeColor="background1" w:themeShade="A6"/>
          </w:rPr>
          <m:t>j</m:t>
        </m:r>
      </m:oMath>
      <w:r w:rsidRPr="00AC2F65">
        <w:rPr>
          <w:color w:val="A6A6A6" w:themeColor="background1" w:themeShade="A6"/>
        </w:rPr>
        <w:tab/>
        <w:t>is the index number of the pure electrically driven applicable WLTP city test cycle considered;</w:t>
      </w:r>
    </w:p>
    <w:p w14:paraId="16245DA3" w14:textId="77777777" w:rsidR="00497D09" w:rsidRPr="00AC2F65" w:rsidRDefault="00311BD7" w:rsidP="00497D09">
      <w:pPr>
        <w:spacing w:after="120"/>
        <w:ind w:left="3402" w:right="1134"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n</m:t>
            </m:r>
          </m:e>
          <m:sub>
            <m:r>
              <m:rPr>
                <m:sty m:val="p"/>
              </m:rPr>
              <w:rPr>
                <w:rFonts w:ascii="Cambria Math" w:hAnsi="Cambria Math"/>
                <w:color w:val="A6A6A6" w:themeColor="background1" w:themeShade="A6"/>
              </w:rPr>
              <m:t>city,pe</m:t>
            </m:r>
          </m:sub>
        </m:sSub>
      </m:oMath>
      <w:r w:rsidR="00497D09" w:rsidRPr="00AC2F65">
        <w:rPr>
          <w:color w:val="A6A6A6" w:themeColor="background1" w:themeShade="A6"/>
        </w:rPr>
        <w:tab/>
        <w:t>is the number of pure electrically driven applicable WLTP city test cycles;</w:t>
      </w:r>
    </w:p>
    <w:p w14:paraId="0C290185" w14:textId="77777777" w:rsidR="00497D09" w:rsidRPr="00AC2F65" w:rsidRDefault="00497D09" w:rsidP="00497D09">
      <w:pPr>
        <w:spacing w:after="120"/>
        <w:ind w:left="2268" w:right="1134"/>
        <w:rPr>
          <w:color w:val="A6A6A6" w:themeColor="background1" w:themeShade="A6"/>
        </w:rPr>
      </w:pPr>
      <w:r w:rsidRPr="00AC2F65">
        <w:rPr>
          <w:color w:val="A6A6A6" w:themeColor="background1" w:themeShade="A6"/>
        </w:rPr>
        <w:t>and</w:t>
      </w:r>
    </w:p>
    <w:p w14:paraId="1C2C13D9" w14:textId="77777777" w:rsidR="00497D09" w:rsidRPr="00AC2F65" w:rsidRDefault="00311BD7" w:rsidP="00497D09">
      <w:pPr>
        <w:spacing w:after="120"/>
        <w:ind w:left="2268" w:right="1134"/>
        <w:rPr>
          <w:color w:val="A6A6A6" w:themeColor="background1" w:themeShade="A6"/>
        </w:rPr>
      </w:pPr>
      <m:oMathPara>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K</m:t>
              </m:r>
            </m:e>
            <m:sub>
              <m:r>
                <m:rPr>
                  <m:sty m:val="p"/>
                </m:rPr>
                <w:rPr>
                  <w:rFonts w:ascii="Cambria Math" w:hAnsi="Cambria Math"/>
                  <w:color w:val="A6A6A6" w:themeColor="background1" w:themeShade="A6"/>
                </w:rPr>
                <m:t>city,1</m:t>
              </m:r>
            </m:sub>
          </m:sSub>
          <m:r>
            <m:rPr>
              <m:sty m:val="p"/>
            </m:rPr>
            <w:rPr>
              <w:rFonts w:ascii="Cambria Math" w:hAnsi="Cambria Math"/>
              <w:color w:val="A6A6A6" w:themeColor="background1" w:themeShade="A6"/>
            </w:rPr>
            <m:t>=</m:t>
          </m:r>
          <m:f>
            <m:fPr>
              <m:ctrlPr>
                <w:rPr>
                  <w:rFonts w:ascii="Cambria Math" w:hAnsi="Cambria Math"/>
                  <w:color w:val="A6A6A6" w:themeColor="background1" w:themeShade="A6"/>
                </w:rPr>
              </m:ctrlPr>
            </m:fPr>
            <m:num>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REESS,city,1</m:t>
                  </m:r>
                </m:sub>
              </m:sSub>
            </m:num>
            <m:den>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UBE</m:t>
                  </m:r>
                </m:e>
                <m:sub>
                  <m:r>
                    <m:rPr>
                      <m:sty m:val="p"/>
                    </m:rPr>
                    <w:rPr>
                      <w:rFonts w:ascii="Cambria Math" w:hAnsi="Cambria Math"/>
                      <w:color w:val="A6A6A6" w:themeColor="background1" w:themeShade="A6"/>
                    </w:rPr>
                    <m:t>city</m:t>
                  </m:r>
                </m:sub>
              </m:sSub>
            </m:den>
          </m:f>
        </m:oMath>
      </m:oMathPara>
    </w:p>
    <w:p w14:paraId="62023F13" w14:textId="77777777" w:rsidR="00497D09" w:rsidRPr="00AC2F65" w:rsidRDefault="00497D09" w:rsidP="00497D09">
      <w:pPr>
        <w:spacing w:after="120"/>
        <w:ind w:left="2268" w:right="1134"/>
        <w:rPr>
          <w:color w:val="A6A6A6" w:themeColor="background1" w:themeShade="A6"/>
        </w:rPr>
      </w:pPr>
      <w:r w:rsidRPr="00AC2F65">
        <w:rPr>
          <w:color w:val="A6A6A6" w:themeColor="background1" w:themeShade="A6"/>
        </w:rPr>
        <w:t>where:</w:t>
      </w:r>
    </w:p>
    <w:p w14:paraId="0B3AB48A" w14:textId="12CCC589" w:rsidR="00497D09" w:rsidRPr="00AC2F65" w:rsidRDefault="00311BD7" w:rsidP="00497D09">
      <w:pPr>
        <w:spacing w:after="120"/>
        <w:ind w:left="3544" w:right="1134" w:hanging="1276"/>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REESS,city,1</m:t>
            </m:r>
          </m:sub>
        </m:sSub>
      </m:oMath>
      <w:r w:rsidR="00497D09" w:rsidRPr="00AC2F65">
        <w:rPr>
          <w:color w:val="A6A6A6" w:themeColor="background1" w:themeShade="A6"/>
        </w:rPr>
        <w:tab/>
        <w:t xml:space="preserve">is the electric energy change of all REESSs during the first applicable WLTP city test cycle of the charge-depleting </w:t>
      </w:r>
      <w:r w:rsidR="00562AE6" w:rsidRPr="00562AE6">
        <w:rPr>
          <w:strike/>
          <w:color w:val="7030A0"/>
        </w:rPr>
        <w:t>Type 1</w:t>
      </w:r>
      <w:r w:rsidR="00497D09" w:rsidRPr="00AC2F65">
        <w:rPr>
          <w:color w:val="A6A6A6" w:themeColor="background1" w:themeShade="A6"/>
        </w:rPr>
        <w:t xml:space="preserve"> test, </w:t>
      </w:r>
      <w:proofErr w:type="spellStart"/>
      <w:r w:rsidR="00497D09" w:rsidRPr="00AC2F65">
        <w:rPr>
          <w:color w:val="A6A6A6" w:themeColor="background1" w:themeShade="A6"/>
        </w:rPr>
        <w:t>Wh</w:t>
      </w:r>
      <w:proofErr w:type="spellEnd"/>
      <w:r w:rsidR="00497D09" w:rsidRPr="00AC2F65">
        <w:rPr>
          <w:color w:val="A6A6A6" w:themeColor="background1" w:themeShade="A6"/>
        </w:rPr>
        <w:t>;</w:t>
      </w:r>
    </w:p>
    <w:p w14:paraId="662CD68A" w14:textId="77777777" w:rsidR="00497D09" w:rsidRPr="00AC2F65" w:rsidRDefault="00497D09" w:rsidP="00497D09">
      <w:pPr>
        <w:spacing w:after="120"/>
        <w:ind w:left="2268" w:right="1134"/>
        <w:rPr>
          <w:color w:val="A6A6A6" w:themeColor="background1" w:themeShade="A6"/>
        </w:rPr>
      </w:pPr>
      <w:r w:rsidRPr="00AC2F65">
        <w:rPr>
          <w:color w:val="A6A6A6" w:themeColor="background1" w:themeShade="A6"/>
        </w:rPr>
        <w:t>and</w:t>
      </w:r>
    </w:p>
    <w:p w14:paraId="612F661D" w14:textId="77777777" w:rsidR="00497D09" w:rsidRPr="00AC2F65" w:rsidRDefault="00311BD7" w:rsidP="00497D09">
      <w:pPr>
        <w:spacing w:after="120"/>
        <w:ind w:left="2268" w:right="1134"/>
        <w:jc w:val="center"/>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K</m:t>
            </m:r>
          </m:e>
          <m:sub>
            <m:r>
              <m:rPr>
                <m:sty m:val="p"/>
              </m:rPr>
              <w:rPr>
                <w:rFonts w:ascii="Cambria Math" w:hAnsi="Cambria Math"/>
                <w:color w:val="A6A6A6" w:themeColor="background1" w:themeShade="A6"/>
              </w:rPr>
              <m:t>city,j</m:t>
            </m:r>
          </m:sub>
        </m:sSub>
        <m:r>
          <m:rPr>
            <m:sty m:val="p"/>
          </m:rPr>
          <w:rPr>
            <w:rFonts w:ascii="Cambria Math" w:hAnsi="Cambria Math"/>
            <w:color w:val="A6A6A6" w:themeColor="background1" w:themeShade="A6"/>
          </w:rPr>
          <m:t>=</m:t>
        </m:r>
        <m:f>
          <m:fPr>
            <m:ctrlPr>
              <w:rPr>
                <w:rFonts w:ascii="Cambria Math" w:hAnsi="Cambria Math"/>
                <w:color w:val="A6A6A6" w:themeColor="background1" w:themeShade="A6"/>
              </w:rPr>
            </m:ctrlPr>
          </m:fPr>
          <m:num>
            <m:r>
              <m:rPr>
                <m:sty m:val="p"/>
              </m:rPr>
              <w:rPr>
                <w:rFonts w:ascii="Cambria Math" w:hAnsi="Cambria Math"/>
                <w:color w:val="A6A6A6" w:themeColor="background1" w:themeShade="A6"/>
              </w:rPr>
              <m:t>1-</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K</m:t>
                </m:r>
              </m:e>
              <m:sub>
                <m:r>
                  <m:rPr>
                    <m:sty m:val="p"/>
                  </m:rPr>
                  <w:rPr>
                    <w:rFonts w:ascii="Cambria Math" w:hAnsi="Cambria Math"/>
                    <w:color w:val="A6A6A6" w:themeColor="background1" w:themeShade="A6"/>
                  </w:rPr>
                  <m:t>city,1</m:t>
                </m:r>
              </m:sub>
            </m:sSub>
          </m:num>
          <m:den>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n</m:t>
                </m:r>
              </m:e>
              <m:sub>
                <m:r>
                  <m:rPr>
                    <m:sty m:val="p"/>
                  </m:rPr>
                  <w:rPr>
                    <w:rFonts w:ascii="Cambria Math" w:hAnsi="Cambria Math"/>
                    <w:color w:val="A6A6A6" w:themeColor="background1" w:themeShade="A6"/>
                  </w:rPr>
                  <m:t>city,pe</m:t>
                </m:r>
              </m:sub>
            </m:sSub>
            <m:r>
              <m:rPr>
                <m:sty m:val="p"/>
              </m:rPr>
              <w:rPr>
                <w:rFonts w:ascii="Cambria Math" w:hAnsi="Cambria Math"/>
                <w:color w:val="A6A6A6" w:themeColor="background1" w:themeShade="A6"/>
              </w:rPr>
              <m:t>-1</m:t>
            </m:r>
          </m:den>
        </m:f>
      </m:oMath>
      <w:r w:rsidR="00497D09" w:rsidRPr="00AC2F65">
        <w:rPr>
          <w:color w:val="A6A6A6" w:themeColor="background1" w:themeShade="A6"/>
        </w:rPr>
        <w:t xml:space="preserve"> for </w:t>
      </w:r>
      <m:oMath>
        <m:r>
          <m:rPr>
            <m:sty m:val="p"/>
          </m:rPr>
          <w:rPr>
            <w:rFonts w:ascii="Cambria Math" w:hAnsi="Cambria Math"/>
            <w:color w:val="A6A6A6" w:themeColor="background1" w:themeShade="A6"/>
          </w:rPr>
          <m:t xml:space="preserve">j=2 to </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n</m:t>
            </m:r>
          </m:e>
          <m:sub>
            <m:r>
              <m:rPr>
                <m:sty m:val="p"/>
              </m:rPr>
              <w:rPr>
                <w:rFonts w:ascii="Cambria Math" w:hAnsi="Cambria Math"/>
                <w:color w:val="A6A6A6" w:themeColor="background1" w:themeShade="A6"/>
              </w:rPr>
              <m:t>city,pe</m:t>
            </m:r>
          </m:sub>
        </m:sSub>
      </m:oMath>
      <w:r w:rsidR="00497D09" w:rsidRPr="00AC2F65">
        <w:rPr>
          <w:color w:val="A6A6A6" w:themeColor="background1" w:themeShade="A6"/>
        </w:rPr>
        <w:t>.</w:t>
      </w:r>
    </w:p>
    <w:p w14:paraId="4491F546" w14:textId="77777777" w:rsidR="0011157B" w:rsidRPr="00B12431" w:rsidRDefault="0011157B" w:rsidP="0011157B">
      <w:pPr>
        <w:pStyle w:val="SingleTxtG"/>
        <w:ind w:left="2268" w:hanging="1134"/>
        <w:rPr>
          <w:color w:val="7030A0"/>
        </w:rPr>
      </w:pPr>
      <w:commentRangeStart w:id="1224"/>
      <w:r w:rsidRPr="00B12431">
        <w:rPr>
          <w:color w:val="7030A0"/>
        </w:rPr>
        <w:t>4.4.2.3.</w:t>
      </w:r>
      <w:commentRangeEnd w:id="1224"/>
      <w:r w:rsidR="00181CFE">
        <w:rPr>
          <w:rStyle w:val="Marquedecommentaire"/>
          <w:rFonts w:eastAsia="MS Mincho"/>
          <w:lang w:val="en-US" w:eastAsia="en-US"/>
        </w:rPr>
        <w:commentReference w:id="1224"/>
      </w:r>
      <w:r w:rsidRPr="00B12431">
        <w:rPr>
          <w:color w:val="7030A0"/>
        </w:rPr>
        <w:tab/>
        <w:t xml:space="preserve">Determination of the pure electric ranges when the </w:t>
      </w:r>
      <w:r>
        <w:rPr>
          <w:color w:val="7030A0"/>
        </w:rPr>
        <w:t>PEV</w:t>
      </w:r>
      <w:r w:rsidRPr="00B12431">
        <w:rPr>
          <w:color w:val="7030A0"/>
        </w:rPr>
        <w:t xml:space="preserve"> Type 6 test procedure is applied</w:t>
      </w:r>
    </w:p>
    <w:p w14:paraId="2E7B5DE4" w14:textId="77777777" w:rsidR="0011157B" w:rsidRPr="00B12431" w:rsidRDefault="0011157B" w:rsidP="0011157B">
      <w:pPr>
        <w:spacing w:after="120"/>
        <w:ind w:left="2268" w:right="1134" w:hanging="1134"/>
        <w:rPr>
          <w:color w:val="7030A0"/>
          <w:lang w:val="en-IN"/>
        </w:rPr>
      </w:pPr>
      <w:r w:rsidRPr="00B12431">
        <w:rPr>
          <w:color w:val="7030A0"/>
          <w:lang w:val="en-IN"/>
        </w:rPr>
        <w:t>4.4.2.3.1.</w:t>
      </w:r>
      <w:r w:rsidRPr="00B12431">
        <w:rPr>
          <w:color w:val="7030A0"/>
          <w:lang w:val="en-IN"/>
        </w:rPr>
        <w:tab/>
        <w:t>The pure electric range for the applicable WLTP test cycle PER</w:t>
      </w:r>
      <w:r>
        <w:rPr>
          <w:color w:val="7030A0"/>
          <w:lang w:val="en-IN"/>
        </w:rPr>
        <w:t xml:space="preserve"> </w:t>
      </w:r>
      <w:r w:rsidRPr="00B12431">
        <w:rPr>
          <w:color w:val="7030A0"/>
          <w:lang w:val="en-IN"/>
        </w:rPr>
        <w:t xml:space="preserve">for PEVs shall be calculated from the </w:t>
      </w:r>
      <w:r>
        <w:rPr>
          <w:color w:val="7030A0"/>
          <w:lang w:val="en-IN"/>
        </w:rPr>
        <w:t xml:space="preserve">PEV </w:t>
      </w:r>
      <w:r w:rsidRPr="00B12431">
        <w:rPr>
          <w:color w:val="7030A0"/>
          <w:lang w:val="en-IN"/>
        </w:rPr>
        <w:t>Type 6 test as described in paragraph 3.4.4.</w:t>
      </w:r>
      <w:r>
        <w:rPr>
          <w:color w:val="7030A0"/>
          <w:lang w:val="en-IN"/>
        </w:rPr>
        <w:t>4</w:t>
      </w:r>
      <w:r w:rsidRPr="00B12431">
        <w:rPr>
          <w:color w:val="7030A0"/>
          <w:lang w:val="en-IN"/>
        </w:rPr>
        <w:t>. of this annex using the following equations:</w:t>
      </w:r>
    </w:p>
    <w:bookmarkStart w:id="1225" w:name="_Hlk33175231"/>
    <w:p w14:paraId="0FC65C29" w14:textId="62B882DC" w:rsidR="0011157B" w:rsidRPr="0011157B" w:rsidRDefault="00311BD7" w:rsidP="0011157B">
      <w:pPr>
        <w:spacing w:after="120"/>
        <w:ind w:left="2268" w:right="1134"/>
        <w:jc w:val="center"/>
        <w:rPr>
          <w:color w:val="000000"/>
        </w:rPr>
      </w:pPr>
      <m:oMathPara>
        <m:oMath>
          <m:sSub>
            <m:sSubPr>
              <m:ctrlPr>
                <w:rPr>
                  <w:rFonts w:ascii="Cambria Math" w:hAnsi="Cambria Math"/>
                  <w:color w:val="000000"/>
                </w:rPr>
              </m:ctrlPr>
            </m:sSubPr>
            <m:e>
              <m:r>
                <m:rPr>
                  <m:sty m:val="p"/>
                </m:rPr>
                <w:rPr>
                  <w:rFonts w:ascii="Cambria Math" w:hAnsi="Cambria Math"/>
                  <w:color w:val="000000"/>
                </w:rPr>
                <m:t>PER</m:t>
              </m:r>
            </m:e>
            <m:sub>
              <m:r>
                <m:rPr>
                  <m:sty m:val="p"/>
                </m:rPr>
                <w:rPr>
                  <w:rFonts w:ascii="Cambria Math" w:hAnsi="Cambria Math"/>
                  <w:color w:val="000000"/>
                </w:rPr>
                <m:t>WLTC</m:t>
              </m:r>
            </m:sub>
          </m:sSub>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UBE</m:t>
              </m:r>
            </m:num>
            <m:den>
              <m:sSub>
                <m:sSubPr>
                  <m:ctrlPr>
                    <w:rPr>
                      <w:rFonts w:ascii="Cambria Math" w:hAnsi="Cambria Math"/>
                      <w:color w:val="000000"/>
                    </w:rPr>
                  </m:ctrlPr>
                </m:sSubPr>
                <m:e>
                  <m:r>
                    <m:rPr>
                      <m:sty m:val="p"/>
                    </m:rPr>
                    <w:rPr>
                      <w:rFonts w:ascii="Cambria Math" w:hAnsi="Cambria Math"/>
                      <w:color w:val="000000"/>
                    </w:rPr>
                    <m:t>EC</m:t>
                  </m:r>
                </m:e>
                <m:sub>
                  <m:r>
                    <m:rPr>
                      <m:sty m:val="p"/>
                    </m:rPr>
                    <w:rPr>
                      <w:rFonts w:ascii="Cambria Math" w:hAnsi="Cambria Math"/>
                      <w:color w:val="000000"/>
                    </w:rPr>
                    <m:t>DC,WLTC</m:t>
                  </m:r>
                </m:sub>
              </m:sSub>
            </m:den>
          </m:f>
        </m:oMath>
      </m:oMathPara>
      <w:bookmarkEnd w:id="1225"/>
    </w:p>
    <w:p w14:paraId="47CA3AB4" w14:textId="77777777" w:rsidR="0011157B" w:rsidRPr="00B12431" w:rsidRDefault="0011157B" w:rsidP="0011157B">
      <w:pPr>
        <w:keepNext/>
        <w:keepLines/>
        <w:spacing w:after="120"/>
        <w:ind w:left="2268" w:right="1134"/>
        <w:rPr>
          <w:color w:val="7030A0"/>
          <w:lang w:val="en-IN"/>
        </w:rPr>
      </w:pPr>
      <w:r w:rsidRPr="00B12431">
        <w:rPr>
          <w:color w:val="7030A0"/>
          <w:lang w:val="en-IN"/>
        </w:rPr>
        <w:t>where:</w:t>
      </w:r>
    </w:p>
    <w:p w14:paraId="343AF2DE" w14:textId="77777777" w:rsidR="0011157B" w:rsidRPr="00B12431" w:rsidRDefault="0011157B" w:rsidP="0011157B">
      <w:pPr>
        <w:keepNext/>
        <w:keepLines/>
        <w:spacing w:after="120"/>
        <w:ind w:left="3402" w:right="1134" w:hanging="1134"/>
        <w:rPr>
          <w:color w:val="7030A0"/>
          <w:lang w:val="en-IN"/>
        </w:rPr>
      </w:pPr>
      <w:r>
        <w:rPr>
          <w:color w:val="7030A0"/>
          <w:szCs w:val="24"/>
        </w:rPr>
        <w:t>PER</w:t>
      </w:r>
      <w:r>
        <w:rPr>
          <w:color w:val="7030A0"/>
          <w:szCs w:val="24"/>
          <w:vertAlign w:val="subscript"/>
        </w:rPr>
        <w:t>WLTC</w:t>
      </w:r>
      <w:r w:rsidRPr="00B12431">
        <w:rPr>
          <w:color w:val="7030A0"/>
          <w:lang w:val="en-IN"/>
        </w:rPr>
        <w:tab/>
        <w:t>is the pure electric range at low temperature for the applicable WLTC test cycle for PEVs, km;</w:t>
      </w:r>
    </w:p>
    <w:p w14:paraId="54840291" w14:textId="0DBECE70" w:rsidR="0011157B" w:rsidRPr="00B12431" w:rsidRDefault="0011157B" w:rsidP="0011157B">
      <w:pPr>
        <w:spacing w:after="120"/>
        <w:ind w:left="3402" w:right="1134" w:hanging="1134"/>
        <w:rPr>
          <w:color w:val="7030A0"/>
          <w:lang w:val="en-IN"/>
        </w:rPr>
      </w:pPr>
      <w:r>
        <w:rPr>
          <w:color w:val="7030A0"/>
          <w:szCs w:val="24"/>
        </w:rPr>
        <w:t>UBE</w:t>
      </w:r>
      <w:r w:rsidRPr="00B12431">
        <w:rPr>
          <w:color w:val="7030A0"/>
          <w:lang w:val="en-IN"/>
        </w:rPr>
        <w:t xml:space="preserve"> </w:t>
      </w:r>
      <w:r w:rsidRPr="00B12431">
        <w:rPr>
          <w:color w:val="7030A0"/>
          <w:lang w:val="en-IN"/>
        </w:rPr>
        <w:fldChar w:fldCharType="begin"/>
      </w:r>
      <w:r w:rsidRPr="00B12431">
        <w:rPr>
          <w:color w:val="7030A0"/>
          <w:lang w:val="en-IN"/>
        </w:rPr>
        <w:instrText xml:space="preserve"> QUOTE </w:instrText>
      </w:r>
      <w:r w:rsidRPr="00B12431">
        <w:rPr>
          <w:noProof/>
          <w:color w:val="7030A0"/>
          <w:position w:val="-6"/>
          <w:lang w:val="en-IE" w:eastAsia="en-IE"/>
        </w:rPr>
        <w:drawing>
          <wp:inline distT="0" distB="0" distL="0" distR="0" wp14:anchorId="2F3A25F4" wp14:editId="56DD958B">
            <wp:extent cx="400050" cy="161925"/>
            <wp:effectExtent l="0" t="0" r="0" b="9525"/>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fldChar w:fldCharType="begin"/>
      </w:r>
      <w:r w:rsidRPr="00B12431">
        <w:rPr>
          <w:color w:val="7030A0"/>
          <w:lang w:val="en-IN"/>
        </w:rPr>
        <w:instrText xml:space="preserve"> QUOTE </w:instrText>
      </w:r>
      <w:r w:rsidRPr="00B12431">
        <w:rPr>
          <w:noProof/>
          <w:color w:val="7030A0"/>
          <w:position w:val="-6"/>
          <w:lang w:val="en-IE" w:eastAsia="en-IE"/>
        </w:rPr>
        <w:drawing>
          <wp:inline distT="0" distB="0" distL="0" distR="0" wp14:anchorId="64CEDAE1" wp14:editId="1FA2E161">
            <wp:extent cx="533400" cy="161925"/>
            <wp:effectExtent l="0" t="0" r="0" b="9525"/>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tab/>
        <w:t xml:space="preserve">is the usable REESS energy at low temperature determined from the beginning of the </w:t>
      </w:r>
      <w:r>
        <w:rPr>
          <w:color w:val="7030A0"/>
          <w:lang w:val="en-IN"/>
        </w:rPr>
        <w:t>PEV</w:t>
      </w:r>
      <w:r w:rsidRPr="00B12431">
        <w:rPr>
          <w:color w:val="7030A0"/>
          <w:lang w:val="en-IN"/>
        </w:rPr>
        <w:t xml:space="preserve"> Type 6 test procedure until the break-off criterion as defined in paragraph 3.4.4.</w:t>
      </w:r>
      <w:r>
        <w:rPr>
          <w:color w:val="7030A0"/>
          <w:lang w:val="en-IN"/>
        </w:rPr>
        <w:t>3</w:t>
      </w:r>
      <w:r w:rsidRPr="00B12431">
        <w:rPr>
          <w:color w:val="7030A0"/>
          <w:lang w:val="en-IN"/>
        </w:rPr>
        <w:t>.3. of this annex is reached, </w:t>
      </w:r>
      <w:proofErr w:type="spellStart"/>
      <w:r w:rsidRPr="00B12431">
        <w:rPr>
          <w:color w:val="7030A0"/>
          <w:lang w:val="en-IN"/>
        </w:rPr>
        <w:t>Wh</w:t>
      </w:r>
      <w:proofErr w:type="spellEnd"/>
      <w:r w:rsidRPr="00B12431">
        <w:rPr>
          <w:color w:val="7030A0"/>
          <w:lang w:val="en-IN"/>
        </w:rPr>
        <w:t>;</w:t>
      </w:r>
    </w:p>
    <w:p w14:paraId="67635F4C" w14:textId="19506BBB" w:rsidR="0011157B" w:rsidRPr="00B12431" w:rsidRDefault="0011157B" w:rsidP="0011157B">
      <w:pPr>
        <w:spacing w:after="120"/>
        <w:ind w:left="3402" w:right="1134" w:hanging="1134"/>
        <w:rPr>
          <w:color w:val="7030A0"/>
          <w:lang w:val="en-IN"/>
        </w:rPr>
      </w:pPr>
      <w:r>
        <w:rPr>
          <w:color w:val="7030A0"/>
          <w:szCs w:val="24"/>
        </w:rPr>
        <w:t>EC</w:t>
      </w:r>
      <w:r>
        <w:rPr>
          <w:color w:val="7030A0"/>
          <w:szCs w:val="24"/>
          <w:vertAlign w:val="subscript"/>
        </w:rPr>
        <w:t>DC,WLTC</w:t>
      </w:r>
      <w:r w:rsidRPr="00B12431">
        <w:rPr>
          <w:color w:val="7030A0"/>
          <w:lang w:val="en-IN"/>
        </w:rPr>
        <w:t xml:space="preserve"> </w:t>
      </w:r>
      <w:r w:rsidRPr="00B12431">
        <w:rPr>
          <w:color w:val="7030A0"/>
          <w:lang w:val="en-IN"/>
        </w:rPr>
        <w:fldChar w:fldCharType="begin"/>
      </w:r>
      <w:r w:rsidRPr="00B12431">
        <w:rPr>
          <w:color w:val="7030A0"/>
          <w:lang w:val="en-IN"/>
        </w:rPr>
        <w:instrText xml:space="preserve"> QUOTE </w:instrText>
      </w:r>
      <w:r w:rsidRPr="00B12431">
        <w:rPr>
          <w:noProof/>
          <w:color w:val="7030A0"/>
          <w:position w:val="-8"/>
          <w:lang w:val="en-IE" w:eastAsia="en-IE"/>
        </w:rPr>
        <w:drawing>
          <wp:inline distT="0" distB="0" distL="0" distR="0" wp14:anchorId="6EAFD063" wp14:editId="56B282CA">
            <wp:extent cx="542925" cy="171450"/>
            <wp:effectExtent l="0" t="0" r="9525"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925" cy="171450"/>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fldChar w:fldCharType="begin"/>
      </w:r>
      <w:r w:rsidRPr="00B12431">
        <w:rPr>
          <w:color w:val="7030A0"/>
          <w:lang w:val="en-IN"/>
        </w:rPr>
        <w:instrText xml:space="preserve"> QUOTE </w:instrText>
      </w:r>
      <w:r w:rsidRPr="00B12431">
        <w:rPr>
          <w:noProof/>
          <w:color w:val="7030A0"/>
          <w:position w:val="-6"/>
          <w:lang w:val="en-IE" w:eastAsia="en-IE"/>
        </w:rPr>
        <w:drawing>
          <wp:inline distT="0" distB="0" distL="0" distR="0" wp14:anchorId="69DA6052" wp14:editId="23BC3841">
            <wp:extent cx="266700" cy="161925"/>
            <wp:effectExtent l="0" t="0" r="0" b="9525"/>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fldChar w:fldCharType="begin"/>
      </w:r>
      <w:r w:rsidRPr="00B12431">
        <w:rPr>
          <w:color w:val="7030A0"/>
          <w:lang w:val="en-IN"/>
        </w:rPr>
        <w:instrText xml:space="preserve"> QUOTE </w:instrText>
      </w:r>
      <w:r w:rsidRPr="00B12431">
        <w:rPr>
          <w:noProof/>
          <w:color w:val="7030A0"/>
          <w:position w:val="-8"/>
          <w:lang w:val="en-IE" w:eastAsia="en-IE"/>
        </w:rPr>
        <w:drawing>
          <wp:inline distT="0" distB="0" distL="0" distR="0" wp14:anchorId="79AE1B74" wp14:editId="08D9DF38">
            <wp:extent cx="676275" cy="171450"/>
            <wp:effectExtent l="0" t="0" r="9525"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6275" cy="171450"/>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tab/>
        <w:t xml:space="preserve">is the weighted electric energy consumption at low temperature for the applicable WLTP test cycle of DS </w:t>
      </w:r>
      <w:r w:rsidRPr="00B12431">
        <w:rPr>
          <w:strike/>
          <w:color w:val="7030A0"/>
          <w:lang w:val="en-IN"/>
        </w:rPr>
        <w:t>DS</w:t>
      </w:r>
      <w:r w:rsidRPr="00B12431">
        <w:rPr>
          <w:strike/>
          <w:color w:val="7030A0"/>
          <w:vertAlign w:val="subscript"/>
          <w:lang w:val="en-IN"/>
        </w:rPr>
        <w:t>1</w:t>
      </w:r>
      <w:r w:rsidRPr="00B12431">
        <w:rPr>
          <w:strike/>
          <w:color w:val="7030A0"/>
          <w:lang w:val="en-IN"/>
        </w:rPr>
        <w:t xml:space="preserve"> and DS</w:t>
      </w:r>
      <w:r w:rsidRPr="00B12431">
        <w:rPr>
          <w:strike/>
          <w:color w:val="7030A0"/>
          <w:vertAlign w:val="subscript"/>
          <w:lang w:val="en-IN"/>
        </w:rPr>
        <w:t>2</w:t>
      </w:r>
      <w:r w:rsidRPr="00B12431">
        <w:rPr>
          <w:color w:val="7030A0"/>
          <w:lang w:val="en-IN"/>
        </w:rPr>
        <w:t xml:space="preserve"> of the </w:t>
      </w:r>
      <w:r>
        <w:rPr>
          <w:color w:val="7030A0"/>
          <w:lang w:val="en-IN"/>
        </w:rPr>
        <w:t xml:space="preserve">PEV </w:t>
      </w:r>
      <w:r w:rsidRPr="00B12431">
        <w:rPr>
          <w:color w:val="7030A0"/>
          <w:lang w:val="en-IN"/>
        </w:rPr>
        <w:t>Type 6 test procedure Type 6 test, </w:t>
      </w:r>
      <w:proofErr w:type="spellStart"/>
      <w:r w:rsidRPr="00B12431">
        <w:rPr>
          <w:color w:val="7030A0"/>
          <w:lang w:val="en-IN"/>
        </w:rPr>
        <w:t>Wh</w:t>
      </w:r>
      <w:proofErr w:type="spellEnd"/>
      <w:r w:rsidRPr="00B12431">
        <w:rPr>
          <w:color w:val="7030A0"/>
          <w:lang w:val="en-IN"/>
        </w:rPr>
        <w:t>/km;</w:t>
      </w:r>
    </w:p>
    <w:p w14:paraId="6A4BD2A7" w14:textId="291E1EC7" w:rsidR="0011157B" w:rsidRDefault="0011157B" w:rsidP="0011157B">
      <w:pPr>
        <w:spacing w:after="120"/>
        <w:ind w:left="3402" w:right="1134" w:hanging="1134"/>
        <w:rPr>
          <w:color w:val="7030A0"/>
        </w:rPr>
      </w:pPr>
      <w:r>
        <w:rPr>
          <w:color w:val="7030A0"/>
        </w:rPr>
        <w:t>a</w:t>
      </w:r>
      <w:r w:rsidRPr="00B12431">
        <w:rPr>
          <w:color w:val="7030A0"/>
        </w:rPr>
        <w:t>nd</w:t>
      </w:r>
    </w:p>
    <w:p w14:paraId="7BAB3BAC" w14:textId="77777777" w:rsidR="0011157B" w:rsidRPr="00B12431" w:rsidRDefault="0011157B" w:rsidP="0011157B">
      <w:pPr>
        <w:spacing w:after="120"/>
        <w:ind w:left="3402" w:right="1134" w:hanging="1134"/>
        <w:rPr>
          <w:color w:val="7030A0"/>
        </w:rPr>
      </w:pPr>
    </w:p>
    <w:p w14:paraId="79DD4E05" w14:textId="097DC9CE" w:rsidR="0011157B" w:rsidRPr="0011157B" w:rsidRDefault="0011157B" w:rsidP="0011157B">
      <w:pPr>
        <w:ind w:left="2682" w:firstLine="720"/>
        <w:jc w:val="center"/>
        <w:rPr>
          <w:color w:val="000000"/>
        </w:rPr>
      </w:pPr>
      <m:oMathPara>
        <m:oMathParaPr>
          <m:jc m:val="left"/>
        </m:oMathParaPr>
        <m:oMath>
          <m:r>
            <m:rPr>
              <m:sty m:val="p"/>
            </m:rPr>
            <w:rPr>
              <w:rFonts w:ascii="Cambria Math" w:hAnsi="Cambria Math"/>
              <w:color w:val="000000"/>
            </w:rPr>
            <m:t>UBE=</m:t>
          </m:r>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m:t>
              </m:r>
              <m:sSub>
                <m:sSubPr>
                  <m:ctrlPr>
                    <w:rPr>
                      <w:rFonts w:ascii="Cambria Math" w:hAnsi="Cambria Math"/>
                      <w:color w:val="000000"/>
                    </w:rPr>
                  </m:ctrlPr>
                </m:sSubPr>
                <m:e>
                  <m:r>
                    <m:rPr>
                      <m:sty m:val="p"/>
                    </m:rPr>
                    <w:rPr>
                      <w:rFonts w:ascii="Cambria Math" w:hAnsi="Cambria Math"/>
                      <w:color w:val="000000"/>
                    </w:rPr>
                    <m:t>WLTC</m:t>
                  </m:r>
                </m:e>
                <m:sub>
                  <m:r>
                    <m:rPr>
                      <m:sty m:val="p"/>
                    </m:rPr>
                    <w:rPr>
                      <w:rFonts w:ascii="Cambria Math" w:hAnsi="Cambria Math"/>
                      <w:color w:val="000000"/>
                    </w:rPr>
                    <m:t>1</m:t>
                  </m:r>
                </m:sub>
              </m:sSub>
            </m:sub>
          </m:sSub>
          <m:r>
            <m:rPr>
              <m:sty m:val="p"/>
            </m:rP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m:t>
              </m:r>
              <m:sSub>
                <m:sSubPr>
                  <m:ctrlPr>
                    <w:rPr>
                      <w:rFonts w:ascii="Cambria Math" w:hAnsi="Cambria Math"/>
                      <w:color w:val="000000"/>
                    </w:rPr>
                  </m:ctrlPr>
                </m:sSubPr>
                <m:e>
                  <m:r>
                    <m:rPr>
                      <m:sty m:val="p"/>
                    </m:rPr>
                    <w:rPr>
                      <w:rFonts w:ascii="Cambria Math" w:hAnsi="Cambria Math"/>
                      <w:color w:val="000000"/>
                    </w:rPr>
                    <m:t>WLTC</m:t>
                  </m:r>
                </m:e>
                <m:sub>
                  <m:r>
                    <m:rPr>
                      <m:sty m:val="p"/>
                    </m:rPr>
                    <w:rPr>
                      <w:rFonts w:ascii="Cambria Math" w:hAnsi="Cambria Math"/>
                      <w:color w:val="000000"/>
                    </w:rPr>
                    <m:t>2</m:t>
                  </m:r>
                </m:sub>
              </m:sSub>
            </m:sub>
          </m:sSub>
          <m:r>
            <m:rPr>
              <m:sty m:val="p"/>
            </m:rP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m:t>
              </m:r>
              <m:sSub>
                <m:sSubPr>
                  <m:ctrlPr>
                    <w:rPr>
                      <w:rFonts w:ascii="Cambria Math" w:hAnsi="Cambria Math"/>
                      <w:color w:val="000000"/>
                    </w:rPr>
                  </m:ctrlPr>
                </m:sSubPr>
                <m:e>
                  <m:r>
                    <m:rPr>
                      <m:sty m:val="p"/>
                    </m:rPr>
                    <w:rPr>
                      <w:rFonts w:ascii="Cambria Math" w:hAnsi="Cambria Math"/>
                      <w:color w:val="000000"/>
                    </w:rPr>
                    <m:t>WLTC</m:t>
                  </m:r>
                </m:e>
                <m:sub>
                  <m:r>
                    <m:rPr>
                      <m:sty m:val="p"/>
                    </m:rPr>
                    <w:rPr>
                      <w:rFonts w:ascii="Cambria Math" w:hAnsi="Cambria Math"/>
                      <w:color w:val="000000"/>
                    </w:rPr>
                    <m:t>3</m:t>
                  </m:r>
                </m:sub>
              </m:sSub>
            </m:sub>
          </m:sSub>
          <m:r>
            <m:rPr>
              <m:sty m:val="p"/>
            </m:rP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REESS,CSS</m:t>
              </m:r>
            </m:sub>
          </m:sSub>
        </m:oMath>
      </m:oMathPara>
    </w:p>
    <w:p w14:paraId="4D2FFA14" w14:textId="77777777" w:rsidR="0011157B" w:rsidRDefault="0011157B" w:rsidP="0011157B">
      <w:pPr>
        <w:spacing w:after="120"/>
        <w:ind w:left="3402" w:right="1134" w:hanging="1134"/>
        <w:rPr>
          <w:color w:val="7030A0"/>
          <w:lang w:val="en-IN"/>
        </w:rPr>
      </w:pPr>
    </w:p>
    <w:p w14:paraId="23D53CCF" w14:textId="44999F0B" w:rsidR="0011157B" w:rsidRPr="00B12431" w:rsidRDefault="0011157B" w:rsidP="0011157B">
      <w:pPr>
        <w:spacing w:after="120"/>
        <w:ind w:left="3402" w:right="1134" w:hanging="1134"/>
        <w:rPr>
          <w:color w:val="7030A0"/>
          <w:lang w:val="en-IN"/>
        </w:rPr>
      </w:pPr>
      <w:r w:rsidRPr="00B12431">
        <w:rPr>
          <w:color w:val="7030A0"/>
          <w:lang w:val="en-IN"/>
        </w:rPr>
        <w:t>where:</w:t>
      </w:r>
    </w:p>
    <w:p w14:paraId="3C3AF71E" w14:textId="2A478432" w:rsidR="0011157B" w:rsidRPr="00B12431" w:rsidRDefault="0011157B" w:rsidP="0011157B">
      <w:pPr>
        <w:spacing w:after="120"/>
        <w:ind w:left="3402" w:right="1134" w:hanging="1134"/>
        <w:rPr>
          <w:color w:val="7030A0"/>
          <w:lang w:val="en-IN"/>
        </w:rPr>
      </w:pPr>
      <w:r w:rsidRPr="00B12431">
        <w:rPr>
          <w:color w:val="7030A0"/>
          <w:lang w:val="en-IN"/>
        </w:rPr>
        <w:fldChar w:fldCharType="begin"/>
      </w:r>
      <w:r w:rsidRPr="00B12431">
        <w:rPr>
          <w:color w:val="7030A0"/>
          <w:lang w:val="en-IN"/>
        </w:rPr>
        <w:instrText xml:space="preserve"> QUOTE </w:instrText>
      </w:r>
      <w:r w:rsidRPr="00B12431">
        <w:rPr>
          <w:noProof/>
          <w:color w:val="7030A0"/>
          <w:position w:val="-9"/>
          <w:lang w:val="en-IE" w:eastAsia="en-IE"/>
        </w:rPr>
        <w:drawing>
          <wp:inline distT="0" distB="0" distL="0" distR="0" wp14:anchorId="2DB9CC84" wp14:editId="3DF2E4FD">
            <wp:extent cx="752475" cy="180975"/>
            <wp:effectExtent l="0" t="0" r="9525" b="9525"/>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separate"/>
      </w:r>
      <w:r w:rsidRPr="00B12431">
        <w:rPr>
          <w:noProof/>
          <w:color w:val="7030A0"/>
          <w:position w:val="-9"/>
          <w:lang w:val="en-IE" w:eastAsia="en-IE"/>
        </w:rPr>
        <w:drawing>
          <wp:inline distT="0" distB="0" distL="0" distR="0" wp14:anchorId="4BE7B639" wp14:editId="0C38F495">
            <wp:extent cx="752475" cy="180975"/>
            <wp:effectExtent l="0" t="0" r="9525" b="9525"/>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sidRPr="00B12431">
        <w:rPr>
          <w:color w:val="7030A0"/>
          <w:lang w:val="en-IN"/>
        </w:rPr>
        <w:fldChar w:fldCharType="end"/>
      </w:r>
      <w:r w:rsidRPr="00B12431">
        <w:rPr>
          <w:color w:val="7030A0"/>
          <w:lang w:val="en-IN"/>
        </w:rPr>
        <w:fldChar w:fldCharType="begin"/>
      </w:r>
      <w:r w:rsidRPr="00B12431">
        <w:rPr>
          <w:color w:val="7030A0"/>
          <w:lang w:val="en-IN"/>
        </w:rPr>
        <w:instrText xml:space="preserve"> QUOTE </w:instrText>
      </w:r>
      <w:r w:rsidRPr="00B12431">
        <w:rPr>
          <w:noProof/>
          <w:color w:val="7030A0"/>
          <w:position w:val="-9"/>
          <w:lang w:val="en-IE" w:eastAsia="en-IE"/>
        </w:rPr>
        <w:drawing>
          <wp:inline distT="0" distB="0" distL="0" distR="0" wp14:anchorId="1346937C" wp14:editId="167DD6A5">
            <wp:extent cx="733425" cy="180975"/>
            <wp:effectExtent l="0" t="0" r="9525" b="9525"/>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tab/>
        <w:t>is the electric energy change of all REESSs during WLTC</w:t>
      </w:r>
      <w:r w:rsidRPr="00B12431">
        <w:rPr>
          <w:color w:val="7030A0"/>
          <w:vertAlign w:val="subscript"/>
          <w:lang w:val="en-IN"/>
        </w:rPr>
        <w:t>1</w:t>
      </w:r>
      <w:r w:rsidRPr="00B12431">
        <w:rPr>
          <w:color w:val="7030A0"/>
          <w:lang w:val="en-IN"/>
        </w:rPr>
        <w:t xml:space="preserve"> of the</w:t>
      </w:r>
      <w:r>
        <w:rPr>
          <w:color w:val="7030A0"/>
          <w:lang w:val="en-IN"/>
        </w:rPr>
        <w:t xml:space="preserve"> PEV</w:t>
      </w:r>
      <w:r w:rsidRPr="00B12431">
        <w:rPr>
          <w:color w:val="7030A0"/>
          <w:lang w:val="en-IN"/>
        </w:rPr>
        <w:t xml:space="preserve"> Type 6 test procedure, </w:t>
      </w:r>
      <w:proofErr w:type="spellStart"/>
      <w:r w:rsidRPr="00B12431">
        <w:rPr>
          <w:color w:val="7030A0"/>
          <w:lang w:val="en-IN"/>
        </w:rPr>
        <w:t>Wh</w:t>
      </w:r>
      <w:proofErr w:type="spellEnd"/>
      <w:r w:rsidRPr="00B12431">
        <w:rPr>
          <w:color w:val="7030A0"/>
          <w:lang w:val="en-IN"/>
        </w:rPr>
        <w:t>;</w:t>
      </w:r>
    </w:p>
    <w:p w14:paraId="3D272040" w14:textId="10656898" w:rsidR="0011157B" w:rsidRPr="00B12431" w:rsidRDefault="0011157B" w:rsidP="0011157B">
      <w:pPr>
        <w:spacing w:after="120"/>
        <w:ind w:left="3402" w:right="1134" w:hanging="1134"/>
        <w:rPr>
          <w:color w:val="7030A0"/>
          <w:lang w:val="en-IN"/>
        </w:rPr>
      </w:pPr>
      <w:r w:rsidRPr="00B12431">
        <w:rPr>
          <w:color w:val="7030A0"/>
          <w:lang w:val="en-IN"/>
        </w:rPr>
        <w:fldChar w:fldCharType="begin"/>
      </w:r>
      <w:r w:rsidRPr="00B12431">
        <w:rPr>
          <w:color w:val="7030A0"/>
          <w:lang w:val="en-IN"/>
        </w:rPr>
        <w:instrText xml:space="preserve"> QUOTE </w:instrText>
      </w:r>
      <w:r w:rsidRPr="00B12431">
        <w:rPr>
          <w:noProof/>
          <w:color w:val="7030A0"/>
          <w:position w:val="-9"/>
          <w:lang w:val="en-IE" w:eastAsia="en-IE"/>
        </w:rPr>
        <w:drawing>
          <wp:inline distT="0" distB="0" distL="0" distR="0" wp14:anchorId="1594A94E" wp14:editId="4AA0A84D">
            <wp:extent cx="752475" cy="180975"/>
            <wp:effectExtent l="0" t="0" r="9525" b="9525"/>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separate"/>
      </w:r>
      <w:r w:rsidRPr="00B12431">
        <w:rPr>
          <w:noProof/>
          <w:color w:val="7030A0"/>
          <w:position w:val="-9"/>
          <w:lang w:val="en-IE" w:eastAsia="en-IE"/>
        </w:rPr>
        <w:drawing>
          <wp:inline distT="0" distB="0" distL="0" distR="0" wp14:anchorId="032FE417" wp14:editId="14BFA43F">
            <wp:extent cx="752475" cy="180975"/>
            <wp:effectExtent l="0" t="0" r="9525" b="9525"/>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sidRPr="00B12431">
        <w:rPr>
          <w:color w:val="7030A0"/>
          <w:lang w:val="en-IN"/>
        </w:rPr>
        <w:fldChar w:fldCharType="end"/>
      </w:r>
      <w:r w:rsidRPr="00B12431">
        <w:rPr>
          <w:color w:val="7030A0"/>
          <w:lang w:val="en-IN"/>
        </w:rPr>
        <w:fldChar w:fldCharType="begin"/>
      </w:r>
      <w:r w:rsidRPr="00B12431">
        <w:rPr>
          <w:color w:val="7030A0"/>
          <w:lang w:val="en-IN"/>
        </w:rPr>
        <w:instrText xml:space="preserve"> QUOTE </w:instrText>
      </w:r>
      <w:r w:rsidRPr="00B12431">
        <w:rPr>
          <w:noProof/>
          <w:color w:val="7030A0"/>
          <w:position w:val="-9"/>
          <w:lang w:val="en-IE" w:eastAsia="en-IE"/>
        </w:rPr>
        <w:drawing>
          <wp:inline distT="0" distB="0" distL="0" distR="0" wp14:anchorId="5F4DF628" wp14:editId="1A18A5DD">
            <wp:extent cx="733425" cy="180975"/>
            <wp:effectExtent l="0" t="0" r="9525" b="9525"/>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tab/>
        <w:t>is the electric energy change of all REESSs during</w:t>
      </w:r>
      <w:r w:rsidRPr="00B12431" w:rsidDel="00860185">
        <w:rPr>
          <w:color w:val="7030A0"/>
          <w:lang w:val="en-IN"/>
        </w:rPr>
        <w:t xml:space="preserve"> </w:t>
      </w:r>
      <w:r w:rsidRPr="00B12431">
        <w:rPr>
          <w:color w:val="7030A0"/>
          <w:lang w:val="en-IN"/>
        </w:rPr>
        <w:t>WLTC</w:t>
      </w:r>
      <w:r w:rsidRPr="00B12431">
        <w:rPr>
          <w:color w:val="7030A0"/>
          <w:vertAlign w:val="subscript"/>
          <w:lang w:val="en-IN"/>
        </w:rPr>
        <w:t>2</w:t>
      </w:r>
      <w:r w:rsidRPr="00B12431">
        <w:rPr>
          <w:color w:val="7030A0"/>
          <w:lang w:val="en-IN"/>
        </w:rPr>
        <w:t xml:space="preserve"> of the</w:t>
      </w:r>
      <w:r>
        <w:rPr>
          <w:color w:val="7030A0"/>
          <w:lang w:val="en-IN"/>
        </w:rPr>
        <w:t xml:space="preserve"> PEV</w:t>
      </w:r>
      <w:r w:rsidRPr="00B12431">
        <w:rPr>
          <w:color w:val="7030A0"/>
          <w:lang w:val="en-IN"/>
        </w:rPr>
        <w:t xml:space="preserve"> Type 6 test procedure, </w:t>
      </w:r>
      <w:proofErr w:type="spellStart"/>
      <w:r w:rsidRPr="00B12431">
        <w:rPr>
          <w:color w:val="7030A0"/>
          <w:lang w:val="en-IN"/>
        </w:rPr>
        <w:t>Wh</w:t>
      </w:r>
      <w:proofErr w:type="spellEnd"/>
      <w:r w:rsidRPr="00B12431">
        <w:rPr>
          <w:color w:val="7030A0"/>
          <w:lang w:val="en-IN"/>
        </w:rPr>
        <w:t>;</w:t>
      </w:r>
    </w:p>
    <w:p w14:paraId="210D15BD" w14:textId="5B125B8C" w:rsidR="0011157B" w:rsidRPr="00B12431" w:rsidRDefault="0011157B" w:rsidP="0011157B">
      <w:pPr>
        <w:spacing w:after="120"/>
        <w:ind w:left="3402" w:right="1134" w:hanging="1134"/>
        <w:rPr>
          <w:color w:val="7030A0"/>
          <w:lang w:val="en-IN"/>
        </w:rPr>
      </w:pPr>
      <w:r w:rsidRPr="00B12431">
        <w:rPr>
          <w:color w:val="7030A0"/>
          <w:lang w:val="en-IN"/>
        </w:rPr>
        <w:fldChar w:fldCharType="begin"/>
      </w:r>
      <w:r w:rsidRPr="00B12431">
        <w:rPr>
          <w:color w:val="7030A0"/>
          <w:lang w:val="en-IN"/>
        </w:rPr>
        <w:instrText xml:space="preserve"> QUOTE </w:instrText>
      </w:r>
      <w:r w:rsidRPr="00B12431">
        <w:rPr>
          <w:noProof/>
          <w:color w:val="7030A0"/>
          <w:position w:val="-9"/>
          <w:lang w:val="en-IE" w:eastAsia="en-IE"/>
        </w:rPr>
        <w:drawing>
          <wp:inline distT="0" distB="0" distL="0" distR="0" wp14:anchorId="4CE95864" wp14:editId="41CC70DB">
            <wp:extent cx="752475" cy="180975"/>
            <wp:effectExtent l="0" t="0" r="9525" b="9525"/>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separate"/>
      </w:r>
      <w:r w:rsidRPr="00B12431">
        <w:rPr>
          <w:noProof/>
          <w:color w:val="7030A0"/>
          <w:position w:val="-9"/>
          <w:lang w:val="en-IE" w:eastAsia="en-IE"/>
        </w:rPr>
        <w:drawing>
          <wp:inline distT="0" distB="0" distL="0" distR="0" wp14:anchorId="2EF0C879" wp14:editId="2E5983D9">
            <wp:extent cx="752475" cy="180975"/>
            <wp:effectExtent l="0" t="0" r="9525" b="9525"/>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sidRPr="00B12431">
        <w:rPr>
          <w:color w:val="7030A0"/>
          <w:lang w:val="en-IN"/>
        </w:rPr>
        <w:fldChar w:fldCharType="end"/>
      </w:r>
      <w:r w:rsidRPr="00B12431">
        <w:rPr>
          <w:color w:val="7030A0"/>
          <w:lang w:val="en-IN"/>
        </w:rPr>
        <w:fldChar w:fldCharType="begin"/>
      </w:r>
      <w:r w:rsidRPr="00B12431">
        <w:rPr>
          <w:color w:val="7030A0"/>
          <w:lang w:val="en-IN"/>
        </w:rPr>
        <w:instrText xml:space="preserve"> QUOTE </w:instrText>
      </w:r>
      <w:r w:rsidRPr="00B12431">
        <w:rPr>
          <w:noProof/>
          <w:color w:val="7030A0"/>
          <w:position w:val="-9"/>
          <w:lang w:val="en-IE" w:eastAsia="en-IE"/>
        </w:rPr>
        <w:drawing>
          <wp:inline distT="0" distB="0" distL="0" distR="0" wp14:anchorId="6647A31F" wp14:editId="108FE474">
            <wp:extent cx="733425" cy="180975"/>
            <wp:effectExtent l="0" t="0" r="9525" b="9525"/>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tab/>
        <w:t>is the electric energy change of all REESSs during</w:t>
      </w:r>
      <w:r w:rsidRPr="00B12431" w:rsidDel="00860185">
        <w:rPr>
          <w:color w:val="7030A0"/>
          <w:lang w:val="en-IN"/>
        </w:rPr>
        <w:t xml:space="preserve"> </w:t>
      </w:r>
      <w:r w:rsidRPr="00B12431">
        <w:rPr>
          <w:color w:val="7030A0"/>
          <w:lang w:val="en-IN"/>
        </w:rPr>
        <w:t>WLTC</w:t>
      </w:r>
      <w:r w:rsidRPr="00B12431">
        <w:rPr>
          <w:color w:val="7030A0"/>
          <w:vertAlign w:val="subscript"/>
          <w:lang w:val="en-IN"/>
        </w:rPr>
        <w:t>3</w:t>
      </w:r>
      <w:r w:rsidRPr="00B12431">
        <w:rPr>
          <w:color w:val="7030A0"/>
          <w:lang w:val="en-IN"/>
        </w:rPr>
        <w:t xml:space="preserve"> of the</w:t>
      </w:r>
      <w:r>
        <w:rPr>
          <w:color w:val="7030A0"/>
          <w:lang w:val="en-IN"/>
        </w:rPr>
        <w:t xml:space="preserve"> PEV</w:t>
      </w:r>
      <w:r w:rsidRPr="00B12431">
        <w:rPr>
          <w:color w:val="7030A0"/>
          <w:lang w:val="en-IN"/>
        </w:rPr>
        <w:t xml:space="preserve"> Type 6 test procedure, </w:t>
      </w:r>
      <w:proofErr w:type="spellStart"/>
      <w:r w:rsidRPr="00B12431">
        <w:rPr>
          <w:color w:val="7030A0"/>
          <w:lang w:val="en-IN"/>
        </w:rPr>
        <w:t>Wh</w:t>
      </w:r>
      <w:proofErr w:type="spellEnd"/>
      <w:r w:rsidRPr="00B12431">
        <w:rPr>
          <w:color w:val="7030A0"/>
          <w:lang w:val="en-IN"/>
        </w:rPr>
        <w:t>;</w:t>
      </w:r>
    </w:p>
    <w:p w14:paraId="0E07A903" w14:textId="6EFB828C" w:rsidR="0011157B" w:rsidRPr="00B12431" w:rsidRDefault="0011157B" w:rsidP="0011157B">
      <w:pPr>
        <w:spacing w:after="120"/>
        <w:ind w:left="3402" w:right="1134" w:hanging="1134"/>
        <w:rPr>
          <w:color w:val="7030A0"/>
          <w:lang w:val="en-IN"/>
        </w:rPr>
      </w:pPr>
      <w:r w:rsidRPr="00B12431">
        <w:rPr>
          <w:color w:val="7030A0"/>
          <w:lang w:val="en-IN"/>
        </w:rPr>
        <w:fldChar w:fldCharType="begin"/>
      </w:r>
      <w:r w:rsidRPr="00B12431">
        <w:rPr>
          <w:color w:val="7030A0"/>
          <w:lang w:val="en-IN"/>
        </w:rPr>
        <w:instrText xml:space="preserve"> QUOTE </w:instrText>
      </w:r>
      <w:r w:rsidRPr="00B12431">
        <w:rPr>
          <w:noProof/>
          <w:color w:val="7030A0"/>
          <w:position w:val="-8"/>
          <w:lang w:val="en-IE" w:eastAsia="en-IE"/>
        </w:rPr>
        <w:drawing>
          <wp:inline distT="0" distB="0" distL="0" distR="0" wp14:anchorId="6549BBF1" wp14:editId="49B63AD3">
            <wp:extent cx="600075" cy="171450"/>
            <wp:effectExtent l="0" t="0" r="9525"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separate"/>
      </w:r>
      <w:r w:rsidRPr="00B12431">
        <w:rPr>
          <w:noProof/>
          <w:color w:val="7030A0"/>
          <w:position w:val="-8"/>
          <w:lang w:val="en-IE" w:eastAsia="en-IE"/>
        </w:rPr>
        <w:drawing>
          <wp:inline distT="0" distB="0" distL="0" distR="0" wp14:anchorId="58BC0B07" wp14:editId="57894080">
            <wp:extent cx="600075" cy="1714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sidRPr="00B12431">
        <w:rPr>
          <w:color w:val="7030A0"/>
          <w:lang w:val="en-IN"/>
        </w:rPr>
        <w:fldChar w:fldCharType="end"/>
      </w:r>
      <w:r w:rsidRPr="00B12431">
        <w:rPr>
          <w:color w:val="7030A0"/>
          <w:lang w:val="en-IN"/>
        </w:rPr>
        <w:fldChar w:fldCharType="begin"/>
      </w:r>
      <w:r w:rsidRPr="00B12431">
        <w:rPr>
          <w:color w:val="7030A0"/>
          <w:lang w:val="en-IN"/>
        </w:rPr>
        <w:instrText xml:space="preserve"> QUOTE </w:instrText>
      </w:r>
      <w:r w:rsidRPr="00B12431">
        <w:rPr>
          <w:noProof/>
          <w:color w:val="7030A0"/>
          <w:position w:val="-10"/>
          <w:lang w:val="en-IE" w:eastAsia="en-IE"/>
        </w:rPr>
        <w:drawing>
          <wp:inline distT="0" distB="0" distL="0" distR="0" wp14:anchorId="40FFFCC3" wp14:editId="293E513E">
            <wp:extent cx="676275" cy="1809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tab/>
        <w:t>is the electric energy change of all REESSs during</w:t>
      </w:r>
      <w:r w:rsidRPr="00B12431" w:rsidDel="00860185">
        <w:rPr>
          <w:color w:val="7030A0"/>
          <w:lang w:val="en-IN"/>
        </w:rPr>
        <w:t xml:space="preserve"> </w:t>
      </w:r>
      <w:r w:rsidRPr="00B12431">
        <w:rPr>
          <w:color w:val="7030A0"/>
          <w:lang w:val="en-IN"/>
        </w:rPr>
        <w:t xml:space="preserve">CSS of the </w:t>
      </w:r>
      <w:r>
        <w:rPr>
          <w:color w:val="7030A0"/>
          <w:lang w:val="en-IN"/>
        </w:rPr>
        <w:t>PEV</w:t>
      </w:r>
      <w:r w:rsidRPr="00B12431">
        <w:rPr>
          <w:color w:val="7030A0"/>
          <w:lang w:val="en-IN"/>
        </w:rPr>
        <w:t xml:space="preserve"> Type 6 test procedure, </w:t>
      </w:r>
      <w:proofErr w:type="spellStart"/>
      <w:r w:rsidRPr="00B12431">
        <w:rPr>
          <w:color w:val="7030A0"/>
          <w:lang w:val="en-IN"/>
        </w:rPr>
        <w:t>Wh</w:t>
      </w:r>
      <w:proofErr w:type="spellEnd"/>
      <w:r w:rsidRPr="00B12431">
        <w:rPr>
          <w:color w:val="7030A0"/>
          <w:lang w:val="en-IN"/>
        </w:rPr>
        <w:t>;</w:t>
      </w:r>
    </w:p>
    <w:p w14:paraId="56EB9827" w14:textId="77777777" w:rsidR="0011157B" w:rsidRPr="00B12431" w:rsidRDefault="0011157B" w:rsidP="0011157B">
      <w:pPr>
        <w:spacing w:after="120"/>
        <w:ind w:left="3402" w:right="1134" w:hanging="1134"/>
        <w:rPr>
          <w:color w:val="7030A0"/>
        </w:rPr>
      </w:pPr>
      <w:r w:rsidRPr="00B12431">
        <w:rPr>
          <w:color w:val="7030A0"/>
        </w:rPr>
        <w:t>and</w:t>
      </w:r>
    </w:p>
    <w:p w14:paraId="2738F59F" w14:textId="05AFC178" w:rsidR="0011157B" w:rsidRPr="0011157B" w:rsidRDefault="0011157B" w:rsidP="0011157B">
      <w:pPr>
        <w:spacing w:after="160"/>
        <w:ind w:left="1440"/>
        <w:jc w:val="center"/>
        <w:rPr>
          <w:rFonts w:ascii="Arial" w:hAnsi="Arial" w:cs="Arial"/>
          <w:sz w:val="22"/>
        </w:rPr>
      </w:pPr>
      <w:commentRangeStart w:id="1226"/>
      <w:commentRangeEnd w:id="1226"/>
      <w:r w:rsidRPr="00B12431">
        <w:rPr>
          <w:rStyle w:val="Marquedecommentaire"/>
          <w:color w:val="7030A0"/>
        </w:rPr>
        <w:commentReference w:id="1226"/>
      </w:r>
      <m:oMath>
        <m:r>
          <m:rPr>
            <m:sty m:val="p"/>
          </m:rPr>
          <w:rPr>
            <w:rFonts w:ascii="Cambria Math" w:eastAsiaTheme="minorHAnsi" w:hAnsi="Cambria Math" w:cs="Arial"/>
            <w:lang w:val="en-US" w:eastAsia="en-US"/>
          </w:rPr>
          <w:br/>
        </m:r>
      </m:oMath>
      <w:bookmarkStart w:id="1227" w:name="_Hlk33166461"/>
      <m:oMathPara>
        <m:oMath>
          <m:sSub>
            <m:sSubPr>
              <m:ctrlPr>
                <w:rPr>
                  <w:rFonts w:ascii="Cambria Math" w:eastAsia="Calibri" w:hAnsi="Cambria Math" w:cs="Arial"/>
                  <w:lang w:val="en-US" w:eastAsia="en-US"/>
                </w:rPr>
              </m:ctrlPr>
            </m:sSubPr>
            <m:e>
              <m:r>
                <m:rPr>
                  <m:sty m:val="p"/>
                </m:rPr>
                <w:rPr>
                  <w:rFonts w:ascii="Cambria Math" w:hAnsi="Cambria Math" w:cs="Arial"/>
                </w:rPr>
                <m:t>EC</m:t>
              </m:r>
            </m:e>
            <m:sub>
              <m:r>
                <m:rPr>
                  <m:sty m:val="p"/>
                </m:rPr>
                <w:rPr>
                  <w:rFonts w:ascii="Cambria Math" w:hAnsi="Cambria Math" w:cs="Arial"/>
                </w:rPr>
                <m:t>DC,WLTC</m:t>
              </m:r>
            </m:sub>
          </m:sSub>
          <m:r>
            <w:rPr>
              <w:rFonts w:ascii="Cambria Math" w:hAnsi="Cambria Math" w:cs="Arial"/>
            </w:rPr>
            <m:t xml:space="preserve">= </m:t>
          </m:r>
          <m:nary>
            <m:naryPr>
              <m:chr m:val="∑"/>
              <m:limLoc m:val="subSup"/>
              <m:ctrlPr>
                <w:rPr>
                  <w:rFonts w:ascii="Cambria Math" w:eastAsia="Calibri" w:hAnsi="Cambria Math" w:cs="Arial"/>
                  <w:i/>
                  <w:lang w:val="en-US" w:eastAsia="en-US"/>
                </w:rPr>
              </m:ctrlPr>
            </m:naryPr>
            <m:sub>
              <m:r>
                <m:rPr>
                  <m:sty m:val="p"/>
                </m:rPr>
                <w:rPr>
                  <w:rFonts w:ascii="Cambria Math" w:hAnsi="Cambria Math" w:cs="Arial"/>
                </w:rPr>
                <m:t>j=1</m:t>
              </m:r>
            </m:sub>
            <m:sup>
              <m:r>
                <w:rPr>
                  <w:rFonts w:ascii="Cambria Math" w:hAnsi="Cambria Math" w:cs="Arial"/>
                </w:rPr>
                <m:t>3</m:t>
              </m:r>
            </m:sup>
            <m:e>
              <m:sSub>
                <m:sSubPr>
                  <m:ctrlPr>
                    <w:rPr>
                      <w:rFonts w:ascii="Cambria Math" w:eastAsia="Calibri" w:hAnsi="Cambria Math" w:cs="Arial"/>
                      <w:i/>
                      <w:lang w:val="en-US" w:eastAsia="en-US"/>
                    </w:rPr>
                  </m:ctrlPr>
                </m:sSubPr>
                <m:e>
                  <m:r>
                    <m:rPr>
                      <m:sty m:val="p"/>
                    </m:rPr>
                    <w:rPr>
                      <w:rFonts w:ascii="Cambria Math" w:hAnsi="Cambria Math" w:cs="Arial"/>
                    </w:rPr>
                    <m:t>EC</m:t>
                  </m:r>
                </m:e>
                <m:sub>
                  <m:r>
                    <m:rPr>
                      <m:sty m:val="p"/>
                    </m:rPr>
                    <w:rPr>
                      <w:rFonts w:ascii="Cambria Math" w:hAnsi="Cambria Math" w:cs="Arial"/>
                    </w:rPr>
                    <m:t>DC,WLTC,  j</m:t>
                  </m:r>
                </m:sub>
              </m:sSub>
            </m:e>
          </m:nary>
          <m:r>
            <w:rPr>
              <w:rFonts w:ascii="Cambria Math" w:hAnsi="Cambria Math" w:cs="Arial"/>
            </w:rPr>
            <m:t xml:space="preserve"> </m:t>
          </m:r>
          <m:r>
            <m:rPr>
              <m:sty m:val="p"/>
            </m:rPr>
            <w:rPr>
              <w:rFonts w:ascii="Cambria Math" w:hAnsi="Cambria Math" w:cs="Arial"/>
            </w:rPr>
            <m:t>x</m:t>
          </m:r>
          <m:r>
            <w:rPr>
              <w:rFonts w:ascii="Cambria Math" w:hAnsi="Cambria Math" w:cs="Arial"/>
            </w:rPr>
            <m:t xml:space="preserve"> </m:t>
          </m:r>
          <m:sSub>
            <m:sSubPr>
              <m:ctrlPr>
                <w:rPr>
                  <w:rFonts w:ascii="Cambria Math" w:eastAsia="Calibri" w:hAnsi="Cambria Math" w:cs="Arial"/>
                  <w:lang w:val="en-US" w:eastAsia="en-US"/>
                </w:rPr>
              </m:ctrlPr>
            </m:sSubPr>
            <m:e>
              <m:r>
                <m:rPr>
                  <m:sty m:val="p"/>
                </m:rPr>
                <w:rPr>
                  <w:rFonts w:ascii="Cambria Math" w:hAnsi="Cambria Math" w:cs="Arial"/>
                </w:rPr>
                <m:t>K</m:t>
              </m:r>
            </m:e>
            <m:sub>
              <m:r>
                <m:rPr>
                  <m:sty m:val="p"/>
                </m:rPr>
                <w:rPr>
                  <w:rFonts w:ascii="Cambria Math" w:hAnsi="Cambria Math" w:cs="Arial"/>
                </w:rPr>
                <m:t>WLTC,  j</m:t>
              </m:r>
            </m:sub>
          </m:sSub>
          <w:bookmarkEnd w:id="1227"/>
          <m:r>
            <w:rPr>
              <w:rFonts w:ascii="Cambria Math" w:hAnsi="Cambria Math" w:cs="Arial"/>
            </w:rPr>
            <m:t xml:space="preserve"> </m:t>
          </m:r>
        </m:oMath>
      </m:oMathPara>
    </w:p>
    <w:p w14:paraId="4F33AC5A" w14:textId="77777777" w:rsidR="0011157B" w:rsidRPr="00B12431" w:rsidRDefault="0011157B" w:rsidP="0011157B">
      <w:pPr>
        <w:spacing w:after="120"/>
        <w:ind w:left="2268" w:right="1134"/>
        <w:rPr>
          <w:color w:val="7030A0"/>
          <w:lang w:val="en-IN"/>
        </w:rPr>
      </w:pPr>
      <w:r w:rsidRPr="00B12431">
        <w:rPr>
          <w:color w:val="7030A0"/>
          <w:lang w:val="en-IN"/>
        </w:rPr>
        <w:lastRenderedPageBreak/>
        <w:t>where:</w:t>
      </w:r>
    </w:p>
    <w:p w14:paraId="0C67DF80" w14:textId="5A867B67" w:rsidR="0011157B" w:rsidRPr="00B12431" w:rsidRDefault="0011157B" w:rsidP="0011157B">
      <w:pPr>
        <w:spacing w:after="120"/>
        <w:ind w:left="3402" w:right="1134" w:hanging="1134"/>
        <w:rPr>
          <w:color w:val="7030A0"/>
          <w:lang w:val="en-IN"/>
        </w:rPr>
      </w:pPr>
      <w:r w:rsidRPr="00B12431">
        <w:rPr>
          <w:color w:val="7030A0"/>
          <w:lang w:val="en-IN"/>
        </w:rPr>
        <w:fldChar w:fldCharType="begin"/>
      </w:r>
      <w:r w:rsidRPr="00B12431">
        <w:rPr>
          <w:color w:val="7030A0"/>
          <w:lang w:val="en-IN"/>
        </w:rPr>
        <w:instrText xml:space="preserve"> QUOTE </w:instrText>
      </w:r>
      <w:r w:rsidRPr="00B12431">
        <w:rPr>
          <w:noProof/>
          <w:color w:val="7030A0"/>
          <w:position w:val="-8"/>
          <w:lang w:val="en-IE" w:eastAsia="en-IE"/>
        </w:rPr>
        <w:drawing>
          <wp:inline distT="0" distB="0" distL="0" distR="0" wp14:anchorId="3F080EB5" wp14:editId="205791F1">
            <wp:extent cx="542925" cy="1714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925" cy="171450"/>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separate"/>
      </w:r>
      <w:r w:rsidRPr="00B12431">
        <w:rPr>
          <w:noProof/>
          <w:color w:val="7030A0"/>
          <w:position w:val="-8"/>
          <w:lang w:val="en-IE" w:eastAsia="en-IE"/>
        </w:rPr>
        <w:drawing>
          <wp:inline distT="0" distB="0" distL="0" distR="0" wp14:anchorId="332905C7" wp14:editId="761787BC">
            <wp:extent cx="542925" cy="171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925" cy="171450"/>
                    </a:xfrm>
                    <a:prstGeom prst="rect">
                      <a:avLst/>
                    </a:prstGeom>
                    <a:noFill/>
                    <a:ln>
                      <a:noFill/>
                    </a:ln>
                  </pic:spPr>
                </pic:pic>
              </a:graphicData>
            </a:graphic>
          </wp:inline>
        </w:drawing>
      </w:r>
      <w:r w:rsidRPr="00B12431">
        <w:rPr>
          <w:color w:val="7030A0"/>
          <w:lang w:val="en-IN"/>
        </w:rPr>
        <w:fldChar w:fldCharType="end"/>
      </w:r>
      <w:r w:rsidRPr="00B12431">
        <w:rPr>
          <w:color w:val="7030A0"/>
          <w:lang w:val="en-IN"/>
        </w:rPr>
        <w:fldChar w:fldCharType="begin"/>
      </w:r>
      <w:r w:rsidRPr="00B12431">
        <w:rPr>
          <w:color w:val="7030A0"/>
          <w:lang w:val="en-IN"/>
        </w:rPr>
        <w:instrText xml:space="preserve"> QUOTE </w:instrText>
      </w:r>
      <w:r w:rsidRPr="00B12431">
        <w:rPr>
          <w:noProof/>
          <w:color w:val="7030A0"/>
          <w:position w:val="-9"/>
          <w:lang w:val="en-IE" w:eastAsia="en-IE"/>
        </w:rPr>
        <w:drawing>
          <wp:inline distT="0" distB="0" distL="0" distR="0" wp14:anchorId="47CF7CD5" wp14:editId="62520D69">
            <wp:extent cx="590550" cy="1809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tab/>
        <w:t xml:space="preserve">is the electric energy consumption for the applicable WLTP test cycle of the </w:t>
      </w:r>
      <w:r>
        <w:rPr>
          <w:color w:val="7030A0"/>
          <w:lang w:val="en-IN"/>
        </w:rPr>
        <w:t>PEV</w:t>
      </w:r>
      <w:r w:rsidRPr="00B12431">
        <w:rPr>
          <w:color w:val="7030A0"/>
          <w:lang w:val="en-IN"/>
        </w:rPr>
        <w:t xml:space="preserve"> Type 6 test procedure according to paragraph 4.3 of this Annex </w:t>
      </w:r>
      <w:r>
        <w:rPr>
          <w:color w:val="7030A0"/>
          <w:lang w:val="en-IN"/>
        </w:rPr>
        <w:t>x</w:t>
      </w:r>
      <w:r w:rsidRPr="00B12431">
        <w:rPr>
          <w:color w:val="7030A0"/>
          <w:lang w:val="en-IN"/>
        </w:rPr>
        <w:t>, </w:t>
      </w:r>
      <w:proofErr w:type="spellStart"/>
      <w:r w:rsidRPr="00B12431">
        <w:rPr>
          <w:color w:val="7030A0"/>
          <w:lang w:val="en-IN"/>
        </w:rPr>
        <w:t>Wh</w:t>
      </w:r>
      <w:proofErr w:type="spellEnd"/>
      <w:r w:rsidRPr="00B12431">
        <w:rPr>
          <w:color w:val="7030A0"/>
          <w:lang w:val="en-IN"/>
        </w:rPr>
        <w:t>/km;</w:t>
      </w:r>
    </w:p>
    <w:p w14:paraId="07F5ED12" w14:textId="7F52F945" w:rsidR="0011157B" w:rsidRPr="00B12431" w:rsidRDefault="0011157B" w:rsidP="0011157B">
      <w:pPr>
        <w:spacing w:after="120"/>
        <w:ind w:left="3402" w:right="1134" w:hanging="1134"/>
        <w:rPr>
          <w:color w:val="7030A0"/>
          <w:lang w:val="en-IN"/>
        </w:rPr>
      </w:pPr>
      <w:r w:rsidRPr="00B12431">
        <w:rPr>
          <w:color w:val="7030A0"/>
          <w:lang w:val="en-IN"/>
        </w:rPr>
        <w:fldChar w:fldCharType="begin"/>
      </w:r>
      <w:r w:rsidRPr="00B12431">
        <w:rPr>
          <w:color w:val="7030A0"/>
          <w:lang w:val="en-IN"/>
        </w:rPr>
        <w:instrText xml:space="preserve"> QUOTE </w:instrText>
      </w:r>
      <w:r w:rsidRPr="00B12431">
        <w:rPr>
          <w:noProof/>
          <w:color w:val="7030A0"/>
          <w:position w:val="-9"/>
          <w:lang w:val="en-IE" w:eastAsia="en-IE"/>
        </w:rPr>
        <w:drawing>
          <wp:inline distT="0" distB="0" distL="0" distR="0" wp14:anchorId="7DF4D38A" wp14:editId="1A2A7130">
            <wp:extent cx="390525" cy="1809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separate"/>
      </w:r>
      <w:r w:rsidRPr="00B12431">
        <w:rPr>
          <w:noProof/>
          <w:color w:val="7030A0"/>
          <w:position w:val="-9"/>
          <w:lang w:val="en-IE" w:eastAsia="en-IE"/>
        </w:rPr>
        <w:drawing>
          <wp:inline distT="0" distB="0" distL="0" distR="0" wp14:anchorId="34643F02" wp14:editId="65B9ED9D">
            <wp:extent cx="390525" cy="1809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B12431">
        <w:rPr>
          <w:color w:val="7030A0"/>
          <w:lang w:val="en-IN"/>
        </w:rPr>
        <w:fldChar w:fldCharType="end"/>
      </w:r>
      <w:r w:rsidRPr="00B12431">
        <w:rPr>
          <w:color w:val="7030A0"/>
          <w:lang w:val="en-IN"/>
        </w:rPr>
        <w:fldChar w:fldCharType="begin"/>
      </w:r>
      <w:r w:rsidRPr="00B12431">
        <w:rPr>
          <w:color w:val="7030A0"/>
          <w:lang w:val="en-IN"/>
        </w:rPr>
        <w:instrText xml:space="preserve"> QUOTE </w:instrText>
      </w:r>
      <w:r w:rsidRPr="00B12431">
        <w:rPr>
          <w:noProof/>
          <w:color w:val="7030A0"/>
          <w:position w:val="-9"/>
          <w:lang w:val="en-IE" w:eastAsia="en-IE"/>
        </w:rPr>
        <w:drawing>
          <wp:inline distT="0" distB="0" distL="0" distR="0" wp14:anchorId="04D1FC88" wp14:editId="71BBE200">
            <wp:extent cx="390525" cy="1809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tab/>
      </w:r>
      <w:commentRangeStart w:id="1228"/>
      <w:r w:rsidRPr="00B12431">
        <w:rPr>
          <w:color w:val="7030A0"/>
          <w:lang w:val="en-IN"/>
        </w:rPr>
        <w:t xml:space="preserve">is the weighting </w:t>
      </w:r>
      <w:commentRangeEnd w:id="1228"/>
      <w:r>
        <w:rPr>
          <w:rStyle w:val="Marquedecommentaire"/>
        </w:rPr>
        <w:commentReference w:id="1228"/>
      </w:r>
      <w:r w:rsidRPr="00B12431">
        <w:rPr>
          <w:color w:val="7030A0"/>
          <w:lang w:val="en-IN"/>
        </w:rPr>
        <w:t xml:space="preserve">factor for the applicable WLTP test cycle of DS of the </w:t>
      </w:r>
      <w:r>
        <w:rPr>
          <w:color w:val="7030A0"/>
          <w:lang w:val="en-IN"/>
        </w:rPr>
        <w:t>PEV</w:t>
      </w:r>
      <w:r w:rsidRPr="00B12431">
        <w:rPr>
          <w:color w:val="7030A0"/>
          <w:lang w:val="en-IN"/>
        </w:rPr>
        <w:t xml:space="preserve"> Type 6 test procedure;</w:t>
      </w:r>
    </w:p>
    <w:p w14:paraId="00948E87" w14:textId="77777777" w:rsidR="0011157B" w:rsidRPr="00B12431" w:rsidRDefault="0011157B" w:rsidP="0011157B">
      <w:pPr>
        <w:spacing w:after="120"/>
        <w:ind w:left="3402" w:right="1134" w:hanging="1134"/>
        <w:rPr>
          <w:color w:val="7030A0"/>
        </w:rPr>
      </w:pPr>
      <w:r w:rsidRPr="00B12431">
        <w:rPr>
          <w:color w:val="7030A0"/>
        </w:rPr>
        <w:t>and:</w:t>
      </w:r>
    </w:p>
    <w:p w14:paraId="6F1DDA61" w14:textId="66271C0E" w:rsidR="0011157B" w:rsidRPr="00AA3FA2" w:rsidRDefault="00311BD7" w:rsidP="00AA3FA2">
      <w:pPr>
        <w:spacing w:after="120"/>
        <w:ind w:left="2552" w:right="1134" w:firstLine="850"/>
        <w:rPr>
          <w:color w:val="000000"/>
        </w:rPr>
      </w:pPr>
      <m:oMathPara>
        <m:oMath>
          <m:sSub>
            <m:sSubPr>
              <m:ctrlPr>
                <w:rPr>
                  <w:rFonts w:ascii="Cambria Math" w:hAnsi="Cambria Math"/>
                  <w:color w:val="000000"/>
                </w:rPr>
              </m:ctrlPr>
            </m:sSubPr>
            <m:e>
              <m:r>
                <m:rPr>
                  <m:sty m:val="p"/>
                </m:rPr>
                <w:rPr>
                  <w:rFonts w:ascii="Cambria Math" w:hAnsi="Cambria Math"/>
                  <w:color w:val="000000"/>
                </w:rPr>
                <m:t>K</m:t>
              </m:r>
            </m:e>
            <m:sub>
              <m:r>
                <m:rPr>
                  <m:sty m:val="p"/>
                </m:rPr>
                <w:rPr>
                  <w:rFonts w:ascii="Cambria Math" w:hAnsi="Cambria Math"/>
                  <w:color w:val="000000"/>
                </w:rPr>
                <m:t>WLTC,1</m:t>
              </m:r>
            </m:sub>
          </m:sSub>
          <m:r>
            <m:rPr>
              <m:sty m:val="p"/>
            </m:rPr>
            <w:rPr>
              <w:rFonts w:ascii="Cambria Math" w:hAnsi="Cambria Math"/>
              <w:color w:val="000000"/>
            </w:rPr>
            <m:t>=</m:t>
          </m:r>
          <m:f>
            <m:fPr>
              <m:ctrlPr>
                <w:rPr>
                  <w:rFonts w:ascii="Cambria Math" w:hAnsi="Cambria Math"/>
                  <w:color w:val="000000"/>
                </w:rPr>
              </m:ctrlPr>
            </m:fPr>
            <m:num>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REESS,WLTC,1</m:t>
                  </m:r>
                </m:sub>
              </m:sSub>
            </m:num>
            <m:den>
              <m:r>
                <m:rPr>
                  <m:sty m:val="p"/>
                </m:rPr>
                <w:rPr>
                  <w:rFonts w:ascii="Cambria Math" w:hAnsi="Cambria Math"/>
                  <w:color w:val="000000"/>
                </w:rPr>
                <m:t>UBE</m:t>
              </m:r>
            </m:den>
          </m:f>
          <m:r>
            <m:rPr>
              <m:sty m:val="p"/>
            </m:rPr>
            <w:rPr>
              <w:rFonts w:ascii="Cambria Math" w:hAnsi="Cambria Math"/>
              <w:color w:val="000000"/>
            </w:rPr>
            <m:t xml:space="preserve"> ; </m:t>
          </m:r>
          <m:sSub>
            <m:sSubPr>
              <m:ctrlPr>
                <w:rPr>
                  <w:rFonts w:ascii="Cambria Math" w:hAnsi="Cambria Math"/>
                  <w:color w:val="000000"/>
                </w:rPr>
              </m:ctrlPr>
            </m:sSubPr>
            <m:e>
              <m:r>
                <m:rPr>
                  <m:sty m:val="p"/>
                </m:rPr>
                <w:rPr>
                  <w:rFonts w:ascii="Cambria Math" w:hAnsi="Cambria Math"/>
                  <w:color w:val="000000"/>
                </w:rPr>
                <m:t>K</m:t>
              </m:r>
            </m:e>
            <m:sub>
              <m:r>
                <m:rPr>
                  <m:sty m:val="p"/>
                </m:rPr>
                <w:rPr>
                  <w:rFonts w:ascii="Cambria Math" w:hAnsi="Cambria Math"/>
                  <w:color w:val="000000"/>
                </w:rPr>
                <m:t>WLTC,2</m:t>
              </m:r>
            </m:sub>
          </m:sSub>
          <m:r>
            <m:rPr>
              <m:sty m:val="p"/>
            </m:rPr>
            <w:rPr>
              <w:rFonts w:ascii="Cambria Math" w:hAnsi="Cambria Math"/>
              <w:color w:val="000000"/>
            </w:rPr>
            <m:t>=</m:t>
          </m:r>
          <m:f>
            <m:fPr>
              <m:ctrlPr>
                <w:rPr>
                  <w:rFonts w:ascii="Cambria Math" w:hAnsi="Cambria Math"/>
                  <w:color w:val="000000"/>
                </w:rPr>
              </m:ctrlPr>
            </m:fPr>
            <m:num>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REESS,WLTC,2</m:t>
                  </m:r>
                </m:sub>
              </m:sSub>
            </m:num>
            <m:den>
              <m:r>
                <m:rPr>
                  <m:sty m:val="p"/>
                </m:rPr>
                <w:rPr>
                  <w:rFonts w:ascii="Cambria Math" w:hAnsi="Cambria Math"/>
                  <w:color w:val="000000"/>
                </w:rPr>
                <m:t>UBE</m:t>
              </m:r>
            </m:den>
          </m:f>
        </m:oMath>
      </m:oMathPara>
    </w:p>
    <w:p w14:paraId="674FBC1D" w14:textId="15BD894A" w:rsidR="0011157B" w:rsidRPr="00B12431" w:rsidRDefault="0011157B" w:rsidP="0011157B">
      <w:pPr>
        <w:spacing w:after="120"/>
        <w:ind w:left="2552" w:right="1134" w:firstLine="850"/>
        <w:rPr>
          <w:color w:val="7030A0"/>
        </w:rPr>
      </w:pPr>
      <w:r w:rsidRPr="00B12431">
        <w:rPr>
          <w:noProof/>
          <w:color w:val="7030A0"/>
          <w:lang w:val="en-IE" w:eastAsia="en-IE"/>
        </w:rPr>
        <w:drawing>
          <wp:inline distT="0" distB="0" distL="0" distR="0" wp14:anchorId="342123BF" wp14:editId="52294EB6">
            <wp:extent cx="1790700" cy="1714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90700" cy="171450"/>
                    </a:xfrm>
                    <a:prstGeom prst="rect">
                      <a:avLst/>
                    </a:prstGeom>
                    <a:noFill/>
                    <a:ln>
                      <a:noFill/>
                    </a:ln>
                  </pic:spPr>
                </pic:pic>
              </a:graphicData>
            </a:graphic>
          </wp:inline>
        </w:drawing>
      </w:r>
    </w:p>
    <w:p w14:paraId="78F08E8E" w14:textId="77777777" w:rsidR="0011157B" w:rsidRPr="00B12431" w:rsidRDefault="0011157B" w:rsidP="0011157B">
      <w:pPr>
        <w:spacing w:after="120"/>
        <w:ind w:left="2552" w:right="1134" w:firstLine="850"/>
        <w:rPr>
          <w:color w:val="7030A0"/>
        </w:rPr>
      </w:pPr>
    </w:p>
    <w:p w14:paraId="3F99DE9D" w14:textId="1B08B92E" w:rsidR="0011157B" w:rsidRDefault="0011157B" w:rsidP="0011157B">
      <w:pPr>
        <w:spacing w:after="120"/>
        <w:ind w:left="2268" w:right="1134"/>
        <w:rPr>
          <w:ins w:id="1229" w:author="TRIPATHY Samarendra" w:date="2020-03-10T12:28:00Z"/>
          <w:color w:val="7030A0"/>
          <w:lang w:val="en-IN"/>
        </w:rPr>
      </w:pPr>
      <w:r w:rsidRPr="00B12431">
        <w:rPr>
          <w:color w:val="7030A0"/>
          <w:lang w:val="en-IN"/>
        </w:rPr>
        <w:t>where:</w:t>
      </w:r>
    </w:p>
    <w:p w14:paraId="0DC2BE7F" w14:textId="77777777" w:rsidR="00A505D0" w:rsidRDefault="00A505D0" w:rsidP="00A505D0">
      <w:pPr>
        <w:spacing w:after="120"/>
        <w:ind w:left="3686" w:right="1134" w:hanging="1418"/>
        <w:rPr>
          <w:ins w:id="1230" w:author="TRIPATHY Samarendra" w:date="2020-03-10T12:28:00Z"/>
          <w:color w:val="7030A0"/>
          <w:lang w:val="en-IN"/>
        </w:rPr>
      </w:pPr>
      <m:oMath>
        <m:sSub>
          <m:sSubPr>
            <m:ctrlPr>
              <w:ins w:id="1231" w:author="TRIPATHY Samarendra" w:date="2020-03-10T12:28:00Z">
                <w:rPr>
                  <w:rFonts w:ascii="Cambria Math" w:hAnsi="Cambria Math"/>
                  <w:color w:val="000000"/>
                </w:rPr>
              </w:ins>
            </m:ctrlPr>
          </m:sSubPr>
          <m:e>
            <m:r>
              <w:ins w:id="1232" w:author="TRIPATHY Samarendra" w:date="2020-03-10T12:28:00Z">
                <m:rPr>
                  <m:sty m:val="p"/>
                </m:rPr>
                <w:rPr>
                  <w:rFonts w:ascii="Cambria Math" w:hAnsi="Cambria Math"/>
                  <w:color w:val="000000"/>
                </w:rPr>
                <m:t>K</m:t>
              </w:ins>
            </m:r>
          </m:e>
          <m:sub>
            <m:r>
              <w:ins w:id="1233" w:author="TRIPATHY Samarendra" w:date="2020-03-10T12:28:00Z">
                <m:rPr>
                  <m:sty m:val="p"/>
                </m:rPr>
                <w:rPr>
                  <w:rFonts w:ascii="Cambria Math" w:hAnsi="Cambria Math"/>
                  <w:color w:val="000000"/>
                </w:rPr>
                <m:t>WLTC,1</m:t>
              </w:ins>
            </m:r>
          </m:sub>
        </m:sSub>
      </m:oMath>
      <w:ins w:id="1234" w:author="TRIPATHY Samarendra" w:date="2020-03-10T12:28:00Z">
        <w:r w:rsidRPr="00B12431">
          <w:rPr>
            <w:color w:val="7030A0"/>
            <w:lang w:val="en-IN"/>
          </w:rPr>
          <w:fldChar w:fldCharType="begin"/>
        </w:r>
        <w:r w:rsidRPr="00B12431">
          <w:rPr>
            <w:color w:val="7030A0"/>
            <w:lang w:val="en-IN"/>
          </w:rPr>
          <w:instrText xml:space="preserve"> QUOTE </w:instrText>
        </w:r>
        <w:r w:rsidRPr="00B12431">
          <w:rPr>
            <w:noProof/>
            <w:color w:val="7030A0"/>
            <w:position w:val="-9"/>
          </w:rPr>
          <w:drawing>
            <wp:inline distT="0" distB="0" distL="0" distR="0" wp14:anchorId="565ECA63" wp14:editId="0D871B04">
              <wp:extent cx="390525" cy="180975"/>
              <wp:effectExtent l="0" t="0" r="9525" b="9525"/>
              <wp:docPr id="1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separate"/>
        </w:r>
        <w:r w:rsidRPr="00B12431">
          <w:rPr>
            <w:color w:val="7030A0"/>
            <w:lang w:val="en-IN"/>
          </w:rPr>
          <w:fldChar w:fldCharType="end"/>
        </w:r>
        <w:r w:rsidRPr="00B12431">
          <w:rPr>
            <w:color w:val="7030A0"/>
            <w:lang w:val="en-IN"/>
          </w:rPr>
          <w:tab/>
          <w:t xml:space="preserve">is the weighting factor for the applicable </w:t>
        </w:r>
        <w:r>
          <w:rPr>
            <w:color w:val="7030A0"/>
            <w:lang w:val="en-IN"/>
          </w:rPr>
          <w:t>1</w:t>
        </w:r>
        <w:r w:rsidRPr="006B13E2">
          <w:rPr>
            <w:color w:val="7030A0"/>
            <w:vertAlign w:val="superscript"/>
            <w:lang w:val="en-IN"/>
          </w:rPr>
          <w:t>st</w:t>
        </w:r>
        <w:r w:rsidRPr="00B12431">
          <w:rPr>
            <w:color w:val="7030A0"/>
            <w:lang w:val="en-IN"/>
          </w:rPr>
          <w:t xml:space="preserve"> WLTP </w:t>
        </w:r>
        <w:r>
          <w:rPr>
            <w:color w:val="7030A0"/>
            <w:lang w:val="en-IN"/>
          </w:rPr>
          <w:t>test</w:t>
        </w:r>
        <w:r w:rsidRPr="00B12431">
          <w:rPr>
            <w:color w:val="7030A0"/>
            <w:lang w:val="en-IN"/>
          </w:rPr>
          <w:t xml:space="preserve"> cycle of DS of the </w:t>
        </w:r>
        <w:r>
          <w:rPr>
            <w:color w:val="7030A0"/>
            <w:lang w:val="en-IN"/>
          </w:rPr>
          <w:t>PEV</w:t>
        </w:r>
        <w:r w:rsidRPr="00B12431">
          <w:rPr>
            <w:color w:val="7030A0"/>
            <w:lang w:val="en-IN"/>
          </w:rPr>
          <w:t xml:space="preserve"> Type 6 test procedure;</w:t>
        </w:r>
      </w:ins>
    </w:p>
    <w:p w14:paraId="0312D087" w14:textId="77777777" w:rsidR="00A505D0" w:rsidRPr="00B12431" w:rsidRDefault="00A505D0" w:rsidP="00A505D0">
      <w:pPr>
        <w:spacing w:after="120"/>
        <w:ind w:left="3686" w:right="1134" w:hanging="1418"/>
        <w:rPr>
          <w:ins w:id="1235" w:author="TRIPATHY Samarendra" w:date="2020-03-10T12:28:00Z"/>
          <w:color w:val="7030A0"/>
          <w:lang w:val="en-IN"/>
        </w:rPr>
      </w:pPr>
      <m:oMath>
        <m:sSub>
          <m:sSubPr>
            <m:ctrlPr>
              <w:ins w:id="1236" w:author="TRIPATHY Samarendra" w:date="2020-03-10T12:28:00Z">
                <w:rPr>
                  <w:rFonts w:ascii="Cambria Math" w:hAnsi="Cambria Math"/>
                  <w:color w:val="000000"/>
                </w:rPr>
              </w:ins>
            </m:ctrlPr>
          </m:sSubPr>
          <m:e>
            <m:r>
              <w:ins w:id="1237" w:author="TRIPATHY Samarendra" w:date="2020-03-10T12:28:00Z">
                <m:rPr>
                  <m:sty m:val="p"/>
                </m:rPr>
                <w:rPr>
                  <w:rFonts w:ascii="Cambria Math" w:hAnsi="Cambria Math"/>
                  <w:color w:val="000000"/>
                </w:rPr>
                <m:t>K</m:t>
              </w:ins>
            </m:r>
          </m:e>
          <m:sub>
            <m:r>
              <w:ins w:id="1238" w:author="TRIPATHY Samarendra" w:date="2020-03-10T12:28:00Z">
                <m:rPr>
                  <m:sty m:val="p"/>
                </m:rPr>
                <w:rPr>
                  <w:rFonts w:ascii="Cambria Math" w:hAnsi="Cambria Math"/>
                  <w:color w:val="000000"/>
                </w:rPr>
                <m:t>WLTC,2</m:t>
              </w:ins>
            </m:r>
          </m:sub>
        </m:sSub>
      </m:oMath>
      <w:ins w:id="1239" w:author="TRIPATHY Samarendra" w:date="2020-03-10T12:28:00Z">
        <w:r w:rsidRPr="00B12431">
          <w:rPr>
            <w:color w:val="7030A0"/>
            <w:lang w:val="en-IN"/>
          </w:rPr>
          <w:fldChar w:fldCharType="begin"/>
        </w:r>
        <w:r w:rsidRPr="00B12431">
          <w:rPr>
            <w:color w:val="7030A0"/>
            <w:lang w:val="en-IN"/>
          </w:rPr>
          <w:instrText xml:space="preserve"> QUOTE </w:instrText>
        </w:r>
        <w:r w:rsidRPr="00B12431">
          <w:rPr>
            <w:noProof/>
            <w:color w:val="7030A0"/>
            <w:position w:val="-9"/>
          </w:rPr>
          <w:drawing>
            <wp:inline distT="0" distB="0" distL="0" distR="0" wp14:anchorId="13241198" wp14:editId="69C39CFA">
              <wp:extent cx="390525" cy="180975"/>
              <wp:effectExtent l="0" t="0" r="9525" b="9525"/>
              <wp:docPr id="1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tab/>
          <w:t xml:space="preserve">is the weighting factor for the applicable </w:t>
        </w:r>
        <w:r>
          <w:rPr>
            <w:color w:val="7030A0"/>
            <w:lang w:val="en-IN"/>
          </w:rPr>
          <w:t>2</w:t>
        </w:r>
        <w:r w:rsidRPr="00AE555F">
          <w:rPr>
            <w:color w:val="7030A0"/>
            <w:vertAlign w:val="superscript"/>
            <w:lang w:val="en-IN"/>
          </w:rPr>
          <w:t>nd</w:t>
        </w:r>
        <w:r w:rsidRPr="00B12431">
          <w:rPr>
            <w:color w:val="7030A0"/>
            <w:lang w:val="en-IN"/>
          </w:rPr>
          <w:t xml:space="preserve"> WLTP</w:t>
        </w:r>
        <w:r>
          <w:rPr>
            <w:color w:val="7030A0"/>
            <w:lang w:val="en-IN"/>
          </w:rPr>
          <w:t xml:space="preserve"> test</w:t>
        </w:r>
        <w:r w:rsidRPr="00B12431">
          <w:rPr>
            <w:color w:val="7030A0"/>
            <w:lang w:val="en-IN"/>
          </w:rPr>
          <w:t xml:space="preserve"> cycle of DS of the </w:t>
        </w:r>
        <w:r>
          <w:rPr>
            <w:color w:val="7030A0"/>
            <w:lang w:val="en-IN"/>
          </w:rPr>
          <w:t>PEV</w:t>
        </w:r>
        <w:r w:rsidRPr="00B12431">
          <w:rPr>
            <w:color w:val="7030A0"/>
            <w:lang w:val="en-IN"/>
          </w:rPr>
          <w:t xml:space="preserve"> Type 6 test procedure;</w:t>
        </w:r>
      </w:ins>
    </w:p>
    <w:p w14:paraId="03D67BFA" w14:textId="77777777" w:rsidR="00A505D0" w:rsidRPr="00B12431" w:rsidRDefault="00A505D0" w:rsidP="00A505D0">
      <w:pPr>
        <w:spacing w:after="120"/>
        <w:ind w:left="3686" w:right="1134" w:hanging="1418"/>
        <w:rPr>
          <w:ins w:id="1240" w:author="TRIPATHY Samarendra" w:date="2020-03-10T12:28:00Z"/>
          <w:color w:val="7030A0"/>
          <w:lang w:val="en-IN"/>
        </w:rPr>
      </w:pPr>
      <m:oMath>
        <m:sSub>
          <m:sSubPr>
            <m:ctrlPr>
              <w:ins w:id="1241" w:author="TRIPATHY Samarendra" w:date="2020-03-10T12:28:00Z">
                <w:rPr>
                  <w:rFonts w:ascii="Cambria Math" w:hAnsi="Cambria Math"/>
                  <w:color w:val="000000"/>
                </w:rPr>
              </w:ins>
            </m:ctrlPr>
          </m:sSubPr>
          <m:e>
            <m:r>
              <w:ins w:id="1242" w:author="TRIPATHY Samarendra" w:date="2020-03-10T12:28:00Z">
                <m:rPr>
                  <m:sty m:val="p"/>
                </m:rPr>
                <w:rPr>
                  <w:rFonts w:ascii="Cambria Math" w:hAnsi="Cambria Math"/>
                  <w:color w:val="000000"/>
                </w:rPr>
                <m:t>K</m:t>
              </w:ins>
            </m:r>
          </m:e>
          <m:sub>
            <m:r>
              <w:ins w:id="1243" w:author="TRIPATHY Samarendra" w:date="2020-03-10T12:28:00Z">
                <m:rPr>
                  <m:sty m:val="p"/>
                </m:rPr>
                <w:rPr>
                  <w:rFonts w:ascii="Cambria Math" w:hAnsi="Cambria Math"/>
                  <w:color w:val="000000"/>
                </w:rPr>
                <m:t>WLTC,3</m:t>
              </w:ins>
            </m:r>
          </m:sub>
        </m:sSub>
      </m:oMath>
      <w:ins w:id="1244" w:author="TRIPATHY Samarendra" w:date="2020-03-10T12:28:00Z">
        <w:r w:rsidRPr="00B12431">
          <w:rPr>
            <w:color w:val="7030A0"/>
            <w:lang w:val="en-IN"/>
          </w:rPr>
          <w:fldChar w:fldCharType="begin"/>
        </w:r>
        <w:r w:rsidRPr="00B12431">
          <w:rPr>
            <w:color w:val="7030A0"/>
            <w:lang w:val="en-IN"/>
          </w:rPr>
          <w:instrText xml:space="preserve"> QUOTE </w:instrText>
        </w:r>
        <w:r w:rsidRPr="00B12431">
          <w:rPr>
            <w:noProof/>
            <w:color w:val="7030A0"/>
            <w:position w:val="-9"/>
          </w:rPr>
          <w:drawing>
            <wp:inline distT="0" distB="0" distL="0" distR="0" wp14:anchorId="106A1BD5" wp14:editId="51BA7B44">
              <wp:extent cx="390525" cy="180975"/>
              <wp:effectExtent l="0" t="0" r="9525" b="9525"/>
              <wp:docPr id="1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end"/>
        </w:r>
        <w:r w:rsidRPr="00B12431">
          <w:rPr>
            <w:color w:val="7030A0"/>
            <w:lang w:val="en-IN"/>
          </w:rPr>
          <w:tab/>
          <w:t xml:space="preserve">is the weighting factor for the applicable </w:t>
        </w:r>
        <w:r>
          <w:rPr>
            <w:color w:val="7030A0"/>
            <w:lang w:val="en-IN"/>
          </w:rPr>
          <w:t>3</w:t>
        </w:r>
        <w:r w:rsidRPr="005A6325">
          <w:rPr>
            <w:color w:val="7030A0"/>
            <w:vertAlign w:val="superscript"/>
            <w:lang w:val="en-IN"/>
          </w:rPr>
          <w:t>rd</w:t>
        </w:r>
        <w:r w:rsidRPr="00B12431">
          <w:rPr>
            <w:color w:val="7030A0"/>
            <w:lang w:val="en-IN"/>
          </w:rPr>
          <w:t xml:space="preserve"> WLTP</w:t>
        </w:r>
        <w:r>
          <w:rPr>
            <w:color w:val="7030A0"/>
            <w:lang w:val="en-IN"/>
          </w:rPr>
          <w:t xml:space="preserve"> test</w:t>
        </w:r>
        <w:r w:rsidRPr="00B12431">
          <w:rPr>
            <w:color w:val="7030A0"/>
            <w:lang w:val="en-IN"/>
          </w:rPr>
          <w:t xml:space="preserve"> cycle of DS of the </w:t>
        </w:r>
        <w:r>
          <w:rPr>
            <w:color w:val="7030A0"/>
            <w:lang w:val="en-IN"/>
          </w:rPr>
          <w:t>PEV</w:t>
        </w:r>
        <w:r w:rsidRPr="00B12431">
          <w:rPr>
            <w:color w:val="7030A0"/>
            <w:lang w:val="en-IN"/>
          </w:rPr>
          <w:t xml:space="preserve"> Type 6 test procedure;</w:t>
        </w:r>
      </w:ins>
    </w:p>
    <w:p w14:paraId="38B4DE59" w14:textId="77777777" w:rsidR="00A505D0" w:rsidRPr="00B12431" w:rsidRDefault="00A505D0" w:rsidP="0011157B">
      <w:pPr>
        <w:spacing w:after="120"/>
        <w:ind w:left="2268" w:right="1134"/>
        <w:rPr>
          <w:color w:val="7030A0"/>
          <w:lang w:val="en-IN"/>
        </w:rPr>
      </w:pPr>
    </w:p>
    <w:p w14:paraId="0CFDFEC9" w14:textId="0739E3C8" w:rsidR="0011157B" w:rsidRPr="00B12431" w:rsidDel="00AC37E5" w:rsidRDefault="0011157B" w:rsidP="0011157B">
      <w:pPr>
        <w:spacing w:after="120"/>
        <w:ind w:left="3686" w:right="1134" w:hanging="1418"/>
        <w:rPr>
          <w:del w:id="1245" w:author="TRIPATHY Samarendra" w:date="2020-03-10T12:28:00Z"/>
          <w:color w:val="7030A0"/>
          <w:lang w:val="en-IN"/>
        </w:rPr>
      </w:pPr>
      <w:del w:id="1246" w:author="TRIPATHY Samarendra" w:date="2020-03-10T12:28:00Z">
        <w:r w:rsidRPr="00B12431" w:rsidDel="00AC37E5">
          <w:rPr>
            <w:color w:val="7030A0"/>
            <w:lang w:val="en-IN"/>
          </w:rPr>
          <w:fldChar w:fldCharType="begin"/>
        </w:r>
        <w:r w:rsidRPr="00B12431" w:rsidDel="00AC37E5">
          <w:rPr>
            <w:color w:val="7030A0"/>
            <w:lang w:val="en-IN"/>
          </w:rPr>
          <w:delInstrText xml:space="preserve"> QUOTE </w:delInstrText>
        </w:r>
        <w:r w:rsidRPr="00B12431" w:rsidDel="00AC37E5">
          <w:rPr>
            <w:noProof/>
            <w:color w:val="7030A0"/>
            <w:position w:val="-9"/>
            <w:lang w:val="en-IE" w:eastAsia="en-IE"/>
          </w:rPr>
          <w:drawing>
            <wp:inline distT="0" distB="0" distL="0" distR="0" wp14:anchorId="76653026" wp14:editId="214D7933">
              <wp:extent cx="390525" cy="1809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B12431" w:rsidDel="00AC37E5">
          <w:rPr>
            <w:color w:val="7030A0"/>
            <w:lang w:val="en-IN"/>
          </w:rPr>
          <w:delInstrText xml:space="preserve"> </w:delInstrText>
        </w:r>
        <w:r w:rsidRPr="00B12431" w:rsidDel="00AC37E5">
          <w:rPr>
            <w:color w:val="7030A0"/>
            <w:lang w:val="en-IN"/>
          </w:rPr>
          <w:fldChar w:fldCharType="separate"/>
        </w:r>
        <w:r w:rsidRPr="00B12431" w:rsidDel="00AC37E5">
          <w:rPr>
            <w:noProof/>
            <w:color w:val="7030A0"/>
            <w:position w:val="-9"/>
            <w:lang w:val="en-IE" w:eastAsia="en-IE"/>
          </w:rPr>
          <w:drawing>
            <wp:inline distT="0" distB="0" distL="0" distR="0" wp14:anchorId="22F512E0" wp14:editId="4AE66E4A">
              <wp:extent cx="390525" cy="1809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B12431" w:rsidDel="00AC37E5">
          <w:rPr>
            <w:color w:val="7030A0"/>
            <w:lang w:val="en-IN"/>
          </w:rPr>
          <w:fldChar w:fldCharType="end"/>
        </w:r>
        <w:r w:rsidRPr="00B12431" w:rsidDel="00AC37E5">
          <w:rPr>
            <w:color w:val="7030A0"/>
            <w:lang w:val="en-IN"/>
          </w:rPr>
          <w:tab/>
          <w:delText xml:space="preserve">is the weighting factor for the applicable WLTP test cycle of DS of the </w:delText>
        </w:r>
        <w:r w:rsidDel="00AC37E5">
          <w:rPr>
            <w:color w:val="7030A0"/>
            <w:lang w:val="en-IN"/>
          </w:rPr>
          <w:delText>PEV</w:delText>
        </w:r>
        <w:r w:rsidRPr="00B12431" w:rsidDel="00AC37E5">
          <w:rPr>
            <w:color w:val="7030A0"/>
            <w:lang w:val="en-IN"/>
          </w:rPr>
          <w:delText xml:space="preserve"> Type 6 test procedure;</w:delText>
        </w:r>
      </w:del>
    </w:p>
    <w:p w14:paraId="07241F05" w14:textId="4E828488" w:rsidR="0011157B" w:rsidRPr="00B12431" w:rsidRDefault="0011157B" w:rsidP="0011157B">
      <w:pPr>
        <w:spacing w:after="120"/>
        <w:ind w:left="3686" w:right="1134" w:hanging="1418"/>
        <w:rPr>
          <w:color w:val="7030A0"/>
          <w:lang w:val="en-IN"/>
        </w:rPr>
      </w:pPr>
      <w:r w:rsidRPr="00B12431">
        <w:rPr>
          <w:color w:val="7030A0"/>
          <w:lang w:val="en-IN"/>
        </w:rPr>
        <w:fldChar w:fldCharType="begin"/>
      </w:r>
      <w:r w:rsidRPr="00B12431">
        <w:rPr>
          <w:color w:val="7030A0"/>
          <w:lang w:val="en-IN"/>
        </w:rPr>
        <w:instrText xml:space="preserve"> QUOTE </w:instrText>
      </w:r>
      <w:r w:rsidRPr="00B12431">
        <w:rPr>
          <w:noProof/>
          <w:color w:val="7030A0"/>
          <w:position w:val="-8"/>
          <w:lang w:val="en-IE" w:eastAsia="en-IE"/>
        </w:rPr>
        <w:drawing>
          <wp:inline distT="0" distB="0" distL="0" distR="0" wp14:anchorId="2EE1D299" wp14:editId="1D292523">
            <wp:extent cx="771525" cy="1714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separate"/>
      </w:r>
      <w:r w:rsidRPr="00B12431">
        <w:rPr>
          <w:noProof/>
          <w:color w:val="7030A0"/>
          <w:position w:val="-8"/>
          <w:lang w:val="en-IE" w:eastAsia="en-IE"/>
        </w:rPr>
        <w:drawing>
          <wp:inline distT="0" distB="0" distL="0" distR="0" wp14:anchorId="28590C67" wp14:editId="162A38B6">
            <wp:extent cx="771525" cy="1714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rsidRPr="00B12431">
        <w:rPr>
          <w:color w:val="7030A0"/>
          <w:lang w:val="en-IN"/>
        </w:rPr>
        <w:fldChar w:fldCharType="end"/>
      </w:r>
      <w:r w:rsidRPr="00B12431">
        <w:rPr>
          <w:color w:val="7030A0"/>
          <w:lang w:val="en-IN"/>
        </w:rPr>
        <w:tab/>
        <w:t>is the electric energy change of all REESSs during the applicable 1</w:t>
      </w:r>
      <w:r w:rsidRPr="00B12431">
        <w:rPr>
          <w:color w:val="7030A0"/>
          <w:vertAlign w:val="superscript"/>
          <w:lang w:val="en-IN"/>
        </w:rPr>
        <w:t>st</w:t>
      </w:r>
      <w:r w:rsidRPr="00B12431">
        <w:rPr>
          <w:color w:val="7030A0"/>
          <w:lang w:val="en-IN"/>
        </w:rPr>
        <w:t xml:space="preserve"> WLTP test cycle of the </w:t>
      </w:r>
      <w:r>
        <w:rPr>
          <w:color w:val="7030A0"/>
          <w:lang w:val="en-IN"/>
        </w:rPr>
        <w:t>PEV</w:t>
      </w:r>
      <w:r w:rsidRPr="00B12431">
        <w:rPr>
          <w:color w:val="7030A0"/>
          <w:lang w:val="en-IN"/>
        </w:rPr>
        <w:t xml:space="preserve"> Type 6 test procedure, Wh.</w:t>
      </w:r>
    </w:p>
    <w:p w14:paraId="0FC6A68F" w14:textId="042F21F6" w:rsidR="0011157B" w:rsidRPr="00B12431" w:rsidRDefault="0011157B" w:rsidP="0011157B">
      <w:pPr>
        <w:spacing w:after="120"/>
        <w:ind w:left="3686" w:right="1134" w:hanging="1418"/>
        <w:rPr>
          <w:color w:val="7030A0"/>
          <w:lang w:val="en-IN"/>
        </w:rPr>
      </w:pPr>
      <w:r w:rsidRPr="00B12431">
        <w:rPr>
          <w:color w:val="7030A0"/>
          <w:lang w:val="en-IN"/>
        </w:rPr>
        <w:fldChar w:fldCharType="begin"/>
      </w:r>
      <w:r w:rsidRPr="00B12431">
        <w:rPr>
          <w:color w:val="7030A0"/>
          <w:lang w:val="en-IN"/>
        </w:rPr>
        <w:instrText xml:space="preserve"> QUOTE </w:instrText>
      </w:r>
      <w:r w:rsidRPr="00B12431">
        <w:rPr>
          <w:noProof/>
          <w:color w:val="7030A0"/>
          <w:position w:val="-8"/>
          <w:lang w:val="en-IE" w:eastAsia="en-IE"/>
        </w:rPr>
        <w:drawing>
          <wp:inline distT="0" distB="0" distL="0" distR="0" wp14:anchorId="7B3D9691" wp14:editId="4CBCDB1F">
            <wp:extent cx="771525" cy="1714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rsidRPr="00B12431">
        <w:rPr>
          <w:color w:val="7030A0"/>
          <w:lang w:val="en-IN"/>
        </w:rPr>
        <w:instrText xml:space="preserve"> </w:instrText>
      </w:r>
      <w:r w:rsidRPr="00B12431">
        <w:rPr>
          <w:color w:val="7030A0"/>
          <w:lang w:val="en-IN"/>
        </w:rPr>
        <w:fldChar w:fldCharType="separate"/>
      </w:r>
      <w:r w:rsidRPr="00B12431">
        <w:rPr>
          <w:noProof/>
          <w:color w:val="7030A0"/>
          <w:position w:val="-8"/>
          <w:lang w:val="en-IE" w:eastAsia="en-IE"/>
        </w:rPr>
        <w:drawing>
          <wp:inline distT="0" distB="0" distL="0" distR="0" wp14:anchorId="04C64000" wp14:editId="45EE3CA2">
            <wp:extent cx="771525" cy="1714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rsidRPr="00B12431">
        <w:rPr>
          <w:color w:val="7030A0"/>
          <w:lang w:val="en-IN"/>
        </w:rPr>
        <w:fldChar w:fldCharType="end"/>
      </w:r>
      <w:r w:rsidRPr="00B12431">
        <w:rPr>
          <w:color w:val="7030A0"/>
          <w:lang w:val="en-IN"/>
        </w:rPr>
        <w:tab/>
        <w:t>is the electric energy change of all REESSs during the applicable 2</w:t>
      </w:r>
      <w:r w:rsidRPr="00B12431">
        <w:rPr>
          <w:color w:val="7030A0"/>
          <w:vertAlign w:val="superscript"/>
          <w:lang w:val="en-IN"/>
        </w:rPr>
        <w:t>nd</w:t>
      </w:r>
      <w:r w:rsidRPr="00B12431">
        <w:rPr>
          <w:color w:val="7030A0"/>
          <w:lang w:val="en-IN"/>
        </w:rPr>
        <w:t xml:space="preserve"> WLTP test cycle of the </w:t>
      </w:r>
      <w:r>
        <w:rPr>
          <w:color w:val="7030A0"/>
          <w:lang w:val="en-IN"/>
        </w:rPr>
        <w:t>PEV</w:t>
      </w:r>
      <w:r w:rsidRPr="00B12431">
        <w:rPr>
          <w:color w:val="7030A0"/>
          <w:lang w:val="en-IN"/>
        </w:rPr>
        <w:t xml:space="preserve"> Type 6 test procedure, Wh.</w:t>
      </w:r>
    </w:p>
    <w:p w14:paraId="52F08813" w14:textId="01CA50FF" w:rsidR="0011157B" w:rsidRPr="00733358" w:rsidRDefault="0011157B" w:rsidP="0011157B">
      <w:pPr>
        <w:spacing w:after="120"/>
        <w:ind w:left="3686" w:right="1134" w:hanging="1418"/>
        <w:rPr>
          <w:strike/>
          <w:color w:val="7030A0"/>
          <w:lang w:val="en-IN"/>
        </w:rPr>
      </w:pPr>
      <w:r w:rsidRPr="00733358">
        <w:rPr>
          <w:strike/>
          <w:color w:val="7030A0"/>
          <w:lang w:val="en-IN"/>
        </w:rPr>
        <w:t xml:space="preserve"> [</w:t>
      </w:r>
      <w:del w:id="1247" w:author="TRIPATHY Samarendra" w:date="2020-03-10T12:14:00Z">
        <w:r w:rsidRPr="00733358" w:rsidDel="00565F1C">
          <w:rPr>
            <w:strike/>
            <w:color w:val="7030A0"/>
            <w:lang w:val="en-IN"/>
          </w:rPr>
          <w:delText>Electric consumption for alternate short Type 6 is calculated per 4.3.4.2 in this Annex.]</w:delText>
        </w:r>
      </w:del>
    </w:p>
    <w:p w14:paraId="21B92755" w14:textId="77777777" w:rsidR="00497D09" w:rsidRPr="00AC2F65" w:rsidRDefault="00497D09" w:rsidP="00497D09">
      <w:pPr>
        <w:keepNext/>
        <w:spacing w:after="120"/>
        <w:ind w:left="2268" w:right="1134" w:hanging="1134"/>
        <w:rPr>
          <w:color w:val="A6A6A6" w:themeColor="background1" w:themeShade="A6"/>
        </w:rPr>
      </w:pPr>
      <w:r w:rsidRPr="00AC2F65">
        <w:rPr>
          <w:color w:val="A6A6A6" w:themeColor="background1" w:themeShade="A6"/>
        </w:rPr>
        <w:t>4.4.2.1.2.</w:t>
      </w:r>
      <w:r w:rsidRPr="00AC2F65">
        <w:rPr>
          <w:color w:val="A6A6A6" w:themeColor="background1" w:themeShade="A6"/>
        </w:rPr>
        <w:tab/>
        <w:t>Pure Electric Range city (</w:t>
      </w:r>
      <w:proofErr w:type="spellStart"/>
      <w:r w:rsidRPr="00AC2F65">
        <w:rPr>
          <w:color w:val="A6A6A6" w:themeColor="background1" w:themeShade="A6"/>
        </w:rPr>
        <w:t>PER</w:t>
      </w:r>
      <w:r w:rsidRPr="00AC2F65">
        <w:rPr>
          <w:color w:val="A6A6A6" w:themeColor="background1" w:themeShade="A6"/>
          <w:vertAlign w:val="subscript"/>
        </w:rPr>
        <w:t>city</w:t>
      </w:r>
      <w:proofErr w:type="spellEnd"/>
      <w:r w:rsidRPr="00AC2F65">
        <w:rPr>
          <w:color w:val="A6A6A6" w:themeColor="background1" w:themeShade="A6"/>
        </w:rPr>
        <w:t>) (if applicable)</w:t>
      </w:r>
    </w:p>
    <w:p w14:paraId="5B603DB3" w14:textId="77777777" w:rsidR="00531EAF" w:rsidRPr="00885889" w:rsidRDefault="00531EAF" w:rsidP="00531EAF">
      <w:pPr>
        <w:spacing w:after="120"/>
        <w:ind w:left="2268" w:right="1134"/>
        <w:rPr>
          <w:color w:val="7030A0"/>
        </w:rPr>
      </w:pPr>
      <w:r w:rsidRPr="00885889">
        <w:rPr>
          <w:color w:val="7030A0"/>
        </w:rPr>
        <w:t xml:space="preserve">The pure electric range for the applicable WLTP city test cycle </w:t>
      </w:r>
      <w:proofErr w:type="spellStart"/>
      <w:r w:rsidRPr="00885889">
        <w:rPr>
          <w:color w:val="7030A0"/>
        </w:rPr>
        <w:t>PER</w:t>
      </w:r>
      <w:r w:rsidRPr="00885889">
        <w:rPr>
          <w:color w:val="7030A0"/>
          <w:vertAlign w:val="subscript"/>
        </w:rPr>
        <w:t>city</w:t>
      </w:r>
      <w:proofErr w:type="spellEnd"/>
      <w:r w:rsidRPr="00885889">
        <w:rPr>
          <w:color w:val="7030A0"/>
        </w:rPr>
        <w:t xml:space="preserve"> for PEVs shall be calculated from the PEV Type 6 test procedure as described in paragraph 4.4.2.3.1 of this annex using the following equations:</w:t>
      </w:r>
    </w:p>
    <w:p w14:paraId="009B52CB" w14:textId="66492723" w:rsidR="00497D09" w:rsidRPr="00AC2F65" w:rsidRDefault="00311BD7" w:rsidP="00497D09">
      <w:pPr>
        <w:spacing w:after="120"/>
        <w:ind w:left="4111" w:right="1134" w:hanging="1276"/>
        <w:rPr>
          <w:color w:val="A6A6A6" w:themeColor="background1" w:themeShade="A6"/>
        </w:rPr>
      </w:pPr>
      <m:oMathPara>
        <m:oMathParaPr>
          <m:jc m:val="left"/>
        </m:oMathPara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PER</m:t>
              </m:r>
            </m:e>
            <m:sub>
              <m:r>
                <m:rPr>
                  <m:sty m:val="p"/>
                </m:rPr>
                <w:rPr>
                  <w:rFonts w:ascii="Cambria Math" w:hAnsi="Cambria Math"/>
                  <w:color w:val="A6A6A6" w:themeColor="background1" w:themeShade="A6"/>
                </w:rPr>
                <m:t>city</m:t>
              </m:r>
            </m:sub>
          </m:sSub>
          <m:r>
            <m:rPr>
              <m:sty m:val="p"/>
            </m:rPr>
            <w:rPr>
              <w:rFonts w:ascii="Cambria Math" w:hAnsi="Cambria Math"/>
              <w:color w:val="A6A6A6" w:themeColor="background1" w:themeShade="A6"/>
            </w:rPr>
            <m:t>=</m:t>
          </m:r>
          <m:f>
            <m:fPr>
              <m:ctrlPr>
                <w:rPr>
                  <w:rFonts w:ascii="Cambria Math" w:hAnsi="Cambria Math"/>
                  <w:color w:val="A6A6A6" w:themeColor="background1" w:themeShade="A6"/>
                </w:rPr>
              </m:ctrlPr>
            </m:fPr>
            <m:num>
              <m:r>
                <m:rPr>
                  <m:sty m:val="p"/>
                </m:rPr>
                <w:rPr>
                  <w:rFonts w:ascii="Cambria Math" w:hAnsi="Cambria Math"/>
                  <w:color w:val="A6A6A6" w:themeColor="background1" w:themeShade="A6"/>
                </w:rPr>
                <m:t>UBE</m:t>
              </m:r>
            </m:num>
            <m:den>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DC,city</m:t>
                  </m:r>
                </m:sub>
              </m:sSub>
            </m:den>
          </m:f>
        </m:oMath>
      </m:oMathPara>
    </w:p>
    <w:p w14:paraId="61C3E600" w14:textId="77777777" w:rsidR="00497D09" w:rsidRPr="00AC2F65" w:rsidRDefault="00497D09" w:rsidP="00497D09">
      <w:pPr>
        <w:spacing w:after="80"/>
        <w:ind w:left="2268" w:right="1134"/>
        <w:rPr>
          <w:color w:val="A6A6A6" w:themeColor="background1" w:themeShade="A6"/>
        </w:rPr>
      </w:pPr>
      <w:r w:rsidRPr="00AC2F65">
        <w:rPr>
          <w:color w:val="A6A6A6" w:themeColor="background1" w:themeShade="A6"/>
        </w:rPr>
        <w:t>where:</w:t>
      </w:r>
    </w:p>
    <w:p w14:paraId="335B66F1" w14:textId="77777777" w:rsidR="00497D09" w:rsidRPr="00AC2F65" w:rsidRDefault="00497D09" w:rsidP="00497D09">
      <w:pPr>
        <w:spacing w:after="80"/>
        <w:ind w:left="3402" w:right="1134" w:hanging="1134"/>
        <w:rPr>
          <w:color w:val="A6A6A6" w:themeColor="background1" w:themeShade="A6"/>
        </w:rPr>
      </w:pPr>
      <w:proofErr w:type="spellStart"/>
      <w:r w:rsidRPr="00AC2F65">
        <w:rPr>
          <w:color w:val="A6A6A6" w:themeColor="background1" w:themeShade="A6"/>
        </w:rPr>
        <w:t>PERcity</w:t>
      </w:r>
      <w:proofErr w:type="spellEnd"/>
      <w:r w:rsidRPr="00AC2F65">
        <w:rPr>
          <w:color w:val="A6A6A6" w:themeColor="background1" w:themeShade="A6"/>
        </w:rPr>
        <w:tab/>
        <w:t>is the pure electric range for the applicable WLTP city test cycle for PEVs, km;</w:t>
      </w:r>
    </w:p>
    <w:p w14:paraId="548901CB" w14:textId="29266FA2" w:rsidR="00497D09" w:rsidRPr="00AC2F65" w:rsidRDefault="00055984" w:rsidP="00497D09">
      <w:pPr>
        <w:spacing w:after="80"/>
        <w:ind w:left="3402" w:right="1134" w:hanging="1134"/>
        <w:rPr>
          <w:color w:val="A6A6A6" w:themeColor="background1" w:themeShade="A6"/>
        </w:rPr>
      </w:pPr>
      <m:oMath>
        <m:r>
          <m:rPr>
            <m:sty m:val="p"/>
          </m:rPr>
          <w:rPr>
            <w:rFonts w:ascii="Cambria Math" w:hAnsi="Cambria Math"/>
            <w:color w:val="A6A6A6" w:themeColor="background1" w:themeShade="A6"/>
          </w:rPr>
          <m:t>UBE</m:t>
        </m:r>
      </m:oMath>
      <w:r w:rsidR="00497D09" w:rsidRPr="00AC2F65">
        <w:rPr>
          <w:color w:val="A6A6A6" w:themeColor="background1" w:themeShade="A6"/>
        </w:rPr>
        <w:tab/>
      </w:r>
      <w:r w:rsidR="00531EAF" w:rsidRPr="00874A04">
        <w:rPr>
          <w:color w:val="A6A6A6"/>
        </w:rPr>
        <w:t>is the usable REESS energy according to paragraph </w:t>
      </w:r>
      <w:r w:rsidR="00531EAF" w:rsidRPr="0045150C">
        <w:rPr>
          <w:color w:val="7030A0"/>
        </w:rPr>
        <w:t>4.4.2.3.1.</w:t>
      </w:r>
      <w:r w:rsidR="00531EAF" w:rsidRPr="00874A04">
        <w:rPr>
          <w:color w:val="A6A6A6"/>
        </w:rPr>
        <w:t xml:space="preserve"> of this annex, </w:t>
      </w:r>
      <w:proofErr w:type="spellStart"/>
      <w:r w:rsidR="00531EAF" w:rsidRPr="00874A04">
        <w:rPr>
          <w:color w:val="A6A6A6"/>
        </w:rPr>
        <w:t>Wh</w:t>
      </w:r>
      <w:proofErr w:type="spellEnd"/>
      <w:r w:rsidR="00531EAF" w:rsidRPr="00874A04">
        <w:rPr>
          <w:color w:val="A6A6A6"/>
        </w:rPr>
        <w:t>;</w:t>
      </w:r>
    </w:p>
    <w:p w14:paraId="2716A536" w14:textId="5F9D0BC5" w:rsidR="00497D09" w:rsidRPr="00AC2F65" w:rsidRDefault="00311BD7" w:rsidP="00497D09">
      <w:pPr>
        <w:spacing w:after="80"/>
        <w:ind w:left="3402" w:right="1134"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DC,city</m:t>
            </m:r>
          </m:sub>
        </m:sSub>
      </m:oMath>
      <w:r w:rsidR="00497D09" w:rsidRPr="00AC2F65">
        <w:rPr>
          <w:color w:val="A6A6A6" w:themeColor="background1" w:themeShade="A6"/>
        </w:rPr>
        <w:tab/>
      </w:r>
      <w:r w:rsidR="00531EAF" w:rsidRPr="00874A04">
        <w:rPr>
          <w:color w:val="A6A6A6"/>
        </w:rPr>
        <w:t xml:space="preserve">is the weighted electric energy consumption for the applicable WLTP city test cycle of </w:t>
      </w:r>
      <w:r w:rsidR="00531EAF" w:rsidRPr="006463FE">
        <w:rPr>
          <w:color w:val="7030A0"/>
        </w:rPr>
        <w:t xml:space="preserve">DS </w:t>
      </w:r>
      <w:r w:rsidR="00531EAF" w:rsidRPr="00874A04">
        <w:rPr>
          <w:color w:val="A6A6A6"/>
        </w:rPr>
        <w:t xml:space="preserve">of the </w:t>
      </w:r>
      <w:r w:rsidR="00531EAF">
        <w:rPr>
          <w:color w:val="7030A0"/>
        </w:rPr>
        <w:t>PEV</w:t>
      </w:r>
      <w:r w:rsidR="00531EAF" w:rsidRPr="00874A04">
        <w:rPr>
          <w:color w:val="A6A6A6"/>
        </w:rPr>
        <w:t xml:space="preserve"> </w:t>
      </w:r>
      <w:r w:rsidR="00531EAF" w:rsidRPr="00874A04">
        <w:rPr>
          <w:color w:val="7030A0"/>
        </w:rPr>
        <w:t>Type 6</w:t>
      </w:r>
      <w:r w:rsidR="00531EAF" w:rsidRPr="00874A04">
        <w:rPr>
          <w:color w:val="A6A6A6"/>
        </w:rPr>
        <w:t xml:space="preserve"> test procedure, </w:t>
      </w:r>
      <w:proofErr w:type="spellStart"/>
      <w:r w:rsidR="00531EAF" w:rsidRPr="00874A04">
        <w:rPr>
          <w:color w:val="A6A6A6"/>
        </w:rPr>
        <w:t>Wh</w:t>
      </w:r>
      <w:proofErr w:type="spellEnd"/>
      <w:r w:rsidR="00531EAF" w:rsidRPr="00874A04">
        <w:rPr>
          <w:color w:val="A6A6A6"/>
        </w:rPr>
        <w:t>/km;</w:t>
      </w:r>
    </w:p>
    <w:p w14:paraId="2ACCC1A4" w14:textId="77777777" w:rsidR="00497D09" w:rsidRPr="00AC2F65" w:rsidRDefault="00497D09" w:rsidP="00497D09">
      <w:pPr>
        <w:spacing w:after="80"/>
        <w:ind w:left="3402" w:right="1134" w:hanging="1134"/>
        <w:rPr>
          <w:color w:val="A6A6A6" w:themeColor="background1" w:themeShade="A6"/>
        </w:rPr>
      </w:pPr>
      <w:r w:rsidRPr="00AC2F65">
        <w:rPr>
          <w:color w:val="A6A6A6" w:themeColor="background1" w:themeShade="A6"/>
        </w:rPr>
        <w:t>and</w:t>
      </w:r>
    </w:p>
    <w:p w14:paraId="50DD104D" w14:textId="77777777" w:rsidR="009E28A5" w:rsidRDefault="00311BD7" w:rsidP="00497D09">
      <w:pPr>
        <w:spacing w:after="80"/>
        <w:ind w:left="2268" w:right="1134"/>
      </w:pPr>
      <m:oMathPara>
        <m:oMath>
          <m:sSub>
            <m:sSubPr>
              <m:ctrlPr>
                <w:rPr>
                  <w:rFonts w:ascii="Cambria Math" w:eastAsia="Calibri" w:hAnsi="Cambria Math" w:cs="Arial"/>
                  <w:lang w:val="en-US" w:eastAsia="en-US"/>
                </w:rPr>
              </m:ctrlPr>
            </m:sSubPr>
            <m:e>
              <m:r>
                <m:rPr>
                  <m:sty m:val="p"/>
                </m:rPr>
                <w:rPr>
                  <w:rFonts w:ascii="Cambria Math" w:hAnsi="Cambria Math" w:cs="Arial"/>
                </w:rPr>
                <m:t>EC</m:t>
              </m:r>
            </m:e>
            <m:sub>
              <m:r>
                <m:rPr>
                  <m:sty m:val="p"/>
                </m:rPr>
                <w:rPr>
                  <w:rFonts w:ascii="Cambria Math" w:hAnsi="Cambria Math" w:cs="Arial"/>
                </w:rPr>
                <m:t>DC,city</m:t>
              </m:r>
            </m:sub>
          </m:sSub>
          <m:r>
            <w:rPr>
              <w:rFonts w:ascii="Cambria Math" w:hAnsi="Cambria Math" w:cs="Arial"/>
            </w:rPr>
            <m:t xml:space="preserve">= </m:t>
          </m:r>
          <m:nary>
            <m:naryPr>
              <m:chr m:val="∑"/>
              <m:limLoc m:val="subSup"/>
              <m:ctrlPr>
                <w:rPr>
                  <w:rFonts w:ascii="Cambria Math" w:eastAsia="Calibri" w:hAnsi="Cambria Math" w:cs="Arial"/>
                  <w:i/>
                  <w:lang w:val="en-US" w:eastAsia="en-US"/>
                </w:rPr>
              </m:ctrlPr>
            </m:naryPr>
            <m:sub>
              <m:r>
                <m:rPr>
                  <m:sty m:val="p"/>
                </m:rPr>
                <w:rPr>
                  <w:rFonts w:ascii="Cambria Math" w:hAnsi="Cambria Math" w:cs="Arial"/>
                </w:rPr>
                <m:t>j=1</m:t>
              </m:r>
            </m:sub>
            <m:sup>
              <m:r>
                <w:rPr>
                  <w:rFonts w:ascii="Cambria Math" w:hAnsi="Cambria Math" w:cs="Arial"/>
                </w:rPr>
                <m:t>3</m:t>
              </m:r>
            </m:sup>
            <m:e>
              <m:sSub>
                <m:sSubPr>
                  <m:ctrlPr>
                    <w:rPr>
                      <w:rFonts w:ascii="Cambria Math" w:eastAsia="Calibri" w:hAnsi="Cambria Math" w:cs="Arial"/>
                      <w:i/>
                      <w:lang w:val="en-US" w:eastAsia="en-US"/>
                    </w:rPr>
                  </m:ctrlPr>
                </m:sSubPr>
                <m:e>
                  <m:r>
                    <m:rPr>
                      <m:sty m:val="p"/>
                    </m:rPr>
                    <w:rPr>
                      <w:rFonts w:ascii="Cambria Math" w:hAnsi="Cambria Math" w:cs="Arial"/>
                    </w:rPr>
                    <m:t>EC</m:t>
                  </m:r>
                </m:e>
                <m:sub>
                  <m:r>
                    <m:rPr>
                      <m:sty m:val="p"/>
                    </m:rPr>
                    <w:rPr>
                      <w:rFonts w:ascii="Cambria Math" w:hAnsi="Cambria Math" w:cs="Arial"/>
                    </w:rPr>
                    <m:t>DC,city,  j</m:t>
                  </m:r>
                </m:sub>
              </m:sSub>
            </m:e>
          </m:nary>
          <m:r>
            <w:rPr>
              <w:rFonts w:ascii="Cambria Math" w:hAnsi="Cambria Math" w:cs="Arial"/>
            </w:rPr>
            <m:t xml:space="preserve"> </m:t>
          </m:r>
          <m:r>
            <m:rPr>
              <m:sty m:val="p"/>
            </m:rPr>
            <w:rPr>
              <w:rFonts w:ascii="Cambria Math" w:hAnsi="Cambria Math" w:cs="Arial"/>
            </w:rPr>
            <m:t>x</m:t>
          </m:r>
          <m:r>
            <w:rPr>
              <w:rFonts w:ascii="Cambria Math" w:hAnsi="Cambria Math" w:cs="Arial"/>
            </w:rPr>
            <m:t xml:space="preserve"> </m:t>
          </m:r>
          <m:sSub>
            <m:sSubPr>
              <m:ctrlPr>
                <w:rPr>
                  <w:rFonts w:ascii="Cambria Math" w:eastAsia="Calibri" w:hAnsi="Cambria Math" w:cs="Arial"/>
                  <w:lang w:val="en-US" w:eastAsia="en-US"/>
                </w:rPr>
              </m:ctrlPr>
            </m:sSubPr>
            <m:e>
              <m:r>
                <m:rPr>
                  <m:sty m:val="p"/>
                </m:rPr>
                <w:rPr>
                  <w:rFonts w:ascii="Cambria Math" w:hAnsi="Cambria Math" w:cs="Arial"/>
                </w:rPr>
                <m:t>K</m:t>
              </m:r>
            </m:e>
            <m:sub>
              <m:r>
                <m:rPr>
                  <m:sty m:val="p"/>
                </m:rPr>
                <w:rPr>
                  <w:rFonts w:ascii="Cambria Math" w:hAnsi="Cambria Math" w:cs="Arial"/>
                </w:rPr>
                <m:t>city,  j</m:t>
              </m:r>
            </m:sub>
          </m:sSub>
          <m:r>
            <w:rPr>
              <w:rFonts w:ascii="Cambria Math" w:hAnsi="Cambria Math" w:cs="Arial"/>
            </w:rPr>
            <m:t xml:space="preserve"> </m:t>
          </m:r>
        </m:oMath>
      </m:oMathPara>
    </w:p>
    <w:p w14:paraId="45B48FA0" w14:textId="6CBAAF1E" w:rsidR="00497D09" w:rsidRPr="00AC2F65" w:rsidRDefault="00497D09" w:rsidP="00497D09">
      <w:pPr>
        <w:spacing w:after="80"/>
        <w:ind w:left="2268" w:right="1134"/>
        <w:rPr>
          <w:color w:val="A6A6A6" w:themeColor="background1" w:themeShade="A6"/>
        </w:rPr>
      </w:pPr>
      <w:r w:rsidRPr="00AC2F65">
        <w:rPr>
          <w:color w:val="A6A6A6" w:themeColor="background1" w:themeShade="A6"/>
        </w:rPr>
        <w:t>where:</w:t>
      </w:r>
    </w:p>
    <w:p w14:paraId="3AF6D713" w14:textId="380760B1" w:rsidR="00497D09" w:rsidRPr="00AC2F65" w:rsidRDefault="00311BD7" w:rsidP="00497D09">
      <w:pPr>
        <w:spacing w:after="80"/>
        <w:ind w:left="3402" w:right="1134"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DC,city,j</m:t>
            </m:r>
          </m:sub>
        </m:sSub>
      </m:oMath>
      <w:r w:rsidR="00497D09" w:rsidRPr="00AC2F65">
        <w:rPr>
          <w:color w:val="A6A6A6" w:themeColor="background1" w:themeShade="A6"/>
        </w:rPr>
        <w:tab/>
      </w:r>
      <w:r w:rsidR="009E28A5" w:rsidRPr="00874A04">
        <w:rPr>
          <w:color w:val="A6A6A6"/>
        </w:rPr>
        <w:t xml:space="preserve">is the electric energy consumption for the applicable WLTP city test cycle where the first applicable WLTP city test cycle of </w:t>
      </w:r>
      <w:r w:rsidR="009E28A5" w:rsidRPr="00087159">
        <w:rPr>
          <w:color w:val="7030A0"/>
        </w:rPr>
        <w:t>DS</w:t>
      </w:r>
      <w:r w:rsidR="009E28A5" w:rsidRPr="00874A04">
        <w:rPr>
          <w:color w:val="A6A6A6"/>
          <w:vertAlign w:val="subscript"/>
        </w:rPr>
        <w:t xml:space="preserve"> </w:t>
      </w:r>
      <w:r w:rsidR="009E28A5" w:rsidRPr="00874A04">
        <w:rPr>
          <w:color w:val="A6A6A6"/>
        </w:rPr>
        <w:lastRenderedPageBreak/>
        <w:t>is indicated as</w:t>
      </w:r>
      <w:r w:rsidR="009E28A5" w:rsidRPr="00874A04">
        <w:rPr>
          <w:color w:val="A6A6A6"/>
          <w:vertAlign w:val="subscript"/>
        </w:rPr>
        <w:t xml:space="preserve"> </w:t>
      </w:r>
      <w:r w:rsidR="009E28A5" w:rsidRPr="00874A04">
        <w:rPr>
          <w:color w:val="A6A6A6"/>
        </w:rPr>
        <w:t xml:space="preserve">j = 1, the second applicable WLTP city test cycle of </w:t>
      </w:r>
      <w:r w:rsidR="009E28A5" w:rsidRPr="00087159">
        <w:rPr>
          <w:color w:val="7030A0"/>
        </w:rPr>
        <w:t>DS</w:t>
      </w:r>
      <w:r w:rsidR="009E28A5" w:rsidRPr="00874A04">
        <w:rPr>
          <w:color w:val="A6A6A6"/>
        </w:rPr>
        <w:t xml:space="preserve"> is indicated as j = 2, </w:t>
      </w:r>
      <w:r w:rsidR="009E28A5" w:rsidRPr="00087159">
        <w:rPr>
          <w:strike/>
          <w:color w:val="7030A0"/>
        </w:rPr>
        <w:t>the first applicable WLTP city test cycle of DS</w:t>
      </w:r>
      <w:r w:rsidR="009E28A5" w:rsidRPr="00087159">
        <w:rPr>
          <w:strike/>
          <w:color w:val="7030A0"/>
          <w:vertAlign w:val="subscript"/>
        </w:rPr>
        <w:t>2</w:t>
      </w:r>
      <w:r w:rsidR="009E28A5" w:rsidRPr="00087159">
        <w:rPr>
          <w:strike/>
          <w:color w:val="7030A0"/>
        </w:rPr>
        <w:t xml:space="preserve"> is indicated as j = 3 and the second applicable WLTP city test cycle of DS</w:t>
      </w:r>
      <w:r w:rsidR="009E28A5" w:rsidRPr="00087159">
        <w:rPr>
          <w:strike/>
          <w:color w:val="7030A0"/>
          <w:vertAlign w:val="subscript"/>
        </w:rPr>
        <w:t xml:space="preserve">2 </w:t>
      </w:r>
      <w:r w:rsidR="009E28A5" w:rsidRPr="00087159">
        <w:rPr>
          <w:strike/>
          <w:color w:val="7030A0"/>
        </w:rPr>
        <w:t>is indicated as j = 4</w:t>
      </w:r>
      <w:r w:rsidR="009E28A5" w:rsidRPr="00874A04">
        <w:rPr>
          <w:color w:val="A6A6A6"/>
        </w:rPr>
        <w:t xml:space="preserve"> </w:t>
      </w:r>
      <w:r w:rsidR="009E28A5" w:rsidRPr="00087159">
        <w:rPr>
          <w:color w:val="7030A0"/>
        </w:rPr>
        <w:t>the third applicable WLTP city test cycle of DS is indicated as j = 3</w:t>
      </w:r>
      <w:r w:rsidR="009E28A5">
        <w:rPr>
          <w:color w:val="A6A6A6"/>
        </w:rPr>
        <w:t xml:space="preserve"> </w:t>
      </w:r>
      <w:r w:rsidR="009E28A5" w:rsidRPr="00874A04">
        <w:rPr>
          <w:color w:val="A6A6A6"/>
        </w:rPr>
        <w:t>of the</w:t>
      </w:r>
      <w:r w:rsidR="009E28A5">
        <w:rPr>
          <w:color w:val="A6A6A6"/>
        </w:rPr>
        <w:t xml:space="preserve"> </w:t>
      </w:r>
      <w:r w:rsidR="009E28A5">
        <w:rPr>
          <w:color w:val="7030A0"/>
        </w:rPr>
        <w:t>PEV</w:t>
      </w:r>
      <w:r w:rsidR="009E28A5" w:rsidRPr="00874A04">
        <w:rPr>
          <w:color w:val="A6A6A6"/>
        </w:rPr>
        <w:t xml:space="preserve"> </w:t>
      </w:r>
      <w:r w:rsidR="009E28A5" w:rsidRPr="00874A04">
        <w:rPr>
          <w:color w:val="7030A0"/>
        </w:rPr>
        <w:t>Type 6</w:t>
      </w:r>
      <w:r w:rsidR="009E28A5" w:rsidRPr="00874A04">
        <w:rPr>
          <w:color w:val="A6A6A6"/>
        </w:rPr>
        <w:t xml:space="preserve"> test procedure according to paragraph 4.3. of this annex, </w:t>
      </w:r>
      <w:proofErr w:type="spellStart"/>
      <w:r w:rsidR="009E28A5" w:rsidRPr="00874A04">
        <w:rPr>
          <w:color w:val="A6A6A6"/>
        </w:rPr>
        <w:t>Wh</w:t>
      </w:r>
      <w:proofErr w:type="spellEnd"/>
      <w:r w:rsidR="009E28A5" w:rsidRPr="00874A04">
        <w:rPr>
          <w:color w:val="A6A6A6"/>
        </w:rPr>
        <w:t>/km;</w:t>
      </w:r>
    </w:p>
    <w:p w14:paraId="2AA5C799" w14:textId="3D7D0099" w:rsidR="00497D09" w:rsidRPr="009E28A5" w:rsidRDefault="00311BD7" w:rsidP="009E28A5">
      <w:pPr>
        <w:spacing w:after="80"/>
        <w:ind w:left="3402" w:right="1134" w:hanging="1134"/>
        <w:rPr>
          <w:color w:val="A6A6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K</m:t>
            </m:r>
          </m:e>
          <m:sub>
            <m:r>
              <m:rPr>
                <m:sty m:val="p"/>
              </m:rPr>
              <w:rPr>
                <w:rFonts w:ascii="Cambria Math" w:hAnsi="Cambria Math"/>
                <w:color w:val="A6A6A6" w:themeColor="background1" w:themeShade="A6"/>
              </w:rPr>
              <m:t>city,j</m:t>
            </m:r>
          </m:sub>
        </m:sSub>
      </m:oMath>
      <w:r w:rsidR="00497D09" w:rsidRPr="00AC2F65">
        <w:rPr>
          <w:color w:val="A6A6A6" w:themeColor="background1" w:themeShade="A6"/>
        </w:rPr>
        <w:tab/>
      </w:r>
      <m:oMath>
        <m:sSub>
          <m:sSubPr>
            <m:ctrlPr>
              <w:rPr>
                <w:rFonts w:ascii="Cambria Math" w:hAnsi="Cambria Math"/>
                <w:color w:val="A6A6A6"/>
              </w:rPr>
            </m:ctrlPr>
          </m:sSubPr>
          <m:e>
            <m:r>
              <m:rPr>
                <m:sty m:val="p"/>
              </m:rPr>
              <w:rPr>
                <w:rFonts w:ascii="Cambria Math" w:hAnsi="Cambria Math"/>
                <w:color w:val="A6A6A6"/>
              </w:rPr>
              <m:t>K</m:t>
            </m:r>
          </m:e>
          <m:sub>
            <m:r>
              <m:rPr>
                <m:sty m:val="p"/>
              </m:rPr>
              <w:rPr>
                <w:rFonts w:ascii="Cambria Math" w:hAnsi="Cambria Math"/>
                <w:color w:val="A6A6A6"/>
              </w:rPr>
              <m:t>city,j</m:t>
            </m:r>
          </m:sub>
        </m:sSub>
      </m:oMath>
      <w:r w:rsidR="009E28A5" w:rsidRPr="00874A04">
        <w:rPr>
          <w:color w:val="A6A6A6"/>
        </w:rPr>
        <w:tab/>
        <w:t xml:space="preserve">is the weighting factor for the applicable WLTP city test cycle where the first applicable WLTP city test cycle of </w:t>
      </w:r>
      <w:r w:rsidR="009E28A5" w:rsidRPr="00087159">
        <w:rPr>
          <w:color w:val="7030A0"/>
        </w:rPr>
        <w:t>DS</w:t>
      </w:r>
      <w:r w:rsidR="009E28A5" w:rsidRPr="00874A04">
        <w:rPr>
          <w:color w:val="A6A6A6"/>
          <w:vertAlign w:val="subscript"/>
        </w:rPr>
        <w:t xml:space="preserve"> </w:t>
      </w:r>
      <w:r w:rsidR="009E28A5" w:rsidRPr="00874A04">
        <w:rPr>
          <w:color w:val="A6A6A6"/>
        </w:rPr>
        <w:t xml:space="preserve">is indicated as j = 1, the second applicable WLTP city test cycle of </w:t>
      </w:r>
      <w:r w:rsidR="009E28A5" w:rsidRPr="00087159">
        <w:rPr>
          <w:color w:val="7030A0"/>
        </w:rPr>
        <w:t>DS</w:t>
      </w:r>
      <w:r w:rsidR="009E28A5" w:rsidRPr="00874A04">
        <w:rPr>
          <w:color w:val="A6A6A6"/>
        </w:rPr>
        <w:t xml:space="preserve"> is indicated as j = 2, </w:t>
      </w:r>
      <w:r w:rsidR="009E28A5" w:rsidRPr="00087159">
        <w:rPr>
          <w:strike/>
          <w:color w:val="7030A0"/>
        </w:rPr>
        <w:t>the first applicable WLTP city test cycle of DS</w:t>
      </w:r>
      <w:r w:rsidR="009E28A5" w:rsidRPr="00087159">
        <w:rPr>
          <w:strike/>
          <w:color w:val="7030A0"/>
          <w:vertAlign w:val="subscript"/>
        </w:rPr>
        <w:t>2</w:t>
      </w:r>
      <w:r w:rsidR="009E28A5" w:rsidRPr="00087159">
        <w:rPr>
          <w:strike/>
          <w:color w:val="7030A0"/>
        </w:rPr>
        <w:t xml:space="preserve"> is indicated as j = 3 and the second applicable WLTP city test cycle of DS</w:t>
      </w:r>
      <w:r w:rsidR="009E28A5" w:rsidRPr="00087159">
        <w:rPr>
          <w:strike/>
          <w:color w:val="7030A0"/>
          <w:vertAlign w:val="subscript"/>
        </w:rPr>
        <w:t xml:space="preserve">2 </w:t>
      </w:r>
      <w:r w:rsidR="009E28A5" w:rsidRPr="00087159">
        <w:rPr>
          <w:strike/>
          <w:color w:val="7030A0"/>
        </w:rPr>
        <w:t>is indicated as</w:t>
      </w:r>
      <w:r w:rsidR="009E28A5" w:rsidRPr="00087159">
        <w:rPr>
          <w:strike/>
          <w:color w:val="7030A0"/>
          <w:vertAlign w:val="subscript"/>
        </w:rPr>
        <w:t xml:space="preserve"> </w:t>
      </w:r>
      <w:r w:rsidR="009E28A5" w:rsidRPr="00087159">
        <w:rPr>
          <w:strike/>
          <w:color w:val="7030A0"/>
        </w:rPr>
        <w:t>j = 4</w:t>
      </w:r>
      <w:r w:rsidR="009E28A5" w:rsidRPr="00874A04">
        <w:rPr>
          <w:color w:val="A6A6A6"/>
        </w:rPr>
        <w:t>,</w:t>
      </w:r>
      <w:r w:rsidR="009E28A5" w:rsidRPr="00087159">
        <w:rPr>
          <w:color w:val="A6A6A6"/>
        </w:rPr>
        <w:t xml:space="preserve"> </w:t>
      </w:r>
      <w:r w:rsidR="009E28A5" w:rsidRPr="00087159">
        <w:rPr>
          <w:color w:val="7030A0"/>
        </w:rPr>
        <w:t>the third applicable WLTP city test cycle of DS is indicated as j = 3</w:t>
      </w:r>
    </w:p>
    <w:p w14:paraId="34E70E4D" w14:textId="77777777" w:rsidR="00497D09" w:rsidRPr="00AC2F65" w:rsidRDefault="00497D09" w:rsidP="00497D09">
      <w:pPr>
        <w:spacing w:after="80"/>
        <w:ind w:left="3402" w:right="1134" w:hanging="1134"/>
        <w:rPr>
          <w:color w:val="A6A6A6" w:themeColor="background1" w:themeShade="A6"/>
        </w:rPr>
      </w:pPr>
      <w:r w:rsidRPr="00AC2F65">
        <w:rPr>
          <w:color w:val="A6A6A6" w:themeColor="background1" w:themeShade="A6"/>
        </w:rPr>
        <w:t>and</w:t>
      </w:r>
    </w:p>
    <w:p w14:paraId="5220C85C" w14:textId="01DBA909" w:rsidR="009E28A5" w:rsidRPr="009E28A5" w:rsidRDefault="00311BD7" w:rsidP="00497D09">
      <w:pPr>
        <w:keepNext/>
        <w:spacing w:after="80"/>
        <w:ind w:left="2268" w:right="1134"/>
      </w:pPr>
      <m:oMathPara>
        <m:oMath>
          <m:sSub>
            <m:sSubPr>
              <m:ctrlPr>
                <w:rPr>
                  <w:rFonts w:ascii="Cambria Math" w:eastAsia="Calibri" w:hAnsi="Cambria Math" w:cs="Arial"/>
                  <w:lang w:val="en-US" w:eastAsia="en-US"/>
                </w:rPr>
              </m:ctrlPr>
            </m:sSubPr>
            <m:e>
              <m:r>
                <m:rPr>
                  <m:sty m:val="p"/>
                </m:rPr>
                <w:rPr>
                  <w:rFonts w:ascii="Cambria Math" w:hAnsi="Cambria Math" w:cs="Arial"/>
                </w:rPr>
                <m:t>K</m:t>
              </m:r>
            </m:e>
            <m:sub>
              <m:r>
                <m:rPr>
                  <m:sty m:val="p"/>
                </m:rPr>
                <w:rPr>
                  <w:rFonts w:ascii="Cambria Math" w:hAnsi="Cambria Math" w:cs="Arial"/>
                </w:rPr>
                <m:t>city,1</m:t>
              </m:r>
            </m:sub>
          </m:sSub>
          <m:r>
            <w:rPr>
              <w:rFonts w:ascii="Cambria Math" w:hAnsi="Cambria Math" w:cs="Arial"/>
            </w:rPr>
            <m:t xml:space="preserve">= </m:t>
          </m:r>
          <m:f>
            <m:fPr>
              <m:ctrlPr>
                <w:rPr>
                  <w:rFonts w:ascii="Cambria Math" w:eastAsia="Calibri" w:hAnsi="Cambria Math" w:cs="Arial"/>
                  <w:i/>
                  <w:lang w:val="en-US" w:eastAsia="en-US"/>
                </w:rPr>
              </m:ctrlPr>
            </m:fPr>
            <m:num>
              <m:r>
                <m:rPr>
                  <m:sty m:val="p"/>
                </m:rPr>
                <w:rPr>
                  <w:rFonts w:ascii="Cambria Math" w:hAnsi="Cambria Math" w:cs="Arial"/>
                </w:rPr>
                <m:t>∆</m:t>
              </m:r>
              <m:sSub>
                <m:sSubPr>
                  <m:ctrlPr>
                    <w:rPr>
                      <w:rFonts w:ascii="Cambria Math" w:eastAsia="Calibri" w:hAnsi="Cambria Math" w:cs="Arial"/>
                      <w:lang w:val="en-US" w:eastAsia="en-US"/>
                    </w:rPr>
                  </m:ctrlPr>
                </m:sSubPr>
                <m:e>
                  <m:r>
                    <m:rPr>
                      <m:sty m:val="p"/>
                    </m:rPr>
                    <w:rPr>
                      <w:rFonts w:ascii="Cambria Math" w:hAnsi="Cambria Math" w:cs="Arial"/>
                    </w:rPr>
                    <m:t>E</m:t>
                  </m:r>
                </m:e>
                <m:sub>
                  <m:r>
                    <m:rPr>
                      <m:sty m:val="p"/>
                    </m:rPr>
                    <w:rPr>
                      <w:rFonts w:ascii="Cambria Math" w:hAnsi="Cambria Math" w:cs="Arial"/>
                    </w:rPr>
                    <m:t>REESS,city,1</m:t>
                  </m:r>
                </m:sub>
              </m:sSub>
            </m:num>
            <m:den>
              <m:r>
                <m:rPr>
                  <m:sty m:val="p"/>
                </m:rPr>
                <w:rPr>
                  <w:rFonts w:ascii="Cambria Math" w:eastAsia="Calibri" w:hAnsi="Cambria Math" w:cs="Arial"/>
                  <w:lang w:val="en-US" w:eastAsia="en-US"/>
                </w:rPr>
                <m:t>UBE</m:t>
              </m:r>
            </m:den>
          </m:f>
          <m:r>
            <m:rPr>
              <m:sty m:val="p"/>
            </m:rPr>
            <w:rPr>
              <w:rFonts w:ascii="Cambria Math" w:hAnsi="Cambria Math" w:cs="Arial"/>
            </w:rPr>
            <m:t xml:space="preserve">, </m:t>
          </m:r>
          <m:sSub>
            <m:sSubPr>
              <m:ctrlPr>
                <w:rPr>
                  <w:rFonts w:ascii="Cambria Math" w:eastAsia="Calibri" w:hAnsi="Cambria Math" w:cs="Arial"/>
                  <w:lang w:val="en-US" w:eastAsia="en-US"/>
                </w:rPr>
              </m:ctrlPr>
            </m:sSubPr>
            <m:e>
              <m:r>
                <m:rPr>
                  <m:sty m:val="p"/>
                </m:rPr>
                <w:rPr>
                  <w:rFonts w:ascii="Cambria Math" w:hAnsi="Cambria Math" w:cs="Arial"/>
                </w:rPr>
                <m:t>K</m:t>
              </m:r>
            </m:e>
            <m:sub>
              <m:r>
                <m:rPr>
                  <m:sty m:val="p"/>
                </m:rPr>
                <w:rPr>
                  <w:rFonts w:ascii="Cambria Math" w:hAnsi="Cambria Math" w:cs="Arial"/>
                </w:rPr>
                <m:t>city,2</m:t>
              </m:r>
            </m:sub>
          </m:sSub>
          <m:r>
            <w:rPr>
              <w:rFonts w:ascii="Cambria Math" w:hAnsi="Cambria Math" w:cs="Arial"/>
            </w:rPr>
            <m:t xml:space="preserve">= </m:t>
          </m:r>
          <m:f>
            <m:fPr>
              <m:ctrlPr>
                <w:rPr>
                  <w:rFonts w:ascii="Cambria Math" w:eastAsia="Calibri" w:hAnsi="Cambria Math" w:cs="Arial"/>
                  <w:i/>
                  <w:lang w:val="en-US" w:eastAsia="en-US"/>
                </w:rPr>
              </m:ctrlPr>
            </m:fPr>
            <m:num>
              <m:r>
                <m:rPr>
                  <m:sty m:val="p"/>
                </m:rPr>
                <w:rPr>
                  <w:rFonts w:ascii="Cambria Math" w:hAnsi="Cambria Math" w:cs="Arial"/>
                </w:rPr>
                <m:t>∆</m:t>
              </m:r>
              <m:sSub>
                <m:sSubPr>
                  <m:ctrlPr>
                    <w:rPr>
                      <w:rFonts w:ascii="Cambria Math" w:eastAsia="Calibri" w:hAnsi="Cambria Math" w:cs="Arial"/>
                      <w:lang w:val="en-US" w:eastAsia="en-US"/>
                    </w:rPr>
                  </m:ctrlPr>
                </m:sSubPr>
                <m:e>
                  <m:r>
                    <m:rPr>
                      <m:sty m:val="p"/>
                    </m:rPr>
                    <w:rPr>
                      <w:rFonts w:ascii="Cambria Math" w:hAnsi="Cambria Math" w:cs="Arial"/>
                    </w:rPr>
                    <m:t>E</m:t>
                  </m:r>
                </m:e>
                <m:sub>
                  <m:r>
                    <m:rPr>
                      <m:sty m:val="p"/>
                    </m:rPr>
                    <w:rPr>
                      <w:rFonts w:ascii="Cambria Math" w:hAnsi="Cambria Math" w:cs="Arial"/>
                    </w:rPr>
                    <m:t>REESS,city,2</m:t>
                  </m:r>
                </m:sub>
              </m:sSub>
            </m:num>
            <m:den>
              <m:r>
                <m:rPr>
                  <m:sty m:val="p"/>
                </m:rPr>
                <w:rPr>
                  <w:rFonts w:ascii="Cambria Math" w:eastAsia="Calibri" w:hAnsi="Cambria Math" w:cs="Arial"/>
                  <w:lang w:val="en-US" w:eastAsia="en-US"/>
                </w:rPr>
                <m:t>UBE</m:t>
              </m:r>
            </m:den>
          </m:f>
          <m:r>
            <w:rPr>
              <w:rFonts w:ascii="Cambria Math" w:hAnsi="Cambria Math" w:cs="Arial"/>
            </w:rPr>
            <m:t xml:space="preserve">,                           </m:t>
          </m:r>
        </m:oMath>
      </m:oMathPara>
    </w:p>
    <w:p w14:paraId="3BFCDB55" w14:textId="4EB3474A" w:rsidR="009E28A5" w:rsidRPr="009E28A5" w:rsidRDefault="009E28A5" w:rsidP="009E28A5">
      <w:pPr>
        <w:keepNext/>
        <w:spacing w:after="80"/>
        <w:ind w:left="2268" w:right="1134"/>
        <w:rPr>
          <w:lang w:val="en-US" w:eastAsia="en-US"/>
        </w:rPr>
      </w:pPr>
      <m:oMathPara>
        <m:oMath>
          <m:r>
            <w:rPr>
              <w:rFonts w:ascii="Cambria Math" w:hAnsi="Cambria Math" w:cs="Arial"/>
            </w:rPr>
            <m:t xml:space="preserve"> </m:t>
          </m:r>
          <m:sSub>
            <m:sSubPr>
              <m:ctrlPr>
                <w:rPr>
                  <w:rFonts w:ascii="Cambria Math" w:eastAsia="Calibri" w:hAnsi="Cambria Math" w:cs="Arial"/>
                  <w:lang w:val="en-US" w:eastAsia="en-US"/>
                </w:rPr>
              </m:ctrlPr>
            </m:sSubPr>
            <m:e>
              <m:r>
                <m:rPr>
                  <m:sty m:val="p"/>
                </m:rPr>
                <w:rPr>
                  <w:rFonts w:ascii="Cambria Math" w:hAnsi="Cambria Math" w:cs="Arial"/>
                </w:rPr>
                <m:t>K</m:t>
              </m:r>
            </m:e>
            <m:sub>
              <m:r>
                <m:rPr>
                  <m:sty m:val="p"/>
                </m:rPr>
                <w:rPr>
                  <w:rFonts w:ascii="Cambria Math" w:hAnsi="Cambria Math" w:cs="Arial"/>
                </w:rPr>
                <m:t>city,3</m:t>
              </m:r>
            </m:sub>
          </m:sSub>
          <m:r>
            <w:rPr>
              <w:rFonts w:ascii="Cambria Math" w:hAnsi="Cambria Math" w:cs="Arial"/>
            </w:rPr>
            <m:t>=1-</m:t>
          </m:r>
          <m:sSub>
            <m:sSubPr>
              <m:ctrlPr>
                <w:rPr>
                  <w:rFonts w:ascii="Cambria Math" w:eastAsia="Calibri" w:hAnsi="Cambria Math" w:cs="Arial"/>
                  <w:lang w:val="en-US" w:eastAsia="en-US"/>
                </w:rPr>
              </m:ctrlPr>
            </m:sSubPr>
            <m:e>
              <m:r>
                <m:rPr>
                  <m:sty m:val="p"/>
                </m:rPr>
                <w:rPr>
                  <w:rFonts w:ascii="Cambria Math" w:hAnsi="Cambria Math" w:cs="Arial"/>
                </w:rPr>
                <m:t>K</m:t>
              </m:r>
            </m:e>
            <m:sub>
              <m:r>
                <m:rPr>
                  <m:sty m:val="p"/>
                </m:rPr>
                <w:rPr>
                  <w:rFonts w:ascii="Cambria Math" w:hAnsi="Cambria Math" w:cs="Arial"/>
                </w:rPr>
                <m:t>city,1</m:t>
              </m:r>
            </m:sub>
          </m:sSub>
          <m:r>
            <w:rPr>
              <w:rFonts w:ascii="Cambria Math" w:hAnsi="Cambria Math" w:cs="Arial"/>
            </w:rPr>
            <m:t>-</m:t>
          </m:r>
          <m:sSub>
            <m:sSubPr>
              <m:ctrlPr>
                <w:rPr>
                  <w:rFonts w:ascii="Cambria Math" w:eastAsia="Calibri" w:hAnsi="Cambria Math" w:cs="Arial"/>
                  <w:lang w:val="en-US" w:eastAsia="en-US"/>
                </w:rPr>
              </m:ctrlPr>
            </m:sSubPr>
            <m:e>
              <m:r>
                <m:rPr>
                  <m:sty m:val="p"/>
                </m:rPr>
                <w:rPr>
                  <w:rFonts w:ascii="Cambria Math" w:hAnsi="Cambria Math" w:cs="Arial"/>
                </w:rPr>
                <m:t>K</m:t>
              </m:r>
            </m:e>
            <m:sub>
              <m:r>
                <m:rPr>
                  <m:sty m:val="p"/>
                </m:rPr>
                <w:rPr>
                  <w:rFonts w:ascii="Cambria Math" w:hAnsi="Cambria Math" w:cs="Arial"/>
                </w:rPr>
                <m:t>city,2</m:t>
              </m:r>
            </m:sub>
          </m:sSub>
        </m:oMath>
      </m:oMathPara>
    </w:p>
    <w:p w14:paraId="214EFFB0" w14:textId="7CBEBA45" w:rsidR="00497D09" w:rsidRPr="00AC2F65" w:rsidRDefault="00497D09" w:rsidP="00497D09">
      <w:pPr>
        <w:keepNext/>
        <w:spacing w:after="80"/>
        <w:ind w:left="2268" w:right="1134"/>
        <w:rPr>
          <w:color w:val="A6A6A6" w:themeColor="background1" w:themeShade="A6"/>
        </w:rPr>
      </w:pPr>
      <w:r w:rsidRPr="00AC2F65">
        <w:rPr>
          <w:color w:val="A6A6A6" w:themeColor="background1" w:themeShade="A6"/>
        </w:rPr>
        <w:t>where:</w:t>
      </w:r>
    </w:p>
    <w:p w14:paraId="6EB3BC8E" w14:textId="1428CB7F" w:rsidR="00497D09" w:rsidRDefault="00311BD7" w:rsidP="00497D09">
      <w:pPr>
        <w:spacing w:after="80"/>
        <w:ind w:left="3686" w:right="1134" w:hanging="1418"/>
        <w:rPr>
          <w:color w:val="A6A6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REESS,city,1</m:t>
            </m:r>
          </m:sub>
        </m:sSub>
      </m:oMath>
      <w:r w:rsidR="00497D09" w:rsidRPr="00AC2F65">
        <w:rPr>
          <w:color w:val="A6A6A6" w:themeColor="background1" w:themeShade="A6"/>
        </w:rPr>
        <w:tab/>
      </w:r>
      <w:r w:rsidR="008606DC" w:rsidRPr="00874A04">
        <w:rPr>
          <w:color w:val="A6A6A6"/>
        </w:rPr>
        <w:t xml:space="preserve">is the energy change of all REESSs during the first applicable WLTP city test cycle of </w:t>
      </w:r>
      <w:r w:rsidR="008606DC" w:rsidRPr="00162D4E">
        <w:rPr>
          <w:color w:val="7030A0"/>
        </w:rPr>
        <w:t xml:space="preserve">DS </w:t>
      </w:r>
      <w:r w:rsidR="008606DC" w:rsidRPr="00874A04">
        <w:rPr>
          <w:color w:val="A6A6A6"/>
        </w:rPr>
        <w:t>of the</w:t>
      </w:r>
      <w:r w:rsidR="008606DC">
        <w:rPr>
          <w:color w:val="A6A6A6"/>
        </w:rPr>
        <w:t xml:space="preserve"> </w:t>
      </w:r>
      <w:r w:rsidR="008606DC">
        <w:rPr>
          <w:color w:val="7030A0"/>
        </w:rPr>
        <w:t>PEV</w:t>
      </w:r>
      <w:r w:rsidR="008606DC" w:rsidRPr="00874A04">
        <w:rPr>
          <w:color w:val="A6A6A6"/>
        </w:rPr>
        <w:t xml:space="preserve"> </w:t>
      </w:r>
      <w:r w:rsidR="008606DC" w:rsidRPr="00874A04">
        <w:rPr>
          <w:color w:val="7030A0"/>
        </w:rPr>
        <w:t>Type 6</w:t>
      </w:r>
      <w:r w:rsidR="008606DC" w:rsidRPr="00874A04">
        <w:rPr>
          <w:color w:val="A6A6A6"/>
        </w:rPr>
        <w:t xml:space="preserve"> test procedure, Wh.</w:t>
      </w:r>
    </w:p>
    <w:p w14:paraId="23CFC45B" w14:textId="041AA1EF" w:rsidR="008606DC" w:rsidRDefault="008606DC" w:rsidP="008606DC">
      <w:pPr>
        <w:spacing w:after="80"/>
        <w:ind w:left="3686" w:right="1134" w:hanging="1418"/>
        <w:rPr>
          <w:color w:val="A6A6A6"/>
        </w:rPr>
      </w:pPr>
      <m:oMath>
        <m:r>
          <m:rPr>
            <m:sty m:val="p"/>
          </m:rPr>
          <w:rPr>
            <w:rFonts w:ascii="Cambria Math" w:hAnsi="Cambria Math" w:cs="Arial"/>
          </w:rPr>
          <m:t>∆</m:t>
        </m:r>
        <m:sSub>
          <m:sSubPr>
            <m:ctrlPr>
              <w:rPr>
                <w:rFonts w:ascii="Cambria Math" w:eastAsia="Calibri" w:hAnsi="Cambria Math" w:cs="Arial"/>
                <w:lang w:val="en-US" w:eastAsia="en-US"/>
              </w:rPr>
            </m:ctrlPr>
          </m:sSubPr>
          <m:e>
            <m:r>
              <m:rPr>
                <m:sty m:val="p"/>
              </m:rPr>
              <w:rPr>
                <w:rFonts w:ascii="Cambria Math" w:hAnsi="Cambria Math" w:cs="Arial"/>
              </w:rPr>
              <m:t>E</m:t>
            </m:r>
          </m:e>
          <m:sub>
            <m:r>
              <m:rPr>
                <m:sty m:val="p"/>
              </m:rPr>
              <w:rPr>
                <w:rFonts w:ascii="Cambria Math" w:hAnsi="Cambria Math" w:cs="Arial"/>
              </w:rPr>
              <m:t>REESS,city,2</m:t>
            </m:r>
          </m:sub>
        </m:sSub>
      </m:oMath>
      <w:r w:rsidRPr="00874A04">
        <w:rPr>
          <w:color w:val="A6A6A6"/>
        </w:rPr>
        <w:tab/>
      </w:r>
      <w:r w:rsidRPr="00243E2B">
        <w:rPr>
          <w:color w:val="7030A0"/>
        </w:rPr>
        <w:t xml:space="preserve">is the energy change of all REESSs during the second applicable WLTP city test cycle of DS of the </w:t>
      </w:r>
      <w:r>
        <w:rPr>
          <w:color w:val="7030A0"/>
        </w:rPr>
        <w:t>PEV</w:t>
      </w:r>
      <w:r w:rsidRPr="00243E2B">
        <w:rPr>
          <w:color w:val="7030A0"/>
        </w:rPr>
        <w:t xml:space="preserve"> Type 6 test procedure, Wh.</w:t>
      </w:r>
    </w:p>
    <w:p w14:paraId="7C13791C" w14:textId="77777777" w:rsidR="008606DC" w:rsidRPr="00AC2F65" w:rsidRDefault="008606DC" w:rsidP="00497D09">
      <w:pPr>
        <w:spacing w:after="80"/>
        <w:ind w:left="3686" w:right="1134" w:hanging="1418"/>
        <w:rPr>
          <w:color w:val="A6A6A6" w:themeColor="background1" w:themeShade="A6"/>
        </w:rPr>
      </w:pPr>
    </w:p>
    <w:p w14:paraId="00558794" w14:textId="35F12887" w:rsidR="00497D09" w:rsidRPr="009C5D1B" w:rsidDel="009C5D1B" w:rsidRDefault="00497D09" w:rsidP="009C5D1B">
      <w:pPr>
        <w:spacing w:after="80"/>
        <w:ind w:left="2268" w:right="1134" w:hanging="1134"/>
        <w:rPr>
          <w:del w:id="1248" w:author="TRIPATHY Samarendra" w:date="2020-03-10T12:14:00Z"/>
          <w:color w:val="7030A0"/>
          <w:rPrChange w:id="1249" w:author="TRIPATHY Samarendra" w:date="2020-03-10T12:14:00Z">
            <w:rPr>
              <w:del w:id="1250" w:author="TRIPATHY Samarendra" w:date="2020-03-10T12:14:00Z"/>
              <w:strike/>
              <w:color w:val="7030A0"/>
            </w:rPr>
          </w:rPrChange>
        </w:rPr>
        <w:pPrChange w:id="1251" w:author="TRIPATHY Samarendra" w:date="2020-03-10T12:14:00Z">
          <w:pPr>
            <w:spacing w:after="80"/>
            <w:ind w:left="2268" w:right="1134" w:hanging="1134"/>
          </w:pPr>
        </w:pPrChange>
      </w:pPr>
      <w:commentRangeStart w:id="1252"/>
      <w:r w:rsidRPr="009C5D1B">
        <w:rPr>
          <w:color w:val="7030A0"/>
          <w:rPrChange w:id="1253" w:author="TRIPATHY Samarendra" w:date="2020-03-10T12:14:00Z">
            <w:rPr>
              <w:strike/>
              <w:color w:val="7030A0"/>
            </w:rPr>
          </w:rPrChange>
        </w:rPr>
        <w:t>4.4.2.1.3.</w:t>
      </w:r>
      <w:r w:rsidRPr="009C5D1B">
        <w:rPr>
          <w:color w:val="7030A0"/>
          <w:rPrChange w:id="1254" w:author="TRIPATHY Samarendra" w:date="2020-03-10T12:14:00Z">
            <w:rPr>
              <w:strike/>
              <w:color w:val="7030A0"/>
            </w:rPr>
          </w:rPrChange>
        </w:rPr>
        <w:tab/>
      </w:r>
      <w:del w:id="1255" w:author="TRIPATHY Samarendra" w:date="2020-03-10T12:14:00Z">
        <w:r w:rsidRPr="009C5D1B" w:rsidDel="009C5D1B">
          <w:rPr>
            <w:color w:val="7030A0"/>
            <w:rPrChange w:id="1256" w:author="TRIPATHY Samarendra" w:date="2020-03-10T12:14:00Z">
              <w:rPr>
                <w:strike/>
                <w:color w:val="7030A0"/>
              </w:rPr>
            </w:rPrChange>
          </w:rPr>
          <w:delText>The phase-specific</w:delText>
        </w:r>
      </w:del>
      <w:r w:rsidRPr="009C5D1B">
        <w:rPr>
          <w:color w:val="7030A0"/>
          <w:rPrChange w:id="1257" w:author="TRIPATHY Samarendra" w:date="2020-03-10T12:14:00Z">
            <w:rPr>
              <w:strike/>
              <w:color w:val="7030A0"/>
            </w:rPr>
          </w:rPrChange>
        </w:rPr>
        <w:t xml:space="preserve"> </w:t>
      </w:r>
      <w:ins w:id="1258" w:author="TRIPATHY Samarendra" w:date="2020-03-10T12:14:00Z">
        <w:r w:rsidR="009C5D1B" w:rsidRPr="009C5D1B">
          <w:rPr>
            <w:color w:val="7030A0"/>
            <w:rPrChange w:id="1259" w:author="TRIPATHY Samarendra" w:date="2020-03-10T12:14:00Z">
              <w:rPr>
                <w:strike/>
                <w:color w:val="7030A0"/>
              </w:rPr>
            </w:rPrChange>
          </w:rPr>
          <w:t>[</w:t>
        </w:r>
        <w:commentRangeStart w:id="1260"/>
        <w:r w:rsidR="009C5D1B" w:rsidRPr="009C5D1B">
          <w:rPr>
            <w:color w:val="7030A0"/>
            <w:rPrChange w:id="1261" w:author="TRIPATHY Samarendra" w:date="2020-03-10T12:14:00Z">
              <w:rPr>
                <w:color w:val="7030A0"/>
              </w:rPr>
            </w:rPrChange>
          </w:rPr>
          <w:t>Reserved</w:t>
        </w:r>
      </w:ins>
      <w:commentRangeEnd w:id="1260"/>
      <w:ins w:id="1262" w:author="TRIPATHY Samarendra" w:date="2020-03-10T12:15:00Z">
        <w:r w:rsidR="009C5D1B">
          <w:rPr>
            <w:rStyle w:val="Marquedecommentaire"/>
            <w:rFonts w:eastAsia="MS Mincho"/>
            <w:lang w:val="en-US" w:eastAsia="en-US"/>
          </w:rPr>
          <w:commentReference w:id="1260"/>
        </w:r>
      </w:ins>
      <w:ins w:id="1263" w:author="TRIPATHY Samarendra" w:date="2020-03-10T12:14:00Z">
        <w:r w:rsidR="009C5D1B" w:rsidRPr="009C5D1B">
          <w:rPr>
            <w:color w:val="7030A0"/>
            <w:rPrChange w:id="1264" w:author="TRIPATHY Samarendra" w:date="2020-03-10T12:14:00Z">
              <w:rPr>
                <w:strike/>
                <w:color w:val="7030A0"/>
              </w:rPr>
            </w:rPrChange>
          </w:rPr>
          <w:t>]</w:t>
        </w:r>
      </w:ins>
      <w:del w:id="1265" w:author="TRIPATHY Samarendra" w:date="2020-03-10T12:14:00Z">
        <w:r w:rsidRPr="009C5D1B" w:rsidDel="009C5D1B">
          <w:rPr>
            <w:color w:val="7030A0"/>
            <w:rPrChange w:id="1266" w:author="TRIPATHY Samarendra" w:date="2020-03-10T12:14:00Z">
              <w:rPr>
                <w:strike/>
                <w:color w:val="7030A0"/>
              </w:rPr>
            </w:rPrChange>
          </w:rPr>
          <w:delText>pure electric range PER</w:delText>
        </w:r>
        <w:r w:rsidRPr="009C5D1B" w:rsidDel="009C5D1B">
          <w:rPr>
            <w:color w:val="7030A0"/>
            <w:vertAlign w:val="subscript"/>
            <w:rPrChange w:id="1267" w:author="TRIPATHY Samarendra" w:date="2020-03-10T12:14:00Z">
              <w:rPr>
                <w:strike/>
                <w:color w:val="7030A0"/>
                <w:vertAlign w:val="subscript"/>
              </w:rPr>
            </w:rPrChange>
          </w:rPr>
          <w:delText>p</w:delText>
        </w:r>
        <w:r w:rsidRPr="009C5D1B" w:rsidDel="009C5D1B">
          <w:rPr>
            <w:color w:val="7030A0"/>
            <w:rPrChange w:id="1268" w:author="TRIPATHY Samarendra" w:date="2020-03-10T12:14:00Z">
              <w:rPr>
                <w:strike/>
                <w:color w:val="7030A0"/>
              </w:rPr>
            </w:rPrChange>
          </w:rPr>
          <w:delText xml:space="preserve"> for PEVs shall be calculated from the Type 1 test as described in paragraph 3.4.4.2. of this annex by using the following equations:</w:delText>
        </w:r>
      </w:del>
    </w:p>
    <w:p w14:paraId="6C3EF322" w14:textId="735EC067" w:rsidR="00497D09" w:rsidRPr="00F56210" w:rsidDel="009C5D1B" w:rsidRDefault="00311BD7" w:rsidP="009C5D1B">
      <w:pPr>
        <w:spacing w:after="80"/>
        <w:ind w:left="2268" w:right="1134" w:hanging="1134"/>
        <w:rPr>
          <w:del w:id="1269" w:author="TRIPATHY Samarendra" w:date="2020-03-10T12:14:00Z"/>
          <w:strike/>
          <w:color w:val="7030A0"/>
        </w:rPr>
        <w:pPrChange w:id="1270" w:author="TRIPATHY Samarendra" w:date="2020-03-10T12:14:00Z">
          <w:pPr>
            <w:spacing w:after="80"/>
            <w:ind w:left="4678" w:right="1134" w:hanging="1843"/>
          </w:pPr>
        </w:pPrChange>
      </w:pPr>
      <m:oMathPara>
        <m:oMathParaPr>
          <m:jc m:val="left"/>
        </m:oMathParaPr>
        <m:oMath>
          <m:sSub>
            <m:sSubPr>
              <m:ctrlPr>
                <w:del w:id="1271" w:author="TRIPATHY Samarendra" w:date="2020-03-10T12:14:00Z">
                  <w:rPr>
                    <w:rFonts w:ascii="Cambria Math" w:hAnsi="Cambria Math"/>
                    <w:strike/>
                    <w:color w:val="7030A0"/>
                  </w:rPr>
                </w:del>
              </m:ctrlPr>
            </m:sSubPr>
            <m:e>
              <m:r>
                <w:del w:id="1272" w:author="TRIPATHY Samarendra" w:date="2020-03-10T12:14:00Z">
                  <m:rPr>
                    <m:sty m:val="p"/>
                  </m:rPr>
                  <w:rPr>
                    <w:rFonts w:ascii="Cambria Math" w:hAnsi="Cambria Math"/>
                    <w:strike/>
                    <w:color w:val="7030A0"/>
                  </w:rPr>
                  <m:t>PER</m:t>
                </w:del>
              </m:r>
            </m:e>
            <m:sub>
              <m:r>
                <w:del w:id="1273" w:author="TRIPATHY Samarendra" w:date="2020-03-10T12:14:00Z">
                  <m:rPr>
                    <m:sty m:val="p"/>
                  </m:rPr>
                  <w:rPr>
                    <w:rFonts w:ascii="Cambria Math" w:hAnsi="Cambria Math"/>
                    <w:strike/>
                    <w:color w:val="7030A0"/>
                  </w:rPr>
                  <m:t>p</m:t>
                </w:del>
              </m:r>
            </m:sub>
          </m:sSub>
          <m:r>
            <w:del w:id="1274" w:author="TRIPATHY Samarendra" w:date="2020-03-10T12:14:00Z">
              <m:rPr>
                <m:sty m:val="p"/>
              </m:rPr>
              <w:rPr>
                <w:rFonts w:ascii="Cambria Math" w:hAnsi="Cambria Math"/>
                <w:strike/>
                <w:color w:val="7030A0"/>
              </w:rPr>
              <m:t>=</m:t>
            </w:del>
          </m:r>
          <m:f>
            <m:fPr>
              <m:ctrlPr>
                <w:del w:id="1275" w:author="TRIPATHY Samarendra" w:date="2020-03-10T12:14:00Z">
                  <w:rPr>
                    <w:rFonts w:ascii="Cambria Math" w:hAnsi="Cambria Math"/>
                    <w:strike/>
                    <w:color w:val="7030A0"/>
                  </w:rPr>
                </w:del>
              </m:ctrlPr>
            </m:fPr>
            <m:num>
              <m:sSub>
                <m:sSubPr>
                  <m:ctrlPr>
                    <w:del w:id="1276" w:author="TRIPATHY Samarendra" w:date="2020-03-10T12:14:00Z">
                      <w:rPr>
                        <w:rFonts w:ascii="Cambria Math" w:hAnsi="Cambria Math"/>
                        <w:strike/>
                        <w:color w:val="7030A0"/>
                      </w:rPr>
                    </w:del>
                  </m:ctrlPr>
                </m:sSubPr>
                <m:e>
                  <m:r>
                    <w:del w:id="1277" w:author="TRIPATHY Samarendra" w:date="2020-03-10T12:14:00Z">
                      <m:rPr>
                        <m:sty m:val="p"/>
                      </m:rPr>
                      <w:rPr>
                        <w:rFonts w:ascii="Cambria Math" w:hAnsi="Cambria Math"/>
                        <w:strike/>
                        <w:color w:val="7030A0"/>
                      </w:rPr>
                      <m:t>UBE</m:t>
                    </w:del>
                  </m:r>
                </m:e>
                <m:sub>
                  <m:r>
                    <w:del w:id="1278" w:author="TRIPATHY Samarendra" w:date="2020-03-10T12:14:00Z">
                      <m:rPr>
                        <m:sty m:val="p"/>
                      </m:rPr>
                      <w:rPr>
                        <w:rFonts w:ascii="Cambria Math" w:hAnsi="Cambria Math"/>
                        <w:strike/>
                        <w:color w:val="7030A0"/>
                      </w:rPr>
                      <m:t>STP</m:t>
                    </w:del>
                  </m:r>
                </m:sub>
              </m:sSub>
            </m:num>
            <m:den>
              <m:sSub>
                <m:sSubPr>
                  <m:ctrlPr>
                    <w:del w:id="1279" w:author="TRIPATHY Samarendra" w:date="2020-03-10T12:14:00Z">
                      <w:rPr>
                        <w:rFonts w:ascii="Cambria Math" w:hAnsi="Cambria Math"/>
                        <w:strike/>
                        <w:color w:val="7030A0"/>
                      </w:rPr>
                    </w:del>
                  </m:ctrlPr>
                </m:sSubPr>
                <m:e>
                  <m:r>
                    <w:del w:id="1280" w:author="TRIPATHY Samarendra" w:date="2020-03-10T12:14:00Z">
                      <m:rPr>
                        <m:sty m:val="p"/>
                      </m:rPr>
                      <w:rPr>
                        <w:rFonts w:ascii="Cambria Math" w:hAnsi="Cambria Math"/>
                        <w:strike/>
                        <w:color w:val="7030A0"/>
                      </w:rPr>
                      <m:t>EC</m:t>
                    </w:del>
                  </m:r>
                </m:e>
                <m:sub>
                  <m:r>
                    <w:del w:id="1281" w:author="TRIPATHY Samarendra" w:date="2020-03-10T12:14:00Z">
                      <m:rPr>
                        <m:sty m:val="p"/>
                      </m:rPr>
                      <w:rPr>
                        <w:rFonts w:ascii="Cambria Math" w:hAnsi="Cambria Math"/>
                        <w:strike/>
                        <w:color w:val="7030A0"/>
                      </w:rPr>
                      <m:t>DC,p</m:t>
                    </w:del>
                  </m:r>
                </m:sub>
              </m:sSub>
            </m:den>
          </m:f>
        </m:oMath>
      </m:oMathPara>
    </w:p>
    <w:p w14:paraId="46024C4C" w14:textId="7448ED67" w:rsidR="00497D09" w:rsidRPr="00F56210" w:rsidDel="009C5D1B" w:rsidRDefault="00497D09" w:rsidP="009C5D1B">
      <w:pPr>
        <w:spacing w:after="80"/>
        <w:ind w:left="2268" w:right="1134" w:hanging="1134"/>
        <w:rPr>
          <w:del w:id="1282" w:author="TRIPATHY Samarendra" w:date="2020-03-10T12:14:00Z"/>
          <w:strike/>
          <w:color w:val="7030A0"/>
        </w:rPr>
        <w:pPrChange w:id="1283" w:author="TRIPATHY Samarendra" w:date="2020-03-10T12:14:00Z">
          <w:pPr>
            <w:spacing w:after="80"/>
            <w:ind w:left="2268" w:right="1134"/>
          </w:pPr>
        </w:pPrChange>
      </w:pPr>
      <w:del w:id="1284" w:author="TRIPATHY Samarendra" w:date="2020-03-10T12:14:00Z">
        <w:r w:rsidRPr="00F56210" w:rsidDel="009C5D1B">
          <w:rPr>
            <w:strike/>
            <w:color w:val="7030A0"/>
          </w:rPr>
          <w:delText>where:</w:delText>
        </w:r>
      </w:del>
    </w:p>
    <w:p w14:paraId="6135EBE1" w14:textId="01442C21" w:rsidR="00497D09" w:rsidRPr="00F56210" w:rsidDel="009C5D1B" w:rsidRDefault="00497D09" w:rsidP="009C5D1B">
      <w:pPr>
        <w:spacing w:after="80"/>
        <w:ind w:left="2268" w:right="1134" w:hanging="1134"/>
        <w:rPr>
          <w:del w:id="1285" w:author="TRIPATHY Samarendra" w:date="2020-03-10T12:14:00Z"/>
          <w:strike/>
          <w:color w:val="7030A0"/>
        </w:rPr>
        <w:pPrChange w:id="1286" w:author="TRIPATHY Samarendra" w:date="2020-03-10T12:14:00Z">
          <w:pPr>
            <w:spacing w:after="80"/>
            <w:ind w:left="3402" w:right="1134" w:hanging="1134"/>
          </w:pPr>
        </w:pPrChange>
      </w:pPr>
      <w:del w:id="1287" w:author="TRIPATHY Samarendra" w:date="2020-03-10T12:14:00Z">
        <w:r w:rsidRPr="00F56210" w:rsidDel="009C5D1B">
          <w:rPr>
            <w:strike/>
            <w:color w:val="7030A0"/>
          </w:rPr>
          <w:delText>PER</w:delText>
        </w:r>
        <w:r w:rsidRPr="00F56210" w:rsidDel="009C5D1B">
          <w:rPr>
            <w:strike/>
            <w:color w:val="7030A0"/>
            <w:vertAlign w:val="subscript"/>
          </w:rPr>
          <w:delText>p</w:delText>
        </w:r>
        <w:r w:rsidRPr="00F56210" w:rsidDel="009C5D1B">
          <w:rPr>
            <w:strike/>
            <w:color w:val="7030A0"/>
          </w:rPr>
          <w:tab/>
          <w:delText>is the phase-specific pure electric range for PEVs, km;</w:delText>
        </w:r>
      </w:del>
    </w:p>
    <w:p w14:paraId="6CA702A2" w14:textId="49CFF5FE" w:rsidR="00497D09" w:rsidRPr="00F56210" w:rsidDel="009C5D1B" w:rsidRDefault="00311BD7" w:rsidP="009C5D1B">
      <w:pPr>
        <w:spacing w:after="80"/>
        <w:ind w:left="2268" w:right="1134" w:hanging="1134"/>
        <w:rPr>
          <w:del w:id="1288" w:author="TRIPATHY Samarendra" w:date="2020-03-10T12:14:00Z"/>
          <w:strike/>
          <w:color w:val="7030A0"/>
        </w:rPr>
        <w:pPrChange w:id="1289" w:author="TRIPATHY Samarendra" w:date="2020-03-10T12:14:00Z">
          <w:pPr>
            <w:spacing w:after="80"/>
            <w:ind w:left="3402" w:right="1134" w:hanging="1134"/>
          </w:pPr>
        </w:pPrChange>
      </w:pPr>
      <m:oMath>
        <m:sSub>
          <m:sSubPr>
            <m:ctrlPr>
              <w:del w:id="1290" w:author="TRIPATHY Samarendra" w:date="2020-03-10T12:14:00Z">
                <w:rPr>
                  <w:rFonts w:ascii="Cambria Math" w:hAnsi="Cambria Math"/>
                  <w:strike/>
                  <w:color w:val="7030A0"/>
                </w:rPr>
              </w:del>
            </m:ctrlPr>
          </m:sSubPr>
          <m:e>
            <m:r>
              <w:del w:id="1291" w:author="TRIPATHY Samarendra" w:date="2020-03-10T12:14:00Z">
                <m:rPr>
                  <m:sty m:val="p"/>
                </m:rPr>
                <w:rPr>
                  <w:rFonts w:ascii="Cambria Math" w:hAnsi="Cambria Math"/>
                  <w:strike/>
                  <w:color w:val="7030A0"/>
                </w:rPr>
                <m:t>UBE</m:t>
              </w:del>
            </m:r>
          </m:e>
          <m:sub>
            <m:r>
              <w:del w:id="1292" w:author="TRIPATHY Samarendra" w:date="2020-03-10T12:14:00Z">
                <m:rPr>
                  <m:sty m:val="p"/>
                </m:rPr>
                <w:rPr>
                  <w:rFonts w:ascii="Cambria Math" w:hAnsi="Cambria Math"/>
                  <w:strike/>
                  <w:color w:val="7030A0"/>
                </w:rPr>
                <m:t>STP</m:t>
              </w:del>
            </m:r>
          </m:sub>
        </m:sSub>
      </m:oMath>
      <w:del w:id="1293" w:author="TRIPATHY Samarendra" w:date="2020-03-10T12:14:00Z">
        <w:r w:rsidR="00497D09" w:rsidRPr="00F56210" w:rsidDel="009C5D1B">
          <w:rPr>
            <w:strike/>
            <w:color w:val="7030A0"/>
          </w:rPr>
          <w:tab/>
          <w:delText>is the usable REESS energy according to paragraph 4.4.2.1.1. of this annex, Wh;</w:delText>
        </w:r>
      </w:del>
    </w:p>
    <w:p w14:paraId="5E1CF045" w14:textId="0129F302" w:rsidR="00497D09" w:rsidRPr="00F56210" w:rsidDel="009C5D1B" w:rsidRDefault="00311BD7" w:rsidP="009C5D1B">
      <w:pPr>
        <w:spacing w:after="80"/>
        <w:ind w:left="2268" w:right="1134" w:hanging="1134"/>
        <w:rPr>
          <w:del w:id="1294" w:author="TRIPATHY Samarendra" w:date="2020-03-10T12:14:00Z"/>
          <w:strike/>
          <w:color w:val="7030A0"/>
        </w:rPr>
        <w:pPrChange w:id="1295" w:author="TRIPATHY Samarendra" w:date="2020-03-10T12:14:00Z">
          <w:pPr>
            <w:spacing w:after="80"/>
            <w:ind w:left="3402" w:right="1134" w:hanging="1134"/>
          </w:pPr>
        </w:pPrChange>
      </w:pPr>
      <m:oMath>
        <m:sSub>
          <m:sSubPr>
            <m:ctrlPr>
              <w:del w:id="1296" w:author="TRIPATHY Samarendra" w:date="2020-03-10T12:14:00Z">
                <w:rPr>
                  <w:rFonts w:ascii="Cambria Math" w:hAnsi="Cambria Math"/>
                  <w:strike/>
                  <w:color w:val="7030A0"/>
                </w:rPr>
              </w:del>
            </m:ctrlPr>
          </m:sSubPr>
          <m:e>
            <m:r>
              <w:del w:id="1297" w:author="TRIPATHY Samarendra" w:date="2020-03-10T12:14:00Z">
                <m:rPr>
                  <m:sty m:val="p"/>
                </m:rPr>
                <w:rPr>
                  <w:rFonts w:ascii="Cambria Math" w:hAnsi="Cambria Math"/>
                  <w:strike/>
                  <w:color w:val="7030A0"/>
                </w:rPr>
                <m:t>EC</m:t>
              </w:del>
            </m:r>
          </m:e>
          <m:sub>
            <m:r>
              <w:del w:id="1298" w:author="TRIPATHY Samarendra" w:date="2020-03-10T12:14:00Z">
                <m:rPr>
                  <m:sty m:val="p"/>
                </m:rPr>
                <w:rPr>
                  <w:rFonts w:ascii="Cambria Math" w:hAnsi="Cambria Math"/>
                  <w:strike/>
                  <w:color w:val="7030A0"/>
                </w:rPr>
                <m:t>DC,p</m:t>
              </w:del>
            </m:r>
          </m:sub>
        </m:sSub>
      </m:oMath>
      <w:del w:id="1299" w:author="TRIPATHY Samarendra" w:date="2020-03-10T12:14:00Z">
        <w:r w:rsidR="00497D09" w:rsidRPr="00F56210" w:rsidDel="009C5D1B">
          <w:rPr>
            <w:strike/>
            <w:color w:val="7030A0"/>
          </w:rPr>
          <w:tab/>
          <w:delText>is the weighted electric energy consumption for each individual phase of DS</w:delText>
        </w:r>
        <w:r w:rsidR="00497D09" w:rsidRPr="00F56210" w:rsidDel="009C5D1B">
          <w:rPr>
            <w:strike/>
            <w:color w:val="7030A0"/>
            <w:vertAlign w:val="subscript"/>
          </w:rPr>
          <w:delText>1</w:delText>
        </w:r>
        <w:r w:rsidR="00497D09" w:rsidRPr="00F56210" w:rsidDel="009C5D1B">
          <w:rPr>
            <w:strike/>
            <w:color w:val="7030A0"/>
          </w:rPr>
          <w:delText xml:space="preserve"> and DS</w:delText>
        </w:r>
        <w:r w:rsidR="00497D09" w:rsidRPr="00F56210" w:rsidDel="009C5D1B">
          <w:rPr>
            <w:strike/>
            <w:color w:val="7030A0"/>
            <w:vertAlign w:val="subscript"/>
          </w:rPr>
          <w:delText>2</w:delText>
        </w:r>
        <w:r w:rsidR="00497D09" w:rsidRPr="00F56210" w:rsidDel="009C5D1B">
          <w:rPr>
            <w:strike/>
            <w:color w:val="7030A0"/>
          </w:rPr>
          <w:delText xml:space="preserve"> of the shortened Type 1 test procedure, Wh/km;</w:delText>
        </w:r>
      </w:del>
    </w:p>
    <w:p w14:paraId="173A64CE" w14:textId="0BF0A9E5" w:rsidR="00497D09" w:rsidRPr="00F56210" w:rsidDel="009C5D1B" w:rsidRDefault="00497D09" w:rsidP="009C5D1B">
      <w:pPr>
        <w:spacing w:after="80"/>
        <w:ind w:left="2268" w:right="1134" w:hanging="1134"/>
        <w:rPr>
          <w:del w:id="1300" w:author="TRIPATHY Samarendra" w:date="2020-03-10T12:14:00Z"/>
          <w:strike/>
          <w:color w:val="7030A0"/>
        </w:rPr>
        <w:pPrChange w:id="1301" w:author="TRIPATHY Samarendra" w:date="2020-03-10T12:14:00Z">
          <w:pPr>
            <w:keepNext/>
            <w:keepLines/>
            <w:spacing w:after="80"/>
            <w:ind w:left="2268" w:right="1134"/>
          </w:pPr>
        </w:pPrChange>
      </w:pPr>
      <w:del w:id="1302" w:author="TRIPATHY Samarendra" w:date="2020-03-10T12:14:00Z">
        <w:r w:rsidRPr="00F56210" w:rsidDel="009C5D1B">
          <w:rPr>
            <w:strike/>
            <w:color w:val="7030A0"/>
          </w:rPr>
          <w:delText>In the case that phase p = low and phase p = medium, the following equations shall be used:</w:delText>
        </w:r>
      </w:del>
    </w:p>
    <w:p w14:paraId="3639EF3B" w14:textId="06D5305A" w:rsidR="00497D09" w:rsidRPr="00F56210" w:rsidDel="009C5D1B" w:rsidRDefault="00311BD7" w:rsidP="009C5D1B">
      <w:pPr>
        <w:spacing w:after="80"/>
        <w:ind w:left="2268" w:right="1134" w:hanging="1134"/>
        <w:rPr>
          <w:del w:id="1303" w:author="TRIPATHY Samarendra" w:date="2020-03-10T12:14:00Z"/>
          <w:strike/>
          <w:color w:val="7030A0"/>
        </w:rPr>
        <w:pPrChange w:id="1304" w:author="TRIPATHY Samarendra" w:date="2020-03-10T12:14:00Z">
          <w:pPr>
            <w:spacing w:after="80"/>
            <w:ind w:left="2552" w:right="1134" w:firstLine="1984"/>
          </w:pPr>
        </w:pPrChange>
      </w:pPr>
      <m:oMathPara>
        <m:oMath>
          <m:sSub>
            <m:sSubPr>
              <m:ctrlPr>
                <w:del w:id="1305" w:author="TRIPATHY Samarendra" w:date="2020-03-10T12:14:00Z">
                  <w:rPr>
                    <w:rFonts w:ascii="Cambria Math" w:hAnsi="Cambria Math"/>
                    <w:strike/>
                    <w:color w:val="7030A0"/>
                  </w:rPr>
                </w:del>
              </m:ctrlPr>
            </m:sSubPr>
            <m:e>
              <m:r>
                <w:del w:id="1306" w:author="TRIPATHY Samarendra" w:date="2020-03-10T12:14:00Z">
                  <m:rPr>
                    <m:sty m:val="p"/>
                  </m:rPr>
                  <w:rPr>
                    <w:rFonts w:ascii="Cambria Math" w:hAnsi="Cambria Math"/>
                    <w:strike/>
                    <w:color w:val="7030A0"/>
                  </w:rPr>
                  <m:t>EC</m:t>
                </w:del>
              </m:r>
            </m:e>
            <m:sub>
              <m:r>
                <w:del w:id="1307" w:author="TRIPATHY Samarendra" w:date="2020-03-10T12:14:00Z">
                  <m:rPr>
                    <m:sty m:val="p"/>
                  </m:rPr>
                  <w:rPr>
                    <w:rFonts w:ascii="Cambria Math" w:hAnsi="Cambria Math"/>
                    <w:strike/>
                    <w:color w:val="7030A0"/>
                  </w:rPr>
                  <m:t>DC,p</m:t>
                </w:del>
              </m:r>
            </m:sub>
          </m:sSub>
          <m:r>
            <w:del w:id="1308" w:author="TRIPATHY Samarendra" w:date="2020-03-10T12:14:00Z">
              <m:rPr>
                <m:sty m:val="p"/>
              </m:rPr>
              <w:rPr>
                <w:rFonts w:ascii="Cambria Math" w:hAnsi="Cambria Math"/>
                <w:strike/>
                <w:color w:val="7030A0"/>
              </w:rPr>
              <m:t>=</m:t>
            </w:del>
          </m:r>
          <m:nary>
            <m:naryPr>
              <m:chr m:val="∑"/>
              <m:limLoc m:val="subSup"/>
              <m:ctrlPr>
                <w:del w:id="1309" w:author="TRIPATHY Samarendra" w:date="2020-03-10T12:14:00Z">
                  <w:rPr>
                    <w:rFonts w:ascii="Cambria Math" w:hAnsi="Cambria Math"/>
                    <w:strike/>
                    <w:color w:val="7030A0"/>
                  </w:rPr>
                </w:del>
              </m:ctrlPr>
            </m:naryPr>
            <m:sub>
              <m:r>
                <w:del w:id="1310" w:author="TRIPATHY Samarendra" w:date="2020-03-10T12:14:00Z">
                  <m:rPr>
                    <m:sty m:val="p"/>
                  </m:rPr>
                  <w:rPr>
                    <w:rFonts w:ascii="Cambria Math" w:hAnsi="Cambria Math"/>
                    <w:strike/>
                    <w:color w:val="7030A0"/>
                  </w:rPr>
                  <m:t>j=1</m:t>
                </w:del>
              </m:r>
            </m:sub>
            <m:sup>
              <m:r>
                <w:del w:id="1311" w:author="TRIPATHY Samarendra" w:date="2020-03-10T12:14:00Z">
                  <m:rPr>
                    <m:sty m:val="p"/>
                  </m:rPr>
                  <w:rPr>
                    <w:rFonts w:ascii="Cambria Math" w:hAnsi="Cambria Math"/>
                    <w:strike/>
                    <w:color w:val="7030A0"/>
                  </w:rPr>
                  <m:t>4</m:t>
                </w:del>
              </m:r>
            </m:sup>
            <m:e>
              <m:sSub>
                <m:sSubPr>
                  <m:ctrlPr>
                    <w:del w:id="1312" w:author="TRIPATHY Samarendra" w:date="2020-03-10T12:14:00Z">
                      <w:rPr>
                        <w:rFonts w:ascii="Cambria Math" w:hAnsi="Cambria Math"/>
                        <w:strike/>
                        <w:color w:val="7030A0"/>
                      </w:rPr>
                    </w:del>
                  </m:ctrlPr>
                </m:sSubPr>
                <m:e>
                  <m:r>
                    <w:del w:id="1313" w:author="TRIPATHY Samarendra" w:date="2020-03-10T12:14:00Z">
                      <m:rPr>
                        <m:sty m:val="p"/>
                      </m:rPr>
                      <w:rPr>
                        <w:rFonts w:ascii="Cambria Math" w:hAnsi="Cambria Math"/>
                        <w:strike/>
                        <w:color w:val="7030A0"/>
                      </w:rPr>
                      <m:t>EC</m:t>
                    </w:del>
                  </m:r>
                </m:e>
                <m:sub>
                  <m:r>
                    <w:del w:id="1314" w:author="TRIPATHY Samarendra" w:date="2020-03-10T12:14:00Z">
                      <m:rPr>
                        <m:sty m:val="p"/>
                      </m:rPr>
                      <w:rPr>
                        <w:rFonts w:ascii="Cambria Math" w:hAnsi="Cambria Math"/>
                        <w:strike/>
                        <w:color w:val="7030A0"/>
                      </w:rPr>
                      <m:t>DC,p,j</m:t>
                    </w:del>
                  </m:r>
                </m:sub>
              </m:sSub>
              <m:r>
                <w:del w:id="1315" w:author="TRIPATHY Samarendra" w:date="2020-03-10T12:14:00Z">
                  <m:rPr>
                    <m:sty m:val="p"/>
                  </m:rPr>
                  <w:rPr>
                    <w:rFonts w:ascii="Cambria Math" w:hAnsi="Cambria Math"/>
                    <w:strike/>
                    <w:color w:val="7030A0"/>
                  </w:rPr>
                  <m:t>×</m:t>
                </w:del>
              </m:r>
              <m:sSub>
                <m:sSubPr>
                  <m:ctrlPr>
                    <w:del w:id="1316" w:author="TRIPATHY Samarendra" w:date="2020-03-10T12:14:00Z">
                      <w:rPr>
                        <w:rFonts w:ascii="Cambria Math" w:hAnsi="Cambria Math"/>
                        <w:strike/>
                        <w:color w:val="7030A0"/>
                      </w:rPr>
                    </w:del>
                  </m:ctrlPr>
                </m:sSubPr>
                <m:e>
                  <m:r>
                    <w:del w:id="1317" w:author="TRIPATHY Samarendra" w:date="2020-03-10T12:14:00Z">
                      <m:rPr>
                        <m:sty m:val="p"/>
                      </m:rPr>
                      <w:rPr>
                        <w:rFonts w:ascii="Cambria Math" w:hAnsi="Cambria Math"/>
                        <w:strike/>
                        <w:color w:val="7030A0"/>
                      </w:rPr>
                      <m:t>K</m:t>
                    </w:del>
                  </m:r>
                </m:e>
                <m:sub>
                  <m:r>
                    <w:del w:id="1318" w:author="TRIPATHY Samarendra" w:date="2020-03-10T12:14:00Z">
                      <m:rPr>
                        <m:sty m:val="p"/>
                      </m:rPr>
                      <w:rPr>
                        <w:rFonts w:ascii="Cambria Math" w:hAnsi="Cambria Math"/>
                        <w:strike/>
                        <w:color w:val="7030A0"/>
                      </w:rPr>
                      <m:t>p,j</m:t>
                    </w:del>
                  </m:r>
                </m:sub>
              </m:sSub>
            </m:e>
          </m:nary>
        </m:oMath>
      </m:oMathPara>
    </w:p>
    <w:p w14:paraId="679B6D58" w14:textId="68F3E4DE" w:rsidR="00497D09" w:rsidRPr="00F56210" w:rsidDel="009C5D1B" w:rsidRDefault="00497D09" w:rsidP="009C5D1B">
      <w:pPr>
        <w:spacing w:after="80"/>
        <w:ind w:left="2268" w:right="1134" w:hanging="1134"/>
        <w:rPr>
          <w:del w:id="1319" w:author="TRIPATHY Samarendra" w:date="2020-03-10T12:14:00Z"/>
          <w:strike/>
          <w:color w:val="7030A0"/>
        </w:rPr>
        <w:pPrChange w:id="1320" w:author="TRIPATHY Samarendra" w:date="2020-03-10T12:14:00Z">
          <w:pPr>
            <w:spacing w:after="120"/>
            <w:ind w:left="2552" w:right="1134" w:hanging="284"/>
          </w:pPr>
        </w:pPrChange>
      </w:pPr>
      <w:del w:id="1321" w:author="TRIPATHY Samarendra" w:date="2020-03-10T12:14:00Z">
        <w:r w:rsidRPr="00F56210" w:rsidDel="009C5D1B">
          <w:rPr>
            <w:strike/>
            <w:color w:val="7030A0"/>
          </w:rPr>
          <w:delText>where:</w:delText>
        </w:r>
      </w:del>
    </w:p>
    <w:p w14:paraId="50BEAAAD" w14:textId="02CE3B2D" w:rsidR="00497D09" w:rsidRPr="00F56210" w:rsidDel="009C5D1B" w:rsidRDefault="00311BD7" w:rsidP="009C5D1B">
      <w:pPr>
        <w:spacing w:after="80"/>
        <w:ind w:left="2268" w:right="1134" w:hanging="1134"/>
        <w:rPr>
          <w:del w:id="1322" w:author="TRIPATHY Samarendra" w:date="2020-03-10T12:14:00Z"/>
          <w:strike/>
          <w:color w:val="7030A0"/>
        </w:rPr>
        <w:pPrChange w:id="1323" w:author="TRIPATHY Samarendra" w:date="2020-03-10T12:14:00Z">
          <w:pPr>
            <w:spacing w:after="120"/>
            <w:ind w:left="3402" w:right="1134" w:hanging="1134"/>
          </w:pPr>
        </w:pPrChange>
      </w:pPr>
      <m:oMath>
        <m:sSub>
          <m:sSubPr>
            <m:ctrlPr>
              <w:del w:id="1324" w:author="TRIPATHY Samarendra" w:date="2020-03-10T12:14:00Z">
                <w:rPr>
                  <w:rFonts w:ascii="Cambria Math" w:hAnsi="Cambria Math"/>
                  <w:strike/>
                  <w:color w:val="7030A0"/>
                </w:rPr>
              </w:del>
            </m:ctrlPr>
          </m:sSubPr>
          <m:e>
            <m:r>
              <w:del w:id="1325" w:author="TRIPATHY Samarendra" w:date="2020-03-10T12:14:00Z">
                <m:rPr>
                  <m:sty m:val="p"/>
                </m:rPr>
                <w:rPr>
                  <w:rFonts w:ascii="Cambria Math" w:hAnsi="Cambria Math"/>
                  <w:strike/>
                  <w:color w:val="7030A0"/>
                </w:rPr>
                <m:t>EC</m:t>
              </w:del>
            </m:r>
          </m:e>
          <m:sub>
            <m:r>
              <w:del w:id="1326" w:author="TRIPATHY Samarendra" w:date="2020-03-10T12:14:00Z">
                <m:rPr>
                  <m:sty m:val="p"/>
                </m:rPr>
                <w:rPr>
                  <w:rFonts w:ascii="Cambria Math" w:hAnsi="Cambria Math"/>
                  <w:strike/>
                  <w:color w:val="7030A0"/>
                </w:rPr>
                <m:t>DC,p,j</m:t>
              </w:del>
            </m:r>
          </m:sub>
        </m:sSub>
      </m:oMath>
      <w:del w:id="1327" w:author="TRIPATHY Samarendra" w:date="2020-03-10T12:14:00Z">
        <w:r w:rsidR="00497D09" w:rsidRPr="00F56210" w:rsidDel="009C5D1B">
          <w:rPr>
            <w:strike/>
            <w:color w:val="7030A0"/>
          </w:rPr>
          <w:tab/>
          <w:delText>is the electric energy consumption for phase p where the first phase p of DS</w:delText>
        </w:r>
        <w:r w:rsidR="00497D09" w:rsidRPr="00F56210" w:rsidDel="009C5D1B">
          <w:rPr>
            <w:strike/>
            <w:color w:val="7030A0"/>
            <w:vertAlign w:val="subscript"/>
          </w:rPr>
          <w:delText>1</w:delText>
        </w:r>
        <w:r w:rsidR="00497D09" w:rsidRPr="00F56210" w:rsidDel="009C5D1B">
          <w:rPr>
            <w:strike/>
            <w:color w:val="7030A0"/>
          </w:rPr>
          <w:delText xml:space="preserve"> is indicated as j = 1, the second phase p of DS</w:delText>
        </w:r>
        <w:r w:rsidR="00497D09" w:rsidRPr="00F56210" w:rsidDel="009C5D1B">
          <w:rPr>
            <w:strike/>
            <w:color w:val="7030A0"/>
            <w:vertAlign w:val="subscript"/>
          </w:rPr>
          <w:delText>1</w:delText>
        </w:r>
        <w:r w:rsidR="00497D09" w:rsidRPr="00F56210" w:rsidDel="009C5D1B">
          <w:rPr>
            <w:strike/>
            <w:color w:val="7030A0"/>
          </w:rPr>
          <w:delText xml:space="preserve"> is indicated as j = 2, the first phase p of DS</w:delText>
        </w:r>
        <w:r w:rsidR="00497D09" w:rsidRPr="00F56210" w:rsidDel="009C5D1B">
          <w:rPr>
            <w:strike/>
            <w:color w:val="7030A0"/>
            <w:vertAlign w:val="subscript"/>
          </w:rPr>
          <w:delText>2</w:delText>
        </w:r>
        <w:r w:rsidR="00497D09" w:rsidRPr="00F56210" w:rsidDel="009C5D1B">
          <w:rPr>
            <w:strike/>
            <w:color w:val="7030A0"/>
          </w:rPr>
          <w:delText xml:space="preserve"> is indicated as j = 3 and the second phase p of DS</w:delText>
        </w:r>
        <w:r w:rsidR="00497D09" w:rsidRPr="00F56210" w:rsidDel="009C5D1B">
          <w:rPr>
            <w:strike/>
            <w:color w:val="7030A0"/>
            <w:vertAlign w:val="subscript"/>
          </w:rPr>
          <w:delText xml:space="preserve">2 </w:delText>
        </w:r>
        <w:r w:rsidR="00497D09" w:rsidRPr="00F56210" w:rsidDel="009C5D1B">
          <w:rPr>
            <w:strike/>
            <w:color w:val="7030A0"/>
          </w:rPr>
          <w:delText>is indicated as j = 4 of the shortened Type 1 test procedure according to paragraph 4.3. of this annex, Wh/km;</w:delText>
        </w:r>
      </w:del>
    </w:p>
    <w:p w14:paraId="3DA6834B" w14:textId="6B5BB226" w:rsidR="00497D09" w:rsidRPr="00F56210" w:rsidDel="009C5D1B" w:rsidRDefault="00311BD7" w:rsidP="009C5D1B">
      <w:pPr>
        <w:spacing w:after="80"/>
        <w:ind w:left="2268" w:right="1134" w:hanging="1134"/>
        <w:rPr>
          <w:del w:id="1328" w:author="TRIPATHY Samarendra" w:date="2020-03-10T12:14:00Z"/>
          <w:strike/>
          <w:color w:val="7030A0"/>
        </w:rPr>
        <w:pPrChange w:id="1329" w:author="TRIPATHY Samarendra" w:date="2020-03-10T12:14:00Z">
          <w:pPr>
            <w:spacing w:after="120"/>
            <w:ind w:left="3402" w:right="1134" w:hanging="1134"/>
          </w:pPr>
        </w:pPrChange>
      </w:pPr>
      <m:oMath>
        <m:sSub>
          <m:sSubPr>
            <m:ctrlPr>
              <w:del w:id="1330" w:author="TRIPATHY Samarendra" w:date="2020-03-10T12:14:00Z">
                <w:rPr>
                  <w:rFonts w:ascii="Cambria Math" w:hAnsi="Cambria Math"/>
                  <w:strike/>
                  <w:color w:val="7030A0"/>
                </w:rPr>
              </w:del>
            </m:ctrlPr>
          </m:sSubPr>
          <m:e>
            <m:r>
              <w:del w:id="1331" w:author="TRIPATHY Samarendra" w:date="2020-03-10T12:14:00Z">
                <m:rPr>
                  <m:sty m:val="p"/>
                </m:rPr>
                <w:rPr>
                  <w:rFonts w:ascii="Cambria Math" w:hAnsi="Cambria Math"/>
                  <w:strike/>
                  <w:color w:val="7030A0"/>
                </w:rPr>
                <m:t>K</m:t>
              </w:del>
            </m:r>
          </m:e>
          <m:sub>
            <m:r>
              <w:del w:id="1332" w:author="TRIPATHY Samarendra" w:date="2020-03-10T12:14:00Z">
                <m:rPr>
                  <m:sty m:val="p"/>
                </m:rPr>
                <w:rPr>
                  <w:rFonts w:ascii="Cambria Math" w:hAnsi="Cambria Math"/>
                  <w:strike/>
                  <w:color w:val="7030A0"/>
                </w:rPr>
                <m:t>p,j</m:t>
              </w:del>
            </m:r>
          </m:sub>
        </m:sSub>
      </m:oMath>
      <w:del w:id="1333" w:author="TRIPATHY Samarendra" w:date="2020-03-10T12:14:00Z">
        <w:r w:rsidR="00497D09" w:rsidRPr="00F56210" w:rsidDel="009C5D1B">
          <w:rPr>
            <w:strike/>
            <w:color w:val="7030A0"/>
          </w:rPr>
          <w:tab/>
          <w:delText>is the weighting factor for phase p where the first phase p of DS</w:delText>
        </w:r>
        <w:r w:rsidR="00497D09" w:rsidRPr="00F56210" w:rsidDel="009C5D1B">
          <w:rPr>
            <w:strike/>
            <w:color w:val="7030A0"/>
            <w:vertAlign w:val="subscript"/>
          </w:rPr>
          <w:delText>1</w:delText>
        </w:r>
        <w:r w:rsidR="00497D09" w:rsidRPr="00F56210" w:rsidDel="009C5D1B">
          <w:rPr>
            <w:strike/>
            <w:color w:val="7030A0"/>
          </w:rPr>
          <w:delText xml:space="preserve"> is indicated as j = 1, the second phase p of DS</w:delText>
        </w:r>
        <w:r w:rsidR="00497D09" w:rsidRPr="00F56210" w:rsidDel="009C5D1B">
          <w:rPr>
            <w:strike/>
            <w:color w:val="7030A0"/>
            <w:vertAlign w:val="subscript"/>
          </w:rPr>
          <w:delText>1</w:delText>
        </w:r>
        <w:r w:rsidR="00497D09" w:rsidRPr="00F56210" w:rsidDel="009C5D1B">
          <w:rPr>
            <w:strike/>
            <w:color w:val="7030A0"/>
          </w:rPr>
          <w:delText xml:space="preserve"> is indicated as j = 2, the first phase p of DS</w:delText>
        </w:r>
        <w:r w:rsidR="00497D09" w:rsidRPr="00F56210" w:rsidDel="009C5D1B">
          <w:rPr>
            <w:strike/>
            <w:color w:val="7030A0"/>
            <w:vertAlign w:val="subscript"/>
          </w:rPr>
          <w:delText>2</w:delText>
        </w:r>
        <w:r w:rsidR="00497D09" w:rsidRPr="00F56210" w:rsidDel="009C5D1B">
          <w:rPr>
            <w:strike/>
            <w:color w:val="7030A0"/>
          </w:rPr>
          <w:delText xml:space="preserve"> is indicated as j = 3, and the second phase p of DS</w:delText>
        </w:r>
        <w:r w:rsidR="00497D09" w:rsidRPr="00F56210" w:rsidDel="009C5D1B">
          <w:rPr>
            <w:strike/>
            <w:color w:val="7030A0"/>
            <w:vertAlign w:val="subscript"/>
          </w:rPr>
          <w:delText xml:space="preserve">2 </w:delText>
        </w:r>
        <w:r w:rsidR="00497D09" w:rsidRPr="00F56210" w:rsidDel="009C5D1B">
          <w:rPr>
            <w:strike/>
            <w:color w:val="7030A0"/>
          </w:rPr>
          <w:delText>is indicated as j = 4 of the shortened Type 1 test procedure;</w:delText>
        </w:r>
      </w:del>
    </w:p>
    <w:p w14:paraId="3807A2EC" w14:textId="01259C11" w:rsidR="00497D09" w:rsidRPr="00F56210" w:rsidDel="009C5D1B" w:rsidRDefault="00497D09" w:rsidP="009C5D1B">
      <w:pPr>
        <w:spacing w:after="80"/>
        <w:ind w:left="2268" w:right="1134" w:hanging="1134"/>
        <w:rPr>
          <w:del w:id="1334" w:author="TRIPATHY Samarendra" w:date="2020-03-10T12:14:00Z"/>
          <w:strike/>
          <w:color w:val="7030A0"/>
        </w:rPr>
        <w:pPrChange w:id="1335" w:author="TRIPATHY Samarendra" w:date="2020-03-10T12:14:00Z">
          <w:pPr>
            <w:spacing w:after="120"/>
            <w:ind w:left="3402" w:right="1134" w:hanging="1134"/>
          </w:pPr>
        </w:pPrChange>
      </w:pPr>
      <w:del w:id="1336" w:author="TRIPATHY Samarendra" w:date="2020-03-10T12:14:00Z">
        <w:r w:rsidRPr="00F56210" w:rsidDel="009C5D1B">
          <w:rPr>
            <w:strike/>
            <w:color w:val="7030A0"/>
          </w:rPr>
          <w:delText>and</w:delText>
        </w:r>
      </w:del>
    </w:p>
    <w:p w14:paraId="180206F0" w14:textId="180F5D0F" w:rsidR="00497D09" w:rsidRPr="00F56210" w:rsidDel="009C5D1B" w:rsidRDefault="00311BD7" w:rsidP="009C5D1B">
      <w:pPr>
        <w:spacing w:after="80"/>
        <w:ind w:left="2268" w:right="1134" w:hanging="1134"/>
        <w:rPr>
          <w:del w:id="1337" w:author="TRIPATHY Samarendra" w:date="2020-03-10T12:14:00Z"/>
          <w:strike/>
          <w:color w:val="7030A0"/>
        </w:rPr>
        <w:pPrChange w:id="1338" w:author="TRIPATHY Samarendra" w:date="2020-03-10T12:14:00Z">
          <w:pPr>
            <w:spacing w:after="120"/>
            <w:ind w:left="2552" w:right="1134" w:firstLine="992"/>
          </w:pPr>
        </w:pPrChange>
      </w:pPr>
      <m:oMathPara>
        <m:oMath>
          <m:sSub>
            <m:sSubPr>
              <m:ctrlPr>
                <w:del w:id="1339" w:author="TRIPATHY Samarendra" w:date="2020-03-10T12:14:00Z">
                  <w:rPr>
                    <w:rFonts w:ascii="Cambria Math" w:hAnsi="Cambria Math"/>
                    <w:strike/>
                    <w:color w:val="7030A0"/>
                  </w:rPr>
                </w:del>
              </m:ctrlPr>
            </m:sSubPr>
            <m:e>
              <m:r>
                <w:del w:id="1340" w:author="TRIPATHY Samarendra" w:date="2020-03-10T12:14:00Z">
                  <m:rPr>
                    <m:sty m:val="p"/>
                  </m:rPr>
                  <w:rPr>
                    <w:rFonts w:ascii="Cambria Math" w:hAnsi="Cambria Math"/>
                    <w:strike/>
                    <w:color w:val="7030A0"/>
                  </w:rPr>
                  <m:t>K</m:t>
                </w:del>
              </m:r>
            </m:e>
            <m:sub>
              <m:r>
                <w:del w:id="1341" w:author="TRIPATHY Samarendra" w:date="2020-03-10T12:14:00Z">
                  <m:rPr>
                    <m:sty m:val="p"/>
                  </m:rPr>
                  <w:rPr>
                    <w:rFonts w:ascii="Cambria Math" w:hAnsi="Cambria Math"/>
                    <w:strike/>
                    <w:color w:val="7030A0"/>
                  </w:rPr>
                  <m:t>p,1</m:t>
                </w:del>
              </m:r>
            </m:sub>
          </m:sSub>
          <m:r>
            <w:del w:id="1342" w:author="TRIPATHY Samarendra" w:date="2020-03-10T12:14:00Z">
              <m:rPr>
                <m:sty m:val="p"/>
              </m:rPr>
              <w:rPr>
                <w:rFonts w:ascii="Cambria Math" w:hAnsi="Cambria Math"/>
                <w:strike/>
                <w:color w:val="7030A0"/>
              </w:rPr>
              <m:t>=</m:t>
            </w:del>
          </m:r>
          <m:f>
            <m:fPr>
              <m:ctrlPr>
                <w:del w:id="1343" w:author="TRIPATHY Samarendra" w:date="2020-03-10T12:14:00Z">
                  <w:rPr>
                    <w:rFonts w:ascii="Cambria Math" w:hAnsi="Cambria Math"/>
                    <w:strike/>
                    <w:color w:val="7030A0"/>
                  </w:rPr>
                </w:del>
              </m:ctrlPr>
            </m:fPr>
            <m:num>
              <m:sSub>
                <m:sSubPr>
                  <m:ctrlPr>
                    <w:del w:id="1344" w:author="TRIPATHY Samarendra" w:date="2020-03-10T12:14:00Z">
                      <w:rPr>
                        <w:rFonts w:ascii="Cambria Math" w:hAnsi="Cambria Math"/>
                        <w:strike/>
                        <w:color w:val="7030A0"/>
                      </w:rPr>
                    </w:del>
                  </m:ctrlPr>
                </m:sSubPr>
                <m:e>
                  <m:r>
                    <w:del w:id="1345" w:author="TRIPATHY Samarendra" w:date="2020-03-10T12:14:00Z">
                      <m:rPr>
                        <m:sty m:val="p"/>
                      </m:rPr>
                      <w:rPr>
                        <w:rFonts w:ascii="Cambria Math" w:hAnsi="Cambria Math"/>
                        <w:strike/>
                        <w:color w:val="7030A0"/>
                      </w:rPr>
                      <m:t>∆E</m:t>
                    </w:del>
                  </m:r>
                </m:e>
                <m:sub>
                  <m:r>
                    <w:del w:id="1346" w:author="TRIPATHY Samarendra" w:date="2020-03-10T12:14:00Z">
                      <m:rPr>
                        <m:sty m:val="p"/>
                      </m:rPr>
                      <w:rPr>
                        <w:rFonts w:ascii="Cambria Math" w:hAnsi="Cambria Math"/>
                        <w:strike/>
                        <w:color w:val="7030A0"/>
                      </w:rPr>
                      <m:t>REESS,p,1</m:t>
                    </w:del>
                  </m:r>
                </m:sub>
              </m:sSub>
            </m:num>
            <m:den>
              <m:sSub>
                <m:sSubPr>
                  <m:ctrlPr>
                    <w:del w:id="1347" w:author="TRIPATHY Samarendra" w:date="2020-03-10T12:14:00Z">
                      <w:rPr>
                        <w:rFonts w:ascii="Cambria Math" w:hAnsi="Cambria Math"/>
                        <w:strike/>
                        <w:color w:val="7030A0"/>
                      </w:rPr>
                    </w:del>
                  </m:ctrlPr>
                </m:sSubPr>
                <m:e>
                  <m:r>
                    <w:del w:id="1348" w:author="TRIPATHY Samarendra" w:date="2020-03-10T12:14:00Z">
                      <m:rPr>
                        <m:sty m:val="p"/>
                      </m:rPr>
                      <w:rPr>
                        <w:rFonts w:ascii="Cambria Math" w:hAnsi="Cambria Math"/>
                        <w:strike/>
                        <w:color w:val="7030A0"/>
                      </w:rPr>
                      <m:t>UBE</m:t>
                    </w:del>
                  </m:r>
                </m:e>
                <m:sub>
                  <m:r>
                    <w:del w:id="1349" w:author="TRIPATHY Samarendra" w:date="2020-03-10T12:14:00Z">
                      <m:rPr>
                        <m:sty m:val="p"/>
                      </m:rPr>
                      <w:rPr>
                        <w:rFonts w:ascii="Cambria Math" w:hAnsi="Cambria Math"/>
                        <w:strike/>
                        <w:color w:val="7030A0"/>
                      </w:rPr>
                      <m:t>STP</m:t>
                    </w:del>
                  </m:r>
                </m:sub>
              </m:sSub>
            </m:den>
          </m:f>
          <m:r>
            <w:del w:id="1350" w:author="TRIPATHY Samarendra" w:date="2020-03-10T12:14:00Z">
              <m:rPr>
                <m:sty m:val="p"/>
              </m:rPr>
              <w:rPr>
                <w:rFonts w:ascii="Cambria Math" w:hAnsi="Cambria Math"/>
                <w:strike/>
                <w:color w:val="7030A0"/>
              </w:rPr>
              <m:t xml:space="preserve"> and </m:t>
            </w:del>
          </m:r>
          <m:sSub>
            <m:sSubPr>
              <m:ctrlPr>
                <w:del w:id="1351" w:author="TRIPATHY Samarendra" w:date="2020-03-10T12:14:00Z">
                  <w:rPr>
                    <w:rFonts w:ascii="Cambria Math" w:hAnsi="Cambria Math"/>
                    <w:strike/>
                    <w:color w:val="7030A0"/>
                  </w:rPr>
                </w:del>
              </m:ctrlPr>
            </m:sSubPr>
            <m:e>
              <m:r>
                <w:del w:id="1352" w:author="TRIPATHY Samarendra" w:date="2020-03-10T12:14:00Z">
                  <m:rPr>
                    <m:sty m:val="p"/>
                  </m:rPr>
                  <w:rPr>
                    <w:rFonts w:ascii="Cambria Math" w:hAnsi="Cambria Math"/>
                    <w:strike/>
                    <w:color w:val="7030A0"/>
                  </w:rPr>
                  <m:t>K</m:t>
                </w:del>
              </m:r>
            </m:e>
            <m:sub>
              <m:r>
                <w:del w:id="1353" w:author="TRIPATHY Samarendra" w:date="2020-03-10T12:14:00Z">
                  <m:rPr>
                    <m:sty m:val="p"/>
                  </m:rPr>
                  <w:rPr>
                    <w:rFonts w:ascii="Cambria Math" w:hAnsi="Cambria Math"/>
                    <w:strike/>
                    <w:color w:val="7030A0"/>
                  </w:rPr>
                  <m:t>p,j</m:t>
                </w:del>
              </m:r>
            </m:sub>
          </m:sSub>
          <m:r>
            <w:del w:id="1354" w:author="TRIPATHY Samarendra" w:date="2020-03-10T12:14:00Z">
              <m:rPr>
                <m:sty m:val="p"/>
              </m:rPr>
              <w:rPr>
                <w:rFonts w:ascii="Cambria Math" w:hAnsi="Cambria Math"/>
                <w:strike/>
                <w:color w:val="7030A0"/>
              </w:rPr>
              <m:t>=</m:t>
            </w:del>
          </m:r>
          <m:f>
            <m:fPr>
              <m:ctrlPr>
                <w:del w:id="1355" w:author="TRIPATHY Samarendra" w:date="2020-03-10T12:14:00Z">
                  <w:rPr>
                    <w:rFonts w:ascii="Cambria Math" w:hAnsi="Cambria Math"/>
                    <w:strike/>
                    <w:color w:val="7030A0"/>
                  </w:rPr>
                </w:del>
              </m:ctrlPr>
            </m:fPr>
            <m:num>
              <m:r>
                <w:del w:id="1356" w:author="TRIPATHY Samarendra" w:date="2020-03-10T12:14:00Z">
                  <m:rPr>
                    <m:sty m:val="p"/>
                  </m:rPr>
                  <w:rPr>
                    <w:rFonts w:ascii="Cambria Math" w:hAnsi="Cambria Math"/>
                    <w:strike/>
                    <w:color w:val="7030A0"/>
                  </w:rPr>
                  <m:t>1-</m:t>
                </w:del>
              </m:r>
              <m:sSub>
                <m:sSubPr>
                  <m:ctrlPr>
                    <w:del w:id="1357" w:author="TRIPATHY Samarendra" w:date="2020-03-10T12:14:00Z">
                      <w:rPr>
                        <w:rFonts w:ascii="Cambria Math" w:hAnsi="Cambria Math"/>
                        <w:strike/>
                        <w:color w:val="7030A0"/>
                      </w:rPr>
                    </w:del>
                  </m:ctrlPr>
                </m:sSubPr>
                <m:e>
                  <m:r>
                    <w:del w:id="1358" w:author="TRIPATHY Samarendra" w:date="2020-03-10T12:14:00Z">
                      <m:rPr>
                        <m:sty m:val="p"/>
                      </m:rPr>
                      <w:rPr>
                        <w:rFonts w:ascii="Cambria Math" w:hAnsi="Cambria Math"/>
                        <w:strike/>
                        <w:color w:val="7030A0"/>
                      </w:rPr>
                      <m:t>K</m:t>
                    </w:del>
                  </m:r>
                </m:e>
                <m:sub>
                  <m:r>
                    <w:del w:id="1359" w:author="TRIPATHY Samarendra" w:date="2020-03-10T12:14:00Z">
                      <m:rPr>
                        <m:sty m:val="p"/>
                      </m:rPr>
                      <w:rPr>
                        <w:rFonts w:ascii="Cambria Math" w:hAnsi="Cambria Math"/>
                        <w:strike/>
                        <w:color w:val="7030A0"/>
                      </w:rPr>
                      <m:t>p,1</m:t>
                    </w:del>
                  </m:r>
                </m:sub>
              </m:sSub>
            </m:num>
            <m:den>
              <m:r>
                <w:del w:id="1360" w:author="TRIPATHY Samarendra" w:date="2020-03-10T12:14:00Z">
                  <m:rPr>
                    <m:sty m:val="p"/>
                  </m:rPr>
                  <w:rPr>
                    <w:rFonts w:ascii="Cambria Math" w:hAnsi="Cambria Math"/>
                    <w:strike/>
                    <w:color w:val="7030A0"/>
                  </w:rPr>
                  <m:t>3</m:t>
                </w:del>
              </m:r>
            </m:den>
          </m:f>
          <m:r>
            <w:del w:id="1361" w:author="TRIPATHY Samarendra" w:date="2020-03-10T12:14:00Z">
              <m:rPr>
                <m:sty m:val="p"/>
              </m:rPr>
              <w:rPr>
                <w:rFonts w:ascii="Cambria Math" w:hAnsi="Cambria Math"/>
                <w:strike/>
                <w:color w:val="7030A0"/>
              </w:rPr>
              <m:t xml:space="preserve"> for j=2…4</m:t>
            </w:del>
          </m:r>
        </m:oMath>
      </m:oMathPara>
    </w:p>
    <w:p w14:paraId="20D0D871" w14:textId="481AAF8F" w:rsidR="00497D09" w:rsidRPr="00F56210" w:rsidDel="009C5D1B" w:rsidRDefault="00497D09" w:rsidP="009C5D1B">
      <w:pPr>
        <w:spacing w:after="80"/>
        <w:ind w:left="2268" w:right="1134" w:hanging="1134"/>
        <w:rPr>
          <w:del w:id="1362" w:author="TRIPATHY Samarendra" w:date="2020-03-10T12:14:00Z"/>
          <w:strike/>
          <w:color w:val="7030A0"/>
        </w:rPr>
        <w:pPrChange w:id="1363" w:author="TRIPATHY Samarendra" w:date="2020-03-10T12:14:00Z">
          <w:pPr>
            <w:spacing w:after="120"/>
            <w:ind w:left="2268" w:right="1134"/>
          </w:pPr>
        </w:pPrChange>
      </w:pPr>
      <w:del w:id="1364" w:author="TRIPATHY Samarendra" w:date="2020-03-10T12:14:00Z">
        <w:r w:rsidRPr="00F56210" w:rsidDel="009C5D1B">
          <w:rPr>
            <w:strike/>
            <w:color w:val="7030A0"/>
          </w:rPr>
          <w:delText>where:</w:delText>
        </w:r>
      </w:del>
    </w:p>
    <w:p w14:paraId="070C23D2" w14:textId="05AE9E09" w:rsidR="00497D09" w:rsidRPr="00F56210" w:rsidDel="009C5D1B" w:rsidRDefault="00311BD7" w:rsidP="009C5D1B">
      <w:pPr>
        <w:spacing w:after="80"/>
        <w:ind w:left="2268" w:right="1134" w:hanging="1134"/>
        <w:rPr>
          <w:del w:id="1365" w:author="TRIPATHY Samarendra" w:date="2020-03-10T12:14:00Z"/>
          <w:strike/>
          <w:color w:val="7030A0"/>
        </w:rPr>
        <w:pPrChange w:id="1366" w:author="TRIPATHY Samarendra" w:date="2020-03-10T12:14:00Z">
          <w:pPr>
            <w:spacing w:after="120"/>
            <w:ind w:left="3686" w:right="1134" w:hanging="1418"/>
          </w:pPr>
        </w:pPrChange>
      </w:pPr>
      <m:oMath>
        <m:sSub>
          <m:sSubPr>
            <m:ctrlPr>
              <w:del w:id="1367" w:author="TRIPATHY Samarendra" w:date="2020-03-10T12:14:00Z">
                <w:rPr>
                  <w:rFonts w:ascii="Cambria Math" w:hAnsi="Cambria Math"/>
                  <w:strike/>
                  <w:color w:val="7030A0"/>
                </w:rPr>
              </w:del>
            </m:ctrlPr>
          </m:sSubPr>
          <m:e>
            <m:r>
              <w:del w:id="1368" w:author="TRIPATHY Samarendra" w:date="2020-03-10T12:14:00Z">
                <m:rPr>
                  <m:sty m:val="p"/>
                </m:rPr>
                <w:rPr>
                  <w:rFonts w:ascii="Cambria Math" w:hAnsi="Cambria Math"/>
                  <w:strike/>
                  <w:color w:val="7030A0"/>
                </w:rPr>
                <m:t>∆E</m:t>
              </w:del>
            </m:r>
          </m:e>
          <m:sub>
            <m:r>
              <w:del w:id="1369" w:author="TRIPATHY Samarendra" w:date="2020-03-10T12:14:00Z">
                <m:rPr>
                  <m:sty m:val="p"/>
                </m:rPr>
                <w:rPr>
                  <w:rFonts w:ascii="Cambria Math" w:hAnsi="Cambria Math"/>
                  <w:strike/>
                  <w:color w:val="7030A0"/>
                </w:rPr>
                <m:t>REESS,p,1</m:t>
              </w:del>
            </m:r>
          </m:sub>
        </m:sSub>
      </m:oMath>
      <w:del w:id="1370" w:author="TRIPATHY Samarendra" w:date="2020-03-10T12:14:00Z">
        <w:r w:rsidR="00497D09" w:rsidRPr="00F56210" w:rsidDel="009C5D1B">
          <w:rPr>
            <w:strike/>
            <w:color w:val="7030A0"/>
          </w:rPr>
          <w:tab/>
          <w:delText>is the energy change of all REESSs during the first phase p of DS</w:delText>
        </w:r>
        <w:r w:rsidR="00497D09" w:rsidRPr="00F56210" w:rsidDel="009C5D1B">
          <w:rPr>
            <w:strike/>
            <w:color w:val="7030A0"/>
            <w:vertAlign w:val="subscript"/>
          </w:rPr>
          <w:delText>1</w:delText>
        </w:r>
        <w:r w:rsidR="00497D09" w:rsidRPr="00F56210" w:rsidDel="009C5D1B">
          <w:rPr>
            <w:strike/>
            <w:color w:val="7030A0"/>
          </w:rPr>
          <w:delText xml:space="preserve"> of the shortened Type 1 test procedure, Wh.</w:delText>
        </w:r>
      </w:del>
    </w:p>
    <w:p w14:paraId="77C6EEAD" w14:textId="355AE0D4" w:rsidR="00497D09" w:rsidRPr="00F56210" w:rsidDel="009C5D1B" w:rsidRDefault="00497D09" w:rsidP="009C5D1B">
      <w:pPr>
        <w:spacing w:after="80"/>
        <w:ind w:left="2268" w:right="1134" w:hanging="1134"/>
        <w:rPr>
          <w:del w:id="1371" w:author="TRIPATHY Samarendra" w:date="2020-03-10T12:14:00Z"/>
          <w:strike/>
          <w:color w:val="7030A0"/>
        </w:rPr>
        <w:pPrChange w:id="1372" w:author="TRIPATHY Samarendra" w:date="2020-03-10T12:14:00Z">
          <w:pPr>
            <w:spacing w:after="120"/>
            <w:ind w:left="2268" w:right="1134"/>
          </w:pPr>
        </w:pPrChange>
      </w:pPr>
      <w:del w:id="1373" w:author="TRIPATHY Samarendra" w:date="2020-03-10T12:14:00Z">
        <w:r w:rsidRPr="00F56210" w:rsidDel="009C5D1B">
          <w:rPr>
            <w:strike/>
            <w:color w:val="7030A0"/>
          </w:rPr>
          <w:delText>In the case that phase p = high and phase p = extra high, the following equations shall be used:</w:delText>
        </w:r>
      </w:del>
    </w:p>
    <w:p w14:paraId="25BF5650" w14:textId="442853D9" w:rsidR="00497D09" w:rsidRPr="00F56210" w:rsidDel="009C5D1B" w:rsidRDefault="00311BD7" w:rsidP="009C5D1B">
      <w:pPr>
        <w:spacing w:after="80"/>
        <w:ind w:left="2268" w:right="1134" w:hanging="1134"/>
        <w:rPr>
          <w:del w:id="1374" w:author="TRIPATHY Samarendra" w:date="2020-03-10T12:14:00Z"/>
          <w:strike/>
          <w:color w:val="7030A0"/>
        </w:rPr>
        <w:pPrChange w:id="1375" w:author="TRIPATHY Samarendra" w:date="2020-03-10T12:14:00Z">
          <w:pPr>
            <w:spacing w:after="120"/>
            <w:ind w:left="2552" w:right="1134" w:firstLine="1843"/>
          </w:pPr>
        </w:pPrChange>
      </w:pPr>
      <m:oMathPara>
        <m:oMath>
          <m:sSub>
            <m:sSubPr>
              <m:ctrlPr>
                <w:del w:id="1376" w:author="TRIPATHY Samarendra" w:date="2020-03-10T12:14:00Z">
                  <w:rPr>
                    <w:rFonts w:ascii="Cambria Math" w:hAnsi="Cambria Math"/>
                    <w:strike/>
                    <w:color w:val="7030A0"/>
                  </w:rPr>
                </w:del>
              </m:ctrlPr>
            </m:sSubPr>
            <m:e>
              <m:r>
                <w:del w:id="1377" w:author="TRIPATHY Samarendra" w:date="2020-03-10T12:14:00Z">
                  <m:rPr>
                    <m:sty m:val="p"/>
                  </m:rPr>
                  <w:rPr>
                    <w:rFonts w:ascii="Cambria Math" w:hAnsi="Cambria Math"/>
                    <w:strike/>
                    <w:color w:val="7030A0"/>
                  </w:rPr>
                  <m:t>EC</m:t>
                </w:del>
              </m:r>
            </m:e>
            <m:sub>
              <m:r>
                <w:del w:id="1378" w:author="TRIPATHY Samarendra" w:date="2020-03-10T12:14:00Z">
                  <m:rPr>
                    <m:sty m:val="p"/>
                  </m:rPr>
                  <w:rPr>
                    <w:rFonts w:ascii="Cambria Math" w:hAnsi="Cambria Math"/>
                    <w:strike/>
                    <w:color w:val="7030A0"/>
                  </w:rPr>
                  <m:t>DC,p</m:t>
                </w:del>
              </m:r>
            </m:sub>
          </m:sSub>
          <m:r>
            <w:del w:id="1379" w:author="TRIPATHY Samarendra" w:date="2020-03-10T12:14:00Z">
              <m:rPr>
                <m:sty m:val="p"/>
              </m:rPr>
              <w:rPr>
                <w:rFonts w:ascii="Cambria Math" w:hAnsi="Cambria Math"/>
                <w:strike/>
                <w:color w:val="7030A0"/>
              </w:rPr>
              <m:t>=</m:t>
            </w:del>
          </m:r>
          <m:nary>
            <m:naryPr>
              <m:chr m:val="∑"/>
              <m:limLoc m:val="subSup"/>
              <m:ctrlPr>
                <w:del w:id="1380" w:author="TRIPATHY Samarendra" w:date="2020-03-10T12:14:00Z">
                  <w:rPr>
                    <w:rFonts w:ascii="Cambria Math" w:hAnsi="Cambria Math"/>
                    <w:strike/>
                    <w:color w:val="7030A0"/>
                  </w:rPr>
                </w:del>
              </m:ctrlPr>
            </m:naryPr>
            <m:sub>
              <m:r>
                <w:del w:id="1381" w:author="TRIPATHY Samarendra" w:date="2020-03-10T12:14:00Z">
                  <m:rPr>
                    <m:sty m:val="p"/>
                  </m:rPr>
                  <w:rPr>
                    <w:rFonts w:ascii="Cambria Math" w:hAnsi="Cambria Math"/>
                    <w:strike/>
                    <w:color w:val="7030A0"/>
                  </w:rPr>
                  <m:t>j=1</m:t>
                </w:del>
              </m:r>
            </m:sub>
            <m:sup>
              <m:r>
                <w:del w:id="1382" w:author="TRIPATHY Samarendra" w:date="2020-03-10T12:14:00Z">
                  <m:rPr>
                    <m:sty m:val="p"/>
                  </m:rPr>
                  <w:rPr>
                    <w:rFonts w:ascii="Cambria Math" w:hAnsi="Cambria Math"/>
                    <w:strike/>
                    <w:color w:val="7030A0"/>
                  </w:rPr>
                  <m:t>2</m:t>
                </w:del>
              </m:r>
            </m:sup>
            <m:e>
              <m:sSub>
                <m:sSubPr>
                  <m:ctrlPr>
                    <w:del w:id="1383" w:author="TRIPATHY Samarendra" w:date="2020-03-10T12:14:00Z">
                      <w:rPr>
                        <w:rFonts w:ascii="Cambria Math" w:hAnsi="Cambria Math"/>
                        <w:strike/>
                        <w:color w:val="7030A0"/>
                      </w:rPr>
                    </w:del>
                  </m:ctrlPr>
                </m:sSubPr>
                <m:e>
                  <m:r>
                    <w:del w:id="1384" w:author="TRIPATHY Samarendra" w:date="2020-03-10T12:14:00Z">
                      <m:rPr>
                        <m:sty m:val="p"/>
                      </m:rPr>
                      <w:rPr>
                        <w:rFonts w:ascii="Cambria Math" w:hAnsi="Cambria Math"/>
                        <w:strike/>
                        <w:color w:val="7030A0"/>
                      </w:rPr>
                      <m:t>EC</m:t>
                    </w:del>
                  </m:r>
                </m:e>
                <m:sub>
                  <m:r>
                    <w:del w:id="1385" w:author="TRIPATHY Samarendra" w:date="2020-03-10T12:14:00Z">
                      <m:rPr>
                        <m:sty m:val="p"/>
                      </m:rPr>
                      <w:rPr>
                        <w:rFonts w:ascii="Cambria Math" w:hAnsi="Cambria Math"/>
                        <w:strike/>
                        <w:color w:val="7030A0"/>
                      </w:rPr>
                      <m:t>DC,p,j</m:t>
                    </w:del>
                  </m:r>
                </m:sub>
              </m:sSub>
              <m:r>
                <w:del w:id="1386" w:author="TRIPATHY Samarendra" w:date="2020-03-10T12:14:00Z">
                  <m:rPr>
                    <m:sty m:val="p"/>
                  </m:rPr>
                  <w:rPr>
                    <w:rFonts w:ascii="Cambria Math" w:hAnsi="Cambria Math"/>
                    <w:strike/>
                    <w:color w:val="7030A0"/>
                  </w:rPr>
                  <m:t>×</m:t>
                </w:del>
              </m:r>
              <m:sSub>
                <m:sSubPr>
                  <m:ctrlPr>
                    <w:del w:id="1387" w:author="TRIPATHY Samarendra" w:date="2020-03-10T12:14:00Z">
                      <w:rPr>
                        <w:rFonts w:ascii="Cambria Math" w:hAnsi="Cambria Math"/>
                        <w:strike/>
                        <w:color w:val="7030A0"/>
                      </w:rPr>
                    </w:del>
                  </m:ctrlPr>
                </m:sSubPr>
                <m:e>
                  <m:r>
                    <w:del w:id="1388" w:author="TRIPATHY Samarendra" w:date="2020-03-10T12:14:00Z">
                      <m:rPr>
                        <m:sty m:val="p"/>
                      </m:rPr>
                      <w:rPr>
                        <w:rFonts w:ascii="Cambria Math" w:hAnsi="Cambria Math"/>
                        <w:strike/>
                        <w:color w:val="7030A0"/>
                      </w:rPr>
                      <m:t>K</m:t>
                    </w:del>
                  </m:r>
                </m:e>
                <m:sub>
                  <m:r>
                    <w:del w:id="1389" w:author="TRIPATHY Samarendra" w:date="2020-03-10T12:14:00Z">
                      <m:rPr>
                        <m:sty m:val="p"/>
                      </m:rPr>
                      <w:rPr>
                        <w:rFonts w:ascii="Cambria Math" w:hAnsi="Cambria Math"/>
                        <w:strike/>
                        <w:color w:val="7030A0"/>
                      </w:rPr>
                      <m:t>p,j</m:t>
                    </w:del>
                  </m:r>
                </m:sub>
              </m:sSub>
            </m:e>
          </m:nary>
        </m:oMath>
      </m:oMathPara>
    </w:p>
    <w:p w14:paraId="385F1175" w14:textId="6C4F4B9C" w:rsidR="00497D09" w:rsidRPr="00F56210" w:rsidDel="009C5D1B" w:rsidRDefault="00497D09" w:rsidP="009C5D1B">
      <w:pPr>
        <w:spacing w:after="80"/>
        <w:ind w:left="2268" w:right="1134" w:hanging="1134"/>
        <w:rPr>
          <w:del w:id="1390" w:author="TRIPATHY Samarendra" w:date="2020-03-10T12:14:00Z"/>
          <w:strike/>
          <w:color w:val="7030A0"/>
        </w:rPr>
        <w:pPrChange w:id="1391" w:author="TRIPATHY Samarendra" w:date="2020-03-10T12:14:00Z">
          <w:pPr>
            <w:keepNext/>
            <w:spacing w:after="120"/>
            <w:ind w:left="2268" w:right="1134"/>
          </w:pPr>
        </w:pPrChange>
      </w:pPr>
      <w:del w:id="1392" w:author="TRIPATHY Samarendra" w:date="2020-03-10T12:14:00Z">
        <w:r w:rsidRPr="00F56210" w:rsidDel="009C5D1B">
          <w:rPr>
            <w:strike/>
            <w:color w:val="7030A0"/>
          </w:rPr>
          <w:delText>where:</w:delText>
        </w:r>
      </w:del>
    </w:p>
    <w:p w14:paraId="322D798A" w14:textId="79F9F87B" w:rsidR="00497D09" w:rsidRPr="00F56210" w:rsidDel="009C5D1B" w:rsidRDefault="00311BD7" w:rsidP="009C5D1B">
      <w:pPr>
        <w:spacing w:after="80"/>
        <w:ind w:left="2268" w:right="1134" w:hanging="1134"/>
        <w:rPr>
          <w:del w:id="1393" w:author="TRIPATHY Samarendra" w:date="2020-03-10T12:14:00Z"/>
          <w:strike/>
          <w:color w:val="7030A0"/>
        </w:rPr>
        <w:pPrChange w:id="1394" w:author="TRIPATHY Samarendra" w:date="2020-03-10T12:14:00Z">
          <w:pPr>
            <w:spacing w:after="120"/>
            <w:ind w:left="3402" w:right="1134" w:hanging="1134"/>
          </w:pPr>
        </w:pPrChange>
      </w:pPr>
      <m:oMath>
        <m:sSub>
          <m:sSubPr>
            <m:ctrlPr>
              <w:del w:id="1395" w:author="TRIPATHY Samarendra" w:date="2020-03-10T12:14:00Z">
                <w:rPr>
                  <w:rFonts w:ascii="Cambria Math" w:hAnsi="Cambria Math"/>
                  <w:strike/>
                  <w:color w:val="7030A0"/>
                </w:rPr>
              </w:del>
            </m:ctrlPr>
          </m:sSubPr>
          <m:e>
            <m:r>
              <w:del w:id="1396" w:author="TRIPATHY Samarendra" w:date="2020-03-10T12:14:00Z">
                <m:rPr>
                  <m:sty m:val="p"/>
                </m:rPr>
                <w:rPr>
                  <w:rFonts w:ascii="Cambria Math" w:hAnsi="Cambria Math"/>
                  <w:strike/>
                  <w:color w:val="7030A0"/>
                </w:rPr>
                <m:t>EC</m:t>
              </w:del>
            </m:r>
          </m:e>
          <m:sub>
            <m:r>
              <w:del w:id="1397" w:author="TRIPATHY Samarendra" w:date="2020-03-10T12:14:00Z">
                <m:rPr>
                  <m:sty m:val="p"/>
                </m:rPr>
                <w:rPr>
                  <w:rFonts w:ascii="Cambria Math" w:hAnsi="Cambria Math"/>
                  <w:strike/>
                  <w:color w:val="7030A0"/>
                </w:rPr>
                <m:t>DC,p,j</m:t>
              </w:del>
            </m:r>
          </m:sub>
        </m:sSub>
      </m:oMath>
      <w:del w:id="1398" w:author="TRIPATHY Samarendra" w:date="2020-03-10T12:14:00Z">
        <w:r w:rsidR="00497D09" w:rsidRPr="00F56210" w:rsidDel="009C5D1B">
          <w:rPr>
            <w:strike/>
            <w:color w:val="7030A0"/>
          </w:rPr>
          <w:tab/>
          <w:delText>is the electric energy consumption for phase p of DS</w:delText>
        </w:r>
        <w:r w:rsidR="00497D09" w:rsidRPr="00F56210" w:rsidDel="009C5D1B">
          <w:rPr>
            <w:strike/>
            <w:color w:val="7030A0"/>
            <w:vertAlign w:val="subscript"/>
          </w:rPr>
          <w:delText>j</w:delText>
        </w:r>
        <w:r w:rsidR="00497D09" w:rsidRPr="00F56210" w:rsidDel="009C5D1B">
          <w:rPr>
            <w:strike/>
            <w:color w:val="7030A0"/>
          </w:rPr>
          <w:delText xml:space="preserve"> of the shortened Type 1 test procedure according to paragraph 4.3. of this annex, Wh/km;</w:delText>
        </w:r>
      </w:del>
    </w:p>
    <w:p w14:paraId="159C7A47" w14:textId="0C219D9E" w:rsidR="00497D09" w:rsidRPr="00F56210" w:rsidDel="009C5D1B" w:rsidRDefault="00311BD7" w:rsidP="009C5D1B">
      <w:pPr>
        <w:spacing w:after="80"/>
        <w:ind w:left="2268" w:right="1134" w:hanging="1134"/>
        <w:rPr>
          <w:del w:id="1399" w:author="TRIPATHY Samarendra" w:date="2020-03-10T12:14:00Z"/>
          <w:strike/>
          <w:color w:val="7030A0"/>
        </w:rPr>
        <w:pPrChange w:id="1400" w:author="TRIPATHY Samarendra" w:date="2020-03-10T12:14:00Z">
          <w:pPr>
            <w:spacing w:after="120"/>
            <w:ind w:left="3402" w:right="1134" w:hanging="1134"/>
          </w:pPr>
        </w:pPrChange>
      </w:pPr>
      <m:oMath>
        <m:sSub>
          <m:sSubPr>
            <m:ctrlPr>
              <w:del w:id="1401" w:author="TRIPATHY Samarendra" w:date="2020-03-10T12:14:00Z">
                <w:rPr>
                  <w:rFonts w:ascii="Cambria Math" w:hAnsi="Cambria Math"/>
                  <w:strike/>
                  <w:color w:val="7030A0"/>
                </w:rPr>
              </w:del>
            </m:ctrlPr>
          </m:sSubPr>
          <m:e>
            <m:r>
              <w:del w:id="1402" w:author="TRIPATHY Samarendra" w:date="2020-03-10T12:14:00Z">
                <m:rPr>
                  <m:sty m:val="p"/>
                </m:rPr>
                <w:rPr>
                  <w:rFonts w:ascii="Cambria Math" w:hAnsi="Cambria Math"/>
                  <w:strike/>
                  <w:color w:val="7030A0"/>
                </w:rPr>
                <m:t>K</m:t>
              </w:del>
            </m:r>
          </m:e>
          <m:sub>
            <m:r>
              <w:del w:id="1403" w:author="TRIPATHY Samarendra" w:date="2020-03-10T12:14:00Z">
                <m:rPr>
                  <m:sty m:val="p"/>
                </m:rPr>
                <w:rPr>
                  <w:rFonts w:ascii="Cambria Math" w:hAnsi="Cambria Math"/>
                  <w:strike/>
                  <w:color w:val="7030A0"/>
                </w:rPr>
                <m:t>p,j</m:t>
              </w:del>
            </m:r>
          </m:sub>
        </m:sSub>
      </m:oMath>
      <w:del w:id="1404" w:author="TRIPATHY Samarendra" w:date="2020-03-10T12:14:00Z">
        <w:r w:rsidR="00497D09" w:rsidRPr="00F56210" w:rsidDel="009C5D1B">
          <w:rPr>
            <w:strike/>
            <w:color w:val="7030A0"/>
          </w:rPr>
          <w:tab/>
          <w:delText>is the weighting factor for phase p of DS</w:delText>
        </w:r>
        <w:r w:rsidR="00497D09" w:rsidRPr="00F56210" w:rsidDel="009C5D1B">
          <w:rPr>
            <w:strike/>
            <w:color w:val="7030A0"/>
            <w:vertAlign w:val="subscript"/>
          </w:rPr>
          <w:delText>j</w:delText>
        </w:r>
        <w:r w:rsidR="00497D09" w:rsidRPr="00F56210" w:rsidDel="009C5D1B">
          <w:rPr>
            <w:strike/>
            <w:color w:val="7030A0"/>
          </w:rPr>
          <w:delText xml:space="preserve"> of the shortened Type 1 test procedure</w:delText>
        </w:r>
      </w:del>
    </w:p>
    <w:p w14:paraId="2F0BB2C9" w14:textId="5803C745" w:rsidR="00497D09" w:rsidRPr="00F56210" w:rsidDel="009C5D1B" w:rsidRDefault="00497D09" w:rsidP="009C5D1B">
      <w:pPr>
        <w:spacing w:after="80"/>
        <w:ind w:left="2268" w:right="1134" w:hanging="1134"/>
        <w:rPr>
          <w:del w:id="1405" w:author="TRIPATHY Samarendra" w:date="2020-03-10T12:14:00Z"/>
          <w:strike/>
          <w:color w:val="7030A0"/>
        </w:rPr>
        <w:pPrChange w:id="1406" w:author="TRIPATHY Samarendra" w:date="2020-03-10T12:14:00Z">
          <w:pPr>
            <w:spacing w:after="120"/>
            <w:ind w:left="3402" w:right="1134" w:hanging="1134"/>
          </w:pPr>
        </w:pPrChange>
      </w:pPr>
      <w:del w:id="1407" w:author="TRIPATHY Samarendra" w:date="2020-03-10T12:14:00Z">
        <w:r w:rsidRPr="00F56210" w:rsidDel="009C5D1B">
          <w:rPr>
            <w:strike/>
            <w:color w:val="7030A0"/>
          </w:rPr>
          <w:delText>and</w:delText>
        </w:r>
      </w:del>
    </w:p>
    <w:p w14:paraId="6ED69D50" w14:textId="5C687087" w:rsidR="00497D09" w:rsidRPr="00F56210" w:rsidDel="009C5D1B" w:rsidRDefault="00311BD7" w:rsidP="009C5D1B">
      <w:pPr>
        <w:spacing w:after="80"/>
        <w:ind w:left="2268" w:right="1134" w:hanging="1134"/>
        <w:rPr>
          <w:del w:id="1408" w:author="TRIPATHY Samarendra" w:date="2020-03-10T12:14:00Z"/>
          <w:strike/>
          <w:color w:val="7030A0"/>
        </w:rPr>
        <w:pPrChange w:id="1409" w:author="TRIPATHY Samarendra" w:date="2020-03-10T12:14:00Z">
          <w:pPr>
            <w:spacing w:after="120"/>
            <w:ind w:left="2552" w:right="1134" w:firstLine="1276"/>
          </w:pPr>
        </w:pPrChange>
      </w:pPr>
      <m:oMathPara>
        <m:oMath>
          <m:sSub>
            <m:sSubPr>
              <m:ctrlPr>
                <w:del w:id="1410" w:author="TRIPATHY Samarendra" w:date="2020-03-10T12:14:00Z">
                  <w:rPr>
                    <w:rFonts w:ascii="Cambria Math" w:hAnsi="Cambria Math"/>
                    <w:strike/>
                    <w:color w:val="7030A0"/>
                  </w:rPr>
                </w:del>
              </m:ctrlPr>
            </m:sSubPr>
            <m:e>
              <m:r>
                <w:del w:id="1411" w:author="TRIPATHY Samarendra" w:date="2020-03-10T12:14:00Z">
                  <m:rPr>
                    <m:sty m:val="p"/>
                  </m:rPr>
                  <w:rPr>
                    <w:rFonts w:ascii="Cambria Math" w:hAnsi="Cambria Math"/>
                    <w:strike/>
                    <w:color w:val="7030A0"/>
                  </w:rPr>
                  <m:t>K</m:t>
                </w:del>
              </m:r>
            </m:e>
            <m:sub>
              <m:r>
                <w:del w:id="1412" w:author="TRIPATHY Samarendra" w:date="2020-03-10T12:14:00Z">
                  <m:rPr>
                    <m:sty m:val="p"/>
                  </m:rPr>
                  <w:rPr>
                    <w:rFonts w:ascii="Cambria Math" w:hAnsi="Cambria Math"/>
                    <w:strike/>
                    <w:color w:val="7030A0"/>
                  </w:rPr>
                  <m:t>p,1</m:t>
                </w:del>
              </m:r>
            </m:sub>
          </m:sSub>
          <m:r>
            <w:del w:id="1413" w:author="TRIPATHY Samarendra" w:date="2020-03-10T12:14:00Z">
              <m:rPr>
                <m:sty m:val="p"/>
              </m:rPr>
              <w:rPr>
                <w:rFonts w:ascii="Cambria Math" w:hAnsi="Cambria Math"/>
                <w:strike/>
                <w:color w:val="7030A0"/>
              </w:rPr>
              <m:t>=</m:t>
            </w:del>
          </m:r>
          <m:f>
            <m:fPr>
              <m:ctrlPr>
                <w:del w:id="1414" w:author="TRIPATHY Samarendra" w:date="2020-03-10T12:14:00Z">
                  <w:rPr>
                    <w:rFonts w:ascii="Cambria Math" w:hAnsi="Cambria Math"/>
                    <w:strike/>
                    <w:color w:val="7030A0"/>
                  </w:rPr>
                </w:del>
              </m:ctrlPr>
            </m:fPr>
            <m:num>
              <m:sSub>
                <m:sSubPr>
                  <m:ctrlPr>
                    <w:del w:id="1415" w:author="TRIPATHY Samarendra" w:date="2020-03-10T12:14:00Z">
                      <w:rPr>
                        <w:rFonts w:ascii="Cambria Math" w:hAnsi="Cambria Math"/>
                        <w:strike/>
                        <w:color w:val="7030A0"/>
                      </w:rPr>
                    </w:del>
                  </m:ctrlPr>
                </m:sSubPr>
                <m:e>
                  <m:r>
                    <w:del w:id="1416" w:author="TRIPATHY Samarendra" w:date="2020-03-10T12:14:00Z">
                      <m:rPr>
                        <m:sty m:val="p"/>
                      </m:rPr>
                      <w:rPr>
                        <w:rFonts w:ascii="Cambria Math" w:hAnsi="Cambria Math"/>
                        <w:strike/>
                        <w:color w:val="7030A0"/>
                      </w:rPr>
                      <m:t>∆E</m:t>
                    </w:del>
                  </m:r>
                </m:e>
                <m:sub>
                  <m:r>
                    <w:del w:id="1417" w:author="TRIPATHY Samarendra" w:date="2020-03-10T12:14:00Z">
                      <m:rPr>
                        <m:sty m:val="p"/>
                      </m:rPr>
                      <w:rPr>
                        <w:rFonts w:ascii="Cambria Math" w:hAnsi="Cambria Math"/>
                        <w:strike/>
                        <w:color w:val="7030A0"/>
                      </w:rPr>
                      <m:t>REESS,p,1</m:t>
                    </w:del>
                  </m:r>
                </m:sub>
              </m:sSub>
            </m:num>
            <m:den>
              <m:sSub>
                <m:sSubPr>
                  <m:ctrlPr>
                    <w:del w:id="1418" w:author="TRIPATHY Samarendra" w:date="2020-03-10T12:14:00Z">
                      <w:rPr>
                        <w:rFonts w:ascii="Cambria Math" w:hAnsi="Cambria Math"/>
                        <w:strike/>
                        <w:color w:val="7030A0"/>
                      </w:rPr>
                    </w:del>
                  </m:ctrlPr>
                </m:sSubPr>
                <m:e>
                  <m:r>
                    <w:del w:id="1419" w:author="TRIPATHY Samarendra" w:date="2020-03-10T12:14:00Z">
                      <m:rPr>
                        <m:sty m:val="p"/>
                      </m:rPr>
                      <w:rPr>
                        <w:rFonts w:ascii="Cambria Math" w:hAnsi="Cambria Math"/>
                        <w:strike/>
                        <w:color w:val="7030A0"/>
                      </w:rPr>
                      <m:t>UBE</m:t>
                    </w:del>
                  </m:r>
                </m:e>
                <m:sub>
                  <m:r>
                    <w:del w:id="1420" w:author="TRIPATHY Samarendra" w:date="2020-03-10T12:14:00Z">
                      <m:rPr>
                        <m:sty m:val="p"/>
                      </m:rPr>
                      <w:rPr>
                        <w:rFonts w:ascii="Cambria Math" w:hAnsi="Cambria Math"/>
                        <w:strike/>
                        <w:color w:val="7030A0"/>
                      </w:rPr>
                      <m:t>STP</m:t>
                    </w:del>
                  </m:r>
                </m:sub>
              </m:sSub>
            </m:den>
          </m:f>
          <m:r>
            <w:del w:id="1421" w:author="TRIPATHY Samarendra" w:date="2020-03-10T12:14:00Z">
              <m:rPr>
                <m:sty m:val="p"/>
              </m:rPr>
              <w:rPr>
                <w:rFonts w:ascii="Cambria Math" w:hAnsi="Cambria Math"/>
                <w:strike/>
                <w:color w:val="7030A0"/>
              </w:rPr>
              <m:t xml:space="preserve"> and </m:t>
            </w:del>
          </m:r>
          <m:sSub>
            <m:sSubPr>
              <m:ctrlPr>
                <w:del w:id="1422" w:author="TRIPATHY Samarendra" w:date="2020-03-10T12:14:00Z">
                  <w:rPr>
                    <w:rFonts w:ascii="Cambria Math" w:hAnsi="Cambria Math"/>
                    <w:strike/>
                    <w:color w:val="7030A0"/>
                  </w:rPr>
                </w:del>
              </m:ctrlPr>
            </m:sSubPr>
            <m:e>
              <m:r>
                <w:del w:id="1423" w:author="TRIPATHY Samarendra" w:date="2020-03-10T12:14:00Z">
                  <m:rPr>
                    <m:sty m:val="p"/>
                  </m:rPr>
                  <w:rPr>
                    <w:rFonts w:ascii="Cambria Math" w:hAnsi="Cambria Math"/>
                    <w:strike/>
                    <w:color w:val="7030A0"/>
                  </w:rPr>
                  <m:t>K</m:t>
                </w:del>
              </m:r>
            </m:e>
            <m:sub>
              <m:r>
                <w:del w:id="1424" w:author="TRIPATHY Samarendra" w:date="2020-03-10T12:14:00Z">
                  <m:rPr>
                    <m:sty m:val="p"/>
                  </m:rPr>
                  <w:rPr>
                    <w:rFonts w:ascii="Cambria Math" w:hAnsi="Cambria Math"/>
                    <w:strike/>
                    <w:color w:val="7030A0"/>
                  </w:rPr>
                  <m:t>p,2</m:t>
                </w:del>
              </m:r>
            </m:sub>
          </m:sSub>
          <m:r>
            <w:del w:id="1425" w:author="TRIPATHY Samarendra" w:date="2020-03-10T12:14:00Z">
              <m:rPr>
                <m:sty m:val="p"/>
              </m:rPr>
              <w:rPr>
                <w:rFonts w:ascii="Cambria Math" w:hAnsi="Cambria Math"/>
                <w:strike/>
                <w:color w:val="7030A0"/>
              </w:rPr>
              <m:t>=1-</m:t>
            </w:del>
          </m:r>
          <m:sSub>
            <m:sSubPr>
              <m:ctrlPr>
                <w:del w:id="1426" w:author="TRIPATHY Samarendra" w:date="2020-03-10T12:14:00Z">
                  <w:rPr>
                    <w:rFonts w:ascii="Cambria Math" w:hAnsi="Cambria Math"/>
                    <w:strike/>
                    <w:color w:val="7030A0"/>
                  </w:rPr>
                </w:del>
              </m:ctrlPr>
            </m:sSubPr>
            <m:e>
              <m:r>
                <w:del w:id="1427" w:author="TRIPATHY Samarendra" w:date="2020-03-10T12:14:00Z">
                  <m:rPr>
                    <m:sty m:val="p"/>
                  </m:rPr>
                  <w:rPr>
                    <w:rFonts w:ascii="Cambria Math" w:hAnsi="Cambria Math"/>
                    <w:strike/>
                    <w:color w:val="7030A0"/>
                  </w:rPr>
                  <m:t>K</m:t>
                </w:del>
              </m:r>
            </m:e>
            <m:sub>
              <m:r>
                <w:del w:id="1428" w:author="TRIPATHY Samarendra" w:date="2020-03-10T12:14:00Z">
                  <m:rPr>
                    <m:sty m:val="p"/>
                  </m:rPr>
                  <w:rPr>
                    <w:rFonts w:ascii="Cambria Math" w:hAnsi="Cambria Math"/>
                    <w:strike/>
                    <w:color w:val="7030A0"/>
                  </w:rPr>
                  <m:t>p,1</m:t>
                </w:del>
              </m:r>
            </m:sub>
          </m:sSub>
        </m:oMath>
      </m:oMathPara>
    </w:p>
    <w:p w14:paraId="3A5DED2A" w14:textId="19AC8ED3" w:rsidR="00497D09" w:rsidRPr="00F56210" w:rsidDel="009C5D1B" w:rsidRDefault="00497D09" w:rsidP="009C5D1B">
      <w:pPr>
        <w:spacing w:after="80"/>
        <w:ind w:left="2268" w:right="1134" w:hanging="1134"/>
        <w:rPr>
          <w:del w:id="1429" w:author="TRIPATHY Samarendra" w:date="2020-03-10T12:14:00Z"/>
          <w:strike/>
          <w:color w:val="7030A0"/>
        </w:rPr>
        <w:pPrChange w:id="1430" w:author="TRIPATHY Samarendra" w:date="2020-03-10T12:14:00Z">
          <w:pPr>
            <w:spacing w:after="120"/>
            <w:ind w:left="2268" w:right="1134"/>
          </w:pPr>
        </w:pPrChange>
      </w:pPr>
      <w:del w:id="1431" w:author="TRIPATHY Samarendra" w:date="2020-03-10T12:14:00Z">
        <w:r w:rsidRPr="00F56210" w:rsidDel="009C5D1B">
          <w:rPr>
            <w:strike/>
            <w:color w:val="7030A0"/>
          </w:rPr>
          <w:delText>where:</w:delText>
        </w:r>
      </w:del>
    </w:p>
    <w:p w14:paraId="40603BB3" w14:textId="753BF344" w:rsidR="00497D09" w:rsidRPr="00F56210" w:rsidRDefault="00311BD7" w:rsidP="009C5D1B">
      <w:pPr>
        <w:spacing w:after="80"/>
        <w:ind w:left="2268" w:right="1134" w:hanging="1134"/>
        <w:rPr>
          <w:strike/>
          <w:color w:val="7030A0"/>
        </w:rPr>
        <w:pPrChange w:id="1432" w:author="TRIPATHY Samarendra" w:date="2020-03-10T12:14:00Z">
          <w:pPr>
            <w:spacing w:after="120"/>
            <w:ind w:left="3686" w:right="1134" w:hanging="1418"/>
          </w:pPr>
        </w:pPrChange>
      </w:pPr>
      <m:oMath>
        <m:sSub>
          <m:sSubPr>
            <m:ctrlPr>
              <w:del w:id="1433" w:author="TRIPATHY Samarendra" w:date="2020-03-10T12:14:00Z">
                <w:rPr>
                  <w:rFonts w:ascii="Cambria Math" w:hAnsi="Cambria Math"/>
                  <w:strike/>
                  <w:color w:val="7030A0"/>
                </w:rPr>
              </w:del>
            </m:ctrlPr>
          </m:sSubPr>
          <m:e>
            <m:r>
              <w:del w:id="1434" w:author="TRIPATHY Samarendra" w:date="2020-03-10T12:14:00Z">
                <m:rPr>
                  <m:sty m:val="p"/>
                </m:rPr>
                <w:rPr>
                  <w:rFonts w:ascii="Cambria Math" w:hAnsi="Cambria Math"/>
                  <w:strike/>
                  <w:color w:val="7030A0"/>
                </w:rPr>
                <m:t>∆E</m:t>
              </w:del>
            </m:r>
          </m:e>
          <m:sub>
            <m:r>
              <w:del w:id="1435" w:author="TRIPATHY Samarendra" w:date="2020-03-10T12:14:00Z">
                <m:rPr>
                  <m:sty m:val="p"/>
                </m:rPr>
                <w:rPr>
                  <w:rFonts w:ascii="Cambria Math" w:hAnsi="Cambria Math"/>
                  <w:strike/>
                  <w:color w:val="7030A0"/>
                </w:rPr>
                <m:t>REESS,p,1</m:t>
              </w:del>
            </m:r>
          </m:sub>
        </m:sSub>
      </m:oMath>
      <w:del w:id="1436" w:author="TRIPATHY Samarendra" w:date="2020-03-10T12:14:00Z">
        <w:r w:rsidR="00497D09" w:rsidRPr="00F56210" w:rsidDel="009C5D1B">
          <w:rPr>
            <w:strike/>
            <w:color w:val="7030A0"/>
          </w:rPr>
          <w:tab/>
          <w:delText>is the electric energy change of all REESSs during the first phase p of DS</w:delText>
        </w:r>
        <w:r w:rsidR="00497D09" w:rsidRPr="00F56210" w:rsidDel="009C5D1B">
          <w:rPr>
            <w:strike/>
            <w:color w:val="7030A0"/>
            <w:vertAlign w:val="subscript"/>
          </w:rPr>
          <w:delText>1</w:delText>
        </w:r>
        <w:r w:rsidR="00497D09" w:rsidRPr="00F56210" w:rsidDel="009C5D1B">
          <w:rPr>
            <w:strike/>
            <w:color w:val="7030A0"/>
          </w:rPr>
          <w:delText xml:space="preserve"> of the shortened Type 1 test procedure, Wh.</w:delText>
        </w:r>
        <w:commentRangeEnd w:id="1252"/>
        <w:r w:rsidR="009712FB" w:rsidDel="009C5D1B">
          <w:rPr>
            <w:rStyle w:val="Marquedecommentaire"/>
            <w:rFonts w:eastAsia="MS Mincho"/>
            <w:lang w:val="en-US" w:eastAsia="en-US"/>
          </w:rPr>
          <w:commentReference w:id="1252"/>
        </w:r>
      </w:del>
    </w:p>
    <w:p w14:paraId="46DF1AE4" w14:textId="1ABB3D7F" w:rsidR="00497D09" w:rsidRPr="00E51D41" w:rsidDel="00B766C6" w:rsidRDefault="00497D09" w:rsidP="00B766C6">
      <w:pPr>
        <w:spacing w:after="120"/>
        <w:ind w:left="2268" w:right="1134" w:hanging="1134"/>
        <w:rPr>
          <w:del w:id="1437" w:author="TRIPATHY Samarendra" w:date="2020-03-10T12:15:00Z"/>
          <w:color w:val="7030A0"/>
          <w:rPrChange w:id="1438" w:author="TRIPATHY Samarendra" w:date="2020-03-10T12:29:00Z">
            <w:rPr>
              <w:del w:id="1439" w:author="TRIPATHY Samarendra" w:date="2020-03-10T12:15:00Z"/>
              <w:strike/>
              <w:color w:val="7030A0"/>
            </w:rPr>
          </w:rPrChange>
        </w:rPr>
        <w:pPrChange w:id="1440" w:author="TRIPATHY Samarendra" w:date="2020-03-10T12:15:00Z">
          <w:pPr>
            <w:spacing w:after="120"/>
            <w:ind w:left="2268" w:right="1134" w:hanging="1134"/>
          </w:pPr>
        </w:pPrChange>
      </w:pPr>
      <w:commentRangeStart w:id="1441"/>
      <w:r w:rsidRPr="00E51D41">
        <w:rPr>
          <w:color w:val="7030A0"/>
          <w:rPrChange w:id="1442" w:author="TRIPATHY Samarendra" w:date="2020-03-10T12:29:00Z">
            <w:rPr>
              <w:strike/>
              <w:color w:val="7030A0"/>
            </w:rPr>
          </w:rPrChange>
        </w:rPr>
        <w:t>4.4.2.2.</w:t>
      </w:r>
      <w:r w:rsidRPr="00E51D41">
        <w:rPr>
          <w:color w:val="7030A0"/>
          <w:rPrChange w:id="1443" w:author="TRIPATHY Samarendra" w:date="2020-03-10T12:29:00Z">
            <w:rPr>
              <w:strike/>
              <w:color w:val="7030A0"/>
            </w:rPr>
          </w:rPrChange>
        </w:rPr>
        <w:tab/>
      </w:r>
      <w:ins w:id="1444" w:author="TRIPATHY Samarendra" w:date="2020-03-10T12:15:00Z">
        <w:r w:rsidR="00B766C6" w:rsidRPr="00E51D41">
          <w:rPr>
            <w:color w:val="7030A0"/>
            <w:rPrChange w:id="1445" w:author="TRIPATHY Samarendra" w:date="2020-03-10T12:29:00Z">
              <w:rPr>
                <w:strike/>
                <w:color w:val="7030A0"/>
              </w:rPr>
            </w:rPrChange>
          </w:rPr>
          <w:t>[</w:t>
        </w:r>
        <w:commentRangeStart w:id="1446"/>
        <w:r w:rsidR="00B766C6" w:rsidRPr="00E51D41">
          <w:rPr>
            <w:color w:val="7030A0"/>
            <w:rPrChange w:id="1447" w:author="TRIPATHY Samarendra" w:date="2020-03-10T12:29:00Z">
              <w:rPr>
                <w:strike/>
                <w:color w:val="7030A0"/>
              </w:rPr>
            </w:rPrChange>
          </w:rPr>
          <w:t>Reserved</w:t>
        </w:r>
        <w:commentRangeEnd w:id="1446"/>
        <w:r w:rsidR="00B766C6" w:rsidRPr="00E51D41">
          <w:rPr>
            <w:rStyle w:val="Marquedecommentaire"/>
            <w:rFonts w:eastAsia="MS Mincho"/>
            <w:lang w:val="en-US" w:eastAsia="en-US"/>
            <w:rPrChange w:id="1448" w:author="TRIPATHY Samarendra" w:date="2020-03-10T12:29:00Z">
              <w:rPr>
                <w:rStyle w:val="Marquedecommentaire"/>
                <w:rFonts w:eastAsia="MS Mincho"/>
                <w:lang w:val="en-US" w:eastAsia="en-US"/>
              </w:rPr>
            </w:rPrChange>
          </w:rPr>
          <w:commentReference w:id="1446"/>
        </w:r>
        <w:r w:rsidR="00B766C6" w:rsidRPr="00E51D41">
          <w:rPr>
            <w:color w:val="7030A0"/>
            <w:rPrChange w:id="1449" w:author="TRIPATHY Samarendra" w:date="2020-03-10T12:29:00Z">
              <w:rPr>
                <w:strike/>
                <w:color w:val="7030A0"/>
              </w:rPr>
            </w:rPrChange>
          </w:rPr>
          <w:t xml:space="preserve"> ]</w:t>
        </w:r>
      </w:ins>
      <w:del w:id="1450" w:author="TRIPATHY Samarendra" w:date="2020-03-10T12:15:00Z">
        <w:r w:rsidRPr="00E51D41" w:rsidDel="00B766C6">
          <w:rPr>
            <w:color w:val="7030A0"/>
            <w:rPrChange w:id="1451" w:author="TRIPATHY Samarendra" w:date="2020-03-10T12:29:00Z">
              <w:rPr>
                <w:strike/>
                <w:color w:val="7030A0"/>
              </w:rPr>
            </w:rPrChange>
          </w:rPr>
          <w:delText>Determination of the pure electric ranges when the consecutive cycle Type </w:delText>
        </w:r>
        <w:r w:rsidR="00507448" w:rsidRPr="00E51D41" w:rsidDel="00B766C6">
          <w:rPr>
            <w:color w:val="7030A0"/>
            <w:rPrChange w:id="1452" w:author="TRIPATHY Samarendra" w:date="2020-03-10T12:29:00Z">
              <w:rPr>
                <w:strike/>
                <w:color w:val="7030A0"/>
              </w:rPr>
            </w:rPrChange>
          </w:rPr>
          <w:delText>6</w:delText>
        </w:r>
        <w:r w:rsidRPr="00E51D41" w:rsidDel="00B766C6">
          <w:rPr>
            <w:color w:val="7030A0"/>
            <w:rPrChange w:id="1453" w:author="TRIPATHY Samarendra" w:date="2020-03-10T12:29:00Z">
              <w:rPr>
                <w:strike/>
                <w:color w:val="7030A0"/>
              </w:rPr>
            </w:rPrChange>
          </w:rPr>
          <w:delText xml:space="preserve"> test procedure is applied</w:delText>
        </w:r>
        <w:commentRangeEnd w:id="1441"/>
        <w:r w:rsidR="00EC7736" w:rsidRPr="00E51D41" w:rsidDel="00B766C6">
          <w:rPr>
            <w:rStyle w:val="Marquedecommentaire"/>
            <w:rFonts w:eastAsia="MS Mincho"/>
            <w:color w:val="7030A0"/>
            <w:lang w:val="en-US" w:eastAsia="en-US"/>
            <w:rPrChange w:id="1454" w:author="TRIPATHY Samarendra" w:date="2020-03-10T12:29:00Z">
              <w:rPr>
                <w:rStyle w:val="Marquedecommentaire"/>
                <w:rFonts w:eastAsia="MS Mincho"/>
                <w:strike/>
                <w:color w:val="7030A0"/>
                <w:lang w:val="en-US" w:eastAsia="en-US"/>
              </w:rPr>
            </w:rPrChange>
          </w:rPr>
          <w:commentReference w:id="1441"/>
        </w:r>
      </w:del>
    </w:p>
    <w:p w14:paraId="78178700" w14:textId="626DAF68" w:rsidR="00497D09" w:rsidRPr="00EC7736" w:rsidDel="00B766C6" w:rsidRDefault="00497D09" w:rsidP="00B766C6">
      <w:pPr>
        <w:spacing w:after="120"/>
        <w:ind w:left="2268" w:right="1134" w:hanging="1134"/>
        <w:rPr>
          <w:del w:id="1455" w:author="TRIPATHY Samarendra" w:date="2020-03-10T12:15:00Z"/>
          <w:strike/>
          <w:color w:val="7030A0"/>
        </w:rPr>
        <w:pPrChange w:id="1456" w:author="TRIPATHY Samarendra" w:date="2020-03-10T12:15:00Z">
          <w:pPr>
            <w:spacing w:after="120"/>
            <w:ind w:left="2268" w:right="1134" w:hanging="1134"/>
          </w:pPr>
        </w:pPrChange>
      </w:pPr>
      <w:del w:id="1457" w:author="TRIPATHY Samarendra" w:date="2020-03-10T12:15:00Z">
        <w:r w:rsidRPr="00EC7736" w:rsidDel="00B766C6">
          <w:rPr>
            <w:strike/>
            <w:color w:val="7030A0"/>
          </w:rPr>
          <w:delText>4.4.2.2.1.</w:delText>
        </w:r>
        <w:r w:rsidRPr="00EC7736" w:rsidDel="00B766C6">
          <w:rPr>
            <w:strike/>
            <w:color w:val="7030A0"/>
          </w:rPr>
          <w:tab/>
          <w:delText>The pure electric range for the applicable WLTP test cycle PER</w:delText>
        </w:r>
        <w:r w:rsidRPr="00EC7736" w:rsidDel="00B766C6">
          <w:rPr>
            <w:strike/>
            <w:color w:val="7030A0"/>
            <w:vertAlign w:val="subscript"/>
          </w:rPr>
          <w:delText>WLTP</w:delText>
        </w:r>
        <w:r w:rsidRPr="00EC7736" w:rsidDel="00B766C6">
          <w:rPr>
            <w:strike/>
            <w:color w:val="7030A0"/>
          </w:rPr>
          <w:delText xml:space="preserve"> for PEVs shall be calculated from the </w:delText>
        </w:r>
        <w:r w:rsidR="00562AE6" w:rsidRPr="00EC7736" w:rsidDel="00B766C6">
          <w:rPr>
            <w:strike/>
            <w:color w:val="7030A0"/>
          </w:rPr>
          <w:delText xml:space="preserve">Type 1 </w:delText>
        </w:r>
        <w:r w:rsidRPr="00EC7736" w:rsidDel="00B766C6">
          <w:rPr>
            <w:strike/>
            <w:color w:val="7030A0"/>
          </w:rPr>
          <w:delText>test as described in paragraph 3.4.4.1. of this annex using the following equations:</w:delText>
        </w:r>
      </w:del>
    </w:p>
    <w:p w14:paraId="39A2F39A" w14:textId="263ADDAE" w:rsidR="00497D09" w:rsidRPr="00EC7736" w:rsidDel="00B766C6" w:rsidRDefault="00311BD7" w:rsidP="00B766C6">
      <w:pPr>
        <w:spacing w:after="120"/>
        <w:ind w:left="2268" w:right="1134" w:hanging="1134"/>
        <w:rPr>
          <w:del w:id="1458" w:author="TRIPATHY Samarendra" w:date="2020-03-10T12:15:00Z"/>
          <w:strike/>
          <w:color w:val="7030A0"/>
        </w:rPr>
        <w:pPrChange w:id="1459" w:author="TRIPATHY Samarendra" w:date="2020-03-10T12:15:00Z">
          <w:pPr>
            <w:spacing w:after="120"/>
            <w:ind w:left="2268" w:right="1134"/>
          </w:pPr>
        </w:pPrChange>
      </w:pPr>
      <m:oMathPara>
        <m:oMath>
          <m:sSub>
            <m:sSubPr>
              <m:ctrlPr>
                <w:del w:id="1460" w:author="TRIPATHY Samarendra" w:date="2020-03-10T12:15:00Z">
                  <w:rPr>
                    <w:rFonts w:ascii="Cambria Math" w:hAnsi="Cambria Math"/>
                    <w:strike/>
                    <w:color w:val="7030A0"/>
                  </w:rPr>
                </w:del>
              </m:ctrlPr>
            </m:sSubPr>
            <m:e>
              <m:r>
                <w:del w:id="1461" w:author="TRIPATHY Samarendra" w:date="2020-03-10T12:15:00Z">
                  <m:rPr>
                    <m:sty m:val="p"/>
                  </m:rPr>
                  <w:rPr>
                    <w:rFonts w:ascii="Cambria Math" w:hAnsi="Cambria Math"/>
                    <w:strike/>
                    <w:color w:val="7030A0"/>
                  </w:rPr>
                  <m:t>PER</m:t>
                </w:del>
              </m:r>
            </m:e>
            <m:sub>
              <m:r>
                <w:del w:id="1462" w:author="TRIPATHY Samarendra" w:date="2020-03-10T12:15:00Z">
                  <m:rPr>
                    <m:sty m:val="p"/>
                  </m:rPr>
                  <w:rPr>
                    <w:rFonts w:ascii="Cambria Math" w:hAnsi="Cambria Math"/>
                    <w:strike/>
                    <w:color w:val="7030A0"/>
                  </w:rPr>
                  <m:t>WLTC</m:t>
                </w:del>
              </m:r>
            </m:sub>
          </m:sSub>
          <m:r>
            <w:del w:id="1463" w:author="TRIPATHY Samarendra" w:date="2020-03-10T12:15:00Z">
              <m:rPr>
                <m:sty m:val="p"/>
              </m:rPr>
              <w:rPr>
                <w:rFonts w:ascii="Cambria Math" w:hAnsi="Cambria Math"/>
                <w:strike/>
                <w:color w:val="7030A0"/>
              </w:rPr>
              <m:t>=</m:t>
            </w:del>
          </m:r>
          <m:f>
            <m:fPr>
              <m:ctrlPr>
                <w:del w:id="1464" w:author="TRIPATHY Samarendra" w:date="2020-03-10T12:15:00Z">
                  <w:rPr>
                    <w:rFonts w:ascii="Cambria Math" w:hAnsi="Cambria Math"/>
                    <w:strike/>
                    <w:color w:val="7030A0"/>
                  </w:rPr>
                </w:del>
              </m:ctrlPr>
            </m:fPr>
            <m:num>
              <m:sSub>
                <m:sSubPr>
                  <m:ctrlPr>
                    <w:del w:id="1465" w:author="TRIPATHY Samarendra" w:date="2020-03-10T12:15:00Z">
                      <w:rPr>
                        <w:rFonts w:ascii="Cambria Math" w:hAnsi="Cambria Math"/>
                        <w:strike/>
                        <w:color w:val="7030A0"/>
                      </w:rPr>
                    </w:del>
                  </m:ctrlPr>
                </m:sSubPr>
                <m:e>
                  <m:r>
                    <w:del w:id="1466" w:author="TRIPATHY Samarendra" w:date="2020-03-10T12:15:00Z">
                      <m:rPr>
                        <m:sty m:val="p"/>
                      </m:rPr>
                      <w:rPr>
                        <w:rFonts w:ascii="Cambria Math" w:hAnsi="Cambria Math"/>
                        <w:strike/>
                        <w:color w:val="7030A0"/>
                      </w:rPr>
                      <m:t>UBE</m:t>
                    </w:del>
                  </m:r>
                </m:e>
                <m:sub>
                  <m:r>
                    <w:del w:id="1467" w:author="TRIPATHY Samarendra" w:date="2020-03-10T12:15:00Z">
                      <m:rPr>
                        <m:sty m:val="p"/>
                      </m:rPr>
                      <w:rPr>
                        <w:rFonts w:ascii="Cambria Math" w:hAnsi="Cambria Math"/>
                        <w:strike/>
                        <w:color w:val="7030A0"/>
                      </w:rPr>
                      <m:t>CCP</m:t>
                    </w:del>
                  </m:r>
                </m:sub>
              </m:sSub>
            </m:num>
            <m:den>
              <m:sSub>
                <m:sSubPr>
                  <m:ctrlPr>
                    <w:del w:id="1468" w:author="TRIPATHY Samarendra" w:date="2020-03-10T12:15:00Z">
                      <w:rPr>
                        <w:rFonts w:ascii="Cambria Math" w:hAnsi="Cambria Math"/>
                        <w:strike/>
                        <w:color w:val="7030A0"/>
                      </w:rPr>
                    </w:del>
                  </m:ctrlPr>
                </m:sSubPr>
                <m:e>
                  <m:r>
                    <w:del w:id="1469" w:author="TRIPATHY Samarendra" w:date="2020-03-10T12:15:00Z">
                      <m:rPr>
                        <m:sty m:val="p"/>
                      </m:rPr>
                      <w:rPr>
                        <w:rFonts w:ascii="Cambria Math" w:hAnsi="Cambria Math"/>
                        <w:strike/>
                        <w:color w:val="7030A0"/>
                      </w:rPr>
                      <m:t>EC</m:t>
                    </w:del>
                  </m:r>
                </m:e>
                <m:sub>
                  <m:r>
                    <w:del w:id="1470" w:author="TRIPATHY Samarendra" w:date="2020-03-10T12:15:00Z">
                      <m:rPr>
                        <m:sty m:val="p"/>
                      </m:rPr>
                      <w:rPr>
                        <w:rFonts w:ascii="Cambria Math" w:hAnsi="Cambria Math"/>
                        <w:strike/>
                        <w:color w:val="7030A0"/>
                      </w:rPr>
                      <m:t>DC,WLTC</m:t>
                    </w:del>
                  </m:r>
                </m:sub>
              </m:sSub>
            </m:den>
          </m:f>
        </m:oMath>
      </m:oMathPara>
    </w:p>
    <w:p w14:paraId="3B68244D" w14:textId="1B70E605" w:rsidR="00497D09" w:rsidRPr="00EC7736" w:rsidDel="00B766C6" w:rsidRDefault="00497D09" w:rsidP="00B766C6">
      <w:pPr>
        <w:spacing w:after="120"/>
        <w:ind w:left="2268" w:right="1134" w:hanging="1134"/>
        <w:rPr>
          <w:del w:id="1471" w:author="TRIPATHY Samarendra" w:date="2020-03-10T12:15:00Z"/>
          <w:strike/>
          <w:color w:val="7030A0"/>
        </w:rPr>
        <w:pPrChange w:id="1472" w:author="TRIPATHY Samarendra" w:date="2020-03-10T12:15:00Z">
          <w:pPr>
            <w:keepNext/>
            <w:keepLines/>
            <w:spacing w:after="120"/>
            <w:ind w:left="2268" w:right="1134"/>
          </w:pPr>
        </w:pPrChange>
      </w:pPr>
      <w:del w:id="1473" w:author="TRIPATHY Samarendra" w:date="2020-03-10T12:15:00Z">
        <w:r w:rsidRPr="00EC7736" w:rsidDel="00B766C6">
          <w:rPr>
            <w:strike/>
            <w:color w:val="7030A0"/>
          </w:rPr>
          <w:delText>where:</w:delText>
        </w:r>
      </w:del>
    </w:p>
    <w:p w14:paraId="25457125" w14:textId="5A31736D" w:rsidR="00497D09" w:rsidRPr="00EC7736" w:rsidDel="00B766C6" w:rsidRDefault="00311BD7" w:rsidP="00B766C6">
      <w:pPr>
        <w:spacing w:after="120"/>
        <w:ind w:left="2268" w:right="1134" w:hanging="1134"/>
        <w:rPr>
          <w:del w:id="1474" w:author="TRIPATHY Samarendra" w:date="2020-03-10T12:15:00Z"/>
          <w:strike/>
          <w:color w:val="7030A0"/>
        </w:rPr>
        <w:pPrChange w:id="1475" w:author="TRIPATHY Samarendra" w:date="2020-03-10T12:15:00Z">
          <w:pPr>
            <w:spacing w:after="120"/>
            <w:ind w:left="3402" w:right="1134" w:hanging="1134"/>
          </w:pPr>
        </w:pPrChange>
      </w:pPr>
      <m:oMath>
        <m:sSub>
          <m:sSubPr>
            <m:ctrlPr>
              <w:del w:id="1476" w:author="TRIPATHY Samarendra" w:date="2020-03-10T12:15:00Z">
                <w:rPr>
                  <w:rFonts w:ascii="Cambria Math" w:hAnsi="Cambria Math"/>
                  <w:strike/>
                  <w:color w:val="7030A0"/>
                </w:rPr>
              </w:del>
            </m:ctrlPr>
          </m:sSubPr>
          <m:e>
            <m:r>
              <w:del w:id="1477" w:author="TRIPATHY Samarendra" w:date="2020-03-10T12:15:00Z">
                <m:rPr>
                  <m:sty m:val="p"/>
                </m:rPr>
                <w:rPr>
                  <w:rFonts w:ascii="Cambria Math" w:hAnsi="Cambria Math"/>
                  <w:strike/>
                  <w:color w:val="7030A0"/>
                </w:rPr>
                <m:t>UBE</m:t>
              </w:del>
            </m:r>
          </m:e>
          <m:sub>
            <m:r>
              <w:del w:id="1478" w:author="TRIPATHY Samarendra" w:date="2020-03-10T12:15:00Z">
                <m:rPr>
                  <m:sty m:val="p"/>
                </m:rPr>
                <w:rPr>
                  <w:rFonts w:ascii="Cambria Math" w:hAnsi="Cambria Math"/>
                  <w:strike/>
                  <w:color w:val="7030A0"/>
                </w:rPr>
                <m:t>CCP</m:t>
              </w:del>
            </m:r>
          </m:sub>
        </m:sSub>
      </m:oMath>
      <w:del w:id="1479" w:author="TRIPATHY Samarendra" w:date="2020-03-10T12:15:00Z">
        <w:r w:rsidR="00497D09" w:rsidRPr="00EC7736" w:rsidDel="00B766C6">
          <w:rPr>
            <w:strike/>
            <w:color w:val="7030A0"/>
          </w:rPr>
          <w:tab/>
          <w:delText>is the usable REESS energy determined from the beginning of the consecutive cycle Type </w:delText>
        </w:r>
        <w:r w:rsidR="0092379C" w:rsidRPr="00EC7736" w:rsidDel="00B766C6">
          <w:rPr>
            <w:strike/>
            <w:color w:val="7030A0"/>
          </w:rPr>
          <w:delText>6</w:delText>
        </w:r>
        <w:r w:rsidR="00497D09" w:rsidRPr="00EC7736" w:rsidDel="00B766C6">
          <w:rPr>
            <w:strike/>
            <w:color w:val="7030A0"/>
          </w:rPr>
          <w:delText xml:space="preserve"> test procedure until the break-off criterion according to paragraph 3.4.4.1.3. of this annex is reached, Wh;</w:delText>
        </w:r>
      </w:del>
    </w:p>
    <w:p w14:paraId="741263BE" w14:textId="0E6D597D" w:rsidR="00497D09" w:rsidRPr="00EC7736" w:rsidDel="00B766C6" w:rsidRDefault="00311BD7" w:rsidP="00B766C6">
      <w:pPr>
        <w:spacing w:after="120"/>
        <w:ind w:left="2268" w:right="1134" w:hanging="1134"/>
        <w:rPr>
          <w:del w:id="1480" w:author="TRIPATHY Samarendra" w:date="2020-03-10T12:15:00Z"/>
          <w:strike/>
          <w:color w:val="7030A0"/>
        </w:rPr>
        <w:pPrChange w:id="1481" w:author="TRIPATHY Samarendra" w:date="2020-03-10T12:15:00Z">
          <w:pPr>
            <w:spacing w:after="120"/>
            <w:ind w:left="3402" w:right="1134" w:hanging="1134"/>
          </w:pPr>
        </w:pPrChange>
      </w:pPr>
      <m:oMath>
        <m:sSub>
          <m:sSubPr>
            <m:ctrlPr>
              <w:del w:id="1482" w:author="TRIPATHY Samarendra" w:date="2020-03-10T12:15:00Z">
                <w:rPr>
                  <w:rFonts w:ascii="Cambria Math" w:hAnsi="Cambria Math"/>
                  <w:strike/>
                  <w:color w:val="7030A0"/>
                </w:rPr>
              </w:del>
            </m:ctrlPr>
          </m:sSubPr>
          <m:e>
            <m:r>
              <w:del w:id="1483" w:author="TRIPATHY Samarendra" w:date="2020-03-10T12:15:00Z">
                <m:rPr>
                  <m:sty m:val="p"/>
                </m:rPr>
                <w:rPr>
                  <w:rFonts w:ascii="Cambria Math" w:hAnsi="Cambria Math"/>
                  <w:strike/>
                  <w:color w:val="7030A0"/>
                </w:rPr>
                <m:t>EC</m:t>
              </w:del>
            </m:r>
          </m:e>
          <m:sub>
            <m:r>
              <w:del w:id="1484" w:author="TRIPATHY Samarendra" w:date="2020-03-10T12:15:00Z">
                <m:rPr>
                  <m:sty m:val="p"/>
                </m:rPr>
                <w:rPr>
                  <w:rFonts w:ascii="Cambria Math" w:hAnsi="Cambria Math"/>
                  <w:strike/>
                  <w:color w:val="7030A0"/>
                </w:rPr>
                <m:t>DC,WLTC</m:t>
              </w:del>
            </m:r>
          </m:sub>
        </m:sSub>
      </m:oMath>
      <w:del w:id="1485" w:author="TRIPATHY Samarendra" w:date="2020-03-10T12:15:00Z">
        <w:r w:rsidR="00497D09" w:rsidRPr="00EC7736" w:rsidDel="00B766C6">
          <w:rPr>
            <w:strike/>
            <w:color w:val="7030A0"/>
          </w:rPr>
          <w:tab/>
          <w:delText>is the electric energy consumption for the applicable WLTP test cycle determined from completely driven applicable WLTP test cycles of the consecutive cycle Type </w:delText>
        </w:r>
        <w:r w:rsidR="0092379C" w:rsidRPr="00EC7736" w:rsidDel="00B766C6">
          <w:rPr>
            <w:strike/>
            <w:color w:val="7030A0"/>
          </w:rPr>
          <w:delText>6</w:delText>
        </w:r>
        <w:r w:rsidR="00497D09" w:rsidRPr="00EC7736" w:rsidDel="00B766C6">
          <w:rPr>
            <w:strike/>
            <w:color w:val="7030A0"/>
          </w:rPr>
          <w:delText xml:space="preserve"> test procedure, Wh/km;</w:delText>
        </w:r>
      </w:del>
    </w:p>
    <w:p w14:paraId="00895EEC" w14:textId="16A00014" w:rsidR="00497D09" w:rsidRPr="00EC7736" w:rsidDel="00B766C6" w:rsidRDefault="00497D09" w:rsidP="00B766C6">
      <w:pPr>
        <w:spacing w:after="120"/>
        <w:ind w:left="2268" w:right="1134" w:hanging="1134"/>
        <w:rPr>
          <w:del w:id="1486" w:author="TRIPATHY Samarendra" w:date="2020-03-10T12:15:00Z"/>
          <w:strike/>
          <w:color w:val="7030A0"/>
        </w:rPr>
        <w:pPrChange w:id="1487" w:author="TRIPATHY Samarendra" w:date="2020-03-10T12:15:00Z">
          <w:pPr>
            <w:spacing w:after="120"/>
            <w:ind w:left="3402" w:right="1134" w:hanging="1134"/>
          </w:pPr>
        </w:pPrChange>
      </w:pPr>
      <w:del w:id="1488" w:author="TRIPATHY Samarendra" w:date="2020-03-10T12:15:00Z">
        <w:r w:rsidRPr="00EC7736" w:rsidDel="00B766C6">
          <w:rPr>
            <w:strike/>
            <w:color w:val="7030A0"/>
          </w:rPr>
          <w:delText>and</w:delText>
        </w:r>
      </w:del>
    </w:p>
    <w:p w14:paraId="310B309E" w14:textId="08ADE25D" w:rsidR="00497D09" w:rsidRPr="00EC7736" w:rsidDel="00B766C6" w:rsidRDefault="00311BD7" w:rsidP="00B766C6">
      <w:pPr>
        <w:spacing w:after="120"/>
        <w:ind w:left="2268" w:right="1134" w:hanging="1134"/>
        <w:rPr>
          <w:del w:id="1489" w:author="TRIPATHY Samarendra" w:date="2020-03-10T12:15:00Z"/>
          <w:strike/>
          <w:color w:val="7030A0"/>
        </w:rPr>
        <w:pPrChange w:id="1490" w:author="TRIPATHY Samarendra" w:date="2020-03-10T12:15:00Z">
          <w:pPr>
            <w:spacing w:after="120"/>
            <w:ind w:left="2552" w:right="1134"/>
            <w:jc w:val="center"/>
          </w:pPr>
        </w:pPrChange>
      </w:pPr>
      <m:oMath>
        <m:sSub>
          <m:sSubPr>
            <m:ctrlPr>
              <w:del w:id="1491" w:author="TRIPATHY Samarendra" w:date="2020-03-10T12:15:00Z">
                <w:rPr>
                  <w:rFonts w:ascii="Cambria Math" w:hAnsi="Cambria Math"/>
                  <w:strike/>
                  <w:color w:val="7030A0"/>
                </w:rPr>
              </w:del>
            </m:ctrlPr>
          </m:sSubPr>
          <m:e>
            <m:r>
              <w:del w:id="1492" w:author="TRIPATHY Samarendra" w:date="2020-03-10T12:15:00Z">
                <m:rPr>
                  <m:sty m:val="p"/>
                </m:rPr>
                <w:rPr>
                  <w:rFonts w:ascii="Cambria Math" w:hAnsi="Cambria Math"/>
                  <w:strike/>
                  <w:color w:val="7030A0"/>
                </w:rPr>
                <m:t>UBE</m:t>
              </w:del>
            </m:r>
          </m:e>
          <m:sub>
            <m:r>
              <w:del w:id="1493" w:author="TRIPATHY Samarendra" w:date="2020-03-10T12:15:00Z">
                <m:rPr>
                  <m:sty m:val="p"/>
                </m:rPr>
                <w:rPr>
                  <w:rFonts w:ascii="Cambria Math" w:hAnsi="Cambria Math"/>
                  <w:strike/>
                  <w:color w:val="7030A0"/>
                </w:rPr>
                <m:t>CCP</m:t>
              </w:del>
            </m:r>
          </m:sub>
        </m:sSub>
        <m:r>
          <w:del w:id="1494" w:author="TRIPATHY Samarendra" w:date="2020-03-10T12:15:00Z">
            <m:rPr>
              <m:sty m:val="p"/>
            </m:rPr>
            <w:rPr>
              <w:rFonts w:ascii="Cambria Math" w:hAnsi="Cambria Math"/>
              <w:strike/>
              <w:color w:val="7030A0"/>
            </w:rPr>
            <m:t>=</m:t>
          </w:del>
        </m:r>
        <m:nary>
          <m:naryPr>
            <m:chr m:val="∑"/>
            <m:limLoc m:val="subSup"/>
            <m:ctrlPr>
              <w:del w:id="1495" w:author="TRIPATHY Samarendra" w:date="2020-03-10T12:15:00Z">
                <w:rPr>
                  <w:rFonts w:ascii="Cambria Math" w:hAnsi="Cambria Math"/>
                  <w:strike/>
                  <w:color w:val="7030A0"/>
                </w:rPr>
              </w:del>
            </m:ctrlPr>
          </m:naryPr>
          <m:sub>
            <m:r>
              <w:del w:id="1496" w:author="TRIPATHY Samarendra" w:date="2020-03-10T12:15:00Z">
                <m:rPr>
                  <m:sty m:val="p"/>
                </m:rPr>
                <w:rPr>
                  <w:rFonts w:ascii="Cambria Math" w:hAnsi="Cambria Math"/>
                  <w:strike/>
                  <w:color w:val="7030A0"/>
                </w:rPr>
                <m:t>j=1</m:t>
              </w:del>
            </m:r>
          </m:sub>
          <m:sup>
            <m:r>
              <w:del w:id="1497" w:author="TRIPATHY Samarendra" w:date="2020-03-10T12:15:00Z">
                <m:rPr>
                  <m:sty m:val="p"/>
                </m:rPr>
                <w:rPr>
                  <w:rFonts w:ascii="Cambria Math" w:hAnsi="Cambria Math"/>
                  <w:strike/>
                  <w:color w:val="7030A0"/>
                </w:rPr>
                <m:t>k</m:t>
              </w:del>
            </m:r>
          </m:sup>
          <m:e>
            <m:sSub>
              <m:sSubPr>
                <m:ctrlPr>
                  <w:del w:id="1498" w:author="TRIPATHY Samarendra" w:date="2020-03-10T12:15:00Z">
                    <w:rPr>
                      <w:rFonts w:ascii="Cambria Math" w:hAnsi="Cambria Math"/>
                      <w:strike/>
                      <w:color w:val="7030A0"/>
                    </w:rPr>
                  </w:del>
                </m:ctrlPr>
              </m:sSubPr>
              <m:e>
                <m:r>
                  <w:del w:id="1499" w:author="TRIPATHY Samarendra" w:date="2020-03-10T12:15:00Z">
                    <m:rPr>
                      <m:sty m:val="p"/>
                    </m:rPr>
                    <w:rPr>
                      <w:rFonts w:ascii="Cambria Math" w:hAnsi="Cambria Math"/>
                      <w:strike/>
                      <w:color w:val="7030A0"/>
                    </w:rPr>
                    <m:t>∆E</m:t>
                  </w:del>
                </m:r>
              </m:e>
              <m:sub>
                <m:r>
                  <w:del w:id="1500" w:author="TRIPATHY Samarendra" w:date="2020-03-10T12:15:00Z">
                    <m:rPr>
                      <m:sty m:val="p"/>
                    </m:rPr>
                    <w:rPr>
                      <w:rFonts w:ascii="Cambria Math" w:hAnsi="Cambria Math"/>
                      <w:strike/>
                      <w:color w:val="7030A0"/>
                    </w:rPr>
                    <m:t>REESS,j</m:t>
                  </w:del>
                </m:r>
              </m:sub>
            </m:sSub>
          </m:e>
        </m:nary>
      </m:oMath>
      <w:del w:id="1501" w:author="TRIPATHY Samarendra" w:date="2020-03-10T12:15:00Z">
        <w:r w:rsidR="00497D09" w:rsidRPr="00EC7736" w:rsidDel="00B766C6">
          <w:rPr>
            <w:strike/>
            <w:color w:val="7030A0"/>
          </w:rPr>
          <w:delText xml:space="preserve"> </w:delText>
        </w:r>
      </w:del>
    </w:p>
    <w:p w14:paraId="1554EFAC" w14:textId="34739ABD" w:rsidR="00497D09" w:rsidRPr="00EC7736" w:rsidDel="00B766C6" w:rsidRDefault="00497D09" w:rsidP="00B766C6">
      <w:pPr>
        <w:spacing w:after="120"/>
        <w:ind w:left="2268" w:right="1134" w:hanging="1134"/>
        <w:rPr>
          <w:del w:id="1502" w:author="TRIPATHY Samarendra" w:date="2020-03-10T12:15:00Z"/>
          <w:strike/>
          <w:color w:val="7030A0"/>
        </w:rPr>
        <w:pPrChange w:id="1503" w:author="TRIPATHY Samarendra" w:date="2020-03-10T12:15:00Z">
          <w:pPr>
            <w:spacing w:after="120"/>
            <w:ind w:left="3402" w:right="1134" w:hanging="1134"/>
          </w:pPr>
        </w:pPrChange>
      </w:pPr>
      <w:del w:id="1504" w:author="TRIPATHY Samarendra" w:date="2020-03-10T12:15:00Z">
        <w:r w:rsidRPr="00EC7736" w:rsidDel="00B766C6">
          <w:rPr>
            <w:strike/>
            <w:color w:val="7030A0"/>
          </w:rPr>
          <w:delText>where:</w:delText>
        </w:r>
      </w:del>
    </w:p>
    <w:p w14:paraId="767B6964" w14:textId="33D3D603" w:rsidR="00497D09" w:rsidRPr="00EC7736" w:rsidDel="00B766C6" w:rsidRDefault="00311BD7" w:rsidP="00B766C6">
      <w:pPr>
        <w:spacing w:after="120"/>
        <w:ind w:left="2268" w:right="1134" w:hanging="1134"/>
        <w:rPr>
          <w:del w:id="1505" w:author="TRIPATHY Samarendra" w:date="2020-03-10T12:15:00Z"/>
          <w:strike/>
          <w:color w:val="7030A0"/>
        </w:rPr>
        <w:pPrChange w:id="1506" w:author="TRIPATHY Samarendra" w:date="2020-03-10T12:15:00Z">
          <w:pPr>
            <w:spacing w:after="120"/>
            <w:ind w:left="3402" w:right="1134" w:hanging="1134"/>
          </w:pPr>
        </w:pPrChange>
      </w:pPr>
      <m:oMath>
        <m:sSub>
          <m:sSubPr>
            <m:ctrlPr>
              <w:del w:id="1507" w:author="TRIPATHY Samarendra" w:date="2020-03-10T12:15:00Z">
                <w:rPr>
                  <w:rFonts w:ascii="Cambria Math" w:hAnsi="Cambria Math"/>
                  <w:strike/>
                  <w:color w:val="7030A0"/>
                </w:rPr>
              </w:del>
            </m:ctrlPr>
          </m:sSubPr>
          <m:e>
            <m:r>
              <w:del w:id="1508" w:author="TRIPATHY Samarendra" w:date="2020-03-10T12:15:00Z">
                <m:rPr>
                  <m:sty m:val="p"/>
                </m:rPr>
                <w:rPr>
                  <w:rFonts w:ascii="Cambria Math" w:hAnsi="Cambria Math"/>
                  <w:strike/>
                  <w:color w:val="7030A0"/>
                </w:rPr>
                <m:t>∆E</m:t>
              </w:del>
            </m:r>
          </m:e>
          <m:sub>
            <m:r>
              <w:del w:id="1509" w:author="TRIPATHY Samarendra" w:date="2020-03-10T12:15:00Z">
                <m:rPr>
                  <m:sty m:val="p"/>
                </m:rPr>
                <w:rPr>
                  <w:rFonts w:ascii="Cambria Math" w:hAnsi="Cambria Math"/>
                  <w:strike/>
                  <w:color w:val="7030A0"/>
                </w:rPr>
                <m:t>REESS,j</m:t>
              </w:del>
            </m:r>
          </m:sub>
        </m:sSub>
      </m:oMath>
      <w:del w:id="1510" w:author="TRIPATHY Samarendra" w:date="2020-03-10T12:15:00Z">
        <w:r w:rsidR="00497D09" w:rsidRPr="00EC7736" w:rsidDel="00B766C6">
          <w:rPr>
            <w:strike/>
            <w:color w:val="7030A0"/>
          </w:rPr>
          <w:tab/>
          <w:delText xml:space="preserve">is the electric energy change of all REESSs during phase j of the consecutive cycle </w:delText>
        </w:r>
        <w:r w:rsidR="00562AE6" w:rsidRPr="00EC7736" w:rsidDel="00B766C6">
          <w:rPr>
            <w:strike/>
            <w:color w:val="7030A0"/>
          </w:rPr>
          <w:delText xml:space="preserve">Type 1 </w:delText>
        </w:r>
        <w:r w:rsidR="00497D09" w:rsidRPr="00EC7736" w:rsidDel="00B766C6">
          <w:rPr>
            <w:strike/>
            <w:color w:val="7030A0"/>
          </w:rPr>
          <w:delText>test procedure, Wh;</w:delText>
        </w:r>
      </w:del>
    </w:p>
    <w:p w14:paraId="778729F5" w14:textId="7AAE3F57" w:rsidR="00497D09" w:rsidRPr="00EC7736" w:rsidDel="00B766C6" w:rsidRDefault="00497D09" w:rsidP="00B766C6">
      <w:pPr>
        <w:spacing w:after="120"/>
        <w:ind w:left="2268" w:right="1134" w:hanging="1134"/>
        <w:rPr>
          <w:del w:id="1511" w:author="TRIPATHY Samarendra" w:date="2020-03-10T12:15:00Z"/>
          <w:strike/>
          <w:color w:val="7030A0"/>
        </w:rPr>
        <w:pPrChange w:id="1512" w:author="TRIPATHY Samarendra" w:date="2020-03-10T12:15:00Z">
          <w:pPr>
            <w:spacing w:after="120"/>
            <w:ind w:left="3402" w:right="1134" w:hanging="1134"/>
          </w:pPr>
        </w:pPrChange>
      </w:pPr>
      <m:oMath>
        <m:r>
          <w:del w:id="1513" w:author="TRIPATHY Samarendra" w:date="2020-03-10T12:15:00Z">
            <m:rPr>
              <m:sty m:val="p"/>
            </m:rPr>
            <w:rPr>
              <w:rFonts w:ascii="Cambria Math" w:hAnsi="Cambria Math"/>
              <w:strike/>
              <w:color w:val="7030A0"/>
            </w:rPr>
            <m:t>j</m:t>
          </w:del>
        </m:r>
      </m:oMath>
      <w:del w:id="1514" w:author="TRIPATHY Samarendra" w:date="2020-03-10T12:15:00Z">
        <w:r w:rsidRPr="00EC7736" w:rsidDel="00B766C6">
          <w:rPr>
            <w:strike/>
            <w:color w:val="7030A0"/>
          </w:rPr>
          <w:tab/>
          <w:delText>is the index number of the phase;</w:delText>
        </w:r>
      </w:del>
    </w:p>
    <w:p w14:paraId="17619192" w14:textId="63EB0A82" w:rsidR="00497D09" w:rsidRPr="00EC7736" w:rsidDel="00B766C6" w:rsidRDefault="00497D09" w:rsidP="00B766C6">
      <w:pPr>
        <w:spacing w:after="120"/>
        <w:ind w:left="2268" w:right="1134" w:hanging="1134"/>
        <w:rPr>
          <w:del w:id="1515" w:author="TRIPATHY Samarendra" w:date="2020-03-10T12:15:00Z"/>
          <w:strike/>
          <w:color w:val="7030A0"/>
        </w:rPr>
        <w:pPrChange w:id="1516" w:author="TRIPATHY Samarendra" w:date="2020-03-10T12:15:00Z">
          <w:pPr>
            <w:spacing w:after="120"/>
            <w:ind w:left="3402" w:right="1134" w:hanging="1134"/>
          </w:pPr>
        </w:pPrChange>
      </w:pPr>
      <m:oMath>
        <m:r>
          <w:del w:id="1517" w:author="TRIPATHY Samarendra" w:date="2020-03-10T12:15:00Z">
            <m:rPr>
              <m:sty m:val="p"/>
            </m:rPr>
            <w:rPr>
              <w:rFonts w:ascii="Cambria Math" w:hAnsi="Cambria Math"/>
              <w:strike/>
              <w:color w:val="7030A0"/>
            </w:rPr>
            <m:t>k</m:t>
          </w:del>
        </m:r>
      </m:oMath>
      <w:del w:id="1518" w:author="TRIPATHY Samarendra" w:date="2020-03-10T12:15:00Z">
        <w:r w:rsidRPr="00EC7736" w:rsidDel="00B766C6">
          <w:rPr>
            <w:strike/>
            <w:color w:val="7030A0"/>
          </w:rPr>
          <w:tab/>
          <w:delText>is the number of phases driven from the beginning up to and including the phase where the break-off criterion is reached;</w:delText>
        </w:r>
      </w:del>
    </w:p>
    <w:p w14:paraId="151A415E" w14:textId="36C2C606" w:rsidR="00497D09" w:rsidRPr="00EC7736" w:rsidDel="00B766C6" w:rsidRDefault="00497D09" w:rsidP="00B766C6">
      <w:pPr>
        <w:spacing w:after="120"/>
        <w:ind w:left="2268" w:right="1134" w:hanging="1134"/>
        <w:rPr>
          <w:del w:id="1519" w:author="TRIPATHY Samarendra" w:date="2020-03-10T12:15:00Z"/>
          <w:strike/>
          <w:color w:val="7030A0"/>
        </w:rPr>
        <w:pPrChange w:id="1520" w:author="TRIPATHY Samarendra" w:date="2020-03-10T12:15:00Z">
          <w:pPr>
            <w:spacing w:after="120"/>
            <w:ind w:left="3402" w:right="1134" w:hanging="1134"/>
          </w:pPr>
        </w:pPrChange>
      </w:pPr>
      <w:del w:id="1521" w:author="TRIPATHY Samarendra" w:date="2020-03-10T12:15:00Z">
        <w:r w:rsidRPr="00EC7736" w:rsidDel="00B766C6">
          <w:rPr>
            <w:strike/>
            <w:color w:val="7030A0"/>
          </w:rPr>
          <w:delText>and:</w:delText>
        </w:r>
      </w:del>
    </w:p>
    <w:p w14:paraId="2B4A76E3" w14:textId="55F4EB03" w:rsidR="00497D09" w:rsidRPr="00EC7736" w:rsidDel="00B766C6" w:rsidRDefault="00311BD7" w:rsidP="00B766C6">
      <w:pPr>
        <w:spacing w:after="120"/>
        <w:ind w:left="2268" w:right="1134" w:hanging="1134"/>
        <w:rPr>
          <w:del w:id="1522" w:author="TRIPATHY Samarendra" w:date="2020-03-10T12:15:00Z"/>
          <w:strike/>
          <w:color w:val="7030A0"/>
        </w:rPr>
        <w:pPrChange w:id="1523" w:author="TRIPATHY Samarendra" w:date="2020-03-10T12:15:00Z">
          <w:pPr>
            <w:spacing w:after="120"/>
            <w:ind w:left="2552" w:right="1134" w:firstLine="1417"/>
          </w:pPr>
        </w:pPrChange>
      </w:pPr>
      <m:oMathPara>
        <m:oMath>
          <m:sSub>
            <m:sSubPr>
              <m:ctrlPr>
                <w:del w:id="1524" w:author="TRIPATHY Samarendra" w:date="2020-03-10T12:15:00Z">
                  <w:rPr>
                    <w:rFonts w:ascii="Cambria Math" w:hAnsi="Cambria Math"/>
                    <w:strike/>
                    <w:color w:val="7030A0"/>
                  </w:rPr>
                </w:del>
              </m:ctrlPr>
            </m:sSubPr>
            <m:e>
              <m:r>
                <w:del w:id="1525" w:author="TRIPATHY Samarendra" w:date="2020-03-10T12:15:00Z">
                  <m:rPr>
                    <m:sty m:val="p"/>
                  </m:rPr>
                  <w:rPr>
                    <w:rFonts w:ascii="Cambria Math" w:hAnsi="Cambria Math"/>
                    <w:strike/>
                    <w:color w:val="7030A0"/>
                  </w:rPr>
                  <m:t>EC</m:t>
                </w:del>
              </m:r>
            </m:e>
            <m:sub>
              <m:r>
                <w:del w:id="1526" w:author="TRIPATHY Samarendra" w:date="2020-03-10T12:15:00Z">
                  <m:rPr>
                    <m:sty m:val="p"/>
                  </m:rPr>
                  <w:rPr>
                    <w:rFonts w:ascii="Cambria Math" w:hAnsi="Cambria Math"/>
                    <w:strike/>
                    <w:color w:val="7030A0"/>
                  </w:rPr>
                  <m:t>DC,WLTC</m:t>
                </w:del>
              </m:r>
            </m:sub>
          </m:sSub>
          <m:r>
            <w:del w:id="1527" w:author="TRIPATHY Samarendra" w:date="2020-03-10T12:15:00Z">
              <m:rPr>
                <m:sty m:val="p"/>
              </m:rPr>
              <w:rPr>
                <w:rFonts w:ascii="Cambria Math" w:hAnsi="Cambria Math"/>
                <w:strike/>
                <w:color w:val="7030A0"/>
              </w:rPr>
              <m:t>=</m:t>
            </w:del>
          </m:r>
          <m:nary>
            <m:naryPr>
              <m:chr m:val="∑"/>
              <m:limLoc m:val="subSup"/>
              <m:ctrlPr>
                <w:del w:id="1528" w:author="TRIPATHY Samarendra" w:date="2020-03-10T12:15:00Z">
                  <w:rPr>
                    <w:rFonts w:ascii="Cambria Math" w:hAnsi="Cambria Math"/>
                    <w:strike/>
                    <w:color w:val="7030A0"/>
                  </w:rPr>
                </w:del>
              </m:ctrlPr>
            </m:naryPr>
            <m:sub>
              <m:r>
                <w:del w:id="1529" w:author="TRIPATHY Samarendra" w:date="2020-03-10T12:15:00Z">
                  <m:rPr>
                    <m:sty m:val="p"/>
                  </m:rPr>
                  <w:rPr>
                    <w:rFonts w:ascii="Cambria Math" w:hAnsi="Cambria Math"/>
                    <w:strike/>
                    <w:color w:val="7030A0"/>
                  </w:rPr>
                  <m:t>j=1</m:t>
                </w:del>
              </m:r>
            </m:sub>
            <m:sup>
              <m:sSub>
                <m:sSubPr>
                  <m:ctrlPr>
                    <w:del w:id="1530" w:author="TRIPATHY Samarendra" w:date="2020-03-10T12:15:00Z">
                      <w:rPr>
                        <w:rFonts w:ascii="Cambria Math" w:hAnsi="Cambria Math"/>
                        <w:strike/>
                        <w:color w:val="7030A0"/>
                      </w:rPr>
                    </w:del>
                  </m:ctrlPr>
                </m:sSubPr>
                <m:e>
                  <m:r>
                    <w:del w:id="1531" w:author="TRIPATHY Samarendra" w:date="2020-03-10T12:15:00Z">
                      <m:rPr>
                        <m:sty m:val="p"/>
                      </m:rPr>
                      <w:rPr>
                        <w:rFonts w:ascii="Cambria Math" w:hAnsi="Cambria Math"/>
                        <w:strike/>
                        <w:color w:val="7030A0"/>
                      </w:rPr>
                      <m:t>n</m:t>
                    </w:del>
                  </m:r>
                </m:e>
                <m:sub>
                  <m:r>
                    <w:del w:id="1532" w:author="TRIPATHY Samarendra" w:date="2020-03-10T12:15:00Z">
                      <m:rPr>
                        <m:sty m:val="p"/>
                      </m:rPr>
                      <w:rPr>
                        <w:rFonts w:ascii="Cambria Math" w:hAnsi="Cambria Math"/>
                        <w:strike/>
                        <w:color w:val="7030A0"/>
                      </w:rPr>
                      <m:t>WLTC</m:t>
                    </w:del>
                  </m:r>
                </m:sub>
              </m:sSub>
            </m:sup>
            <m:e>
              <m:sSub>
                <m:sSubPr>
                  <m:ctrlPr>
                    <w:del w:id="1533" w:author="TRIPATHY Samarendra" w:date="2020-03-10T12:15:00Z">
                      <w:rPr>
                        <w:rFonts w:ascii="Cambria Math" w:hAnsi="Cambria Math"/>
                        <w:strike/>
                        <w:color w:val="7030A0"/>
                      </w:rPr>
                    </w:del>
                  </m:ctrlPr>
                </m:sSubPr>
                <m:e>
                  <m:r>
                    <w:del w:id="1534" w:author="TRIPATHY Samarendra" w:date="2020-03-10T12:15:00Z">
                      <m:rPr>
                        <m:sty m:val="p"/>
                      </m:rPr>
                      <w:rPr>
                        <w:rFonts w:ascii="Cambria Math" w:hAnsi="Cambria Math"/>
                        <w:strike/>
                        <w:color w:val="7030A0"/>
                      </w:rPr>
                      <m:t>EC</m:t>
                    </w:del>
                  </m:r>
                </m:e>
                <m:sub>
                  <m:r>
                    <w:del w:id="1535" w:author="TRIPATHY Samarendra" w:date="2020-03-10T12:15:00Z">
                      <m:rPr>
                        <m:sty m:val="p"/>
                      </m:rPr>
                      <w:rPr>
                        <w:rFonts w:ascii="Cambria Math" w:hAnsi="Cambria Math"/>
                        <w:strike/>
                        <w:color w:val="7030A0"/>
                      </w:rPr>
                      <m:t>DC,WLTC,j</m:t>
                    </w:del>
                  </m:r>
                </m:sub>
              </m:sSub>
              <m:r>
                <w:del w:id="1536" w:author="TRIPATHY Samarendra" w:date="2020-03-10T12:15:00Z">
                  <m:rPr>
                    <m:sty m:val="p"/>
                  </m:rPr>
                  <w:rPr>
                    <w:rFonts w:ascii="Cambria Math" w:hAnsi="Cambria Math"/>
                    <w:strike/>
                    <w:color w:val="7030A0"/>
                  </w:rPr>
                  <m:t>×</m:t>
                </w:del>
              </m:r>
              <m:sSub>
                <m:sSubPr>
                  <m:ctrlPr>
                    <w:del w:id="1537" w:author="TRIPATHY Samarendra" w:date="2020-03-10T12:15:00Z">
                      <w:rPr>
                        <w:rFonts w:ascii="Cambria Math" w:hAnsi="Cambria Math"/>
                        <w:strike/>
                        <w:color w:val="7030A0"/>
                      </w:rPr>
                    </w:del>
                  </m:ctrlPr>
                </m:sSubPr>
                <m:e>
                  <m:r>
                    <w:del w:id="1538" w:author="TRIPATHY Samarendra" w:date="2020-03-10T12:15:00Z">
                      <m:rPr>
                        <m:sty m:val="p"/>
                      </m:rPr>
                      <w:rPr>
                        <w:rFonts w:ascii="Cambria Math" w:hAnsi="Cambria Math"/>
                        <w:strike/>
                        <w:color w:val="7030A0"/>
                      </w:rPr>
                      <m:t>K</m:t>
                    </w:del>
                  </m:r>
                </m:e>
                <m:sub>
                  <m:r>
                    <w:del w:id="1539" w:author="TRIPATHY Samarendra" w:date="2020-03-10T12:15:00Z">
                      <m:rPr>
                        <m:sty m:val="p"/>
                      </m:rPr>
                      <w:rPr>
                        <w:rFonts w:ascii="Cambria Math" w:hAnsi="Cambria Math"/>
                        <w:strike/>
                        <w:color w:val="7030A0"/>
                      </w:rPr>
                      <m:t>WLTC,j</m:t>
                    </w:del>
                  </m:r>
                </m:sub>
              </m:sSub>
            </m:e>
          </m:nary>
        </m:oMath>
      </m:oMathPara>
    </w:p>
    <w:p w14:paraId="62BF9DBB" w14:textId="0D51ED0A" w:rsidR="00497D09" w:rsidRPr="00EC7736" w:rsidDel="00B766C6" w:rsidRDefault="00497D09" w:rsidP="00B766C6">
      <w:pPr>
        <w:spacing w:after="120"/>
        <w:ind w:left="2268" w:right="1134" w:hanging="1134"/>
        <w:rPr>
          <w:del w:id="1540" w:author="TRIPATHY Samarendra" w:date="2020-03-10T12:15:00Z"/>
          <w:strike/>
          <w:color w:val="7030A0"/>
        </w:rPr>
        <w:pPrChange w:id="1541" w:author="TRIPATHY Samarendra" w:date="2020-03-10T12:15:00Z">
          <w:pPr>
            <w:keepNext/>
            <w:spacing w:after="120"/>
            <w:ind w:left="2268" w:right="1134"/>
          </w:pPr>
        </w:pPrChange>
      </w:pPr>
      <w:del w:id="1542" w:author="TRIPATHY Samarendra" w:date="2020-03-10T12:15:00Z">
        <w:r w:rsidRPr="00EC7736" w:rsidDel="00B766C6">
          <w:rPr>
            <w:strike/>
            <w:color w:val="7030A0"/>
          </w:rPr>
          <w:delText xml:space="preserve">where: </w:delText>
        </w:r>
      </w:del>
    </w:p>
    <w:p w14:paraId="6C1302C5" w14:textId="4D12767E" w:rsidR="00497D09" w:rsidRPr="00EC7736" w:rsidDel="00B766C6" w:rsidRDefault="00311BD7" w:rsidP="00B766C6">
      <w:pPr>
        <w:spacing w:after="120"/>
        <w:ind w:left="2268" w:right="1134" w:hanging="1134"/>
        <w:rPr>
          <w:del w:id="1543" w:author="TRIPATHY Samarendra" w:date="2020-03-10T12:15:00Z"/>
          <w:strike/>
          <w:color w:val="7030A0"/>
        </w:rPr>
        <w:pPrChange w:id="1544" w:author="TRIPATHY Samarendra" w:date="2020-03-10T12:15:00Z">
          <w:pPr>
            <w:spacing w:after="120"/>
            <w:ind w:left="3402" w:right="1134" w:hanging="1134"/>
          </w:pPr>
        </w:pPrChange>
      </w:pPr>
      <m:oMath>
        <m:sSub>
          <m:sSubPr>
            <m:ctrlPr>
              <w:del w:id="1545" w:author="TRIPATHY Samarendra" w:date="2020-03-10T12:15:00Z">
                <w:rPr>
                  <w:rFonts w:ascii="Cambria Math" w:hAnsi="Cambria Math"/>
                  <w:strike/>
                  <w:color w:val="7030A0"/>
                </w:rPr>
              </w:del>
            </m:ctrlPr>
          </m:sSubPr>
          <m:e>
            <m:r>
              <w:del w:id="1546" w:author="TRIPATHY Samarendra" w:date="2020-03-10T12:15:00Z">
                <m:rPr>
                  <m:sty m:val="p"/>
                </m:rPr>
                <w:rPr>
                  <w:rFonts w:ascii="Cambria Math" w:hAnsi="Cambria Math"/>
                  <w:strike/>
                  <w:color w:val="7030A0"/>
                </w:rPr>
                <m:t>EC</m:t>
              </w:del>
            </m:r>
          </m:e>
          <m:sub>
            <m:r>
              <w:del w:id="1547" w:author="TRIPATHY Samarendra" w:date="2020-03-10T12:15:00Z">
                <m:rPr>
                  <m:sty m:val="p"/>
                </m:rPr>
                <w:rPr>
                  <w:rFonts w:ascii="Cambria Math" w:hAnsi="Cambria Math"/>
                  <w:strike/>
                  <w:color w:val="7030A0"/>
                </w:rPr>
                <m:t>DC,WLTC,j</m:t>
              </w:del>
            </m:r>
          </m:sub>
        </m:sSub>
      </m:oMath>
      <w:del w:id="1548" w:author="TRIPATHY Samarendra" w:date="2020-03-10T12:15:00Z">
        <w:r w:rsidR="00497D09" w:rsidRPr="00EC7736" w:rsidDel="00B766C6">
          <w:rPr>
            <w:strike/>
            <w:color w:val="7030A0"/>
          </w:rPr>
          <w:tab/>
          <w:delText>is the electric energy consumption for the applicable WLTP test cycle j of the consecutive cycle Type </w:delText>
        </w:r>
        <w:r w:rsidR="0092379C" w:rsidRPr="00EC7736" w:rsidDel="00B766C6">
          <w:rPr>
            <w:strike/>
            <w:color w:val="7030A0"/>
          </w:rPr>
          <w:delText>6</w:delText>
        </w:r>
        <w:r w:rsidR="00497D09" w:rsidRPr="00EC7736" w:rsidDel="00B766C6">
          <w:rPr>
            <w:strike/>
            <w:color w:val="7030A0"/>
          </w:rPr>
          <w:delText xml:space="preserve"> test procedure according to paragraph 4.3. of this annex, Wh/km;</w:delText>
        </w:r>
      </w:del>
    </w:p>
    <w:p w14:paraId="305E38BA" w14:textId="0116E03E" w:rsidR="00497D09" w:rsidRPr="00EC7736" w:rsidDel="00B766C6" w:rsidRDefault="00311BD7" w:rsidP="00B766C6">
      <w:pPr>
        <w:spacing w:after="120"/>
        <w:ind w:left="2268" w:right="1134" w:hanging="1134"/>
        <w:rPr>
          <w:del w:id="1549" w:author="TRIPATHY Samarendra" w:date="2020-03-10T12:15:00Z"/>
          <w:strike/>
          <w:color w:val="7030A0"/>
        </w:rPr>
        <w:pPrChange w:id="1550" w:author="TRIPATHY Samarendra" w:date="2020-03-10T12:15:00Z">
          <w:pPr>
            <w:spacing w:after="120"/>
            <w:ind w:left="3402" w:right="1134" w:hanging="1134"/>
          </w:pPr>
        </w:pPrChange>
      </w:pPr>
      <m:oMath>
        <m:sSub>
          <m:sSubPr>
            <m:ctrlPr>
              <w:del w:id="1551" w:author="TRIPATHY Samarendra" w:date="2020-03-10T12:15:00Z">
                <w:rPr>
                  <w:rFonts w:ascii="Cambria Math" w:hAnsi="Cambria Math"/>
                  <w:strike/>
                  <w:color w:val="7030A0"/>
                </w:rPr>
              </w:del>
            </m:ctrlPr>
          </m:sSubPr>
          <m:e>
            <m:r>
              <w:del w:id="1552" w:author="TRIPATHY Samarendra" w:date="2020-03-10T12:15:00Z">
                <m:rPr>
                  <m:sty m:val="p"/>
                </m:rPr>
                <w:rPr>
                  <w:rFonts w:ascii="Cambria Math" w:hAnsi="Cambria Math"/>
                  <w:strike/>
                  <w:color w:val="7030A0"/>
                </w:rPr>
                <m:t>K</m:t>
              </w:del>
            </m:r>
          </m:e>
          <m:sub>
            <m:r>
              <w:del w:id="1553" w:author="TRIPATHY Samarendra" w:date="2020-03-10T12:15:00Z">
                <m:rPr>
                  <m:sty m:val="p"/>
                </m:rPr>
                <w:rPr>
                  <w:rFonts w:ascii="Cambria Math" w:hAnsi="Cambria Math"/>
                  <w:strike/>
                  <w:color w:val="7030A0"/>
                </w:rPr>
                <m:t>WLTC,j</m:t>
              </w:del>
            </m:r>
          </m:sub>
        </m:sSub>
      </m:oMath>
      <w:del w:id="1554" w:author="TRIPATHY Samarendra" w:date="2020-03-10T12:15:00Z">
        <w:r w:rsidR="00497D09" w:rsidRPr="00EC7736" w:rsidDel="00B766C6">
          <w:rPr>
            <w:strike/>
            <w:color w:val="7030A0"/>
          </w:rPr>
          <w:tab/>
          <w:delText>is the weighting factor for the applicable WLTP test cycle j of the consecutive cycle Type </w:delText>
        </w:r>
        <w:r w:rsidR="0092379C" w:rsidRPr="00EC7736" w:rsidDel="00B766C6">
          <w:rPr>
            <w:strike/>
            <w:color w:val="7030A0"/>
          </w:rPr>
          <w:delText>6</w:delText>
        </w:r>
        <w:r w:rsidR="00497D09" w:rsidRPr="00EC7736" w:rsidDel="00B766C6">
          <w:rPr>
            <w:strike/>
            <w:color w:val="7030A0"/>
          </w:rPr>
          <w:delText xml:space="preserve"> test procedure;</w:delText>
        </w:r>
      </w:del>
    </w:p>
    <w:p w14:paraId="29B30679" w14:textId="2A47FC81" w:rsidR="00497D09" w:rsidRPr="00EC7736" w:rsidDel="00B766C6" w:rsidRDefault="00497D09" w:rsidP="00B766C6">
      <w:pPr>
        <w:spacing w:after="120"/>
        <w:ind w:left="2268" w:right="1134" w:hanging="1134"/>
        <w:rPr>
          <w:del w:id="1555" w:author="TRIPATHY Samarendra" w:date="2020-03-10T12:15:00Z"/>
          <w:strike/>
          <w:color w:val="7030A0"/>
        </w:rPr>
        <w:pPrChange w:id="1556" w:author="TRIPATHY Samarendra" w:date="2020-03-10T12:15:00Z">
          <w:pPr>
            <w:spacing w:after="120"/>
            <w:ind w:left="3402" w:right="1134" w:hanging="1134"/>
          </w:pPr>
        </w:pPrChange>
      </w:pPr>
      <m:oMath>
        <m:r>
          <w:del w:id="1557" w:author="TRIPATHY Samarendra" w:date="2020-03-10T12:15:00Z">
            <m:rPr>
              <m:sty m:val="p"/>
            </m:rPr>
            <w:rPr>
              <w:rFonts w:ascii="Cambria Math" w:hAnsi="Cambria Math"/>
              <w:strike/>
              <w:color w:val="7030A0"/>
            </w:rPr>
            <m:t>j</m:t>
          </w:del>
        </m:r>
      </m:oMath>
      <w:del w:id="1558" w:author="TRIPATHY Samarendra" w:date="2020-03-10T12:15:00Z">
        <w:r w:rsidRPr="00EC7736" w:rsidDel="00B766C6">
          <w:rPr>
            <w:strike/>
            <w:color w:val="7030A0"/>
          </w:rPr>
          <w:tab/>
          <w:delText>is the index number of the applicable WLTP test cycle;</w:delText>
        </w:r>
      </w:del>
    </w:p>
    <w:p w14:paraId="540C0DB2" w14:textId="714C1A58" w:rsidR="00497D09" w:rsidRPr="00EC7736" w:rsidDel="00B766C6" w:rsidRDefault="00311BD7" w:rsidP="00B766C6">
      <w:pPr>
        <w:spacing w:after="120"/>
        <w:ind w:left="2268" w:right="1134" w:hanging="1134"/>
        <w:rPr>
          <w:del w:id="1559" w:author="TRIPATHY Samarendra" w:date="2020-03-10T12:15:00Z"/>
          <w:strike/>
          <w:color w:val="7030A0"/>
        </w:rPr>
        <w:pPrChange w:id="1560" w:author="TRIPATHY Samarendra" w:date="2020-03-10T12:15:00Z">
          <w:pPr>
            <w:spacing w:after="120"/>
            <w:ind w:left="3402" w:right="1134" w:hanging="1134"/>
          </w:pPr>
        </w:pPrChange>
      </w:pPr>
      <m:oMath>
        <m:sSub>
          <m:sSubPr>
            <m:ctrlPr>
              <w:del w:id="1561" w:author="TRIPATHY Samarendra" w:date="2020-03-10T12:15:00Z">
                <w:rPr>
                  <w:rFonts w:ascii="Cambria Math" w:hAnsi="Cambria Math"/>
                  <w:strike/>
                  <w:color w:val="7030A0"/>
                </w:rPr>
              </w:del>
            </m:ctrlPr>
          </m:sSubPr>
          <m:e>
            <m:r>
              <w:del w:id="1562" w:author="TRIPATHY Samarendra" w:date="2020-03-10T12:15:00Z">
                <m:rPr>
                  <m:sty m:val="p"/>
                </m:rPr>
                <w:rPr>
                  <w:rFonts w:ascii="Cambria Math" w:hAnsi="Cambria Math"/>
                  <w:strike/>
                  <w:color w:val="7030A0"/>
                </w:rPr>
                <m:t>n</m:t>
              </w:del>
            </m:r>
          </m:e>
          <m:sub>
            <m:r>
              <w:del w:id="1563" w:author="TRIPATHY Samarendra" w:date="2020-03-10T12:15:00Z">
                <m:rPr>
                  <m:sty m:val="p"/>
                </m:rPr>
                <w:rPr>
                  <w:rFonts w:ascii="Cambria Math" w:hAnsi="Cambria Math"/>
                  <w:strike/>
                  <w:color w:val="7030A0"/>
                </w:rPr>
                <m:t>WLTC</m:t>
              </w:del>
            </m:r>
          </m:sub>
        </m:sSub>
      </m:oMath>
      <w:del w:id="1564" w:author="TRIPATHY Samarendra" w:date="2020-03-10T12:15:00Z">
        <w:r w:rsidR="00497D09" w:rsidRPr="00EC7736" w:rsidDel="00B766C6">
          <w:rPr>
            <w:strike/>
            <w:color w:val="7030A0"/>
          </w:rPr>
          <w:tab/>
          <w:delText>is the whole number of complete applicable WLTP test cycles driven;</w:delText>
        </w:r>
      </w:del>
    </w:p>
    <w:p w14:paraId="6D765947" w14:textId="5ECAA94D" w:rsidR="00497D09" w:rsidRPr="00EC7736" w:rsidDel="00B766C6" w:rsidRDefault="00497D09" w:rsidP="00B766C6">
      <w:pPr>
        <w:spacing w:after="120"/>
        <w:ind w:left="2268" w:right="1134" w:hanging="1134"/>
        <w:rPr>
          <w:del w:id="1565" w:author="TRIPATHY Samarendra" w:date="2020-03-10T12:15:00Z"/>
          <w:strike/>
          <w:color w:val="7030A0"/>
        </w:rPr>
        <w:pPrChange w:id="1566" w:author="TRIPATHY Samarendra" w:date="2020-03-10T12:15:00Z">
          <w:pPr>
            <w:spacing w:after="120"/>
            <w:ind w:left="3402" w:right="1134" w:hanging="1134"/>
          </w:pPr>
        </w:pPrChange>
      </w:pPr>
      <w:del w:id="1567" w:author="TRIPATHY Samarendra" w:date="2020-03-10T12:15:00Z">
        <w:r w:rsidRPr="00EC7736" w:rsidDel="00B766C6">
          <w:rPr>
            <w:strike/>
            <w:color w:val="7030A0"/>
          </w:rPr>
          <w:delText>and</w:delText>
        </w:r>
      </w:del>
    </w:p>
    <w:p w14:paraId="704BDD0B" w14:textId="0492D528" w:rsidR="00497D09" w:rsidRPr="00EC7736" w:rsidDel="00B766C6" w:rsidRDefault="00311BD7" w:rsidP="00B766C6">
      <w:pPr>
        <w:spacing w:after="120"/>
        <w:ind w:left="2268" w:right="1134" w:hanging="1134"/>
        <w:rPr>
          <w:del w:id="1568" w:author="TRIPATHY Samarendra" w:date="2020-03-10T12:15:00Z"/>
          <w:strike/>
          <w:color w:val="7030A0"/>
        </w:rPr>
        <w:pPrChange w:id="1569" w:author="TRIPATHY Samarendra" w:date="2020-03-10T12:15:00Z">
          <w:pPr>
            <w:spacing w:after="120"/>
            <w:ind w:left="2268" w:right="1134"/>
          </w:pPr>
        </w:pPrChange>
      </w:pPr>
      <m:oMathPara>
        <m:oMath>
          <m:sSub>
            <m:sSubPr>
              <m:ctrlPr>
                <w:del w:id="1570" w:author="TRIPATHY Samarendra" w:date="2020-03-10T12:15:00Z">
                  <w:rPr>
                    <w:rFonts w:ascii="Cambria Math" w:hAnsi="Cambria Math"/>
                    <w:strike/>
                    <w:color w:val="7030A0"/>
                  </w:rPr>
                </w:del>
              </m:ctrlPr>
            </m:sSubPr>
            <m:e>
              <m:r>
                <w:del w:id="1571" w:author="TRIPATHY Samarendra" w:date="2020-03-10T12:15:00Z">
                  <m:rPr>
                    <m:sty m:val="p"/>
                  </m:rPr>
                  <w:rPr>
                    <w:rFonts w:ascii="Cambria Math" w:hAnsi="Cambria Math"/>
                    <w:strike/>
                    <w:color w:val="7030A0"/>
                  </w:rPr>
                  <m:t>K</m:t>
                </w:del>
              </m:r>
            </m:e>
            <m:sub>
              <m:r>
                <w:del w:id="1572" w:author="TRIPATHY Samarendra" w:date="2020-03-10T12:15:00Z">
                  <m:rPr>
                    <m:sty m:val="p"/>
                  </m:rPr>
                  <w:rPr>
                    <w:rFonts w:ascii="Cambria Math" w:hAnsi="Cambria Math"/>
                    <w:strike/>
                    <w:color w:val="7030A0"/>
                  </w:rPr>
                  <m:t>WLTC,1</m:t>
                </w:del>
              </m:r>
            </m:sub>
          </m:sSub>
          <m:r>
            <w:del w:id="1573" w:author="TRIPATHY Samarendra" w:date="2020-03-10T12:15:00Z">
              <m:rPr>
                <m:sty m:val="p"/>
              </m:rPr>
              <w:rPr>
                <w:rFonts w:ascii="Cambria Math" w:hAnsi="Cambria Math"/>
                <w:strike/>
                <w:color w:val="7030A0"/>
              </w:rPr>
              <m:t>=</m:t>
            </w:del>
          </m:r>
          <m:f>
            <m:fPr>
              <m:ctrlPr>
                <w:del w:id="1574" w:author="TRIPATHY Samarendra" w:date="2020-03-10T12:15:00Z">
                  <w:rPr>
                    <w:rFonts w:ascii="Cambria Math" w:hAnsi="Cambria Math"/>
                    <w:strike/>
                    <w:color w:val="7030A0"/>
                  </w:rPr>
                </w:del>
              </m:ctrlPr>
            </m:fPr>
            <m:num>
              <m:sSub>
                <m:sSubPr>
                  <m:ctrlPr>
                    <w:del w:id="1575" w:author="TRIPATHY Samarendra" w:date="2020-03-10T12:15:00Z">
                      <w:rPr>
                        <w:rFonts w:ascii="Cambria Math" w:hAnsi="Cambria Math"/>
                        <w:strike/>
                        <w:color w:val="7030A0"/>
                      </w:rPr>
                    </w:del>
                  </m:ctrlPr>
                </m:sSubPr>
                <m:e>
                  <m:r>
                    <w:del w:id="1576" w:author="TRIPATHY Samarendra" w:date="2020-03-10T12:15:00Z">
                      <m:rPr>
                        <m:sty m:val="p"/>
                      </m:rPr>
                      <w:rPr>
                        <w:rFonts w:ascii="Cambria Math" w:hAnsi="Cambria Math"/>
                        <w:strike/>
                        <w:color w:val="7030A0"/>
                      </w:rPr>
                      <m:t>∆E</m:t>
                    </w:del>
                  </m:r>
                </m:e>
                <m:sub>
                  <m:r>
                    <w:del w:id="1577" w:author="TRIPATHY Samarendra" w:date="2020-03-10T12:15:00Z">
                      <m:rPr>
                        <m:sty m:val="p"/>
                      </m:rPr>
                      <w:rPr>
                        <w:rFonts w:ascii="Cambria Math" w:hAnsi="Cambria Math"/>
                        <w:strike/>
                        <w:color w:val="7030A0"/>
                      </w:rPr>
                      <m:t>REESS,WLTC,1</m:t>
                    </w:del>
                  </m:r>
                </m:sub>
              </m:sSub>
            </m:num>
            <m:den>
              <m:sSub>
                <m:sSubPr>
                  <m:ctrlPr>
                    <w:del w:id="1578" w:author="TRIPATHY Samarendra" w:date="2020-03-10T12:15:00Z">
                      <w:rPr>
                        <w:rFonts w:ascii="Cambria Math" w:hAnsi="Cambria Math"/>
                        <w:strike/>
                        <w:color w:val="7030A0"/>
                      </w:rPr>
                    </w:del>
                  </m:ctrlPr>
                </m:sSubPr>
                <m:e>
                  <m:r>
                    <w:del w:id="1579" w:author="TRIPATHY Samarendra" w:date="2020-03-10T12:15:00Z">
                      <m:rPr>
                        <m:sty m:val="p"/>
                      </m:rPr>
                      <w:rPr>
                        <w:rFonts w:ascii="Cambria Math" w:hAnsi="Cambria Math"/>
                        <w:strike/>
                        <w:color w:val="7030A0"/>
                      </w:rPr>
                      <m:t>UBE</m:t>
                    </w:del>
                  </m:r>
                </m:e>
                <m:sub>
                  <m:r>
                    <w:del w:id="1580" w:author="TRIPATHY Samarendra" w:date="2020-03-10T12:15:00Z">
                      <m:rPr>
                        <m:sty m:val="p"/>
                      </m:rPr>
                      <w:rPr>
                        <w:rFonts w:ascii="Cambria Math" w:hAnsi="Cambria Math"/>
                        <w:strike/>
                        <w:color w:val="7030A0"/>
                      </w:rPr>
                      <m:t>CCP</m:t>
                    </w:del>
                  </m:r>
                </m:sub>
              </m:sSub>
            </m:den>
          </m:f>
          <m:r>
            <w:del w:id="1581" w:author="TRIPATHY Samarendra" w:date="2020-03-10T12:15:00Z">
              <m:rPr>
                <m:sty m:val="p"/>
              </m:rPr>
              <w:rPr>
                <w:rFonts w:ascii="Cambria Math" w:hAnsi="Cambria Math"/>
                <w:strike/>
                <w:color w:val="7030A0"/>
              </w:rPr>
              <m:t xml:space="preserve"> and </m:t>
            </w:del>
          </m:r>
          <m:sSub>
            <m:sSubPr>
              <m:ctrlPr>
                <w:del w:id="1582" w:author="TRIPATHY Samarendra" w:date="2020-03-10T12:15:00Z">
                  <w:rPr>
                    <w:rFonts w:ascii="Cambria Math" w:hAnsi="Cambria Math"/>
                    <w:strike/>
                    <w:color w:val="7030A0"/>
                  </w:rPr>
                </w:del>
              </m:ctrlPr>
            </m:sSubPr>
            <m:e>
              <m:r>
                <w:del w:id="1583" w:author="TRIPATHY Samarendra" w:date="2020-03-10T12:15:00Z">
                  <m:rPr>
                    <m:sty m:val="p"/>
                  </m:rPr>
                  <w:rPr>
                    <w:rFonts w:ascii="Cambria Math" w:hAnsi="Cambria Math"/>
                    <w:strike/>
                    <w:color w:val="7030A0"/>
                  </w:rPr>
                  <m:t>K</m:t>
                </w:del>
              </m:r>
            </m:e>
            <m:sub>
              <m:r>
                <w:del w:id="1584" w:author="TRIPATHY Samarendra" w:date="2020-03-10T12:15:00Z">
                  <m:rPr>
                    <m:sty m:val="p"/>
                  </m:rPr>
                  <w:rPr>
                    <w:rFonts w:ascii="Cambria Math" w:hAnsi="Cambria Math"/>
                    <w:strike/>
                    <w:color w:val="7030A0"/>
                  </w:rPr>
                  <m:t>WLTC,j</m:t>
                </w:del>
              </m:r>
            </m:sub>
          </m:sSub>
          <m:r>
            <w:del w:id="1585" w:author="TRIPATHY Samarendra" w:date="2020-03-10T12:15:00Z">
              <m:rPr>
                <m:sty m:val="p"/>
              </m:rPr>
              <w:rPr>
                <w:rFonts w:ascii="Cambria Math" w:hAnsi="Cambria Math"/>
                <w:strike/>
                <w:color w:val="7030A0"/>
              </w:rPr>
              <m:t>=</m:t>
            </w:del>
          </m:r>
          <m:f>
            <m:fPr>
              <m:ctrlPr>
                <w:del w:id="1586" w:author="TRIPATHY Samarendra" w:date="2020-03-10T12:15:00Z">
                  <w:rPr>
                    <w:rFonts w:ascii="Cambria Math" w:hAnsi="Cambria Math"/>
                    <w:strike/>
                    <w:color w:val="7030A0"/>
                  </w:rPr>
                </w:del>
              </m:ctrlPr>
            </m:fPr>
            <m:num>
              <m:r>
                <w:del w:id="1587" w:author="TRIPATHY Samarendra" w:date="2020-03-10T12:15:00Z">
                  <m:rPr>
                    <m:sty m:val="p"/>
                  </m:rPr>
                  <w:rPr>
                    <w:rFonts w:ascii="Cambria Math" w:hAnsi="Cambria Math"/>
                    <w:strike/>
                    <w:color w:val="7030A0"/>
                  </w:rPr>
                  <m:t>1-</m:t>
                </w:del>
              </m:r>
              <m:sSub>
                <m:sSubPr>
                  <m:ctrlPr>
                    <w:del w:id="1588" w:author="TRIPATHY Samarendra" w:date="2020-03-10T12:15:00Z">
                      <w:rPr>
                        <w:rFonts w:ascii="Cambria Math" w:hAnsi="Cambria Math"/>
                        <w:strike/>
                        <w:color w:val="7030A0"/>
                      </w:rPr>
                    </w:del>
                  </m:ctrlPr>
                </m:sSubPr>
                <m:e>
                  <m:r>
                    <w:del w:id="1589" w:author="TRIPATHY Samarendra" w:date="2020-03-10T12:15:00Z">
                      <m:rPr>
                        <m:sty m:val="p"/>
                      </m:rPr>
                      <w:rPr>
                        <w:rFonts w:ascii="Cambria Math" w:hAnsi="Cambria Math"/>
                        <w:strike/>
                        <w:color w:val="7030A0"/>
                      </w:rPr>
                      <m:t>K</m:t>
                    </w:del>
                  </m:r>
                </m:e>
                <m:sub>
                  <m:r>
                    <w:del w:id="1590" w:author="TRIPATHY Samarendra" w:date="2020-03-10T12:15:00Z">
                      <m:rPr>
                        <m:sty m:val="p"/>
                      </m:rPr>
                      <w:rPr>
                        <w:rFonts w:ascii="Cambria Math" w:hAnsi="Cambria Math"/>
                        <w:strike/>
                        <w:color w:val="7030A0"/>
                      </w:rPr>
                      <m:t>WLTC,1</m:t>
                    </w:del>
                  </m:r>
                </m:sub>
              </m:sSub>
            </m:num>
            <m:den>
              <m:sSub>
                <m:sSubPr>
                  <m:ctrlPr>
                    <w:del w:id="1591" w:author="TRIPATHY Samarendra" w:date="2020-03-10T12:15:00Z">
                      <w:rPr>
                        <w:rFonts w:ascii="Cambria Math" w:hAnsi="Cambria Math"/>
                        <w:strike/>
                        <w:color w:val="7030A0"/>
                      </w:rPr>
                    </w:del>
                  </m:ctrlPr>
                </m:sSubPr>
                <m:e>
                  <m:r>
                    <w:del w:id="1592" w:author="TRIPATHY Samarendra" w:date="2020-03-10T12:15:00Z">
                      <m:rPr>
                        <m:sty m:val="p"/>
                      </m:rPr>
                      <w:rPr>
                        <w:rFonts w:ascii="Cambria Math" w:hAnsi="Cambria Math"/>
                        <w:strike/>
                        <w:color w:val="7030A0"/>
                      </w:rPr>
                      <m:t>n</m:t>
                    </w:del>
                  </m:r>
                </m:e>
                <m:sub>
                  <m:r>
                    <w:del w:id="1593" w:author="TRIPATHY Samarendra" w:date="2020-03-10T12:15:00Z">
                      <m:rPr>
                        <m:sty m:val="p"/>
                      </m:rPr>
                      <w:rPr>
                        <w:rFonts w:ascii="Cambria Math" w:hAnsi="Cambria Math"/>
                        <w:strike/>
                        <w:color w:val="7030A0"/>
                      </w:rPr>
                      <m:t>WLTC</m:t>
                    </w:del>
                  </m:r>
                </m:sub>
              </m:sSub>
              <m:r>
                <w:del w:id="1594" w:author="TRIPATHY Samarendra" w:date="2020-03-10T12:15:00Z">
                  <w:rPr>
                    <w:rFonts w:ascii="Cambria Math" w:hAnsi="Cambria Math"/>
                    <w:strike/>
                    <w:color w:val="7030A0"/>
                  </w:rPr>
                  <m:t>-1</m:t>
                </w:del>
              </m:r>
            </m:den>
          </m:f>
          <m:r>
            <w:del w:id="1595" w:author="TRIPATHY Samarendra" w:date="2020-03-10T12:15:00Z">
              <m:rPr>
                <m:sty m:val="p"/>
              </m:rPr>
              <w:rPr>
                <w:rFonts w:ascii="Cambria Math" w:hAnsi="Cambria Math"/>
                <w:strike/>
                <w:color w:val="7030A0"/>
              </w:rPr>
              <m:t xml:space="preserve"> for j=2…</m:t>
            </w:del>
          </m:r>
          <m:sSub>
            <m:sSubPr>
              <m:ctrlPr>
                <w:del w:id="1596" w:author="TRIPATHY Samarendra" w:date="2020-03-10T12:15:00Z">
                  <w:rPr>
                    <w:rFonts w:ascii="Cambria Math" w:hAnsi="Cambria Math"/>
                    <w:strike/>
                    <w:color w:val="7030A0"/>
                  </w:rPr>
                </w:del>
              </m:ctrlPr>
            </m:sSubPr>
            <m:e>
              <m:r>
                <w:del w:id="1597" w:author="TRIPATHY Samarendra" w:date="2020-03-10T12:15:00Z">
                  <m:rPr>
                    <m:sty m:val="p"/>
                  </m:rPr>
                  <w:rPr>
                    <w:rFonts w:ascii="Cambria Math" w:hAnsi="Cambria Math"/>
                    <w:strike/>
                    <w:color w:val="7030A0"/>
                  </w:rPr>
                  <m:t>n</m:t>
                </w:del>
              </m:r>
            </m:e>
            <m:sub>
              <m:r>
                <w:del w:id="1598" w:author="TRIPATHY Samarendra" w:date="2020-03-10T12:15:00Z">
                  <m:rPr>
                    <m:sty m:val="p"/>
                  </m:rPr>
                  <w:rPr>
                    <w:rFonts w:ascii="Cambria Math" w:hAnsi="Cambria Math"/>
                    <w:strike/>
                    <w:color w:val="7030A0"/>
                  </w:rPr>
                  <m:t>WLTC</m:t>
                </w:del>
              </m:r>
            </m:sub>
          </m:sSub>
        </m:oMath>
      </m:oMathPara>
    </w:p>
    <w:p w14:paraId="296BF0B3" w14:textId="22213624" w:rsidR="00497D09" w:rsidRPr="00EC7736" w:rsidDel="00B766C6" w:rsidRDefault="00497D09" w:rsidP="00B766C6">
      <w:pPr>
        <w:spacing w:after="120"/>
        <w:ind w:left="2268" w:right="1134" w:hanging="1134"/>
        <w:rPr>
          <w:del w:id="1599" w:author="TRIPATHY Samarendra" w:date="2020-03-10T12:15:00Z"/>
          <w:strike/>
          <w:color w:val="7030A0"/>
        </w:rPr>
        <w:pPrChange w:id="1600" w:author="TRIPATHY Samarendra" w:date="2020-03-10T12:15:00Z">
          <w:pPr>
            <w:spacing w:after="120"/>
            <w:ind w:left="2268" w:right="1134"/>
          </w:pPr>
        </w:pPrChange>
      </w:pPr>
      <w:del w:id="1601" w:author="TRIPATHY Samarendra" w:date="2020-03-10T12:15:00Z">
        <w:r w:rsidRPr="00EC7736" w:rsidDel="00B766C6">
          <w:rPr>
            <w:strike/>
            <w:color w:val="7030A0"/>
          </w:rPr>
          <w:delText>where:</w:delText>
        </w:r>
      </w:del>
    </w:p>
    <w:p w14:paraId="2CFDC6B0" w14:textId="5C4ED3F7" w:rsidR="00497D09" w:rsidRPr="00EC7736" w:rsidDel="00B766C6" w:rsidRDefault="00311BD7" w:rsidP="00B766C6">
      <w:pPr>
        <w:spacing w:after="120"/>
        <w:ind w:left="2268" w:right="1134" w:hanging="1134"/>
        <w:rPr>
          <w:del w:id="1602" w:author="TRIPATHY Samarendra" w:date="2020-03-10T12:15:00Z"/>
          <w:strike/>
          <w:color w:val="7030A0"/>
        </w:rPr>
        <w:pPrChange w:id="1603" w:author="TRIPATHY Samarendra" w:date="2020-03-10T12:15:00Z">
          <w:pPr>
            <w:spacing w:after="120"/>
            <w:ind w:left="3969" w:right="1134" w:hanging="1701"/>
          </w:pPr>
        </w:pPrChange>
      </w:pPr>
      <m:oMath>
        <m:sSub>
          <m:sSubPr>
            <m:ctrlPr>
              <w:del w:id="1604" w:author="TRIPATHY Samarendra" w:date="2020-03-10T12:15:00Z">
                <w:rPr>
                  <w:rFonts w:ascii="Cambria Math" w:hAnsi="Cambria Math"/>
                  <w:strike/>
                  <w:color w:val="7030A0"/>
                </w:rPr>
              </w:del>
            </m:ctrlPr>
          </m:sSubPr>
          <m:e>
            <m:r>
              <w:del w:id="1605" w:author="TRIPATHY Samarendra" w:date="2020-03-10T12:15:00Z">
                <m:rPr>
                  <m:sty m:val="p"/>
                </m:rPr>
                <w:rPr>
                  <w:rFonts w:ascii="Cambria Math" w:hAnsi="Cambria Math"/>
                  <w:strike/>
                  <w:color w:val="7030A0"/>
                </w:rPr>
                <m:t>∆E</m:t>
              </w:del>
            </m:r>
          </m:e>
          <m:sub>
            <m:r>
              <w:del w:id="1606" w:author="TRIPATHY Samarendra" w:date="2020-03-10T12:15:00Z">
                <m:rPr>
                  <m:sty m:val="p"/>
                </m:rPr>
                <w:rPr>
                  <w:rFonts w:ascii="Cambria Math" w:hAnsi="Cambria Math"/>
                  <w:strike/>
                  <w:color w:val="7030A0"/>
                </w:rPr>
                <m:t>REESS,WLTC,1</m:t>
              </w:del>
            </m:r>
          </m:sub>
        </m:sSub>
      </m:oMath>
      <w:del w:id="1607" w:author="TRIPATHY Samarendra" w:date="2020-03-10T12:15:00Z">
        <w:r w:rsidR="00497D09" w:rsidRPr="00EC7736" w:rsidDel="00B766C6">
          <w:rPr>
            <w:strike/>
            <w:color w:val="7030A0"/>
          </w:rPr>
          <w:tab/>
          <w:delText>is the electric energy change of all REESSs during the first applicable WLTP test cycle of the consecutive Type </w:delText>
        </w:r>
        <w:r w:rsidR="004233F8" w:rsidRPr="00EC7736" w:rsidDel="00B766C6">
          <w:rPr>
            <w:strike/>
            <w:color w:val="7030A0"/>
          </w:rPr>
          <w:delText>6</w:delText>
        </w:r>
        <w:r w:rsidR="00497D09" w:rsidRPr="00EC7736" w:rsidDel="00B766C6">
          <w:rPr>
            <w:strike/>
            <w:color w:val="7030A0"/>
          </w:rPr>
          <w:delText xml:space="preserve"> test cycle procedure, Wh.</w:delText>
        </w:r>
      </w:del>
    </w:p>
    <w:p w14:paraId="1EBC289A" w14:textId="14AB48E0" w:rsidR="00497D09" w:rsidRPr="00EC7736" w:rsidDel="00B766C6" w:rsidRDefault="00497D09" w:rsidP="00B766C6">
      <w:pPr>
        <w:spacing w:after="120"/>
        <w:ind w:left="2268" w:right="1134" w:hanging="1134"/>
        <w:rPr>
          <w:del w:id="1608" w:author="TRIPATHY Samarendra" w:date="2020-03-10T12:15:00Z"/>
          <w:strike/>
          <w:color w:val="7030A0"/>
        </w:rPr>
        <w:pPrChange w:id="1609" w:author="TRIPATHY Samarendra" w:date="2020-03-10T12:15:00Z">
          <w:pPr>
            <w:keepNext/>
            <w:spacing w:after="120"/>
            <w:ind w:left="2268" w:right="1134" w:hanging="1134"/>
          </w:pPr>
        </w:pPrChange>
      </w:pPr>
      <w:del w:id="1610" w:author="TRIPATHY Samarendra" w:date="2020-03-10T12:15:00Z">
        <w:r w:rsidRPr="00EC7736" w:rsidDel="00B766C6">
          <w:rPr>
            <w:strike/>
            <w:color w:val="7030A0"/>
          </w:rPr>
          <w:delText>4.4.2.2.2.</w:delText>
        </w:r>
        <w:r w:rsidRPr="00EC7736" w:rsidDel="00B766C6">
          <w:rPr>
            <w:strike/>
            <w:color w:val="7030A0"/>
          </w:rPr>
          <w:tab/>
          <w:delText>Pure Electric Range city (PER</w:delText>
        </w:r>
        <w:r w:rsidRPr="00EC7736" w:rsidDel="00B766C6">
          <w:rPr>
            <w:strike/>
            <w:color w:val="7030A0"/>
            <w:vertAlign w:val="subscript"/>
          </w:rPr>
          <w:delText>city</w:delText>
        </w:r>
        <w:r w:rsidRPr="00EC7736" w:rsidDel="00B766C6">
          <w:rPr>
            <w:strike/>
            <w:color w:val="7030A0"/>
          </w:rPr>
          <w:delText>) (if applicable)</w:delText>
        </w:r>
      </w:del>
    </w:p>
    <w:p w14:paraId="336E6D8B" w14:textId="6B9D5605" w:rsidR="00497D09" w:rsidRPr="00EC7736" w:rsidDel="00B766C6" w:rsidRDefault="00497D09" w:rsidP="00B766C6">
      <w:pPr>
        <w:spacing w:after="120"/>
        <w:ind w:left="2268" w:right="1134" w:hanging="1134"/>
        <w:rPr>
          <w:del w:id="1611" w:author="TRIPATHY Samarendra" w:date="2020-03-10T12:15:00Z"/>
          <w:strike/>
          <w:color w:val="7030A0"/>
        </w:rPr>
        <w:pPrChange w:id="1612" w:author="TRIPATHY Samarendra" w:date="2020-03-10T12:15:00Z">
          <w:pPr>
            <w:spacing w:after="120"/>
            <w:ind w:left="2268" w:right="1134"/>
          </w:pPr>
        </w:pPrChange>
      </w:pPr>
      <w:del w:id="1613" w:author="TRIPATHY Samarendra" w:date="2020-03-10T12:15:00Z">
        <w:r w:rsidRPr="00EC7736" w:rsidDel="00B766C6">
          <w:rPr>
            <w:strike/>
            <w:color w:val="7030A0"/>
          </w:rPr>
          <w:delText>The pure electric range for the WLTP city test cycle PER</w:delText>
        </w:r>
        <w:r w:rsidRPr="00EC7736" w:rsidDel="00B766C6">
          <w:rPr>
            <w:strike/>
            <w:color w:val="7030A0"/>
            <w:vertAlign w:val="subscript"/>
          </w:rPr>
          <w:delText>city</w:delText>
        </w:r>
        <w:r w:rsidRPr="00EC7736" w:rsidDel="00B766C6">
          <w:rPr>
            <w:strike/>
            <w:color w:val="7030A0"/>
          </w:rPr>
          <w:delText xml:space="preserve"> for PEVs shall be calculated from the </w:delText>
        </w:r>
        <w:r w:rsidR="00562AE6" w:rsidRPr="00EC7736" w:rsidDel="00B766C6">
          <w:rPr>
            <w:strike/>
            <w:color w:val="7030A0"/>
          </w:rPr>
          <w:delText>Type 1</w:delText>
        </w:r>
        <w:r w:rsidRPr="00EC7736" w:rsidDel="00B766C6">
          <w:rPr>
            <w:strike/>
            <w:color w:val="7030A0"/>
          </w:rPr>
          <w:delText xml:space="preserve"> test as described in paragraph 3.4.4.1. of this annex using the following equations:</w:delText>
        </w:r>
      </w:del>
    </w:p>
    <w:p w14:paraId="2E6D3FEB" w14:textId="0AA52837" w:rsidR="00497D09" w:rsidRPr="00EC7736" w:rsidDel="00B766C6" w:rsidRDefault="00311BD7" w:rsidP="00B766C6">
      <w:pPr>
        <w:spacing w:after="120"/>
        <w:ind w:left="2268" w:right="1134" w:hanging="1134"/>
        <w:rPr>
          <w:del w:id="1614" w:author="TRIPATHY Samarendra" w:date="2020-03-10T12:15:00Z"/>
          <w:strike/>
          <w:color w:val="7030A0"/>
        </w:rPr>
        <w:pPrChange w:id="1615" w:author="TRIPATHY Samarendra" w:date="2020-03-10T12:15:00Z">
          <w:pPr>
            <w:spacing w:after="120"/>
            <w:ind w:left="4111" w:right="1134" w:hanging="1276"/>
          </w:pPr>
        </w:pPrChange>
      </w:pPr>
      <m:oMathPara>
        <m:oMathParaPr>
          <m:jc m:val="left"/>
        </m:oMathParaPr>
        <m:oMath>
          <m:sSub>
            <m:sSubPr>
              <m:ctrlPr>
                <w:del w:id="1616" w:author="TRIPATHY Samarendra" w:date="2020-03-10T12:15:00Z">
                  <w:rPr>
                    <w:rFonts w:ascii="Cambria Math" w:hAnsi="Cambria Math"/>
                    <w:strike/>
                    <w:color w:val="7030A0"/>
                  </w:rPr>
                </w:del>
              </m:ctrlPr>
            </m:sSubPr>
            <m:e>
              <m:r>
                <w:del w:id="1617" w:author="TRIPATHY Samarendra" w:date="2020-03-10T12:15:00Z">
                  <m:rPr>
                    <m:sty m:val="p"/>
                  </m:rPr>
                  <w:rPr>
                    <w:rFonts w:ascii="Cambria Math" w:hAnsi="Cambria Math"/>
                    <w:strike/>
                    <w:color w:val="7030A0"/>
                  </w:rPr>
                  <m:t>PER</m:t>
                </w:del>
              </m:r>
            </m:e>
            <m:sub>
              <m:r>
                <w:del w:id="1618" w:author="TRIPATHY Samarendra" w:date="2020-03-10T12:15:00Z">
                  <m:rPr>
                    <m:sty m:val="p"/>
                  </m:rPr>
                  <w:rPr>
                    <w:rFonts w:ascii="Cambria Math" w:hAnsi="Cambria Math"/>
                    <w:strike/>
                    <w:color w:val="7030A0"/>
                  </w:rPr>
                  <m:t>city</m:t>
                </w:del>
              </m:r>
            </m:sub>
          </m:sSub>
          <m:r>
            <w:del w:id="1619" w:author="TRIPATHY Samarendra" w:date="2020-03-10T12:15:00Z">
              <m:rPr>
                <m:sty m:val="p"/>
              </m:rPr>
              <w:rPr>
                <w:rFonts w:ascii="Cambria Math" w:hAnsi="Cambria Math"/>
                <w:strike/>
                <w:color w:val="7030A0"/>
              </w:rPr>
              <m:t>=</m:t>
            </w:del>
          </m:r>
          <m:f>
            <m:fPr>
              <m:ctrlPr>
                <w:del w:id="1620" w:author="TRIPATHY Samarendra" w:date="2020-03-10T12:15:00Z">
                  <w:rPr>
                    <w:rFonts w:ascii="Cambria Math" w:hAnsi="Cambria Math"/>
                    <w:strike/>
                    <w:color w:val="7030A0"/>
                  </w:rPr>
                </w:del>
              </m:ctrlPr>
            </m:fPr>
            <m:num>
              <m:sSub>
                <m:sSubPr>
                  <m:ctrlPr>
                    <w:del w:id="1621" w:author="TRIPATHY Samarendra" w:date="2020-03-10T12:15:00Z">
                      <w:rPr>
                        <w:rFonts w:ascii="Cambria Math" w:hAnsi="Cambria Math"/>
                        <w:strike/>
                        <w:color w:val="7030A0"/>
                      </w:rPr>
                    </w:del>
                  </m:ctrlPr>
                </m:sSubPr>
                <m:e>
                  <m:r>
                    <w:del w:id="1622" w:author="TRIPATHY Samarendra" w:date="2020-03-10T12:15:00Z">
                      <m:rPr>
                        <m:sty m:val="p"/>
                      </m:rPr>
                      <w:rPr>
                        <w:rFonts w:ascii="Cambria Math" w:hAnsi="Cambria Math"/>
                        <w:strike/>
                        <w:color w:val="7030A0"/>
                      </w:rPr>
                      <m:t>UBE</m:t>
                    </w:del>
                  </m:r>
                </m:e>
                <m:sub>
                  <m:r>
                    <w:del w:id="1623" w:author="TRIPATHY Samarendra" w:date="2020-03-10T12:15:00Z">
                      <m:rPr>
                        <m:sty m:val="p"/>
                      </m:rPr>
                      <w:rPr>
                        <w:rFonts w:ascii="Cambria Math" w:hAnsi="Cambria Math"/>
                        <w:strike/>
                        <w:color w:val="7030A0"/>
                      </w:rPr>
                      <m:t>CCP</m:t>
                    </w:del>
                  </m:r>
                </m:sub>
              </m:sSub>
            </m:num>
            <m:den>
              <m:sSub>
                <m:sSubPr>
                  <m:ctrlPr>
                    <w:del w:id="1624" w:author="TRIPATHY Samarendra" w:date="2020-03-10T12:15:00Z">
                      <w:rPr>
                        <w:rFonts w:ascii="Cambria Math" w:hAnsi="Cambria Math"/>
                        <w:strike/>
                        <w:color w:val="7030A0"/>
                      </w:rPr>
                    </w:del>
                  </m:ctrlPr>
                </m:sSubPr>
                <m:e>
                  <m:r>
                    <w:del w:id="1625" w:author="TRIPATHY Samarendra" w:date="2020-03-10T12:15:00Z">
                      <m:rPr>
                        <m:sty m:val="p"/>
                      </m:rPr>
                      <w:rPr>
                        <w:rFonts w:ascii="Cambria Math" w:hAnsi="Cambria Math"/>
                        <w:strike/>
                        <w:color w:val="7030A0"/>
                      </w:rPr>
                      <m:t>EC</m:t>
                    </w:del>
                  </m:r>
                </m:e>
                <m:sub>
                  <m:r>
                    <w:del w:id="1626" w:author="TRIPATHY Samarendra" w:date="2020-03-10T12:15:00Z">
                      <m:rPr>
                        <m:sty m:val="p"/>
                      </m:rPr>
                      <w:rPr>
                        <w:rFonts w:ascii="Cambria Math" w:hAnsi="Cambria Math"/>
                        <w:strike/>
                        <w:color w:val="7030A0"/>
                      </w:rPr>
                      <m:t>DC,city</m:t>
                    </w:del>
                  </m:r>
                </m:sub>
              </m:sSub>
            </m:den>
          </m:f>
        </m:oMath>
      </m:oMathPara>
    </w:p>
    <w:p w14:paraId="3039ECB8" w14:textId="3049C874" w:rsidR="00497D09" w:rsidRPr="00EC7736" w:rsidDel="00B766C6" w:rsidRDefault="00497D09" w:rsidP="00B766C6">
      <w:pPr>
        <w:spacing w:after="120"/>
        <w:ind w:left="2268" w:right="1134" w:hanging="1134"/>
        <w:rPr>
          <w:del w:id="1627" w:author="TRIPATHY Samarendra" w:date="2020-03-10T12:15:00Z"/>
          <w:strike/>
          <w:color w:val="7030A0"/>
        </w:rPr>
        <w:pPrChange w:id="1628" w:author="TRIPATHY Samarendra" w:date="2020-03-10T12:15:00Z">
          <w:pPr>
            <w:spacing w:after="120"/>
            <w:ind w:left="2268" w:right="1134"/>
          </w:pPr>
        </w:pPrChange>
      </w:pPr>
      <w:del w:id="1629" w:author="TRIPATHY Samarendra" w:date="2020-03-10T12:15:00Z">
        <w:r w:rsidRPr="00EC7736" w:rsidDel="00B766C6">
          <w:rPr>
            <w:strike/>
            <w:color w:val="7030A0"/>
          </w:rPr>
          <w:delText>where:</w:delText>
        </w:r>
      </w:del>
    </w:p>
    <w:p w14:paraId="393B1A39" w14:textId="619689DC" w:rsidR="00497D09" w:rsidRPr="00EC7736" w:rsidDel="00B766C6" w:rsidRDefault="00497D09" w:rsidP="00B766C6">
      <w:pPr>
        <w:spacing w:after="120"/>
        <w:ind w:left="2268" w:right="1134" w:hanging="1134"/>
        <w:rPr>
          <w:del w:id="1630" w:author="TRIPATHY Samarendra" w:date="2020-03-10T12:15:00Z"/>
          <w:strike/>
          <w:color w:val="7030A0"/>
        </w:rPr>
        <w:pPrChange w:id="1631" w:author="TRIPATHY Samarendra" w:date="2020-03-10T12:15:00Z">
          <w:pPr>
            <w:spacing w:after="120"/>
            <w:ind w:left="3402" w:right="1134" w:hanging="1134"/>
          </w:pPr>
        </w:pPrChange>
      </w:pPr>
      <w:del w:id="1632" w:author="TRIPATHY Samarendra" w:date="2020-03-10T12:15:00Z">
        <w:r w:rsidRPr="00EC7736" w:rsidDel="00B766C6">
          <w:rPr>
            <w:strike/>
            <w:color w:val="7030A0"/>
          </w:rPr>
          <w:delText>PER</w:delText>
        </w:r>
        <w:r w:rsidRPr="00EC7736" w:rsidDel="00B766C6">
          <w:rPr>
            <w:strike/>
            <w:color w:val="7030A0"/>
            <w:vertAlign w:val="subscript"/>
          </w:rPr>
          <w:delText>city</w:delText>
        </w:r>
        <w:r w:rsidRPr="00EC7736" w:rsidDel="00B766C6">
          <w:rPr>
            <w:strike/>
            <w:color w:val="7030A0"/>
          </w:rPr>
          <w:tab/>
          <w:delText>is the pure electric range for the WLTP city test cycle for PEVs, km;</w:delText>
        </w:r>
      </w:del>
    </w:p>
    <w:p w14:paraId="2B69CC35" w14:textId="14095BEC" w:rsidR="00497D09" w:rsidRPr="00EC7736" w:rsidDel="00B766C6" w:rsidRDefault="00311BD7" w:rsidP="00B766C6">
      <w:pPr>
        <w:spacing w:after="120"/>
        <w:ind w:left="2268" w:right="1134" w:hanging="1134"/>
        <w:rPr>
          <w:del w:id="1633" w:author="TRIPATHY Samarendra" w:date="2020-03-10T12:15:00Z"/>
          <w:strike/>
          <w:color w:val="7030A0"/>
        </w:rPr>
        <w:pPrChange w:id="1634" w:author="TRIPATHY Samarendra" w:date="2020-03-10T12:15:00Z">
          <w:pPr>
            <w:spacing w:after="120"/>
            <w:ind w:left="3402" w:right="1134" w:hanging="1134"/>
          </w:pPr>
        </w:pPrChange>
      </w:pPr>
      <m:oMath>
        <m:sSub>
          <m:sSubPr>
            <m:ctrlPr>
              <w:del w:id="1635" w:author="TRIPATHY Samarendra" w:date="2020-03-10T12:15:00Z">
                <w:rPr>
                  <w:rFonts w:ascii="Cambria Math" w:hAnsi="Cambria Math"/>
                  <w:strike/>
                  <w:color w:val="7030A0"/>
                </w:rPr>
              </w:del>
            </m:ctrlPr>
          </m:sSubPr>
          <m:e>
            <m:r>
              <w:del w:id="1636" w:author="TRIPATHY Samarendra" w:date="2020-03-10T12:15:00Z">
                <m:rPr>
                  <m:sty m:val="p"/>
                </m:rPr>
                <w:rPr>
                  <w:rFonts w:ascii="Cambria Math" w:hAnsi="Cambria Math"/>
                  <w:strike/>
                  <w:color w:val="7030A0"/>
                </w:rPr>
                <m:t>UBE</m:t>
              </w:del>
            </m:r>
          </m:e>
          <m:sub>
            <m:r>
              <w:del w:id="1637" w:author="TRIPATHY Samarendra" w:date="2020-03-10T12:15:00Z">
                <m:rPr>
                  <m:sty m:val="p"/>
                </m:rPr>
                <w:rPr>
                  <w:rFonts w:ascii="Cambria Math" w:hAnsi="Cambria Math"/>
                  <w:strike/>
                  <w:color w:val="7030A0"/>
                </w:rPr>
                <m:t>CCP</m:t>
              </w:del>
            </m:r>
          </m:sub>
        </m:sSub>
      </m:oMath>
      <w:del w:id="1638" w:author="TRIPATHY Samarendra" w:date="2020-03-10T12:15:00Z">
        <w:r w:rsidR="00497D09" w:rsidRPr="00EC7736" w:rsidDel="00B766C6">
          <w:rPr>
            <w:strike/>
            <w:color w:val="7030A0"/>
          </w:rPr>
          <w:tab/>
          <w:delText>is the usable REESS energy according to paragraph 4.4.2.2.1. of this annex, Wh;</w:delText>
        </w:r>
      </w:del>
    </w:p>
    <w:p w14:paraId="14CBDC62" w14:textId="52B16741" w:rsidR="00497D09" w:rsidRPr="00EC7736" w:rsidDel="00B766C6" w:rsidRDefault="00311BD7" w:rsidP="00B766C6">
      <w:pPr>
        <w:spacing w:after="120"/>
        <w:ind w:left="2268" w:right="1134" w:hanging="1134"/>
        <w:rPr>
          <w:del w:id="1639" w:author="TRIPATHY Samarendra" w:date="2020-03-10T12:15:00Z"/>
          <w:strike/>
          <w:color w:val="7030A0"/>
        </w:rPr>
        <w:pPrChange w:id="1640" w:author="TRIPATHY Samarendra" w:date="2020-03-10T12:15:00Z">
          <w:pPr>
            <w:spacing w:after="120"/>
            <w:ind w:left="3402" w:right="1134" w:hanging="1134"/>
          </w:pPr>
        </w:pPrChange>
      </w:pPr>
      <m:oMath>
        <m:sSub>
          <m:sSubPr>
            <m:ctrlPr>
              <w:del w:id="1641" w:author="TRIPATHY Samarendra" w:date="2020-03-10T12:15:00Z">
                <w:rPr>
                  <w:rFonts w:ascii="Cambria Math" w:hAnsi="Cambria Math"/>
                  <w:strike/>
                  <w:color w:val="7030A0"/>
                </w:rPr>
              </w:del>
            </m:ctrlPr>
          </m:sSubPr>
          <m:e>
            <m:r>
              <w:del w:id="1642" w:author="TRIPATHY Samarendra" w:date="2020-03-10T12:15:00Z">
                <m:rPr>
                  <m:sty m:val="p"/>
                </m:rPr>
                <w:rPr>
                  <w:rFonts w:ascii="Cambria Math" w:hAnsi="Cambria Math"/>
                  <w:strike/>
                  <w:color w:val="7030A0"/>
                </w:rPr>
                <m:t>EC</m:t>
              </w:del>
            </m:r>
          </m:e>
          <m:sub>
            <m:r>
              <w:del w:id="1643" w:author="TRIPATHY Samarendra" w:date="2020-03-10T12:15:00Z">
                <m:rPr>
                  <m:sty m:val="p"/>
                </m:rPr>
                <w:rPr>
                  <w:rFonts w:ascii="Cambria Math" w:hAnsi="Cambria Math"/>
                  <w:strike/>
                  <w:color w:val="7030A0"/>
                </w:rPr>
                <m:t>DC,city</m:t>
              </w:del>
            </m:r>
          </m:sub>
        </m:sSub>
      </m:oMath>
      <w:del w:id="1644" w:author="TRIPATHY Samarendra" w:date="2020-03-10T12:15:00Z">
        <w:r w:rsidR="00497D09" w:rsidRPr="00EC7736" w:rsidDel="00B766C6">
          <w:rPr>
            <w:strike/>
            <w:color w:val="7030A0"/>
          </w:rPr>
          <w:tab/>
          <w:delText>is the electric energy consumption for the applicable WLTP city test cycle determined from completely driven applicable WLTP city test cycles of the consecutive cycle Type </w:delText>
        </w:r>
        <w:r w:rsidR="004233F8" w:rsidRPr="00EC7736" w:rsidDel="00B766C6">
          <w:rPr>
            <w:strike/>
            <w:color w:val="7030A0"/>
          </w:rPr>
          <w:delText>6</w:delText>
        </w:r>
        <w:r w:rsidR="00497D09" w:rsidRPr="00EC7736" w:rsidDel="00B766C6">
          <w:rPr>
            <w:strike/>
            <w:color w:val="7030A0"/>
          </w:rPr>
          <w:delText xml:space="preserve"> test procedure, Wh/km;</w:delText>
        </w:r>
      </w:del>
    </w:p>
    <w:p w14:paraId="6BD247E2" w14:textId="0F64C789" w:rsidR="00497D09" w:rsidRPr="00EC7736" w:rsidDel="00B766C6" w:rsidRDefault="00497D09" w:rsidP="00B766C6">
      <w:pPr>
        <w:spacing w:after="120"/>
        <w:ind w:left="2268" w:right="1134" w:hanging="1134"/>
        <w:rPr>
          <w:del w:id="1645" w:author="TRIPATHY Samarendra" w:date="2020-03-10T12:15:00Z"/>
          <w:strike/>
          <w:color w:val="7030A0"/>
        </w:rPr>
        <w:pPrChange w:id="1646" w:author="TRIPATHY Samarendra" w:date="2020-03-10T12:15:00Z">
          <w:pPr>
            <w:spacing w:after="120"/>
            <w:ind w:left="3402" w:right="1134" w:hanging="1134"/>
          </w:pPr>
        </w:pPrChange>
      </w:pPr>
      <w:del w:id="1647" w:author="TRIPATHY Samarendra" w:date="2020-03-10T12:15:00Z">
        <w:r w:rsidRPr="00EC7736" w:rsidDel="00B766C6">
          <w:rPr>
            <w:strike/>
            <w:color w:val="7030A0"/>
          </w:rPr>
          <w:delText>and</w:delText>
        </w:r>
      </w:del>
    </w:p>
    <w:p w14:paraId="7D1C9059" w14:textId="70EDD591" w:rsidR="00497D09" w:rsidRPr="00EC7736" w:rsidDel="00B766C6" w:rsidRDefault="00311BD7" w:rsidP="00B766C6">
      <w:pPr>
        <w:spacing w:after="120"/>
        <w:ind w:left="2268" w:right="1134" w:hanging="1134"/>
        <w:rPr>
          <w:del w:id="1648" w:author="TRIPATHY Samarendra" w:date="2020-03-10T12:15:00Z"/>
          <w:strike/>
          <w:color w:val="7030A0"/>
        </w:rPr>
        <w:pPrChange w:id="1649" w:author="TRIPATHY Samarendra" w:date="2020-03-10T12:15:00Z">
          <w:pPr>
            <w:spacing w:after="120"/>
            <w:ind w:left="2552" w:right="1134" w:firstLine="1843"/>
          </w:pPr>
        </w:pPrChange>
      </w:pPr>
      <m:oMath>
        <m:sSub>
          <m:sSubPr>
            <m:ctrlPr>
              <w:del w:id="1650" w:author="TRIPATHY Samarendra" w:date="2020-03-10T12:15:00Z">
                <w:rPr>
                  <w:rFonts w:ascii="Cambria Math" w:hAnsi="Cambria Math"/>
                  <w:strike/>
                  <w:color w:val="7030A0"/>
                </w:rPr>
              </w:del>
            </m:ctrlPr>
          </m:sSubPr>
          <m:e>
            <m:r>
              <w:del w:id="1651" w:author="TRIPATHY Samarendra" w:date="2020-03-10T12:15:00Z">
                <m:rPr>
                  <m:sty m:val="p"/>
                </m:rPr>
                <w:rPr>
                  <w:rFonts w:ascii="Cambria Math" w:hAnsi="Cambria Math"/>
                  <w:strike/>
                  <w:color w:val="7030A0"/>
                </w:rPr>
                <m:t>EC</m:t>
              </w:del>
            </m:r>
          </m:e>
          <m:sub>
            <m:r>
              <w:del w:id="1652" w:author="TRIPATHY Samarendra" w:date="2020-03-10T12:15:00Z">
                <m:rPr>
                  <m:sty m:val="p"/>
                </m:rPr>
                <w:rPr>
                  <w:rFonts w:ascii="Cambria Math" w:hAnsi="Cambria Math"/>
                  <w:strike/>
                  <w:color w:val="7030A0"/>
                </w:rPr>
                <m:t>DC,city</m:t>
              </w:del>
            </m:r>
          </m:sub>
        </m:sSub>
        <m:r>
          <w:del w:id="1653" w:author="TRIPATHY Samarendra" w:date="2020-03-10T12:15:00Z">
            <m:rPr>
              <m:sty m:val="p"/>
            </m:rPr>
            <w:rPr>
              <w:rFonts w:ascii="Cambria Math" w:hAnsi="Cambria Math"/>
              <w:strike/>
              <w:color w:val="7030A0"/>
            </w:rPr>
            <m:t>=</m:t>
          </w:del>
        </m:r>
        <m:nary>
          <m:naryPr>
            <m:chr m:val="∑"/>
            <m:limLoc m:val="subSup"/>
            <m:ctrlPr>
              <w:del w:id="1654" w:author="TRIPATHY Samarendra" w:date="2020-03-10T12:15:00Z">
                <w:rPr>
                  <w:rFonts w:ascii="Cambria Math" w:hAnsi="Cambria Math"/>
                  <w:strike/>
                  <w:color w:val="7030A0"/>
                </w:rPr>
              </w:del>
            </m:ctrlPr>
          </m:naryPr>
          <m:sub>
            <m:r>
              <w:del w:id="1655" w:author="TRIPATHY Samarendra" w:date="2020-03-10T12:15:00Z">
                <m:rPr>
                  <m:sty m:val="p"/>
                </m:rPr>
                <w:rPr>
                  <w:rFonts w:ascii="Cambria Math" w:hAnsi="Cambria Math"/>
                  <w:strike/>
                  <w:color w:val="7030A0"/>
                </w:rPr>
                <m:t>j=1</m:t>
              </w:del>
            </m:r>
          </m:sub>
          <m:sup>
            <m:sSub>
              <m:sSubPr>
                <m:ctrlPr>
                  <w:del w:id="1656" w:author="TRIPATHY Samarendra" w:date="2020-03-10T12:15:00Z">
                    <w:rPr>
                      <w:rFonts w:ascii="Cambria Math" w:hAnsi="Cambria Math"/>
                      <w:strike/>
                      <w:color w:val="7030A0"/>
                    </w:rPr>
                  </w:del>
                </m:ctrlPr>
              </m:sSubPr>
              <m:e>
                <m:r>
                  <w:del w:id="1657" w:author="TRIPATHY Samarendra" w:date="2020-03-10T12:15:00Z">
                    <m:rPr>
                      <m:sty m:val="p"/>
                    </m:rPr>
                    <w:rPr>
                      <w:rFonts w:ascii="Cambria Math" w:hAnsi="Cambria Math"/>
                      <w:strike/>
                      <w:color w:val="7030A0"/>
                    </w:rPr>
                    <m:t>n</m:t>
                  </w:del>
                </m:r>
              </m:e>
              <m:sub>
                <m:r>
                  <w:del w:id="1658" w:author="TRIPATHY Samarendra" w:date="2020-03-10T12:15:00Z">
                    <m:rPr>
                      <m:sty m:val="p"/>
                    </m:rPr>
                    <w:rPr>
                      <w:rFonts w:ascii="Cambria Math" w:hAnsi="Cambria Math"/>
                      <w:strike/>
                      <w:color w:val="7030A0"/>
                    </w:rPr>
                    <m:t>city</m:t>
                  </w:del>
                </m:r>
              </m:sub>
            </m:sSub>
          </m:sup>
          <m:e>
            <m:sSub>
              <m:sSubPr>
                <m:ctrlPr>
                  <w:del w:id="1659" w:author="TRIPATHY Samarendra" w:date="2020-03-10T12:15:00Z">
                    <w:rPr>
                      <w:rFonts w:ascii="Cambria Math" w:hAnsi="Cambria Math"/>
                      <w:strike/>
                      <w:color w:val="7030A0"/>
                    </w:rPr>
                  </w:del>
                </m:ctrlPr>
              </m:sSubPr>
              <m:e>
                <m:r>
                  <w:del w:id="1660" w:author="TRIPATHY Samarendra" w:date="2020-03-10T12:15:00Z">
                    <m:rPr>
                      <m:sty m:val="p"/>
                    </m:rPr>
                    <w:rPr>
                      <w:rFonts w:ascii="Cambria Math" w:hAnsi="Cambria Math"/>
                      <w:strike/>
                      <w:color w:val="7030A0"/>
                    </w:rPr>
                    <m:t>EC</m:t>
                  </w:del>
                </m:r>
              </m:e>
              <m:sub>
                <m:r>
                  <w:del w:id="1661" w:author="TRIPATHY Samarendra" w:date="2020-03-10T12:15:00Z">
                    <m:rPr>
                      <m:sty m:val="p"/>
                    </m:rPr>
                    <w:rPr>
                      <w:rFonts w:ascii="Cambria Math" w:hAnsi="Cambria Math"/>
                      <w:strike/>
                      <w:color w:val="7030A0"/>
                    </w:rPr>
                    <m:t>DC,city,j</m:t>
                  </w:del>
                </m:r>
              </m:sub>
            </m:sSub>
            <m:r>
              <w:del w:id="1662" w:author="TRIPATHY Samarendra" w:date="2020-03-10T12:15:00Z">
                <m:rPr>
                  <m:sty m:val="p"/>
                </m:rPr>
                <w:rPr>
                  <w:rFonts w:ascii="Cambria Math" w:hAnsi="Cambria Math"/>
                  <w:strike/>
                  <w:color w:val="7030A0"/>
                </w:rPr>
                <m:t>×</m:t>
              </w:del>
            </m:r>
            <m:sSub>
              <m:sSubPr>
                <m:ctrlPr>
                  <w:del w:id="1663" w:author="TRIPATHY Samarendra" w:date="2020-03-10T12:15:00Z">
                    <w:rPr>
                      <w:rFonts w:ascii="Cambria Math" w:hAnsi="Cambria Math"/>
                      <w:strike/>
                      <w:color w:val="7030A0"/>
                    </w:rPr>
                  </w:del>
                </m:ctrlPr>
              </m:sSubPr>
              <m:e>
                <m:r>
                  <w:del w:id="1664" w:author="TRIPATHY Samarendra" w:date="2020-03-10T12:15:00Z">
                    <m:rPr>
                      <m:sty m:val="p"/>
                    </m:rPr>
                    <w:rPr>
                      <w:rFonts w:ascii="Cambria Math" w:hAnsi="Cambria Math"/>
                      <w:strike/>
                      <w:color w:val="7030A0"/>
                    </w:rPr>
                    <m:t>K</m:t>
                  </w:del>
                </m:r>
              </m:e>
              <m:sub>
                <m:r>
                  <w:del w:id="1665" w:author="TRIPATHY Samarendra" w:date="2020-03-10T12:15:00Z">
                    <m:rPr>
                      <m:sty m:val="p"/>
                    </m:rPr>
                    <w:rPr>
                      <w:rFonts w:ascii="Cambria Math" w:hAnsi="Cambria Math"/>
                      <w:strike/>
                      <w:color w:val="7030A0"/>
                    </w:rPr>
                    <m:t>city,j</m:t>
                  </w:del>
                </m:r>
              </m:sub>
            </m:sSub>
          </m:e>
        </m:nary>
      </m:oMath>
      <w:del w:id="1666" w:author="TRIPATHY Samarendra" w:date="2020-03-10T12:15:00Z">
        <w:r w:rsidR="00497D09" w:rsidRPr="00EC7736" w:rsidDel="00B766C6">
          <w:rPr>
            <w:strike/>
            <w:color w:val="7030A0"/>
          </w:rPr>
          <w:tab/>
        </w:r>
      </w:del>
    </w:p>
    <w:p w14:paraId="4BDAB239" w14:textId="4890CD7D" w:rsidR="00497D09" w:rsidRPr="00EC7736" w:rsidDel="00B766C6" w:rsidRDefault="00497D09" w:rsidP="00B766C6">
      <w:pPr>
        <w:spacing w:after="120"/>
        <w:ind w:left="2268" w:right="1134" w:hanging="1134"/>
        <w:rPr>
          <w:del w:id="1667" w:author="TRIPATHY Samarendra" w:date="2020-03-10T12:15:00Z"/>
          <w:strike/>
          <w:color w:val="7030A0"/>
        </w:rPr>
        <w:pPrChange w:id="1668" w:author="TRIPATHY Samarendra" w:date="2020-03-10T12:15:00Z">
          <w:pPr>
            <w:spacing w:after="120"/>
            <w:ind w:left="2268" w:right="1134"/>
          </w:pPr>
        </w:pPrChange>
      </w:pPr>
      <w:del w:id="1669" w:author="TRIPATHY Samarendra" w:date="2020-03-10T12:15:00Z">
        <w:r w:rsidRPr="00EC7736" w:rsidDel="00B766C6">
          <w:rPr>
            <w:strike/>
            <w:color w:val="7030A0"/>
          </w:rPr>
          <w:delText>where:</w:delText>
        </w:r>
      </w:del>
    </w:p>
    <w:p w14:paraId="1FF41358" w14:textId="0BB26028" w:rsidR="00497D09" w:rsidRPr="00EC7736" w:rsidDel="00B766C6" w:rsidRDefault="00311BD7" w:rsidP="00B766C6">
      <w:pPr>
        <w:spacing w:after="120"/>
        <w:ind w:left="2268" w:right="1134" w:hanging="1134"/>
        <w:rPr>
          <w:del w:id="1670" w:author="TRIPATHY Samarendra" w:date="2020-03-10T12:15:00Z"/>
          <w:strike/>
          <w:color w:val="7030A0"/>
        </w:rPr>
        <w:pPrChange w:id="1671" w:author="TRIPATHY Samarendra" w:date="2020-03-10T12:15:00Z">
          <w:pPr>
            <w:spacing w:after="120"/>
            <w:ind w:left="3402" w:right="1134" w:hanging="1134"/>
          </w:pPr>
        </w:pPrChange>
      </w:pPr>
      <m:oMath>
        <m:sSub>
          <m:sSubPr>
            <m:ctrlPr>
              <w:del w:id="1672" w:author="TRIPATHY Samarendra" w:date="2020-03-10T12:15:00Z">
                <w:rPr>
                  <w:rFonts w:ascii="Cambria Math" w:hAnsi="Cambria Math"/>
                  <w:strike/>
                  <w:color w:val="7030A0"/>
                </w:rPr>
              </w:del>
            </m:ctrlPr>
          </m:sSubPr>
          <m:e>
            <m:r>
              <w:del w:id="1673" w:author="TRIPATHY Samarendra" w:date="2020-03-10T12:15:00Z">
                <m:rPr>
                  <m:sty m:val="p"/>
                </m:rPr>
                <w:rPr>
                  <w:rFonts w:ascii="Cambria Math" w:hAnsi="Cambria Math"/>
                  <w:strike/>
                  <w:color w:val="7030A0"/>
                </w:rPr>
                <m:t>EC</m:t>
              </w:del>
            </m:r>
          </m:e>
          <m:sub>
            <m:r>
              <w:del w:id="1674" w:author="TRIPATHY Samarendra" w:date="2020-03-10T12:15:00Z">
                <m:rPr>
                  <m:sty m:val="p"/>
                </m:rPr>
                <w:rPr>
                  <w:rFonts w:ascii="Cambria Math" w:hAnsi="Cambria Math"/>
                  <w:strike/>
                  <w:color w:val="7030A0"/>
                </w:rPr>
                <m:t>DC,city,j</m:t>
              </w:del>
            </m:r>
          </m:sub>
        </m:sSub>
      </m:oMath>
      <w:del w:id="1675" w:author="TRIPATHY Samarendra" w:date="2020-03-10T12:15:00Z">
        <w:r w:rsidR="00497D09" w:rsidRPr="00EC7736" w:rsidDel="00B766C6">
          <w:rPr>
            <w:strike/>
            <w:color w:val="7030A0"/>
          </w:rPr>
          <w:tab/>
          <w:delText>is the electric energy consumption for the applicable WLTP city test cycle j of the consecutive cycle Type </w:delText>
        </w:r>
        <w:r w:rsidR="00E735CD" w:rsidRPr="00EC7736" w:rsidDel="00B766C6">
          <w:rPr>
            <w:strike/>
            <w:color w:val="7030A0"/>
          </w:rPr>
          <w:delText>6</w:delText>
        </w:r>
        <w:r w:rsidR="00497D09" w:rsidRPr="00EC7736" w:rsidDel="00B766C6">
          <w:rPr>
            <w:strike/>
            <w:color w:val="7030A0"/>
          </w:rPr>
          <w:delText xml:space="preserve"> test procedure according to paragraph 4.3. of this annex, Wh/km;</w:delText>
        </w:r>
      </w:del>
    </w:p>
    <w:p w14:paraId="7196DA40" w14:textId="12A9F459" w:rsidR="00497D09" w:rsidRPr="00EC7736" w:rsidDel="00B766C6" w:rsidRDefault="00311BD7" w:rsidP="00B766C6">
      <w:pPr>
        <w:spacing w:after="120"/>
        <w:ind w:left="2268" w:right="1134" w:hanging="1134"/>
        <w:rPr>
          <w:del w:id="1676" w:author="TRIPATHY Samarendra" w:date="2020-03-10T12:15:00Z"/>
          <w:strike/>
          <w:color w:val="7030A0"/>
        </w:rPr>
        <w:pPrChange w:id="1677" w:author="TRIPATHY Samarendra" w:date="2020-03-10T12:15:00Z">
          <w:pPr>
            <w:spacing w:after="120"/>
            <w:ind w:left="3402" w:right="1134" w:hanging="1134"/>
          </w:pPr>
        </w:pPrChange>
      </w:pPr>
      <m:oMath>
        <m:sSub>
          <m:sSubPr>
            <m:ctrlPr>
              <w:del w:id="1678" w:author="TRIPATHY Samarendra" w:date="2020-03-10T12:15:00Z">
                <w:rPr>
                  <w:rFonts w:ascii="Cambria Math" w:hAnsi="Cambria Math"/>
                  <w:strike/>
                  <w:color w:val="7030A0"/>
                </w:rPr>
              </w:del>
            </m:ctrlPr>
          </m:sSubPr>
          <m:e>
            <m:r>
              <w:del w:id="1679" w:author="TRIPATHY Samarendra" w:date="2020-03-10T12:15:00Z">
                <m:rPr>
                  <m:sty m:val="p"/>
                </m:rPr>
                <w:rPr>
                  <w:rFonts w:ascii="Cambria Math" w:hAnsi="Cambria Math"/>
                  <w:strike/>
                  <w:color w:val="7030A0"/>
                </w:rPr>
                <m:t>K</m:t>
              </w:del>
            </m:r>
          </m:e>
          <m:sub>
            <m:r>
              <w:del w:id="1680" w:author="TRIPATHY Samarendra" w:date="2020-03-10T12:15:00Z">
                <m:rPr>
                  <m:sty m:val="p"/>
                </m:rPr>
                <w:rPr>
                  <w:rFonts w:ascii="Cambria Math" w:hAnsi="Cambria Math"/>
                  <w:strike/>
                  <w:color w:val="7030A0"/>
                </w:rPr>
                <m:t>city,j</m:t>
              </w:del>
            </m:r>
          </m:sub>
        </m:sSub>
      </m:oMath>
      <w:del w:id="1681" w:author="TRIPATHY Samarendra" w:date="2020-03-10T12:15:00Z">
        <w:r w:rsidR="00497D09" w:rsidRPr="00EC7736" w:rsidDel="00B766C6">
          <w:rPr>
            <w:strike/>
            <w:color w:val="7030A0"/>
          </w:rPr>
          <w:tab/>
          <w:delText>is the weighting factor for the applicable WLTP city test cycle j of the consecutive cycle Type </w:delText>
        </w:r>
        <w:r w:rsidR="00E735CD" w:rsidRPr="00EC7736" w:rsidDel="00B766C6">
          <w:rPr>
            <w:strike/>
            <w:color w:val="7030A0"/>
          </w:rPr>
          <w:delText>6</w:delText>
        </w:r>
        <w:r w:rsidR="00497D09" w:rsidRPr="00EC7736" w:rsidDel="00B766C6">
          <w:rPr>
            <w:strike/>
            <w:color w:val="7030A0"/>
          </w:rPr>
          <w:delText xml:space="preserve"> test procedure;</w:delText>
        </w:r>
      </w:del>
    </w:p>
    <w:p w14:paraId="433FCDCC" w14:textId="02549E70" w:rsidR="00497D09" w:rsidRPr="00EC7736" w:rsidDel="00B766C6" w:rsidRDefault="00497D09" w:rsidP="00B766C6">
      <w:pPr>
        <w:spacing w:after="120"/>
        <w:ind w:left="2268" w:right="1134" w:hanging="1134"/>
        <w:rPr>
          <w:del w:id="1682" w:author="TRIPATHY Samarendra" w:date="2020-03-10T12:15:00Z"/>
          <w:strike/>
          <w:color w:val="7030A0"/>
        </w:rPr>
        <w:pPrChange w:id="1683" w:author="TRIPATHY Samarendra" w:date="2020-03-10T12:15:00Z">
          <w:pPr>
            <w:spacing w:after="120"/>
            <w:ind w:left="3402" w:right="1134" w:hanging="1134"/>
          </w:pPr>
        </w:pPrChange>
      </w:pPr>
      <m:oMath>
        <m:r>
          <w:del w:id="1684" w:author="TRIPATHY Samarendra" w:date="2020-03-10T12:15:00Z">
            <m:rPr>
              <m:sty m:val="p"/>
            </m:rPr>
            <w:rPr>
              <w:rFonts w:ascii="Cambria Math" w:hAnsi="Cambria Math"/>
              <w:strike/>
              <w:color w:val="7030A0"/>
            </w:rPr>
            <m:t>j</m:t>
          </w:del>
        </m:r>
      </m:oMath>
      <w:del w:id="1685" w:author="TRIPATHY Samarendra" w:date="2020-03-10T12:15:00Z">
        <w:r w:rsidRPr="00EC7736" w:rsidDel="00B766C6">
          <w:rPr>
            <w:strike/>
            <w:color w:val="7030A0"/>
          </w:rPr>
          <w:tab/>
          <w:delText>is the index number of the applicable WLTP city test cycle;</w:delText>
        </w:r>
      </w:del>
    </w:p>
    <w:p w14:paraId="01C6F164" w14:textId="498AA483" w:rsidR="00497D09" w:rsidRPr="00EC7736" w:rsidDel="00B766C6" w:rsidRDefault="00311BD7" w:rsidP="00B766C6">
      <w:pPr>
        <w:spacing w:after="120"/>
        <w:ind w:left="2268" w:right="1134" w:hanging="1134"/>
        <w:rPr>
          <w:del w:id="1686" w:author="TRIPATHY Samarendra" w:date="2020-03-10T12:15:00Z"/>
          <w:strike/>
          <w:color w:val="7030A0"/>
        </w:rPr>
        <w:pPrChange w:id="1687" w:author="TRIPATHY Samarendra" w:date="2020-03-10T12:15:00Z">
          <w:pPr>
            <w:spacing w:after="120"/>
            <w:ind w:left="3402" w:right="1134" w:hanging="1134"/>
          </w:pPr>
        </w:pPrChange>
      </w:pPr>
      <m:oMath>
        <m:sSub>
          <m:sSubPr>
            <m:ctrlPr>
              <w:del w:id="1688" w:author="TRIPATHY Samarendra" w:date="2020-03-10T12:15:00Z">
                <w:rPr>
                  <w:rFonts w:ascii="Cambria Math" w:hAnsi="Cambria Math"/>
                  <w:strike/>
                  <w:color w:val="7030A0"/>
                </w:rPr>
              </w:del>
            </m:ctrlPr>
          </m:sSubPr>
          <m:e>
            <m:r>
              <w:del w:id="1689" w:author="TRIPATHY Samarendra" w:date="2020-03-10T12:15:00Z">
                <m:rPr>
                  <m:sty m:val="p"/>
                </m:rPr>
                <w:rPr>
                  <w:rFonts w:ascii="Cambria Math" w:hAnsi="Cambria Math"/>
                  <w:strike/>
                  <w:color w:val="7030A0"/>
                </w:rPr>
                <m:t>n</m:t>
              </w:del>
            </m:r>
          </m:e>
          <m:sub>
            <m:r>
              <w:del w:id="1690" w:author="TRIPATHY Samarendra" w:date="2020-03-10T12:15:00Z">
                <m:rPr>
                  <m:sty m:val="p"/>
                </m:rPr>
                <w:rPr>
                  <w:rFonts w:ascii="Cambria Math" w:hAnsi="Cambria Math"/>
                  <w:strike/>
                  <w:color w:val="7030A0"/>
                </w:rPr>
                <m:t>city</m:t>
              </w:del>
            </m:r>
          </m:sub>
        </m:sSub>
      </m:oMath>
      <w:del w:id="1691" w:author="TRIPATHY Samarendra" w:date="2020-03-10T12:15:00Z">
        <w:r w:rsidR="00497D09" w:rsidRPr="00EC7736" w:rsidDel="00B766C6">
          <w:rPr>
            <w:strike/>
            <w:color w:val="7030A0"/>
          </w:rPr>
          <w:tab/>
          <w:delText>is the whole number of complete applicable WLTP city test cycles driven;</w:delText>
        </w:r>
      </w:del>
    </w:p>
    <w:p w14:paraId="48273A7B" w14:textId="3F3FC7EF" w:rsidR="00497D09" w:rsidRPr="00EC7736" w:rsidDel="00B766C6" w:rsidRDefault="00497D09" w:rsidP="00B766C6">
      <w:pPr>
        <w:spacing w:after="120"/>
        <w:ind w:left="2268" w:right="1134" w:hanging="1134"/>
        <w:rPr>
          <w:del w:id="1692" w:author="TRIPATHY Samarendra" w:date="2020-03-10T12:15:00Z"/>
          <w:strike/>
          <w:color w:val="7030A0"/>
        </w:rPr>
        <w:pPrChange w:id="1693" w:author="TRIPATHY Samarendra" w:date="2020-03-10T12:15:00Z">
          <w:pPr>
            <w:spacing w:after="120"/>
            <w:ind w:left="3402" w:right="1134" w:hanging="1134"/>
          </w:pPr>
        </w:pPrChange>
      </w:pPr>
      <w:del w:id="1694" w:author="TRIPATHY Samarendra" w:date="2020-03-10T12:15:00Z">
        <w:r w:rsidRPr="00EC7736" w:rsidDel="00B766C6">
          <w:rPr>
            <w:strike/>
            <w:color w:val="7030A0"/>
          </w:rPr>
          <w:delText>and</w:delText>
        </w:r>
      </w:del>
    </w:p>
    <w:p w14:paraId="23FB6085" w14:textId="3E4217E3" w:rsidR="00497D09" w:rsidRPr="00EC7736" w:rsidDel="00B766C6" w:rsidRDefault="00311BD7" w:rsidP="00B766C6">
      <w:pPr>
        <w:spacing w:after="120"/>
        <w:ind w:left="2268" w:right="1134" w:hanging="1134"/>
        <w:rPr>
          <w:del w:id="1695" w:author="TRIPATHY Samarendra" w:date="2020-03-10T12:15:00Z"/>
          <w:strike/>
          <w:color w:val="7030A0"/>
        </w:rPr>
        <w:pPrChange w:id="1696" w:author="TRIPATHY Samarendra" w:date="2020-03-10T12:15:00Z">
          <w:pPr>
            <w:spacing w:after="120"/>
            <w:ind w:left="2552" w:right="1134"/>
          </w:pPr>
        </w:pPrChange>
      </w:pPr>
      <m:oMathPara>
        <m:oMath>
          <m:sSub>
            <m:sSubPr>
              <m:ctrlPr>
                <w:del w:id="1697" w:author="TRIPATHY Samarendra" w:date="2020-03-10T12:15:00Z">
                  <w:rPr>
                    <w:rFonts w:ascii="Cambria Math" w:hAnsi="Cambria Math"/>
                    <w:strike/>
                    <w:color w:val="7030A0"/>
                  </w:rPr>
                </w:del>
              </m:ctrlPr>
            </m:sSubPr>
            <m:e>
              <m:r>
                <w:del w:id="1698" w:author="TRIPATHY Samarendra" w:date="2020-03-10T12:15:00Z">
                  <m:rPr>
                    <m:sty m:val="p"/>
                  </m:rPr>
                  <w:rPr>
                    <w:rFonts w:ascii="Cambria Math" w:hAnsi="Cambria Math"/>
                    <w:strike/>
                    <w:color w:val="7030A0"/>
                  </w:rPr>
                  <m:t>K</m:t>
                </w:del>
              </m:r>
            </m:e>
            <m:sub>
              <m:r>
                <w:del w:id="1699" w:author="TRIPATHY Samarendra" w:date="2020-03-10T12:15:00Z">
                  <m:rPr>
                    <m:sty m:val="p"/>
                  </m:rPr>
                  <w:rPr>
                    <w:rFonts w:ascii="Cambria Math" w:hAnsi="Cambria Math"/>
                    <w:strike/>
                    <w:color w:val="7030A0"/>
                  </w:rPr>
                  <m:t>city,1</m:t>
                </w:del>
              </m:r>
            </m:sub>
          </m:sSub>
          <m:r>
            <w:del w:id="1700" w:author="TRIPATHY Samarendra" w:date="2020-03-10T12:15:00Z">
              <m:rPr>
                <m:sty m:val="p"/>
              </m:rPr>
              <w:rPr>
                <w:rFonts w:ascii="Cambria Math" w:hAnsi="Cambria Math"/>
                <w:strike/>
                <w:color w:val="7030A0"/>
              </w:rPr>
              <m:t>=</m:t>
            </w:del>
          </m:r>
          <m:f>
            <m:fPr>
              <m:ctrlPr>
                <w:del w:id="1701" w:author="TRIPATHY Samarendra" w:date="2020-03-10T12:15:00Z">
                  <w:rPr>
                    <w:rFonts w:ascii="Cambria Math" w:hAnsi="Cambria Math"/>
                    <w:strike/>
                    <w:color w:val="7030A0"/>
                  </w:rPr>
                </w:del>
              </m:ctrlPr>
            </m:fPr>
            <m:num>
              <m:sSub>
                <m:sSubPr>
                  <m:ctrlPr>
                    <w:del w:id="1702" w:author="TRIPATHY Samarendra" w:date="2020-03-10T12:15:00Z">
                      <w:rPr>
                        <w:rFonts w:ascii="Cambria Math" w:hAnsi="Cambria Math"/>
                        <w:strike/>
                        <w:color w:val="7030A0"/>
                      </w:rPr>
                    </w:del>
                  </m:ctrlPr>
                </m:sSubPr>
                <m:e>
                  <m:r>
                    <w:del w:id="1703" w:author="TRIPATHY Samarendra" w:date="2020-03-10T12:15:00Z">
                      <m:rPr>
                        <m:sty m:val="p"/>
                      </m:rPr>
                      <w:rPr>
                        <w:rFonts w:ascii="Cambria Math" w:hAnsi="Cambria Math"/>
                        <w:strike/>
                        <w:color w:val="7030A0"/>
                      </w:rPr>
                      <m:t>∆E</m:t>
                    </w:del>
                  </m:r>
                </m:e>
                <m:sub>
                  <m:r>
                    <w:del w:id="1704" w:author="TRIPATHY Samarendra" w:date="2020-03-10T12:15:00Z">
                      <m:rPr>
                        <m:sty m:val="p"/>
                      </m:rPr>
                      <w:rPr>
                        <w:rFonts w:ascii="Cambria Math" w:hAnsi="Cambria Math"/>
                        <w:strike/>
                        <w:color w:val="7030A0"/>
                      </w:rPr>
                      <m:t>REESS,city,1</m:t>
                    </w:del>
                  </m:r>
                </m:sub>
              </m:sSub>
            </m:num>
            <m:den>
              <m:sSub>
                <m:sSubPr>
                  <m:ctrlPr>
                    <w:del w:id="1705" w:author="TRIPATHY Samarendra" w:date="2020-03-10T12:15:00Z">
                      <w:rPr>
                        <w:rFonts w:ascii="Cambria Math" w:hAnsi="Cambria Math"/>
                        <w:strike/>
                        <w:color w:val="7030A0"/>
                      </w:rPr>
                    </w:del>
                  </m:ctrlPr>
                </m:sSubPr>
                <m:e>
                  <m:r>
                    <w:del w:id="1706" w:author="TRIPATHY Samarendra" w:date="2020-03-10T12:15:00Z">
                      <m:rPr>
                        <m:sty m:val="p"/>
                      </m:rPr>
                      <w:rPr>
                        <w:rFonts w:ascii="Cambria Math" w:hAnsi="Cambria Math"/>
                        <w:strike/>
                        <w:color w:val="7030A0"/>
                      </w:rPr>
                      <m:t>UBE</m:t>
                    </w:del>
                  </m:r>
                </m:e>
                <m:sub>
                  <m:r>
                    <w:del w:id="1707" w:author="TRIPATHY Samarendra" w:date="2020-03-10T12:15:00Z">
                      <m:rPr>
                        <m:sty m:val="p"/>
                      </m:rPr>
                      <w:rPr>
                        <w:rFonts w:ascii="Cambria Math" w:hAnsi="Cambria Math"/>
                        <w:strike/>
                        <w:color w:val="7030A0"/>
                      </w:rPr>
                      <m:t>CCP</m:t>
                    </w:del>
                  </m:r>
                </m:sub>
              </m:sSub>
            </m:den>
          </m:f>
          <m:r>
            <w:del w:id="1708" w:author="TRIPATHY Samarendra" w:date="2020-03-10T12:15:00Z">
              <m:rPr>
                <m:sty m:val="p"/>
              </m:rPr>
              <w:rPr>
                <w:rFonts w:ascii="Cambria Math" w:hAnsi="Cambria Math"/>
                <w:strike/>
                <w:color w:val="7030A0"/>
              </w:rPr>
              <m:t xml:space="preserve"> and </m:t>
            </w:del>
          </m:r>
          <m:sSub>
            <m:sSubPr>
              <m:ctrlPr>
                <w:del w:id="1709" w:author="TRIPATHY Samarendra" w:date="2020-03-10T12:15:00Z">
                  <w:rPr>
                    <w:rFonts w:ascii="Cambria Math" w:hAnsi="Cambria Math"/>
                    <w:strike/>
                    <w:color w:val="7030A0"/>
                  </w:rPr>
                </w:del>
              </m:ctrlPr>
            </m:sSubPr>
            <m:e>
              <m:r>
                <w:del w:id="1710" w:author="TRIPATHY Samarendra" w:date="2020-03-10T12:15:00Z">
                  <m:rPr>
                    <m:sty m:val="p"/>
                  </m:rPr>
                  <w:rPr>
                    <w:rFonts w:ascii="Cambria Math" w:hAnsi="Cambria Math"/>
                    <w:strike/>
                    <w:color w:val="7030A0"/>
                  </w:rPr>
                  <m:t>K</m:t>
                </w:del>
              </m:r>
            </m:e>
            <m:sub>
              <m:r>
                <w:del w:id="1711" w:author="TRIPATHY Samarendra" w:date="2020-03-10T12:15:00Z">
                  <m:rPr>
                    <m:sty m:val="p"/>
                  </m:rPr>
                  <w:rPr>
                    <w:rFonts w:ascii="Cambria Math" w:hAnsi="Cambria Math"/>
                    <w:strike/>
                    <w:color w:val="7030A0"/>
                  </w:rPr>
                  <m:t>city,j</m:t>
                </w:del>
              </m:r>
            </m:sub>
          </m:sSub>
          <m:r>
            <w:del w:id="1712" w:author="TRIPATHY Samarendra" w:date="2020-03-10T12:15:00Z">
              <m:rPr>
                <m:sty m:val="p"/>
              </m:rPr>
              <w:rPr>
                <w:rFonts w:ascii="Cambria Math" w:hAnsi="Cambria Math"/>
                <w:strike/>
                <w:color w:val="7030A0"/>
              </w:rPr>
              <m:t>=</m:t>
            </w:del>
          </m:r>
          <m:f>
            <m:fPr>
              <m:ctrlPr>
                <w:del w:id="1713" w:author="TRIPATHY Samarendra" w:date="2020-03-10T12:15:00Z">
                  <w:rPr>
                    <w:rFonts w:ascii="Cambria Math" w:hAnsi="Cambria Math"/>
                    <w:strike/>
                    <w:color w:val="7030A0"/>
                  </w:rPr>
                </w:del>
              </m:ctrlPr>
            </m:fPr>
            <m:num>
              <m:r>
                <w:del w:id="1714" w:author="TRIPATHY Samarendra" w:date="2020-03-10T12:15:00Z">
                  <m:rPr>
                    <m:sty m:val="p"/>
                  </m:rPr>
                  <w:rPr>
                    <w:rFonts w:ascii="Cambria Math" w:hAnsi="Cambria Math"/>
                    <w:strike/>
                    <w:color w:val="7030A0"/>
                  </w:rPr>
                  <m:t>1-</m:t>
                </w:del>
              </m:r>
              <m:sSub>
                <m:sSubPr>
                  <m:ctrlPr>
                    <w:del w:id="1715" w:author="TRIPATHY Samarendra" w:date="2020-03-10T12:15:00Z">
                      <w:rPr>
                        <w:rFonts w:ascii="Cambria Math" w:hAnsi="Cambria Math"/>
                        <w:strike/>
                        <w:color w:val="7030A0"/>
                      </w:rPr>
                    </w:del>
                  </m:ctrlPr>
                </m:sSubPr>
                <m:e>
                  <m:r>
                    <w:del w:id="1716" w:author="TRIPATHY Samarendra" w:date="2020-03-10T12:15:00Z">
                      <m:rPr>
                        <m:sty m:val="p"/>
                      </m:rPr>
                      <w:rPr>
                        <w:rFonts w:ascii="Cambria Math" w:hAnsi="Cambria Math"/>
                        <w:strike/>
                        <w:color w:val="7030A0"/>
                      </w:rPr>
                      <m:t>K</m:t>
                    </w:del>
                  </m:r>
                </m:e>
                <m:sub>
                  <m:r>
                    <w:del w:id="1717" w:author="TRIPATHY Samarendra" w:date="2020-03-10T12:15:00Z">
                      <m:rPr>
                        <m:sty m:val="p"/>
                      </m:rPr>
                      <w:rPr>
                        <w:rFonts w:ascii="Cambria Math" w:hAnsi="Cambria Math"/>
                        <w:strike/>
                        <w:color w:val="7030A0"/>
                      </w:rPr>
                      <m:t>city,1</m:t>
                    </w:del>
                  </m:r>
                </m:sub>
              </m:sSub>
            </m:num>
            <m:den>
              <m:sSub>
                <m:sSubPr>
                  <m:ctrlPr>
                    <w:del w:id="1718" w:author="TRIPATHY Samarendra" w:date="2020-03-10T12:15:00Z">
                      <w:rPr>
                        <w:rFonts w:ascii="Cambria Math" w:hAnsi="Cambria Math"/>
                        <w:strike/>
                        <w:color w:val="7030A0"/>
                      </w:rPr>
                    </w:del>
                  </m:ctrlPr>
                </m:sSubPr>
                <m:e>
                  <m:r>
                    <w:del w:id="1719" w:author="TRIPATHY Samarendra" w:date="2020-03-10T12:15:00Z">
                      <m:rPr>
                        <m:sty m:val="p"/>
                      </m:rPr>
                      <w:rPr>
                        <w:rFonts w:ascii="Cambria Math" w:hAnsi="Cambria Math"/>
                        <w:strike/>
                        <w:color w:val="7030A0"/>
                      </w:rPr>
                      <m:t>n</m:t>
                    </w:del>
                  </m:r>
                </m:e>
                <m:sub>
                  <m:r>
                    <w:del w:id="1720" w:author="TRIPATHY Samarendra" w:date="2020-03-10T12:15:00Z">
                      <m:rPr>
                        <m:sty m:val="p"/>
                      </m:rPr>
                      <w:rPr>
                        <w:rFonts w:ascii="Cambria Math" w:hAnsi="Cambria Math"/>
                        <w:strike/>
                        <w:color w:val="7030A0"/>
                      </w:rPr>
                      <m:t>city</m:t>
                    </w:del>
                  </m:r>
                </m:sub>
              </m:sSub>
              <m:r>
                <w:del w:id="1721" w:author="TRIPATHY Samarendra" w:date="2020-03-10T12:15:00Z">
                  <w:rPr>
                    <w:rFonts w:ascii="Cambria Math" w:hAnsi="Cambria Math"/>
                    <w:strike/>
                    <w:color w:val="7030A0"/>
                  </w:rPr>
                  <m:t>-1</m:t>
                </w:del>
              </m:r>
            </m:den>
          </m:f>
          <m:r>
            <w:del w:id="1722" w:author="TRIPATHY Samarendra" w:date="2020-03-10T12:15:00Z">
              <m:rPr>
                <m:sty m:val="p"/>
              </m:rPr>
              <w:rPr>
                <w:rFonts w:ascii="Cambria Math" w:hAnsi="Cambria Math"/>
                <w:strike/>
                <w:color w:val="7030A0"/>
              </w:rPr>
              <m:t xml:space="preserve"> for j=2…</m:t>
            </w:del>
          </m:r>
          <m:sSub>
            <m:sSubPr>
              <m:ctrlPr>
                <w:del w:id="1723" w:author="TRIPATHY Samarendra" w:date="2020-03-10T12:15:00Z">
                  <w:rPr>
                    <w:rFonts w:ascii="Cambria Math" w:hAnsi="Cambria Math"/>
                    <w:strike/>
                    <w:color w:val="7030A0"/>
                  </w:rPr>
                </w:del>
              </m:ctrlPr>
            </m:sSubPr>
            <m:e>
              <m:r>
                <w:del w:id="1724" w:author="TRIPATHY Samarendra" w:date="2020-03-10T12:15:00Z">
                  <m:rPr>
                    <m:sty m:val="p"/>
                  </m:rPr>
                  <w:rPr>
                    <w:rFonts w:ascii="Cambria Math" w:hAnsi="Cambria Math"/>
                    <w:strike/>
                    <w:color w:val="7030A0"/>
                  </w:rPr>
                  <m:t>n</m:t>
                </w:del>
              </m:r>
            </m:e>
            <m:sub>
              <m:r>
                <w:del w:id="1725" w:author="TRIPATHY Samarendra" w:date="2020-03-10T12:15:00Z">
                  <m:rPr>
                    <m:sty m:val="p"/>
                  </m:rPr>
                  <w:rPr>
                    <w:rFonts w:ascii="Cambria Math" w:hAnsi="Cambria Math"/>
                    <w:strike/>
                    <w:color w:val="7030A0"/>
                  </w:rPr>
                  <m:t>city</m:t>
                </w:del>
              </m:r>
            </m:sub>
          </m:sSub>
        </m:oMath>
      </m:oMathPara>
    </w:p>
    <w:p w14:paraId="7DB2A501" w14:textId="465C9239" w:rsidR="00497D09" w:rsidRPr="00EC7736" w:rsidDel="00B766C6" w:rsidRDefault="00497D09" w:rsidP="00B766C6">
      <w:pPr>
        <w:spacing w:after="120"/>
        <w:ind w:left="2268" w:right="1134" w:hanging="1134"/>
        <w:rPr>
          <w:del w:id="1726" w:author="TRIPATHY Samarendra" w:date="2020-03-10T12:15:00Z"/>
          <w:strike/>
          <w:color w:val="7030A0"/>
        </w:rPr>
        <w:pPrChange w:id="1727" w:author="TRIPATHY Samarendra" w:date="2020-03-10T12:15:00Z">
          <w:pPr>
            <w:spacing w:after="120"/>
            <w:ind w:left="2268" w:right="1134"/>
          </w:pPr>
        </w:pPrChange>
      </w:pPr>
      <w:del w:id="1728" w:author="TRIPATHY Samarendra" w:date="2020-03-10T12:15:00Z">
        <w:r w:rsidRPr="00EC7736" w:rsidDel="00B766C6">
          <w:rPr>
            <w:strike/>
            <w:color w:val="7030A0"/>
          </w:rPr>
          <w:delText>where:</w:delText>
        </w:r>
      </w:del>
    </w:p>
    <w:p w14:paraId="49711DA2" w14:textId="67D8065C" w:rsidR="00497D09" w:rsidRPr="00EC7736" w:rsidDel="00B766C6" w:rsidRDefault="00311BD7" w:rsidP="00B766C6">
      <w:pPr>
        <w:spacing w:after="120"/>
        <w:ind w:left="2268" w:right="1134" w:hanging="1134"/>
        <w:rPr>
          <w:del w:id="1729" w:author="TRIPATHY Samarendra" w:date="2020-03-10T12:15:00Z"/>
          <w:strike/>
          <w:color w:val="7030A0"/>
        </w:rPr>
        <w:pPrChange w:id="1730" w:author="TRIPATHY Samarendra" w:date="2020-03-10T12:15:00Z">
          <w:pPr>
            <w:spacing w:after="120"/>
            <w:ind w:left="3686" w:right="1134" w:hanging="1418"/>
          </w:pPr>
        </w:pPrChange>
      </w:pPr>
      <m:oMath>
        <m:sSub>
          <m:sSubPr>
            <m:ctrlPr>
              <w:del w:id="1731" w:author="TRIPATHY Samarendra" w:date="2020-03-10T12:15:00Z">
                <w:rPr>
                  <w:rFonts w:ascii="Cambria Math" w:hAnsi="Cambria Math"/>
                  <w:strike/>
                  <w:color w:val="7030A0"/>
                </w:rPr>
              </w:del>
            </m:ctrlPr>
          </m:sSubPr>
          <m:e>
            <m:r>
              <w:del w:id="1732" w:author="TRIPATHY Samarendra" w:date="2020-03-10T12:15:00Z">
                <m:rPr>
                  <m:sty m:val="p"/>
                </m:rPr>
                <w:rPr>
                  <w:rFonts w:ascii="Cambria Math" w:hAnsi="Cambria Math"/>
                  <w:strike/>
                  <w:color w:val="7030A0"/>
                </w:rPr>
                <m:t>∆E</m:t>
              </w:del>
            </m:r>
          </m:e>
          <m:sub>
            <m:r>
              <w:del w:id="1733" w:author="TRIPATHY Samarendra" w:date="2020-03-10T12:15:00Z">
                <m:rPr>
                  <m:sty m:val="p"/>
                </m:rPr>
                <w:rPr>
                  <w:rFonts w:ascii="Cambria Math" w:hAnsi="Cambria Math"/>
                  <w:strike/>
                  <w:color w:val="7030A0"/>
                </w:rPr>
                <m:t>REESS,city,1</m:t>
              </w:del>
            </m:r>
          </m:sub>
        </m:sSub>
      </m:oMath>
      <w:del w:id="1734" w:author="TRIPATHY Samarendra" w:date="2020-03-10T12:15:00Z">
        <w:r w:rsidR="00497D09" w:rsidRPr="00EC7736" w:rsidDel="00B766C6">
          <w:rPr>
            <w:strike/>
            <w:color w:val="7030A0"/>
          </w:rPr>
          <w:tab/>
          <w:delText>is the electric energy change of all REESSs during the first applicable WLTP city test cycle of the consecutive cycle Type </w:delText>
        </w:r>
        <w:r w:rsidR="00E735CD" w:rsidRPr="00EC7736" w:rsidDel="00B766C6">
          <w:rPr>
            <w:strike/>
            <w:color w:val="7030A0"/>
          </w:rPr>
          <w:delText>6</w:delText>
        </w:r>
        <w:r w:rsidR="00497D09" w:rsidRPr="00EC7736" w:rsidDel="00B766C6">
          <w:rPr>
            <w:strike/>
            <w:color w:val="7030A0"/>
          </w:rPr>
          <w:delText xml:space="preserve"> test procedure, Wh.</w:delText>
        </w:r>
      </w:del>
    </w:p>
    <w:p w14:paraId="138ABCE0" w14:textId="05A15B98" w:rsidR="00497D09" w:rsidRPr="00115A1B" w:rsidDel="00B766C6" w:rsidRDefault="00497D09" w:rsidP="00B766C6">
      <w:pPr>
        <w:spacing w:after="120"/>
        <w:ind w:left="2268" w:right="1134" w:hanging="1134"/>
        <w:rPr>
          <w:del w:id="1735" w:author="TRIPATHY Samarendra" w:date="2020-03-10T12:15:00Z"/>
          <w:strike/>
          <w:color w:val="7030A0"/>
        </w:rPr>
        <w:pPrChange w:id="1736" w:author="TRIPATHY Samarendra" w:date="2020-03-10T12:15:00Z">
          <w:pPr>
            <w:spacing w:after="120"/>
            <w:ind w:left="2268" w:right="1134" w:hanging="1134"/>
          </w:pPr>
        </w:pPrChange>
      </w:pPr>
      <w:del w:id="1737" w:author="TRIPATHY Samarendra" w:date="2020-03-10T12:15:00Z">
        <w:r w:rsidRPr="00115A1B" w:rsidDel="00B766C6">
          <w:rPr>
            <w:strike/>
            <w:color w:val="7030A0"/>
          </w:rPr>
          <w:delText>4.4.2.2.3.</w:delText>
        </w:r>
        <w:r w:rsidRPr="00115A1B" w:rsidDel="00B766C6">
          <w:rPr>
            <w:strike/>
            <w:color w:val="7030A0"/>
          </w:rPr>
          <w:tab/>
          <w:delText>The phase-specific pure electric range PER</w:delText>
        </w:r>
        <w:r w:rsidRPr="00115A1B" w:rsidDel="00B766C6">
          <w:rPr>
            <w:strike/>
            <w:color w:val="7030A0"/>
            <w:vertAlign w:val="subscript"/>
          </w:rPr>
          <w:delText>p</w:delText>
        </w:r>
        <w:r w:rsidRPr="00115A1B" w:rsidDel="00B766C6">
          <w:rPr>
            <w:strike/>
            <w:color w:val="7030A0"/>
          </w:rPr>
          <w:delText xml:space="preserve"> for PEVs shall be calculated from the Type 1 test as described in paragraph 3.4.4.1. of this annex using the following equations:</w:delText>
        </w:r>
      </w:del>
    </w:p>
    <w:p w14:paraId="4C7C9BDD" w14:textId="218E3402" w:rsidR="00497D09" w:rsidRPr="00115A1B" w:rsidDel="00B766C6" w:rsidRDefault="00311BD7" w:rsidP="00B766C6">
      <w:pPr>
        <w:spacing w:after="120"/>
        <w:ind w:left="2268" w:right="1134" w:hanging="1134"/>
        <w:rPr>
          <w:del w:id="1738" w:author="TRIPATHY Samarendra" w:date="2020-03-10T12:15:00Z"/>
          <w:strike/>
          <w:color w:val="7030A0"/>
        </w:rPr>
        <w:pPrChange w:id="1739" w:author="TRIPATHY Samarendra" w:date="2020-03-10T12:15:00Z">
          <w:pPr>
            <w:spacing w:after="120"/>
            <w:ind w:left="4962" w:right="1134" w:hanging="2127"/>
          </w:pPr>
        </w:pPrChange>
      </w:pPr>
      <m:oMathPara>
        <m:oMathParaPr>
          <m:jc m:val="left"/>
        </m:oMathParaPr>
        <m:oMath>
          <m:sSub>
            <m:sSubPr>
              <m:ctrlPr>
                <w:del w:id="1740" w:author="TRIPATHY Samarendra" w:date="2020-03-10T12:15:00Z">
                  <w:rPr>
                    <w:rFonts w:ascii="Cambria Math" w:hAnsi="Cambria Math"/>
                    <w:strike/>
                    <w:color w:val="7030A0"/>
                  </w:rPr>
                </w:del>
              </m:ctrlPr>
            </m:sSubPr>
            <m:e>
              <m:r>
                <w:del w:id="1741" w:author="TRIPATHY Samarendra" w:date="2020-03-10T12:15:00Z">
                  <m:rPr>
                    <m:sty m:val="p"/>
                  </m:rPr>
                  <w:rPr>
                    <w:rFonts w:ascii="Cambria Math" w:hAnsi="Cambria Math"/>
                    <w:strike/>
                    <w:color w:val="7030A0"/>
                  </w:rPr>
                  <m:t>PER</m:t>
                </w:del>
              </m:r>
            </m:e>
            <m:sub>
              <m:r>
                <w:del w:id="1742" w:author="TRIPATHY Samarendra" w:date="2020-03-10T12:15:00Z">
                  <m:rPr>
                    <m:sty m:val="p"/>
                  </m:rPr>
                  <w:rPr>
                    <w:rFonts w:ascii="Cambria Math" w:hAnsi="Cambria Math"/>
                    <w:strike/>
                    <w:color w:val="7030A0"/>
                  </w:rPr>
                  <m:t>p</m:t>
                </w:del>
              </m:r>
            </m:sub>
          </m:sSub>
          <m:r>
            <w:del w:id="1743" w:author="TRIPATHY Samarendra" w:date="2020-03-10T12:15:00Z">
              <m:rPr>
                <m:sty m:val="p"/>
              </m:rPr>
              <w:rPr>
                <w:rFonts w:ascii="Cambria Math" w:hAnsi="Cambria Math"/>
                <w:strike/>
                <w:color w:val="7030A0"/>
              </w:rPr>
              <m:t>=</m:t>
            </w:del>
          </m:r>
          <m:f>
            <m:fPr>
              <m:ctrlPr>
                <w:del w:id="1744" w:author="TRIPATHY Samarendra" w:date="2020-03-10T12:15:00Z">
                  <w:rPr>
                    <w:rFonts w:ascii="Cambria Math" w:hAnsi="Cambria Math"/>
                    <w:strike/>
                    <w:color w:val="7030A0"/>
                  </w:rPr>
                </w:del>
              </m:ctrlPr>
            </m:fPr>
            <m:num>
              <m:sSub>
                <m:sSubPr>
                  <m:ctrlPr>
                    <w:del w:id="1745" w:author="TRIPATHY Samarendra" w:date="2020-03-10T12:15:00Z">
                      <w:rPr>
                        <w:rFonts w:ascii="Cambria Math" w:hAnsi="Cambria Math"/>
                        <w:strike/>
                        <w:color w:val="7030A0"/>
                      </w:rPr>
                    </w:del>
                  </m:ctrlPr>
                </m:sSubPr>
                <m:e>
                  <m:r>
                    <w:del w:id="1746" w:author="TRIPATHY Samarendra" w:date="2020-03-10T12:15:00Z">
                      <m:rPr>
                        <m:sty m:val="p"/>
                      </m:rPr>
                      <w:rPr>
                        <w:rFonts w:ascii="Cambria Math" w:hAnsi="Cambria Math"/>
                        <w:strike/>
                        <w:color w:val="7030A0"/>
                      </w:rPr>
                      <m:t>UBE</m:t>
                    </w:del>
                  </m:r>
                </m:e>
                <m:sub>
                  <m:r>
                    <w:del w:id="1747" w:author="TRIPATHY Samarendra" w:date="2020-03-10T12:15:00Z">
                      <m:rPr>
                        <m:sty m:val="p"/>
                      </m:rPr>
                      <w:rPr>
                        <w:rFonts w:ascii="Cambria Math" w:hAnsi="Cambria Math"/>
                        <w:strike/>
                        <w:color w:val="7030A0"/>
                      </w:rPr>
                      <m:t>CCP</m:t>
                    </w:del>
                  </m:r>
                </m:sub>
              </m:sSub>
            </m:num>
            <m:den>
              <m:sSub>
                <m:sSubPr>
                  <m:ctrlPr>
                    <w:del w:id="1748" w:author="TRIPATHY Samarendra" w:date="2020-03-10T12:15:00Z">
                      <w:rPr>
                        <w:rFonts w:ascii="Cambria Math" w:hAnsi="Cambria Math"/>
                        <w:strike/>
                        <w:color w:val="7030A0"/>
                      </w:rPr>
                    </w:del>
                  </m:ctrlPr>
                </m:sSubPr>
                <m:e>
                  <m:r>
                    <w:del w:id="1749" w:author="TRIPATHY Samarendra" w:date="2020-03-10T12:15:00Z">
                      <m:rPr>
                        <m:sty m:val="p"/>
                      </m:rPr>
                      <w:rPr>
                        <w:rFonts w:ascii="Cambria Math" w:hAnsi="Cambria Math"/>
                        <w:strike/>
                        <w:color w:val="7030A0"/>
                      </w:rPr>
                      <m:t>EC</m:t>
                    </w:del>
                  </m:r>
                </m:e>
                <m:sub>
                  <m:r>
                    <w:del w:id="1750" w:author="TRIPATHY Samarendra" w:date="2020-03-10T12:15:00Z">
                      <m:rPr>
                        <m:sty m:val="p"/>
                      </m:rPr>
                      <w:rPr>
                        <w:rFonts w:ascii="Cambria Math" w:hAnsi="Cambria Math"/>
                        <w:strike/>
                        <w:color w:val="7030A0"/>
                      </w:rPr>
                      <m:t>DC,p</m:t>
                    </w:del>
                  </m:r>
                </m:sub>
              </m:sSub>
            </m:den>
          </m:f>
        </m:oMath>
      </m:oMathPara>
    </w:p>
    <w:p w14:paraId="637459DB" w14:textId="7F599F3B" w:rsidR="00497D09" w:rsidRPr="00115A1B" w:rsidDel="00B766C6" w:rsidRDefault="00497D09" w:rsidP="00B766C6">
      <w:pPr>
        <w:spacing w:after="120"/>
        <w:ind w:left="2268" w:right="1134" w:hanging="1134"/>
        <w:rPr>
          <w:del w:id="1751" w:author="TRIPATHY Samarendra" w:date="2020-03-10T12:15:00Z"/>
          <w:strike/>
          <w:color w:val="7030A0"/>
        </w:rPr>
        <w:pPrChange w:id="1752" w:author="TRIPATHY Samarendra" w:date="2020-03-10T12:15:00Z">
          <w:pPr>
            <w:spacing w:after="120"/>
            <w:ind w:left="2268" w:right="1134"/>
          </w:pPr>
        </w:pPrChange>
      </w:pPr>
      <w:del w:id="1753" w:author="TRIPATHY Samarendra" w:date="2020-03-10T12:15:00Z">
        <w:r w:rsidRPr="00115A1B" w:rsidDel="00B766C6">
          <w:rPr>
            <w:strike/>
            <w:color w:val="7030A0"/>
          </w:rPr>
          <w:delText>where:</w:delText>
        </w:r>
      </w:del>
    </w:p>
    <w:p w14:paraId="01A807F8" w14:textId="74D3D8A5" w:rsidR="00497D09" w:rsidRPr="00115A1B" w:rsidDel="00B766C6" w:rsidRDefault="00497D09" w:rsidP="00B766C6">
      <w:pPr>
        <w:spacing w:after="120"/>
        <w:ind w:left="2268" w:right="1134" w:hanging="1134"/>
        <w:rPr>
          <w:del w:id="1754" w:author="TRIPATHY Samarendra" w:date="2020-03-10T12:15:00Z"/>
          <w:strike/>
          <w:color w:val="7030A0"/>
        </w:rPr>
        <w:pPrChange w:id="1755" w:author="TRIPATHY Samarendra" w:date="2020-03-10T12:15:00Z">
          <w:pPr>
            <w:spacing w:after="120"/>
            <w:ind w:left="2268" w:right="1134"/>
          </w:pPr>
        </w:pPrChange>
      </w:pPr>
      <w:del w:id="1756" w:author="TRIPATHY Samarendra" w:date="2020-03-10T12:15:00Z">
        <w:r w:rsidRPr="00115A1B" w:rsidDel="00B766C6">
          <w:rPr>
            <w:strike/>
            <w:color w:val="7030A0"/>
          </w:rPr>
          <w:delText>PER</w:delText>
        </w:r>
        <w:r w:rsidRPr="00115A1B" w:rsidDel="00B766C6">
          <w:rPr>
            <w:strike/>
            <w:color w:val="7030A0"/>
            <w:vertAlign w:val="subscript"/>
          </w:rPr>
          <w:delText>p</w:delText>
        </w:r>
        <w:r w:rsidRPr="00115A1B" w:rsidDel="00B766C6">
          <w:rPr>
            <w:strike/>
            <w:color w:val="7030A0"/>
          </w:rPr>
          <w:tab/>
        </w:r>
        <w:r w:rsidRPr="00115A1B" w:rsidDel="00B766C6">
          <w:rPr>
            <w:strike/>
            <w:color w:val="7030A0"/>
          </w:rPr>
          <w:tab/>
          <w:delText>is the phase-specific pure electric range for PEVs, km;</w:delText>
        </w:r>
      </w:del>
    </w:p>
    <w:p w14:paraId="26466DAB" w14:textId="3A23EBBC" w:rsidR="00497D09" w:rsidRPr="00115A1B" w:rsidDel="00B766C6" w:rsidRDefault="00311BD7" w:rsidP="00B766C6">
      <w:pPr>
        <w:spacing w:after="120"/>
        <w:ind w:left="2268" w:right="1134" w:hanging="1134"/>
        <w:rPr>
          <w:del w:id="1757" w:author="TRIPATHY Samarendra" w:date="2020-03-10T12:15:00Z"/>
          <w:strike/>
          <w:color w:val="7030A0"/>
        </w:rPr>
        <w:pPrChange w:id="1758" w:author="TRIPATHY Samarendra" w:date="2020-03-10T12:15:00Z">
          <w:pPr>
            <w:spacing w:after="120"/>
            <w:ind w:left="3402" w:right="1134" w:hanging="1134"/>
          </w:pPr>
        </w:pPrChange>
      </w:pPr>
      <m:oMath>
        <m:sSub>
          <m:sSubPr>
            <m:ctrlPr>
              <w:del w:id="1759" w:author="TRIPATHY Samarendra" w:date="2020-03-10T12:15:00Z">
                <w:rPr>
                  <w:rFonts w:ascii="Cambria Math" w:hAnsi="Cambria Math"/>
                  <w:strike/>
                  <w:color w:val="7030A0"/>
                </w:rPr>
              </w:del>
            </m:ctrlPr>
          </m:sSubPr>
          <m:e>
            <m:r>
              <w:del w:id="1760" w:author="TRIPATHY Samarendra" w:date="2020-03-10T12:15:00Z">
                <m:rPr>
                  <m:sty m:val="p"/>
                </m:rPr>
                <w:rPr>
                  <w:rFonts w:ascii="Cambria Math" w:hAnsi="Cambria Math"/>
                  <w:strike/>
                  <w:color w:val="7030A0"/>
                </w:rPr>
                <m:t>UBE</m:t>
              </w:del>
            </m:r>
          </m:e>
          <m:sub>
            <m:r>
              <w:del w:id="1761" w:author="TRIPATHY Samarendra" w:date="2020-03-10T12:15:00Z">
                <m:rPr>
                  <m:sty m:val="p"/>
                </m:rPr>
                <w:rPr>
                  <w:rFonts w:ascii="Cambria Math" w:hAnsi="Cambria Math"/>
                  <w:strike/>
                  <w:color w:val="7030A0"/>
                </w:rPr>
                <m:t>CCP</m:t>
              </w:del>
            </m:r>
          </m:sub>
        </m:sSub>
      </m:oMath>
      <w:del w:id="1762" w:author="TRIPATHY Samarendra" w:date="2020-03-10T12:15:00Z">
        <w:r w:rsidR="00497D09" w:rsidRPr="00115A1B" w:rsidDel="00B766C6">
          <w:rPr>
            <w:strike/>
            <w:color w:val="7030A0"/>
          </w:rPr>
          <w:tab/>
          <w:delText>is the usable REESS energy according to paragraph 4.4.2.2.1. of this annex, Wh;</w:delText>
        </w:r>
      </w:del>
    </w:p>
    <w:p w14:paraId="76E9F1EA" w14:textId="02E5DD4D" w:rsidR="00497D09" w:rsidRPr="00115A1B" w:rsidDel="00B766C6" w:rsidRDefault="00311BD7" w:rsidP="00B766C6">
      <w:pPr>
        <w:spacing w:after="120"/>
        <w:ind w:left="2268" w:right="1134" w:hanging="1134"/>
        <w:rPr>
          <w:del w:id="1763" w:author="TRIPATHY Samarendra" w:date="2020-03-10T12:15:00Z"/>
          <w:strike/>
          <w:color w:val="7030A0"/>
        </w:rPr>
        <w:pPrChange w:id="1764" w:author="TRIPATHY Samarendra" w:date="2020-03-10T12:15:00Z">
          <w:pPr>
            <w:spacing w:after="120"/>
            <w:ind w:left="3402" w:right="1134" w:hanging="1134"/>
          </w:pPr>
        </w:pPrChange>
      </w:pPr>
      <m:oMath>
        <m:sSub>
          <m:sSubPr>
            <m:ctrlPr>
              <w:del w:id="1765" w:author="TRIPATHY Samarendra" w:date="2020-03-10T12:15:00Z">
                <w:rPr>
                  <w:rFonts w:ascii="Cambria Math" w:hAnsi="Cambria Math"/>
                  <w:strike/>
                  <w:color w:val="7030A0"/>
                </w:rPr>
              </w:del>
            </m:ctrlPr>
          </m:sSubPr>
          <m:e>
            <m:r>
              <w:del w:id="1766" w:author="TRIPATHY Samarendra" w:date="2020-03-10T12:15:00Z">
                <m:rPr>
                  <m:sty m:val="p"/>
                </m:rPr>
                <w:rPr>
                  <w:rFonts w:ascii="Cambria Math" w:hAnsi="Cambria Math"/>
                  <w:strike/>
                  <w:color w:val="7030A0"/>
                </w:rPr>
                <m:t>EC</m:t>
              </w:del>
            </m:r>
          </m:e>
          <m:sub>
            <m:r>
              <w:del w:id="1767" w:author="TRIPATHY Samarendra" w:date="2020-03-10T12:15:00Z">
                <m:rPr>
                  <m:sty m:val="p"/>
                </m:rPr>
                <w:rPr>
                  <w:rFonts w:ascii="Cambria Math" w:hAnsi="Cambria Math"/>
                  <w:strike/>
                  <w:color w:val="7030A0"/>
                </w:rPr>
                <m:t>DC,p</m:t>
              </w:del>
            </m:r>
          </m:sub>
        </m:sSub>
      </m:oMath>
      <w:del w:id="1768" w:author="TRIPATHY Samarendra" w:date="2020-03-10T12:15:00Z">
        <w:r w:rsidR="00497D09" w:rsidRPr="00115A1B" w:rsidDel="00B766C6">
          <w:rPr>
            <w:strike/>
            <w:color w:val="7030A0"/>
          </w:rPr>
          <w:tab/>
          <w:delText>is the electric energy consumption for the considered phase p determined from completely driven phases p of the consecutive cycle Type 1 test procedure, Wh/km;</w:delText>
        </w:r>
      </w:del>
    </w:p>
    <w:p w14:paraId="07F29D94" w14:textId="6A24D55F" w:rsidR="00497D09" w:rsidRPr="00115A1B" w:rsidDel="00B766C6" w:rsidRDefault="00497D09" w:rsidP="00B766C6">
      <w:pPr>
        <w:spacing w:after="120"/>
        <w:ind w:left="2268" w:right="1134" w:hanging="1134"/>
        <w:rPr>
          <w:del w:id="1769" w:author="TRIPATHY Samarendra" w:date="2020-03-10T12:15:00Z"/>
          <w:strike/>
          <w:color w:val="7030A0"/>
        </w:rPr>
        <w:pPrChange w:id="1770" w:author="TRIPATHY Samarendra" w:date="2020-03-10T12:15:00Z">
          <w:pPr>
            <w:spacing w:after="120"/>
            <w:ind w:left="3402" w:right="1134" w:hanging="1134"/>
          </w:pPr>
        </w:pPrChange>
      </w:pPr>
      <w:del w:id="1771" w:author="TRIPATHY Samarendra" w:date="2020-03-10T12:15:00Z">
        <w:r w:rsidRPr="00115A1B" w:rsidDel="00B766C6">
          <w:rPr>
            <w:strike/>
            <w:color w:val="7030A0"/>
          </w:rPr>
          <w:delText>and</w:delText>
        </w:r>
      </w:del>
    </w:p>
    <w:p w14:paraId="0193E081" w14:textId="6214E0BA" w:rsidR="00497D09" w:rsidRPr="00115A1B" w:rsidDel="00B766C6" w:rsidRDefault="00311BD7" w:rsidP="00B766C6">
      <w:pPr>
        <w:spacing w:after="120"/>
        <w:ind w:left="2268" w:right="1134" w:hanging="1134"/>
        <w:rPr>
          <w:del w:id="1772" w:author="TRIPATHY Samarendra" w:date="2020-03-10T12:15:00Z"/>
          <w:strike/>
          <w:color w:val="7030A0"/>
        </w:rPr>
        <w:pPrChange w:id="1773" w:author="TRIPATHY Samarendra" w:date="2020-03-10T12:15:00Z">
          <w:pPr>
            <w:spacing w:after="120"/>
            <w:ind w:left="2268" w:right="1134"/>
            <w:jc w:val="center"/>
          </w:pPr>
        </w:pPrChange>
      </w:pPr>
      <m:oMath>
        <m:sSub>
          <m:sSubPr>
            <m:ctrlPr>
              <w:del w:id="1774" w:author="TRIPATHY Samarendra" w:date="2020-03-10T12:15:00Z">
                <w:rPr>
                  <w:rFonts w:ascii="Cambria Math" w:hAnsi="Cambria Math"/>
                  <w:strike/>
                  <w:color w:val="7030A0"/>
                </w:rPr>
              </w:del>
            </m:ctrlPr>
          </m:sSubPr>
          <m:e>
            <m:r>
              <w:del w:id="1775" w:author="TRIPATHY Samarendra" w:date="2020-03-10T12:15:00Z">
                <m:rPr>
                  <m:sty m:val="p"/>
                </m:rPr>
                <w:rPr>
                  <w:rFonts w:ascii="Cambria Math" w:hAnsi="Cambria Math"/>
                  <w:strike/>
                  <w:color w:val="7030A0"/>
                </w:rPr>
                <m:t>EC</m:t>
              </w:del>
            </m:r>
          </m:e>
          <m:sub>
            <m:r>
              <w:del w:id="1776" w:author="TRIPATHY Samarendra" w:date="2020-03-10T12:15:00Z">
                <m:rPr>
                  <m:sty m:val="p"/>
                </m:rPr>
                <w:rPr>
                  <w:rFonts w:ascii="Cambria Math" w:hAnsi="Cambria Math"/>
                  <w:strike/>
                  <w:color w:val="7030A0"/>
                </w:rPr>
                <m:t>DC,p</m:t>
              </w:del>
            </m:r>
          </m:sub>
        </m:sSub>
        <m:r>
          <w:del w:id="1777" w:author="TRIPATHY Samarendra" w:date="2020-03-10T12:15:00Z">
            <m:rPr>
              <m:sty m:val="p"/>
            </m:rPr>
            <w:rPr>
              <w:rFonts w:ascii="Cambria Math" w:hAnsi="Cambria Math"/>
              <w:strike/>
              <w:color w:val="7030A0"/>
            </w:rPr>
            <m:t>=</m:t>
          </w:del>
        </m:r>
        <m:nary>
          <m:naryPr>
            <m:chr m:val="∑"/>
            <m:limLoc m:val="subSup"/>
            <m:ctrlPr>
              <w:del w:id="1778" w:author="TRIPATHY Samarendra" w:date="2020-03-10T12:15:00Z">
                <w:rPr>
                  <w:rFonts w:ascii="Cambria Math" w:hAnsi="Cambria Math"/>
                  <w:strike/>
                  <w:color w:val="7030A0"/>
                </w:rPr>
              </w:del>
            </m:ctrlPr>
          </m:naryPr>
          <m:sub>
            <m:r>
              <w:del w:id="1779" w:author="TRIPATHY Samarendra" w:date="2020-03-10T12:15:00Z">
                <m:rPr>
                  <m:sty m:val="p"/>
                </m:rPr>
                <w:rPr>
                  <w:rFonts w:ascii="Cambria Math" w:hAnsi="Cambria Math"/>
                  <w:strike/>
                  <w:color w:val="7030A0"/>
                </w:rPr>
                <m:t>j=1</m:t>
              </w:del>
            </m:r>
          </m:sub>
          <m:sup>
            <m:sSub>
              <m:sSubPr>
                <m:ctrlPr>
                  <w:del w:id="1780" w:author="TRIPATHY Samarendra" w:date="2020-03-10T12:15:00Z">
                    <w:rPr>
                      <w:rFonts w:ascii="Cambria Math" w:hAnsi="Cambria Math"/>
                      <w:strike/>
                      <w:color w:val="7030A0"/>
                    </w:rPr>
                  </w:del>
                </m:ctrlPr>
              </m:sSubPr>
              <m:e>
                <m:r>
                  <w:del w:id="1781" w:author="TRIPATHY Samarendra" w:date="2020-03-10T12:15:00Z">
                    <m:rPr>
                      <m:sty m:val="p"/>
                    </m:rPr>
                    <w:rPr>
                      <w:rFonts w:ascii="Cambria Math" w:hAnsi="Cambria Math"/>
                      <w:strike/>
                      <w:color w:val="7030A0"/>
                    </w:rPr>
                    <m:t>n</m:t>
                  </w:del>
                </m:r>
              </m:e>
              <m:sub>
                <m:r>
                  <w:del w:id="1782" w:author="TRIPATHY Samarendra" w:date="2020-03-10T12:15:00Z">
                    <m:rPr>
                      <m:sty m:val="p"/>
                    </m:rPr>
                    <w:rPr>
                      <w:rFonts w:ascii="Cambria Math" w:hAnsi="Cambria Math"/>
                      <w:strike/>
                      <w:color w:val="7030A0"/>
                    </w:rPr>
                    <m:t>p</m:t>
                  </w:del>
                </m:r>
              </m:sub>
            </m:sSub>
          </m:sup>
          <m:e>
            <m:sSub>
              <m:sSubPr>
                <m:ctrlPr>
                  <w:del w:id="1783" w:author="TRIPATHY Samarendra" w:date="2020-03-10T12:15:00Z">
                    <w:rPr>
                      <w:rFonts w:ascii="Cambria Math" w:hAnsi="Cambria Math"/>
                      <w:strike/>
                      <w:color w:val="7030A0"/>
                    </w:rPr>
                  </w:del>
                </m:ctrlPr>
              </m:sSubPr>
              <m:e>
                <m:r>
                  <w:del w:id="1784" w:author="TRIPATHY Samarendra" w:date="2020-03-10T12:15:00Z">
                    <m:rPr>
                      <m:sty m:val="p"/>
                    </m:rPr>
                    <w:rPr>
                      <w:rFonts w:ascii="Cambria Math" w:hAnsi="Cambria Math"/>
                      <w:strike/>
                      <w:color w:val="7030A0"/>
                    </w:rPr>
                    <m:t>EC</m:t>
                  </w:del>
                </m:r>
              </m:e>
              <m:sub>
                <m:r>
                  <w:del w:id="1785" w:author="TRIPATHY Samarendra" w:date="2020-03-10T12:15:00Z">
                    <m:rPr>
                      <m:sty m:val="p"/>
                    </m:rPr>
                    <w:rPr>
                      <w:rFonts w:ascii="Cambria Math" w:hAnsi="Cambria Math"/>
                      <w:strike/>
                      <w:color w:val="7030A0"/>
                    </w:rPr>
                    <m:t>DC,p,j</m:t>
                  </w:del>
                </m:r>
              </m:sub>
            </m:sSub>
            <m:r>
              <w:del w:id="1786" w:author="TRIPATHY Samarendra" w:date="2020-03-10T12:15:00Z">
                <m:rPr>
                  <m:sty m:val="p"/>
                </m:rPr>
                <w:rPr>
                  <w:rFonts w:ascii="Cambria Math" w:hAnsi="Cambria Math"/>
                  <w:strike/>
                  <w:color w:val="7030A0"/>
                </w:rPr>
                <m:t>×</m:t>
              </w:del>
            </m:r>
            <m:sSub>
              <m:sSubPr>
                <m:ctrlPr>
                  <w:del w:id="1787" w:author="TRIPATHY Samarendra" w:date="2020-03-10T12:15:00Z">
                    <w:rPr>
                      <w:rFonts w:ascii="Cambria Math" w:hAnsi="Cambria Math"/>
                      <w:strike/>
                      <w:color w:val="7030A0"/>
                    </w:rPr>
                  </w:del>
                </m:ctrlPr>
              </m:sSubPr>
              <m:e>
                <m:r>
                  <w:del w:id="1788" w:author="TRIPATHY Samarendra" w:date="2020-03-10T12:15:00Z">
                    <m:rPr>
                      <m:sty m:val="p"/>
                    </m:rPr>
                    <w:rPr>
                      <w:rFonts w:ascii="Cambria Math" w:hAnsi="Cambria Math"/>
                      <w:strike/>
                      <w:color w:val="7030A0"/>
                    </w:rPr>
                    <m:t>K</m:t>
                  </w:del>
                </m:r>
              </m:e>
              <m:sub>
                <m:r>
                  <w:del w:id="1789" w:author="TRIPATHY Samarendra" w:date="2020-03-10T12:15:00Z">
                    <m:rPr>
                      <m:sty m:val="p"/>
                    </m:rPr>
                    <w:rPr>
                      <w:rFonts w:ascii="Cambria Math" w:hAnsi="Cambria Math"/>
                      <w:strike/>
                      <w:color w:val="7030A0"/>
                    </w:rPr>
                    <m:t>p,j</m:t>
                  </w:del>
                </m:r>
              </m:sub>
            </m:sSub>
          </m:e>
        </m:nary>
      </m:oMath>
      <w:del w:id="1790" w:author="TRIPATHY Samarendra" w:date="2020-03-10T12:15:00Z">
        <w:r w:rsidR="00497D09" w:rsidRPr="00115A1B" w:rsidDel="00B766C6">
          <w:rPr>
            <w:strike/>
            <w:color w:val="7030A0"/>
          </w:rPr>
          <w:delText xml:space="preserve"> </w:delText>
        </w:r>
      </w:del>
    </w:p>
    <w:p w14:paraId="21186F03" w14:textId="10B9FBF7" w:rsidR="00497D09" w:rsidRPr="00115A1B" w:rsidDel="00B766C6" w:rsidRDefault="00497D09" w:rsidP="00B766C6">
      <w:pPr>
        <w:spacing w:after="120"/>
        <w:ind w:left="2268" w:right="1134" w:hanging="1134"/>
        <w:rPr>
          <w:del w:id="1791" w:author="TRIPATHY Samarendra" w:date="2020-03-10T12:15:00Z"/>
          <w:strike/>
          <w:color w:val="7030A0"/>
        </w:rPr>
        <w:pPrChange w:id="1792" w:author="TRIPATHY Samarendra" w:date="2020-03-10T12:15:00Z">
          <w:pPr>
            <w:keepNext/>
            <w:keepLines/>
            <w:spacing w:after="120"/>
            <w:ind w:left="2268" w:right="1134"/>
          </w:pPr>
        </w:pPrChange>
      </w:pPr>
      <w:del w:id="1793" w:author="TRIPATHY Samarendra" w:date="2020-03-10T12:15:00Z">
        <w:r w:rsidRPr="00115A1B" w:rsidDel="00B766C6">
          <w:rPr>
            <w:strike/>
            <w:color w:val="7030A0"/>
          </w:rPr>
          <w:delText>where:</w:delText>
        </w:r>
      </w:del>
    </w:p>
    <w:p w14:paraId="416777C5" w14:textId="1D8C6FA3" w:rsidR="00497D09" w:rsidRPr="00115A1B" w:rsidDel="00B766C6" w:rsidRDefault="00311BD7" w:rsidP="00B766C6">
      <w:pPr>
        <w:spacing w:after="120"/>
        <w:ind w:left="2268" w:right="1134" w:hanging="1134"/>
        <w:rPr>
          <w:del w:id="1794" w:author="TRIPATHY Samarendra" w:date="2020-03-10T12:15:00Z"/>
          <w:strike/>
          <w:color w:val="7030A0"/>
        </w:rPr>
        <w:pPrChange w:id="1795" w:author="TRIPATHY Samarendra" w:date="2020-03-10T12:15:00Z">
          <w:pPr>
            <w:spacing w:after="120"/>
            <w:ind w:left="3402" w:right="1134" w:hanging="1134"/>
          </w:pPr>
        </w:pPrChange>
      </w:pPr>
      <m:oMath>
        <m:sSub>
          <m:sSubPr>
            <m:ctrlPr>
              <w:del w:id="1796" w:author="TRIPATHY Samarendra" w:date="2020-03-10T12:15:00Z">
                <w:rPr>
                  <w:rFonts w:ascii="Cambria Math" w:hAnsi="Cambria Math"/>
                  <w:strike/>
                  <w:color w:val="7030A0"/>
                </w:rPr>
              </w:del>
            </m:ctrlPr>
          </m:sSubPr>
          <m:e>
            <m:r>
              <w:del w:id="1797" w:author="TRIPATHY Samarendra" w:date="2020-03-10T12:15:00Z">
                <m:rPr>
                  <m:sty m:val="p"/>
                </m:rPr>
                <w:rPr>
                  <w:rFonts w:ascii="Cambria Math" w:hAnsi="Cambria Math"/>
                  <w:strike/>
                  <w:color w:val="7030A0"/>
                </w:rPr>
                <m:t>EC</m:t>
              </w:del>
            </m:r>
          </m:e>
          <m:sub>
            <m:r>
              <w:del w:id="1798" w:author="TRIPATHY Samarendra" w:date="2020-03-10T12:15:00Z">
                <m:rPr>
                  <m:sty m:val="p"/>
                </m:rPr>
                <w:rPr>
                  <w:rFonts w:ascii="Cambria Math" w:hAnsi="Cambria Math"/>
                  <w:strike/>
                  <w:color w:val="7030A0"/>
                </w:rPr>
                <m:t>DC,p,j</m:t>
              </w:del>
            </m:r>
          </m:sub>
        </m:sSub>
      </m:oMath>
      <w:del w:id="1799" w:author="TRIPATHY Samarendra" w:date="2020-03-10T12:15:00Z">
        <w:r w:rsidR="00497D09" w:rsidRPr="00115A1B" w:rsidDel="00B766C6">
          <w:rPr>
            <w:strike/>
            <w:color w:val="7030A0"/>
          </w:rPr>
          <w:tab/>
          <w:delText>is the j</w:delText>
        </w:r>
        <w:r w:rsidR="00497D09" w:rsidRPr="00115A1B" w:rsidDel="00B766C6">
          <w:rPr>
            <w:strike/>
            <w:color w:val="7030A0"/>
            <w:vertAlign w:val="superscript"/>
          </w:rPr>
          <w:delText>th</w:delText>
        </w:r>
        <w:r w:rsidR="00497D09" w:rsidRPr="00115A1B" w:rsidDel="00B766C6">
          <w:rPr>
            <w:strike/>
            <w:color w:val="7030A0"/>
          </w:rPr>
          <w:delText xml:space="preserve"> electric energy consumption for the considered phase p of the consecutive cycle Type 1 test procedure according to paragraph 4.3. of this annex, Wh/km;</w:delText>
        </w:r>
      </w:del>
    </w:p>
    <w:p w14:paraId="396A8FF4" w14:textId="735F8841" w:rsidR="00497D09" w:rsidRPr="00115A1B" w:rsidDel="00B766C6" w:rsidRDefault="00311BD7" w:rsidP="00B766C6">
      <w:pPr>
        <w:spacing w:after="120"/>
        <w:ind w:left="2268" w:right="1134" w:hanging="1134"/>
        <w:rPr>
          <w:del w:id="1800" w:author="TRIPATHY Samarendra" w:date="2020-03-10T12:15:00Z"/>
          <w:strike/>
          <w:color w:val="7030A0"/>
        </w:rPr>
        <w:pPrChange w:id="1801" w:author="TRIPATHY Samarendra" w:date="2020-03-10T12:15:00Z">
          <w:pPr>
            <w:spacing w:after="120"/>
            <w:ind w:left="3402" w:right="1134" w:hanging="1134"/>
          </w:pPr>
        </w:pPrChange>
      </w:pPr>
      <m:oMath>
        <m:sSub>
          <m:sSubPr>
            <m:ctrlPr>
              <w:del w:id="1802" w:author="TRIPATHY Samarendra" w:date="2020-03-10T12:15:00Z">
                <w:rPr>
                  <w:rFonts w:ascii="Cambria Math" w:hAnsi="Cambria Math"/>
                  <w:strike/>
                  <w:color w:val="7030A0"/>
                </w:rPr>
              </w:del>
            </m:ctrlPr>
          </m:sSubPr>
          <m:e>
            <m:r>
              <w:del w:id="1803" w:author="TRIPATHY Samarendra" w:date="2020-03-10T12:15:00Z">
                <m:rPr>
                  <m:sty m:val="p"/>
                </m:rPr>
                <w:rPr>
                  <w:rFonts w:ascii="Cambria Math" w:hAnsi="Cambria Math"/>
                  <w:strike/>
                  <w:color w:val="7030A0"/>
                </w:rPr>
                <m:t>K</m:t>
              </w:del>
            </m:r>
          </m:e>
          <m:sub>
            <m:r>
              <w:del w:id="1804" w:author="TRIPATHY Samarendra" w:date="2020-03-10T12:15:00Z">
                <m:rPr>
                  <m:sty m:val="p"/>
                </m:rPr>
                <w:rPr>
                  <w:rFonts w:ascii="Cambria Math" w:hAnsi="Cambria Math"/>
                  <w:strike/>
                  <w:color w:val="7030A0"/>
                </w:rPr>
                <m:t>p,j</m:t>
              </w:del>
            </m:r>
          </m:sub>
        </m:sSub>
      </m:oMath>
      <w:del w:id="1805" w:author="TRIPATHY Samarendra" w:date="2020-03-10T12:15:00Z">
        <w:r w:rsidR="00497D09" w:rsidRPr="00115A1B" w:rsidDel="00B766C6">
          <w:rPr>
            <w:strike/>
            <w:color w:val="7030A0"/>
          </w:rPr>
          <w:tab/>
          <w:delText>is the j</w:delText>
        </w:r>
        <w:r w:rsidR="00497D09" w:rsidRPr="00115A1B" w:rsidDel="00B766C6">
          <w:rPr>
            <w:strike/>
            <w:color w:val="7030A0"/>
            <w:vertAlign w:val="superscript"/>
          </w:rPr>
          <w:delText>th</w:delText>
        </w:r>
        <w:r w:rsidR="00497D09" w:rsidRPr="00115A1B" w:rsidDel="00B766C6">
          <w:rPr>
            <w:strike/>
            <w:color w:val="7030A0"/>
          </w:rPr>
          <w:delText xml:space="preserve"> weighting factor for the considered phase p of the consecutive cycle Type 1 test procedure;</w:delText>
        </w:r>
      </w:del>
    </w:p>
    <w:p w14:paraId="48215B75" w14:textId="64A5AF0C" w:rsidR="00497D09" w:rsidRPr="00115A1B" w:rsidDel="00B766C6" w:rsidRDefault="00497D09" w:rsidP="00B766C6">
      <w:pPr>
        <w:spacing w:after="120"/>
        <w:ind w:left="2268" w:right="1134" w:hanging="1134"/>
        <w:rPr>
          <w:del w:id="1806" w:author="TRIPATHY Samarendra" w:date="2020-03-10T12:15:00Z"/>
          <w:strike/>
          <w:color w:val="7030A0"/>
        </w:rPr>
        <w:pPrChange w:id="1807" w:author="TRIPATHY Samarendra" w:date="2020-03-10T12:15:00Z">
          <w:pPr>
            <w:spacing w:after="120"/>
            <w:ind w:left="3402" w:right="1134" w:hanging="1134"/>
          </w:pPr>
        </w:pPrChange>
      </w:pPr>
      <m:oMath>
        <m:r>
          <w:del w:id="1808" w:author="TRIPATHY Samarendra" w:date="2020-03-10T12:15:00Z">
            <m:rPr>
              <m:sty m:val="p"/>
            </m:rPr>
            <w:rPr>
              <w:rFonts w:ascii="Cambria Math" w:hAnsi="Cambria Math"/>
              <w:strike/>
              <w:color w:val="7030A0"/>
            </w:rPr>
            <m:t>j</m:t>
          </w:del>
        </m:r>
      </m:oMath>
      <w:del w:id="1809" w:author="TRIPATHY Samarendra" w:date="2020-03-10T12:15:00Z">
        <w:r w:rsidRPr="00115A1B" w:rsidDel="00B766C6">
          <w:rPr>
            <w:strike/>
            <w:color w:val="7030A0"/>
          </w:rPr>
          <w:tab/>
          <w:delText>is the index number of the considered phase p;</w:delText>
        </w:r>
      </w:del>
    </w:p>
    <w:p w14:paraId="42BE6CD9" w14:textId="0D9EB6B2" w:rsidR="00497D09" w:rsidRPr="00115A1B" w:rsidDel="00B766C6" w:rsidRDefault="00311BD7" w:rsidP="00B766C6">
      <w:pPr>
        <w:spacing w:after="120"/>
        <w:ind w:left="2268" w:right="1134" w:hanging="1134"/>
        <w:rPr>
          <w:del w:id="1810" w:author="TRIPATHY Samarendra" w:date="2020-03-10T12:15:00Z"/>
          <w:strike/>
          <w:color w:val="7030A0"/>
        </w:rPr>
        <w:pPrChange w:id="1811" w:author="TRIPATHY Samarendra" w:date="2020-03-10T12:15:00Z">
          <w:pPr>
            <w:spacing w:after="120"/>
            <w:ind w:left="3402" w:right="1134" w:hanging="1134"/>
          </w:pPr>
        </w:pPrChange>
      </w:pPr>
      <m:oMath>
        <m:sSub>
          <m:sSubPr>
            <m:ctrlPr>
              <w:del w:id="1812" w:author="TRIPATHY Samarendra" w:date="2020-03-10T12:15:00Z">
                <w:rPr>
                  <w:rFonts w:ascii="Cambria Math" w:hAnsi="Cambria Math"/>
                  <w:strike/>
                  <w:color w:val="7030A0"/>
                </w:rPr>
              </w:del>
            </m:ctrlPr>
          </m:sSubPr>
          <m:e>
            <m:r>
              <w:del w:id="1813" w:author="TRIPATHY Samarendra" w:date="2020-03-10T12:15:00Z">
                <m:rPr>
                  <m:sty m:val="p"/>
                </m:rPr>
                <w:rPr>
                  <w:rFonts w:ascii="Cambria Math" w:hAnsi="Cambria Math"/>
                  <w:strike/>
                  <w:color w:val="7030A0"/>
                </w:rPr>
                <m:t>n</m:t>
              </w:del>
            </m:r>
          </m:e>
          <m:sub>
            <m:r>
              <w:del w:id="1814" w:author="TRIPATHY Samarendra" w:date="2020-03-10T12:15:00Z">
                <m:rPr>
                  <m:sty m:val="p"/>
                </m:rPr>
                <w:rPr>
                  <w:rFonts w:ascii="Cambria Math" w:hAnsi="Cambria Math"/>
                  <w:strike/>
                  <w:color w:val="7030A0"/>
                </w:rPr>
                <m:t>p</m:t>
              </w:del>
            </m:r>
          </m:sub>
        </m:sSub>
      </m:oMath>
      <w:del w:id="1815" w:author="TRIPATHY Samarendra" w:date="2020-03-10T12:15:00Z">
        <w:r w:rsidR="00497D09" w:rsidRPr="00115A1B" w:rsidDel="00B766C6">
          <w:rPr>
            <w:strike/>
            <w:color w:val="7030A0"/>
          </w:rPr>
          <w:tab/>
          <w:delText>is the whole number of complete WLTC phases p driven;</w:delText>
        </w:r>
      </w:del>
    </w:p>
    <w:p w14:paraId="1E629667" w14:textId="7C18F487" w:rsidR="00497D09" w:rsidRPr="00115A1B" w:rsidDel="00B766C6" w:rsidRDefault="00497D09" w:rsidP="00B766C6">
      <w:pPr>
        <w:spacing w:after="120"/>
        <w:ind w:left="2268" w:right="1134" w:hanging="1134"/>
        <w:rPr>
          <w:del w:id="1816" w:author="TRIPATHY Samarendra" w:date="2020-03-10T12:15:00Z"/>
          <w:strike/>
          <w:color w:val="7030A0"/>
        </w:rPr>
        <w:pPrChange w:id="1817" w:author="TRIPATHY Samarendra" w:date="2020-03-10T12:15:00Z">
          <w:pPr>
            <w:spacing w:after="120"/>
            <w:ind w:left="3402" w:right="1134" w:hanging="1134"/>
          </w:pPr>
        </w:pPrChange>
      </w:pPr>
      <w:del w:id="1818" w:author="TRIPATHY Samarendra" w:date="2020-03-10T12:15:00Z">
        <w:r w:rsidRPr="00115A1B" w:rsidDel="00B766C6">
          <w:rPr>
            <w:strike/>
            <w:color w:val="7030A0"/>
          </w:rPr>
          <w:delText>and</w:delText>
        </w:r>
      </w:del>
    </w:p>
    <w:p w14:paraId="4730B187" w14:textId="000688FA" w:rsidR="00497D09" w:rsidRPr="00115A1B" w:rsidDel="00B766C6" w:rsidRDefault="00311BD7" w:rsidP="00B766C6">
      <w:pPr>
        <w:spacing w:after="120"/>
        <w:ind w:left="2268" w:right="1134" w:hanging="1134"/>
        <w:rPr>
          <w:del w:id="1819" w:author="TRIPATHY Samarendra" w:date="2020-03-10T12:15:00Z"/>
          <w:strike/>
          <w:color w:val="7030A0"/>
        </w:rPr>
        <w:pPrChange w:id="1820" w:author="TRIPATHY Samarendra" w:date="2020-03-10T12:15:00Z">
          <w:pPr>
            <w:spacing w:after="120"/>
            <w:ind w:left="2552" w:right="1134" w:firstLine="1134"/>
          </w:pPr>
        </w:pPrChange>
      </w:pPr>
      <m:oMathPara>
        <m:oMath>
          <m:sSub>
            <m:sSubPr>
              <m:ctrlPr>
                <w:del w:id="1821" w:author="TRIPATHY Samarendra" w:date="2020-03-10T12:15:00Z">
                  <w:rPr>
                    <w:rFonts w:ascii="Cambria Math" w:hAnsi="Cambria Math"/>
                    <w:strike/>
                    <w:color w:val="7030A0"/>
                  </w:rPr>
                </w:del>
              </m:ctrlPr>
            </m:sSubPr>
            <m:e>
              <m:r>
                <w:del w:id="1822" w:author="TRIPATHY Samarendra" w:date="2020-03-10T12:15:00Z">
                  <m:rPr>
                    <m:sty m:val="p"/>
                  </m:rPr>
                  <w:rPr>
                    <w:rFonts w:ascii="Cambria Math" w:hAnsi="Cambria Math"/>
                    <w:strike/>
                    <w:color w:val="7030A0"/>
                  </w:rPr>
                  <m:t>K</m:t>
                </w:del>
              </m:r>
            </m:e>
            <m:sub>
              <m:r>
                <w:del w:id="1823" w:author="TRIPATHY Samarendra" w:date="2020-03-10T12:15:00Z">
                  <m:rPr>
                    <m:sty m:val="p"/>
                  </m:rPr>
                  <w:rPr>
                    <w:rFonts w:ascii="Cambria Math" w:hAnsi="Cambria Math"/>
                    <w:strike/>
                    <w:color w:val="7030A0"/>
                  </w:rPr>
                  <m:t>p,1</m:t>
                </w:del>
              </m:r>
            </m:sub>
          </m:sSub>
          <m:r>
            <w:del w:id="1824" w:author="TRIPATHY Samarendra" w:date="2020-03-10T12:15:00Z">
              <m:rPr>
                <m:sty m:val="p"/>
              </m:rPr>
              <w:rPr>
                <w:rFonts w:ascii="Cambria Math" w:hAnsi="Cambria Math"/>
                <w:strike/>
                <w:color w:val="7030A0"/>
              </w:rPr>
              <m:t>=</m:t>
            </w:del>
          </m:r>
          <m:f>
            <m:fPr>
              <m:ctrlPr>
                <w:del w:id="1825" w:author="TRIPATHY Samarendra" w:date="2020-03-10T12:15:00Z">
                  <w:rPr>
                    <w:rFonts w:ascii="Cambria Math" w:hAnsi="Cambria Math"/>
                    <w:strike/>
                    <w:color w:val="7030A0"/>
                  </w:rPr>
                </w:del>
              </m:ctrlPr>
            </m:fPr>
            <m:num>
              <m:sSub>
                <m:sSubPr>
                  <m:ctrlPr>
                    <w:del w:id="1826" w:author="TRIPATHY Samarendra" w:date="2020-03-10T12:15:00Z">
                      <w:rPr>
                        <w:rFonts w:ascii="Cambria Math" w:hAnsi="Cambria Math"/>
                        <w:strike/>
                        <w:color w:val="7030A0"/>
                      </w:rPr>
                    </w:del>
                  </m:ctrlPr>
                </m:sSubPr>
                <m:e>
                  <m:r>
                    <w:del w:id="1827" w:author="TRIPATHY Samarendra" w:date="2020-03-10T12:15:00Z">
                      <m:rPr>
                        <m:sty m:val="p"/>
                      </m:rPr>
                      <w:rPr>
                        <w:rFonts w:ascii="Cambria Math" w:hAnsi="Cambria Math"/>
                        <w:strike/>
                        <w:color w:val="7030A0"/>
                      </w:rPr>
                      <m:t>∆E</m:t>
                    </w:del>
                  </m:r>
                </m:e>
                <m:sub>
                  <m:r>
                    <w:del w:id="1828" w:author="TRIPATHY Samarendra" w:date="2020-03-10T12:15:00Z">
                      <m:rPr>
                        <m:sty m:val="p"/>
                      </m:rPr>
                      <w:rPr>
                        <w:rFonts w:ascii="Cambria Math" w:hAnsi="Cambria Math"/>
                        <w:strike/>
                        <w:color w:val="7030A0"/>
                      </w:rPr>
                      <m:t>REESS,p,1</m:t>
                    </w:del>
                  </m:r>
                </m:sub>
              </m:sSub>
            </m:num>
            <m:den>
              <m:sSub>
                <m:sSubPr>
                  <m:ctrlPr>
                    <w:del w:id="1829" w:author="TRIPATHY Samarendra" w:date="2020-03-10T12:15:00Z">
                      <w:rPr>
                        <w:rFonts w:ascii="Cambria Math" w:hAnsi="Cambria Math"/>
                        <w:strike/>
                        <w:color w:val="7030A0"/>
                      </w:rPr>
                    </w:del>
                  </m:ctrlPr>
                </m:sSubPr>
                <m:e>
                  <m:r>
                    <w:del w:id="1830" w:author="TRIPATHY Samarendra" w:date="2020-03-10T12:15:00Z">
                      <m:rPr>
                        <m:sty m:val="p"/>
                      </m:rPr>
                      <w:rPr>
                        <w:rFonts w:ascii="Cambria Math" w:hAnsi="Cambria Math"/>
                        <w:strike/>
                        <w:color w:val="7030A0"/>
                      </w:rPr>
                      <m:t>UBE</m:t>
                    </w:del>
                  </m:r>
                </m:e>
                <m:sub>
                  <m:r>
                    <w:del w:id="1831" w:author="TRIPATHY Samarendra" w:date="2020-03-10T12:15:00Z">
                      <m:rPr>
                        <m:sty m:val="p"/>
                      </m:rPr>
                      <w:rPr>
                        <w:rFonts w:ascii="Cambria Math" w:hAnsi="Cambria Math"/>
                        <w:strike/>
                        <w:color w:val="7030A0"/>
                      </w:rPr>
                      <m:t>CCP</m:t>
                    </w:del>
                  </m:r>
                </m:sub>
              </m:sSub>
            </m:den>
          </m:f>
          <m:r>
            <w:del w:id="1832" w:author="TRIPATHY Samarendra" w:date="2020-03-10T12:15:00Z">
              <m:rPr>
                <m:sty m:val="p"/>
              </m:rPr>
              <w:rPr>
                <w:rFonts w:ascii="Cambria Math" w:hAnsi="Cambria Math"/>
                <w:strike/>
                <w:color w:val="7030A0"/>
              </w:rPr>
              <m:t xml:space="preserve"> and </m:t>
            </w:del>
          </m:r>
          <m:sSub>
            <m:sSubPr>
              <m:ctrlPr>
                <w:del w:id="1833" w:author="TRIPATHY Samarendra" w:date="2020-03-10T12:15:00Z">
                  <w:rPr>
                    <w:rFonts w:ascii="Cambria Math" w:hAnsi="Cambria Math"/>
                    <w:strike/>
                    <w:color w:val="7030A0"/>
                  </w:rPr>
                </w:del>
              </m:ctrlPr>
            </m:sSubPr>
            <m:e>
              <m:r>
                <w:del w:id="1834" w:author="TRIPATHY Samarendra" w:date="2020-03-10T12:15:00Z">
                  <m:rPr>
                    <m:sty m:val="p"/>
                  </m:rPr>
                  <w:rPr>
                    <w:rFonts w:ascii="Cambria Math" w:hAnsi="Cambria Math"/>
                    <w:strike/>
                    <w:color w:val="7030A0"/>
                  </w:rPr>
                  <m:t>K</m:t>
                </w:del>
              </m:r>
            </m:e>
            <m:sub>
              <m:r>
                <w:del w:id="1835" w:author="TRIPATHY Samarendra" w:date="2020-03-10T12:15:00Z">
                  <m:rPr>
                    <m:sty m:val="p"/>
                  </m:rPr>
                  <w:rPr>
                    <w:rFonts w:ascii="Cambria Math" w:hAnsi="Cambria Math"/>
                    <w:strike/>
                    <w:color w:val="7030A0"/>
                  </w:rPr>
                  <m:t>p,j</m:t>
                </w:del>
              </m:r>
            </m:sub>
          </m:sSub>
          <m:r>
            <w:del w:id="1836" w:author="TRIPATHY Samarendra" w:date="2020-03-10T12:15:00Z">
              <m:rPr>
                <m:sty m:val="p"/>
              </m:rPr>
              <w:rPr>
                <w:rFonts w:ascii="Cambria Math" w:hAnsi="Cambria Math"/>
                <w:strike/>
                <w:color w:val="7030A0"/>
              </w:rPr>
              <m:t>=</m:t>
            </w:del>
          </m:r>
          <m:f>
            <m:fPr>
              <m:ctrlPr>
                <w:del w:id="1837" w:author="TRIPATHY Samarendra" w:date="2020-03-10T12:15:00Z">
                  <w:rPr>
                    <w:rFonts w:ascii="Cambria Math" w:hAnsi="Cambria Math"/>
                    <w:strike/>
                    <w:color w:val="7030A0"/>
                  </w:rPr>
                </w:del>
              </m:ctrlPr>
            </m:fPr>
            <m:num>
              <m:r>
                <w:del w:id="1838" w:author="TRIPATHY Samarendra" w:date="2020-03-10T12:15:00Z">
                  <m:rPr>
                    <m:sty m:val="p"/>
                  </m:rPr>
                  <w:rPr>
                    <w:rFonts w:ascii="Cambria Math" w:hAnsi="Cambria Math"/>
                    <w:strike/>
                    <w:color w:val="7030A0"/>
                  </w:rPr>
                  <m:t>1-</m:t>
                </w:del>
              </m:r>
              <m:sSub>
                <m:sSubPr>
                  <m:ctrlPr>
                    <w:del w:id="1839" w:author="TRIPATHY Samarendra" w:date="2020-03-10T12:15:00Z">
                      <w:rPr>
                        <w:rFonts w:ascii="Cambria Math" w:hAnsi="Cambria Math"/>
                        <w:strike/>
                        <w:color w:val="7030A0"/>
                      </w:rPr>
                    </w:del>
                  </m:ctrlPr>
                </m:sSubPr>
                <m:e>
                  <m:r>
                    <w:del w:id="1840" w:author="TRIPATHY Samarendra" w:date="2020-03-10T12:15:00Z">
                      <m:rPr>
                        <m:sty m:val="p"/>
                      </m:rPr>
                      <w:rPr>
                        <w:rFonts w:ascii="Cambria Math" w:hAnsi="Cambria Math"/>
                        <w:strike/>
                        <w:color w:val="7030A0"/>
                      </w:rPr>
                      <m:t>K</m:t>
                    </w:del>
                  </m:r>
                </m:e>
                <m:sub>
                  <m:r>
                    <w:del w:id="1841" w:author="TRIPATHY Samarendra" w:date="2020-03-10T12:15:00Z">
                      <m:rPr>
                        <m:sty m:val="p"/>
                      </m:rPr>
                      <w:rPr>
                        <w:rFonts w:ascii="Cambria Math" w:hAnsi="Cambria Math"/>
                        <w:strike/>
                        <w:color w:val="7030A0"/>
                      </w:rPr>
                      <m:t>p,1</m:t>
                    </w:del>
                  </m:r>
                </m:sub>
              </m:sSub>
            </m:num>
            <m:den>
              <m:sSub>
                <m:sSubPr>
                  <m:ctrlPr>
                    <w:del w:id="1842" w:author="TRIPATHY Samarendra" w:date="2020-03-10T12:15:00Z">
                      <w:rPr>
                        <w:rFonts w:ascii="Cambria Math" w:hAnsi="Cambria Math"/>
                        <w:strike/>
                        <w:color w:val="7030A0"/>
                      </w:rPr>
                    </w:del>
                  </m:ctrlPr>
                </m:sSubPr>
                <m:e>
                  <m:r>
                    <w:del w:id="1843" w:author="TRIPATHY Samarendra" w:date="2020-03-10T12:15:00Z">
                      <m:rPr>
                        <m:sty m:val="p"/>
                      </m:rPr>
                      <w:rPr>
                        <w:rFonts w:ascii="Cambria Math" w:hAnsi="Cambria Math"/>
                        <w:strike/>
                        <w:color w:val="7030A0"/>
                      </w:rPr>
                      <m:t>n</m:t>
                    </w:del>
                  </m:r>
                </m:e>
                <m:sub>
                  <m:r>
                    <w:del w:id="1844" w:author="TRIPATHY Samarendra" w:date="2020-03-10T12:15:00Z">
                      <m:rPr>
                        <m:sty m:val="p"/>
                      </m:rPr>
                      <w:rPr>
                        <w:rFonts w:ascii="Cambria Math" w:hAnsi="Cambria Math"/>
                        <w:strike/>
                        <w:color w:val="7030A0"/>
                      </w:rPr>
                      <m:t>p</m:t>
                    </w:del>
                  </m:r>
                </m:sub>
              </m:sSub>
              <m:r>
                <w:del w:id="1845" w:author="TRIPATHY Samarendra" w:date="2020-03-10T12:15:00Z">
                  <w:rPr>
                    <w:rFonts w:ascii="Cambria Math" w:hAnsi="Cambria Math"/>
                    <w:strike/>
                    <w:color w:val="7030A0"/>
                  </w:rPr>
                  <m:t>-1</m:t>
                </w:del>
              </m:r>
            </m:den>
          </m:f>
          <m:r>
            <w:del w:id="1846" w:author="TRIPATHY Samarendra" w:date="2020-03-10T12:15:00Z">
              <m:rPr>
                <m:sty m:val="p"/>
              </m:rPr>
              <w:rPr>
                <w:rFonts w:ascii="Cambria Math" w:hAnsi="Cambria Math"/>
                <w:strike/>
                <w:color w:val="7030A0"/>
              </w:rPr>
              <m:t xml:space="preserve"> for j=2…</m:t>
            </w:del>
          </m:r>
          <m:sSub>
            <m:sSubPr>
              <m:ctrlPr>
                <w:del w:id="1847" w:author="TRIPATHY Samarendra" w:date="2020-03-10T12:15:00Z">
                  <w:rPr>
                    <w:rFonts w:ascii="Cambria Math" w:hAnsi="Cambria Math"/>
                    <w:strike/>
                    <w:color w:val="7030A0"/>
                  </w:rPr>
                </w:del>
              </m:ctrlPr>
            </m:sSubPr>
            <m:e>
              <m:r>
                <w:del w:id="1848" w:author="TRIPATHY Samarendra" w:date="2020-03-10T12:15:00Z">
                  <m:rPr>
                    <m:sty m:val="p"/>
                  </m:rPr>
                  <w:rPr>
                    <w:rFonts w:ascii="Cambria Math" w:hAnsi="Cambria Math"/>
                    <w:strike/>
                    <w:color w:val="7030A0"/>
                  </w:rPr>
                  <m:t>n</m:t>
                </w:del>
              </m:r>
            </m:e>
            <m:sub>
              <m:r>
                <w:del w:id="1849" w:author="TRIPATHY Samarendra" w:date="2020-03-10T12:15:00Z">
                  <m:rPr>
                    <m:sty m:val="p"/>
                  </m:rPr>
                  <w:rPr>
                    <w:rFonts w:ascii="Cambria Math" w:hAnsi="Cambria Math"/>
                    <w:strike/>
                    <w:color w:val="7030A0"/>
                  </w:rPr>
                  <m:t>p</m:t>
                </w:del>
              </m:r>
            </m:sub>
          </m:sSub>
        </m:oMath>
      </m:oMathPara>
    </w:p>
    <w:p w14:paraId="32176627" w14:textId="403586D7" w:rsidR="00497D09" w:rsidRPr="00115A1B" w:rsidDel="00B766C6" w:rsidRDefault="00497D09" w:rsidP="00B766C6">
      <w:pPr>
        <w:spacing w:after="120"/>
        <w:ind w:left="2268" w:right="1134" w:hanging="1134"/>
        <w:rPr>
          <w:del w:id="1850" w:author="TRIPATHY Samarendra" w:date="2020-03-10T12:15:00Z"/>
          <w:strike/>
          <w:color w:val="7030A0"/>
        </w:rPr>
        <w:pPrChange w:id="1851" w:author="TRIPATHY Samarendra" w:date="2020-03-10T12:15:00Z">
          <w:pPr>
            <w:spacing w:after="120"/>
            <w:ind w:left="3402" w:right="1134" w:hanging="1134"/>
          </w:pPr>
        </w:pPrChange>
      </w:pPr>
      <w:del w:id="1852" w:author="TRIPATHY Samarendra" w:date="2020-03-10T12:15:00Z">
        <w:r w:rsidRPr="00115A1B" w:rsidDel="00B766C6">
          <w:rPr>
            <w:strike/>
            <w:color w:val="7030A0"/>
          </w:rPr>
          <w:delText>where:</w:delText>
        </w:r>
      </w:del>
    </w:p>
    <w:p w14:paraId="46B6C567" w14:textId="4AA5C96F" w:rsidR="00497D09" w:rsidRPr="00115A1B" w:rsidRDefault="00311BD7" w:rsidP="00B766C6">
      <w:pPr>
        <w:spacing w:after="120"/>
        <w:ind w:left="2268" w:right="1134" w:hanging="1134"/>
        <w:rPr>
          <w:strike/>
          <w:color w:val="7030A0"/>
        </w:rPr>
        <w:pPrChange w:id="1853" w:author="TRIPATHY Samarendra" w:date="2020-03-10T12:15:00Z">
          <w:pPr>
            <w:spacing w:after="120"/>
            <w:ind w:left="3402" w:right="1134" w:hanging="1134"/>
          </w:pPr>
        </w:pPrChange>
      </w:pPr>
      <m:oMath>
        <m:sSub>
          <m:sSubPr>
            <m:ctrlPr>
              <w:del w:id="1854" w:author="TRIPATHY Samarendra" w:date="2020-03-10T12:15:00Z">
                <w:rPr>
                  <w:rFonts w:ascii="Cambria Math" w:hAnsi="Cambria Math"/>
                  <w:strike/>
                  <w:color w:val="7030A0"/>
                </w:rPr>
              </w:del>
            </m:ctrlPr>
          </m:sSubPr>
          <m:e>
            <m:r>
              <w:del w:id="1855" w:author="TRIPATHY Samarendra" w:date="2020-03-10T12:15:00Z">
                <m:rPr>
                  <m:sty m:val="p"/>
                </m:rPr>
                <w:rPr>
                  <w:rFonts w:ascii="Cambria Math" w:hAnsi="Cambria Math"/>
                  <w:strike/>
                  <w:color w:val="7030A0"/>
                </w:rPr>
                <m:t>∆E</m:t>
              </w:del>
            </m:r>
          </m:e>
          <m:sub>
            <m:r>
              <w:del w:id="1856" w:author="TRIPATHY Samarendra" w:date="2020-03-10T12:15:00Z">
                <m:rPr>
                  <m:sty m:val="p"/>
                </m:rPr>
                <w:rPr>
                  <w:rFonts w:ascii="Cambria Math" w:hAnsi="Cambria Math"/>
                  <w:strike/>
                  <w:color w:val="7030A0"/>
                </w:rPr>
                <m:t>REESS,p,1</m:t>
              </w:del>
            </m:r>
          </m:sub>
        </m:sSub>
      </m:oMath>
      <w:del w:id="1857" w:author="TRIPATHY Samarendra" w:date="2020-03-10T12:15:00Z">
        <w:r w:rsidR="00497D09" w:rsidRPr="00115A1B" w:rsidDel="00B766C6">
          <w:rPr>
            <w:strike/>
            <w:color w:val="7030A0"/>
          </w:rPr>
          <w:tab/>
          <w:delText>is the electric energy change of all REESSs during the first driven phase p during the consecutive cycle Type 1 test procedure, Wh.</w:delText>
        </w:r>
      </w:del>
    </w:p>
    <w:p w14:paraId="6CBFD516" w14:textId="77777777" w:rsidR="00497D09" w:rsidRPr="00AC2F65" w:rsidRDefault="00497D09" w:rsidP="00497D09">
      <w:pPr>
        <w:pStyle w:val="SingleTxtG"/>
        <w:ind w:left="2259" w:hanging="1125"/>
        <w:rPr>
          <w:color w:val="A6A6A6" w:themeColor="background1" w:themeShade="A6"/>
        </w:rPr>
      </w:pPr>
      <w:r w:rsidRPr="00AC2F65">
        <w:rPr>
          <w:color w:val="A6A6A6" w:themeColor="background1" w:themeShade="A6"/>
        </w:rPr>
        <w:t>4.4.3.</w:t>
      </w:r>
      <w:r w:rsidRPr="00AC2F65">
        <w:rPr>
          <w:color w:val="A6A6A6" w:themeColor="background1" w:themeShade="A6"/>
        </w:rPr>
        <w:tab/>
        <w:t>Charge-depleting cycle range for OVC-HEVs</w:t>
      </w:r>
    </w:p>
    <w:p w14:paraId="165E9093" w14:textId="57E14DE4" w:rsidR="00497D09" w:rsidRPr="00AC2F65" w:rsidRDefault="00497D09" w:rsidP="00497D09">
      <w:pPr>
        <w:pStyle w:val="SingleTxtG"/>
        <w:ind w:left="2259"/>
        <w:rPr>
          <w:color w:val="A6A6A6" w:themeColor="background1" w:themeShade="A6"/>
        </w:rPr>
      </w:pPr>
      <w:r w:rsidRPr="00AC2F65">
        <w:rPr>
          <w:color w:val="A6A6A6" w:themeColor="background1" w:themeShade="A6"/>
        </w:rPr>
        <w:t>The charge-depleting cycle range R</w:t>
      </w:r>
      <w:r w:rsidRPr="00AC2F65">
        <w:rPr>
          <w:color w:val="A6A6A6" w:themeColor="background1" w:themeShade="A6"/>
          <w:vertAlign w:val="subscript"/>
        </w:rPr>
        <w:t>CDC</w:t>
      </w:r>
      <w:r w:rsidRPr="00AC2F65">
        <w:rPr>
          <w:color w:val="A6A6A6" w:themeColor="background1" w:themeShade="A6"/>
        </w:rPr>
        <w:t xml:space="preserve"> shall be determined from the charge-depleting </w:t>
      </w:r>
      <w:r w:rsidR="00562AE6" w:rsidRPr="00562AE6">
        <w:rPr>
          <w:strike/>
          <w:color w:val="7030A0"/>
        </w:rPr>
        <w:t>Type 1</w:t>
      </w:r>
      <w:r w:rsidRPr="00AC2F65">
        <w:rPr>
          <w:color w:val="A6A6A6" w:themeColor="background1" w:themeShade="A6"/>
        </w:rPr>
        <w:t xml:space="preserve"> test described in paragraph 3.2.4.3. of this annex as part of the Option 1 test sequence and is referenced in paragraph 3.2.6.1. of this annex</w:t>
      </w:r>
      <w:r w:rsidRPr="00AC2F65" w:rsidDel="00A5601C">
        <w:rPr>
          <w:color w:val="A6A6A6" w:themeColor="background1" w:themeShade="A6"/>
        </w:rPr>
        <w:t xml:space="preserve"> </w:t>
      </w:r>
      <w:r w:rsidRPr="00AC2F65">
        <w:rPr>
          <w:color w:val="A6A6A6" w:themeColor="background1" w:themeShade="A6"/>
        </w:rPr>
        <w:t xml:space="preserve">as part of the Option 3 test sequence. The </w:t>
      </w: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R</m:t>
            </m:r>
          </m:e>
          <m:sub>
            <m:r>
              <m:rPr>
                <m:sty m:val="p"/>
              </m:rPr>
              <w:rPr>
                <w:rFonts w:ascii="Cambria Math" w:hAnsi="Cambria Math"/>
                <w:color w:val="A6A6A6" w:themeColor="background1" w:themeShade="A6"/>
              </w:rPr>
              <m:t>CDC</m:t>
            </m:r>
          </m:sub>
        </m:sSub>
      </m:oMath>
      <w:r w:rsidRPr="00AC2F65">
        <w:rPr>
          <w:color w:val="A6A6A6" w:themeColor="background1" w:themeShade="A6"/>
        </w:rPr>
        <w:t xml:space="preserve"> is the distance driven from the beginning of the charge-depleting </w:t>
      </w:r>
      <w:r w:rsidR="00562AE6" w:rsidRPr="00562AE6">
        <w:rPr>
          <w:strike/>
          <w:color w:val="7030A0"/>
        </w:rPr>
        <w:t>Type 1</w:t>
      </w:r>
      <w:r w:rsidRPr="00AC2F65">
        <w:rPr>
          <w:color w:val="A6A6A6" w:themeColor="background1" w:themeShade="A6"/>
        </w:rPr>
        <w:t xml:space="preserve"> test to the end of the transition cycle according to paragraph 3.2.4.4. of this annex.</w:t>
      </w:r>
    </w:p>
    <w:p w14:paraId="44DD1A50" w14:textId="77777777" w:rsidR="00497D09" w:rsidRPr="00AC2F65" w:rsidRDefault="00497D09" w:rsidP="00497D09">
      <w:pPr>
        <w:pStyle w:val="SingleTxtG"/>
        <w:keepNext/>
        <w:keepLines/>
        <w:ind w:left="2268" w:hanging="1134"/>
        <w:rPr>
          <w:color w:val="A6A6A6" w:themeColor="background1" w:themeShade="A6"/>
        </w:rPr>
      </w:pPr>
      <w:r w:rsidRPr="00AC2F65">
        <w:rPr>
          <w:color w:val="A6A6A6" w:themeColor="background1" w:themeShade="A6"/>
        </w:rPr>
        <w:t>4.4.4.</w:t>
      </w:r>
      <w:r w:rsidRPr="00AC2F65">
        <w:rPr>
          <w:color w:val="A6A6A6" w:themeColor="background1" w:themeShade="A6"/>
        </w:rPr>
        <w:tab/>
        <w:t>Equivalent all-electric range for OVC-HEVs</w:t>
      </w:r>
    </w:p>
    <w:p w14:paraId="714750C4" w14:textId="77777777" w:rsidR="00497D09" w:rsidRPr="00AC2F65" w:rsidRDefault="00497D09" w:rsidP="00497D09">
      <w:pPr>
        <w:pStyle w:val="SingleTxtG"/>
        <w:keepNext/>
        <w:keepLines/>
        <w:ind w:left="2268" w:hanging="1134"/>
        <w:rPr>
          <w:color w:val="A6A6A6" w:themeColor="background1" w:themeShade="A6"/>
        </w:rPr>
      </w:pPr>
      <w:r w:rsidRPr="00AC2F65">
        <w:rPr>
          <w:color w:val="A6A6A6" w:themeColor="background1" w:themeShade="A6"/>
        </w:rPr>
        <w:t>4.4.4.1.</w:t>
      </w:r>
      <w:r w:rsidRPr="00AC2F65">
        <w:rPr>
          <w:color w:val="A6A6A6" w:themeColor="background1" w:themeShade="A6"/>
        </w:rPr>
        <w:tab/>
        <w:t>Determination of cycle-specific equivalent all-electric range</w:t>
      </w:r>
    </w:p>
    <w:p w14:paraId="57F26A02" w14:textId="77777777" w:rsidR="00497D09" w:rsidRPr="00AC2F65" w:rsidRDefault="00497D09" w:rsidP="00497D09">
      <w:pPr>
        <w:pStyle w:val="SingleTxtG"/>
        <w:keepNext/>
        <w:keepLines/>
        <w:ind w:left="2268"/>
        <w:rPr>
          <w:color w:val="A6A6A6" w:themeColor="background1" w:themeShade="A6"/>
        </w:rPr>
      </w:pPr>
      <w:r w:rsidRPr="00AC2F65">
        <w:rPr>
          <w:color w:val="A6A6A6" w:themeColor="background1" w:themeShade="A6"/>
        </w:rPr>
        <w:t xml:space="preserve">The cycle-specific equivalent all-electric range shall be calculated </w:t>
      </w:r>
      <w:r w:rsidRPr="00AC2F65">
        <w:rPr>
          <w:bCs/>
          <w:color w:val="A6A6A6" w:themeColor="background1" w:themeShade="A6"/>
        </w:rPr>
        <w:t>using the following equation:</w:t>
      </w:r>
      <w:r w:rsidRPr="00AC2F65">
        <w:rPr>
          <w:color w:val="A6A6A6" w:themeColor="background1" w:themeShade="A6"/>
        </w:rPr>
        <w:t xml:space="preserve"> </w:t>
      </w:r>
    </w:p>
    <w:p w14:paraId="09D9C3D8" w14:textId="77777777" w:rsidR="00497D09" w:rsidRPr="00AC2F65" w:rsidRDefault="00497D09" w:rsidP="00497D09">
      <w:pPr>
        <w:spacing w:after="120"/>
        <w:ind w:left="2268" w:right="1134"/>
        <w:jc w:val="center"/>
        <w:rPr>
          <w:color w:val="A6A6A6" w:themeColor="background1" w:themeShade="A6"/>
        </w:rPr>
      </w:pPr>
      <m:oMath>
        <m:r>
          <m:rPr>
            <m:sty m:val="p"/>
          </m:rPr>
          <w:rPr>
            <w:rFonts w:ascii="Cambria Math" w:hAnsi="Cambria Math"/>
            <w:color w:val="A6A6A6" w:themeColor="background1" w:themeShade="A6"/>
          </w:rPr>
          <m:t>EAER=</m:t>
        </m:r>
        <m:d>
          <m:dPr>
            <m:ctrlPr>
              <w:rPr>
                <w:rFonts w:ascii="Cambria Math" w:hAnsi="Cambria Math"/>
                <w:color w:val="A6A6A6" w:themeColor="background1" w:themeShade="A6"/>
              </w:rPr>
            </m:ctrlPr>
          </m:dPr>
          <m:e>
            <m:f>
              <m:fPr>
                <m:ctrlPr>
                  <w:rPr>
                    <w:rFonts w:ascii="Cambria Math" w:hAnsi="Cambria Math"/>
                    <w:color w:val="A6A6A6" w:themeColor="background1" w:themeShade="A6"/>
                  </w:rPr>
                </m:ctrlPr>
              </m:fPr>
              <m:num>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 CS,declared </m:t>
                    </m:r>
                  </m:sub>
                </m:sSub>
                <m:r>
                  <m:rPr>
                    <m:sty m:val="p"/>
                  </m:rPr>
                  <w:rPr>
                    <w:rFonts w:ascii="Cambria Math" w:hAnsi="Cambria Math"/>
                    <w:color w:val="A6A6A6" w:themeColor="background1" w:themeShade="A6"/>
                  </w:rPr>
                  <m:t xml:space="preserve">- </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 CD,avg</m:t>
                    </m:r>
                  </m:sub>
                </m:sSub>
                <m:r>
                  <w:rPr>
                    <w:rFonts w:ascii="Cambria Math" w:hAnsi="Cambria Math"/>
                    <w:color w:val="A6A6A6" w:themeColor="background1" w:themeShade="A6"/>
                  </w:rPr>
                  <m:t>×</m:t>
                </m:r>
                <m:f>
                  <m:fPr>
                    <m:ctrlPr>
                      <w:rPr>
                        <w:rFonts w:ascii="Cambria Math" w:hAnsi="Cambria Math"/>
                        <w:i/>
                        <w:color w:val="A6A6A6" w:themeColor="background1" w:themeShade="A6"/>
                      </w:rPr>
                    </m:ctrlPr>
                  </m:fPr>
                  <m:num>
                    <m:sSub>
                      <m:sSubPr>
                        <m:ctrlPr>
                          <w:rPr>
                            <w:rFonts w:ascii="Cambria Math" w:hAnsi="Cambria Math"/>
                            <w:i/>
                            <w:color w:val="A6A6A6" w:themeColor="background1" w:themeShade="A6"/>
                          </w:rPr>
                        </m:ctrlPr>
                      </m:sSubPr>
                      <m:e>
                        <m:r>
                          <w:rPr>
                            <w:rFonts w:ascii="Cambria Math" w:hAnsi="Cambria Math"/>
                            <w:color w:val="A6A6A6" w:themeColor="background1" w:themeShade="A6"/>
                          </w:rPr>
                          <m:t>M</m:t>
                        </m:r>
                      </m:e>
                      <m:sub>
                        <m:r>
                          <w:rPr>
                            <w:rFonts w:ascii="Cambria Math" w:hAnsi="Cambria Math"/>
                            <w:color w:val="A6A6A6" w:themeColor="background1" w:themeShade="A6"/>
                          </w:rPr>
                          <m:t>CO2,CD,declared</m:t>
                        </m:r>
                      </m:sub>
                    </m:sSub>
                  </m:num>
                  <m:den>
                    <m:sSub>
                      <m:sSubPr>
                        <m:ctrlPr>
                          <w:rPr>
                            <w:rFonts w:ascii="Cambria Math" w:hAnsi="Cambria Math"/>
                            <w:i/>
                            <w:color w:val="A6A6A6" w:themeColor="background1" w:themeShade="A6"/>
                          </w:rPr>
                        </m:ctrlPr>
                      </m:sSubPr>
                      <m:e>
                        <m:r>
                          <w:rPr>
                            <w:rFonts w:ascii="Cambria Math" w:hAnsi="Cambria Math"/>
                            <w:color w:val="A6A6A6" w:themeColor="background1" w:themeShade="A6"/>
                          </w:rPr>
                          <m:t>M</m:t>
                        </m:r>
                      </m:e>
                      <m:sub>
                        <m:r>
                          <w:rPr>
                            <w:rFonts w:ascii="Cambria Math" w:hAnsi="Cambria Math"/>
                            <w:color w:val="A6A6A6" w:themeColor="background1" w:themeShade="A6"/>
                          </w:rPr>
                          <m:t>CO2,CD,ave</m:t>
                        </m:r>
                      </m:sub>
                    </m:sSub>
                  </m:den>
                </m:f>
              </m:num>
              <m:den>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 CS,declared</m:t>
                    </m:r>
                  </m:sub>
                </m:sSub>
              </m:den>
            </m:f>
          </m:e>
        </m:d>
        <m:r>
          <m:rPr>
            <m:sty m:val="p"/>
          </m:rPr>
          <w:rPr>
            <w:rFonts w:ascii="Cambria Math" w:hAnsi="Cambria Math"/>
            <w:color w:val="A6A6A6" w:themeColor="background1" w:themeShade="A6"/>
          </w:rPr>
          <m:t xml:space="preserve">× </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R</m:t>
            </m:r>
          </m:e>
          <m:sub>
            <m:r>
              <m:rPr>
                <m:sty m:val="p"/>
              </m:rPr>
              <w:rPr>
                <w:rFonts w:ascii="Cambria Math" w:hAnsi="Cambria Math"/>
                <w:color w:val="A6A6A6" w:themeColor="background1" w:themeShade="A6"/>
              </w:rPr>
              <m:t>CDC</m:t>
            </m:r>
          </m:sub>
        </m:sSub>
      </m:oMath>
      <w:r w:rsidRPr="00AC2F65" w:rsidDel="00C80D8D">
        <w:rPr>
          <w:color w:val="A6A6A6" w:themeColor="background1" w:themeShade="A6"/>
        </w:rPr>
        <w:t xml:space="preserve"> </w:t>
      </w:r>
    </w:p>
    <w:p w14:paraId="023AE547" w14:textId="77777777" w:rsidR="00497D09" w:rsidRPr="00AC2F65" w:rsidRDefault="00497D09" w:rsidP="00497D09">
      <w:pPr>
        <w:pStyle w:val="SingleTxtG"/>
        <w:ind w:left="2268"/>
        <w:rPr>
          <w:color w:val="A6A6A6" w:themeColor="background1" w:themeShade="A6"/>
        </w:rPr>
      </w:pPr>
      <w:r w:rsidRPr="00AC2F65">
        <w:rPr>
          <w:color w:val="A6A6A6" w:themeColor="background1" w:themeShade="A6"/>
        </w:rPr>
        <w:t>where:</w:t>
      </w:r>
    </w:p>
    <w:p w14:paraId="287A83ED" w14:textId="77777777" w:rsidR="00497D09" w:rsidRPr="00AC2F65" w:rsidRDefault="00497D09" w:rsidP="00497D09">
      <w:pPr>
        <w:pStyle w:val="SingleTxtG"/>
        <w:ind w:left="3969" w:hanging="1701"/>
        <w:rPr>
          <w:color w:val="A6A6A6" w:themeColor="background1" w:themeShade="A6"/>
        </w:rPr>
      </w:pPr>
      <m:oMath>
        <m:r>
          <m:rPr>
            <m:sty m:val="p"/>
          </m:rPr>
          <w:rPr>
            <w:rFonts w:ascii="Cambria Math" w:hAnsi="Cambria Math"/>
            <w:color w:val="A6A6A6" w:themeColor="background1" w:themeShade="A6"/>
          </w:rPr>
          <m:t>EAER</m:t>
        </m:r>
      </m:oMath>
      <w:r w:rsidRPr="00AC2F65">
        <w:rPr>
          <w:color w:val="A6A6A6" w:themeColor="background1" w:themeShade="A6"/>
        </w:rPr>
        <w:tab/>
        <w:t>is the cycle-specific equivalent all-electric range, km;</w:t>
      </w:r>
    </w:p>
    <w:p w14:paraId="7F23D83D" w14:textId="77777777" w:rsidR="00497D09" w:rsidRPr="00AC2F65" w:rsidRDefault="00311BD7" w:rsidP="00497D09">
      <w:pPr>
        <w:pStyle w:val="SingleTxtG"/>
        <w:ind w:left="3969"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 CS,declared </m:t>
            </m:r>
          </m:sub>
        </m:sSub>
      </m:oMath>
      <w:r w:rsidR="00497D09" w:rsidRPr="00AC2F65">
        <w:rPr>
          <w:color w:val="A6A6A6" w:themeColor="background1" w:themeShade="A6"/>
        </w:rPr>
        <w:tab/>
        <w:t>is the declared charge-sustaining CO</w:t>
      </w:r>
      <w:r w:rsidR="00497D09" w:rsidRPr="00AC2F65">
        <w:rPr>
          <w:color w:val="A6A6A6" w:themeColor="background1" w:themeShade="A6"/>
          <w:vertAlign w:val="subscript"/>
        </w:rPr>
        <w:t>2</w:t>
      </w:r>
      <w:r w:rsidR="00497D09" w:rsidRPr="00AC2F65">
        <w:rPr>
          <w:color w:val="A6A6A6" w:themeColor="background1" w:themeShade="A6"/>
        </w:rPr>
        <w:t xml:space="preserve"> mass emission according to Table A8/5, step No. 7, g/km;</w:t>
      </w:r>
    </w:p>
    <w:p w14:paraId="1D2B9566" w14:textId="77777777" w:rsidR="00497D09" w:rsidRPr="00AC2F65" w:rsidRDefault="00311BD7" w:rsidP="00497D09">
      <w:pPr>
        <w:pStyle w:val="SingleTxtG"/>
        <w:ind w:left="3969"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 CD,avg </m:t>
            </m:r>
          </m:sub>
        </m:sSub>
      </m:oMath>
      <w:r w:rsidR="00497D09" w:rsidRPr="00AC2F65">
        <w:rPr>
          <w:color w:val="A6A6A6" w:themeColor="background1" w:themeShade="A6"/>
        </w:rPr>
        <w:tab/>
        <w:t>is the arithmetic average charge-depleting CO</w:t>
      </w:r>
      <w:r w:rsidR="00497D09" w:rsidRPr="00AC2F65">
        <w:rPr>
          <w:color w:val="A6A6A6" w:themeColor="background1" w:themeShade="A6"/>
          <w:vertAlign w:val="subscript"/>
        </w:rPr>
        <w:t>2</w:t>
      </w:r>
      <w:r w:rsidR="00497D09" w:rsidRPr="00AC2F65">
        <w:rPr>
          <w:color w:val="A6A6A6" w:themeColor="background1" w:themeShade="A6"/>
        </w:rPr>
        <w:t xml:space="preserve"> mass emission according to the equation below, g/km;</w:t>
      </w:r>
    </w:p>
    <w:p w14:paraId="2C0F19A3" w14:textId="77777777" w:rsidR="00497D09" w:rsidRPr="00AC2F65" w:rsidRDefault="00311BD7" w:rsidP="00497D09">
      <w:pPr>
        <w:spacing w:after="120"/>
        <w:ind w:left="3969" w:right="1134"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 CD,declared </m:t>
            </m:r>
          </m:sub>
        </m:sSub>
      </m:oMath>
      <w:r w:rsidR="00497D09" w:rsidRPr="00AC2F65">
        <w:rPr>
          <w:color w:val="A6A6A6" w:themeColor="background1" w:themeShade="A6"/>
        </w:rPr>
        <w:tab/>
        <w:t>is the declared charge-depleting CO</w:t>
      </w:r>
      <w:r w:rsidR="00497D09" w:rsidRPr="00AC2F65">
        <w:rPr>
          <w:color w:val="A6A6A6" w:themeColor="background1" w:themeShade="A6"/>
          <w:vertAlign w:val="subscript"/>
        </w:rPr>
        <w:t>2</w:t>
      </w:r>
      <w:r w:rsidR="00497D09" w:rsidRPr="00AC2F65">
        <w:rPr>
          <w:color w:val="A6A6A6" w:themeColor="background1" w:themeShade="A6"/>
        </w:rPr>
        <w:t xml:space="preserve"> mass emission according to Table A8/8, step no. 14, g/km;</w:t>
      </w:r>
    </w:p>
    <w:p w14:paraId="5A5742CD" w14:textId="77777777" w:rsidR="00497D09" w:rsidRPr="00AC2F65" w:rsidRDefault="00311BD7" w:rsidP="00497D09">
      <w:pPr>
        <w:spacing w:after="120"/>
        <w:ind w:left="3969" w:right="1134"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 CD,ave </m:t>
            </m:r>
          </m:sub>
        </m:sSub>
      </m:oMath>
      <w:r w:rsidR="00497D09" w:rsidRPr="00AC2F65">
        <w:rPr>
          <w:color w:val="A6A6A6" w:themeColor="background1" w:themeShade="A6"/>
        </w:rPr>
        <w:tab/>
        <w:t>is the average charge-depleting CO</w:t>
      </w:r>
      <w:r w:rsidR="00497D09" w:rsidRPr="00AC2F65">
        <w:rPr>
          <w:color w:val="A6A6A6" w:themeColor="background1" w:themeShade="A6"/>
          <w:vertAlign w:val="subscript"/>
        </w:rPr>
        <w:t>2</w:t>
      </w:r>
      <w:r w:rsidR="00497D09" w:rsidRPr="00AC2F65">
        <w:rPr>
          <w:color w:val="A6A6A6" w:themeColor="background1" w:themeShade="A6"/>
        </w:rPr>
        <w:t xml:space="preserve"> mass emission according to Table A8/8, step no. 13, g/km;</w:t>
      </w:r>
    </w:p>
    <w:p w14:paraId="60AAA257" w14:textId="77777777" w:rsidR="00497D09" w:rsidRPr="00AC2F65" w:rsidRDefault="00311BD7" w:rsidP="00497D09">
      <w:pPr>
        <w:pStyle w:val="SingleTxtG"/>
        <w:ind w:left="3969"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R</m:t>
            </m:r>
          </m:e>
          <m:sub>
            <m:r>
              <m:rPr>
                <m:sty m:val="p"/>
              </m:rPr>
              <w:rPr>
                <w:rFonts w:ascii="Cambria Math" w:hAnsi="Cambria Math"/>
                <w:color w:val="A6A6A6" w:themeColor="background1" w:themeShade="A6"/>
              </w:rPr>
              <m:t>CDC</m:t>
            </m:r>
          </m:sub>
        </m:sSub>
      </m:oMath>
      <w:r w:rsidR="00497D09" w:rsidRPr="00AC2F65">
        <w:rPr>
          <w:color w:val="A6A6A6" w:themeColor="background1" w:themeShade="A6"/>
        </w:rPr>
        <w:tab/>
        <w:t>is the charge-depleting cycle range according to paragraph 4.4.2. of this annex, km;</w:t>
      </w:r>
    </w:p>
    <w:p w14:paraId="0D22C4B7" w14:textId="77777777" w:rsidR="00497D09" w:rsidRPr="00AC2F65" w:rsidRDefault="00497D09" w:rsidP="00497D09">
      <w:pPr>
        <w:pStyle w:val="SingleTxtG"/>
        <w:ind w:left="2268"/>
        <w:rPr>
          <w:color w:val="A6A6A6" w:themeColor="background1" w:themeShade="A6"/>
        </w:rPr>
      </w:pPr>
      <w:r w:rsidRPr="00AC2F65">
        <w:rPr>
          <w:color w:val="A6A6A6" w:themeColor="background1" w:themeShade="A6"/>
        </w:rPr>
        <w:t>and</w:t>
      </w:r>
    </w:p>
    <w:p w14:paraId="09E1638B" w14:textId="77777777" w:rsidR="00497D09" w:rsidRPr="00AC2F65" w:rsidRDefault="00311BD7" w:rsidP="00497D09">
      <w:pPr>
        <w:pStyle w:val="SingleTxtG"/>
        <w:ind w:left="2268"/>
        <w:jc w:val="center"/>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 CD, avg</m:t>
            </m:r>
          </m:sub>
        </m:sSub>
        <m:r>
          <m:rPr>
            <m:sty m:val="p"/>
          </m:rPr>
          <w:rPr>
            <w:rFonts w:ascii="Cambria Math" w:hAnsi="Cambria Math"/>
            <w:color w:val="A6A6A6" w:themeColor="background1" w:themeShade="A6"/>
          </w:rPr>
          <m:t xml:space="preserve">= </m:t>
        </m:r>
        <m:f>
          <m:fPr>
            <m:ctrlPr>
              <w:rPr>
                <w:rFonts w:ascii="Cambria Math" w:hAnsi="Cambria Math"/>
                <w:color w:val="A6A6A6" w:themeColor="background1" w:themeShade="A6"/>
              </w:rPr>
            </m:ctrlPr>
          </m:fPr>
          <m:num>
            <m:nary>
              <m:naryPr>
                <m:chr m:val="∑"/>
                <m:limLoc m:val="undOvr"/>
                <m:ctrlPr>
                  <w:rPr>
                    <w:rFonts w:ascii="Cambria Math" w:hAnsi="Cambria Math"/>
                    <w:color w:val="A6A6A6" w:themeColor="background1" w:themeShade="A6"/>
                  </w:rPr>
                </m:ctrlPr>
              </m:naryPr>
              <m:sub>
                <m:r>
                  <m:rPr>
                    <m:sty m:val="p"/>
                  </m:rPr>
                  <w:rPr>
                    <w:rFonts w:ascii="Cambria Math" w:hAnsi="Cambria Math"/>
                    <w:color w:val="A6A6A6" w:themeColor="background1" w:themeShade="A6"/>
                  </w:rPr>
                  <m:t>j=1</m:t>
                </m:r>
              </m:sub>
              <m:sup>
                <m:r>
                  <m:rPr>
                    <m:sty m:val="p"/>
                  </m:rPr>
                  <w:rPr>
                    <w:rFonts w:ascii="Cambria Math" w:hAnsi="Cambria Math"/>
                    <w:color w:val="A6A6A6" w:themeColor="background1" w:themeShade="A6"/>
                  </w:rPr>
                  <m:t>k</m:t>
                </m:r>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CO2,CD,j </m:t>
                    </m:r>
                  </m:sub>
                </m:sSub>
                <m:r>
                  <m:rPr>
                    <m:sty m:val="p"/>
                  </m:rPr>
                  <w:rPr>
                    <w:rFonts w:ascii="Cambria Math" w:hAnsi="Cambria Math"/>
                    <w:color w:val="A6A6A6" w:themeColor="background1" w:themeShade="A6"/>
                  </w:rPr>
                  <m:t>×</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j</m:t>
                    </m:r>
                  </m:sub>
                </m:sSub>
                <m:r>
                  <m:rPr>
                    <m:sty m:val="p"/>
                  </m:rPr>
                  <w:rPr>
                    <w:rFonts w:ascii="Cambria Math" w:hAnsi="Cambria Math"/>
                    <w:color w:val="A6A6A6" w:themeColor="background1" w:themeShade="A6"/>
                  </w:rPr>
                  <m:t>)</m:t>
                </m:r>
              </m:e>
            </m:nary>
          </m:num>
          <m:den>
            <m:nary>
              <m:naryPr>
                <m:chr m:val="∑"/>
                <m:limLoc m:val="undOvr"/>
                <m:ctrlPr>
                  <w:rPr>
                    <w:rFonts w:ascii="Cambria Math" w:hAnsi="Cambria Math"/>
                    <w:color w:val="A6A6A6" w:themeColor="background1" w:themeShade="A6"/>
                  </w:rPr>
                </m:ctrlPr>
              </m:naryPr>
              <m:sub>
                <m:r>
                  <m:rPr>
                    <m:sty m:val="p"/>
                  </m:rPr>
                  <w:rPr>
                    <w:rFonts w:ascii="Cambria Math" w:hAnsi="Cambria Math"/>
                    <w:color w:val="A6A6A6" w:themeColor="background1" w:themeShade="A6"/>
                  </w:rPr>
                  <m:t>j=1</m:t>
                </m:r>
              </m:sub>
              <m:sup>
                <m:r>
                  <m:rPr>
                    <m:sty m:val="p"/>
                  </m:rPr>
                  <w:rPr>
                    <w:rFonts w:ascii="Cambria Math" w:hAnsi="Cambria Math"/>
                    <w:color w:val="A6A6A6" w:themeColor="background1" w:themeShade="A6"/>
                  </w:rPr>
                  <m:t>k</m:t>
                </m:r>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j</m:t>
                    </m:r>
                  </m:sub>
                </m:sSub>
              </m:e>
            </m:nary>
          </m:den>
        </m:f>
      </m:oMath>
      <w:r w:rsidR="00497D09" w:rsidRPr="00AC2F65" w:rsidDel="00C80D8D">
        <w:rPr>
          <w:color w:val="A6A6A6" w:themeColor="background1" w:themeShade="A6"/>
        </w:rPr>
        <w:t xml:space="preserve"> </w:t>
      </w:r>
    </w:p>
    <w:p w14:paraId="26B494C7" w14:textId="77777777" w:rsidR="00497D09" w:rsidRPr="00AC2F65" w:rsidRDefault="00497D09" w:rsidP="00497D09">
      <w:pPr>
        <w:pStyle w:val="SingleTxtG"/>
        <w:keepNext/>
        <w:keepLines/>
        <w:ind w:left="2268"/>
        <w:rPr>
          <w:color w:val="A6A6A6" w:themeColor="background1" w:themeShade="A6"/>
        </w:rPr>
      </w:pPr>
      <w:r w:rsidRPr="00AC2F65">
        <w:rPr>
          <w:color w:val="A6A6A6" w:themeColor="background1" w:themeShade="A6"/>
        </w:rPr>
        <w:t>where:</w:t>
      </w:r>
    </w:p>
    <w:p w14:paraId="78BC627E" w14:textId="77777777" w:rsidR="00497D09" w:rsidRPr="00AC2F65" w:rsidRDefault="00311BD7" w:rsidP="00497D09">
      <w:pPr>
        <w:pStyle w:val="SingleTxtG"/>
        <w:ind w:left="3402"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 CD,avg </m:t>
            </m:r>
          </m:sub>
        </m:sSub>
      </m:oMath>
      <w:r w:rsidR="00497D09" w:rsidRPr="00AC2F65">
        <w:rPr>
          <w:color w:val="A6A6A6" w:themeColor="background1" w:themeShade="A6"/>
        </w:rPr>
        <w:tab/>
        <w:t>is the arithmetic average charge-depleting CO</w:t>
      </w:r>
      <w:r w:rsidR="00497D09" w:rsidRPr="00AC2F65">
        <w:rPr>
          <w:color w:val="A6A6A6" w:themeColor="background1" w:themeShade="A6"/>
          <w:vertAlign w:val="subscript"/>
        </w:rPr>
        <w:t>2</w:t>
      </w:r>
      <w:r w:rsidR="00497D09" w:rsidRPr="00AC2F65">
        <w:rPr>
          <w:color w:val="A6A6A6" w:themeColor="background1" w:themeShade="A6"/>
        </w:rPr>
        <w:t xml:space="preserve"> mass emission, g/km. In the case of more than one charge-depleting test, the additional average of each test shall be calculated;</w:t>
      </w:r>
    </w:p>
    <w:p w14:paraId="6E1B718F" w14:textId="3EED56A8" w:rsidR="00497D09" w:rsidRPr="00AC2F65" w:rsidRDefault="00311BD7" w:rsidP="00497D09">
      <w:pPr>
        <w:pStyle w:val="SingleTxtG"/>
        <w:ind w:left="3402"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CO2,CD,j </m:t>
            </m:r>
          </m:sub>
        </m:sSub>
      </m:oMath>
      <w:r w:rsidR="00497D09" w:rsidRPr="00AC2F65">
        <w:rPr>
          <w:color w:val="A6A6A6" w:themeColor="background1" w:themeShade="A6"/>
        </w:rPr>
        <w:tab/>
        <w:t>is the CO</w:t>
      </w:r>
      <w:r w:rsidR="00497D09" w:rsidRPr="00AC2F65">
        <w:rPr>
          <w:color w:val="A6A6A6" w:themeColor="background1" w:themeShade="A6"/>
          <w:vertAlign w:val="subscript"/>
        </w:rPr>
        <w:t>2</w:t>
      </w:r>
      <w:r w:rsidR="00497D09" w:rsidRPr="00AC2F65">
        <w:rPr>
          <w:color w:val="A6A6A6" w:themeColor="background1" w:themeShade="A6"/>
        </w:rPr>
        <w:t xml:space="preserve"> mass emission determined according </w:t>
      </w:r>
      <w:proofErr w:type="gramStart"/>
      <w:r w:rsidR="00497D09" w:rsidRPr="00AC2F65">
        <w:rPr>
          <w:color w:val="A6A6A6" w:themeColor="background1" w:themeShade="A6"/>
        </w:rPr>
        <w:t>to paragraph 3.2.1.</w:t>
      </w:r>
      <w:proofErr w:type="gramEnd"/>
      <w:r w:rsidR="00497D09" w:rsidRPr="00AC2F65">
        <w:rPr>
          <w:color w:val="A6A6A6" w:themeColor="background1" w:themeShade="A6"/>
        </w:rPr>
        <w:t xml:space="preserve"> of Annex B7 of phase j of the charge-depleting </w:t>
      </w:r>
      <w:r w:rsidR="00562AE6" w:rsidRPr="00562AE6">
        <w:rPr>
          <w:strike/>
          <w:color w:val="7030A0"/>
        </w:rPr>
        <w:t>Type 1</w:t>
      </w:r>
      <w:r w:rsidR="00497D09" w:rsidRPr="00AC2F65">
        <w:rPr>
          <w:color w:val="A6A6A6" w:themeColor="background1" w:themeShade="A6"/>
        </w:rPr>
        <w:t xml:space="preserve"> test, g/km;</w:t>
      </w:r>
    </w:p>
    <w:p w14:paraId="2DE06978" w14:textId="65298E2B" w:rsidR="00497D09" w:rsidRPr="00AC2F65" w:rsidRDefault="00311BD7" w:rsidP="00497D09">
      <w:pPr>
        <w:pStyle w:val="SingleTxtG"/>
        <w:ind w:left="3402"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j</m:t>
            </m:r>
          </m:sub>
        </m:sSub>
      </m:oMath>
      <w:r w:rsidR="00497D09" w:rsidRPr="00AC2F65">
        <w:rPr>
          <w:color w:val="A6A6A6" w:themeColor="background1" w:themeShade="A6"/>
        </w:rPr>
        <w:tab/>
        <w:t xml:space="preserve">is the distance driven in phase j of the charge-depleting </w:t>
      </w:r>
      <w:r w:rsidR="00562AE6" w:rsidRPr="00562AE6">
        <w:rPr>
          <w:strike/>
          <w:color w:val="7030A0"/>
        </w:rPr>
        <w:t>Type 1</w:t>
      </w:r>
      <w:r w:rsidR="00497D09" w:rsidRPr="00AC2F65">
        <w:rPr>
          <w:color w:val="A6A6A6" w:themeColor="background1" w:themeShade="A6"/>
        </w:rPr>
        <w:t xml:space="preserve"> test, km;</w:t>
      </w:r>
    </w:p>
    <w:p w14:paraId="153AF770" w14:textId="77777777" w:rsidR="00497D09" w:rsidRPr="00AC2F65" w:rsidRDefault="00497D09" w:rsidP="00497D09">
      <w:pPr>
        <w:pStyle w:val="SingleTxtG"/>
        <w:ind w:left="3402" w:hanging="1134"/>
        <w:rPr>
          <w:color w:val="A6A6A6" w:themeColor="background1" w:themeShade="A6"/>
        </w:rPr>
      </w:pPr>
      <m:oMath>
        <m:r>
          <m:rPr>
            <m:sty m:val="p"/>
          </m:rPr>
          <w:rPr>
            <w:rFonts w:ascii="Cambria Math" w:hAnsi="Cambria Math"/>
            <w:color w:val="A6A6A6" w:themeColor="background1" w:themeShade="A6"/>
          </w:rPr>
          <m:t>j</m:t>
        </m:r>
      </m:oMath>
      <w:r w:rsidRPr="00AC2F65">
        <w:rPr>
          <w:color w:val="A6A6A6" w:themeColor="background1" w:themeShade="A6"/>
        </w:rPr>
        <w:tab/>
        <w:t>is the index number of the considered phase;</w:t>
      </w:r>
      <w:r w:rsidRPr="00AC2F65" w:rsidDel="00CE766D">
        <w:rPr>
          <w:color w:val="A6A6A6" w:themeColor="background1" w:themeShade="A6"/>
        </w:rPr>
        <w:t xml:space="preserve"> </w:t>
      </w:r>
    </w:p>
    <w:p w14:paraId="12334B2C" w14:textId="77777777" w:rsidR="00497D09" w:rsidRPr="00AC2F65" w:rsidRDefault="00497D09" w:rsidP="00497D09">
      <w:pPr>
        <w:pStyle w:val="SingleTxtG"/>
        <w:ind w:left="3402" w:hanging="1134"/>
        <w:rPr>
          <w:color w:val="A6A6A6" w:themeColor="background1" w:themeShade="A6"/>
        </w:rPr>
      </w:pPr>
      <m:oMath>
        <m:r>
          <m:rPr>
            <m:sty m:val="p"/>
          </m:rPr>
          <w:rPr>
            <w:rFonts w:ascii="Cambria Math" w:hAnsi="Cambria Math"/>
            <w:color w:val="A6A6A6" w:themeColor="background1" w:themeShade="A6"/>
          </w:rPr>
          <m:t>k</m:t>
        </m:r>
      </m:oMath>
      <w:r w:rsidRPr="00AC2F65">
        <w:rPr>
          <w:color w:val="A6A6A6" w:themeColor="background1" w:themeShade="A6"/>
        </w:rPr>
        <w:tab/>
        <w:t xml:space="preserve">is the number of phases driven up to the end of the transition cycle n according </w:t>
      </w:r>
      <w:proofErr w:type="gramStart"/>
      <w:r w:rsidRPr="00AC2F65">
        <w:rPr>
          <w:color w:val="A6A6A6" w:themeColor="background1" w:themeShade="A6"/>
        </w:rPr>
        <w:t>to paragraph 3.2.4.4.</w:t>
      </w:r>
      <w:proofErr w:type="gramEnd"/>
      <w:r w:rsidRPr="00AC2F65">
        <w:rPr>
          <w:color w:val="A6A6A6" w:themeColor="background1" w:themeShade="A6"/>
        </w:rPr>
        <w:t xml:space="preserve"> of this annex.</w:t>
      </w:r>
    </w:p>
    <w:p w14:paraId="54D79566" w14:textId="77777777" w:rsidR="00497D09" w:rsidRPr="00AC2F65" w:rsidRDefault="00497D09" w:rsidP="00497D09">
      <w:pPr>
        <w:pStyle w:val="SingleTxtG"/>
        <w:rPr>
          <w:color w:val="A6A6A6" w:themeColor="background1" w:themeShade="A6"/>
        </w:rPr>
      </w:pPr>
      <w:commentRangeStart w:id="1858"/>
      <w:r w:rsidRPr="00AC2F65">
        <w:rPr>
          <w:color w:val="A6A6A6" w:themeColor="background1" w:themeShade="A6"/>
        </w:rPr>
        <w:t>4.4.4.2.</w:t>
      </w:r>
      <w:r w:rsidRPr="00AC2F65">
        <w:rPr>
          <w:color w:val="A6A6A6" w:themeColor="background1" w:themeShade="A6"/>
        </w:rPr>
        <w:tab/>
        <w:t>Determination of the phase-specific equivalent all-electric range</w:t>
      </w:r>
      <w:commentRangeEnd w:id="1858"/>
      <w:r w:rsidR="00AC5574">
        <w:rPr>
          <w:rStyle w:val="Marquedecommentaire"/>
          <w:rFonts w:eastAsia="MS Mincho"/>
          <w:lang w:val="en-US" w:eastAsia="en-US"/>
        </w:rPr>
        <w:commentReference w:id="1858"/>
      </w:r>
    </w:p>
    <w:p w14:paraId="6D8B4FA8" w14:textId="77777777" w:rsidR="00497D09" w:rsidRPr="00AC2F65" w:rsidRDefault="00497D09" w:rsidP="00497D09">
      <w:pPr>
        <w:pStyle w:val="SingleTxtG"/>
        <w:ind w:left="2268"/>
        <w:rPr>
          <w:color w:val="A6A6A6" w:themeColor="background1" w:themeShade="A6"/>
        </w:rPr>
      </w:pPr>
      <w:r w:rsidRPr="00AC2F65">
        <w:rPr>
          <w:color w:val="A6A6A6" w:themeColor="background1" w:themeShade="A6"/>
        </w:rPr>
        <w:t xml:space="preserve">The phase-specific equivalent all-electric range shall be calculated using the following equation: </w:t>
      </w:r>
    </w:p>
    <w:p w14:paraId="147BC590" w14:textId="77777777" w:rsidR="00497D09" w:rsidRPr="00AC2F65" w:rsidRDefault="00311BD7" w:rsidP="00497D09">
      <w:pPr>
        <w:spacing w:after="120"/>
        <w:ind w:left="2268" w:right="1134"/>
        <w:jc w:val="center"/>
        <w:rPr>
          <w:color w:val="A6A6A6" w:themeColor="background1" w:themeShade="A6"/>
        </w:rPr>
      </w:pPr>
      <m:oMathPara>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EAER</m:t>
              </m:r>
            </m:e>
            <m:sub>
              <m:r>
                <m:rPr>
                  <m:sty m:val="p"/>
                </m:rPr>
                <w:rPr>
                  <w:rFonts w:ascii="Cambria Math" w:hAnsi="Cambria Math"/>
                  <w:color w:val="A6A6A6" w:themeColor="background1" w:themeShade="A6"/>
                </w:rPr>
                <m:t>p</m:t>
              </m:r>
            </m:sub>
          </m:sSub>
          <m:r>
            <m:rPr>
              <m:sty m:val="p"/>
            </m:rPr>
            <w:rPr>
              <w:rFonts w:ascii="Cambria Math" w:hAnsi="Cambria Math"/>
              <w:color w:val="A6A6A6" w:themeColor="background1" w:themeShade="A6"/>
            </w:rPr>
            <m:t>=</m:t>
          </m:r>
          <m:d>
            <m:dPr>
              <m:ctrlPr>
                <w:rPr>
                  <w:rFonts w:ascii="Cambria Math" w:hAnsi="Cambria Math"/>
                  <w:color w:val="A6A6A6" w:themeColor="background1" w:themeShade="A6"/>
                </w:rPr>
              </m:ctrlPr>
            </m:dPr>
            <m:e>
              <m:f>
                <m:fPr>
                  <m:ctrlPr>
                    <w:rPr>
                      <w:rFonts w:ascii="Cambria Math" w:hAnsi="Cambria Math"/>
                      <w:color w:val="A6A6A6" w:themeColor="background1" w:themeShade="A6"/>
                    </w:rPr>
                  </m:ctrlPr>
                </m:fPr>
                <m:num>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 CS,p </m:t>
                      </m:r>
                    </m:sub>
                  </m:sSub>
                  <m:r>
                    <m:rPr>
                      <m:sty m:val="p"/>
                    </m:rPr>
                    <w:rPr>
                      <w:rFonts w:ascii="Cambria Math" w:hAnsi="Cambria Math"/>
                      <w:color w:val="A6A6A6" w:themeColor="background1" w:themeShade="A6"/>
                    </w:rPr>
                    <m:t xml:space="preserve">- </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 CD,avg,p</m:t>
                      </m:r>
                    </m:sub>
                  </m:sSub>
                  <m:r>
                    <w:rPr>
                      <w:rFonts w:ascii="Cambria Math" w:hAnsi="Cambria Math"/>
                      <w:color w:val="A6A6A6" w:themeColor="background1" w:themeShade="A6"/>
                    </w:rPr>
                    <m:t>×</m:t>
                  </m:r>
                  <m:f>
                    <m:fPr>
                      <m:ctrlPr>
                        <w:rPr>
                          <w:rFonts w:ascii="Cambria Math" w:hAnsi="Cambria Math"/>
                          <w:i/>
                          <w:color w:val="A6A6A6" w:themeColor="background1" w:themeShade="A6"/>
                        </w:rPr>
                      </m:ctrlPr>
                    </m:fPr>
                    <m:num>
                      <m:sSub>
                        <m:sSubPr>
                          <m:ctrlPr>
                            <w:rPr>
                              <w:rFonts w:ascii="Cambria Math" w:hAnsi="Cambria Math"/>
                              <w:i/>
                              <w:color w:val="A6A6A6" w:themeColor="background1" w:themeShade="A6"/>
                            </w:rPr>
                          </m:ctrlPr>
                        </m:sSubPr>
                        <m:e>
                          <m:r>
                            <w:rPr>
                              <w:rFonts w:ascii="Cambria Math" w:hAnsi="Cambria Math"/>
                              <w:color w:val="A6A6A6" w:themeColor="background1" w:themeShade="A6"/>
                            </w:rPr>
                            <m:t>M</m:t>
                          </m:r>
                        </m:e>
                        <m:sub>
                          <m:r>
                            <w:rPr>
                              <w:rFonts w:ascii="Cambria Math" w:hAnsi="Cambria Math"/>
                              <w:color w:val="A6A6A6" w:themeColor="background1" w:themeShade="A6"/>
                            </w:rPr>
                            <m:t>CO2,CD,declared</m:t>
                          </m:r>
                        </m:sub>
                      </m:sSub>
                    </m:num>
                    <m:den>
                      <m:sSub>
                        <m:sSubPr>
                          <m:ctrlPr>
                            <w:rPr>
                              <w:rFonts w:ascii="Cambria Math" w:hAnsi="Cambria Math"/>
                              <w:i/>
                              <w:color w:val="A6A6A6" w:themeColor="background1" w:themeShade="A6"/>
                            </w:rPr>
                          </m:ctrlPr>
                        </m:sSubPr>
                        <m:e>
                          <m:r>
                            <w:rPr>
                              <w:rFonts w:ascii="Cambria Math" w:hAnsi="Cambria Math"/>
                              <w:color w:val="A6A6A6" w:themeColor="background1" w:themeShade="A6"/>
                            </w:rPr>
                            <m:t>M</m:t>
                          </m:r>
                        </m:e>
                        <m:sub>
                          <m:r>
                            <w:rPr>
                              <w:rFonts w:ascii="Cambria Math" w:hAnsi="Cambria Math"/>
                              <w:color w:val="A6A6A6" w:themeColor="background1" w:themeShade="A6"/>
                            </w:rPr>
                            <m:t>CO2,CD,ave</m:t>
                          </m:r>
                        </m:sub>
                      </m:sSub>
                    </m:den>
                  </m:f>
                </m:num>
                <m:den>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 CS,p</m:t>
                      </m:r>
                    </m:sub>
                  </m:sSub>
                </m:den>
              </m:f>
            </m:e>
          </m:d>
          <m:r>
            <m:rPr>
              <m:sty m:val="p"/>
            </m:rPr>
            <w:rPr>
              <w:rFonts w:ascii="Cambria Math" w:hAnsi="Cambria Math"/>
              <w:color w:val="A6A6A6" w:themeColor="background1" w:themeShade="A6"/>
            </w:rPr>
            <m:t xml:space="preserve">× </m:t>
          </m:r>
          <m:f>
            <m:fPr>
              <m:ctrlPr>
                <w:rPr>
                  <w:rFonts w:ascii="Cambria Math" w:hAnsi="Cambria Math"/>
                  <w:color w:val="A6A6A6" w:themeColor="background1" w:themeShade="A6"/>
                </w:rPr>
              </m:ctrlPr>
            </m:fPr>
            <m:num>
              <m:nary>
                <m:naryPr>
                  <m:chr m:val="∑"/>
                  <m:limLoc m:val="subSup"/>
                  <m:ctrlPr>
                    <w:rPr>
                      <w:rFonts w:ascii="Cambria Math" w:hAnsi="Cambria Math"/>
                      <w:color w:val="A6A6A6" w:themeColor="background1" w:themeShade="A6"/>
                    </w:rPr>
                  </m:ctrlPr>
                </m:naryPr>
                <m:sub>
                  <m:r>
                    <m:rPr>
                      <m:sty m:val="p"/>
                    </m:rPr>
                    <w:rPr>
                      <w:rFonts w:ascii="Cambria Math" w:hAnsi="Cambria Math"/>
                      <w:color w:val="A6A6A6" w:themeColor="background1" w:themeShade="A6"/>
                    </w:rPr>
                    <m:t>j=1</m:t>
                  </m:r>
                </m:sub>
                <m:sup>
                  <m:r>
                    <m:rPr>
                      <m:sty m:val="p"/>
                    </m:rPr>
                    <w:rPr>
                      <w:rFonts w:ascii="Cambria Math" w:hAnsi="Cambria Math"/>
                      <w:color w:val="A6A6A6" w:themeColor="background1" w:themeShade="A6"/>
                    </w:rPr>
                    <m:t>k</m:t>
                  </m:r>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REESS,j</m:t>
                      </m:r>
                    </m:sub>
                  </m:sSub>
                </m:e>
              </m:nary>
            </m:num>
            <m:den>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DC,CD,p</m:t>
                  </m:r>
                </m:sub>
              </m:sSub>
            </m:den>
          </m:f>
        </m:oMath>
      </m:oMathPara>
    </w:p>
    <w:p w14:paraId="6B56DD95" w14:textId="77777777" w:rsidR="00497D09" w:rsidRPr="00AC2F65" w:rsidRDefault="00497D09" w:rsidP="00497D09">
      <w:pPr>
        <w:pStyle w:val="SingleTxtG"/>
        <w:ind w:left="2268"/>
        <w:rPr>
          <w:color w:val="A6A6A6" w:themeColor="background1" w:themeShade="A6"/>
        </w:rPr>
      </w:pPr>
      <w:r w:rsidRPr="00AC2F65">
        <w:rPr>
          <w:color w:val="A6A6A6" w:themeColor="background1" w:themeShade="A6"/>
        </w:rPr>
        <w:t>where:</w:t>
      </w:r>
    </w:p>
    <w:p w14:paraId="7E7F86C6" w14:textId="77777777" w:rsidR="00497D09" w:rsidRPr="00AC2F65" w:rsidRDefault="00311BD7" w:rsidP="00497D09">
      <w:pPr>
        <w:pStyle w:val="SingleTxtG"/>
        <w:ind w:left="3969"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EAER</m:t>
            </m:r>
          </m:e>
          <m:sub>
            <m:r>
              <m:rPr>
                <m:sty m:val="p"/>
              </m:rPr>
              <w:rPr>
                <w:rFonts w:ascii="Cambria Math" w:hAnsi="Cambria Math"/>
                <w:color w:val="A6A6A6" w:themeColor="background1" w:themeShade="A6"/>
              </w:rPr>
              <m:t>p</m:t>
            </m:r>
          </m:sub>
        </m:sSub>
      </m:oMath>
      <w:r w:rsidR="00497D09" w:rsidRPr="00AC2F65">
        <w:rPr>
          <w:color w:val="A6A6A6" w:themeColor="background1" w:themeShade="A6"/>
        </w:rPr>
        <w:tab/>
        <w:t>is the phase-specific equivalent all-electric range for the considered phase p, km;</w:t>
      </w:r>
    </w:p>
    <w:p w14:paraId="7D625EA0" w14:textId="5E7C5DB9" w:rsidR="00497D09" w:rsidRPr="00AC2F65" w:rsidRDefault="00311BD7" w:rsidP="00497D09">
      <w:pPr>
        <w:pStyle w:val="SingleTxtG"/>
        <w:ind w:left="3969"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 CS,p </m:t>
            </m:r>
          </m:sub>
        </m:sSub>
      </m:oMath>
      <w:r w:rsidR="00497D09" w:rsidRPr="00AC2F65">
        <w:rPr>
          <w:color w:val="A6A6A6" w:themeColor="background1" w:themeShade="A6"/>
        </w:rPr>
        <w:tab/>
        <w:t>is the phase-specific CO</w:t>
      </w:r>
      <w:r w:rsidR="00497D09" w:rsidRPr="00AC2F65">
        <w:rPr>
          <w:color w:val="A6A6A6" w:themeColor="background1" w:themeShade="A6"/>
          <w:vertAlign w:val="subscript"/>
        </w:rPr>
        <w:t>2</w:t>
      </w:r>
      <w:r w:rsidR="00497D09" w:rsidRPr="00AC2F65">
        <w:rPr>
          <w:color w:val="A6A6A6" w:themeColor="background1" w:themeShade="A6"/>
        </w:rPr>
        <w:t xml:space="preserve"> mass emission from the charge-sustaining </w:t>
      </w:r>
      <w:r w:rsidR="00562AE6" w:rsidRPr="00562AE6">
        <w:rPr>
          <w:strike/>
          <w:color w:val="7030A0"/>
        </w:rPr>
        <w:t>Type 1</w:t>
      </w:r>
      <w:r w:rsidR="00497D09" w:rsidRPr="00AC2F65">
        <w:rPr>
          <w:color w:val="A6A6A6" w:themeColor="background1" w:themeShade="A6"/>
        </w:rPr>
        <w:t xml:space="preserve"> test for the considered phase p according to Table A8/5, step No. 7, g/km;</w:t>
      </w:r>
    </w:p>
    <w:p w14:paraId="41D51457" w14:textId="77777777" w:rsidR="00497D09" w:rsidRPr="00AC2F65" w:rsidRDefault="00311BD7" w:rsidP="00497D09">
      <w:pPr>
        <w:spacing w:after="120"/>
        <w:ind w:left="3969" w:right="1134"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 CD,declared </m:t>
            </m:r>
          </m:sub>
        </m:sSub>
      </m:oMath>
      <w:r w:rsidR="00497D09" w:rsidRPr="00AC2F65">
        <w:rPr>
          <w:color w:val="A6A6A6" w:themeColor="background1" w:themeShade="A6"/>
        </w:rPr>
        <w:tab/>
        <w:t>is the declared charge-depleting CO</w:t>
      </w:r>
      <w:r w:rsidR="00497D09" w:rsidRPr="00AC2F65">
        <w:rPr>
          <w:color w:val="A6A6A6" w:themeColor="background1" w:themeShade="A6"/>
          <w:vertAlign w:val="subscript"/>
        </w:rPr>
        <w:t>2</w:t>
      </w:r>
      <w:r w:rsidR="00497D09" w:rsidRPr="00AC2F65">
        <w:rPr>
          <w:color w:val="A6A6A6" w:themeColor="background1" w:themeShade="A6"/>
        </w:rPr>
        <w:t xml:space="preserve"> mass emission according to Table A8/8, step no. 14, g/km;</w:t>
      </w:r>
    </w:p>
    <w:p w14:paraId="267A1CF5" w14:textId="77777777" w:rsidR="00497D09" w:rsidRPr="00AC2F65" w:rsidRDefault="00311BD7" w:rsidP="00497D09">
      <w:pPr>
        <w:spacing w:after="120"/>
        <w:ind w:left="3969" w:right="1134"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 CD,ave </m:t>
            </m:r>
          </m:sub>
        </m:sSub>
      </m:oMath>
      <w:r w:rsidR="00497D09" w:rsidRPr="00AC2F65">
        <w:rPr>
          <w:color w:val="A6A6A6" w:themeColor="background1" w:themeShade="A6"/>
        </w:rPr>
        <w:tab/>
        <w:t>is the average charge-depleting CO</w:t>
      </w:r>
      <w:r w:rsidR="00497D09" w:rsidRPr="00AC2F65">
        <w:rPr>
          <w:color w:val="A6A6A6" w:themeColor="background1" w:themeShade="A6"/>
          <w:vertAlign w:val="subscript"/>
        </w:rPr>
        <w:t>2</w:t>
      </w:r>
      <w:r w:rsidR="00497D09" w:rsidRPr="00AC2F65">
        <w:rPr>
          <w:color w:val="A6A6A6" w:themeColor="background1" w:themeShade="A6"/>
        </w:rPr>
        <w:t xml:space="preserve"> mass emission according to Table A8/8, step no. 13, g/km;</w:t>
      </w:r>
    </w:p>
    <w:p w14:paraId="35B5A431" w14:textId="77777777" w:rsidR="00497D09" w:rsidRPr="00AC2F65" w:rsidRDefault="00311BD7" w:rsidP="00497D09">
      <w:pPr>
        <w:pStyle w:val="SingleTxtG"/>
        <w:ind w:left="3969"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REESS,j</m:t>
            </m:r>
          </m:sub>
        </m:sSub>
      </m:oMath>
      <w:r w:rsidR="00497D09" w:rsidRPr="00AC2F65">
        <w:rPr>
          <w:color w:val="A6A6A6" w:themeColor="background1" w:themeShade="A6"/>
        </w:rPr>
        <w:tab/>
        <w:t>are the electric energy changes of all REESSs during the considered phase j, Wh. In the case of more than one charge-depleting test, the additional average of each test shall be calculated;</w:t>
      </w:r>
    </w:p>
    <w:p w14:paraId="1468C6B1" w14:textId="77777777" w:rsidR="00497D09" w:rsidRPr="00AC2F65" w:rsidRDefault="00497D09" w:rsidP="00497D09">
      <w:pPr>
        <w:pStyle w:val="SingleTxtG"/>
        <w:ind w:left="3969" w:hanging="1701"/>
        <w:rPr>
          <w:color w:val="A6A6A6" w:themeColor="background1" w:themeShade="A6"/>
        </w:rPr>
      </w:pPr>
      <w:proofErr w:type="spellStart"/>
      <m:oMath>
        <m:r>
          <m:rPr>
            <m:nor/>
          </m:rPr>
          <w:rPr>
            <w:color w:val="A6A6A6" w:themeColor="background1" w:themeShade="A6"/>
          </w:rPr>
          <m:t>E</m:t>
        </m:r>
        <m:r>
          <m:rPr>
            <m:nor/>
          </m:rPr>
          <w:rPr>
            <w:rFonts w:ascii="Cambria Math"/>
            <w:color w:val="A6A6A6" w:themeColor="background1" w:themeShade="A6"/>
          </w:rPr>
          <m:t>C</m:t>
        </m:r>
        <m:r>
          <m:rPr>
            <m:nor/>
          </m:rPr>
          <w:rPr>
            <w:rFonts w:ascii="Cambria Math"/>
            <w:iCs/>
            <w:color w:val="A6A6A6" w:themeColor="background1" w:themeShade="A6"/>
            <w:vertAlign w:val="subscript"/>
          </w:rPr>
          <m:t>D</m:t>
        </m:r>
        <m:r>
          <m:rPr>
            <m:nor/>
          </m:rPr>
          <w:rPr>
            <w:iCs/>
            <w:color w:val="A6A6A6" w:themeColor="background1" w:themeShade="A6"/>
            <w:vertAlign w:val="subscript"/>
          </w:rPr>
          <m:t>C</m:t>
        </m:r>
        <m:r>
          <m:rPr>
            <m:nor/>
          </m:rPr>
          <w:rPr>
            <w:rFonts w:ascii="Cambria Math"/>
            <w:iCs/>
            <w:color w:val="A6A6A6" w:themeColor="background1" w:themeShade="A6"/>
            <w:vertAlign w:val="subscript"/>
          </w:rPr>
          <m:t>,CD,p</m:t>
        </m:r>
      </m:oMath>
      <w:proofErr w:type="spellEnd"/>
      <w:r w:rsidRPr="00AC2F65">
        <w:rPr>
          <w:color w:val="A6A6A6" w:themeColor="background1" w:themeShade="A6"/>
        </w:rPr>
        <w:tab/>
        <w:t xml:space="preserve">is the electric energy consumption over the considered phase p based on the REESS depletion, </w:t>
      </w:r>
      <w:proofErr w:type="spellStart"/>
      <w:r w:rsidRPr="00AC2F65">
        <w:rPr>
          <w:color w:val="A6A6A6" w:themeColor="background1" w:themeShade="A6"/>
        </w:rPr>
        <w:t>Wh</w:t>
      </w:r>
      <w:proofErr w:type="spellEnd"/>
      <w:r w:rsidRPr="00AC2F65">
        <w:rPr>
          <w:color w:val="A6A6A6" w:themeColor="background1" w:themeShade="A6"/>
        </w:rPr>
        <w:t>/km;</w:t>
      </w:r>
    </w:p>
    <w:p w14:paraId="129B3471" w14:textId="77777777" w:rsidR="00497D09" w:rsidRPr="00AC2F65" w:rsidRDefault="00497D09" w:rsidP="00497D09">
      <w:pPr>
        <w:pStyle w:val="SingleTxtG"/>
        <w:ind w:left="3969" w:hanging="1701"/>
        <w:rPr>
          <w:color w:val="A6A6A6" w:themeColor="background1" w:themeShade="A6"/>
        </w:rPr>
      </w:pPr>
      <m:oMath>
        <m:r>
          <m:rPr>
            <m:sty m:val="p"/>
          </m:rPr>
          <w:rPr>
            <w:rFonts w:ascii="Cambria Math" w:hAnsi="Cambria Math"/>
            <w:color w:val="A6A6A6" w:themeColor="background1" w:themeShade="A6"/>
          </w:rPr>
          <m:t>j</m:t>
        </m:r>
      </m:oMath>
      <w:r w:rsidRPr="00AC2F65">
        <w:rPr>
          <w:color w:val="A6A6A6" w:themeColor="background1" w:themeShade="A6"/>
        </w:rPr>
        <w:tab/>
        <w:t>is the index number of the considered phase;</w:t>
      </w:r>
    </w:p>
    <w:p w14:paraId="6737991B" w14:textId="77777777" w:rsidR="00497D09" w:rsidRPr="00AC2F65" w:rsidRDefault="00497D09" w:rsidP="00497D09">
      <w:pPr>
        <w:pStyle w:val="SingleTxtG"/>
        <w:ind w:left="3969" w:hanging="1701"/>
        <w:rPr>
          <w:color w:val="A6A6A6" w:themeColor="background1" w:themeShade="A6"/>
        </w:rPr>
      </w:pPr>
      <w:r w:rsidRPr="00AC2F65">
        <w:rPr>
          <w:color w:val="A6A6A6" w:themeColor="background1" w:themeShade="A6"/>
        </w:rPr>
        <w:t>k</w:t>
      </w:r>
      <w:r w:rsidRPr="00AC2F65">
        <w:rPr>
          <w:color w:val="A6A6A6" w:themeColor="background1" w:themeShade="A6"/>
        </w:rPr>
        <w:tab/>
        <w:t>is the number of phases driven up to the end of the transition cycle n according to paragraph 3.2.4.4 of this annex;</w:t>
      </w:r>
    </w:p>
    <w:p w14:paraId="5AF99AA4" w14:textId="77777777" w:rsidR="00497D09" w:rsidRPr="00AC2F65" w:rsidRDefault="00497D09" w:rsidP="00497D09">
      <w:pPr>
        <w:pStyle w:val="SingleTxtG"/>
        <w:ind w:left="2268"/>
        <w:rPr>
          <w:color w:val="A6A6A6" w:themeColor="background1" w:themeShade="A6"/>
        </w:rPr>
      </w:pPr>
      <w:r w:rsidRPr="00AC2F65">
        <w:rPr>
          <w:color w:val="A6A6A6" w:themeColor="background1" w:themeShade="A6"/>
        </w:rPr>
        <w:t>and</w:t>
      </w:r>
    </w:p>
    <w:p w14:paraId="34AE6CC1" w14:textId="77777777" w:rsidR="00497D09" w:rsidRPr="00AC2F65" w:rsidRDefault="00311BD7" w:rsidP="00497D09">
      <w:pPr>
        <w:pStyle w:val="SingleTxtG"/>
        <w:ind w:left="2268"/>
        <w:jc w:val="center"/>
        <w:rPr>
          <w:color w:val="A6A6A6" w:themeColor="background1" w:themeShade="A6"/>
        </w:rPr>
      </w:pPr>
      <m:oMathPara>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 CD, avg,p</m:t>
              </m:r>
            </m:sub>
          </m:sSub>
          <m:r>
            <m:rPr>
              <m:sty m:val="p"/>
            </m:rPr>
            <w:rPr>
              <w:rFonts w:ascii="Cambria Math" w:hAnsi="Cambria Math"/>
              <w:color w:val="A6A6A6" w:themeColor="background1" w:themeShade="A6"/>
            </w:rPr>
            <m:t xml:space="preserve">= </m:t>
          </m:r>
          <m:f>
            <m:fPr>
              <m:ctrlPr>
                <w:rPr>
                  <w:rFonts w:ascii="Cambria Math" w:hAnsi="Cambria Math"/>
                  <w:color w:val="A6A6A6" w:themeColor="background1" w:themeShade="A6"/>
                </w:rPr>
              </m:ctrlPr>
            </m:fPr>
            <m:num>
              <m:nary>
                <m:naryPr>
                  <m:chr m:val="∑"/>
                  <m:limLoc m:val="undOvr"/>
                  <m:ctrlPr>
                    <w:rPr>
                      <w:rFonts w:ascii="Cambria Math" w:hAnsi="Cambria Math"/>
                      <w:color w:val="A6A6A6" w:themeColor="background1" w:themeShade="A6"/>
                    </w:rPr>
                  </m:ctrlPr>
                </m:naryPr>
                <m:sub>
                  <m:r>
                    <m:rPr>
                      <m:sty m:val="p"/>
                    </m:rPr>
                    <w:rPr>
                      <w:rFonts w:ascii="Cambria Math" w:hAnsi="Cambria Math"/>
                      <w:color w:val="A6A6A6" w:themeColor="background1" w:themeShade="A6"/>
                    </w:rPr>
                    <m:t>c=1</m:t>
                  </m:r>
                </m:sub>
                <m:sup>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n</m:t>
                      </m:r>
                    </m:e>
                    <m:sub>
                      <m:r>
                        <m:rPr>
                          <m:sty m:val="p"/>
                        </m:rPr>
                        <w:rPr>
                          <w:rFonts w:ascii="Cambria Math" w:hAnsi="Cambria Math"/>
                          <w:color w:val="A6A6A6" w:themeColor="background1" w:themeShade="A6"/>
                        </w:rPr>
                        <m:t>c</m:t>
                      </m:r>
                    </m:sub>
                  </m:sSub>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CO2,CD,p,c </m:t>
                      </m:r>
                    </m:sub>
                  </m:sSub>
                  <m:r>
                    <m:rPr>
                      <m:sty m:val="p"/>
                    </m:rPr>
                    <w:rPr>
                      <w:rFonts w:ascii="Cambria Math" w:hAnsi="Cambria Math"/>
                      <w:color w:val="A6A6A6" w:themeColor="background1" w:themeShade="A6"/>
                    </w:rPr>
                    <m:t>×</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p,c</m:t>
                      </m:r>
                    </m:sub>
                  </m:sSub>
                  <m:r>
                    <m:rPr>
                      <m:sty m:val="p"/>
                    </m:rPr>
                    <w:rPr>
                      <w:rFonts w:ascii="Cambria Math" w:hAnsi="Cambria Math"/>
                      <w:color w:val="A6A6A6" w:themeColor="background1" w:themeShade="A6"/>
                    </w:rPr>
                    <m:t>)</m:t>
                  </m:r>
                </m:e>
              </m:nary>
            </m:num>
            <m:den>
              <m:nary>
                <m:naryPr>
                  <m:chr m:val="∑"/>
                  <m:limLoc m:val="undOvr"/>
                  <m:ctrlPr>
                    <w:rPr>
                      <w:rFonts w:ascii="Cambria Math" w:hAnsi="Cambria Math"/>
                      <w:color w:val="A6A6A6" w:themeColor="background1" w:themeShade="A6"/>
                    </w:rPr>
                  </m:ctrlPr>
                </m:naryPr>
                <m:sub>
                  <m:r>
                    <m:rPr>
                      <m:sty m:val="p"/>
                    </m:rPr>
                    <w:rPr>
                      <w:rFonts w:ascii="Cambria Math" w:hAnsi="Cambria Math"/>
                      <w:color w:val="A6A6A6" w:themeColor="background1" w:themeShade="A6"/>
                    </w:rPr>
                    <m:t>c=1</m:t>
                  </m:r>
                </m:sub>
                <m:sup>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n</m:t>
                      </m:r>
                    </m:e>
                    <m:sub>
                      <m:r>
                        <m:rPr>
                          <m:sty m:val="p"/>
                        </m:rPr>
                        <w:rPr>
                          <w:rFonts w:ascii="Cambria Math" w:hAnsi="Cambria Math"/>
                          <w:color w:val="A6A6A6" w:themeColor="background1" w:themeShade="A6"/>
                        </w:rPr>
                        <m:t>c</m:t>
                      </m:r>
                    </m:sub>
                  </m:sSub>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p,c</m:t>
                      </m:r>
                    </m:sub>
                  </m:sSub>
                </m:e>
              </m:nary>
            </m:den>
          </m:f>
        </m:oMath>
      </m:oMathPara>
    </w:p>
    <w:p w14:paraId="228F0686" w14:textId="77777777" w:rsidR="00497D09" w:rsidRPr="00AC2F65" w:rsidRDefault="00497D09" w:rsidP="00497D09">
      <w:pPr>
        <w:pStyle w:val="SingleTxtG"/>
        <w:ind w:left="2268"/>
        <w:rPr>
          <w:color w:val="A6A6A6" w:themeColor="background1" w:themeShade="A6"/>
        </w:rPr>
      </w:pPr>
      <w:r w:rsidRPr="00AC2F65">
        <w:rPr>
          <w:color w:val="A6A6A6" w:themeColor="background1" w:themeShade="A6"/>
        </w:rPr>
        <w:t>where:</w:t>
      </w:r>
    </w:p>
    <w:p w14:paraId="63FA176C" w14:textId="77777777" w:rsidR="00497D09" w:rsidRPr="00AC2F65" w:rsidRDefault="00311BD7" w:rsidP="00497D09">
      <w:pPr>
        <w:pStyle w:val="SingleTxtG"/>
        <w:ind w:left="3969"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 CD,avg,p </m:t>
            </m:r>
          </m:sub>
        </m:sSub>
      </m:oMath>
      <w:r w:rsidR="00497D09" w:rsidRPr="00AC2F65">
        <w:rPr>
          <w:color w:val="A6A6A6" w:themeColor="background1" w:themeShade="A6"/>
        </w:rPr>
        <w:tab/>
        <w:t>is the arithmetic average charge-depleting CO</w:t>
      </w:r>
      <w:r w:rsidR="00497D09" w:rsidRPr="00AC2F65">
        <w:rPr>
          <w:color w:val="A6A6A6" w:themeColor="background1" w:themeShade="A6"/>
          <w:vertAlign w:val="subscript"/>
        </w:rPr>
        <w:t>2</w:t>
      </w:r>
      <w:r w:rsidR="00497D09" w:rsidRPr="00AC2F65">
        <w:rPr>
          <w:color w:val="A6A6A6" w:themeColor="background1" w:themeShade="A6"/>
        </w:rPr>
        <w:t xml:space="preserve"> mass emission for the considered phase p, g/km. In the case of more than one charge-depleting test, the additional average of each test shall be calculated;</w:t>
      </w:r>
    </w:p>
    <w:p w14:paraId="0C6174C9" w14:textId="6527E4C9" w:rsidR="00497D09" w:rsidRPr="00AC2F65" w:rsidRDefault="00311BD7" w:rsidP="00497D09">
      <w:pPr>
        <w:pStyle w:val="SingleTxtG"/>
        <w:ind w:left="3969"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CO2,CD,p,c </m:t>
            </m:r>
          </m:sub>
        </m:sSub>
      </m:oMath>
      <w:r w:rsidR="00497D09" w:rsidRPr="00AC2F65">
        <w:rPr>
          <w:color w:val="A6A6A6" w:themeColor="background1" w:themeShade="A6"/>
        </w:rPr>
        <w:tab/>
        <w:t>is the CO</w:t>
      </w:r>
      <w:r w:rsidR="00497D09" w:rsidRPr="00AC2F65">
        <w:rPr>
          <w:color w:val="A6A6A6" w:themeColor="background1" w:themeShade="A6"/>
          <w:vertAlign w:val="subscript"/>
        </w:rPr>
        <w:t>2</w:t>
      </w:r>
      <w:r w:rsidR="00497D09" w:rsidRPr="00AC2F65">
        <w:rPr>
          <w:color w:val="A6A6A6" w:themeColor="background1" w:themeShade="A6"/>
        </w:rPr>
        <w:t xml:space="preserve"> mass emission determined according </w:t>
      </w:r>
      <w:proofErr w:type="gramStart"/>
      <w:r w:rsidR="00497D09" w:rsidRPr="00AC2F65">
        <w:rPr>
          <w:color w:val="A6A6A6" w:themeColor="background1" w:themeShade="A6"/>
        </w:rPr>
        <w:t>to paragraph 3.2.1.</w:t>
      </w:r>
      <w:proofErr w:type="gramEnd"/>
      <w:r w:rsidR="00497D09" w:rsidRPr="00AC2F65">
        <w:rPr>
          <w:color w:val="A6A6A6" w:themeColor="background1" w:themeShade="A6"/>
        </w:rPr>
        <w:t xml:space="preserve"> of Annex B7 of phase p in cycle c of the charge-depleting </w:t>
      </w:r>
      <w:r w:rsidR="00562AE6" w:rsidRPr="00562AE6">
        <w:rPr>
          <w:strike/>
          <w:color w:val="7030A0"/>
        </w:rPr>
        <w:t>Type 1</w:t>
      </w:r>
      <w:r w:rsidR="00497D09" w:rsidRPr="00AC2F65">
        <w:rPr>
          <w:color w:val="A6A6A6" w:themeColor="background1" w:themeShade="A6"/>
        </w:rPr>
        <w:t xml:space="preserve"> test, g/km;</w:t>
      </w:r>
    </w:p>
    <w:p w14:paraId="11CA01BD" w14:textId="568AA23B" w:rsidR="00497D09" w:rsidRPr="00AC2F65" w:rsidRDefault="00311BD7" w:rsidP="00497D09">
      <w:pPr>
        <w:pStyle w:val="SingleTxtG"/>
        <w:ind w:left="3969"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p,c</m:t>
            </m:r>
          </m:sub>
        </m:sSub>
      </m:oMath>
      <w:r w:rsidR="00497D09" w:rsidRPr="00AC2F65">
        <w:rPr>
          <w:color w:val="A6A6A6" w:themeColor="background1" w:themeShade="A6"/>
        </w:rPr>
        <w:tab/>
        <w:t xml:space="preserve">is the distance driven in the considered phase p of cycle c of the charge-depleting </w:t>
      </w:r>
      <w:r w:rsidR="00562AE6" w:rsidRPr="00562AE6">
        <w:rPr>
          <w:strike/>
          <w:color w:val="7030A0"/>
        </w:rPr>
        <w:t>Type 1</w:t>
      </w:r>
      <w:r w:rsidR="00497D09" w:rsidRPr="00AC2F65">
        <w:rPr>
          <w:color w:val="A6A6A6" w:themeColor="background1" w:themeShade="A6"/>
        </w:rPr>
        <w:t xml:space="preserve"> test, km;</w:t>
      </w:r>
    </w:p>
    <w:p w14:paraId="0DB1646A" w14:textId="77777777" w:rsidR="00497D09" w:rsidRPr="00AC2F65" w:rsidRDefault="00497D09" w:rsidP="00497D09">
      <w:pPr>
        <w:pStyle w:val="SingleTxtG"/>
        <w:ind w:left="3969" w:hanging="1701"/>
        <w:rPr>
          <w:color w:val="A6A6A6" w:themeColor="background1" w:themeShade="A6"/>
        </w:rPr>
      </w:pPr>
      <m:oMath>
        <m:r>
          <m:rPr>
            <m:sty m:val="p"/>
          </m:rPr>
          <w:rPr>
            <w:rFonts w:ascii="Cambria Math" w:hAnsi="Cambria Math"/>
            <w:color w:val="A6A6A6" w:themeColor="background1" w:themeShade="A6"/>
          </w:rPr>
          <m:t>c</m:t>
        </m:r>
      </m:oMath>
      <w:r w:rsidRPr="00AC2F65">
        <w:rPr>
          <w:color w:val="A6A6A6" w:themeColor="background1" w:themeShade="A6"/>
        </w:rPr>
        <w:tab/>
        <w:t>is the index number of the considered applicable WLTP test cycle;</w:t>
      </w:r>
    </w:p>
    <w:p w14:paraId="6965E530" w14:textId="77777777" w:rsidR="00497D09" w:rsidRPr="00AC2F65" w:rsidRDefault="00497D09" w:rsidP="00497D09">
      <w:pPr>
        <w:pStyle w:val="SingleTxtG"/>
        <w:ind w:left="3969" w:hanging="1701"/>
        <w:rPr>
          <w:color w:val="A6A6A6" w:themeColor="background1" w:themeShade="A6"/>
        </w:rPr>
      </w:pPr>
      <m:oMath>
        <m:r>
          <m:rPr>
            <m:sty m:val="p"/>
          </m:rPr>
          <w:rPr>
            <w:rFonts w:ascii="Cambria Math" w:hAnsi="Cambria Math"/>
            <w:color w:val="A6A6A6" w:themeColor="background1" w:themeShade="A6"/>
          </w:rPr>
          <m:t>p</m:t>
        </m:r>
      </m:oMath>
      <w:r w:rsidRPr="00AC2F65">
        <w:rPr>
          <w:color w:val="A6A6A6" w:themeColor="background1" w:themeShade="A6"/>
        </w:rPr>
        <w:tab/>
        <w:t>is the index of the individual phase within the applicable WLTP test cycle;</w:t>
      </w:r>
    </w:p>
    <w:p w14:paraId="05164280" w14:textId="77777777" w:rsidR="00497D09" w:rsidRPr="00AC2F65" w:rsidRDefault="00311BD7" w:rsidP="00497D09">
      <w:pPr>
        <w:pStyle w:val="SingleTxtG"/>
        <w:ind w:left="3969" w:hanging="1701"/>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n</m:t>
            </m:r>
          </m:e>
          <m:sub>
            <m:r>
              <m:rPr>
                <m:sty m:val="p"/>
              </m:rPr>
              <w:rPr>
                <w:rFonts w:ascii="Cambria Math" w:hAnsi="Cambria Math"/>
                <w:color w:val="A6A6A6" w:themeColor="background1" w:themeShade="A6"/>
              </w:rPr>
              <m:t>c</m:t>
            </m:r>
          </m:sub>
        </m:sSub>
      </m:oMath>
      <w:r w:rsidR="00497D09" w:rsidRPr="00AC2F65">
        <w:rPr>
          <w:color w:val="A6A6A6" w:themeColor="background1" w:themeShade="A6"/>
        </w:rPr>
        <w:tab/>
        <w:t xml:space="preserve">is the number of applicable WLTP test cycles driven up to the end of the transition cycle n according </w:t>
      </w:r>
      <w:proofErr w:type="gramStart"/>
      <w:r w:rsidR="00497D09" w:rsidRPr="00AC2F65">
        <w:rPr>
          <w:color w:val="A6A6A6" w:themeColor="background1" w:themeShade="A6"/>
        </w:rPr>
        <w:t>to paragraph 3.2.4.4.</w:t>
      </w:r>
      <w:proofErr w:type="gramEnd"/>
      <w:r w:rsidR="00497D09" w:rsidRPr="00AC2F65">
        <w:rPr>
          <w:color w:val="A6A6A6" w:themeColor="background1" w:themeShade="A6"/>
        </w:rPr>
        <w:t xml:space="preserve"> of this annex;</w:t>
      </w:r>
    </w:p>
    <w:p w14:paraId="4201D6BB" w14:textId="77777777" w:rsidR="00497D09" w:rsidRPr="00AC2F65" w:rsidRDefault="00497D09" w:rsidP="00497D09">
      <w:pPr>
        <w:pStyle w:val="SingleTxtG"/>
        <w:ind w:left="3402" w:hanging="1134"/>
        <w:rPr>
          <w:color w:val="A6A6A6" w:themeColor="background1" w:themeShade="A6"/>
        </w:rPr>
      </w:pPr>
      <w:r w:rsidRPr="00AC2F65">
        <w:rPr>
          <w:color w:val="A6A6A6" w:themeColor="background1" w:themeShade="A6"/>
        </w:rPr>
        <w:t>and:</w:t>
      </w:r>
    </w:p>
    <w:p w14:paraId="5B97A08B" w14:textId="77777777" w:rsidR="00497D09" w:rsidRPr="00AC2F65" w:rsidRDefault="00311BD7" w:rsidP="00497D09">
      <w:pPr>
        <w:pStyle w:val="SingleTxtG"/>
        <w:ind w:left="2268"/>
        <w:jc w:val="center"/>
        <w:rPr>
          <w:color w:val="A6A6A6" w:themeColor="background1" w:themeShade="A6"/>
        </w:rPr>
      </w:pPr>
      <m:oMathPara>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DC,CD,p</m:t>
              </m:r>
            </m:sub>
          </m:sSub>
          <m:r>
            <m:rPr>
              <m:sty m:val="p"/>
            </m:rPr>
            <w:rPr>
              <w:rFonts w:ascii="Cambria Math" w:hAnsi="Cambria Math"/>
              <w:color w:val="A6A6A6" w:themeColor="background1" w:themeShade="A6"/>
            </w:rPr>
            <m:t>=</m:t>
          </m:r>
          <m:f>
            <m:fPr>
              <m:ctrlPr>
                <w:rPr>
                  <w:rFonts w:ascii="Cambria Math" w:hAnsi="Cambria Math"/>
                  <w:color w:val="A6A6A6" w:themeColor="background1" w:themeShade="A6"/>
                </w:rPr>
              </m:ctrlPr>
            </m:fPr>
            <m:num>
              <m:nary>
                <m:naryPr>
                  <m:chr m:val="∑"/>
                  <m:limLoc m:val="subSup"/>
                  <m:ctrlPr>
                    <w:rPr>
                      <w:rFonts w:ascii="Cambria Math" w:hAnsi="Cambria Math"/>
                      <w:color w:val="A6A6A6" w:themeColor="background1" w:themeShade="A6"/>
                    </w:rPr>
                  </m:ctrlPr>
                </m:naryPr>
                <m:sub>
                  <m:r>
                    <m:rPr>
                      <m:sty m:val="p"/>
                    </m:rPr>
                    <w:rPr>
                      <w:rFonts w:ascii="Cambria Math" w:hAnsi="Cambria Math"/>
                      <w:color w:val="A6A6A6" w:themeColor="background1" w:themeShade="A6"/>
                    </w:rPr>
                    <m:t>c=1</m:t>
                  </m:r>
                </m:sub>
                <m:sup>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n</m:t>
                      </m:r>
                    </m:e>
                    <m:sub>
                      <m:r>
                        <m:rPr>
                          <m:sty m:val="p"/>
                        </m:rPr>
                        <w:rPr>
                          <w:rFonts w:ascii="Cambria Math" w:hAnsi="Cambria Math"/>
                          <w:color w:val="A6A6A6" w:themeColor="background1" w:themeShade="A6"/>
                        </w:rPr>
                        <m:t>c</m:t>
                      </m:r>
                    </m:sub>
                  </m:sSub>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DC,CD,p,c</m:t>
                      </m:r>
                    </m:sub>
                  </m:sSub>
                  <m:r>
                    <m:rPr>
                      <m:sty m:val="p"/>
                    </m:rPr>
                    <w:rPr>
                      <w:rFonts w:ascii="Cambria Math" w:hAnsi="Cambria Math"/>
                      <w:color w:val="A6A6A6" w:themeColor="background1" w:themeShade="A6"/>
                    </w:rPr>
                    <m:t>×</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p,c</m:t>
                      </m:r>
                    </m:sub>
                  </m:sSub>
                </m:e>
              </m:nary>
            </m:num>
            <m:den>
              <m:nary>
                <m:naryPr>
                  <m:chr m:val="∑"/>
                  <m:limLoc m:val="subSup"/>
                  <m:ctrlPr>
                    <w:rPr>
                      <w:rFonts w:ascii="Cambria Math" w:hAnsi="Cambria Math"/>
                      <w:color w:val="A6A6A6" w:themeColor="background1" w:themeShade="A6"/>
                    </w:rPr>
                  </m:ctrlPr>
                </m:naryPr>
                <m:sub>
                  <m:r>
                    <m:rPr>
                      <m:sty m:val="p"/>
                    </m:rPr>
                    <w:rPr>
                      <w:rFonts w:ascii="Cambria Math" w:hAnsi="Cambria Math"/>
                      <w:color w:val="A6A6A6" w:themeColor="background1" w:themeShade="A6"/>
                    </w:rPr>
                    <m:t>c=1</m:t>
                  </m:r>
                </m:sub>
                <m:sup>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n</m:t>
                      </m:r>
                    </m:e>
                    <m:sub>
                      <m:r>
                        <m:rPr>
                          <m:sty m:val="p"/>
                        </m:rPr>
                        <w:rPr>
                          <w:rFonts w:ascii="Cambria Math" w:hAnsi="Cambria Math"/>
                          <w:color w:val="A6A6A6" w:themeColor="background1" w:themeShade="A6"/>
                        </w:rPr>
                        <m:t>c</m:t>
                      </m:r>
                    </m:sub>
                  </m:sSub>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p,c</m:t>
                      </m:r>
                    </m:sub>
                  </m:sSub>
                </m:e>
              </m:nary>
            </m:den>
          </m:f>
        </m:oMath>
      </m:oMathPara>
    </w:p>
    <w:p w14:paraId="62F6E1D1" w14:textId="77777777" w:rsidR="00497D09" w:rsidRPr="00AC2F65" w:rsidRDefault="00497D09" w:rsidP="00497D09">
      <w:pPr>
        <w:pStyle w:val="SingleTxtG"/>
        <w:ind w:left="3402" w:hanging="1134"/>
        <w:rPr>
          <w:color w:val="A6A6A6" w:themeColor="background1" w:themeShade="A6"/>
        </w:rPr>
      </w:pPr>
      <w:r w:rsidRPr="00AC2F65">
        <w:rPr>
          <w:color w:val="A6A6A6" w:themeColor="background1" w:themeShade="A6"/>
        </w:rPr>
        <w:t>where:</w:t>
      </w:r>
    </w:p>
    <w:p w14:paraId="3441E94A" w14:textId="55D1412B" w:rsidR="00497D09" w:rsidRPr="00AC2F65" w:rsidRDefault="00311BD7" w:rsidP="00497D09">
      <w:pPr>
        <w:pStyle w:val="SingleTxtG"/>
        <w:ind w:left="3402"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DC,CD,p</m:t>
            </m:r>
          </m:sub>
        </m:sSub>
      </m:oMath>
      <w:r w:rsidR="00497D09" w:rsidRPr="00AC2F65">
        <w:rPr>
          <w:color w:val="A6A6A6" w:themeColor="background1" w:themeShade="A6"/>
        </w:rPr>
        <w:tab/>
        <w:t xml:space="preserve">is the electric energy consumption of the considered phase p based on the REESS depletion of the charge-depleting </w:t>
      </w:r>
      <w:r w:rsidR="00562AE6" w:rsidRPr="00562AE6">
        <w:rPr>
          <w:strike/>
          <w:color w:val="7030A0"/>
        </w:rPr>
        <w:t>Type 1</w:t>
      </w:r>
      <w:r w:rsidR="00497D09" w:rsidRPr="00AC2F65">
        <w:rPr>
          <w:color w:val="A6A6A6" w:themeColor="background1" w:themeShade="A6"/>
        </w:rPr>
        <w:t xml:space="preserve"> test, </w:t>
      </w:r>
      <w:proofErr w:type="spellStart"/>
      <w:r w:rsidR="00497D09" w:rsidRPr="00AC2F65">
        <w:rPr>
          <w:color w:val="A6A6A6" w:themeColor="background1" w:themeShade="A6"/>
        </w:rPr>
        <w:t>Wh</w:t>
      </w:r>
      <w:proofErr w:type="spellEnd"/>
      <w:r w:rsidR="00497D09" w:rsidRPr="00AC2F65">
        <w:rPr>
          <w:color w:val="A6A6A6" w:themeColor="background1" w:themeShade="A6"/>
        </w:rPr>
        <w:t>/km. In the case of more than one charge-depleting test, the additional average of each test shall be calculated;</w:t>
      </w:r>
    </w:p>
    <w:p w14:paraId="5F9F97F8" w14:textId="2CF5F83F" w:rsidR="00497D09" w:rsidRPr="00AC2F65" w:rsidRDefault="00311BD7" w:rsidP="00497D09">
      <w:pPr>
        <w:pStyle w:val="SingleTxtG"/>
        <w:ind w:left="3402"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EC</m:t>
            </m:r>
          </m:e>
          <m:sub>
            <m:r>
              <m:rPr>
                <m:sty m:val="p"/>
              </m:rPr>
              <w:rPr>
                <w:rFonts w:ascii="Cambria Math" w:hAnsi="Cambria Math"/>
                <w:color w:val="A6A6A6" w:themeColor="background1" w:themeShade="A6"/>
              </w:rPr>
              <m:t>DC,CD,p,c</m:t>
            </m:r>
          </m:sub>
        </m:sSub>
      </m:oMath>
      <w:r w:rsidR="00497D09" w:rsidRPr="00AC2F65">
        <w:rPr>
          <w:color w:val="A6A6A6" w:themeColor="background1" w:themeShade="A6"/>
        </w:rPr>
        <w:tab/>
        <w:t xml:space="preserve">is the electric energy consumption of the considered phase p of cycle c based on the REESS depletion of the charge-depleting </w:t>
      </w:r>
      <w:r w:rsidR="00562AE6" w:rsidRPr="00562AE6">
        <w:rPr>
          <w:strike/>
          <w:color w:val="7030A0"/>
        </w:rPr>
        <w:t>Type 1</w:t>
      </w:r>
      <w:r w:rsidR="00497D09" w:rsidRPr="00AC2F65">
        <w:rPr>
          <w:color w:val="A6A6A6" w:themeColor="background1" w:themeShade="A6"/>
        </w:rPr>
        <w:t xml:space="preserve"> test according to paragraph </w:t>
      </w:r>
      <w:proofErr w:type="gramStart"/>
      <w:r w:rsidR="00497D09" w:rsidRPr="00AC2F65">
        <w:rPr>
          <w:color w:val="A6A6A6" w:themeColor="background1" w:themeShade="A6"/>
        </w:rPr>
        <w:t>4.3.</w:t>
      </w:r>
      <w:proofErr w:type="gramEnd"/>
      <w:r w:rsidR="00497D09" w:rsidRPr="00AC2F65">
        <w:rPr>
          <w:color w:val="A6A6A6" w:themeColor="background1" w:themeShade="A6"/>
        </w:rPr>
        <w:t xml:space="preserve"> of this annex, </w:t>
      </w:r>
      <w:proofErr w:type="spellStart"/>
      <w:r w:rsidR="00497D09" w:rsidRPr="00AC2F65">
        <w:rPr>
          <w:color w:val="A6A6A6" w:themeColor="background1" w:themeShade="A6"/>
        </w:rPr>
        <w:t>Wh</w:t>
      </w:r>
      <w:proofErr w:type="spellEnd"/>
      <w:r w:rsidR="00497D09" w:rsidRPr="00AC2F65">
        <w:rPr>
          <w:color w:val="A6A6A6" w:themeColor="background1" w:themeShade="A6"/>
        </w:rPr>
        <w:t>/km;</w:t>
      </w:r>
    </w:p>
    <w:p w14:paraId="0895E801" w14:textId="2B506F74" w:rsidR="00497D09" w:rsidRPr="00AC2F65" w:rsidRDefault="00311BD7" w:rsidP="00497D09">
      <w:pPr>
        <w:pStyle w:val="SingleTxtG"/>
        <w:ind w:left="3402"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p,c</m:t>
            </m:r>
          </m:sub>
        </m:sSub>
      </m:oMath>
      <w:r w:rsidR="00497D09" w:rsidRPr="00AC2F65">
        <w:rPr>
          <w:color w:val="A6A6A6" w:themeColor="background1" w:themeShade="A6"/>
        </w:rPr>
        <w:tab/>
        <w:t xml:space="preserve">is the distance driven in the considered phase p of cycle c of the charge-depleting </w:t>
      </w:r>
      <w:r w:rsidR="00562AE6" w:rsidRPr="00562AE6">
        <w:rPr>
          <w:strike/>
          <w:color w:val="7030A0"/>
        </w:rPr>
        <w:t>Type 1</w:t>
      </w:r>
      <w:r w:rsidR="00497D09" w:rsidRPr="00AC2F65">
        <w:rPr>
          <w:color w:val="A6A6A6" w:themeColor="background1" w:themeShade="A6"/>
        </w:rPr>
        <w:t xml:space="preserve"> test, km;</w:t>
      </w:r>
    </w:p>
    <w:p w14:paraId="79F218D8" w14:textId="77777777" w:rsidR="00497D09" w:rsidRPr="00AC2F65" w:rsidRDefault="00497D09" w:rsidP="00497D09">
      <w:pPr>
        <w:pStyle w:val="SingleTxtG"/>
        <w:ind w:left="3402" w:hanging="1134"/>
        <w:rPr>
          <w:color w:val="A6A6A6" w:themeColor="background1" w:themeShade="A6"/>
        </w:rPr>
      </w:pPr>
      <m:oMath>
        <m:r>
          <m:rPr>
            <m:sty m:val="p"/>
          </m:rPr>
          <w:rPr>
            <w:rFonts w:ascii="Cambria Math" w:hAnsi="Cambria Math"/>
            <w:color w:val="A6A6A6" w:themeColor="background1" w:themeShade="A6"/>
          </w:rPr>
          <m:t>c</m:t>
        </m:r>
      </m:oMath>
      <w:r w:rsidRPr="00AC2F65">
        <w:rPr>
          <w:color w:val="A6A6A6" w:themeColor="background1" w:themeShade="A6"/>
        </w:rPr>
        <w:tab/>
        <w:t>is the index number of the considered applicable WLTP test cycle;</w:t>
      </w:r>
    </w:p>
    <w:p w14:paraId="57B0164C" w14:textId="77777777" w:rsidR="00497D09" w:rsidRPr="00AC2F65" w:rsidRDefault="00497D09" w:rsidP="00497D09">
      <w:pPr>
        <w:pStyle w:val="SingleTxtG"/>
        <w:ind w:left="3402" w:hanging="1134"/>
        <w:rPr>
          <w:color w:val="A6A6A6" w:themeColor="background1" w:themeShade="A6"/>
        </w:rPr>
      </w:pPr>
      <m:oMath>
        <m:r>
          <m:rPr>
            <m:sty m:val="p"/>
          </m:rPr>
          <w:rPr>
            <w:rFonts w:ascii="Cambria Math" w:hAnsi="Cambria Math"/>
            <w:color w:val="A6A6A6" w:themeColor="background1" w:themeShade="A6"/>
          </w:rPr>
          <m:t>p</m:t>
        </m:r>
      </m:oMath>
      <w:r w:rsidRPr="00AC2F65">
        <w:rPr>
          <w:color w:val="A6A6A6" w:themeColor="background1" w:themeShade="A6"/>
        </w:rPr>
        <w:tab/>
        <w:t>is the index of the individual phase within the applicable WLTP test cycle;</w:t>
      </w:r>
    </w:p>
    <w:p w14:paraId="195436F5" w14:textId="77777777" w:rsidR="00497D09" w:rsidRPr="00AC2F65" w:rsidRDefault="00311BD7" w:rsidP="00497D09">
      <w:pPr>
        <w:pStyle w:val="SingleTxtG"/>
        <w:ind w:left="3402"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n</m:t>
            </m:r>
          </m:e>
          <m:sub>
            <m:r>
              <m:rPr>
                <m:sty m:val="p"/>
              </m:rPr>
              <w:rPr>
                <w:rFonts w:ascii="Cambria Math" w:hAnsi="Cambria Math"/>
                <w:color w:val="A6A6A6" w:themeColor="background1" w:themeShade="A6"/>
              </w:rPr>
              <m:t>c</m:t>
            </m:r>
          </m:sub>
        </m:sSub>
      </m:oMath>
      <w:r w:rsidR="00497D09" w:rsidRPr="00AC2F65">
        <w:rPr>
          <w:color w:val="A6A6A6" w:themeColor="background1" w:themeShade="A6"/>
        </w:rPr>
        <w:tab/>
        <w:t xml:space="preserve">is the number of applicable WLTP test cycles driven up to the end of the transition cycle n according </w:t>
      </w:r>
      <w:proofErr w:type="gramStart"/>
      <w:r w:rsidR="00497D09" w:rsidRPr="00AC2F65">
        <w:rPr>
          <w:color w:val="A6A6A6" w:themeColor="background1" w:themeShade="A6"/>
        </w:rPr>
        <w:t>to paragraph 3.2.4.4.</w:t>
      </w:r>
      <w:proofErr w:type="gramEnd"/>
      <w:r w:rsidR="00497D09" w:rsidRPr="00AC2F65">
        <w:rPr>
          <w:color w:val="A6A6A6" w:themeColor="background1" w:themeShade="A6"/>
        </w:rPr>
        <w:t xml:space="preserve"> of this annex.</w:t>
      </w:r>
    </w:p>
    <w:p w14:paraId="4ECD0435" w14:textId="77777777" w:rsidR="00497D09" w:rsidRPr="00AC2F65" w:rsidRDefault="00497D09" w:rsidP="00497D09">
      <w:pPr>
        <w:pStyle w:val="SingleTxtG"/>
        <w:ind w:left="2268"/>
        <w:rPr>
          <w:color w:val="A6A6A6" w:themeColor="background1" w:themeShade="A6"/>
        </w:rPr>
      </w:pPr>
      <w:r w:rsidRPr="00AC2F65">
        <w:rPr>
          <w:color w:val="A6A6A6" w:themeColor="background1" w:themeShade="A6"/>
        </w:rPr>
        <w:t xml:space="preserve">For the 4-phase </w:t>
      </w:r>
      <w:proofErr w:type="spellStart"/>
      <w:proofErr w:type="gramStart"/>
      <w:r w:rsidRPr="00AC2F65">
        <w:rPr>
          <w:color w:val="A6A6A6" w:themeColor="background1" w:themeShade="A6"/>
        </w:rPr>
        <w:t>WLTP;The</w:t>
      </w:r>
      <w:proofErr w:type="spellEnd"/>
      <w:proofErr w:type="gramEnd"/>
      <w:r w:rsidRPr="00AC2F65">
        <w:rPr>
          <w:color w:val="A6A6A6" w:themeColor="background1" w:themeShade="A6"/>
        </w:rPr>
        <w:t xml:space="preserve"> considered phase shall be the low phase, medium phase, high phase, extra high phase, and the city driving cycle. </w:t>
      </w:r>
    </w:p>
    <w:p w14:paraId="2A274FBB" w14:textId="77777777" w:rsidR="00497D09" w:rsidRPr="00AC2F65" w:rsidRDefault="00497D09" w:rsidP="00497D09">
      <w:pPr>
        <w:pStyle w:val="SingleTxtG"/>
        <w:ind w:left="2268"/>
        <w:rPr>
          <w:color w:val="A6A6A6" w:themeColor="background1" w:themeShade="A6"/>
        </w:rPr>
      </w:pPr>
      <w:r w:rsidRPr="00AC2F65">
        <w:rPr>
          <w:color w:val="A6A6A6" w:themeColor="background1" w:themeShade="A6"/>
        </w:rPr>
        <w:t xml:space="preserve">For the 3-phase </w:t>
      </w:r>
      <w:proofErr w:type="spellStart"/>
      <w:proofErr w:type="gramStart"/>
      <w:r w:rsidRPr="00AC2F65">
        <w:rPr>
          <w:color w:val="A6A6A6" w:themeColor="background1" w:themeShade="A6"/>
        </w:rPr>
        <w:t>WLTP;The</w:t>
      </w:r>
      <w:proofErr w:type="spellEnd"/>
      <w:proofErr w:type="gramEnd"/>
      <w:r w:rsidRPr="00AC2F65">
        <w:rPr>
          <w:color w:val="A6A6A6" w:themeColor="background1" w:themeShade="A6"/>
        </w:rPr>
        <w:t xml:space="preserve"> considered phase shall be the low phase, medium phase and high phase.</w:t>
      </w:r>
    </w:p>
    <w:p w14:paraId="412A70AE" w14:textId="77777777" w:rsidR="00497D09" w:rsidRPr="00AC2F65" w:rsidRDefault="00497D09" w:rsidP="00497D09">
      <w:pPr>
        <w:pStyle w:val="SingleTxtG"/>
        <w:ind w:left="2268" w:hanging="1134"/>
        <w:rPr>
          <w:color w:val="A6A6A6" w:themeColor="background1" w:themeShade="A6"/>
        </w:rPr>
      </w:pPr>
      <w:commentRangeStart w:id="1859"/>
      <w:r w:rsidRPr="00AC2F65">
        <w:rPr>
          <w:color w:val="A6A6A6" w:themeColor="background1" w:themeShade="A6"/>
        </w:rPr>
        <w:t>4.4.5.</w:t>
      </w:r>
      <w:r w:rsidRPr="00AC2F65">
        <w:rPr>
          <w:color w:val="A6A6A6" w:themeColor="background1" w:themeShade="A6"/>
        </w:rPr>
        <w:tab/>
        <w:t>Actual charge-depleting range for OVC-HEVs</w:t>
      </w:r>
      <w:commentRangeEnd w:id="1859"/>
      <w:r w:rsidR="00AC5574">
        <w:rPr>
          <w:rStyle w:val="Marquedecommentaire"/>
          <w:rFonts w:eastAsia="MS Mincho"/>
          <w:lang w:val="en-US" w:eastAsia="en-US"/>
        </w:rPr>
        <w:commentReference w:id="1859"/>
      </w:r>
    </w:p>
    <w:p w14:paraId="1431A273" w14:textId="77777777" w:rsidR="00497D09" w:rsidRPr="00AC2F65" w:rsidRDefault="00497D09" w:rsidP="00497D09">
      <w:pPr>
        <w:pStyle w:val="SingleTxtG"/>
        <w:ind w:left="2268"/>
        <w:rPr>
          <w:color w:val="A6A6A6" w:themeColor="background1" w:themeShade="A6"/>
        </w:rPr>
      </w:pPr>
      <w:r w:rsidRPr="00AC2F65">
        <w:rPr>
          <w:color w:val="A6A6A6" w:themeColor="background1" w:themeShade="A6"/>
        </w:rPr>
        <w:t xml:space="preserve">The actual charge-depleting range shall be calculated </w:t>
      </w:r>
      <w:r w:rsidRPr="00AC2F65">
        <w:rPr>
          <w:bCs/>
          <w:color w:val="A6A6A6" w:themeColor="background1" w:themeShade="A6"/>
        </w:rPr>
        <w:t>using the following equation:</w:t>
      </w:r>
    </w:p>
    <w:p w14:paraId="4F31C415" w14:textId="77777777" w:rsidR="00497D09" w:rsidRPr="00AC2F65" w:rsidRDefault="00311BD7" w:rsidP="00497D09">
      <w:pPr>
        <w:pStyle w:val="SingleTxtG"/>
        <w:ind w:left="2268"/>
        <w:jc w:val="center"/>
        <w:rPr>
          <w:color w:val="A6A6A6" w:themeColor="background1" w:themeShade="A6"/>
        </w:rPr>
      </w:pPr>
      <m:oMathPara>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R</m:t>
              </m:r>
            </m:e>
            <m:sub>
              <m:r>
                <m:rPr>
                  <m:sty m:val="p"/>
                </m:rPr>
                <w:rPr>
                  <w:rFonts w:ascii="Cambria Math" w:hAnsi="Cambria Math"/>
                  <w:color w:val="A6A6A6" w:themeColor="background1" w:themeShade="A6"/>
                </w:rPr>
                <m:t>CDA</m:t>
              </m:r>
            </m:sub>
          </m:sSub>
          <m:r>
            <m:rPr>
              <m:sty m:val="p"/>
            </m:rPr>
            <w:rPr>
              <w:rFonts w:ascii="Cambria Math" w:hAnsi="Cambria Math"/>
              <w:color w:val="A6A6A6" w:themeColor="background1" w:themeShade="A6"/>
            </w:rPr>
            <m:t xml:space="preserve">= </m:t>
          </m:r>
          <m:nary>
            <m:naryPr>
              <m:chr m:val="∑"/>
              <m:limLoc m:val="undOvr"/>
              <m:ctrlPr>
                <w:rPr>
                  <w:rFonts w:ascii="Cambria Math" w:hAnsi="Cambria Math"/>
                  <w:color w:val="A6A6A6" w:themeColor="background1" w:themeShade="A6"/>
                </w:rPr>
              </m:ctrlPr>
            </m:naryPr>
            <m:sub>
              <m:r>
                <m:rPr>
                  <m:sty m:val="p"/>
                </m:rPr>
                <w:rPr>
                  <w:rFonts w:ascii="Cambria Math" w:hAnsi="Cambria Math"/>
                  <w:color w:val="A6A6A6" w:themeColor="background1" w:themeShade="A6"/>
                </w:rPr>
                <m:t>c=1</m:t>
              </m:r>
            </m:sub>
            <m:sup>
              <m:r>
                <m:rPr>
                  <m:sty m:val="p"/>
                </m:rPr>
                <w:rPr>
                  <w:rFonts w:ascii="Cambria Math" w:hAnsi="Cambria Math"/>
                  <w:color w:val="A6A6A6" w:themeColor="background1" w:themeShade="A6"/>
                </w:rPr>
                <m:t>n-1</m:t>
              </m:r>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c</m:t>
                  </m:r>
                </m:sub>
              </m:sSub>
            </m:e>
          </m:nary>
          <m:r>
            <m:rPr>
              <m:sty m:val="p"/>
            </m:rPr>
            <w:rPr>
              <w:rFonts w:ascii="Cambria Math" w:hAnsi="Cambria Math"/>
              <w:color w:val="A6A6A6" w:themeColor="background1" w:themeShade="A6"/>
            </w:rPr>
            <m:t xml:space="preserve">+ </m:t>
          </m:r>
          <m:d>
            <m:dPr>
              <m:ctrlPr>
                <w:rPr>
                  <w:rFonts w:ascii="Cambria Math" w:hAnsi="Cambria Math"/>
                  <w:color w:val="A6A6A6" w:themeColor="background1" w:themeShade="A6"/>
                </w:rPr>
              </m:ctrlPr>
            </m:dPr>
            <m:e>
              <m:f>
                <m:fPr>
                  <m:ctrlPr>
                    <w:rPr>
                      <w:rFonts w:ascii="Cambria Math" w:hAnsi="Cambria Math"/>
                      <w:color w:val="A6A6A6" w:themeColor="background1" w:themeShade="A6"/>
                    </w:rPr>
                  </m:ctrlPr>
                </m:fPr>
                <m:num>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 CS</m:t>
                      </m:r>
                    </m:sub>
                  </m:sSub>
                  <m:r>
                    <m:rPr>
                      <m:sty m:val="p"/>
                    </m:rPr>
                    <w:rPr>
                      <w:rFonts w:ascii="Cambria Math" w:hAnsi="Cambria Math"/>
                      <w:color w:val="A6A6A6" w:themeColor="background1" w:themeShade="A6"/>
                    </w:rPr>
                    <m:t xml:space="preserve">- </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CO2,n,cycle</m:t>
                      </m:r>
                    </m:sub>
                  </m:sSub>
                </m:num>
                <m:den>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 CS</m:t>
                      </m:r>
                    </m:sub>
                  </m:sSub>
                  <m:r>
                    <m:rPr>
                      <m:sty m:val="p"/>
                    </m:rPr>
                    <w:rPr>
                      <w:rFonts w:ascii="Cambria Math" w:hAnsi="Cambria Math"/>
                      <w:color w:val="A6A6A6" w:themeColor="background1" w:themeShade="A6"/>
                    </w:rPr>
                    <m:t xml:space="preserve">- </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CO2,CD,avg, n-1</m:t>
                      </m:r>
                    </m:sub>
                  </m:sSub>
                </m:den>
              </m:f>
            </m:e>
          </m:d>
          <m:r>
            <m:rPr>
              <m:sty m:val="p"/>
            </m:rPr>
            <w:rPr>
              <w:rFonts w:ascii="Cambria Math" w:hAnsi="Cambria Math"/>
              <w:color w:val="A6A6A6" w:themeColor="background1" w:themeShade="A6"/>
            </w:rPr>
            <m:t xml:space="preserve">× </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n</m:t>
              </m:r>
            </m:sub>
          </m:sSub>
        </m:oMath>
      </m:oMathPara>
    </w:p>
    <w:p w14:paraId="433C3D35" w14:textId="77777777" w:rsidR="00497D09" w:rsidRPr="00AC2F65" w:rsidRDefault="00497D09" w:rsidP="00497D09">
      <w:pPr>
        <w:pStyle w:val="SingleTxtG"/>
        <w:ind w:left="3402" w:hanging="1134"/>
        <w:rPr>
          <w:color w:val="A6A6A6" w:themeColor="background1" w:themeShade="A6"/>
        </w:rPr>
      </w:pPr>
      <w:r w:rsidRPr="00AC2F65">
        <w:rPr>
          <w:color w:val="A6A6A6" w:themeColor="background1" w:themeShade="A6"/>
        </w:rPr>
        <w:t xml:space="preserve">where: </w:t>
      </w:r>
    </w:p>
    <w:p w14:paraId="79050373" w14:textId="77777777" w:rsidR="00497D09" w:rsidRPr="00AC2F65" w:rsidRDefault="00311BD7" w:rsidP="00497D09">
      <w:pPr>
        <w:pStyle w:val="SingleTxtG"/>
        <w:ind w:left="3686" w:hanging="1418"/>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R</m:t>
            </m:r>
          </m:e>
          <m:sub>
            <m:r>
              <m:rPr>
                <m:sty m:val="p"/>
              </m:rPr>
              <w:rPr>
                <w:rFonts w:ascii="Cambria Math" w:hAnsi="Cambria Math"/>
                <w:color w:val="A6A6A6" w:themeColor="background1" w:themeShade="A6"/>
              </w:rPr>
              <m:t>CDA</m:t>
            </m:r>
          </m:sub>
        </m:sSub>
      </m:oMath>
      <w:r w:rsidR="00497D09" w:rsidRPr="00AC2F65">
        <w:rPr>
          <w:color w:val="A6A6A6" w:themeColor="background1" w:themeShade="A6"/>
        </w:rPr>
        <w:tab/>
        <w:t>is the actual charge-depleting range, km;</w:t>
      </w:r>
    </w:p>
    <w:p w14:paraId="506253E1" w14:textId="77777777" w:rsidR="00497D09" w:rsidRPr="00AC2F65" w:rsidRDefault="00311BD7" w:rsidP="00497D09">
      <w:pPr>
        <w:pStyle w:val="SingleTxtG"/>
        <w:ind w:left="3686" w:hanging="1418"/>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 CS</m:t>
            </m:r>
          </m:sub>
        </m:sSub>
      </m:oMath>
      <w:r w:rsidR="00497D09" w:rsidRPr="00AC2F65">
        <w:rPr>
          <w:color w:val="A6A6A6" w:themeColor="background1" w:themeShade="A6"/>
        </w:rPr>
        <w:tab/>
        <w:t>is the charge-sustaining CO</w:t>
      </w:r>
      <w:r w:rsidR="00497D09" w:rsidRPr="00AC2F65">
        <w:rPr>
          <w:color w:val="A6A6A6" w:themeColor="background1" w:themeShade="A6"/>
          <w:vertAlign w:val="subscript"/>
        </w:rPr>
        <w:t>2</w:t>
      </w:r>
      <w:r w:rsidR="00497D09" w:rsidRPr="00AC2F65">
        <w:rPr>
          <w:color w:val="A6A6A6" w:themeColor="background1" w:themeShade="A6"/>
        </w:rPr>
        <w:t xml:space="preserve"> mass emission according to Table A8/5, step No. 7, g/km;</w:t>
      </w:r>
    </w:p>
    <w:p w14:paraId="6738B760" w14:textId="27718034" w:rsidR="00497D09" w:rsidRPr="00AC2F65" w:rsidRDefault="00311BD7" w:rsidP="00497D09">
      <w:pPr>
        <w:pStyle w:val="SingleTxtG"/>
        <w:ind w:left="3686" w:hanging="1418"/>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CO2,n,cycle</m:t>
            </m:r>
          </m:sub>
        </m:sSub>
      </m:oMath>
      <w:r w:rsidR="00497D09" w:rsidRPr="00AC2F65">
        <w:rPr>
          <w:color w:val="A6A6A6" w:themeColor="background1" w:themeShade="A6"/>
        </w:rPr>
        <w:tab/>
        <w:t>is the CO</w:t>
      </w:r>
      <w:r w:rsidR="00497D09" w:rsidRPr="00AC2F65">
        <w:rPr>
          <w:color w:val="A6A6A6" w:themeColor="background1" w:themeShade="A6"/>
          <w:vertAlign w:val="subscript"/>
        </w:rPr>
        <w:t>2</w:t>
      </w:r>
      <w:r w:rsidR="00497D09" w:rsidRPr="00AC2F65">
        <w:rPr>
          <w:color w:val="A6A6A6" w:themeColor="background1" w:themeShade="A6"/>
        </w:rPr>
        <w:t xml:space="preserve"> mass emission of the applicable WLTP test cycle n of the charge-depleting </w:t>
      </w:r>
      <w:r w:rsidR="00562AE6" w:rsidRPr="00562AE6">
        <w:rPr>
          <w:strike/>
          <w:color w:val="7030A0"/>
        </w:rPr>
        <w:t>Type 1</w:t>
      </w:r>
      <w:r w:rsidR="00497D09" w:rsidRPr="00AC2F65">
        <w:rPr>
          <w:color w:val="A6A6A6" w:themeColor="background1" w:themeShade="A6"/>
        </w:rPr>
        <w:t xml:space="preserve"> test, g/km;</w:t>
      </w:r>
    </w:p>
    <w:p w14:paraId="05DFD983" w14:textId="409065CD" w:rsidR="00497D09" w:rsidRPr="00AC2F65" w:rsidRDefault="00311BD7" w:rsidP="00497D09">
      <w:pPr>
        <w:pStyle w:val="SingleTxtG"/>
        <w:spacing w:after="80"/>
        <w:ind w:left="3686" w:hanging="1418"/>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CO2,CD,avg, n-1</m:t>
            </m:r>
          </m:sub>
        </m:sSub>
      </m:oMath>
      <w:r w:rsidR="00497D09" w:rsidRPr="00AC2F65">
        <w:rPr>
          <w:color w:val="A6A6A6" w:themeColor="background1" w:themeShade="A6"/>
        </w:rPr>
        <w:tab/>
        <w:t>is the arithmetic average CO</w:t>
      </w:r>
      <w:r w:rsidR="00497D09" w:rsidRPr="00AC2F65">
        <w:rPr>
          <w:color w:val="A6A6A6" w:themeColor="background1" w:themeShade="A6"/>
          <w:vertAlign w:val="subscript"/>
        </w:rPr>
        <w:t>2</w:t>
      </w:r>
      <w:r w:rsidR="00497D09" w:rsidRPr="00AC2F65">
        <w:rPr>
          <w:color w:val="A6A6A6" w:themeColor="background1" w:themeShade="A6"/>
        </w:rPr>
        <w:t xml:space="preserve"> mass emission of the charge-depleting </w:t>
      </w:r>
      <w:r w:rsidR="00562AE6" w:rsidRPr="00562AE6">
        <w:rPr>
          <w:strike/>
          <w:color w:val="7030A0"/>
        </w:rPr>
        <w:t>Type 1</w:t>
      </w:r>
      <w:r w:rsidR="00497D09" w:rsidRPr="00AC2F65">
        <w:rPr>
          <w:color w:val="A6A6A6" w:themeColor="background1" w:themeShade="A6"/>
        </w:rPr>
        <w:t xml:space="preserve"> test from the beginning up to and including the applicable WLTP test cycle </w:t>
      </w:r>
      <w:r w:rsidR="00497D09" w:rsidRPr="00AC2F65">
        <w:rPr>
          <w:color w:val="A6A6A6" w:themeColor="background1" w:themeShade="A6"/>
        </w:rPr>
        <w:br/>
        <w:t>(n-1), g/km;</w:t>
      </w:r>
    </w:p>
    <w:p w14:paraId="77A81ED3" w14:textId="1A6C1003" w:rsidR="00497D09" w:rsidRPr="00AC2F65" w:rsidRDefault="00311BD7" w:rsidP="00497D09">
      <w:pPr>
        <w:pStyle w:val="SingleTxtG"/>
        <w:spacing w:after="80"/>
        <w:ind w:left="3686" w:hanging="1418"/>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c</m:t>
            </m:r>
          </m:sub>
        </m:sSub>
      </m:oMath>
      <w:r w:rsidR="00497D09" w:rsidRPr="00AC2F65">
        <w:rPr>
          <w:color w:val="A6A6A6" w:themeColor="background1" w:themeShade="A6"/>
        </w:rPr>
        <w:tab/>
        <w:t xml:space="preserve">is the distance driven in the applicable WLTP test cycle c of the charge-depleting </w:t>
      </w:r>
      <w:r w:rsidR="00562AE6" w:rsidRPr="00562AE6">
        <w:rPr>
          <w:strike/>
          <w:color w:val="7030A0"/>
        </w:rPr>
        <w:t>Type 1</w:t>
      </w:r>
      <w:r w:rsidR="00497D09" w:rsidRPr="00AC2F65">
        <w:rPr>
          <w:color w:val="A6A6A6" w:themeColor="background1" w:themeShade="A6"/>
        </w:rPr>
        <w:t xml:space="preserve"> test, km;</w:t>
      </w:r>
    </w:p>
    <w:p w14:paraId="07B37340" w14:textId="58E56DF8" w:rsidR="00497D09" w:rsidRPr="00AC2F65" w:rsidRDefault="00311BD7" w:rsidP="00497D09">
      <w:pPr>
        <w:pStyle w:val="SingleTxtG"/>
        <w:spacing w:after="80"/>
        <w:ind w:left="3686" w:hanging="1418"/>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n</m:t>
            </m:r>
          </m:sub>
        </m:sSub>
      </m:oMath>
      <w:r w:rsidR="00497D09" w:rsidRPr="00AC2F65">
        <w:rPr>
          <w:color w:val="A6A6A6" w:themeColor="background1" w:themeShade="A6"/>
        </w:rPr>
        <w:tab/>
        <w:t xml:space="preserve">is the distance driven in the applicable WLTP test cycle n of the charge-depleting </w:t>
      </w:r>
      <w:r w:rsidR="00562AE6" w:rsidRPr="00562AE6">
        <w:rPr>
          <w:strike/>
          <w:color w:val="7030A0"/>
        </w:rPr>
        <w:t>Type 1</w:t>
      </w:r>
      <w:r w:rsidR="00497D09" w:rsidRPr="00AC2F65">
        <w:rPr>
          <w:color w:val="A6A6A6" w:themeColor="background1" w:themeShade="A6"/>
        </w:rPr>
        <w:t xml:space="preserve"> test, km;</w:t>
      </w:r>
    </w:p>
    <w:p w14:paraId="0A5915A0" w14:textId="77777777" w:rsidR="00497D09" w:rsidRPr="00AC2F65" w:rsidRDefault="00497D09" w:rsidP="00497D09">
      <w:pPr>
        <w:pStyle w:val="SingleTxtG"/>
        <w:spacing w:after="80"/>
        <w:ind w:left="3686" w:hanging="1418"/>
        <w:rPr>
          <w:color w:val="A6A6A6" w:themeColor="background1" w:themeShade="A6"/>
        </w:rPr>
      </w:pPr>
      <m:oMath>
        <m:r>
          <m:rPr>
            <m:sty m:val="p"/>
          </m:rPr>
          <w:rPr>
            <w:rFonts w:ascii="Cambria Math" w:hAnsi="Cambria Math"/>
            <w:color w:val="A6A6A6" w:themeColor="background1" w:themeShade="A6"/>
          </w:rPr>
          <m:t>c</m:t>
        </m:r>
      </m:oMath>
      <w:r w:rsidRPr="00AC2F65">
        <w:rPr>
          <w:color w:val="A6A6A6" w:themeColor="background1" w:themeShade="A6"/>
        </w:rPr>
        <w:tab/>
        <w:t>is the index number of the considered applicable WLTP test cycle;</w:t>
      </w:r>
    </w:p>
    <w:p w14:paraId="169F5785" w14:textId="77777777" w:rsidR="00497D09" w:rsidRPr="00AC2F65" w:rsidRDefault="00497D09" w:rsidP="00497D09">
      <w:pPr>
        <w:pStyle w:val="SingleTxtG"/>
        <w:spacing w:after="80"/>
        <w:ind w:left="3686" w:hanging="1418"/>
        <w:rPr>
          <w:color w:val="A6A6A6" w:themeColor="background1" w:themeShade="A6"/>
        </w:rPr>
      </w:pPr>
      <m:oMath>
        <m:r>
          <m:rPr>
            <m:sty m:val="p"/>
          </m:rPr>
          <w:rPr>
            <w:rFonts w:ascii="Cambria Math" w:hAnsi="Cambria Math"/>
            <w:color w:val="A6A6A6" w:themeColor="background1" w:themeShade="A6"/>
          </w:rPr>
          <m:t>n</m:t>
        </m:r>
      </m:oMath>
      <w:r w:rsidRPr="00AC2F65">
        <w:rPr>
          <w:color w:val="A6A6A6" w:themeColor="background1" w:themeShade="A6"/>
        </w:rPr>
        <w:tab/>
        <w:t xml:space="preserve">is the number of applicable WLTP test cycles driven including the transition cycle according </w:t>
      </w:r>
      <w:proofErr w:type="gramStart"/>
      <w:r w:rsidRPr="00AC2F65">
        <w:rPr>
          <w:color w:val="A6A6A6" w:themeColor="background1" w:themeShade="A6"/>
        </w:rPr>
        <w:t>to paragraph 3.2.4.4.</w:t>
      </w:r>
      <w:proofErr w:type="gramEnd"/>
      <w:r w:rsidRPr="00AC2F65">
        <w:rPr>
          <w:color w:val="A6A6A6" w:themeColor="background1" w:themeShade="A6"/>
        </w:rPr>
        <w:t xml:space="preserve"> of this annex;</w:t>
      </w:r>
    </w:p>
    <w:p w14:paraId="79ED4C39" w14:textId="77777777" w:rsidR="00497D09" w:rsidRPr="00AC2F65" w:rsidRDefault="00497D09" w:rsidP="00497D09">
      <w:pPr>
        <w:pStyle w:val="SingleTxtG"/>
        <w:spacing w:after="80"/>
        <w:ind w:left="3686" w:hanging="1418"/>
        <w:rPr>
          <w:color w:val="A6A6A6" w:themeColor="background1" w:themeShade="A6"/>
        </w:rPr>
      </w:pPr>
      <w:r w:rsidRPr="00AC2F65">
        <w:rPr>
          <w:color w:val="A6A6A6" w:themeColor="background1" w:themeShade="A6"/>
        </w:rPr>
        <w:t>and:</w:t>
      </w:r>
    </w:p>
    <w:p w14:paraId="1F922EC7" w14:textId="77777777" w:rsidR="00497D09" w:rsidRPr="00AC2F65" w:rsidRDefault="00311BD7" w:rsidP="00497D09">
      <w:pPr>
        <w:pStyle w:val="SingleTxtG"/>
        <w:spacing w:after="80"/>
        <w:ind w:left="3686" w:hanging="1418"/>
        <w:rPr>
          <w:color w:val="A6A6A6" w:themeColor="background1" w:themeShade="A6"/>
        </w:rPr>
      </w:pPr>
      <m:oMathPara>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CO2,CD,avg, n-1</m:t>
              </m:r>
            </m:sub>
          </m:sSub>
          <m:r>
            <m:rPr>
              <m:sty m:val="p"/>
            </m:rPr>
            <w:rPr>
              <w:rFonts w:ascii="Cambria Math" w:hAnsi="Cambria Math"/>
              <w:color w:val="A6A6A6" w:themeColor="background1" w:themeShade="A6"/>
            </w:rPr>
            <m:t xml:space="preserve">= </m:t>
          </m:r>
          <m:f>
            <m:fPr>
              <m:ctrlPr>
                <w:rPr>
                  <w:rFonts w:ascii="Cambria Math" w:hAnsi="Cambria Math"/>
                  <w:color w:val="A6A6A6" w:themeColor="background1" w:themeShade="A6"/>
                </w:rPr>
              </m:ctrlPr>
            </m:fPr>
            <m:num>
              <m:nary>
                <m:naryPr>
                  <m:chr m:val="∑"/>
                  <m:limLoc m:val="undOvr"/>
                  <m:ctrlPr>
                    <w:rPr>
                      <w:rFonts w:ascii="Cambria Math" w:hAnsi="Cambria Math"/>
                      <w:color w:val="A6A6A6" w:themeColor="background1" w:themeShade="A6"/>
                    </w:rPr>
                  </m:ctrlPr>
                </m:naryPr>
                <m:sub>
                  <m:r>
                    <m:rPr>
                      <m:sty m:val="p"/>
                    </m:rPr>
                    <w:rPr>
                      <w:rFonts w:ascii="Cambria Math" w:hAnsi="Cambria Math"/>
                      <w:color w:val="A6A6A6" w:themeColor="background1" w:themeShade="A6"/>
                    </w:rPr>
                    <m:t>c=1</m:t>
                  </m:r>
                </m:sub>
                <m:sup>
                  <m:r>
                    <m:rPr>
                      <m:sty m:val="p"/>
                    </m:rPr>
                    <w:rPr>
                      <w:rFonts w:ascii="Cambria Math" w:hAnsi="Cambria Math"/>
                      <w:color w:val="A6A6A6" w:themeColor="background1" w:themeShade="A6"/>
                    </w:rPr>
                    <m:t>n-1</m:t>
                  </m:r>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CO2,CD,c </m:t>
                      </m:r>
                    </m:sub>
                  </m:sSub>
                  <m:r>
                    <m:rPr>
                      <m:sty m:val="p"/>
                    </m:rPr>
                    <w:rPr>
                      <w:rFonts w:ascii="Cambria Math" w:hAnsi="Cambria Math"/>
                      <w:color w:val="A6A6A6" w:themeColor="background1" w:themeShade="A6"/>
                    </w:rPr>
                    <m:t>×</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c</m:t>
                      </m:r>
                    </m:sub>
                  </m:sSub>
                  <m:r>
                    <m:rPr>
                      <m:sty m:val="p"/>
                    </m:rPr>
                    <w:rPr>
                      <w:rFonts w:ascii="Cambria Math" w:hAnsi="Cambria Math"/>
                      <w:color w:val="A6A6A6" w:themeColor="background1" w:themeShade="A6"/>
                    </w:rPr>
                    <m:t>)</m:t>
                  </m:r>
                </m:e>
              </m:nary>
            </m:num>
            <m:den>
              <m:nary>
                <m:naryPr>
                  <m:chr m:val="∑"/>
                  <m:limLoc m:val="undOvr"/>
                  <m:ctrlPr>
                    <w:rPr>
                      <w:rFonts w:ascii="Cambria Math" w:hAnsi="Cambria Math"/>
                      <w:color w:val="A6A6A6" w:themeColor="background1" w:themeShade="A6"/>
                    </w:rPr>
                  </m:ctrlPr>
                </m:naryPr>
                <m:sub>
                  <m:r>
                    <m:rPr>
                      <m:sty m:val="p"/>
                    </m:rPr>
                    <w:rPr>
                      <w:rFonts w:ascii="Cambria Math" w:hAnsi="Cambria Math"/>
                      <w:color w:val="A6A6A6" w:themeColor="background1" w:themeShade="A6"/>
                    </w:rPr>
                    <m:t>c=1</m:t>
                  </m:r>
                </m:sub>
                <m:sup>
                  <m:r>
                    <m:rPr>
                      <m:sty m:val="p"/>
                    </m:rPr>
                    <w:rPr>
                      <w:rFonts w:ascii="Cambria Math" w:hAnsi="Cambria Math"/>
                      <w:color w:val="A6A6A6" w:themeColor="background1" w:themeShade="A6"/>
                    </w:rPr>
                    <m:t>n-1</m:t>
                  </m:r>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c</m:t>
                      </m:r>
                    </m:sub>
                  </m:sSub>
                </m:e>
              </m:nary>
            </m:den>
          </m:f>
        </m:oMath>
      </m:oMathPara>
    </w:p>
    <w:p w14:paraId="46195CBD" w14:textId="77777777" w:rsidR="00497D09" w:rsidRPr="00AC2F65" w:rsidRDefault="00497D09" w:rsidP="00497D09">
      <w:pPr>
        <w:pStyle w:val="SingleTxtG"/>
        <w:spacing w:after="80"/>
        <w:ind w:left="3686" w:hanging="1418"/>
        <w:rPr>
          <w:color w:val="A6A6A6" w:themeColor="background1" w:themeShade="A6"/>
        </w:rPr>
      </w:pPr>
      <w:r w:rsidRPr="00AC2F65">
        <w:rPr>
          <w:color w:val="A6A6A6" w:themeColor="background1" w:themeShade="A6"/>
        </w:rPr>
        <w:t>where:</w:t>
      </w:r>
    </w:p>
    <w:p w14:paraId="56078D55" w14:textId="69638EC1" w:rsidR="00497D09" w:rsidRPr="00AC2F65" w:rsidRDefault="00311BD7" w:rsidP="00497D09">
      <w:pPr>
        <w:pStyle w:val="SingleTxtG"/>
        <w:spacing w:after="80"/>
        <w:ind w:left="3686" w:hanging="1418"/>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CO2,CD,avg, n-1</m:t>
            </m:r>
          </m:sub>
        </m:sSub>
      </m:oMath>
      <w:r w:rsidR="00497D09" w:rsidRPr="00AC2F65">
        <w:rPr>
          <w:color w:val="A6A6A6" w:themeColor="background1" w:themeShade="A6"/>
        </w:rPr>
        <w:tab/>
        <w:t>is the arithmetic average CO</w:t>
      </w:r>
      <w:r w:rsidR="00497D09" w:rsidRPr="00AC2F65">
        <w:rPr>
          <w:color w:val="A6A6A6" w:themeColor="background1" w:themeShade="A6"/>
          <w:vertAlign w:val="subscript"/>
        </w:rPr>
        <w:t>2</w:t>
      </w:r>
      <w:r w:rsidR="00497D09" w:rsidRPr="00AC2F65">
        <w:rPr>
          <w:color w:val="A6A6A6" w:themeColor="background1" w:themeShade="A6"/>
        </w:rPr>
        <w:t xml:space="preserve"> mass emission of the charge-depleting </w:t>
      </w:r>
      <w:r w:rsidR="00562AE6" w:rsidRPr="00562AE6">
        <w:rPr>
          <w:strike/>
          <w:color w:val="7030A0"/>
        </w:rPr>
        <w:t>Type 1</w:t>
      </w:r>
      <w:r w:rsidR="00497D09" w:rsidRPr="00AC2F65">
        <w:rPr>
          <w:color w:val="A6A6A6" w:themeColor="background1" w:themeShade="A6"/>
        </w:rPr>
        <w:t xml:space="preserve"> test from the beginning up to and including the applicable WLTP test cycle (n-1), g/km;</w:t>
      </w:r>
    </w:p>
    <w:p w14:paraId="7AC5EB70" w14:textId="5EC763DC" w:rsidR="00497D09" w:rsidRPr="00AC2F65" w:rsidRDefault="00311BD7" w:rsidP="00497D09">
      <w:pPr>
        <w:pStyle w:val="SingleTxtG"/>
        <w:spacing w:after="80"/>
        <w:ind w:left="3686" w:hanging="1418"/>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 xml:space="preserve">CO2,CD,c </m:t>
            </m:r>
          </m:sub>
        </m:sSub>
      </m:oMath>
      <w:r w:rsidR="00497D09" w:rsidRPr="00AC2F65">
        <w:rPr>
          <w:color w:val="A6A6A6" w:themeColor="background1" w:themeShade="A6"/>
        </w:rPr>
        <w:tab/>
        <w:t>is the CO</w:t>
      </w:r>
      <w:r w:rsidR="00497D09" w:rsidRPr="00AC2F65">
        <w:rPr>
          <w:color w:val="A6A6A6" w:themeColor="background1" w:themeShade="A6"/>
          <w:vertAlign w:val="subscript"/>
        </w:rPr>
        <w:t>2</w:t>
      </w:r>
      <w:r w:rsidR="00497D09" w:rsidRPr="00AC2F65">
        <w:rPr>
          <w:color w:val="A6A6A6" w:themeColor="background1" w:themeShade="A6"/>
        </w:rPr>
        <w:t xml:space="preserve"> mass emission determined according </w:t>
      </w:r>
      <w:proofErr w:type="gramStart"/>
      <w:r w:rsidR="00497D09" w:rsidRPr="00AC2F65">
        <w:rPr>
          <w:color w:val="A6A6A6" w:themeColor="background1" w:themeShade="A6"/>
        </w:rPr>
        <w:t>to paragraph 3.2.1.</w:t>
      </w:r>
      <w:proofErr w:type="gramEnd"/>
      <w:r w:rsidR="00497D09" w:rsidRPr="00AC2F65">
        <w:rPr>
          <w:color w:val="A6A6A6" w:themeColor="background1" w:themeShade="A6"/>
        </w:rPr>
        <w:t xml:space="preserve"> of Annex B7 of the applicable WLTP test cycle c of the charge-depleting </w:t>
      </w:r>
      <w:r w:rsidR="00562AE6" w:rsidRPr="00562AE6">
        <w:rPr>
          <w:strike/>
          <w:color w:val="7030A0"/>
        </w:rPr>
        <w:t>Type 1</w:t>
      </w:r>
      <w:r w:rsidR="00497D09" w:rsidRPr="00AC2F65">
        <w:rPr>
          <w:color w:val="A6A6A6" w:themeColor="background1" w:themeShade="A6"/>
        </w:rPr>
        <w:t xml:space="preserve"> test, g/km;</w:t>
      </w:r>
    </w:p>
    <w:p w14:paraId="15E627AB" w14:textId="482A3C74" w:rsidR="00497D09" w:rsidRPr="00AC2F65" w:rsidRDefault="00311BD7" w:rsidP="00497D09">
      <w:pPr>
        <w:pStyle w:val="SingleTxtG"/>
        <w:spacing w:after="80"/>
        <w:ind w:left="3686" w:hanging="1418"/>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c</m:t>
            </m:r>
          </m:sub>
        </m:sSub>
      </m:oMath>
      <w:r w:rsidR="00497D09" w:rsidRPr="00AC2F65">
        <w:rPr>
          <w:color w:val="A6A6A6" w:themeColor="background1" w:themeShade="A6"/>
        </w:rPr>
        <w:tab/>
        <w:t xml:space="preserve">is the distance driven in the applicable WLTP test cycle c of the charge-depleting </w:t>
      </w:r>
      <w:r w:rsidR="00562AE6" w:rsidRPr="00562AE6">
        <w:rPr>
          <w:strike/>
          <w:color w:val="7030A0"/>
        </w:rPr>
        <w:t>Type 1</w:t>
      </w:r>
      <w:r w:rsidR="00497D09" w:rsidRPr="00AC2F65">
        <w:rPr>
          <w:color w:val="A6A6A6" w:themeColor="background1" w:themeShade="A6"/>
        </w:rPr>
        <w:t xml:space="preserve"> test, km;</w:t>
      </w:r>
    </w:p>
    <w:p w14:paraId="398C87E3" w14:textId="77777777" w:rsidR="00497D09" w:rsidRPr="00AC2F65" w:rsidRDefault="00497D09" w:rsidP="00497D09">
      <w:pPr>
        <w:pStyle w:val="SingleTxtG"/>
        <w:spacing w:after="80"/>
        <w:ind w:left="3686" w:hanging="1418"/>
        <w:rPr>
          <w:color w:val="A6A6A6" w:themeColor="background1" w:themeShade="A6"/>
        </w:rPr>
      </w:pPr>
      <m:oMath>
        <m:r>
          <m:rPr>
            <m:sty m:val="p"/>
          </m:rPr>
          <w:rPr>
            <w:rFonts w:ascii="Cambria Math" w:hAnsi="Cambria Math"/>
            <w:color w:val="A6A6A6" w:themeColor="background1" w:themeShade="A6"/>
          </w:rPr>
          <m:t>c</m:t>
        </m:r>
      </m:oMath>
      <w:r w:rsidRPr="00AC2F65">
        <w:rPr>
          <w:color w:val="A6A6A6" w:themeColor="background1" w:themeShade="A6"/>
        </w:rPr>
        <w:tab/>
        <w:t>is the index number of the considered applicable WLTP test cycle;</w:t>
      </w:r>
    </w:p>
    <w:p w14:paraId="5F45F537" w14:textId="77777777" w:rsidR="00497D09" w:rsidRPr="00AC2F65" w:rsidRDefault="00497D09" w:rsidP="00497D09">
      <w:pPr>
        <w:pStyle w:val="SingleTxtG"/>
        <w:spacing w:after="80"/>
        <w:ind w:left="3686" w:hanging="1418"/>
        <w:rPr>
          <w:color w:val="A6A6A6" w:themeColor="background1" w:themeShade="A6"/>
        </w:rPr>
      </w:pPr>
      <m:oMath>
        <m:r>
          <m:rPr>
            <m:sty m:val="p"/>
          </m:rPr>
          <w:rPr>
            <w:rFonts w:ascii="Cambria Math" w:hAnsi="Cambria Math"/>
            <w:color w:val="A6A6A6" w:themeColor="background1" w:themeShade="A6"/>
          </w:rPr>
          <m:t>n</m:t>
        </m:r>
      </m:oMath>
      <w:r w:rsidRPr="00AC2F65">
        <w:rPr>
          <w:color w:val="A6A6A6" w:themeColor="background1" w:themeShade="A6"/>
        </w:rPr>
        <w:tab/>
        <w:t xml:space="preserve">is the number of applicable WLTP test cycles driven including the transition cycle according </w:t>
      </w:r>
      <w:proofErr w:type="gramStart"/>
      <w:r w:rsidRPr="00AC2F65">
        <w:rPr>
          <w:color w:val="A6A6A6" w:themeColor="background1" w:themeShade="A6"/>
        </w:rPr>
        <w:t>to paragraph 3.2.4.4.</w:t>
      </w:r>
      <w:proofErr w:type="gramEnd"/>
      <w:r w:rsidRPr="00AC2F65">
        <w:rPr>
          <w:color w:val="A6A6A6" w:themeColor="background1" w:themeShade="A6"/>
        </w:rPr>
        <w:t xml:space="preserve"> of this annex.</w:t>
      </w:r>
    </w:p>
    <w:p w14:paraId="31B305D3" w14:textId="0EE98CBD" w:rsidR="00497D09" w:rsidRPr="002E6CEC" w:rsidRDefault="00497D09" w:rsidP="002E6CEC">
      <w:pPr>
        <w:pStyle w:val="SingleTxtG"/>
        <w:tabs>
          <w:tab w:val="left" w:pos="567"/>
          <w:tab w:val="left" w:pos="1134"/>
          <w:tab w:val="left" w:pos="1701"/>
          <w:tab w:val="left" w:pos="2268"/>
          <w:tab w:val="left" w:pos="2835"/>
          <w:tab w:val="left" w:pos="3402"/>
          <w:tab w:val="left" w:pos="3969"/>
          <w:tab w:val="left" w:pos="4536"/>
          <w:tab w:val="left" w:pos="5103"/>
          <w:tab w:val="left" w:pos="5940"/>
        </w:tabs>
        <w:spacing w:after="80"/>
        <w:ind w:left="2268" w:hanging="1134"/>
        <w:rPr>
          <w:color w:val="7030A0"/>
          <w:rPrChange w:id="1860" w:author="TRIPATHY Samarendra" w:date="2020-03-10T12:17:00Z">
            <w:rPr>
              <w:strike/>
              <w:color w:val="7030A0"/>
            </w:rPr>
          </w:rPrChange>
        </w:rPr>
        <w:pPrChange w:id="1861" w:author="TRIPATHY Samarendra" w:date="2020-03-10T12:17:00Z">
          <w:pPr>
            <w:pStyle w:val="SingleTxtG"/>
            <w:spacing w:after="80"/>
            <w:ind w:left="2268" w:hanging="1134"/>
          </w:pPr>
        </w:pPrChange>
      </w:pPr>
      <w:commentRangeStart w:id="1862"/>
      <w:commentRangeStart w:id="1863"/>
      <w:commentRangeStart w:id="1864"/>
      <w:r w:rsidRPr="002E6CEC">
        <w:rPr>
          <w:color w:val="7030A0"/>
          <w:rPrChange w:id="1865" w:author="TRIPATHY Samarendra" w:date="2020-03-10T12:17:00Z">
            <w:rPr>
              <w:strike/>
              <w:color w:val="7030A0"/>
            </w:rPr>
          </w:rPrChange>
        </w:rPr>
        <w:t>4.5.</w:t>
      </w:r>
      <w:r w:rsidRPr="002E6CEC">
        <w:rPr>
          <w:color w:val="7030A0"/>
          <w:rPrChange w:id="1866" w:author="TRIPATHY Samarendra" w:date="2020-03-10T12:17:00Z">
            <w:rPr>
              <w:strike/>
              <w:color w:val="7030A0"/>
            </w:rPr>
          </w:rPrChange>
        </w:rPr>
        <w:tab/>
      </w:r>
      <w:del w:id="1867" w:author="TRIPATHY Samarendra" w:date="2020-03-10T12:17:00Z">
        <w:r w:rsidRPr="002E6CEC" w:rsidDel="002E6CEC">
          <w:rPr>
            <w:color w:val="7030A0"/>
            <w:rPrChange w:id="1868" w:author="TRIPATHY Samarendra" w:date="2020-03-10T12:17:00Z">
              <w:rPr>
                <w:strike/>
                <w:color w:val="7030A0"/>
              </w:rPr>
            </w:rPrChange>
          </w:rPr>
          <w:delText>Interpolation of individual vehicle values</w:delText>
        </w:r>
      </w:del>
      <w:ins w:id="1869" w:author="TRIPATHY Samarendra" w:date="2020-03-10T12:17:00Z">
        <w:r w:rsidR="002E6CEC" w:rsidRPr="002E6CEC">
          <w:rPr>
            <w:color w:val="7030A0"/>
            <w:rPrChange w:id="1870" w:author="TRIPATHY Samarendra" w:date="2020-03-10T12:17:00Z">
              <w:rPr>
                <w:strike/>
                <w:color w:val="7030A0"/>
              </w:rPr>
            </w:rPrChange>
          </w:rPr>
          <w:tab/>
          <w:t>[</w:t>
        </w:r>
        <w:proofErr w:type="gramStart"/>
        <w:r w:rsidR="002E6CEC" w:rsidRPr="002E6CEC">
          <w:rPr>
            <w:color w:val="7030A0"/>
            <w:rPrChange w:id="1871" w:author="TRIPATHY Samarendra" w:date="2020-03-10T12:17:00Z">
              <w:rPr>
                <w:strike/>
                <w:color w:val="7030A0"/>
              </w:rPr>
            </w:rPrChange>
          </w:rPr>
          <w:t>Reserved ]</w:t>
        </w:r>
        <w:commentRangeEnd w:id="1864"/>
        <w:proofErr w:type="gramEnd"/>
        <w:r w:rsidR="002E6CEC">
          <w:rPr>
            <w:rStyle w:val="Marquedecommentaire"/>
            <w:rFonts w:eastAsia="MS Mincho"/>
            <w:lang w:val="en-US" w:eastAsia="en-US"/>
          </w:rPr>
          <w:commentReference w:id="1864"/>
        </w:r>
      </w:ins>
    </w:p>
    <w:p w14:paraId="3BF34ED0" w14:textId="6C292E39" w:rsidR="00497D09" w:rsidRPr="00F80036" w:rsidDel="00A01CAA" w:rsidRDefault="00497D09" w:rsidP="00497D09">
      <w:pPr>
        <w:pStyle w:val="SingleTxtG"/>
        <w:ind w:left="2268" w:hanging="1134"/>
        <w:rPr>
          <w:del w:id="1872" w:author="TRIPATHY Samarendra" w:date="2020-03-10T12:19:00Z"/>
          <w:strike/>
          <w:color w:val="7030A0"/>
        </w:rPr>
      </w:pPr>
      <w:del w:id="1873" w:author="TRIPATHY Samarendra" w:date="2020-03-10T12:19:00Z">
        <w:r w:rsidRPr="00F80036" w:rsidDel="00A01CAA">
          <w:rPr>
            <w:strike/>
            <w:color w:val="7030A0"/>
          </w:rPr>
          <w:delText>4.5.1.1.</w:delText>
        </w:r>
        <w:r w:rsidRPr="00F80036" w:rsidDel="00A01CAA">
          <w:rPr>
            <w:strike/>
            <w:color w:val="7030A0"/>
          </w:rPr>
          <w:tab/>
          <w:delText>Interpolation range for NOVC- HEVs and OVC-HEVs</w:delText>
        </w:r>
      </w:del>
    </w:p>
    <w:p w14:paraId="00234F44" w14:textId="49406D2B" w:rsidR="00497D09" w:rsidRPr="00F80036" w:rsidDel="00A01CAA" w:rsidRDefault="00497D09" w:rsidP="00497D09">
      <w:pPr>
        <w:pStyle w:val="SingleTxtG"/>
        <w:ind w:left="2268" w:hanging="1134"/>
        <w:rPr>
          <w:del w:id="1874" w:author="TRIPATHY Samarendra" w:date="2020-03-10T12:19:00Z"/>
          <w:strike/>
          <w:color w:val="7030A0"/>
        </w:rPr>
      </w:pPr>
      <w:del w:id="1875" w:author="TRIPATHY Samarendra" w:date="2020-03-10T12:19:00Z">
        <w:r w:rsidRPr="00F80036" w:rsidDel="00A01CAA">
          <w:rPr>
            <w:strike/>
            <w:color w:val="7030A0"/>
          </w:rPr>
          <w:delText>4.5.1.1.1.</w:delText>
        </w:r>
        <w:r w:rsidRPr="00F80036" w:rsidDel="00A01CAA">
          <w:rPr>
            <w:strike/>
            <w:color w:val="7030A0"/>
          </w:rPr>
          <w:tab/>
          <w:delText>The interpolation method shall only be used if the difference in charge-sustaining CO</w:delText>
        </w:r>
        <w:r w:rsidRPr="00F80036" w:rsidDel="00A01CAA">
          <w:rPr>
            <w:strike/>
            <w:color w:val="7030A0"/>
            <w:vertAlign w:val="subscript"/>
          </w:rPr>
          <w:delText>2</w:delText>
        </w:r>
        <w:r w:rsidRPr="00F80036" w:rsidDel="00A01CAA">
          <w:rPr>
            <w:strike/>
            <w:color w:val="7030A0"/>
          </w:rPr>
          <w:delText xml:space="preserve"> over the applicable cycle resulting from step 8 of Table A8/5 in Annex B8 between test vehicles L and H is between a minimum of 5 g/km and a maximum defined in paragraph 4.5.1.1.2. of this annex.</w:delText>
        </w:r>
      </w:del>
    </w:p>
    <w:p w14:paraId="65A4A50A" w14:textId="7E6BC13F" w:rsidR="00497D09" w:rsidRPr="00F80036" w:rsidDel="00A01CAA" w:rsidRDefault="00497D09" w:rsidP="00497D09">
      <w:pPr>
        <w:pStyle w:val="SingleTxtG"/>
        <w:ind w:left="2268" w:hanging="1134"/>
        <w:rPr>
          <w:del w:id="1876" w:author="TRIPATHY Samarendra" w:date="2020-03-10T12:19:00Z"/>
          <w:strike/>
          <w:color w:val="7030A0"/>
        </w:rPr>
      </w:pPr>
      <w:bookmarkStart w:id="1877" w:name="_Hlk515272288"/>
      <w:del w:id="1878" w:author="TRIPATHY Samarendra" w:date="2020-03-10T12:19:00Z">
        <w:r w:rsidRPr="00F80036" w:rsidDel="00A01CAA">
          <w:rPr>
            <w:strike/>
            <w:color w:val="7030A0"/>
            <w:szCs w:val="24"/>
          </w:rPr>
          <w:delText>4.5.1.1.2.</w:delText>
        </w:r>
        <w:r w:rsidRPr="00F80036" w:rsidDel="00A01CAA">
          <w:rPr>
            <w:strike/>
            <w:color w:val="7030A0"/>
            <w:szCs w:val="24"/>
          </w:rPr>
          <w:tab/>
          <w:delText>The maximum difference in charge-sustaining CO</w:delText>
        </w:r>
        <w:r w:rsidRPr="00F80036" w:rsidDel="00A01CAA">
          <w:rPr>
            <w:strike/>
            <w:color w:val="7030A0"/>
            <w:szCs w:val="24"/>
            <w:vertAlign w:val="subscript"/>
          </w:rPr>
          <w:delText>2</w:delText>
        </w:r>
        <w:r w:rsidRPr="00F80036" w:rsidDel="00A01CAA">
          <w:rPr>
            <w:strike/>
            <w:color w:val="7030A0"/>
            <w:szCs w:val="24"/>
          </w:rPr>
          <w:delText xml:space="preserve"> allowed over the applicable cycle resulting from the calculation of the charge-sustaining CO</w:delText>
        </w:r>
        <w:r w:rsidRPr="00F80036" w:rsidDel="00A01CAA">
          <w:rPr>
            <w:strike/>
            <w:color w:val="7030A0"/>
            <w:szCs w:val="24"/>
            <w:vertAlign w:val="subscript"/>
          </w:rPr>
          <w:delText>2</w:delText>
        </w:r>
        <w:r w:rsidRPr="00F80036" w:rsidDel="00A01CAA">
          <w:rPr>
            <w:strike/>
            <w:color w:val="7030A0"/>
            <w:szCs w:val="24"/>
          </w:rPr>
          <w:delText xml:space="preserve"> mass emission M</w:delText>
        </w:r>
        <w:r w:rsidRPr="00F80036" w:rsidDel="00A01CAA">
          <w:rPr>
            <w:strike/>
            <w:color w:val="7030A0"/>
            <w:szCs w:val="24"/>
            <w:vertAlign w:val="subscript"/>
          </w:rPr>
          <w:delText>CO2,CS</w:delText>
        </w:r>
        <w:r w:rsidRPr="00F80036" w:rsidDel="00A01CAA">
          <w:rPr>
            <w:strike/>
            <w:color w:val="7030A0"/>
            <w:szCs w:val="24"/>
          </w:rPr>
          <w:delText xml:space="preserve"> from step 8 in Table A8/5 of Annex B8 between test vehicles L and H shall be 20 per cent of the charge-sustaining CO</w:delText>
        </w:r>
        <w:r w:rsidRPr="00F80036" w:rsidDel="00A01CAA">
          <w:rPr>
            <w:strike/>
            <w:color w:val="7030A0"/>
            <w:szCs w:val="24"/>
            <w:vertAlign w:val="subscript"/>
          </w:rPr>
          <w:delText>2</w:delText>
        </w:r>
        <w:r w:rsidRPr="00F80036" w:rsidDel="00A01CAA">
          <w:rPr>
            <w:strike/>
            <w:color w:val="7030A0"/>
            <w:szCs w:val="24"/>
          </w:rPr>
          <w:delText xml:space="preserve"> emissions from vehicle H plus 5 g/km, but shall be at least 15 g/km and not exceed 20 g/km. See Figure A8/3. This restriction does not apply for the application of a road load matrix family or when the calculation of the road load of vehicles L and H is based on the default road load.</w:delText>
        </w:r>
        <w:bookmarkStart w:id="1879" w:name="_Hlk515272392"/>
      </w:del>
    </w:p>
    <w:p w14:paraId="785C5975" w14:textId="146B6D3F" w:rsidR="00497D09" w:rsidRPr="00F80036" w:rsidDel="00A01CAA" w:rsidRDefault="00497D09" w:rsidP="00497D09">
      <w:pPr>
        <w:pStyle w:val="SingleTxtG"/>
        <w:keepNext/>
        <w:spacing w:after="0"/>
        <w:ind w:left="2268" w:hanging="1134"/>
        <w:rPr>
          <w:del w:id="1880" w:author="TRIPATHY Samarendra" w:date="2020-03-10T12:19:00Z"/>
          <w:strike/>
          <w:color w:val="7030A0"/>
        </w:rPr>
      </w:pPr>
      <w:bookmarkStart w:id="1881" w:name="_Hlk526773598"/>
      <w:bookmarkStart w:id="1882" w:name="_Hlk526773617"/>
      <w:del w:id="1883" w:author="TRIPATHY Samarendra" w:date="2020-03-10T12:19:00Z">
        <w:r w:rsidRPr="00F80036" w:rsidDel="00A01CAA">
          <w:rPr>
            <w:strike/>
            <w:color w:val="7030A0"/>
          </w:rPr>
          <w:delText>Figure A8/3</w:delText>
        </w:r>
      </w:del>
    </w:p>
    <w:bookmarkEnd w:id="1881"/>
    <w:p w14:paraId="09E0CA27" w14:textId="66B405EE" w:rsidR="00497D09" w:rsidRPr="00F80036" w:rsidDel="00A01CAA" w:rsidRDefault="00497D09" w:rsidP="00497D09">
      <w:pPr>
        <w:pStyle w:val="SingleTxtG"/>
        <w:keepNext/>
        <w:spacing w:after="0"/>
        <w:ind w:left="2268" w:hanging="1134"/>
        <w:rPr>
          <w:del w:id="1884" w:author="TRIPATHY Samarendra" w:date="2020-03-10T12:19:00Z"/>
          <w:b/>
          <w:strike/>
          <w:color w:val="7030A0"/>
        </w:rPr>
      </w:pPr>
      <w:del w:id="1885" w:author="TRIPATHY Samarendra" w:date="2020-03-10T12:19:00Z">
        <w:r w:rsidRPr="00F80036" w:rsidDel="00A01CAA">
          <w:rPr>
            <w:b/>
            <w:strike/>
            <w:color w:val="7030A0"/>
          </w:rPr>
          <w:delText xml:space="preserve">Interpolation range between vehicle H and vehicle L applied to EVs </w:delText>
        </w:r>
      </w:del>
    </w:p>
    <w:bookmarkEnd w:id="1882"/>
    <w:p w14:paraId="0FB7FC55" w14:textId="4FED2E6E" w:rsidR="00497D09" w:rsidRPr="00F80036" w:rsidDel="00A01CAA" w:rsidRDefault="00497D09" w:rsidP="00497D09">
      <w:pPr>
        <w:pStyle w:val="SingleTxtG"/>
        <w:spacing w:after="80"/>
        <w:ind w:left="2694" w:firstLine="141"/>
        <w:rPr>
          <w:del w:id="1886" w:author="TRIPATHY Samarendra" w:date="2020-03-10T12:19:00Z"/>
          <w:strike/>
          <w:color w:val="7030A0"/>
        </w:rPr>
      </w:pPr>
      <w:del w:id="1887" w:author="TRIPATHY Samarendra" w:date="2020-03-10T12:19:00Z">
        <w:r w:rsidRPr="00F80036" w:rsidDel="00A01CAA">
          <w:rPr>
            <w:strike/>
            <w:color w:val="7030A0"/>
          </w:rPr>
          <w:tab/>
        </w:r>
        <w:r w:rsidRPr="00F80036" w:rsidDel="00A01CAA">
          <w:rPr>
            <w:strike/>
            <w:noProof/>
            <w:color w:val="7030A0"/>
            <w:lang w:val="en-IE" w:eastAsia="en-IE"/>
          </w:rPr>
          <w:drawing>
            <wp:inline distT="0" distB="0" distL="0" distR="0" wp14:anchorId="06BEFC76" wp14:editId="67E7F396">
              <wp:extent cx="3298190" cy="326771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98190" cy="3267710"/>
                      </a:xfrm>
                      <a:prstGeom prst="rect">
                        <a:avLst/>
                      </a:prstGeom>
                      <a:noFill/>
                    </pic:spPr>
                  </pic:pic>
                </a:graphicData>
              </a:graphic>
            </wp:inline>
          </w:drawing>
        </w:r>
      </w:del>
    </w:p>
    <w:p w14:paraId="20580B45" w14:textId="3A50FACB" w:rsidR="00497D09" w:rsidRPr="00F80036" w:rsidDel="00A01CAA" w:rsidRDefault="00497D09" w:rsidP="00497D09">
      <w:pPr>
        <w:pStyle w:val="SingleTxtG"/>
        <w:ind w:left="2268" w:hanging="1134"/>
        <w:rPr>
          <w:del w:id="1888" w:author="TRIPATHY Samarendra" w:date="2020-03-10T12:19:00Z"/>
          <w:strike/>
          <w:color w:val="7030A0"/>
        </w:rPr>
      </w:pPr>
      <w:del w:id="1889" w:author="TRIPATHY Samarendra" w:date="2020-03-10T12:19:00Z">
        <w:r w:rsidRPr="00F80036" w:rsidDel="00A01CAA">
          <w:rPr>
            <w:strike/>
            <w:color w:val="7030A0"/>
          </w:rPr>
          <w:delText>4.5.1.1.3.</w:delText>
        </w:r>
        <w:r w:rsidRPr="00F80036" w:rsidDel="00A01CAA">
          <w:rPr>
            <w:strike/>
            <w:color w:val="7030A0"/>
          </w:rPr>
          <w:tab/>
          <w:delText>The allowed interpolation range defined in paragraph 4.5.1.1.2. of this annex may be increased by 10 g/km charge-sustaining CO</w:delText>
        </w:r>
        <w:r w:rsidRPr="00F80036" w:rsidDel="00A01CAA">
          <w:rPr>
            <w:strike/>
            <w:color w:val="7030A0"/>
            <w:vertAlign w:val="subscript"/>
          </w:rPr>
          <w:delText>2</w:delText>
        </w:r>
        <w:r w:rsidRPr="00F80036" w:rsidDel="00A01CAA">
          <w:rPr>
            <w:strike/>
            <w:color w:val="7030A0"/>
          </w:rPr>
          <w:delText xml:space="preserve"> if a vehicle M is tested within that family and the conditions according to paragraph 4.5.1.1.5. of this annex are fulfilled. This increase is allowed only once within an interpolation family. See Figure A8/4.</w:delText>
        </w:r>
      </w:del>
    </w:p>
    <w:p w14:paraId="6CB506FE" w14:textId="7B45E96F" w:rsidR="00497D09" w:rsidRPr="00F80036" w:rsidDel="00A01CAA" w:rsidRDefault="00497D09" w:rsidP="00497D09">
      <w:pPr>
        <w:pStyle w:val="SingleTxtG"/>
        <w:keepNext/>
        <w:spacing w:after="0"/>
        <w:rPr>
          <w:del w:id="1890" w:author="TRIPATHY Samarendra" w:date="2020-03-10T12:19:00Z"/>
          <w:strike/>
          <w:color w:val="7030A0"/>
        </w:rPr>
      </w:pPr>
      <w:del w:id="1891" w:author="TRIPATHY Samarendra" w:date="2020-03-10T12:19:00Z">
        <w:r w:rsidRPr="00F80036" w:rsidDel="00A01CAA">
          <w:rPr>
            <w:strike/>
            <w:color w:val="7030A0"/>
          </w:rPr>
          <w:delText>Figure A8/4</w:delText>
        </w:r>
      </w:del>
    </w:p>
    <w:p w14:paraId="77DA2F90" w14:textId="15B7DBCD" w:rsidR="00497D09" w:rsidRPr="00F80036" w:rsidDel="00A01CAA" w:rsidRDefault="00497D09" w:rsidP="00497D09">
      <w:pPr>
        <w:pStyle w:val="SingleTxtG"/>
        <w:keepNext/>
        <w:spacing w:after="0"/>
        <w:rPr>
          <w:del w:id="1892" w:author="TRIPATHY Samarendra" w:date="2020-03-10T12:19:00Z"/>
          <w:b/>
          <w:strike/>
          <w:color w:val="7030A0"/>
        </w:rPr>
      </w:pPr>
      <w:del w:id="1893" w:author="TRIPATHY Samarendra" w:date="2020-03-10T12:19:00Z">
        <w:r w:rsidRPr="00F80036" w:rsidDel="00A01CAA">
          <w:rPr>
            <w:b/>
            <w:strike/>
            <w:color w:val="7030A0"/>
          </w:rPr>
          <w:delText>Interpolation range for EVs with vehicle M</w:delText>
        </w:r>
      </w:del>
    </w:p>
    <w:p w14:paraId="085F99BB" w14:textId="1AA6B0AB" w:rsidR="00497D09" w:rsidRPr="00F80036" w:rsidDel="00A01CAA" w:rsidRDefault="00497D09" w:rsidP="00497D09">
      <w:pPr>
        <w:pStyle w:val="SingleTxtG"/>
        <w:spacing w:after="80"/>
        <w:ind w:left="2835"/>
        <w:rPr>
          <w:del w:id="1894" w:author="TRIPATHY Samarendra" w:date="2020-03-10T12:19:00Z"/>
          <w:strike/>
          <w:color w:val="7030A0"/>
        </w:rPr>
      </w:pPr>
      <w:del w:id="1895" w:author="TRIPATHY Samarendra" w:date="2020-03-10T12:19:00Z">
        <w:r w:rsidRPr="00F80036" w:rsidDel="00A01CAA">
          <w:rPr>
            <w:strike/>
            <w:noProof/>
            <w:color w:val="7030A0"/>
            <w:lang w:val="en-IE" w:eastAsia="en-IE"/>
          </w:rPr>
          <w:drawing>
            <wp:inline distT="0" distB="0" distL="0" distR="0" wp14:anchorId="4878AE96" wp14:editId="58CE9C50">
              <wp:extent cx="3505200" cy="359092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05200" cy="3590925"/>
                      </a:xfrm>
                      <a:prstGeom prst="rect">
                        <a:avLst/>
                      </a:prstGeom>
                      <a:noFill/>
                    </pic:spPr>
                  </pic:pic>
                </a:graphicData>
              </a:graphic>
            </wp:inline>
          </w:drawing>
        </w:r>
      </w:del>
    </w:p>
    <w:bookmarkEnd w:id="1877"/>
    <w:bookmarkEnd w:id="1879"/>
    <w:p w14:paraId="56995C7F" w14:textId="636512C9" w:rsidR="00497D09" w:rsidRPr="00F80036" w:rsidDel="00A01CAA" w:rsidRDefault="00497D09" w:rsidP="00497D09">
      <w:pPr>
        <w:pStyle w:val="SingleTxtG"/>
        <w:ind w:left="2268" w:hanging="1134"/>
        <w:rPr>
          <w:del w:id="1896" w:author="TRIPATHY Samarendra" w:date="2020-03-10T12:19:00Z"/>
          <w:strike/>
          <w:color w:val="7030A0"/>
        </w:rPr>
      </w:pPr>
      <w:del w:id="1897" w:author="TRIPATHY Samarendra" w:date="2020-03-10T12:19:00Z">
        <w:r w:rsidRPr="00F80036" w:rsidDel="00A01CAA">
          <w:rPr>
            <w:strike/>
            <w:color w:val="7030A0"/>
          </w:rPr>
          <w:delText>4.5.1.1.4.</w:delText>
        </w:r>
        <w:r w:rsidRPr="00F80036" w:rsidDel="00A01CAA">
          <w:rPr>
            <w:strike/>
            <w:color w:val="7030A0"/>
          </w:rPr>
          <w:tab/>
          <w:delText>At the request of the manufacturer and with approval of the responsible authority, the application of the interpolation method on individual vehicle values within a family may be extended if the maximum extrapolation of an individual vehicle (Step 9 in Table A8/5) is not more than 3 g/km above the charge-sustaining CO</w:delText>
        </w:r>
        <w:r w:rsidRPr="00F80036" w:rsidDel="00A01CAA">
          <w:rPr>
            <w:strike/>
            <w:color w:val="7030A0"/>
            <w:vertAlign w:val="subscript"/>
          </w:rPr>
          <w:delText>2</w:delText>
        </w:r>
        <w:r w:rsidRPr="00F80036" w:rsidDel="00A01CAA">
          <w:rPr>
            <w:strike/>
            <w:color w:val="7030A0"/>
          </w:rPr>
          <w:delText xml:space="preserve"> mass emission of vehicle H (Step 8 in Table A8/5) and/or is not more than 3 g/km below the charge-sustaining CO</w:delText>
        </w:r>
        <w:r w:rsidRPr="00F80036" w:rsidDel="00A01CAA">
          <w:rPr>
            <w:strike/>
            <w:color w:val="7030A0"/>
            <w:vertAlign w:val="subscript"/>
          </w:rPr>
          <w:delText>2</w:delText>
        </w:r>
        <w:r w:rsidRPr="00F80036" w:rsidDel="00A01CAA">
          <w:rPr>
            <w:strike/>
            <w:color w:val="7030A0"/>
          </w:rPr>
          <w:delText xml:space="preserve"> mass emission of vehicle L (Step 8 in Table A8/5). This extrapolation is valid only within the absolute boundaries of the interpolation range specified in this paragraph.</w:delText>
        </w:r>
      </w:del>
    </w:p>
    <w:p w14:paraId="547E4B81" w14:textId="0FC13BD2" w:rsidR="00497D09" w:rsidRPr="00F80036" w:rsidDel="00A01CAA" w:rsidRDefault="00497D09" w:rsidP="00497D09">
      <w:pPr>
        <w:pStyle w:val="SingleTxtG"/>
        <w:ind w:left="2268"/>
        <w:rPr>
          <w:del w:id="1898" w:author="TRIPATHY Samarendra" w:date="2020-03-10T12:19:00Z"/>
          <w:strike/>
          <w:color w:val="7030A0"/>
        </w:rPr>
      </w:pPr>
      <w:del w:id="1899" w:author="TRIPATHY Samarendra" w:date="2020-03-10T12:19:00Z">
        <w:r w:rsidRPr="00F80036" w:rsidDel="00A01CAA">
          <w:rPr>
            <w:strike/>
            <w:color w:val="7030A0"/>
          </w:rPr>
          <w:delText xml:space="preserve">For the application of a road load matrix family, </w:delText>
        </w:r>
        <w:r w:rsidR="00072384" w:rsidRPr="00F80036" w:rsidDel="00A01CAA">
          <w:rPr>
            <w:strike/>
            <w:color w:val="7030A0"/>
          </w:rPr>
          <w:delText xml:space="preserve">or when the calculation of the road load of vehicles L and H is based on the default road load, </w:delText>
        </w:r>
        <w:r w:rsidRPr="00F80036" w:rsidDel="00A01CAA">
          <w:rPr>
            <w:strike/>
            <w:color w:val="7030A0"/>
          </w:rPr>
          <w:delText>extrapolation is not permitted.</w:delText>
        </w:r>
      </w:del>
    </w:p>
    <w:p w14:paraId="0C2365C3" w14:textId="135A2B57" w:rsidR="00497D09" w:rsidRPr="00F80036" w:rsidDel="00A01CAA" w:rsidRDefault="00497D09" w:rsidP="00497D09">
      <w:pPr>
        <w:spacing w:after="120"/>
        <w:ind w:left="2268" w:right="1134" w:hanging="1134"/>
        <w:rPr>
          <w:del w:id="1900" w:author="TRIPATHY Samarendra" w:date="2020-03-10T12:19:00Z"/>
          <w:strike/>
          <w:color w:val="7030A0"/>
        </w:rPr>
      </w:pPr>
      <w:del w:id="1901" w:author="TRIPATHY Samarendra" w:date="2020-03-10T12:19:00Z">
        <w:r w:rsidRPr="00F80036" w:rsidDel="00A01CAA">
          <w:rPr>
            <w:strike/>
            <w:color w:val="7030A0"/>
          </w:rPr>
          <w:delText>4.5.1.1.5.</w:delText>
        </w:r>
        <w:r w:rsidRPr="00F80036" w:rsidDel="00A01CAA">
          <w:rPr>
            <w:strike/>
            <w:color w:val="7030A0"/>
          </w:rPr>
          <w:tab/>
          <w:delText>Vehicle M</w:delText>
        </w:r>
      </w:del>
    </w:p>
    <w:p w14:paraId="4503B1C5" w14:textId="5FDC9872" w:rsidR="00497D09" w:rsidRPr="00F80036" w:rsidDel="00A01CAA" w:rsidRDefault="00497D09" w:rsidP="00497D09">
      <w:pPr>
        <w:spacing w:after="120"/>
        <w:ind w:left="2268" w:right="1134"/>
        <w:rPr>
          <w:del w:id="1902" w:author="TRIPATHY Samarendra" w:date="2020-03-10T12:19:00Z"/>
          <w:strike/>
          <w:color w:val="7030A0"/>
        </w:rPr>
      </w:pPr>
      <w:del w:id="1903" w:author="TRIPATHY Samarendra" w:date="2020-03-10T12:19:00Z">
        <w:r w:rsidRPr="00F80036" w:rsidDel="00A01CAA">
          <w:rPr>
            <w:strike/>
            <w:color w:val="7030A0"/>
          </w:rPr>
          <w:delText>Vehicle M is a vehicle within the interpolation family between vehicles L and H with a cycle energy demand which is preferably closest to the average of vehicles L and H.</w:delText>
        </w:r>
      </w:del>
    </w:p>
    <w:p w14:paraId="39C7BACB" w14:textId="0A47BB75" w:rsidR="00497D09" w:rsidRPr="00F80036" w:rsidDel="00A01CAA" w:rsidRDefault="00497D09" w:rsidP="00497D09">
      <w:pPr>
        <w:spacing w:after="120"/>
        <w:ind w:left="2268" w:right="1134"/>
        <w:rPr>
          <w:del w:id="1904" w:author="TRIPATHY Samarendra" w:date="2020-03-10T12:19:00Z"/>
          <w:strike/>
          <w:color w:val="7030A0"/>
        </w:rPr>
      </w:pPr>
      <w:del w:id="1905" w:author="TRIPATHY Samarendra" w:date="2020-03-10T12:19:00Z">
        <w:r w:rsidRPr="00F80036" w:rsidDel="00A01CAA">
          <w:rPr>
            <w:strike/>
            <w:color w:val="7030A0"/>
          </w:rPr>
          <w:delText>The limits of the selection of vehicle M (see Figure A8/5) are such that neither the difference in CO</w:delText>
        </w:r>
        <w:r w:rsidRPr="00F80036" w:rsidDel="00A01CAA">
          <w:rPr>
            <w:strike/>
            <w:color w:val="7030A0"/>
            <w:vertAlign w:val="subscript"/>
          </w:rPr>
          <w:delText>2</w:delText>
        </w:r>
        <w:r w:rsidRPr="00F80036" w:rsidDel="00A01CAA">
          <w:rPr>
            <w:strike/>
            <w:color w:val="7030A0"/>
          </w:rPr>
          <w:delText xml:space="preserve"> mass emission between vehicles H and M nor the difference in charge-sustaining CO</w:delText>
        </w:r>
        <w:r w:rsidRPr="00F80036" w:rsidDel="00A01CAA">
          <w:rPr>
            <w:strike/>
            <w:color w:val="7030A0"/>
            <w:vertAlign w:val="subscript"/>
          </w:rPr>
          <w:delText>2</w:delText>
        </w:r>
        <w:r w:rsidRPr="00F80036" w:rsidDel="00A01CAA">
          <w:rPr>
            <w:strike/>
            <w:color w:val="7030A0"/>
          </w:rPr>
          <w:delText xml:space="preserve"> mass emission between vehicles M and L is higher than the allowed charge-sustaining CO</w:delText>
        </w:r>
        <w:r w:rsidRPr="00F80036" w:rsidDel="00A01CAA">
          <w:rPr>
            <w:strike/>
            <w:color w:val="7030A0"/>
            <w:vertAlign w:val="subscript"/>
          </w:rPr>
          <w:delText>2</w:delText>
        </w:r>
        <w:r w:rsidRPr="00F80036" w:rsidDel="00A01CAA">
          <w:rPr>
            <w:strike/>
            <w:color w:val="7030A0"/>
          </w:rPr>
          <w:delText xml:space="preserve"> range according to paragraph 4.5.1.1.2. of this annex. The defined road load coefficients and the defined test mass shall be recorded.</w:delText>
        </w:r>
      </w:del>
    </w:p>
    <w:p w14:paraId="3E55CA9F" w14:textId="7FB240F2" w:rsidR="00497D09" w:rsidRPr="00F80036" w:rsidDel="00A01CAA" w:rsidRDefault="00497D09" w:rsidP="00497D09">
      <w:pPr>
        <w:keepNext/>
        <w:ind w:left="2268" w:right="1134" w:hanging="1134"/>
        <w:rPr>
          <w:del w:id="1906" w:author="TRIPATHY Samarendra" w:date="2020-03-10T12:19:00Z"/>
          <w:strike/>
          <w:color w:val="7030A0"/>
        </w:rPr>
      </w:pPr>
      <w:del w:id="1907" w:author="TRIPATHY Samarendra" w:date="2020-03-10T12:19:00Z">
        <w:r w:rsidRPr="00F80036" w:rsidDel="00A01CAA">
          <w:rPr>
            <w:strike/>
            <w:color w:val="7030A0"/>
          </w:rPr>
          <w:delText>Figure A8/5</w:delText>
        </w:r>
      </w:del>
    </w:p>
    <w:p w14:paraId="7C4B1D89" w14:textId="66FB9363" w:rsidR="00497D09" w:rsidRPr="00F80036" w:rsidDel="00A01CAA" w:rsidRDefault="00497D09" w:rsidP="00497D09">
      <w:pPr>
        <w:keepNext/>
        <w:ind w:left="2268" w:right="1134" w:hanging="1134"/>
        <w:rPr>
          <w:del w:id="1908" w:author="TRIPATHY Samarendra" w:date="2020-03-10T12:19:00Z"/>
          <w:b/>
          <w:strike/>
          <w:color w:val="7030A0"/>
        </w:rPr>
      </w:pPr>
      <w:del w:id="1909" w:author="TRIPATHY Samarendra" w:date="2020-03-10T12:19:00Z">
        <w:r w:rsidRPr="00F80036" w:rsidDel="00A01CAA">
          <w:rPr>
            <w:b/>
            <w:strike/>
            <w:color w:val="7030A0"/>
          </w:rPr>
          <w:delText xml:space="preserve">Limits for the selection of vehicle M </w:delText>
        </w:r>
      </w:del>
    </w:p>
    <w:p w14:paraId="68B9008F" w14:textId="719A47C4" w:rsidR="00497D09" w:rsidRPr="00F80036" w:rsidDel="00A01CAA" w:rsidRDefault="00497D09" w:rsidP="00497D09">
      <w:pPr>
        <w:spacing w:after="120"/>
        <w:ind w:left="3119" w:right="1134"/>
        <w:rPr>
          <w:del w:id="1910" w:author="TRIPATHY Samarendra" w:date="2020-03-10T12:19:00Z"/>
          <w:strike/>
          <w:color w:val="7030A0"/>
        </w:rPr>
      </w:pPr>
      <w:del w:id="1911" w:author="TRIPATHY Samarendra" w:date="2020-03-10T12:19:00Z">
        <w:r w:rsidRPr="00F80036" w:rsidDel="00A01CAA">
          <w:rPr>
            <w:strike/>
            <w:noProof/>
            <w:color w:val="7030A0"/>
            <w:lang w:val="en-IE" w:eastAsia="en-IE"/>
          </w:rPr>
          <w:drawing>
            <wp:inline distT="0" distB="0" distL="0" distR="0" wp14:anchorId="094F9184" wp14:editId="4C8E305F">
              <wp:extent cx="2810510" cy="1950720"/>
              <wp:effectExtent l="0" t="0" r="889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0510" cy="1950720"/>
                      </a:xfrm>
                      <a:prstGeom prst="rect">
                        <a:avLst/>
                      </a:prstGeom>
                      <a:noFill/>
                    </pic:spPr>
                  </pic:pic>
                </a:graphicData>
              </a:graphic>
            </wp:inline>
          </w:drawing>
        </w:r>
      </w:del>
    </w:p>
    <w:p w14:paraId="1C576E74" w14:textId="468A9227" w:rsidR="00497D09" w:rsidRPr="00F80036" w:rsidDel="00A01CAA" w:rsidRDefault="00497D09" w:rsidP="00497D09">
      <w:pPr>
        <w:spacing w:after="120"/>
        <w:ind w:left="2268" w:right="1134"/>
        <w:rPr>
          <w:del w:id="1912" w:author="TRIPATHY Samarendra" w:date="2020-03-10T12:19:00Z"/>
          <w:strike/>
          <w:color w:val="7030A0"/>
        </w:rPr>
      </w:pPr>
      <w:del w:id="1913" w:author="TRIPATHY Samarendra" w:date="2020-03-10T12:19:00Z">
        <w:r w:rsidRPr="00F80036" w:rsidDel="00A01CAA">
          <w:rPr>
            <w:strike/>
            <w:color w:val="7030A0"/>
          </w:rPr>
          <w:delText>The linearity of charge-sustaining CO</w:delText>
        </w:r>
        <w:r w:rsidRPr="00F80036" w:rsidDel="00A01CAA">
          <w:rPr>
            <w:strike/>
            <w:color w:val="7030A0"/>
            <w:vertAlign w:val="subscript"/>
          </w:rPr>
          <w:delText>2</w:delText>
        </w:r>
        <w:r w:rsidRPr="00F80036" w:rsidDel="00A01CAA">
          <w:rPr>
            <w:strike/>
            <w:color w:val="7030A0"/>
          </w:rPr>
          <w:delText xml:space="preserve"> mass emission for vehicle M shall be verified against the linearly interpolated charge-sustaining CO</w:delText>
        </w:r>
        <w:r w:rsidRPr="00F80036" w:rsidDel="00A01CAA">
          <w:rPr>
            <w:strike/>
            <w:color w:val="7030A0"/>
            <w:vertAlign w:val="subscript"/>
          </w:rPr>
          <w:delText>2</w:delText>
        </w:r>
        <w:r w:rsidRPr="00F80036" w:rsidDel="00A01CAA">
          <w:rPr>
            <w:strike/>
            <w:color w:val="7030A0"/>
          </w:rPr>
          <w:delText xml:space="preserve"> mass emission between vehicle L and H over the applicable cycle by using the corrected measured values referring to step 6 M</w:delText>
        </w:r>
        <w:r w:rsidRPr="00F80036" w:rsidDel="00A01CAA">
          <w:rPr>
            <w:strike/>
            <w:color w:val="7030A0"/>
            <w:vertAlign w:val="subscript"/>
          </w:rPr>
          <w:delText xml:space="preserve">CO2,CS,c,6 </w:delText>
        </w:r>
        <w:r w:rsidRPr="00F80036" w:rsidDel="00A01CAA">
          <w:rPr>
            <w:strike/>
            <w:color w:val="7030A0"/>
          </w:rPr>
          <w:delText>of Table A8/5 of this annex.</w:delText>
        </w:r>
      </w:del>
    </w:p>
    <w:p w14:paraId="61351F52" w14:textId="39FB5BC4" w:rsidR="00497D09" w:rsidRPr="00F80036" w:rsidDel="00A01CAA" w:rsidRDefault="00497D09" w:rsidP="00497D09">
      <w:pPr>
        <w:spacing w:after="120"/>
        <w:ind w:left="2268" w:right="1134"/>
        <w:rPr>
          <w:del w:id="1914" w:author="TRIPATHY Samarendra" w:date="2020-03-10T12:19:00Z"/>
          <w:strike/>
          <w:color w:val="7030A0"/>
        </w:rPr>
      </w:pPr>
      <w:del w:id="1915" w:author="TRIPATHY Samarendra" w:date="2020-03-10T12:19:00Z">
        <w:r w:rsidRPr="00F80036" w:rsidDel="00A01CAA">
          <w:rPr>
            <w:strike/>
            <w:color w:val="7030A0"/>
          </w:rPr>
          <w:delText>The linearity criterion for vehicle M shall be considered fulfilled if the charge-sustaining CO</w:delText>
        </w:r>
        <w:r w:rsidRPr="00F80036" w:rsidDel="00A01CAA">
          <w:rPr>
            <w:strike/>
            <w:color w:val="7030A0"/>
            <w:vertAlign w:val="subscript"/>
          </w:rPr>
          <w:delText>2</w:delText>
        </w:r>
        <w:r w:rsidRPr="00F80036" w:rsidDel="00A01CAA">
          <w:rPr>
            <w:strike/>
            <w:color w:val="7030A0"/>
          </w:rPr>
          <w:delText xml:space="preserve"> mass emission of vehicle M over the applicable WLTC minus the charge-sustaining CO</w:delText>
        </w:r>
        <w:r w:rsidRPr="00F80036" w:rsidDel="00A01CAA">
          <w:rPr>
            <w:strike/>
            <w:color w:val="7030A0"/>
            <w:vertAlign w:val="subscript"/>
          </w:rPr>
          <w:delText>2</w:delText>
        </w:r>
        <w:r w:rsidRPr="00F80036" w:rsidDel="00A01CAA">
          <w:rPr>
            <w:strike/>
            <w:color w:val="7030A0"/>
          </w:rPr>
          <w:delText xml:space="preserve"> mass emission derived by interpolation is less than 2 g/km or 3 per cent of the interpolated value, whichever value is less, but at least 1 g/km. See Figure A8/6.</w:delText>
        </w:r>
      </w:del>
    </w:p>
    <w:p w14:paraId="4DFF7C0F" w14:textId="38D53D28" w:rsidR="00497D09" w:rsidRPr="00F80036" w:rsidDel="00A01CAA" w:rsidRDefault="00497D09" w:rsidP="00DB0011">
      <w:pPr>
        <w:keepNext/>
        <w:ind w:left="2268" w:right="1134" w:hanging="1134"/>
        <w:rPr>
          <w:del w:id="1916" w:author="TRIPATHY Samarendra" w:date="2020-03-10T12:19:00Z"/>
          <w:strike/>
          <w:color w:val="7030A0"/>
        </w:rPr>
      </w:pPr>
      <w:del w:id="1917" w:author="TRIPATHY Samarendra" w:date="2020-03-10T12:19:00Z">
        <w:r w:rsidRPr="00F80036" w:rsidDel="00A01CAA">
          <w:rPr>
            <w:strike/>
            <w:color w:val="7030A0"/>
          </w:rPr>
          <w:delText>Figure A8/6</w:delText>
        </w:r>
      </w:del>
    </w:p>
    <w:p w14:paraId="5D471B2C" w14:textId="4A828D53" w:rsidR="00497D09" w:rsidRPr="00F80036" w:rsidDel="00A01CAA" w:rsidRDefault="00497D09" w:rsidP="00DB0011">
      <w:pPr>
        <w:keepNext/>
        <w:ind w:left="2268" w:right="1134" w:hanging="1134"/>
        <w:rPr>
          <w:del w:id="1918" w:author="TRIPATHY Samarendra" w:date="2020-03-10T12:19:00Z"/>
          <w:strike/>
          <w:color w:val="7030A0"/>
        </w:rPr>
      </w:pPr>
      <w:del w:id="1919" w:author="TRIPATHY Samarendra" w:date="2020-03-10T12:19:00Z">
        <w:r w:rsidRPr="00F80036" w:rsidDel="00A01CAA">
          <w:rPr>
            <w:b/>
            <w:strike/>
            <w:color w:val="7030A0"/>
          </w:rPr>
          <w:delText>Linearity criterion for vehicle M</w:delText>
        </w:r>
      </w:del>
    </w:p>
    <w:p w14:paraId="0BEA4B04" w14:textId="402A4780" w:rsidR="00497D09" w:rsidRPr="00F80036" w:rsidDel="00A01CAA" w:rsidRDefault="00497D09" w:rsidP="00497D09">
      <w:pPr>
        <w:spacing w:after="120"/>
        <w:ind w:left="2268" w:right="1134" w:firstLine="567"/>
        <w:rPr>
          <w:del w:id="1920" w:author="TRIPATHY Samarendra" w:date="2020-03-10T12:19:00Z"/>
          <w:strike/>
          <w:color w:val="7030A0"/>
        </w:rPr>
      </w:pPr>
      <w:del w:id="1921" w:author="TRIPATHY Samarendra" w:date="2020-03-10T12:19:00Z">
        <w:r w:rsidRPr="00F80036" w:rsidDel="00A01CAA">
          <w:rPr>
            <w:strike/>
            <w:noProof/>
            <w:color w:val="7030A0"/>
            <w:lang w:val="en-IE" w:eastAsia="en-IE"/>
          </w:rPr>
          <w:drawing>
            <wp:inline distT="0" distB="0" distL="0" distR="0" wp14:anchorId="05E287EE" wp14:editId="5E8559A6">
              <wp:extent cx="3316605" cy="265811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16605" cy="2658110"/>
                      </a:xfrm>
                      <a:prstGeom prst="rect">
                        <a:avLst/>
                      </a:prstGeom>
                      <a:noFill/>
                    </pic:spPr>
                  </pic:pic>
                </a:graphicData>
              </a:graphic>
            </wp:inline>
          </w:drawing>
        </w:r>
      </w:del>
    </w:p>
    <w:p w14:paraId="364C9EBD" w14:textId="6FBD3E2D" w:rsidR="00497D09" w:rsidRPr="00F80036" w:rsidDel="00A01CAA" w:rsidRDefault="00497D09" w:rsidP="00497D09">
      <w:pPr>
        <w:spacing w:after="120"/>
        <w:ind w:left="2268" w:right="1134"/>
        <w:rPr>
          <w:del w:id="1922" w:author="TRIPATHY Samarendra" w:date="2020-03-10T12:19:00Z"/>
          <w:strike/>
          <w:color w:val="7030A0"/>
        </w:rPr>
      </w:pPr>
      <w:del w:id="1923" w:author="TRIPATHY Samarendra" w:date="2020-03-10T12:19:00Z">
        <w:r w:rsidRPr="00F80036" w:rsidDel="00A01CAA">
          <w:rPr>
            <w:strike/>
            <w:color w:val="7030A0"/>
          </w:rPr>
          <w:delText>If the linearity criterion is fulfilled, the interpolation method shall be applicable for all individual vehicle values between vehicles L and H within the interpolation family.</w:delText>
        </w:r>
      </w:del>
    </w:p>
    <w:p w14:paraId="34727AAC" w14:textId="180BA315" w:rsidR="00497D09" w:rsidRPr="00F80036" w:rsidDel="00A01CAA" w:rsidRDefault="00497D09" w:rsidP="00497D09">
      <w:pPr>
        <w:spacing w:after="120"/>
        <w:ind w:left="2268" w:right="1134"/>
        <w:rPr>
          <w:del w:id="1924" w:author="TRIPATHY Samarendra" w:date="2020-03-10T12:19:00Z"/>
          <w:strike/>
          <w:color w:val="7030A0"/>
        </w:rPr>
      </w:pPr>
      <w:del w:id="1925" w:author="TRIPATHY Samarendra" w:date="2020-03-10T12:19:00Z">
        <w:r w:rsidRPr="00F80036" w:rsidDel="00A01CAA">
          <w:rPr>
            <w:strike/>
            <w:color w:val="7030A0"/>
          </w:rPr>
          <w:delText>If the linearity criterion is not fulfilled, the interpolation family shall be split into two sub-families for vehicles with a cycle energy demand between vehicles L and M, and vehicles with a cycle energy demand between vehicles M and H. In such a case, the final values of e.g. the charge-sustaining CO</w:delText>
        </w:r>
        <w:r w:rsidRPr="00F80036" w:rsidDel="00A01CAA">
          <w:rPr>
            <w:strike/>
            <w:color w:val="7030A0"/>
            <w:vertAlign w:val="subscript"/>
          </w:rPr>
          <w:delText>2</w:delText>
        </w:r>
        <w:r w:rsidRPr="00F80036" w:rsidDel="00A01CAA">
          <w:rPr>
            <w:strike/>
            <w:color w:val="7030A0"/>
          </w:rPr>
          <w:delText xml:space="preserve"> mass emissions of vehicle M shall be determined according to the same process as for vehicles L or H. See Table A8/5, Table A8/6, Table A8/8 and Table A8/9.</w:delText>
        </w:r>
      </w:del>
    </w:p>
    <w:p w14:paraId="26D8F34D" w14:textId="0F5887EC" w:rsidR="00497D09" w:rsidRPr="00F80036" w:rsidDel="00A01CAA" w:rsidRDefault="00497D09" w:rsidP="00497D09">
      <w:pPr>
        <w:spacing w:after="120"/>
        <w:ind w:left="2268" w:right="1134"/>
        <w:rPr>
          <w:del w:id="1926" w:author="TRIPATHY Samarendra" w:date="2020-03-10T12:19:00Z"/>
          <w:strike/>
          <w:color w:val="7030A0"/>
        </w:rPr>
      </w:pPr>
      <w:del w:id="1927" w:author="TRIPATHY Samarendra" w:date="2020-03-10T12:19:00Z">
        <w:r w:rsidRPr="00F80036" w:rsidDel="00A01CAA">
          <w:rPr>
            <w:strike/>
            <w:color w:val="7030A0"/>
          </w:rPr>
          <w:delText xml:space="preserve">For vehicles with a cycle energy demand between that of vehicles L and M, each parameter of vehicle H necessary for the application of the interpolation method on individual OVC-HEV and NOVC-HEV values, shall be substituted by the corresponding parameter of vehicle M. </w:delText>
        </w:r>
      </w:del>
    </w:p>
    <w:p w14:paraId="6BFA8A24" w14:textId="7F47A9BF" w:rsidR="00497D09" w:rsidRPr="00F80036" w:rsidDel="00A01CAA" w:rsidRDefault="00497D09" w:rsidP="00497D09">
      <w:pPr>
        <w:spacing w:after="120"/>
        <w:ind w:left="2268" w:right="1134"/>
        <w:rPr>
          <w:del w:id="1928" w:author="TRIPATHY Samarendra" w:date="2020-03-10T12:19:00Z"/>
          <w:strike/>
          <w:color w:val="7030A0"/>
        </w:rPr>
      </w:pPr>
      <w:del w:id="1929" w:author="TRIPATHY Samarendra" w:date="2020-03-10T12:19:00Z">
        <w:r w:rsidRPr="00F80036" w:rsidDel="00A01CAA">
          <w:rPr>
            <w:strike/>
            <w:color w:val="7030A0"/>
          </w:rPr>
          <w:delText>For vehicles with a cycle energy demand between that of vehicles M and H, each parameter of vehicle L that is necessary for the application of the interpolation method on individual OVC-HEV and NOVC-HEV values shall be substituted by the corresponding parameter of vehicle M.</w:delText>
        </w:r>
      </w:del>
    </w:p>
    <w:p w14:paraId="25847308" w14:textId="1529E380" w:rsidR="00497D09" w:rsidRPr="00F80036" w:rsidDel="00A01CAA" w:rsidRDefault="00497D09" w:rsidP="00497D09">
      <w:pPr>
        <w:pStyle w:val="SingleTxtG"/>
        <w:ind w:left="2268" w:hanging="1134"/>
        <w:rPr>
          <w:del w:id="1930" w:author="TRIPATHY Samarendra" w:date="2020-03-10T12:19:00Z"/>
          <w:strike/>
          <w:color w:val="7030A0"/>
        </w:rPr>
      </w:pPr>
      <w:del w:id="1931" w:author="TRIPATHY Samarendra" w:date="2020-03-10T12:19:00Z">
        <w:r w:rsidRPr="00F80036" w:rsidDel="00A01CAA">
          <w:rPr>
            <w:strike/>
            <w:color w:val="7030A0"/>
          </w:rPr>
          <w:delText>4.5.2.</w:delText>
        </w:r>
        <w:r w:rsidRPr="00F80036" w:rsidDel="00A01CAA">
          <w:rPr>
            <w:strike/>
            <w:color w:val="7030A0"/>
          </w:rPr>
          <w:tab/>
          <w:delText>Calculation of energy demand per period</w:delText>
        </w:r>
      </w:del>
    </w:p>
    <w:p w14:paraId="653DC6C8" w14:textId="4A8CA81C" w:rsidR="00497D09" w:rsidRPr="00F80036" w:rsidDel="00A01CAA" w:rsidRDefault="00497D09" w:rsidP="00497D09">
      <w:pPr>
        <w:pStyle w:val="SingleTxtG"/>
        <w:ind w:left="2268"/>
        <w:rPr>
          <w:del w:id="1932" w:author="TRIPATHY Samarendra" w:date="2020-03-10T12:19:00Z"/>
          <w:strike/>
          <w:color w:val="7030A0"/>
        </w:rPr>
      </w:pPr>
      <w:del w:id="1933" w:author="TRIPATHY Samarendra" w:date="2020-03-10T12:19:00Z">
        <w:r w:rsidRPr="00F80036" w:rsidDel="00A01CAA">
          <w:rPr>
            <w:strike/>
            <w:color w:val="7030A0"/>
          </w:rPr>
          <w:delText xml:space="preserve">The energy demand </w:delText>
        </w:r>
        <m:oMath>
          <m:sSub>
            <m:sSubPr>
              <m:ctrlPr>
                <w:rPr>
                  <w:rFonts w:ascii="Cambria Math" w:hAnsi="Cambria Math"/>
                  <w:strike/>
                  <w:color w:val="7030A0"/>
                </w:rPr>
              </m:ctrlPr>
            </m:sSubPr>
            <m:e>
              <m:r>
                <m:rPr>
                  <m:sty m:val="p"/>
                </m:rPr>
                <w:rPr>
                  <w:rFonts w:ascii="Cambria Math" w:hAnsi="Cambria Math"/>
                  <w:strike/>
                  <w:color w:val="7030A0"/>
                </w:rPr>
                <m:t>E</m:t>
              </m:r>
            </m:e>
            <m:sub>
              <m:r>
                <m:rPr>
                  <m:sty m:val="p"/>
                </m:rPr>
                <w:rPr>
                  <w:rFonts w:ascii="Cambria Math" w:hAnsi="Cambria Math"/>
                  <w:strike/>
                  <w:color w:val="7030A0"/>
                </w:rPr>
                <m:t>k, p</m:t>
              </m:r>
            </m:sub>
          </m:sSub>
        </m:oMath>
        <w:r w:rsidRPr="00F80036" w:rsidDel="00A01CAA">
          <w:rPr>
            <w:strike/>
            <w:color w:val="7030A0"/>
          </w:rPr>
          <w:delText xml:space="preserve"> and distance driven </w:delText>
        </w:r>
        <m:oMath>
          <m:sSub>
            <m:sSubPr>
              <m:ctrlPr>
                <w:rPr>
                  <w:rFonts w:ascii="Cambria Math" w:hAnsi="Cambria Math"/>
                  <w:strike/>
                  <w:color w:val="7030A0"/>
                </w:rPr>
              </m:ctrlPr>
            </m:sSubPr>
            <m:e>
              <m:r>
                <m:rPr>
                  <m:sty m:val="p"/>
                </m:rPr>
                <w:rPr>
                  <w:rFonts w:ascii="Cambria Math" w:hAnsi="Cambria Math"/>
                  <w:strike/>
                  <w:color w:val="7030A0"/>
                </w:rPr>
                <m:t>d</m:t>
              </m:r>
            </m:e>
            <m:sub>
              <m:r>
                <m:rPr>
                  <m:sty m:val="p"/>
                </m:rPr>
                <w:rPr>
                  <w:rFonts w:ascii="Cambria Math" w:hAnsi="Cambria Math"/>
                  <w:strike/>
                  <w:color w:val="7030A0"/>
                </w:rPr>
                <m:t>c, p</m:t>
              </m:r>
            </m:sub>
          </m:sSub>
        </m:oMath>
        <w:r w:rsidRPr="00F80036" w:rsidDel="00A01CAA">
          <w:rPr>
            <w:strike/>
            <w:color w:val="7030A0"/>
          </w:rPr>
          <w:delText xml:space="preserve"> per period p applicable for individual vehicles in the interpolation family shall be calculated according to the procedure in paragraph 5. of Annex B7, for the sets k of road load coefficients and masses according to paragraph 3.2.3.2.3. of Annex B7.</w:delText>
        </w:r>
      </w:del>
    </w:p>
    <w:p w14:paraId="0DFFDCD2" w14:textId="10145080" w:rsidR="00497D09" w:rsidRPr="00F80036" w:rsidDel="00A01CAA" w:rsidRDefault="00497D09" w:rsidP="00497D09">
      <w:pPr>
        <w:pStyle w:val="SingleTxtG"/>
        <w:ind w:left="2268" w:hanging="1134"/>
        <w:rPr>
          <w:del w:id="1934" w:author="TRIPATHY Samarendra" w:date="2020-03-10T12:19:00Z"/>
          <w:strike/>
          <w:color w:val="7030A0"/>
        </w:rPr>
      </w:pPr>
      <w:del w:id="1935" w:author="TRIPATHY Samarendra" w:date="2020-03-10T12:19:00Z">
        <w:r w:rsidRPr="00F80036" w:rsidDel="00A01CAA">
          <w:rPr>
            <w:strike/>
            <w:color w:val="7030A0"/>
          </w:rPr>
          <w:delText>4.5.3.</w:delText>
        </w:r>
        <w:r w:rsidRPr="00F80036" w:rsidDel="00A01CAA">
          <w:rPr>
            <w:strike/>
            <w:color w:val="7030A0"/>
          </w:rPr>
          <w:tab/>
          <w:delText xml:space="preserve">Calculation of the interpolation coefficient for individual vehicles </w:delText>
        </w:r>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ind,p</m:t>
              </m:r>
            </m:sub>
          </m:sSub>
        </m:oMath>
      </w:del>
    </w:p>
    <w:p w14:paraId="2BC728ED" w14:textId="0E4F3648" w:rsidR="00497D09" w:rsidRPr="00F80036" w:rsidDel="00A01CAA" w:rsidRDefault="00497D09" w:rsidP="00497D09">
      <w:pPr>
        <w:spacing w:after="120"/>
        <w:ind w:left="2268" w:right="1134"/>
        <w:rPr>
          <w:del w:id="1936" w:author="TRIPATHY Samarendra" w:date="2020-03-10T12:19:00Z"/>
          <w:strike/>
          <w:color w:val="7030A0"/>
        </w:rPr>
      </w:pPr>
      <w:del w:id="1937" w:author="TRIPATHY Samarendra" w:date="2020-03-10T12:19:00Z">
        <w:r w:rsidRPr="00F80036" w:rsidDel="00A01CAA">
          <w:rPr>
            <w:strike/>
            <w:color w:val="7030A0"/>
          </w:rPr>
          <w:delText xml:space="preserve">The interpolation coefficient </w:delText>
        </w:r>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ind,p</m:t>
              </m:r>
            </m:sub>
          </m:sSub>
        </m:oMath>
        <w:r w:rsidRPr="00F80036" w:rsidDel="00A01CAA">
          <w:rPr>
            <w:strike/>
            <w:color w:val="7030A0"/>
          </w:rPr>
          <w:delText xml:space="preserve"> per period shall be calculated for each considered period p using the following equation:</w:delText>
        </w:r>
      </w:del>
    </w:p>
    <w:p w14:paraId="1279CE43" w14:textId="7730A241" w:rsidR="00497D09" w:rsidRPr="00F80036" w:rsidDel="00A01CAA" w:rsidRDefault="00311BD7" w:rsidP="00497D09">
      <w:pPr>
        <w:spacing w:after="120"/>
        <w:ind w:left="2552" w:right="1134" w:firstLine="1843"/>
        <w:rPr>
          <w:del w:id="1938" w:author="TRIPATHY Samarendra" w:date="2020-03-10T12:19:00Z"/>
          <w:strike/>
          <w:color w:val="7030A0"/>
        </w:rPr>
      </w:pPr>
      <m:oMath>
        <m:sSub>
          <m:sSubPr>
            <m:ctrlPr>
              <w:del w:id="1939" w:author="TRIPATHY Samarendra" w:date="2020-03-10T12:19:00Z">
                <w:rPr>
                  <w:rFonts w:ascii="Cambria Math" w:hAnsi="Cambria Math"/>
                  <w:strike/>
                  <w:color w:val="7030A0"/>
                </w:rPr>
              </w:del>
            </m:ctrlPr>
          </m:sSubPr>
          <m:e>
            <m:r>
              <w:del w:id="1940" w:author="TRIPATHY Samarendra" w:date="2020-03-10T12:19:00Z">
                <m:rPr>
                  <m:sty m:val="p"/>
                </m:rPr>
                <w:rPr>
                  <w:rFonts w:ascii="Cambria Math" w:hAnsi="Cambria Math"/>
                  <w:strike/>
                  <w:color w:val="7030A0"/>
                </w:rPr>
                <m:t>K</m:t>
              </w:del>
            </m:r>
          </m:e>
          <m:sub>
            <m:r>
              <w:del w:id="1941" w:author="TRIPATHY Samarendra" w:date="2020-03-10T12:19:00Z">
                <m:rPr>
                  <m:sty m:val="p"/>
                </m:rPr>
                <w:rPr>
                  <w:rFonts w:ascii="Cambria Math" w:hAnsi="Cambria Math"/>
                  <w:strike/>
                  <w:color w:val="7030A0"/>
                </w:rPr>
                <m:t>ind,p</m:t>
              </w:del>
            </m:r>
          </m:sub>
        </m:sSub>
        <m:r>
          <w:del w:id="1942" w:author="TRIPATHY Samarendra" w:date="2020-03-10T12:19:00Z">
            <m:rPr>
              <m:sty m:val="p"/>
            </m:rPr>
            <w:rPr>
              <w:rFonts w:ascii="Cambria Math" w:hAnsi="Cambria Math"/>
              <w:strike/>
              <w:color w:val="7030A0"/>
            </w:rPr>
            <m:t>=</m:t>
          </w:del>
        </m:r>
        <m:f>
          <m:fPr>
            <m:ctrlPr>
              <w:del w:id="1943" w:author="TRIPATHY Samarendra" w:date="2020-03-10T12:19:00Z">
                <w:rPr>
                  <w:rFonts w:ascii="Cambria Math" w:hAnsi="Cambria Math"/>
                  <w:strike/>
                  <w:color w:val="7030A0"/>
                </w:rPr>
              </w:del>
            </m:ctrlPr>
          </m:fPr>
          <m:num>
            <m:sSub>
              <m:sSubPr>
                <m:ctrlPr>
                  <w:del w:id="1944" w:author="TRIPATHY Samarendra" w:date="2020-03-10T12:19:00Z">
                    <w:rPr>
                      <w:rFonts w:ascii="Cambria Math" w:hAnsi="Cambria Math"/>
                      <w:strike/>
                      <w:color w:val="7030A0"/>
                    </w:rPr>
                  </w:del>
                </m:ctrlPr>
              </m:sSubPr>
              <m:e>
                <m:r>
                  <w:del w:id="1945" w:author="TRIPATHY Samarendra" w:date="2020-03-10T12:19:00Z">
                    <m:rPr>
                      <m:sty m:val="p"/>
                    </m:rPr>
                    <w:rPr>
                      <w:rFonts w:ascii="Cambria Math" w:hAnsi="Cambria Math"/>
                      <w:strike/>
                      <w:color w:val="7030A0"/>
                    </w:rPr>
                    <m:t>E</m:t>
                  </w:del>
                </m:r>
              </m:e>
              <m:sub>
                <m:r>
                  <w:del w:id="1946" w:author="TRIPATHY Samarendra" w:date="2020-03-10T12:19:00Z">
                    <m:rPr>
                      <m:sty m:val="p"/>
                    </m:rPr>
                    <w:rPr>
                      <w:rFonts w:ascii="Cambria Math" w:hAnsi="Cambria Math"/>
                      <w:strike/>
                      <w:color w:val="7030A0"/>
                    </w:rPr>
                    <m:t>3,p</m:t>
                  </w:del>
                </m:r>
              </m:sub>
            </m:sSub>
            <m:r>
              <w:del w:id="1947" w:author="TRIPATHY Samarendra" w:date="2020-03-10T12:19:00Z">
                <m:rPr>
                  <m:sty m:val="p"/>
                </m:rPr>
                <w:rPr>
                  <w:rFonts w:ascii="Cambria Math" w:hAnsi="Cambria Math"/>
                  <w:strike/>
                  <w:color w:val="7030A0"/>
                </w:rPr>
                <m:t>-</m:t>
              </w:del>
            </m:r>
            <m:sSub>
              <m:sSubPr>
                <m:ctrlPr>
                  <w:del w:id="1948" w:author="TRIPATHY Samarendra" w:date="2020-03-10T12:19:00Z">
                    <w:rPr>
                      <w:rFonts w:ascii="Cambria Math" w:hAnsi="Cambria Math"/>
                      <w:strike/>
                      <w:color w:val="7030A0"/>
                    </w:rPr>
                  </w:del>
                </m:ctrlPr>
              </m:sSubPr>
              <m:e>
                <m:r>
                  <w:del w:id="1949" w:author="TRIPATHY Samarendra" w:date="2020-03-10T12:19:00Z">
                    <m:rPr>
                      <m:sty m:val="p"/>
                    </m:rPr>
                    <w:rPr>
                      <w:rFonts w:ascii="Cambria Math" w:hAnsi="Cambria Math"/>
                      <w:strike/>
                      <w:color w:val="7030A0"/>
                    </w:rPr>
                    <m:t>E</m:t>
                  </w:del>
                </m:r>
              </m:e>
              <m:sub>
                <m:r>
                  <w:del w:id="1950" w:author="TRIPATHY Samarendra" w:date="2020-03-10T12:19:00Z">
                    <m:rPr>
                      <m:sty m:val="p"/>
                    </m:rPr>
                    <w:rPr>
                      <w:rFonts w:ascii="Cambria Math" w:hAnsi="Cambria Math"/>
                      <w:strike/>
                      <w:color w:val="7030A0"/>
                    </w:rPr>
                    <m:t>1,p</m:t>
                  </w:del>
                </m:r>
              </m:sub>
            </m:sSub>
          </m:num>
          <m:den>
            <m:sSub>
              <m:sSubPr>
                <m:ctrlPr>
                  <w:del w:id="1951" w:author="TRIPATHY Samarendra" w:date="2020-03-10T12:19:00Z">
                    <w:rPr>
                      <w:rFonts w:ascii="Cambria Math" w:hAnsi="Cambria Math"/>
                      <w:strike/>
                      <w:color w:val="7030A0"/>
                    </w:rPr>
                  </w:del>
                </m:ctrlPr>
              </m:sSubPr>
              <m:e>
                <m:r>
                  <w:del w:id="1952" w:author="TRIPATHY Samarendra" w:date="2020-03-10T12:19:00Z">
                    <m:rPr>
                      <m:sty m:val="p"/>
                    </m:rPr>
                    <w:rPr>
                      <w:rFonts w:ascii="Cambria Math" w:hAnsi="Cambria Math"/>
                      <w:strike/>
                      <w:color w:val="7030A0"/>
                    </w:rPr>
                    <m:t>E</m:t>
                  </w:del>
                </m:r>
              </m:e>
              <m:sub>
                <m:r>
                  <w:del w:id="1953" w:author="TRIPATHY Samarendra" w:date="2020-03-10T12:19:00Z">
                    <m:rPr>
                      <m:sty m:val="p"/>
                    </m:rPr>
                    <w:rPr>
                      <w:rFonts w:ascii="Cambria Math" w:hAnsi="Cambria Math"/>
                      <w:strike/>
                      <w:color w:val="7030A0"/>
                    </w:rPr>
                    <m:t>2,p</m:t>
                  </w:del>
                </m:r>
              </m:sub>
            </m:sSub>
            <m:r>
              <w:del w:id="1954" w:author="TRIPATHY Samarendra" w:date="2020-03-10T12:19:00Z">
                <m:rPr>
                  <m:sty m:val="p"/>
                </m:rPr>
                <w:rPr>
                  <w:rFonts w:ascii="Cambria Math" w:hAnsi="Cambria Math"/>
                  <w:strike/>
                  <w:color w:val="7030A0"/>
                </w:rPr>
                <m:t>-</m:t>
              </w:del>
            </m:r>
            <m:sSub>
              <m:sSubPr>
                <m:ctrlPr>
                  <w:del w:id="1955" w:author="TRIPATHY Samarendra" w:date="2020-03-10T12:19:00Z">
                    <w:rPr>
                      <w:rFonts w:ascii="Cambria Math" w:hAnsi="Cambria Math"/>
                      <w:strike/>
                      <w:color w:val="7030A0"/>
                    </w:rPr>
                  </w:del>
                </m:ctrlPr>
              </m:sSubPr>
              <m:e>
                <m:r>
                  <w:del w:id="1956" w:author="TRIPATHY Samarendra" w:date="2020-03-10T12:19:00Z">
                    <m:rPr>
                      <m:sty m:val="p"/>
                    </m:rPr>
                    <w:rPr>
                      <w:rFonts w:ascii="Cambria Math" w:hAnsi="Cambria Math"/>
                      <w:strike/>
                      <w:color w:val="7030A0"/>
                    </w:rPr>
                    <m:t>E</m:t>
                  </w:del>
                </m:r>
              </m:e>
              <m:sub>
                <m:r>
                  <w:del w:id="1957" w:author="TRIPATHY Samarendra" w:date="2020-03-10T12:19:00Z">
                    <m:rPr>
                      <m:sty m:val="p"/>
                    </m:rPr>
                    <w:rPr>
                      <w:rFonts w:ascii="Cambria Math" w:hAnsi="Cambria Math"/>
                      <w:strike/>
                      <w:color w:val="7030A0"/>
                    </w:rPr>
                    <m:t>1,p</m:t>
                  </w:del>
                </m:r>
              </m:sub>
            </m:sSub>
          </m:den>
        </m:f>
      </m:oMath>
      <w:del w:id="1958" w:author="TRIPATHY Samarendra" w:date="2020-03-10T12:19:00Z">
        <w:r w:rsidR="00497D09" w:rsidRPr="00F80036" w:rsidDel="00A01CAA">
          <w:rPr>
            <w:strike/>
            <w:color w:val="7030A0"/>
          </w:rPr>
          <w:tab/>
        </w:r>
        <w:r w:rsidR="00497D09" w:rsidRPr="00F80036" w:rsidDel="00A01CAA">
          <w:rPr>
            <w:strike/>
            <w:color w:val="7030A0"/>
          </w:rPr>
          <w:tab/>
        </w:r>
      </w:del>
    </w:p>
    <w:p w14:paraId="65EAA2B9" w14:textId="2CADA59A" w:rsidR="00497D09" w:rsidRPr="00F80036" w:rsidDel="00A01CAA" w:rsidRDefault="00497D09" w:rsidP="00497D09">
      <w:pPr>
        <w:spacing w:after="120"/>
        <w:ind w:left="2268" w:right="1134"/>
        <w:rPr>
          <w:del w:id="1959" w:author="TRIPATHY Samarendra" w:date="2020-03-10T12:19:00Z"/>
          <w:strike/>
          <w:color w:val="7030A0"/>
        </w:rPr>
      </w:pPr>
      <w:del w:id="1960" w:author="TRIPATHY Samarendra" w:date="2020-03-10T12:19:00Z">
        <w:r w:rsidRPr="00F80036" w:rsidDel="00A01CAA">
          <w:rPr>
            <w:strike/>
            <w:color w:val="7030A0"/>
          </w:rPr>
          <w:delText>where:</w:delText>
        </w:r>
      </w:del>
    </w:p>
    <w:p w14:paraId="757190DC" w14:textId="7AE55453" w:rsidR="00497D09" w:rsidRPr="00F80036" w:rsidDel="00A01CAA" w:rsidRDefault="00311BD7" w:rsidP="00497D09">
      <w:pPr>
        <w:spacing w:after="120"/>
        <w:ind w:left="3402" w:right="1134" w:hanging="1134"/>
        <w:rPr>
          <w:del w:id="1961" w:author="TRIPATHY Samarendra" w:date="2020-03-10T12:19:00Z"/>
          <w:strike/>
          <w:color w:val="7030A0"/>
        </w:rPr>
      </w:pPr>
      <m:oMath>
        <m:sSub>
          <m:sSubPr>
            <m:ctrlPr>
              <w:del w:id="1962" w:author="TRIPATHY Samarendra" w:date="2020-03-10T12:19:00Z">
                <w:rPr>
                  <w:rFonts w:ascii="Cambria Math" w:hAnsi="Cambria Math"/>
                  <w:strike/>
                  <w:color w:val="7030A0"/>
                </w:rPr>
              </w:del>
            </m:ctrlPr>
          </m:sSubPr>
          <m:e>
            <m:r>
              <w:del w:id="1963" w:author="TRIPATHY Samarendra" w:date="2020-03-10T12:19:00Z">
                <m:rPr>
                  <m:sty m:val="p"/>
                </m:rPr>
                <w:rPr>
                  <w:rFonts w:ascii="Cambria Math" w:hAnsi="Cambria Math"/>
                  <w:strike/>
                  <w:color w:val="7030A0"/>
                </w:rPr>
                <m:t>K</m:t>
              </w:del>
            </m:r>
          </m:e>
          <m:sub>
            <m:r>
              <w:del w:id="1964" w:author="TRIPATHY Samarendra" w:date="2020-03-10T12:19:00Z">
                <m:rPr>
                  <m:sty m:val="p"/>
                </m:rPr>
                <w:rPr>
                  <w:rFonts w:ascii="Cambria Math" w:hAnsi="Cambria Math"/>
                  <w:strike/>
                  <w:color w:val="7030A0"/>
                </w:rPr>
                <m:t>ind,p</m:t>
              </w:del>
            </m:r>
          </m:sub>
        </m:sSub>
      </m:oMath>
      <w:del w:id="1965" w:author="TRIPATHY Samarendra" w:date="2020-03-10T12:19:00Z">
        <w:r w:rsidR="00497D09" w:rsidRPr="00F80036" w:rsidDel="00A01CAA">
          <w:rPr>
            <w:strike/>
            <w:color w:val="7030A0"/>
          </w:rPr>
          <w:tab/>
          <w:delText>is the interpolation coefficient for the considered individual vehicle for period p;</w:delText>
        </w:r>
      </w:del>
    </w:p>
    <w:p w14:paraId="20CF3937" w14:textId="334E1A96" w:rsidR="00497D09" w:rsidRPr="00F80036" w:rsidDel="00A01CAA" w:rsidRDefault="00311BD7" w:rsidP="00497D09">
      <w:pPr>
        <w:spacing w:after="120"/>
        <w:ind w:left="3402" w:right="1134" w:hanging="1134"/>
        <w:rPr>
          <w:del w:id="1966" w:author="TRIPATHY Samarendra" w:date="2020-03-10T12:19:00Z"/>
          <w:strike/>
          <w:color w:val="7030A0"/>
        </w:rPr>
      </w:pPr>
      <m:oMath>
        <m:sSub>
          <m:sSubPr>
            <m:ctrlPr>
              <w:del w:id="1967" w:author="TRIPATHY Samarendra" w:date="2020-03-10T12:19:00Z">
                <w:rPr>
                  <w:rFonts w:ascii="Cambria Math" w:hAnsi="Cambria Math"/>
                  <w:strike/>
                  <w:color w:val="7030A0"/>
                </w:rPr>
              </w:del>
            </m:ctrlPr>
          </m:sSubPr>
          <m:e>
            <m:r>
              <w:del w:id="1968" w:author="TRIPATHY Samarendra" w:date="2020-03-10T12:19:00Z">
                <m:rPr>
                  <m:sty m:val="p"/>
                </m:rPr>
                <w:rPr>
                  <w:rFonts w:ascii="Cambria Math" w:hAnsi="Cambria Math"/>
                  <w:strike/>
                  <w:color w:val="7030A0"/>
                </w:rPr>
                <m:t>E</m:t>
              </w:del>
            </m:r>
          </m:e>
          <m:sub>
            <m:r>
              <w:del w:id="1969" w:author="TRIPATHY Samarendra" w:date="2020-03-10T12:19:00Z">
                <m:rPr>
                  <m:sty m:val="p"/>
                </m:rPr>
                <w:rPr>
                  <w:rFonts w:ascii="Cambria Math" w:hAnsi="Cambria Math"/>
                  <w:strike/>
                  <w:color w:val="7030A0"/>
                </w:rPr>
                <m:t>1,p</m:t>
              </w:del>
            </m:r>
          </m:sub>
        </m:sSub>
      </m:oMath>
      <w:del w:id="1970" w:author="TRIPATHY Samarendra" w:date="2020-03-10T12:19:00Z">
        <w:r w:rsidR="00497D09" w:rsidRPr="00F80036" w:rsidDel="00A01CAA">
          <w:rPr>
            <w:strike/>
            <w:color w:val="7030A0"/>
          </w:rPr>
          <w:tab/>
          <w:delText>is the energy demand for the considered period for vehicle L according to paragraph 5. of Annex B7, Ws;</w:delText>
        </w:r>
      </w:del>
    </w:p>
    <w:p w14:paraId="48D2BF08" w14:textId="23848A4D" w:rsidR="00497D09" w:rsidRPr="00F80036" w:rsidDel="00A01CAA" w:rsidRDefault="00311BD7" w:rsidP="00497D09">
      <w:pPr>
        <w:spacing w:after="120"/>
        <w:ind w:left="3402" w:right="1134" w:hanging="1134"/>
        <w:rPr>
          <w:del w:id="1971" w:author="TRIPATHY Samarendra" w:date="2020-03-10T12:19:00Z"/>
          <w:strike/>
          <w:color w:val="7030A0"/>
        </w:rPr>
      </w:pPr>
      <m:oMath>
        <m:sSub>
          <m:sSubPr>
            <m:ctrlPr>
              <w:del w:id="1972" w:author="TRIPATHY Samarendra" w:date="2020-03-10T12:19:00Z">
                <w:rPr>
                  <w:rFonts w:ascii="Cambria Math" w:hAnsi="Cambria Math"/>
                  <w:strike/>
                  <w:color w:val="7030A0"/>
                </w:rPr>
              </w:del>
            </m:ctrlPr>
          </m:sSubPr>
          <m:e>
            <m:r>
              <w:del w:id="1973" w:author="TRIPATHY Samarendra" w:date="2020-03-10T12:19:00Z">
                <m:rPr>
                  <m:sty m:val="p"/>
                </m:rPr>
                <w:rPr>
                  <w:rFonts w:ascii="Cambria Math" w:hAnsi="Cambria Math"/>
                  <w:strike/>
                  <w:color w:val="7030A0"/>
                </w:rPr>
                <m:t>E</m:t>
              </w:del>
            </m:r>
          </m:e>
          <m:sub>
            <m:r>
              <w:del w:id="1974" w:author="TRIPATHY Samarendra" w:date="2020-03-10T12:19:00Z">
                <m:rPr>
                  <m:sty m:val="p"/>
                </m:rPr>
                <w:rPr>
                  <w:rFonts w:ascii="Cambria Math" w:hAnsi="Cambria Math"/>
                  <w:strike/>
                  <w:color w:val="7030A0"/>
                </w:rPr>
                <m:t>2,p</m:t>
              </w:del>
            </m:r>
          </m:sub>
        </m:sSub>
      </m:oMath>
      <w:del w:id="1975" w:author="TRIPATHY Samarendra" w:date="2020-03-10T12:19:00Z">
        <w:r w:rsidR="00497D09" w:rsidRPr="00F80036" w:rsidDel="00A01CAA">
          <w:rPr>
            <w:strike/>
            <w:color w:val="7030A0"/>
          </w:rPr>
          <w:tab/>
          <w:delText>is the energy demand for the considered period for vehicle H according to paragraph 5. of Annex B7, Ws;</w:delText>
        </w:r>
      </w:del>
    </w:p>
    <w:p w14:paraId="57F77DC1" w14:textId="2EDC2446" w:rsidR="00497D09" w:rsidRPr="00F80036" w:rsidDel="00A01CAA" w:rsidRDefault="00311BD7" w:rsidP="00497D09">
      <w:pPr>
        <w:spacing w:after="120"/>
        <w:ind w:left="3402" w:right="1134" w:hanging="1134"/>
        <w:rPr>
          <w:del w:id="1976" w:author="TRIPATHY Samarendra" w:date="2020-03-10T12:19:00Z"/>
          <w:strike/>
          <w:color w:val="7030A0"/>
        </w:rPr>
      </w:pPr>
      <m:oMath>
        <m:sSub>
          <m:sSubPr>
            <m:ctrlPr>
              <w:del w:id="1977" w:author="TRIPATHY Samarendra" w:date="2020-03-10T12:19:00Z">
                <w:rPr>
                  <w:rFonts w:ascii="Cambria Math" w:hAnsi="Cambria Math"/>
                  <w:strike/>
                  <w:color w:val="7030A0"/>
                </w:rPr>
              </w:del>
            </m:ctrlPr>
          </m:sSubPr>
          <m:e>
            <m:r>
              <w:del w:id="1978" w:author="TRIPATHY Samarendra" w:date="2020-03-10T12:19:00Z">
                <m:rPr>
                  <m:sty m:val="p"/>
                </m:rPr>
                <w:rPr>
                  <w:rFonts w:ascii="Cambria Math" w:hAnsi="Cambria Math"/>
                  <w:strike/>
                  <w:color w:val="7030A0"/>
                </w:rPr>
                <m:t>E</m:t>
              </w:del>
            </m:r>
          </m:e>
          <m:sub>
            <m:r>
              <w:del w:id="1979" w:author="TRIPATHY Samarendra" w:date="2020-03-10T12:19:00Z">
                <m:rPr>
                  <m:sty m:val="p"/>
                </m:rPr>
                <w:rPr>
                  <w:rFonts w:ascii="Cambria Math" w:hAnsi="Cambria Math"/>
                  <w:strike/>
                  <w:color w:val="7030A0"/>
                </w:rPr>
                <m:t>3,p</m:t>
              </w:del>
            </m:r>
          </m:sub>
        </m:sSub>
      </m:oMath>
      <w:del w:id="1980" w:author="TRIPATHY Samarendra" w:date="2020-03-10T12:19:00Z">
        <w:r w:rsidR="00497D09" w:rsidRPr="00F80036" w:rsidDel="00A01CAA">
          <w:rPr>
            <w:strike/>
            <w:color w:val="7030A0"/>
          </w:rPr>
          <w:tab/>
          <w:delText>is the energy demand for the considered period for the individual vehicle according to paragraph 5. of Annex B7, Ws;</w:delText>
        </w:r>
      </w:del>
    </w:p>
    <w:p w14:paraId="4CA04BE0" w14:textId="575E9B38" w:rsidR="00497D09" w:rsidRPr="00F80036" w:rsidDel="00A01CAA" w:rsidRDefault="00497D09" w:rsidP="00497D09">
      <w:pPr>
        <w:spacing w:after="120"/>
        <w:ind w:left="3402" w:right="1134" w:hanging="1134"/>
        <w:rPr>
          <w:del w:id="1981" w:author="TRIPATHY Samarendra" w:date="2020-03-10T12:19:00Z"/>
          <w:strike/>
          <w:color w:val="7030A0"/>
        </w:rPr>
      </w:pPr>
      <m:oMath>
        <m:r>
          <w:del w:id="1982" w:author="TRIPATHY Samarendra" w:date="2020-03-10T12:19:00Z">
            <m:rPr>
              <m:sty m:val="p"/>
            </m:rPr>
            <w:rPr>
              <w:rFonts w:ascii="Cambria Math" w:hAnsi="Cambria Math"/>
              <w:strike/>
              <w:color w:val="7030A0"/>
            </w:rPr>
            <m:t>p</m:t>
          </w:del>
        </m:r>
      </m:oMath>
      <w:del w:id="1983" w:author="TRIPATHY Samarendra" w:date="2020-03-10T12:19:00Z">
        <w:r w:rsidRPr="00F80036" w:rsidDel="00A01CAA">
          <w:rPr>
            <w:strike/>
            <w:color w:val="7030A0"/>
          </w:rPr>
          <w:tab/>
          <w:delText>is the index of the individual period within the applicable test cycle.</w:delText>
        </w:r>
      </w:del>
    </w:p>
    <w:p w14:paraId="3C8BA665" w14:textId="361E5A79" w:rsidR="00497D09" w:rsidRPr="00F80036" w:rsidDel="00A01CAA" w:rsidRDefault="00497D09" w:rsidP="00497D09">
      <w:pPr>
        <w:spacing w:after="120"/>
        <w:ind w:left="2268" w:right="1134"/>
        <w:rPr>
          <w:del w:id="1984" w:author="TRIPATHY Samarendra" w:date="2020-03-10T12:19:00Z"/>
          <w:strike/>
          <w:color w:val="7030A0"/>
        </w:rPr>
      </w:pPr>
      <w:del w:id="1985" w:author="TRIPATHY Samarendra" w:date="2020-03-10T12:19:00Z">
        <w:r w:rsidRPr="00F80036" w:rsidDel="00A01CAA">
          <w:rPr>
            <w:strike/>
            <w:color w:val="7030A0"/>
          </w:rPr>
          <w:delText xml:space="preserve">In the case that the considered period p is the applicable WLTP test cycle, </w:delText>
        </w:r>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ind,p</m:t>
              </m:r>
            </m:sub>
          </m:sSub>
        </m:oMath>
        <w:r w:rsidRPr="00F80036" w:rsidDel="00A01CAA">
          <w:rPr>
            <w:strike/>
            <w:color w:val="7030A0"/>
          </w:rPr>
          <w:delText xml:space="preserve"> is named </w:delText>
        </w:r>
        <m:oMath>
          <m:sSub>
            <m:sSubPr>
              <m:ctrlPr>
                <w:rPr>
                  <w:rFonts w:ascii="Cambria Math" w:hAnsi="Cambria Math"/>
                  <w:strike/>
                  <w:color w:val="7030A0"/>
                </w:rPr>
              </m:ctrlPr>
            </m:sSubPr>
            <m:e>
              <m:r>
                <m:rPr>
                  <m:sty m:val="p"/>
                </m:rPr>
                <w:rPr>
                  <w:rFonts w:ascii="Cambria Math" w:hAnsi="Cambria Math"/>
                  <w:strike/>
                  <w:color w:val="7030A0"/>
                </w:rPr>
                <m:t>K</m:t>
              </m:r>
            </m:e>
            <m:sub>
              <m:r>
                <m:rPr>
                  <m:sty m:val="p"/>
                </m:rPr>
                <w:rPr>
                  <w:rFonts w:ascii="Cambria Math" w:hAnsi="Cambria Math"/>
                  <w:strike/>
                  <w:color w:val="7030A0"/>
                </w:rPr>
                <m:t>ind</m:t>
              </m:r>
            </m:sub>
          </m:sSub>
        </m:oMath>
        <w:r w:rsidRPr="00F80036" w:rsidDel="00A01CAA">
          <w:rPr>
            <w:strike/>
            <w:color w:val="7030A0"/>
          </w:rPr>
          <w:delText>.</w:delText>
        </w:r>
      </w:del>
    </w:p>
    <w:p w14:paraId="00713785" w14:textId="14659270" w:rsidR="008200B8" w:rsidRPr="00F80036" w:rsidDel="00A01CAA" w:rsidRDefault="00497D09" w:rsidP="00497D09">
      <w:pPr>
        <w:spacing w:after="120"/>
        <w:ind w:left="2268" w:right="1134" w:hanging="1134"/>
        <w:rPr>
          <w:del w:id="1986" w:author="TRIPATHY Samarendra" w:date="2020-03-10T12:19:00Z"/>
          <w:strike/>
          <w:color w:val="7030A0"/>
        </w:rPr>
      </w:pPr>
      <w:del w:id="1987" w:author="TRIPATHY Samarendra" w:date="2020-03-10T12:19:00Z">
        <w:r w:rsidRPr="00F80036" w:rsidDel="00A01CAA">
          <w:rPr>
            <w:strike/>
            <w:color w:val="7030A0"/>
          </w:rPr>
          <w:delText>4.5.4.</w:delText>
        </w:r>
        <w:r w:rsidRPr="00F80036" w:rsidDel="00A01CAA">
          <w:rPr>
            <w:strike/>
            <w:color w:val="7030A0"/>
          </w:rPr>
          <w:tab/>
        </w:r>
        <w:r w:rsidR="008200B8" w:rsidRPr="00F80036" w:rsidDel="00A01CAA">
          <w:rPr>
            <w:strike/>
            <w:color w:val="7030A0"/>
            <w:szCs w:val="24"/>
          </w:rPr>
          <w:delText xml:space="preserve">This paragraph is applicable only for </w:delText>
        </w:r>
        <w:r w:rsidR="008200B8" w:rsidRPr="00F80036" w:rsidDel="00A01CAA">
          <w:rPr>
            <w:strike/>
            <w:color w:val="7030A0"/>
            <w:lang w:eastAsia="en-GB"/>
          </w:rPr>
          <w:delText>4-phase WLTP test</w:delText>
        </w:r>
        <w:r w:rsidR="008200B8" w:rsidRPr="00F80036" w:rsidDel="00A01CAA">
          <w:rPr>
            <w:strike/>
            <w:color w:val="7030A0"/>
          </w:rPr>
          <w:delText xml:space="preserve"> </w:delText>
        </w:r>
      </w:del>
    </w:p>
    <w:p w14:paraId="547B383F" w14:textId="6393B0E8" w:rsidR="00497D09" w:rsidRPr="00F80036" w:rsidDel="00A01CAA" w:rsidRDefault="00497D09" w:rsidP="00DB0011">
      <w:pPr>
        <w:spacing w:after="120"/>
        <w:ind w:left="2268" w:right="1134"/>
        <w:rPr>
          <w:del w:id="1988" w:author="TRIPATHY Samarendra" w:date="2020-03-10T12:19:00Z"/>
          <w:strike/>
          <w:color w:val="7030A0"/>
        </w:rPr>
      </w:pPr>
      <w:del w:id="1989" w:author="TRIPATHY Samarendra" w:date="2020-03-10T12:19:00Z">
        <w:r w:rsidRPr="00F80036" w:rsidDel="00A01CAA">
          <w:rPr>
            <w:strike/>
            <w:color w:val="7030A0"/>
          </w:rPr>
          <w:delText>Interpolation of the CO</w:delText>
        </w:r>
        <w:r w:rsidRPr="00F80036" w:rsidDel="00A01CAA">
          <w:rPr>
            <w:strike/>
            <w:color w:val="7030A0"/>
            <w:vertAlign w:val="subscript"/>
          </w:rPr>
          <w:delText>2</w:delText>
        </w:r>
        <w:r w:rsidRPr="00F80036" w:rsidDel="00A01CAA">
          <w:rPr>
            <w:strike/>
            <w:color w:val="7030A0"/>
          </w:rPr>
          <w:delText xml:space="preserve"> mass emission for individual vehicles</w:delText>
        </w:r>
      </w:del>
    </w:p>
    <w:p w14:paraId="1629B4A3" w14:textId="32D84E5F" w:rsidR="00497D09" w:rsidRPr="00F80036" w:rsidDel="00A01CAA" w:rsidRDefault="00497D09" w:rsidP="00497D09">
      <w:pPr>
        <w:spacing w:after="120"/>
        <w:ind w:left="2268" w:right="1134" w:hanging="1134"/>
        <w:rPr>
          <w:del w:id="1990" w:author="TRIPATHY Samarendra" w:date="2020-03-10T12:19:00Z"/>
          <w:strike/>
          <w:color w:val="7030A0"/>
        </w:rPr>
      </w:pPr>
      <w:del w:id="1991" w:author="TRIPATHY Samarendra" w:date="2020-03-10T12:19:00Z">
        <w:r w:rsidRPr="00F80036" w:rsidDel="00A01CAA">
          <w:rPr>
            <w:strike/>
            <w:color w:val="7030A0"/>
          </w:rPr>
          <w:delText>4.5.4.1.</w:delText>
        </w:r>
        <w:r w:rsidRPr="00F80036" w:rsidDel="00A01CAA">
          <w:rPr>
            <w:strike/>
            <w:color w:val="7030A0"/>
          </w:rPr>
          <w:tab/>
          <w:delText>Individual charge-sustaining CO</w:delText>
        </w:r>
        <w:r w:rsidRPr="00F80036" w:rsidDel="00A01CAA">
          <w:rPr>
            <w:strike/>
            <w:color w:val="7030A0"/>
            <w:vertAlign w:val="subscript"/>
          </w:rPr>
          <w:delText>2</w:delText>
        </w:r>
        <w:r w:rsidRPr="00F80036" w:rsidDel="00A01CAA">
          <w:rPr>
            <w:strike/>
            <w:color w:val="7030A0"/>
          </w:rPr>
          <w:delText xml:space="preserve"> mass emission for OVC-HEVs and NOVC-HEVs</w:delText>
        </w:r>
      </w:del>
    </w:p>
    <w:p w14:paraId="59038C55" w14:textId="2EFADDF3" w:rsidR="00497D09" w:rsidRPr="00F80036" w:rsidDel="00A01CAA" w:rsidRDefault="00497D09" w:rsidP="00497D09">
      <w:pPr>
        <w:spacing w:after="120"/>
        <w:ind w:left="2268" w:right="1134"/>
        <w:rPr>
          <w:del w:id="1992" w:author="TRIPATHY Samarendra" w:date="2020-03-10T12:19:00Z"/>
          <w:strike/>
          <w:color w:val="7030A0"/>
        </w:rPr>
      </w:pPr>
      <w:del w:id="1993" w:author="TRIPATHY Samarendra" w:date="2020-03-10T12:19:00Z">
        <w:r w:rsidRPr="00F80036" w:rsidDel="00A01CAA">
          <w:rPr>
            <w:strike/>
            <w:color w:val="7030A0"/>
          </w:rPr>
          <w:delText>The charge-sustaining CO</w:delText>
        </w:r>
        <w:r w:rsidRPr="00F80036" w:rsidDel="00A01CAA">
          <w:rPr>
            <w:strike/>
            <w:color w:val="7030A0"/>
            <w:vertAlign w:val="subscript"/>
          </w:rPr>
          <w:delText>2</w:delText>
        </w:r>
        <w:r w:rsidRPr="00F80036" w:rsidDel="00A01CAA">
          <w:rPr>
            <w:strike/>
            <w:color w:val="7030A0"/>
          </w:rPr>
          <w:delText xml:space="preserve"> mass emission for an individual vehicle shall be calculated using the following equation:</w:delText>
        </w:r>
      </w:del>
    </w:p>
    <w:p w14:paraId="782B7EC7" w14:textId="6EEF289F" w:rsidR="00497D09" w:rsidRPr="00F80036" w:rsidDel="00A01CAA" w:rsidRDefault="00311BD7" w:rsidP="00497D09">
      <w:pPr>
        <w:spacing w:after="120"/>
        <w:ind w:left="2268" w:right="1134"/>
        <w:rPr>
          <w:del w:id="1994" w:author="TRIPATHY Samarendra" w:date="2020-03-10T12:19:00Z"/>
          <w:strike/>
          <w:color w:val="7030A0"/>
        </w:rPr>
      </w:pPr>
      <m:oMathPara>
        <m:oMath>
          <m:sSub>
            <m:sSubPr>
              <m:ctrlPr>
                <w:del w:id="1995" w:author="TRIPATHY Samarendra" w:date="2020-03-10T12:19:00Z">
                  <w:rPr>
                    <w:rFonts w:ascii="Cambria Math" w:hAnsi="Cambria Math"/>
                    <w:strike/>
                    <w:color w:val="7030A0"/>
                  </w:rPr>
                </w:del>
              </m:ctrlPr>
            </m:sSubPr>
            <m:e>
              <m:r>
                <w:del w:id="1996" w:author="TRIPATHY Samarendra" w:date="2020-03-10T12:19:00Z">
                  <m:rPr>
                    <m:sty m:val="p"/>
                  </m:rPr>
                  <w:rPr>
                    <w:rFonts w:ascii="Cambria Math" w:hAnsi="Cambria Math"/>
                    <w:strike/>
                    <w:color w:val="7030A0"/>
                  </w:rPr>
                  <m:t>M</m:t>
                </w:del>
              </m:r>
            </m:e>
            <m:sub>
              <m:r>
                <w:del w:id="1997" w:author="TRIPATHY Samarendra" w:date="2020-03-10T12:19:00Z">
                  <m:rPr>
                    <m:sty m:val="p"/>
                  </m:rPr>
                  <w:rPr>
                    <w:rFonts w:ascii="Cambria Math" w:hAnsi="Cambria Math"/>
                    <w:strike/>
                    <w:color w:val="7030A0"/>
                  </w:rPr>
                  <m:t>CO2-ind,CS,p</m:t>
                </w:del>
              </m:r>
            </m:sub>
          </m:sSub>
          <m:r>
            <w:del w:id="1998" w:author="TRIPATHY Samarendra" w:date="2020-03-10T12:19:00Z">
              <m:rPr>
                <m:sty m:val="p"/>
              </m:rPr>
              <w:rPr>
                <w:rFonts w:ascii="Cambria Math" w:hAnsi="Cambria Math"/>
                <w:strike/>
                <w:color w:val="7030A0"/>
              </w:rPr>
              <m:t>=</m:t>
            </w:del>
          </m:r>
          <m:sSub>
            <m:sSubPr>
              <m:ctrlPr>
                <w:del w:id="1999" w:author="TRIPATHY Samarendra" w:date="2020-03-10T12:19:00Z">
                  <w:rPr>
                    <w:rFonts w:ascii="Cambria Math" w:hAnsi="Cambria Math"/>
                    <w:strike/>
                    <w:color w:val="7030A0"/>
                  </w:rPr>
                </w:del>
              </m:ctrlPr>
            </m:sSubPr>
            <m:e>
              <m:r>
                <w:del w:id="2000" w:author="TRIPATHY Samarendra" w:date="2020-03-10T12:19:00Z">
                  <m:rPr>
                    <m:sty m:val="p"/>
                  </m:rPr>
                  <w:rPr>
                    <w:rFonts w:ascii="Cambria Math" w:hAnsi="Cambria Math"/>
                    <w:strike/>
                    <w:color w:val="7030A0"/>
                  </w:rPr>
                  <m:t>M</m:t>
                </w:del>
              </m:r>
            </m:e>
            <m:sub>
              <m:r>
                <w:del w:id="2001" w:author="TRIPATHY Samarendra" w:date="2020-03-10T12:19:00Z">
                  <m:rPr>
                    <m:sty m:val="p"/>
                  </m:rPr>
                  <w:rPr>
                    <w:rFonts w:ascii="Cambria Math" w:hAnsi="Cambria Math"/>
                    <w:strike/>
                    <w:color w:val="7030A0"/>
                  </w:rPr>
                  <m:t>CO2-L,CS,p</m:t>
                </w:del>
              </m:r>
            </m:sub>
          </m:sSub>
          <m:r>
            <w:del w:id="2002" w:author="TRIPATHY Samarendra" w:date="2020-03-10T12:19:00Z">
              <m:rPr>
                <m:sty m:val="p"/>
              </m:rPr>
              <w:rPr>
                <w:rFonts w:ascii="Cambria Math" w:hAnsi="Cambria Math"/>
                <w:strike/>
                <w:color w:val="7030A0"/>
              </w:rPr>
              <m:t>+</m:t>
            </w:del>
          </m:r>
          <m:sSub>
            <m:sSubPr>
              <m:ctrlPr>
                <w:del w:id="2003" w:author="TRIPATHY Samarendra" w:date="2020-03-10T12:19:00Z">
                  <w:rPr>
                    <w:rFonts w:ascii="Cambria Math" w:hAnsi="Cambria Math"/>
                    <w:strike/>
                    <w:color w:val="7030A0"/>
                  </w:rPr>
                </w:del>
              </m:ctrlPr>
            </m:sSubPr>
            <m:e>
              <m:r>
                <w:del w:id="2004" w:author="TRIPATHY Samarendra" w:date="2020-03-10T12:19:00Z">
                  <m:rPr>
                    <m:sty m:val="p"/>
                  </m:rPr>
                  <w:rPr>
                    <w:rFonts w:ascii="Cambria Math" w:hAnsi="Cambria Math"/>
                    <w:strike/>
                    <w:color w:val="7030A0"/>
                  </w:rPr>
                  <m:t>K</m:t>
                </w:del>
              </m:r>
            </m:e>
            <m:sub>
              <m:r>
                <w:del w:id="2005" w:author="TRIPATHY Samarendra" w:date="2020-03-10T12:19:00Z">
                  <m:rPr>
                    <m:sty m:val="p"/>
                  </m:rPr>
                  <w:rPr>
                    <w:rFonts w:ascii="Cambria Math" w:hAnsi="Cambria Math"/>
                    <w:strike/>
                    <w:color w:val="7030A0"/>
                  </w:rPr>
                  <m:t>ind,p</m:t>
                </w:del>
              </m:r>
            </m:sub>
          </m:sSub>
          <m:r>
            <w:del w:id="2006" w:author="TRIPATHY Samarendra" w:date="2020-03-10T12:19:00Z">
              <m:rPr>
                <m:sty m:val="p"/>
              </m:rPr>
              <w:rPr>
                <w:rFonts w:ascii="Cambria Math" w:hAnsi="Cambria Math"/>
                <w:strike/>
                <w:color w:val="7030A0"/>
              </w:rPr>
              <m:t>×</m:t>
            </w:del>
          </m:r>
          <m:d>
            <m:dPr>
              <m:ctrlPr>
                <w:del w:id="2007" w:author="TRIPATHY Samarendra" w:date="2020-03-10T12:19:00Z">
                  <w:rPr>
                    <w:rFonts w:ascii="Cambria Math" w:hAnsi="Cambria Math"/>
                    <w:strike/>
                    <w:color w:val="7030A0"/>
                  </w:rPr>
                </w:del>
              </m:ctrlPr>
            </m:dPr>
            <m:e>
              <m:sSub>
                <m:sSubPr>
                  <m:ctrlPr>
                    <w:del w:id="2008" w:author="TRIPATHY Samarendra" w:date="2020-03-10T12:19:00Z">
                      <w:rPr>
                        <w:rFonts w:ascii="Cambria Math" w:hAnsi="Cambria Math"/>
                        <w:strike/>
                        <w:color w:val="7030A0"/>
                      </w:rPr>
                    </w:del>
                  </m:ctrlPr>
                </m:sSubPr>
                <m:e>
                  <m:sSub>
                    <m:sSubPr>
                      <m:ctrlPr>
                        <w:del w:id="2009" w:author="TRIPATHY Samarendra" w:date="2020-03-10T12:19:00Z">
                          <w:rPr>
                            <w:rFonts w:ascii="Cambria Math" w:hAnsi="Cambria Math"/>
                            <w:strike/>
                            <w:color w:val="7030A0"/>
                          </w:rPr>
                        </w:del>
                      </m:ctrlPr>
                    </m:sSubPr>
                    <m:e>
                      <m:r>
                        <w:del w:id="2010" w:author="TRIPATHY Samarendra" w:date="2020-03-10T12:19:00Z">
                          <m:rPr>
                            <m:sty m:val="p"/>
                          </m:rPr>
                          <w:rPr>
                            <w:rFonts w:ascii="Cambria Math" w:hAnsi="Cambria Math"/>
                            <w:strike/>
                            <w:color w:val="7030A0"/>
                          </w:rPr>
                          <m:t>M</m:t>
                        </w:del>
                      </m:r>
                    </m:e>
                    <m:sub>
                      <m:r>
                        <w:del w:id="2011" w:author="TRIPATHY Samarendra" w:date="2020-03-10T12:19:00Z">
                          <m:rPr>
                            <m:sty m:val="p"/>
                          </m:rPr>
                          <w:rPr>
                            <w:rFonts w:ascii="Cambria Math" w:hAnsi="Cambria Math"/>
                            <w:strike/>
                            <w:color w:val="7030A0"/>
                          </w:rPr>
                          <m:t>CO2-H,CS,p</m:t>
                        </w:del>
                      </m:r>
                    </m:sub>
                  </m:sSub>
                  <m:r>
                    <w:del w:id="2012" w:author="TRIPATHY Samarendra" w:date="2020-03-10T12:19:00Z">
                      <m:rPr>
                        <m:sty m:val="p"/>
                      </m:rPr>
                      <w:rPr>
                        <w:rFonts w:ascii="Cambria Math" w:hAnsi="Cambria Math"/>
                        <w:strike/>
                        <w:color w:val="7030A0"/>
                      </w:rPr>
                      <m:t>-M</m:t>
                    </w:del>
                  </m:r>
                </m:e>
                <m:sub>
                  <m:r>
                    <w:del w:id="2013" w:author="TRIPATHY Samarendra" w:date="2020-03-10T12:19:00Z">
                      <m:rPr>
                        <m:sty m:val="p"/>
                      </m:rPr>
                      <w:rPr>
                        <w:rFonts w:ascii="Cambria Math" w:hAnsi="Cambria Math"/>
                        <w:strike/>
                        <w:color w:val="7030A0"/>
                      </w:rPr>
                      <m:t>CO2-L,CS,p</m:t>
                    </w:del>
                  </m:r>
                </m:sub>
              </m:sSub>
            </m:e>
          </m:d>
        </m:oMath>
      </m:oMathPara>
    </w:p>
    <w:p w14:paraId="37AB99B2" w14:textId="6FBD3549" w:rsidR="00497D09" w:rsidRPr="00F80036" w:rsidDel="00A01CAA" w:rsidRDefault="00497D09" w:rsidP="00497D09">
      <w:pPr>
        <w:spacing w:after="120"/>
        <w:ind w:left="2268" w:right="1134"/>
        <w:rPr>
          <w:del w:id="2014" w:author="TRIPATHY Samarendra" w:date="2020-03-10T12:19:00Z"/>
          <w:strike/>
          <w:color w:val="7030A0"/>
        </w:rPr>
      </w:pPr>
      <w:del w:id="2015" w:author="TRIPATHY Samarendra" w:date="2020-03-10T12:19:00Z">
        <w:r w:rsidRPr="00F80036" w:rsidDel="00A01CAA">
          <w:rPr>
            <w:strike/>
            <w:color w:val="7030A0"/>
          </w:rPr>
          <w:delText>where:</w:delText>
        </w:r>
      </w:del>
    </w:p>
    <w:p w14:paraId="4D340FD0" w14:textId="39C12820" w:rsidR="00497D09" w:rsidRPr="00F80036" w:rsidDel="00A01CAA" w:rsidRDefault="00311BD7" w:rsidP="00497D09">
      <w:pPr>
        <w:spacing w:after="120"/>
        <w:ind w:left="3402" w:right="1134" w:hanging="1134"/>
        <w:rPr>
          <w:del w:id="2016" w:author="TRIPATHY Samarendra" w:date="2020-03-10T12:19:00Z"/>
          <w:strike/>
          <w:color w:val="7030A0"/>
        </w:rPr>
      </w:pPr>
      <m:oMath>
        <m:sSub>
          <m:sSubPr>
            <m:ctrlPr>
              <w:del w:id="2017" w:author="TRIPATHY Samarendra" w:date="2020-03-10T12:19:00Z">
                <w:rPr>
                  <w:rFonts w:ascii="Cambria Math" w:hAnsi="Cambria Math"/>
                  <w:strike/>
                  <w:color w:val="7030A0"/>
                </w:rPr>
              </w:del>
            </m:ctrlPr>
          </m:sSubPr>
          <m:e>
            <m:r>
              <w:del w:id="2018" w:author="TRIPATHY Samarendra" w:date="2020-03-10T12:19:00Z">
                <m:rPr>
                  <m:sty m:val="p"/>
                </m:rPr>
                <w:rPr>
                  <w:rFonts w:ascii="Cambria Math" w:hAnsi="Cambria Math"/>
                  <w:strike/>
                  <w:color w:val="7030A0"/>
                </w:rPr>
                <m:t>M</m:t>
              </w:del>
            </m:r>
          </m:e>
          <m:sub>
            <m:r>
              <w:del w:id="2019" w:author="TRIPATHY Samarendra" w:date="2020-03-10T12:19:00Z">
                <m:rPr>
                  <m:sty m:val="p"/>
                </m:rPr>
                <w:rPr>
                  <w:rFonts w:ascii="Cambria Math" w:hAnsi="Cambria Math"/>
                  <w:strike/>
                  <w:color w:val="7030A0"/>
                </w:rPr>
                <m:t>CO2-ind,CS,p</m:t>
              </w:del>
            </m:r>
          </m:sub>
        </m:sSub>
      </m:oMath>
      <w:del w:id="2020" w:author="TRIPATHY Samarendra" w:date="2020-03-10T12:19:00Z">
        <w:r w:rsidR="00497D09" w:rsidRPr="00F80036" w:rsidDel="00A01CAA">
          <w:rPr>
            <w:strike/>
            <w:color w:val="7030A0"/>
          </w:rPr>
          <w:tab/>
          <w:delText>is the charge-sustaining CO</w:delText>
        </w:r>
        <w:r w:rsidR="00497D09" w:rsidRPr="00F80036" w:rsidDel="00A01CAA">
          <w:rPr>
            <w:strike/>
            <w:color w:val="7030A0"/>
            <w:vertAlign w:val="subscript"/>
          </w:rPr>
          <w:delText>2</w:delText>
        </w:r>
        <w:r w:rsidR="00497D09" w:rsidRPr="00F80036" w:rsidDel="00A01CAA">
          <w:rPr>
            <w:strike/>
            <w:color w:val="7030A0"/>
          </w:rPr>
          <w:delText xml:space="preserve"> mass emission for an individual vehicle of the considered period p according to Table A8/5, step No. 9, g/km;</w:delText>
        </w:r>
      </w:del>
    </w:p>
    <w:p w14:paraId="614F89B5" w14:textId="0549F806" w:rsidR="00497D09" w:rsidRPr="00F80036" w:rsidDel="00A01CAA" w:rsidRDefault="00311BD7" w:rsidP="00497D09">
      <w:pPr>
        <w:spacing w:after="120"/>
        <w:ind w:left="3402" w:right="1134" w:hanging="1134"/>
        <w:rPr>
          <w:del w:id="2021" w:author="TRIPATHY Samarendra" w:date="2020-03-10T12:19:00Z"/>
          <w:strike/>
          <w:color w:val="7030A0"/>
        </w:rPr>
      </w:pPr>
      <m:oMath>
        <m:sSub>
          <m:sSubPr>
            <m:ctrlPr>
              <w:del w:id="2022" w:author="TRIPATHY Samarendra" w:date="2020-03-10T12:19:00Z">
                <w:rPr>
                  <w:rFonts w:ascii="Cambria Math" w:hAnsi="Cambria Math"/>
                  <w:strike/>
                  <w:color w:val="7030A0"/>
                </w:rPr>
              </w:del>
            </m:ctrlPr>
          </m:sSubPr>
          <m:e>
            <m:r>
              <w:del w:id="2023" w:author="TRIPATHY Samarendra" w:date="2020-03-10T12:19:00Z">
                <m:rPr>
                  <m:sty m:val="p"/>
                </m:rPr>
                <w:rPr>
                  <w:rFonts w:ascii="Cambria Math" w:hAnsi="Cambria Math"/>
                  <w:strike/>
                  <w:color w:val="7030A0"/>
                </w:rPr>
                <m:t>M</m:t>
              </w:del>
            </m:r>
          </m:e>
          <m:sub>
            <m:r>
              <w:del w:id="2024" w:author="TRIPATHY Samarendra" w:date="2020-03-10T12:19:00Z">
                <m:rPr>
                  <m:sty m:val="p"/>
                </m:rPr>
                <w:rPr>
                  <w:rFonts w:ascii="Cambria Math" w:hAnsi="Cambria Math"/>
                  <w:strike/>
                  <w:color w:val="7030A0"/>
                </w:rPr>
                <m:t>CO2-L,CS,p</m:t>
              </w:del>
            </m:r>
          </m:sub>
        </m:sSub>
      </m:oMath>
      <w:del w:id="2025" w:author="TRIPATHY Samarendra" w:date="2020-03-10T12:19:00Z">
        <w:r w:rsidR="00497D09" w:rsidRPr="00F80036" w:rsidDel="00A01CAA">
          <w:rPr>
            <w:strike/>
            <w:color w:val="7030A0"/>
          </w:rPr>
          <w:tab/>
          <w:delText>is the charge-sustaining CO</w:delText>
        </w:r>
        <w:r w:rsidR="00497D09" w:rsidRPr="00F80036" w:rsidDel="00A01CAA">
          <w:rPr>
            <w:strike/>
            <w:color w:val="7030A0"/>
            <w:vertAlign w:val="subscript"/>
          </w:rPr>
          <w:delText>2</w:delText>
        </w:r>
        <w:r w:rsidR="00497D09" w:rsidRPr="00F80036" w:rsidDel="00A01CAA">
          <w:rPr>
            <w:strike/>
            <w:color w:val="7030A0"/>
          </w:rPr>
          <w:delText xml:space="preserve"> mass emission for vehicle L of the considered period p according to Table A8/5, step No. 8, g/km;</w:delText>
        </w:r>
      </w:del>
    </w:p>
    <w:p w14:paraId="4362DB37" w14:textId="5F6C573A" w:rsidR="00497D09" w:rsidRPr="00F80036" w:rsidDel="00A01CAA" w:rsidRDefault="00311BD7" w:rsidP="00497D09">
      <w:pPr>
        <w:spacing w:after="120"/>
        <w:ind w:left="3402" w:right="1134" w:hanging="1134"/>
        <w:rPr>
          <w:del w:id="2026" w:author="TRIPATHY Samarendra" w:date="2020-03-10T12:19:00Z"/>
          <w:strike/>
          <w:color w:val="7030A0"/>
        </w:rPr>
      </w:pPr>
      <m:oMath>
        <m:sSub>
          <m:sSubPr>
            <m:ctrlPr>
              <w:del w:id="2027" w:author="TRIPATHY Samarendra" w:date="2020-03-10T12:19:00Z">
                <w:rPr>
                  <w:rFonts w:ascii="Cambria Math" w:hAnsi="Cambria Math"/>
                  <w:strike/>
                  <w:color w:val="7030A0"/>
                </w:rPr>
              </w:del>
            </m:ctrlPr>
          </m:sSubPr>
          <m:e>
            <m:r>
              <w:del w:id="2028" w:author="TRIPATHY Samarendra" w:date="2020-03-10T12:19:00Z">
                <m:rPr>
                  <m:sty m:val="p"/>
                </m:rPr>
                <w:rPr>
                  <w:rFonts w:ascii="Cambria Math" w:hAnsi="Cambria Math"/>
                  <w:strike/>
                  <w:color w:val="7030A0"/>
                </w:rPr>
                <m:t>M</m:t>
              </w:del>
            </m:r>
          </m:e>
          <m:sub>
            <m:r>
              <w:del w:id="2029" w:author="TRIPATHY Samarendra" w:date="2020-03-10T12:19:00Z">
                <m:rPr>
                  <m:sty m:val="p"/>
                </m:rPr>
                <w:rPr>
                  <w:rFonts w:ascii="Cambria Math" w:hAnsi="Cambria Math"/>
                  <w:strike/>
                  <w:color w:val="7030A0"/>
                </w:rPr>
                <m:t>CO2-H,CS,p</m:t>
              </w:del>
            </m:r>
          </m:sub>
        </m:sSub>
      </m:oMath>
      <w:del w:id="2030" w:author="TRIPATHY Samarendra" w:date="2020-03-10T12:19:00Z">
        <w:r w:rsidR="00497D09" w:rsidRPr="00F80036" w:rsidDel="00A01CAA">
          <w:rPr>
            <w:strike/>
            <w:color w:val="7030A0"/>
          </w:rPr>
          <w:tab/>
          <w:delText>is the charge-sustaining CO</w:delText>
        </w:r>
        <w:r w:rsidR="00497D09" w:rsidRPr="00F80036" w:rsidDel="00A01CAA">
          <w:rPr>
            <w:strike/>
            <w:color w:val="7030A0"/>
            <w:vertAlign w:val="subscript"/>
          </w:rPr>
          <w:delText>2</w:delText>
        </w:r>
        <w:r w:rsidR="00497D09" w:rsidRPr="00F80036" w:rsidDel="00A01CAA">
          <w:rPr>
            <w:strike/>
            <w:color w:val="7030A0"/>
          </w:rPr>
          <w:delText xml:space="preserve"> mass emission for vehicle H of the considered period p according to Table A8/5, step No. 8, g/km;</w:delText>
        </w:r>
      </w:del>
    </w:p>
    <w:p w14:paraId="4280AD7D" w14:textId="645331BC" w:rsidR="00497D09" w:rsidRPr="00F80036" w:rsidDel="00A01CAA" w:rsidRDefault="00311BD7" w:rsidP="00497D09">
      <w:pPr>
        <w:spacing w:after="120"/>
        <w:ind w:left="3402" w:right="1134" w:hanging="1134"/>
        <w:rPr>
          <w:del w:id="2031" w:author="TRIPATHY Samarendra" w:date="2020-03-10T12:19:00Z"/>
          <w:strike/>
          <w:color w:val="7030A0"/>
        </w:rPr>
      </w:pPr>
      <m:oMath>
        <m:sSub>
          <m:sSubPr>
            <m:ctrlPr>
              <w:del w:id="2032" w:author="TRIPATHY Samarendra" w:date="2020-03-10T12:19:00Z">
                <w:rPr>
                  <w:rFonts w:ascii="Cambria Math" w:hAnsi="Cambria Math"/>
                  <w:strike/>
                  <w:color w:val="7030A0"/>
                </w:rPr>
              </w:del>
            </m:ctrlPr>
          </m:sSubPr>
          <m:e>
            <m:r>
              <w:del w:id="2033" w:author="TRIPATHY Samarendra" w:date="2020-03-10T12:19:00Z">
                <m:rPr>
                  <m:sty m:val="p"/>
                </m:rPr>
                <w:rPr>
                  <w:rFonts w:ascii="Cambria Math" w:hAnsi="Cambria Math"/>
                  <w:strike/>
                  <w:color w:val="7030A0"/>
                </w:rPr>
                <m:t>K</m:t>
              </w:del>
            </m:r>
          </m:e>
          <m:sub>
            <m:r>
              <w:del w:id="2034" w:author="TRIPATHY Samarendra" w:date="2020-03-10T12:19:00Z">
                <m:rPr>
                  <m:sty m:val="p"/>
                </m:rPr>
                <w:rPr>
                  <w:rFonts w:ascii="Cambria Math" w:hAnsi="Cambria Math"/>
                  <w:strike/>
                  <w:color w:val="7030A0"/>
                </w:rPr>
                <m:t>ind,p</m:t>
              </w:del>
            </m:r>
          </m:sub>
        </m:sSub>
      </m:oMath>
      <w:del w:id="2035" w:author="TRIPATHY Samarendra" w:date="2020-03-10T12:19:00Z">
        <w:r w:rsidR="00497D09" w:rsidRPr="00F80036" w:rsidDel="00A01CAA">
          <w:rPr>
            <w:strike/>
            <w:color w:val="7030A0"/>
          </w:rPr>
          <w:tab/>
          <w:delText>is the interpolation coefficient for the considered individual vehicle for period p;</w:delText>
        </w:r>
      </w:del>
    </w:p>
    <w:p w14:paraId="5D8C6C73" w14:textId="03E39424" w:rsidR="00497D09" w:rsidRPr="00F80036" w:rsidDel="00A01CAA" w:rsidRDefault="00497D09" w:rsidP="00497D09">
      <w:pPr>
        <w:spacing w:after="120"/>
        <w:ind w:left="3402" w:right="1134" w:hanging="1134"/>
        <w:rPr>
          <w:del w:id="2036" w:author="TRIPATHY Samarendra" w:date="2020-03-10T12:19:00Z"/>
          <w:strike/>
          <w:color w:val="7030A0"/>
        </w:rPr>
      </w:pPr>
      <m:oMath>
        <m:r>
          <w:del w:id="2037" w:author="TRIPATHY Samarendra" w:date="2020-03-10T12:19:00Z">
            <m:rPr>
              <m:sty m:val="p"/>
            </m:rPr>
            <w:rPr>
              <w:rFonts w:ascii="Cambria Math" w:hAnsi="Cambria Math"/>
              <w:strike/>
              <w:color w:val="7030A0"/>
            </w:rPr>
            <m:t>p</m:t>
          </w:del>
        </m:r>
      </m:oMath>
      <w:del w:id="2038" w:author="TRIPATHY Samarendra" w:date="2020-03-10T12:19:00Z">
        <w:r w:rsidRPr="00F80036" w:rsidDel="00A01CAA">
          <w:rPr>
            <w:strike/>
            <w:color w:val="7030A0"/>
          </w:rPr>
          <w:tab/>
          <w:delText>is the index of the individual period within the applicable WLTP test cycle.</w:delText>
        </w:r>
      </w:del>
    </w:p>
    <w:p w14:paraId="21A26FC0" w14:textId="42BB6226" w:rsidR="00497D09" w:rsidRPr="00F80036" w:rsidDel="00A01CAA" w:rsidRDefault="00497D09" w:rsidP="00497D09">
      <w:pPr>
        <w:spacing w:after="120"/>
        <w:ind w:left="2268" w:right="1134"/>
        <w:rPr>
          <w:del w:id="2039" w:author="TRIPATHY Samarendra" w:date="2020-03-10T12:19:00Z"/>
          <w:strike/>
          <w:color w:val="7030A0"/>
        </w:rPr>
      </w:pPr>
      <w:del w:id="2040" w:author="TRIPATHY Samarendra" w:date="2020-03-10T12:19:00Z">
        <w:r w:rsidRPr="00F80036" w:rsidDel="00A01CAA">
          <w:rPr>
            <w:strike/>
            <w:color w:val="7030A0"/>
          </w:rPr>
          <w:delText xml:space="preserve">The considered periods shall be the low phase, medium phase, high phase, extra high phase and the applicable WLTP test cycle. </w:delText>
        </w:r>
      </w:del>
    </w:p>
    <w:p w14:paraId="6D852A63" w14:textId="70D1726B" w:rsidR="00497D09" w:rsidRPr="00F80036" w:rsidDel="00A01CAA" w:rsidRDefault="00497D09" w:rsidP="00497D09">
      <w:pPr>
        <w:spacing w:after="120"/>
        <w:ind w:left="2268" w:right="1134" w:hanging="1134"/>
        <w:rPr>
          <w:del w:id="2041" w:author="TRIPATHY Samarendra" w:date="2020-03-10T12:19:00Z"/>
          <w:strike/>
          <w:color w:val="7030A0"/>
        </w:rPr>
      </w:pPr>
      <w:del w:id="2042" w:author="TRIPATHY Samarendra" w:date="2020-03-10T12:19:00Z">
        <w:r w:rsidRPr="00F80036" w:rsidDel="00A01CAA">
          <w:rPr>
            <w:strike/>
            <w:color w:val="7030A0"/>
          </w:rPr>
          <w:delText>4.5.4.2.</w:delText>
        </w:r>
        <w:r w:rsidRPr="00F80036" w:rsidDel="00A01CAA">
          <w:rPr>
            <w:strike/>
            <w:color w:val="7030A0"/>
          </w:rPr>
          <w:tab/>
          <w:delText>Individual utility factor-weighted charge-depleting CO</w:delText>
        </w:r>
        <w:r w:rsidRPr="00F80036" w:rsidDel="00A01CAA">
          <w:rPr>
            <w:strike/>
            <w:color w:val="7030A0"/>
            <w:vertAlign w:val="subscript"/>
          </w:rPr>
          <w:delText>2</w:delText>
        </w:r>
        <w:r w:rsidRPr="00F80036" w:rsidDel="00A01CAA">
          <w:rPr>
            <w:strike/>
            <w:color w:val="7030A0"/>
          </w:rPr>
          <w:delText xml:space="preserve"> mass emission for OVC-HEVs</w:delText>
        </w:r>
      </w:del>
    </w:p>
    <w:p w14:paraId="28B818FE" w14:textId="084210E0" w:rsidR="00497D09" w:rsidRPr="00F80036" w:rsidDel="00A01CAA" w:rsidRDefault="00497D09" w:rsidP="00497D09">
      <w:pPr>
        <w:spacing w:after="120"/>
        <w:ind w:left="2268" w:right="1134"/>
        <w:rPr>
          <w:del w:id="2043" w:author="TRIPATHY Samarendra" w:date="2020-03-10T12:19:00Z"/>
          <w:strike/>
          <w:color w:val="7030A0"/>
        </w:rPr>
      </w:pPr>
      <w:del w:id="2044" w:author="TRIPATHY Samarendra" w:date="2020-03-10T12:19:00Z">
        <w:r w:rsidRPr="00F80036" w:rsidDel="00A01CAA">
          <w:rPr>
            <w:strike/>
            <w:color w:val="7030A0"/>
          </w:rPr>
          <w:delText>The utility factor-weighted charge-depleting CO</w:delText>
        </w:r>
        <w:r w:rsidRPr="00F80036" w:rsidDel="00A01CAA">
          <w:rPr>
            <w:strike/>
            <w:color w:val="7030A0"/>
            <w:vertAlign w:val="subscript"/>
          </w:rPr>
          <w:delText>2</w:delText>
        </w:r>
        <w:r w:rsidRPr="00F80036" w:rsidDel="00A01CAA">
          <w:rPr>
            <w:strike/>
            <w:color w:val="7030A0"/>
          </w:rPr>
          <w:delText xml:space="preserve"> mass emission for an individual vehicle shall be calculated using the following equation:</w:delText>
        </w:r>
      </w:del>
    </w:p>
    <w:p w14:paraId="39A39A05" w14:textId="194AFB9E" w:rsidR="00497D09" w:rsidRPr="00F80036" w:rsidDel="00A01CAA" w:rsidRDefault="00311BD7" w:rsidP="00497D09">
      <w:pPr>
        <w:tabs>
          <w:tab w:val="left" w:pos="7938"/>
        </w:tabs>
        <w:spacing w:after="120"/>
        <w:ind w:left="2268" w:right="1134" w:firstLine="284"/>
        <w:rPr>
          <w:del w:id="2045" w:author="TRIPATHY Samarendra" w:date="2020-03-10T12:19:00Z"/>
          <w:strike/>
          <w:color w:val="7030A0"/>
        </w:rPr>
      </w:pPr>
      <m:oMathPara>
        <m:oMath>
          <m:sSub>
            <m:sSubPr>
              <m:ctrlPr>
                <w:del w:id="2046" w:author="TRIPATHY Samarendra" w:date="2020-03-10T12:19:00Z">
                  <w:rPr>
                    <w:rFonts w:ascii="Cambria Math" w:hAnsi="Cambria Math"/>
                    <w:strike/>
                    <w:color w:val="7030A0"/>
                  </w:rPr>
                </w:del>
              </m:ctrlPr>
            </m:sSubPr>
            <m:e>
              <m:r>
                <w:del w:id="2047" w:author="TRIPATHY Samarendra" w:date="2020-03-10T12:19:00Z">
                  <m:rPr>
                    <m:sty m:val="p"/>
                  </m:rPr>
                  <w:rPr>
                    <w:rFonts w:ascii="Cambria Math" w:hAnsi="Cambria Math"/>
                    <w:strike/>
                    <w:color w:val="7030A0"/>
                  </w:rPr>
                  <m:t>M</m:t>
                </w:del>
              </m:r>
            </m:e>
            <m:sub>
              <m:r>
                <w:del w:id="2048" w:author="TRIPATHY Samarendra" w:date="2020-03-10T12:19:00Z">
                  <m:rPr>
                    <m:sty m:val="p"/>
                  </m:rPr>
                  <w:rPr>
                    <w:rFonts w:ascii="Cambria Math" w:hAnsi="Cambria Math"/>
                    <w:strike/>
                    <w:color w:val="7030A0"/>
                  </w:rPr>
                  <m:t>CO2-ind,CD</m:t>
                </w:del>
              </m:r>
            </m:sub>
          </m:sSub>
          <m:r>
            <w:del w:id="2049" w:author="TRIPATHY Samarendra" w:date="2020-03-10T12:19:00Z">
              <m:rPr>
                <m:sty m:val="p"/>
              </m:rPr>
              <w:rPr>
                <w:rFonts w:ascii="Cambria Math" w:hAnsi="Cambria Math"/>
                <w:strike/>
                <w:color w:val="7030A0"/>
              </w:rPr>
              <m:t xml:space="preserve">= </m:t>
            </w:del>
          </m:r>
          <m:sSub>
            <m:sSubPr>
              <m:ctrlPr>
                <w:del w:id="2050" w:author="TRIPATHY Samarendra" w:date="2020-03-10T12:19:00Z">
                  <w:rPr>
                    <w:rFonts w:ascii="Cambria Math" w:hAnsi="Cambria Math"/>
                    <w:strike/>
                    <w:color w:val="7030A0"/>
                  </w:rPr>
                </w:del>
              </m:ctrlPr>
            </m:sSubPr>
            <m:e>
              <m:r>
                <w:del w:id="2051" w:author="TRIPATHY Samarendra" w:date="2020-03-10T12:19:00Z">
                  <m:rPr>
                    <m:sty m:val="p"/>
                  </m:rPr>
                  <w:rPr>
                    <w:rFonts w:ascii="Cambria Math" w:hAnsi="Cambria Math"/>
                    <w:strike/>
                    <w:color w:val="7030A0"/>
                  </w:rPr>
                  <m:t>M</m:t>
                </w:del>
              </m:r>
            </m:e>
            <m:sub>
              <m:r>
                <w:del w:id="2052" w:author="TRIPATHY Samarendra" w:date="2020-03-10T12:19:00Z">
                  <m:rPr>
                    <m:sty m:val="p"/>
                  </m:rPr>
                  <w:rPr>
                    <w:rFonts w:ascii="Cambria Math" w:hAnsi="Cambria Math"/>
                    <w:strike/>
                    <w:color w:val="7030A0"/>
                  </w:rPr>
                  <m:t>CO2-L,CD</m:t>
                </w:del>
              </m:r>
            </m:sub>
          </m:sSub>
          <m:r>
            <w:del w:id="2053" w:author="TRIPATHY Samarendra" w:date="2020-03-10T12:19:00Z">
              <m:rPr>
                <m:sty m:val="p"/>
              </m:rPr>
              <w:rPr>
                <w:rFonts w:ascii="Cambria Math" w:hAnsi="Cambria Math"/>
                <w:strike/>
                <w:color w:val="7030A0"/>
              </w:rPr>
              <m:t>+</m:t>
            </w:del>
          </m:r>
          <m:sSub>
            <m:sSubPr>
              <m:ctrlPr>
                <w:del w:id="2054" w:author="TRIPATHY Samarendra" w:date="2020-03-10T12:19:00Z">
                  <w:rPr>
                    <w:rFonts w:ascii="Cambria Math" w:hAnsi="Cambria Math"/>
                    <w:strike/>
                    <w:color w:val="7030A0"/>
                  </w:rPr>
                </w:del>
              </m:ctrlPr>
            </m:sSubPr>
            <m:e>
              <m:r>
                <w:del w:id="2055" w:author="TRIPATHY Samarendra" w:date="2020-03-10T12:19:00Z">
                  <m:rPr>
                    <m:sty m:val="p"/>
                  </m:rPr>
                  <w:rPr>
                    <w:rFonts w:ascii="Cambria Math" w:hAnsi="Cambria Math"/>
                    <w:strike/>
                    <w:color w:val="7030A0"/>
                  </w:rPr>
                  <m:t>K</m:t>
                </w:del>
              </m:r>
            </m:e>
            <m:sub>
              <m:r>
                <w:del w:id="2056" w:author="TRIPATHY Samarendra" w:date="2020-03-10T12:19:00Z">
                  <m:rPr>
                    <m:sty m:val="p"/>
                  </m:rPr>
                  <w:rPr>
                    <w:rFonts w:ascii="Cambria Math" w:hAnsi="Cambria Math"/>
                    <w:strike/>
                    <w:color w:val="7030A0"/>
                  </w:rPr>
                  <m:t>ind</m:t>
                </w:del>
              </m:r>
            </m:sub>
          </m:sSub>
          <m:r>
            <w:del w:id="2057" w:author="TRIPATHY Samarendra" w:date="2020-03-10T12:19:00Z">
              <m:rPr>
                <m:sty m:val="p"/>
              </m:rPr>
              <w:rPr>
                <w:rFonts w:ascii="Cambria Math" w:hAnsi="Cambria Math"/>
                <w:strike/>
                <w:color w:val="7030A0"/>
              </w:rPr>
              <m:t>×</m:t>
            </w:del>
          </m:r>
          <m:d>
            <m:dPr>
              <m:ctrlPr>
                <w:del w:id="2058" w:author="TRIPATHY Samarendra" w:date="2020-03-10T12:19:00Z">
                  <w:rPr>
                    <w:rFonts w:ascii="Cambria Math" w:hAnsi="Cambria Math"/>
                    <w:strike/>
                    <w:color w:val="7030A0"/>
                  </w:rPr>
                </w:del>
              </m:ctrlPr>
            </m:dPr>
            <m:e>
              <m:sSub>
                <m:sSubPr>
                  <m:ctrlPr>
                    <w:del w:id="2059" w:author="TRIPATHY Samarendra" w:date="2020-03-10T12:19:00Z">
                      <w:rPr>
                        <w:rFonts w:ascii="Cambria Math" w:hAnsi="Cambria Math"/>
                        <w:strike/>
                        <w:color w:val="7030A0"/>
                      </w:rPr>
                    </w:del>
                  </m:ctrlPr>
                </m:sSubPr>
                <m:e>
                  <m:r>
                    <w:del w:id="2060" w:author="TRIPATHY Samarendra" w:date="2020-03-10T12:19:00Z">
                      <m:rPr>
                        <m:sty m:val="p"/>
                      </m:rPr>
                      <w:rPr>
                        <w:rFonts w:ascii="Cambria Math" w:hAnsi="Cambria Math"/>
                        <w:strike/>
                        <w:color w:val="7030A0"/>
                      </w:rPr>
                      <m:t>M</m:t>
                    </w:del>
                  </m:r>
                </m:e>
                <m:sub>
                  <m:r>
                    <w:del w:id="2061" w:author="TRIPATHY Samarendra" w:date="2020-03-10T12:19:00Z">
                      <m:rPr>
                        <m:sty m:val="p"/>
                      </m:rPr>
                      <w:rPr>
                        <w:rFonts w:ascii="Cambria Math" w:hAnsi="Cambria Math"/>
                        <w:strike/>
                        <w:color w:val="7030A0"/>
                      </w:rPr>
                      <m:t>CO2-H,CD</m:t>
                    </w:del>
                  </m:r>
                </m:sub>
              </m:sSub>
              <m:r>
                <w:del w:id="2062" w:author="TRIPATHY Samarendra" w:date="2020-03-10T12:19:00Z">
                  <m:rPr>
                    <m:sty m:val="p"/>
                  </m:rPr>
                  <w:rPr>
                    <w:rFonts w:ascii="Cambria Math" w:hAnsi="Cambria Math"/>
                    <w:strike/>
                    <w:color w:val="7030A0"/>
                  </w:rPr>
                  <m:t>-</m:t>
                </w:del>
              </m:r>
              <m:sSub>
                <m:sSubPr>
                  <m:ctrlPr>
                    <w:del w:id="2063" w:author="TRIPATHY Samarendra" w:date="2020-03-10T12:19:00Z">
                      <w:rPr>
                        <w:rFonts w:ascii="Cambria Math" w:hAnsi="Cambria Math"/>
                        <w:strike/>
                        <w:color w:val="7030A0"/>
                      </w:rPr>
                    </w:del>
                  </m:ctrlPr>
                </m:sSubPr>
                <m:e>
                  <m:r>
                    <w:del w:id="2064" w:author="TRIPATHY Samarendra" w:date="2020-03-10T12:19:00Z">
                      <m:rPr>
                        <m:sty m:val="p"/>
                      </m:rPr>
                      <w:rPr>
                        <w:rFonts w:ascii="Cambria Math" w:hAnsi="Cambria Math"/>
                        <w:strike/>
                        <w:color w:val="7030A0"/>
                      </w:rPr>
                      <m:t>M</m:t>
                    </w:del>
                  </m:r>
                </m:e>
                <m:sub>
                  <m:r>
                    <w:del w:id="2065" w:author="TRIPATHY Samarendra" w:date="2020-03-10T12:19:00Z">
                      <m:rPr>
                        <m:sty m:val="p"/>
                      </m:rPr>
                      <w:rPr>
                        <w:rFonts w:ascii="Cambria Math" w:hAnsi="Cambria Math"/>
                        <w:strike/>
                        <w:color w:val="7030A0"/>
                      </w:rPr>
                      <m:t>CO2-L,CD</m:t>
                    </w:del>
                  </m:r>
                </m:sub>
              </m:sSub>
            </m:e>
          </m:d>
        </m:oMath>
      </m:oMathPara>
    </w:p>
    <w:p w14:paraId="5458922C" w14:textId="5CD5B363" w:rsidR="00497D09" w:rsidRPr="00F80036" w:rsidDel="00A01CAA" w:rsidRDefault="00497D09" w:rsidP="00497D09">
      <w:pPr>
        <w:spacing w:after="120"/>
        <w:ind w:left="2268" w:right="1134"/>
        <w:rPr>
          <w:del w:id="2066" w:author="TRIPATHY Samarendra" w:date="2020-03-10T12:19:00Z"/>
          <w:strike/>
          <w:color w:val="7030A0"/>
        </w:rPr>
      </w:pPr>
      <w:del w:id="2067" w:author="TRIPATHY Samarendra" w:date="2020-03-10T12:19:00Z">
        <w:r w:rsidRPr="00F80036" w:rsidDel="00A01CAA">
          <w:rPr>
            <w:strike/>
            <w:color w:val="7030A0"/>
          </w:rPr>
          <w:delText>where:</w:delText>
        </w:r>
      </w:del>
    </w:p>
    <w:p w14:paraId="64EC9273" w14:textId="74C5E6F3" w:rsidR="00497D09" w:rsidRPr="00F80036" w:rsidDel="00A01CAA" w:rsidRDefault="00311BD7" w:rsidP="00497D09">
      <w:pPr>
        <w:spacing w:after="120"/>
        <w:ind w:left="3402" w:right="1134" w:hanging="1134"/>
        <w:rPr>
          <w:del w:id="2068" w:author="TRIPATHY Samarendra" w:date="2020-03-10T12:19:00Z"/>
          <w:strike/>
          <w:color w:val="7030A0"/>
        </w:rPr>
      </w:pPr>
      <m:oMath>
        <m:sSub>
          <m:sSubPr>
            <m:ctrlPr>
              <w:del w:id="2069" w:author="TRIPATHY Samarendra" w:date="2020-03-10T12:19:00Z">
                <w:rPr>
                  <w:rFonts w:ascii="Cambria Math" w:hAnsi="Cambria Math"/>
                  <w:strike/>
                  <w:color w:val="7030A0"/>
                </w:rPr>
              </w:del>
            </m:ctrlPr>
          </m:sSubPr>
          <m:e>
            <m:r>
              <w:del w:id="2070" w:author="TRIPATHY Samarendra" w:date="2020-03-10T12:19:00Z">
                <m:rPr>
                  <m:sty m:val="p"/>
                </m:rPr>
                <w:rPr>
                  <w:rFonts w:ascii="Cambria Math" w:hAnsi="Cambria Math"/>
                  <w:strike/>
                  <w:color w:val="7030A0"/>
                </w:rPr>
                <m:t>M</m:t>
              </w:del>
            </m:r>
          </m:e>
          <m:sub>
            <m:r>
              <w:del w:id="2071" w:author="TRIPATHY Samarendra" w:date="2020-03-10T12:19:00Z">
                <m:rPr>
                  <m:sty m:val="p"/>
                </m:rPr>
                <w:rPr>
                  <w:rFonts w:ascii="Cambria Math" w:hAnsi="Cambria Math"/>
                  <w:strike/>
                  <w:color w:val="7030A0"/>
                </w:rPr>
                <m:t>CO2-ind,CD</m:t>
              </w:del>
            </m:r>
          </m:sub>
        </m:sSub>
      </m:oMath>
      <w:del w:id="2072" w:author="TRIPATHY Samarendra" w:date="2020-03-10T12:19:00Z">
        <w:r w:rsidR="00497D09" w:rsidRPr="00F80036" w:rsidDel="00A01CAA">
          <w:rPr>
            <w:strike/>
            <w:color w:val="7030A0"/>
          </w:rPr>
          <w:tab/>
          <w:delText>is the utility factor-weighted charge-depleting CO</w:delText>
        </w:r>
        <w:r w:rsidR="00497D09" w:rsidRPr="00F80036" w:rsidDel="00A01CAA">
          <w:rPr>
            <w:strike/>
            <w:color w:val="7030A0"/>
            <w:vertAlign w:val="subscript"/>
          </w:rPr>
          <w:delText>2</w:delText>
        </w:r>
        <w:r w:rsidR="00497D09" w:rsidRPr="00F80036" w:rsidDel="00A01CAA">
          <w:rPr>
            <w:strike/>
            <w:color w:val="7030A0"/>
          </w:rPr>
          <w:delText xml:space="preserve"> mass emission for an individual vehicle, g/km;</w:delText>
        </w:r>
      </w:del>
    </w:p>
    <w:p w14:paraId="62BB3844" w14:textId="154AC870" w:rsidR="00497D09" w:rsidRPr="00F80036" w:rsidDel="00A01CAA" w:rsidRDefault="00311BD7" w:rsidP="00497D09">
      <w:pPr>
        <w:spacing w:after="120"/>
        <w:ind w:left="3402" w:right="1134" w:hanging="1134"/>
        <w:rPr>
          <w:del w:id="2073" w:author="TRIPATHY Samarendra" w:date="2020-03-10T12:19:00Z"/>
          <w:strike/>
          <w:color w:val="7030A0"/>
        </w:rPr>
      </w:pPr>
      <m:oMath>
        <m:sSub>
          <m:sSubPr>
            <m:ctrlPr>
              <w:del w:id="2074" w:author="TRIPATHY Samarendra" w:date="2020-03-10T12:19:00Z">
                <w:rPr>
                  <w:rFonts w:ascii="Cambria Math" w:hAnsi="Cambria Math"/>
                  <w:strike/>
                  <w:color w:val="7030A0"/>
                </w:rPr>
              </w:del>
            </m:ctrlPr>
          </m:sSubPr>
          <m:e>
            <m:r>
              <w:del w:id="2075" w:author="TRIPATHY Samarendra" w:date="2020-03-10T12:19:00Z">
                <m:rPr>
                  <m:sty m:val="p"/>
                </m:rPr>
                <w:rPr>
                  <w:rFonts w:ascii="Cambria Math" w:hAnsi="Cambria Math"/>
                  <w:strike/>
                  <w:color w:val="7030A0"/>
                </w:rPr>
                <m:t>M</m:t>
              </w:del>
            </m:r>
          </m:e>
          <m:sub>
            <m:r>
              <w:del w:id="2076" w:author="TRIPATHY Samarendra" w:date="2020-03-10T12:19:00Z">
                <m:rPr>
                  <m:sty m:val="p"/>
                </m:rPr>
                <w:rPr>
                  <w:rFonts w:ascii="Cambria Math" w:hAnsi="Cambria Math"/>
                  <w:strike/>
                  <w:color w:val="7030A0"/>
                </w:rPr>
                <m:t>CO2-L,CD</m:t>
              </w:del>
            </m:r>
          </m:sub>
        </m:sSub>
      </m:oMath>
      <w:del w:id="2077" w:author="TRIPATHY Samarendra" w:date="2020-03-10T12:19:00Z">
        <w:r w:rsidR="00497D09" w:rsidRPr="00F80036" w:rsidDel="00A01CAA">
          <w:rPr>
            <w:strike/>
            <w:color w:val="7030A0"/>
          </w:rPr>
          <w:tab/>
          <w:delText>is the utility factor-weighted charge-depleting CO</w:delText>
        </w:r>
        <w:r w:rsidR="00497D09" w:rsidRPr="00F80036" w:rsidDel="00A01CAA">
          <w:rPr>
            <w:strike/>
            <w:color w:val="7030A0"/>
            <w:vertAlign w:val="subscript"/>
          </w:rPr>
          <w:delText>2</w:delText>
        </w:r>
        <w:r w:rsidR="00497D09" w:rsidRPr="00F80036" w:rsidDel="00A01CAA">
          <w:rPr>
            <w:strike/>
            <w:color w:val="7030A0"/>
          </w:rPr>
          <w:delText xml:space="preserve"> mass emission for vehicle L, g/km;</w:delText>
        </w:r>
      </w:del>
    </w:p>
    <w:p w14:paraId="436A7786" w14:textId="196560E7" w:rsidR="00497D09" w:rsidRPr="00F80036" w:rsidDel="00A01CAA" w:rsidRDefault="00311BD7" w:rsidP="00497D09">
      <w:pPr>
        <w:spacing w:after="120"/>
        <w:ind w:left="3402" w:right="1134" w:hanging="1134"/>
        <w:rPr>
          <w:del w:id="2078" w:author="TRIPATHY Samarendra" w:date="2020-03-10T12:19:00Z"/>
          <w:strike/>
          <w:color w:val="7030A0"/>
        </w:rPr>
      </w:pPr>
      <m:oMath>
        <m:sSub>
          <m:sSubPr>
            <m:ctrlPr>
              <w:del w:id="2079" w:author="TRIPATHY Samarendra" w:date="2020-03-10T12:19:00Z">
                <w:rPr>
                  <w:rFonts w:ascii="Cambria Math" w:hAnsi="Cambria Math"/>
                  <w:strike/>
                  <w:color w:val="7030A0"/>
                </w:rPr>
              </w:del>
            </m:ctrlPr>
          </m:sSubPr>
          <m:e>
            <m:r>
              <w:del w:id="2080" w:author="TRIPATHY Samarendra" w:date="2020-03-10T12:19:00Z">
                <m:rPr>
                  <m:sty m:val="p"/>
                </m:rPr>
                <w:rPr>
                  <w:rFonts w:ascii="Cambria Math" w:hAnsi="Cambria Math"/>
                  <w:strike/>
                  <w:color w:val="7030A0"/>
                </w:rPr>
                <m:t>M</m:t>
              </w:del>
            </m:r>
          </m:e>
          <m:sub>
            <m:r>
              <w:del w:id="2081" w:author="TRIPATHY Samarendra" w:date="2020-03-10T12:19:00Z">
                <m:rPr>
                  <m:sty m:val="p"/>
                </m:rPr>
                <w:rPr>
                  <w:rFonts w:ascii="Cambria Math" w:hAnsi="Cambria Math"/>
                  <w:strike/>
                  <w:color w:val="7030A0"/>
                </w:rPr>
                <m:t>CO2-H,CD</m:t>
              </w:del>
            </m:r>
          </m:sub>
        </m:sSub>
      </m:oMath>
      <w:del w:id="2082" w:author="TRIPATHY Samarendra" w:date="2020-03-10T12:19:00Z">
        <w:r w:rsidR="00497D09" w:rsidRPr="00F80036" w:rsidDel="00A01CAA">
          <w:rPr>
            <w:strike/>
            <w:color w:val="7030A0"/>
          </w:rPr>
          <w:tab/>
          <w:delText>is the utility factor-weighted charge-depleting CO</w:delText>
        </w:r>
        <w:r w:rsidR="00497D09" w:rsidRPr="00F80036" w:rsidDel="00A01CAA">
          <w:rPr>
            <w:strike/>
            <w:color w:val="7030A0"/>
            <w:vertAlign w:val="subscript"/>
          </w:rPr>
          <w:delText>2</w:delText>
        </w:r>
        <w:r w:rsidR="00497D09" w:rsidRPr="00F80036" w:rsidDel="00A01CAA">
          <w:rPr>
            <w:strike/>
            <w:color w:val="7030A0"/>
          </w:rPr>
          <w:delText xml:space="preserve"> mass emission for vehicle H, g/km;</w:delText>
        </w:r>
      </w:del>
    </w:p>
    <w:p w14:paraId="66781BF4" w14:textId="1527A5B5" w:rsidR="00497D09" w:rsidRPr="00F80036" w:rsidDel="00A01CAA" w:rsidRDefault="00311BD7" w:rsidP="00497D09">
      <w:pPr>
        <w:spacing w:after="120"/>
        <w:ind w:left="3402" w:right="1134" w:hanging="1134"/>
        <w:rPr>
          <w:del w:id="2083" w:author="TRIPATHY Samarendra" w:date="2020-03-10T12:19:00Z"/>
          <w:strike/>
          <w:color w:val="7030A0"/>
        </w:rPr>
      </w:pPr>
      <m:oMath>
        <m:sSub>
          <m:sSubPr>
            <m:ctrlPr>
              <w:del w:id="2084" w:author="TRIPATHY Samarendra" w:date="2020-03-10T12:19:00Z">
                <w:rPr>
                  <w:rFonts w:ascii="Cambria Math" w:hAnsi="Cambria Math"/>
                  <w:strike/>
                  <w:color w:val="7030A0"/>
                </w:rPr>
              </w:del>
            </m:ctrlPr>
          </m:sSubPr>
          <m:e>
            <m:r>
              <w:del w:id="2085" w:author="TRIPATHY Samarendra" w:date="2020-03-10T12:19:00Z">
                <m:rPr>
                  <m:sty m:val="p"/>
                </m:rPr>
                <w:rPr>
                  <w:rFonts w:ascii="Cambria Math" w:hAnsi="Cambria Math"/>
                  <w:strike/>
                  <w:color w:val="7030A0"/>
                </w:rPr>
                <m:t>K</m:t>
              </w:del>
            </m:r>
          </m:e>
          <m:sub>
            <m:r>
              <w:del w:id="2086" w:author="TRIPATHY Samarendra" w:date="2020-03-10T12:19:00Z">
                <m:rPr>
                  <m:sty m:val="p"/>
                </m:rPr>
                <w:rPr>
                  <w:rFonts w:ascii="Cambria Math" w:hAnsi="Cambria Math"/>
                  <w:strike/>
                  <w:color w:val="7030A0"/>
                </w:rPr>
                <m:t>ind</m:t>
              </w:del>
            </m:r>
          </m:sub>
        </m:sSub>
      </m:oMath>
      <w:del w:id="2087" w:author="TRIPATHY Samarendra" w:date="2020-03-10T12:19:00Z">
        <w:r w:rsidR="00497D09" w:rsidRPr="00F80036" w:rsidDel="00A01CAA">
          <w:rPr>
            <w:strike/>
            <w:color w:val="7030A0"/>
          </w:rPr>
          <w:tab/>
          <w:delText>is the interpolation coefficient for the considered individual vehicle for the applicable WLTP test cycle.</w:delText>
        </w:r>
      </w:del>
    </w:p>
    <w:p w14:paraId="28D55C66" w14:textId="0E3F3353" w:rsidR="00497D09" w:rsidRPr="00F80036" w:rsidDel="00A01CAA" w:rsidRDefault="00497D09" w:rsidP="00497D09">
      <w:pPr>
        <w:keepNext/>
        <w:keepLines/>
        <w:spacing w:after="120"/>
        <w:ind w:left="2268" w:right="1134" w:hanging="1134"/>
        <w:rPr>
          <w:del w:id="2088" w:author="TRIPATHY Samarendra" w:date="2020-03-10T12:19:00Z"/>
          <w:strike/>
          <w:color w:val="7030A0"/>
        </w:rPr>
      </w:pPr>
      <w:del w:id="2089" w:author="TRIPATHY Samarendra" w:date="2020-03-10T12:19:00Z">
        <w:r w:rsidRPr="00F80036" w:rsidDel="00A01CAA">
          <w:rPr>
            <w:strike/>
            <w:color w:val="7030A0"/>
          </w:rPr>
          <w:delText>4.5.4.3.</w:delText>
        </w:r>
        <w:r w:rsidRPr="00F80036" w:rsidDel="00A01CAA">
          <w:rPr>
            <w:strike/>
            <w:color w:val="7030A0"/>
          </w:rPr>
          <w:tab/>
          <w:delText>Individual utility factor-weighted CO</w:delText>
        </w:r>
        <w:r w:rsidRPr="00F80036" w:rsidDel="00A01CAA">
          <w:rPr>
            <w:strike/>
            <w:color w:val="7030A0"/>
            <w:vertAlign w:val="subscript"/>
          </w:rPr>
          <w:delText>2</w:delText>
        </w:r>
        <w:r w:rsidRPr="00F80036" w:rsidDel="00A01CAA">
          <w:rPr>
            <w:strike/>
            <w:color w:val="7030A0"/>
          </w:rPr>
          <w:delText xml:space="preserve"> mass emission for OVC-HEVs</w:delText>
        </w:r>
      </w:del>
    </w:p>
    <w:p w14:paraId="1C467918" w14:textId="3659B62E" w:rsidR="00497D09" w:rsidRPr="00F80036" w:rsidDel="00A01CAA" w:rsidRDefault="00497D09" w:rsidP="00497D09">
      <w:pPr>
        <w:spacing w:after="120"/>
        <w:ind w:left="2268" w:right="1134"/>
        <w:rPr>
          <w:del w:id="2090" w:author="TRIPATHY Samarendra" w:date="2020-03-10T12:19:00Z"/>
          <w:strike/>
          <w:color w:val="7030A0"/>
        </w:rPr>
      </w:pPr>
      <w:del w:id="2091" w:author="TRIPATHY Samarendra" w:date="2020-03-10T12:19:00Z">
        <w:r w:rsidRPr="00F80036" w:rsidDel="00A01CAA">
          <w:rPr>
            <w:strike/>
            <w:color w:val="7030A0"/>
          </w:rPr>
          <w:delText>The utility factor-</w:delText>
        </w:r>
        <w:r w:rsidRPr="00F80036" w:rsidDel="00A01CAA">
          <w:rPr>
            <w:strike/>
            <w:color w:val="7030A0"/>
            <w:lang w:eastAsia="ja-JP"/>
          </w:rPr>
          <w:delText>weighted</w:delText>
        </w:r>
        <w:r w:rsidRPr="00F80036" w:rsidDel="00A01CAA">
          <w:rPr>
            <w:strike/>
            <w:color w:val="7030A0"/>
          </w:rPr>
          <w:delText xml:space="preserve"> CO</w:delText>
        </w:r>
        <w:r w:rsidRPr="00F80036" w:rsidDel="00A01CAA">
          <w:rPr>
            <w:strike/>
            <w:color w:val="7030A0"/>
            <w:vertAlign w:val="subscript"/>
          </w:rPr>
          <w:delText>2</w:delText>
        </w:r>
        <w:r w:rsidRPr="00F80036" w:rsidDel="00A01CAA">
          <w:rPr>
            <w:strike/>
            <w:color w:val="7030A0"/>
          </w:rPr>
          <w:delText xml:space="preserve"> mass emission for an individual vehicle shall be calculated using the following equation:</w:delText>
        </w:r>
      </w:del>
    </w:p>
    <w:p w14:paraId="56A03E7F" w14:textId="3089798D" w:rsidR="00497D09" w:rsidRPr="00F80036" w:rsidDel="00A01CAA" w:rsidRDefault="00311BD7" w:rsidP="00497D09">
      <w:pPr>
        <w:spacing w:after="120"/>
        <w:ind w:left="1134" w:right="1134"/>
        <w:jc w:val="center"/>
        <w:rPr>
          <w:del w:id="2092" w:author="TRIPATHY Samarendra" w:date="2020-03-10T12:19:00Z"/>
          <w:strike/>
          <w:color w:val="7030A0"/>
        </w:rPr>
      </w:pPr>
      <m:oMathPara>
        <m:oMath>
          <m:sSub>
            <m:sSubPr>
              <m:ctrlPr>
                <w:del w:id="2093" w:author="TRIPATHY Samarendra" w:date="2020-03-10T12:19:00Z">
                  <w:rPr>
                    <w:rFonts w:ascii="Cambria Math" w:hAnsi="Cambria Math"/>
                    <w:strike/>
                    <w:color w:val="7030A0"/>
                  </w:rPr>
                </w:del>
              </m:ctrlPr>
            </m:sSubPr>
            <m:e>
              <m:r>
                <w:del w:id="2094" w:author="TRIPATHY Samarendra" w:date="2020-03-10T12:19:00Z">
                  <m:rPr>
                    <m:sty m:val="p"/>
                  </m:rPr>
                  <w:rPr>
                    <w:rFonts w:ascii="Cambria Math" w:hAnsi="Cambria Math"/>
                    <w:strike/>
                    <w:color w:val="7030A0"/>
                  </w:rPr>
                  <m:t>M</m:t>
                </w:del>
              </m:r>
            </m:e>
            <m:sub>
              <m:r>
                <w:del w:id="2095" w:author="TRIPATHY Samarendra" w:date="2020-03-10T12:19:00Z">
                  <m:rPr>
                    <m:sty m:val="p"/>
                  </m:rPr>
                  <w:rPr>
                    <w:rFonts w:ascii="Cambria Math" w:hAnsi="Cambria Math"/>
                    <w:strike/>
                    <w:color w:val="7030A0"/>
                  </w:rPr>
                  <m:t>CO2-ind,weighted</m:t>
                </w:del>
              </m:r>
            </m:sub>
          </m:sSub>
          <m:r>
            <w:del w:id="2096" w:author="TRIPATHY Samarendra" w:date="2020-03-10T12:19:00Z">
              <m:rPr>
                <m:sty m:val="p"/>
              </m:rPr>
              <w:rPr>
                <w:rFonts w:ascii="Cambria Math" w:hAnsi="Cambria Math"/>
                <w:strike/>
                <w:color w:val="7030A0"/>
              </w:rPr>
              <m:t xml:space="preserve">= </m:t>
            </w:del>
          </m:r>
          <m:sSub>
            <m:sSubPr>
              <m:ctrlPr>
                <w:del w:id="2097" w:author="TRIPATHY Samarendra" w:date="2020-03-10T12:19:00Z">
                  <w:rPr>
                    <w:rFonts w:ascii="Cambria Math" w:hAnsi="Cambria Math"/>
                    <w:strike/>
                    <w:color w:val="7030A0"/>
                  </w:rPr>
                </w:del>
              </m:ctrlPr>
            </m:sSubPr>
            <m:e>
              <m:r>
                <w:del w:id="2098" w:author="TRIPATHY Samarendra" w:date="2020-03-10T12:19:00Z">
                  <m:rPr>
                    <m:sty m:val="p"/>
                  </m:rPr>
                  <w:rPr>
                    <w:rFonts w:ascii="Cambria Math" w:hAnsi="Cambria Math"/>
                    <w:strike/>
                    <w:color w:val="7030A0"/>
                  </w:rPr>
                  <m:t>M</m:t>
                </w:del>
              </m:r>
            </m:e>
            <m:sub>
              <m:r>
                <w:del w:id="2099" w:author="TRIPATHY Samarendra" w:date="2020-03-10T12:19:00Z">
                  <m:rPr>
                    <m:sty m:val="p"/>
                  </m:rPr>
                  <w:rPr>
                    <w:rFonts w:ascii="Cambria Math" w:hAnsi="Cambria Math"/>
                    <w:strike/>
                    <w:color w:val="7030A0"/>
                  </w:rPr>
                  <m:t>CO2-L,weighted</m:t>
                </w:del>
              </m:r>
            </m:sub>
          </m:sSub>
          <m:r>
            <w:del w:id="2100" w:author="TRIPATHY Samarendra" w:date="2020-03-10T12:19:00Z">
              <m:rPr>
                <m:sty m:val="p"/>
              </m:rPr>
              <w:rPr>
                <w:rFonts w:ascii="Cambria Math" w:hAnsi="Cambria Math"/>
                <w:strike/>
                <w:color w:val="7030A0"/>
              </w:rPr>
              <m:t>+</m:t>
            </w:del>
          </m:r>
          <m:sSub>
            <m:sSubPr>
              <m:ctrlPr>
                <w:del w:id="2101" w:author="TRIPATHY Samarendra" w:date="2020-03-10T12:19:00Z">
                  <w:rPr>
                    <w:rFonts w:ascii="Cambria Math" w:hAnsi="Cambria Math"/>
                    <w:strike/>
                    <w:color w:val="7030A0"/>
                  </w:rPr>
                </w:del>
              </m:ctrlPr>
            </m:sSubPr>
            <m:e>
              <m:r>
                <w:del w:id="2102" w:author="TRIPATHY Samarendra" w:date="2020-03-10T12:19:00Z">
                  <m:rPr>
                    <m:sty m:val="p"/>
                  </m:rPr>
                  <w:rPr>
                    <w:rFonts w:ascii="Cambria Math" w:hAnsi="Cambria Math"/>
                    <w:strike/>
                    <w:color w:val="7030A0"/>
                  </w:rPr>
                  <m:t>K</m:t>
                </w:del>
              </m:r>
            </m:e>
            <m:sub>
              <m:r>
                <w:del w:id="2103" w:author="TRIPATHY Samarendra" w:date="2020-03-10T12:19:00Z">
                  <m:rPr>
                    <m:sty m:val="p"/>
                  </m:rPr>
                  <w:rPr>
                    <w:rFonts w:ascii="Cambria Math" w:hAnsi="Cambria Math"/>
                    <w:strike/>
                    <w:color w:val="7030A0"/>
                  </w:rPr>
                  <m:t>ind</m:t>
                </w:del>
              </m:r>
            </m:sub>
          </m:sSub>
          <m:r>
            <w:del w:id="2104" w:author="TRIPATHY Samarendra" w:date="2020-03-10T12:19:00Z">
              <w:rPr>
                <w:rFonts w:ascii="Cambria Math" w:hAnsi="Cambria Math"/>
                <w:strike/>
                <w:color w:val="7030A0"/>
              </w:rPr>
              <m:t>×</m:t>
            </w:del>
          </m:r>
          <m:d>
            <m:dPr>
              <m:ctrlPr>
                <w:del w:id="2105" w:author="TRIPATHY Samarendra" w:date="2020-03-10T12:19:00Z">
                  <w:rPr>
                    <w:rFonts w:ascii="Cambria Math" w:hAnsi="Cambria Math"/>
                    <w:strike/>
                    <w:color w:val="7030A0"/>
                  </w:rPr>
                </w:del>
              </m:ctrlPr>
            </m:dPr>
            <m:e>
              <m:sSub>
                <m:sSubPr>
                  <m:ctrlPr>
                    <w:del w:id="2106" w:author="TRIPATHY Samarendra" w:date="2020-03-10T12:19:00Z">
                      <w:rPr>
                        <w:rFonts w:ascii="Cambria Math" w:hAnsi="Cambria Math"/>
                        <w:strike/>
                        <w:color w:val="7030A0"/>
                      </w:rPr>
                    </w:del>
                  </m:ctrlPr>
                </m:sSubPr>
                <m:e>
                  <m:r>
                    <w:del w:id="2107" w:author="TRIPATHY Samarendra" w:date="2020-03-10T12:19:00Z">
                      <m:rPr>
                        <m:sty m:val="p"/>
                      </m:rPr>
                      <w:rPr>
                        <w:rFonts w:ascii="Cambria Math" w:hAnsi="Cambria Math"/>
                        <w:strike/>
                        <w:color w:val="7030A0"/>
                      </w:rPr>
                      <m:t>M</m:t>
                    </w:del>
                  </m:r>
                </m:e>
                <m:sub>
                  <m:r>
                    <w:del w:id="2108" w:author="TRIPATHY Samarendra" w:date="2020-03-10T12:19:00Z">
                      <m:rPr>
                        <m:sty m:val="p"/>
                      </m:rPr>
                      <w:rPr>
                        <w:rFonts w:ascii="Cambria Math" w:hAnsi="Cambria Math"/>
                        <w:strike/>
                        <w:color w:val="7030A0"/>
                      </w:rPr>
                      <m:t>CO2-H,weighted</m:t>
                    </w:del>
                  </m:r>
                </m:sub>
              </m:sSub>
              <m:r>
                <w:del w:id="2109" w:author="TRIPATHY Samarendra" w:date="2020-03-10T12:19:00Z">
                  <m:rPr>
                    <m:sty m:val="p"/>
                  </m:rPr>
                  <w:rPr>
                    <w:rFonts w:ascii="Cambria Math" w:hAnsi="Cambria Math"/>
                    <w:strike/>
                    <w:color w:val="7030A0"/>
                  </w:rPr>
                  <m:t>-</m:t>
                </w:del>
              </m:r>
              <m:sSub>
                <m:sSubPr>
                  <m:ctrlPr>
                    <w:del w:id="2110" w:author="TRIPATHY Samarendra" w:date="2020-03-10T12:19:00Z">
                      <w:rPr>
                        <w:rFonts w:ascii="Cambria Math" w:hAnsi="Cambria Math"/>
                        <w:strike/>
                        <w:color w:val="7030A0"/>
                      </w:rPr>
                    </w:del>
                  </m:ctrlPr>
                </m:sSubPr>
                <m:e>
                  <m:r>
                    <w:del w:id="2111" w:author="TRIPATHY Samarendra" w:date="2020-03-10T12:19:00Z">
                      <m:rPr>
                        <m:sty m:val="p"/>
                      </m:rPr>
                      <w:rPr>
                        <w:rFonts w:ascii="Cambria Math" w:hAnsi="Cambria Math"/>
                        <w:strike/>
                        <w:color w:val="7030A0"/>
                      </w:rPr>
                      <m:t>M</m:t>
                    </w:del>
                  </m:r>
                </m:e>
                <m:sub>
                  <m:r>
                    <w:del w:id="2112" w:author="TRIPATHY Samarendra" w:date="2020-03-10T12:19:00Z">
                      <m:rPr>
                        <m:sty m:val="p"/>
                      </m:rPr>
                      <w:rPr>
                        <w:rFonts w:ascii="Cambria Math" w:hAnsi="Cambria Math"/>
                        <w:strike/>
                        <w:color w:val="7030A0"/>
                      </w:rPr>
                      <m:t>CO2-L,weighted</m:t>
                    </w:del>
                  </m:r>
                </m:sub>
              </m:sSub>
            </m:e>
          </m:d>
        </m:oMath>
      </m:oMathPara>
    </w:p>
    <w:p w14:paraId="5C8A717D" w14:textId="601CE7F2" w:rsidR="00497D09" w:rsidRPr="00F80036" w:rsidDel="00A01CAA" w:rsidRDefault="00497D09" w:rsidP="00497D09">
      <w:pPr>
        <w:spacing w:after="120"/>
        <w:ind w:left="2268" w:right="1134"/>
        <w:rPr>
          <w:del w:id="2113" w:author="TRIPATHY Samarendra" w:date="2020-03-10T12:19:00Z"/>
          <w:strike/>
          <w:color w:val="7030A0"/>
        </w:rPr>
      </w:pPr>
      <w:del w:id="2114" w:author="TRIPATHY Samarendra" w:date="2020-03-10T12:19:00Z">
        <w:r w:rsidRPr="00F80036" w:rsidDel="00A01CAA">
          <w:rPr>
            <w:strike/>
            <w:color w:val="7030A0"/>
          </w:rPr>
          <w:delText>where:</w:delText>
        </w:r>
      </w:del>
    </w:p>
    <w:p w14:paraId="4630C311" w14:textId="1D41D46F" w:rsidR="00497D09" w:rsidRPr="00F80036" w:rsidDel="00A01CAA" w:rsidRDefault="00311BD7" w:rsidP="00497D09">
      <w:pPr>
        <w:spacing w:after="120"/>
        <w:ind w:left="3969" w:right="1134" w:hanging="1701"/>
        <w:rPr>
          <w:del w:id="2115" w:author="TRIPATHY Samarendra" w:date="2020-03-10T12:19:00Z"/>
          <w:strike/>
          <w:color w:val="7030A0"/>
        </w:rPr>
      </w:pPr>
      <m:oMath>
        <m:sSub>
          <m:sSubPr>
            <m:ctrlPr>
              <w:del w:id="2116" w:author="TRIPATHY Samarendra" w:date="2020-03-10T12:19:00Z">
                <w:rPr>
                  <w:rFonts w:ascii="Cambria Math" w:hAnsi="Cambria Math"/>
                  <w:strike/>
                  <w:color w:val="7030A0"/>
                </w:rPr>
              </w:del>
            </m:ctrlPr>
          </m:sSubPr>
          <m:e>
            <m:r>
              <w:del w:id="2117" w:author="TRIPATHY Samarendra" w:date="2020-03-10T12:19:00Z">
                <m:rPr>
                  <m:sty m:val="p"/>
                </m:rPr>
                <w:rPr>
                  <w:rFonts w:ascii="Cambria Math" w:hAnsi="Cambria Math"/>
                  <w:strike/>
                  <w:color w:val="7030A0"/>
                </w:rPr>
                <m:t>M</m:t>
              </w:del>
            </m:r>
          </m:e>
          <m:sub>
            <m:r>
              <w:del w:id="2118" w:author="TRIPATHY Samarendra" w:date="2020-03-10T12:19:00Z">
                <m:rPr>
                  <m:sty m:val="p"/>
                </m:rPr>
                <w:rPr>
                  <w:rFonts w:ascii="Cambria Math" w:hAnsi="Cambria Math"/>
                  <w:strike/>
                  <w:color w:val="7030A0"/>
                </w:rPr>
                <m:t>CO2-ind,weighted</m:t>
              </w:del>
            </m:r>
          </m:sub>
        </m:sSub>
      </m:oMath>
      <w:del w:id="2119" w:author="TRIPATHY Samarendra" w:date="2020-03-10T12:19:00Z">
        <w:r w:rsidR="00497D09" w:rsidRPr="00F80036" w:rsidDel="00A01CAA">
          <w:rPr>
            <w:strike/>
            <w:color w:val="7030A0"/>
          </w:rPr>
          <w:tab/>
          <w:delText>is the utility factor-weighted CO</w:delText>
        </w:r>
        <w:r w:rsidR="00497D09" w:rsidRPr="00F80036" w:rsidDel="00A01CAA">
          <w:rPr>
            <w:strike/>
            <w:color w:val="7030A0"/>
            <w:vertAlign w:val="subscript"/>
          </w:rPr>
          <w:delText>2</w:delText>
        </w:r>
        <w:r w:rsidR="00497D09" w:rsidRPr="00F80036" w:rsidDel="00A01CAA">
          <w:rPr>
            <w:strike/>
            <w:color w:val="7030A0"/>
          </w:rPr>
          <w:delText xml:space="preserve"> mass emission for an individual vehicle, g/km;</w:delText>
        </w:r>
      </w:del>
    </w:p>
    <w:p w14:paraId="57B84A47" w14:textId="535DA0B8" w:rsidR="00497D09" w:rsidRPr="00F80036" w:rsidDel="00A01CAA" w:rsidRDefault="00311BD7" w:rsidP="00497D09">
      <w:pPr>
        <w:spacing w:after="120"/>
        <w:ind w:left="3969" w:right="1134" w:hanging="1701"/>
        <w:rPr>
          <w:del w:id="2120" w:author="TRIPATHY Samarendra" w:date="2020-03-10T12:19:00Z"/>
          <w:strike/>
          <w:color w:val="7030A0"/>
        </w:rPr>
      </w:pPr>
      <m:oMath>
        <m:sSub>
          <m:sSubPr>
            <m:ctrlPr>
              <w:del w:id="2121" w:author="TRIPATHY Samarendra" w:date="2020-03-10T12:19:00Z">
                <w:rPr>
                  <w:rFonts w:ascii="Cambria Math" w:hAnsi="Cambria Math"/>
                  <w:strike/>
                  <w:color w:val="7030A0"/>
                </w:rPr>
              </w:del>
            </m:ctrlPr>
          </m:sSubPr>
          <m:e>
            <m:r>
              <w:del w:id="2122" w:author="TRIPATHY Samarendra" w:date="2020-03-10T12:19:00Z">
                <m:rPr>
                  <m:sty m:val="p"/>
                </m:rPr>
                <w:rPr>
                  <w:rFonts w:ascii="Cambria Math" w:hAnsi="Cambria Math"/>
                  <w:strike/>
                  <w:color w:val="7030A0"/>
                </w:rPr>
                <m:t>M</m:t>
              </w:del>
            </m:r>
          </m:e>
          <m:sub>
            <m:r>
              <w:del w:id="2123" w:author="TRIPATHY Samarendra" w:date="2020-03-10T12:19:00Z">
                <m:rPr>
                  <m:sty m:val="p"/>
                </m:rPr>
                <w:rPr>
                  <w:rFonts w:ascii="Cambria Math" w:hAnsi="Cambria Math"/>
                  <w:strike/>
                  <w:color w:val="7030A0"/>
                </w:rPr>
                <m:t>CO2-L,weighted</m:t>
              </w:del>
            </m:r>
          </m:sub>
        </m:sSub>
      </m:oMath>
      <w:del w:id="2124" w:author="TRIPATHY Samarendra" w:date="2020-03-10T12:19:00Z">
        <w:r w:rsidR="00497D09" w:rsidRPr="00F80036" w:rsidDel="00A01CAA">
          <w:rPr>
            <w:strike/>
            <w:color w:val="7030A0"/>
          </w:rPr>
          <w:tab/>
          <w:delText>is the utility factor-weighted CO</w:delText>
        </w:r>
        <w:r w:rsidR="00497D09" w:rsidRPr="00F80036" w:rsidDel="00A01CAA">
          <w:rPr>
            <w:strike/>
            <w:color w:val="7030A0"/>
            <w:vertAlign w:val="subscript"/>
          </w:rPr>
          <w:delText>2</w:delText>
        </w:r>
        <w:r w:rsidR="00497D09" w:rsidRPr="00F80036" w:rsidDel="00A01CAA">
          <w:rPr>
            <w:strike/>
            <w:color w:val="7030A0"/>
          </w:rPr>
          <w:delText xml:space="preserve"> mass emission for vehicle L, g/km;</w:delText>
        </w:r>
      </w:del>
    </w:p>
    <w:p w14:paraId="54065D3C" w14:textId="19904383" w:rsidR="00497D09" w:rsidRPr="00F80036" w:rsidDel="00A01CAA" w:rsidRDefault="00311BD7" w:rsidP="00497D09">
      <w:pPr>
        <w:spacing w:after="120"/>
        <w:ind w:left="3969" w:right="1134" w:hanging="1701"/>
        <w:rPr>
          <w:del w:id="2125" w:author="TRIPATHY Samarendra" w:date="2020-03-10T12:19:00Z"/>
          <w:b/>
          <w:strike/>
          <w:color w:val="7030A0"/>
        </w:rPr>
      </w:pPr>
      <m:oMath>
        <m:sSub>
          <m:sSubPr>
            <m:ctrlPr>
              <w:del w:id="2126" w:author="TRIPATHY Samarendra" w:date="2020-03-10T12:19:00Z">
                <w:rPr>
                  <w:rFonts w:ascii="Cambria Math" w:hAnsi="Cambria Math"/>
                  <w:strike/>
                  <w:color w:val="7030A0"/>
                </w:rPr>
              </w:del>
            </m:ctrlPr>
          </m:sSubPr>
          <m:e>
            <m:r>
              <w:del w:id="2127" w:author="TRIPATHY Samarendra" w:date="2020-03-10T12:19:00Z">
                <m:rPr>
                  <m:sty m:val="p"/>
                </m:rPr>
                <w:rPr>
                  <w:rFonts w:ascii="Cambria Math" w:hAnsi="Cambria Math"/>
                  <w:strike/>
                  <w:color w:val="7030A0"/>
                </w:rPr>
                <m:t>M</m:t>
              </w:del>
            </m:r>
          </m:e>
          <m:sub>
            <m:r>
              <w:del w:id="2128" w:author="TRIPATHY Samarendra" w:date="2020-03-10T12:19:00Z">
                <m:rPr>
                  <m:sty m:val="p"/>
                </m:rPr>
                <w:rPr>
                  <w:rFonts w:ascii="Cambria Math" w:hAnsi="Cambria Math"/>
                  <w:strike/>
                  <w:color w:val="7030A0"/>
                </w:rPr>
                <m:t>CO2-H,weighted</m:t>
              </w:del>
            </m:r>
          </m:sub>
        </m:sSub>
      </m:oMath>
      <w:del w:id="2129" w:author="TRIPATHY Samarendra" w:date="2020-03-10T12:19:00Z">
        <w:r w:rsidR="00497D09" w:rsidRPr="00F80036" w:rsidDel="00A01CAA">
          <w:rPr>
            <w:strike/>
            <w:color w:val="7030A0"/>
          </w:rPr>
          <w:tab/>
          <w:delText>is the utility factor-weighted CO</w:delText>
        </w:r>
        <w:r w:rsidR="00497D09" w:rsidRPr="00F80036" w:rsidDel="00A01CAA">
          <w:rPr>
            <w:strike/>
            <w:color w:val="7030A0"/>
            <w:vertAlign w:val="subscript"/>
          </w:rPr>
          <w:delText>2</w:delText>
        </w:r>
        <w:r w:rsidR="00497D09" w:rsidRPr="00F80036" w:rsidDel="00A01CAA">
          <w:rPr>
            <w:strike/>
            <w:color w:val="7030A0"/>
          </w:rPr>
          <w:delText xml:space="preserve"> mass emission for vehicle H, g/km</w:delText>
        </w:r>
        <w:r w:rsidR="00497D09" w:rsidRPr="00F80036" w:rsidDel="00A01CAA">
          <w:rPr>
            <w:b/>
            <w:strike/>
            <w:color w:val="7030A0"/>
          </w:rPr>
          <w:delText>;</w:delText>
        </w:r>
      </w:del>
    </w:p>
    <w:p w14:paraId="13339FAA" w14:textId="6991CA5B" w:rsidR="00497D09" w:rsidRPr="00F80036" w:rsidDel="00A01CAA" w:rsidRDefault="00311BD7" w:rsidP="00497D09">
      <w:pPr>
        <w:spacing w:after="120"/>
        <w:ind w:left="3969" w:right="1134" w:hanging="1701"/>
        <w:rPr>
          <w:del w:id="2130" w:author="TRIPATHY Samarendra" w:date="2020-03-10T12:19:00Z"/>
          <w:b/>
          <w:strike/>
          <w:color w:val="7030A0"/>
        </w:rPr>
      </w:pPr>
      <m:oMath>
        <m:sSub>
          <m:sSubPr>
            <m:ctrlPr>
              <w:del w:id="2131" w:author="TRIPATHY Samarendra" w:date="2020-03-10T12:19:00Z">
                <w:rPr>
                  <w:rFonts w:ascii="Cambria Math" w:hAnsi="Cambria Math"/>
                  <w:strike/>
                  <w:color w:val="7030A0"/>
                </w:rPr>
              </w:del>
            </m:ctrlPr>
          </m:sSubPr>
          <m:e>
            <m:r>
              <w:del w:id="2132" w:author="TRIPATHY Samarendra" w:date="2020-03-10T12:19:00Z">
                <m:rPr>
                  <m:sty m:val="p"/>
                </m:rPr>
                <w:rPr>
                  <w:rFonts w:ascii="Cambria Math" w:hAnsi="Cambria Math"/>
                  <w:strike/>
                  <w:color w:val="7030A0"/>
                </w:rPr>
                <m:t>K</m:t>
              </w:del>
            </m:r>
          </m:e>
          <m:sub>
            <m:r>
              <w:del w:id="2133" w:author="TRIPATHY Samarendra" w:date="2020-03-10T12:19:00Z">
                <m:rPr>
                  <m:sty m:val="p"/>
                </m:rPr>
                <w:rPr>
                  <w:rFonts w:ascii="Cambria Math" w:hAnsi="Cambria Math"/>
                  <w:strike/>
                  <w:color w:val="7030A0"/>
                </w:rPr>
                <m:t>ind</m:t>
              </w:del>
            </m:r>
          </m:sub>
        </m:sSub>
      </m:oMath>
      <w:del w:id="2134" w:author="TRIPATHY Samarendra" w:date="2020-03-10T12:19:00Z">
        <w:r w:rsidR="00497D09" w:rsidRPr="00F80036" w:rsidDel="00A01CAA">
          <w:rPr>
            <w:strike/>
            <w:color w:val="7030A0"/>
          </w:rPr>
          <w:tab/>
          <w:delText>is the interpolation coefficient for the considered individual vehicle for the applicable WLTP test cycle.</w:delText>
        </w:r>
      </w:del>
    </w:p>
    <w:p w14:paraId="3E810091" w14:textId="72B60E41" w:rsidR="00497D09" w:rsidRPr="00F80036" w:rsidDel="00A01CAA" w:rsidRDefault="00497D09" w:rsidP="00497D09">
      <w:pPr>
        <w:keepNext/>
        <w:spacing w:after="120"/>
        <w:ind w:left="2268" w:right="1134" w:hanging="1134"/>
        <w:rPr>
          <w:del w:id="2135" w:author="TRIPATHY Samarendra" w:date="2020-03-10T12:19:00Z"/>
          <w:strike/>
          <w:color w:val="7030A0"/>
        </w:rPr>
      </w:pPr>
      <w:del w:id="2136" w:author="TRIPATHY Samarendra" w:date="2020-03-10T12:19:00Z">
        <w:r w:rsidRPr="00F80036" w:rsidDel="00A01CAA">
          <w:rPr>
            <w:strike/>
            <w:color w:val="7030A0"/>
          </w:rPr>
          <w:delText>4.5.5.</w:delText>
        </w:r>
        <w:r w:rsidRPr="00F80036" w:rsidDel="00A01CAA">
          <w:rPr>
            <w:strike/>
            <w:color w:val="7030A0"/>
          </w:rPr>
          <w:tab/>
          <w:delText xml:space="preserve">Interpolation of the fuel consumption </w:delText>
        </w:r>
        <w:r w:rsidR="00FD702E" w:rsidRPr="00F80036" w:rsidDel="00A01CAA">
          <w:rPr>
            <w:strike/>
            <w:color w:val="7030A0"/>
          </w:rPr>
          <w:delText xml:space="preserve">and fuel efficiency </w:delText>
        </w:r>
        <w:r w:rsidRPr="00F80036" w:rsidDel="00A01CAA">
          <w:rPr>
            <w:strike/>
            <w:color w:val="7030A0"/>
          </w:rPr>
          <w:delText>for individual vehicles</w:delText>
        </w:r>
      </w:del>
    </w:p>
    <w:p w14:paraId="75FFA346" w14:textId="3FAFA912" w:rsidR="00497D09" w:rsidRPr="00F80036" w:rsidDel="00A01CAA" w:rsidRDefault="00497D09" w:rsidP="00497D09">
      <w:pPr>
        <w:spacing w:after="120"/>
        <w:ind w:left="2268" w:right="1134" w:hanging="1134"/>
        <w:rPr>
          <w:del w:id="2137" w:author="TRIPATHY Samarendra" w:date="2020-03-10T12:19:00Z"/>
          <w:strike/>
          <w:color w:val="7030A0"/>
        </w:rPr>
      </w:pPr>
      <w:del w:id="2138" w:author="TRIPATHY Samarendra" w:date="2020-03-10T12:19:00Z">
        <w:r w:rsidRPr="00F80036" w:rsidDel="00A01CAA">
          <w:rPr>
            <w:strike/>
            <w:color w:val="7030A0"/>
          </w:rPr>
          <w:delText>4.5.5.1.</w:delText>
        </w:r>
        <w:r w:rsidRPr="00F80036" w:rsidDel="00A01CAA">
          <w:rPr>
            <w:strike/>
            <w:color w:val="7030A0"/>
          </w:rPr>
          <w:tab/>
          <w:delText>Individual charge-sustaining fuel consumption and fuel efficien</w:delText>
        </w:r>
        <w:r w:rsidR="0002784D" w:rsidRPr="00F80036" w:rsidDel="00A01CAA">
          <w:rPr>
            <w:strike/>
            <w:color w:val="7030A0"/>
          </w:rPr>
          <w:delText>c</w:delText>
        </w:r>
        <w:r w:rsidRPr="00F80036" w:rsidDel="00A01CAA">
          <w:rPr>
            <w:strike/>
            <w:color w:val="7030A0"/>
          </w:rPr>
          <w:delText>y for OVC-HEVs and NOVC-HEVs</w:delText>
        </w:r>
      </w:del>
    </w:p>
    <w:p w14:paraId="69E07C42" w14:textId="57C4B7A5" w:rsidR="008200B8" w:rsidRPr="00F80036" w:rsidDel="00A01CAA" w:rsidRDefault="00497D09" w:rsidP="00497D09">
      <w:pPr>
        <w:spacing w:after="120"/>
        <w:ind w:left="2268" w:right="1134" w:hanging="1134"/>
        <w:rPr>
          <w:del w:id="2139" w:author="TRIPATHY Samarendra" w:date="2020-03-10T12:19:00Z"/>
          <w:strike/>
          <w:color w:val="7030A0"/>
        </w:rPr>
      </w:pPr>
      <w:del w:id="2140" w:author="TRIPATHY Samarendra" w:date="2020-03-10T12:19:00Z">
        <w:r w:rsidRPr="00F80036" w:rsidDel="00A01CAA">
          <w:rPr>
            <w:strike/>
            <w:color w:val="7030A0"/>
          </w:rPr>
          <w:delText>4.5.5.1.1.</w:delText>
        </w:r>
        <w:r w:rsidRPr="00F80036" w:rsidDel="00A01CAA">
          <w:rPr>
            <w:strike/>
            <w:color w:val="7030A0"/>
          </w:rPr>
          <w:tab/>
        </w:r>
        <w:r w:rsidR="008200B8" w:rsidRPr="00F80036" w:rsidDel="00A01CAA">
          <w:rPr>
            <w:strike/>
            <w:color w:val="7030A0"/>
            <w:szCs w:val="24"/>
          </w:rPr>
          <w:delText xml:space="preserve">This paragraph is applicable only for </w:delText>
        </w:r>
        <w:r w:rsidR="008200B8" w:rsidRPr="00F80036" w:rsidDel="00A01CAA">
          <w:rPr>
            <w:strike/>
            <w:color w:val="7030A0"/>
            <w:lang w:eastAsia="en-GB"/>
          </w:rPr>
          <w:delText>4-phase WLTP test</w:delText>
        </w:r>
        <w:r w:rsidR="008200B8" w:rsidRPr="00F80036" w:rsidDel="00A01CAA">
          <w:rPr>
            <w:strike/>
            <w:color w:val="7030A0"/>
          </w:rPr>
          <w:delText xml:space="preserve"> </w:delText>
        </w:r>
      </w:del>
    </w:p>
    <w:p w14:paraId="6B27A425" w14:textId="39687DDF" w:rsidR="00497D09" w:rsidRPr="00F80036" w:rsidDel="00A01CAA" w:rsidRDefault="00497D09" w:rsidP="00DB0011">
      <w:pPr>
        <w:spacing w:after="120"/>
        <w:ind w:left="2268" w:right="1134"/>
        <w:rPr>
          <w:del w:id="2141" w:author="TRIPATHY Samarendra" w:date="2020-03-10T12:19:00Z"/>
          <w:strike/>
          <w:color w:val="7030A0"/>
        </w:rPr>
      </w:pPr>
      <w:del w:id="2142" w:author="TRIPATHY Samarendra" w:date="2020-03-10T12:19:00Z">
        <w:r w:rsidRPr="00F80036" w:rsidDel="00A01CAA">
          <w:rPr>
            <w:strike/>
            <w:color w:val="7030A0"/>
          </w:rPr>
          <w:delText>Individual charge-sustaining fuel consumption for OVC-HEVs and NOVC-HEVs</w:delText>
        </w:r>
      </w:del>
    </w:p>
    <w:p w14:paraId="6AD1190C" w14:textId="1CE8D411" w:rsidR="00497D09" w:rsidRPr="00F80036" w:rsidDel="00A01CAA" w:rsidRDefault="00497D09" w:rsidP="00497D09">
      <w:pPr>
        <w:spacing w:after="120"/>
        <w:ind w:left="2268" w:right="1134"/>
        <w:rPr>
          <w:del w:id="2143" w:author="TRIPATHY Samarendra" w:date="2020-03-10T12:19:00Z"/>
          <w:strike/>
          <w:color w:val="7030A0"/>
        </w:rPr>
      </w:pPr>
      <w:del w:id="2144" w:author="TRIPATHY Samarendra" w:date="2020-03-10T12:19:00Z">
        <w:r w:rsidRPr="00F80036" w:rsidDel="00A01CAA">
          <w:rPr>
            <w:strike/>
            <w:color w:val="7030A0"/>
          </w:rPr>
          <w:delText>The charge-sustaining fuel consumption for an individual vehicle shall be calculated using the following equation:</w:delText>
        </w:r>
      </w:del>
    </w:p>
    <w:p w14:paraId="72BADA11" w14:textId="35B476BA" w:rsidR="00497D09" w:rsidRPr="00F80036" w:rsidDel="00A01CAA" w:rsidRDefault="00311BD7" w:rsidP="00497D09">
      <w:pPr>
        <w:tabs>
          <w:tab w:val="left" w:pos="7938"/>
        </w:tabs>
        <w:spacing w:after="120"/>
        <w:ind w:left="2268" w:right="1134"/>
        <w:jc w:val="center"/>
        <w:rPr>
          <w:del w:id="2145" w:author="TRIPATHY Samarendra" w:date="2020-03-10T12:19:00Z"/>
          <w:strike/>
          <w:color w:val="7030A0"/>
        </w:rPr>
      </w:pPr>
      <m:oMathPara>
        <m:oMath>
          <m:sSub>
            <m:sSubPr>
              <m:ctrlPr>
                <w:del w:id="2146" w:author="TRIPATHY Samarendra" w:date="2020-03-10T12:19:00Z">
                  <w:rPr>
                    <w:rFonts w:ascii="Cambria Math" w:hAnsi="Cambria Math"/>
                    <w:strike/>
                    <w:color w:val="7030A0"/>
                  </w:rPr>
                </w:del>
              </m:ctrlPr>
            </m:sSubPr>
            <m:e>
              <m:r>
                <w:del w:id="2147" w:author="TRIPATHY Samarendra" w:date="2020-03-10T12:19:00Z">
                  <m:rPr>
                    <m:sty m:val="p"/>
                  </m:rPr>
                  <w:rPr>
                    <w:rFonts w:ascii="Cambria Math" w:hAnsi="Cambria Math"/>
                    <w:strike/>
                    <w:color w:val="7030A0"/>
                  </w:rPr>
                  <m:t>FC</m:t>
                </w:del>
              </m:r>
            </m:e>
            <m:sub>
              <m:r>
                <w:del w:id="2148" w:author="TRIPATHY Samarendra" w:date="2020-03-10T12:19:00Z">
                  <m:rPr>
                    <m:sty m:val="p"/>
                  </m:rPr>
                  <w:rPr>
                    <w:rFonts w:ascii="Cambria Math" w:hAnsi="Cambria Math"/>
                    <w:strike/>
                    <w:color w:val="7030A0"/>
                  </w:rPr>
                  <m:t>ind,CS,p</m:t>
                </w:del>
              </m:r>
            </m:sub>
          </m:sSub>
          <m:r>
            <w:del w:id="2149" w:author="TRIPATHY Samarendra" w:date="2020-03-10T12:19:00Z">
              <m:rPr>
                <m:sty m:val="p"/>
              </m:rPr>
              <w:rPr>
                <w:rFonts w:ascii="Cambria Math" w:hAnsi="Cambria Math"/>
                <w:strike/>
                <w:color w:val="7030A0"/>
              </w:rPr>
              <m:t xml:space="preserve">= </m:t>
            </w:del>
          </m:r>
          <m:sSub>
            <m:sSubPr>
              <m:ctrlPr>
                <w:del w:id="2150" w:author="TRIPATHY Samarendra" w:date="2020-03-10T12:19:00Z">
                  <w:rPr>
                    <w:rFonts w:ascii="Cambria Math" w:hAnsi="Cambria Math"/>
                    <w:strike/>
                    <w:color w:val="7030A0"/>
                  </w:rPr>
                </w:del>
              </m:ctrlPr>
            </m:sSubPr>
            <m:e>
              <m:r>
                <w:del w:id="2151" w:author="TRIPATHY Samarendra" w:date="2020-03-10T12:19:00Z">
                  <m:rPr>
                    <m:sty m:val="p"/>
                  </m:rPr>
                  <w:rPr>
                    <w:rFonts w:ascii="Cambria Math" w:hAnsi="Cambria Math"/>
                    <w:strike/>
                    <w:color w:val="7030A0"/>
                  </w:rPr>
                  <m:t>FC</m:t>
                </w:del>
              </m:r>
            </m:e>
            <m:sub>
              <m:r>
                <w:del w:id="2152" w:author="TRIPATHY Samarendra" w:date="2020-03-10T12:19:00Z">
                  <m:rPr>
                    <m:sty m:val="p"/>
                  </m:rPr>
                  <w:rPr>
                    <w:rFonts w:ascii="Cambria Math" w:hAnsi="Cambria Math"/>
                    <w:strike/>
                    <w:color w:val="7030A0"/>
                  </w:rPr>
                  <m:t>L,CS,p</m:t>
                </w:del>
              </m:r>
            </m:sub>
          </m:sSub>
          <m:r>
            <w:del w:id="2153" w:author="TRIPATHY Samarendra" w:date="2020-03-10T12:19:00Z">
              <m:rPr>
                <m:sty m:val="p"/>
              </m:rPr>
              <w:rPr>
                <w:rFonts w:ascii="Cambria Math" w:hAnsi="Cambria Math"/>
                <w:strike/>
                <w:color w:val="7030A0"/>
              </w:rPr>
              <m:t>+</m:t>
            </w:del>
          </m:r>
          <m:sSub>
            <m:sSubPr>
              <m:ctrlPr>
                <w:del w:id="2154" w:author="TRIPATHY Samarendra" w:date="2020-03-10T12:19:00Z">
                  <w:rPr>
                    <w:rFonts w:ascii="Cambria Math" w:hAnsi="Cambria Math"/>
                    <w:strike/>
                    <w:color w:val="7030A0"/>
                  </w:rPr>
                </w:del>
              </m:ctrlPr>
            </m:sSubPr>
            <m:e>
              <m:r>
                <w:del w:id="2155" w:author="TRIPATHY Samarendra" w:date="2020-03-10T12:19:00Z">
                  <m:rPr>
                    <m:sty m:val="p"/>
                  </m:rPr>
                  <w:rPr>
                    <w:rFonts w:ascii="Cambria Math" w:hAnsi="Cambria Math"/>
                    <w:strike/>
                    <w:color w:val="7030A0"/>
                  </w:rPr>
                  <m:t>K</m:t>
                </w:del>
              </m:r>
            </m:e>
            <m:sub>
              <m:r>
                <w:del w:id="2156" w:author="TRIPATHY Samarendra" w:date="2020-03-10T12:19:00Z">
                  <m:rPr>
                    <m:sty m:val="p"/>
                  </m:rPr>
                  <w:rPr>
                    <w:rFonts w:ascii="Cambria Math" w:hAnsi="Cambria Math"/>
                    <w:strike/>
                    <w:color w:val="7030A0"/>
                  </w:rPr>
                  <m:t>ind,p</m:t>
                </w:del>
              </m:r>
            </m:sub>
          </m:sSub>
          <m:r>
            <w:del w:id="2157" w:author="TRIPATHY Samarendra" w:date="2020-03-10T12:19:00Z">
              <m:rPr>
                <m:sty m:val="p"/>
              </m:rPr>
              <w:rPr>
                <w:rFonts w:ascii="Cambria Math" w:hAnsi="Cambria Math"/>
                <w:strike/>
                <w:color w:val="7030A0"/>
              </w:rPr>
              <m:t>×</m:t>
            </w:del>
          </m:r>
          <m:d>
            <m:dPr>
              <m:ctrlPr>
                <w:del w:id="2158" w:author="TRIPATHY Samarendra" w:date="2020-03-10T12:19:00Z">
                  <w:rPr>
                    <w:rFonts w:ascii="Cambria Math" w:hAnsi="Cambria Math"/>
                    <w:strike/>
                    <w:color w:val="7030A0"/>
                  </w:rPr>
                </w:del>
              </m:ctrlPr>
            </m:dPr>
            <m:e>
              <m:sSub>
                <m:sSubPr>
                  <m:ctrlPr>
                    <w:del w:id="2159" w:author="TRIPATHY Samarendra" w:date="2020-03-10T12:19:00Z">
                      <w:rPr>
                        <w:rFonts w:ascii="Cambria Math" w:hAnsi="Cambria Math"/>
                        <w:strike/>
                        <w:color w:val="7030A0"/>
                      </w:rPr>
                    </w:del>
                  </m:ctrlPr>
                </m:sSubPr>
                <m:e>
                  <m:r>
                    <w:del w:id="2160" w:author="TRIPATHY Samarendra" w:date="2020-03-10T12:19:00Z">
                      <m:rPr>
                        <m:sty m:val="p"/>
                      </m:rPr>
                      <w:rPr>
                        <w:rFonts w:ascii="Cambria Math" w:hAnsi="Cambria Math"/>
                        <w:strike/>
                        <w:color w:val="7030A0"/>
                      </w:rPr>
                      <m:t>FC</m:t>
                    </w:del>
                  </m:r>
                </m:e>
                <m:sub>
                  <m:r>
                    <w:del w:id="2161" w:author="TRIPATHY Samarendra" w:date="2020-03-10T12:19:00Z">
                      <m:rPr>
                        <m:sty m:val="p"/>
                      </m:rPr>
                      <w:rPr>
                        <w:rFonts w:ascii="Cambria Math" w:hAnsi="Cambria Math"/>
                        <w:strike/>
                        <w:color w:val="7030A0"/>
                      </w:rPr>
                      <m:t>H,CS,p</m:t>
                    </w:del>
                  </m:r>
                </m:sub>
              </m:sSub>
              <m:r>
                <w:del w:id="2162" w:author="TRIPATHY Samarendra" w:date="2020-03-10T12:19:00Z">
                  <m:rPr>
                    <m:sty m:val="p"/>
                  </m:rPr>
                  <w:rPr>
                    <w:rFonts w:ascii="Cambria Math" w:hAnsi="Cambria Math"/>
                    <w:strike/>
                    <w:color w:val="7030A0"/>
                  </w:rPr>
                  <m:t>-</m:t>
                </w:del>
              </m:r>
              <m:sSub>
                <m:sSubPr>
                  <m:ctrlPr>
                    <w:del w:id="2163" w:author="TRIPATHY Samarendra" w:date="2020-03-10T12:19:00Z">
                      <w:rPr>
                        <w:rFonts w:ascii="Cambria Math" w:hAnsi="Cambria Math"/>
                        <w:strike/>
                        <w:color w:val="7030A0"/>
                      </w:rPr>
                    </w:del>
                  </m:ctrlPr>
                </m:sSubPr>
                <m:e>
                  <m:r>
                    <w:del w:id="2164" w:author="TRIPATHY Samarendra" w:date="2020-03-10T12:19:00Z">
                      <m:rPr>
                        <m:sty m:val="p"/>
                      </m:rPr>
                      <w:rPr>
                        <w:rFonts w:ascii="Cambria Math" w:hAnsi="Cambria Math"/>
                        <w:strike/>
                        <w:color w:val="7030A0"/>
                      </w:rPr>
                      <m:t>FC</m:t>
                    </w:del>
                  </m:r>
                </m:e>
                <m:sub>
                  <m:r>
                    <w:del w:id="2165" w:author="TRIPATHY Samarendra" w:date="2020-03-10T12:19:00Z">
                      <m:rPr>
                        <m:sty m:val="p"/>
                      </m:rPr>
                      <w:rPr>
                        <w:rFonts w:ascii="Cambria Math" w:hAnsi="Cambria Math"/>
                        <w:strike/>
                        <w:color w:val="7030A0"/>
                      </w:rPr>
                      <m:t>L,CS,p</m:t>
                    </w:del>
                  </m:r>
                </m:sub>
              </m:sSub>
            </m:e>
          </m:d>
        </m:oMath>
      </m:oMathPara>
    </w:p>
    <w:p w14:paraId="054CAFFF" w14:textId="7091B254" w:rsidR="00497D09" w:rsidRPr="00F80036" w:rsidDel="00A01CAA" w:rsidRDefault="00497D09" w:rsidP="00497D09">
      <w:pPr>
        <w:spacing w:after="120"/>
        <w:ind w:left="2268" w:right="1134"/>
        <w:rPr>
          <w:del w:id="2166" w:author="TRIPATHY Samarendra" w:date="2020-03-10T12:19:00Z"/>
          <w:strike/>
          <w:color w:val="7030A0"/>
        </w:rPr>
      </w:pPr>
      <w:del w:id="2167" w:author="TRIPATHY Samarendra" w:date="2020-03-10T12:19:00Z">
        <w:r w:rsidRPr="00F80036" w:rsidDel="00A01CAA">
          <w:rPr>
            <w:strike/>
            <w:color w:val="7030A0"/>
          </w:rPr>
          <w:delText>where:</w:delText>
        </w:r>
      </w:del>
    </w:p>
    <w:p w14:paraId="6A0879D0" w14:textId="5C93B902" w:rsidR="00497D09" w:rsidRPr="00F80036" w:rsidDel="00A01CAA" w:rsidRDefault="00311BD7" w:rsidP="00497D09">
      <w:pPr>
        <w:spacing w:after="120"/>
        <w:ind w:left="3969" w:right="1134" w:hanging="1701"/>
        <w:rPr>
          <w:del w:id="2168" w:author="TRIPATHY Samarendra" w:date="2020-03-10T12:19:00Z"/>
          <w:strike/>
          <w:color w:val="7030A0"/>
        </w:rPr>
      </w:pPr>
      <m:oMath>
        <m:sSub>
          <m:sSubPr>
            <m:ctrlPr>
              <w:del w:id="2169" w:author="TRIPATHY Samarendra" w:date="2020-03-10T12:19:00Z">
                <w:rPr>
                  <w:rFonts w:ascii="Cambria Math" w:hAnsi="Cambria Math"/>
                  <w:strike/>
                  <w:color w:val="7030A0"/>
                </w:rPr>
              </w:del>
            </m:ctrlPr>
          </m:sSubPr>
          <m:e>
            <m:r>
              <w:del w:id="2170" w:author="TRIPATHY Samarendra" w:date="2020-03-10T12:19:00Z">
                <m:rPr>
                  <m:sty m:val="p"/>
                </m:rPr>
                <w:rPr>
                  <w:rFonts w:ascii="Cambria Math" w:hAnsi="Cambria Math"/>
                  <w:strike/>
                  <w:color w:val="7030A0"/>
                </w:rPr>
                <m:t>FC</m:t>
              </w:del>
            </m:r>
          </m:e>
          <m:sub>
            <m:r>
              <w:del w:id="2171" w:author="TRIPATHY Samarendra" w:date="2020-03-10T12:19:00Z">
                <m:rPr>
                  <m:sty m:val="p"/>
                </m:rPr>
                <w:rPr>
                  <w:rFonts w:ascii="Cambria Math" w:hAnsi="Cambria Math"/>
                  <w:strike/>
                  <w:color w:val="7030A0"/>
                </w:rPr>
                <m:t>ind,CS,p</m:t>
              </w:del>
            </m:r>
          </m:sub>
        </m:sSub>
      </m:oMath>
      <w:del w:id="2172" w:author="TRIPATHY Samarendra" w:date="2020-03-10T12:19:00Z">
        <w:r w:rsidR="00497D09" w:rsidRPr="00F80036" w:rsidDel="00A01CAA">
          <w:rPr>
            <w:strike/>
            <w:color w:val="7030A0"/>
          </w:rPr>
          <w:tab/>
          <w:delText>is the charge-sustaining fuel consumption for an individual vehicle of the considered period p according to Table A8/6, step No. 3, l/100 km;</w:delText>
        </w:r>
      </w:del>
    </w:p>
    <w:p w14:paraId="623618E5" w14:textId="6A55C851" w:rsidR="00497D09" w:rsidRPr="00F80036" w:rsidDel="00A01CAA" w:rsidRDefault="00311BD7" w:rsidP="00497D09">
      <w:pPr>
        <w:spacing w:after="120"/>
        <w:ind w:left="3969" w:right="1134" w:hanging="1701"/>
        <w:rPr>
          <w:del w:id="2173" w:author="TRIPATHY Samarendra" w:date="2020-03-10T12:19:00Z"/>
          <w:strike/>
          <w:color w:val="7030A0"/>
        </w:rPr>
      </w:pPr>
      <m:oMath>
        <m:sSub>
          <m:sSubPr>
            <m:ctrlPr>
              <w:del w:id="2174" w:author="TRIPATHY Samarendra" w:date="2020-03-10T12:19:00Z">
                <w:rPr>
                  <w:rFonts w:ascii="Cambria Math" w:hAnsi="Cambria Math"/>
                  <w:strike/>
                  <w:color w:val="7030A0"/>
                </w:rPr>
              </w:del>
            </m:ctrlPr>
          </m:sSubPr>
          <m:e>
            <m:r>
              <w:del w:id="2175" w:author="TRIPATHY Samarendra" w:date="2020-03-10T12:19:00Z">
                <m:rPr>
                  <m:sty m:val="p"/>
                </m:rPr>
                <w:rPr>
                  <w:rFonts w:ascii="Cambria Math" w:hAnsi="Cambria Math"/>
                  <w:strike/>
                  <w:color w:val="7030A0"/>
                </w:rPr>
                <m:t>FC</m:t>
              </w:del>
            </m:r>
          </m:e>
          <m:sub>
            <m:r>
              <w:del w:id="2176" w:author="TRIPATHY Samarendra" w:date="2020-03-10T12:19:00Z">
                <m:rPr>
                  <m:sty m:val="p"/>
                </m:rPr>
                <w:rPr>
                  <w:rFonts w:ascii="Cambria Math" w:hAnsi="Cambria Math"/>
                  <w:strike/>
                  <w:color w:val="7030A0"/>
                </w:rPr>
                <m:t>L,CS,p</m:t>
              </w:del>
            </m:r>
          </m:sub>
        </m:sSub>
      </m:oMath>
      <w:del w:id="2177" w:author="TRIPATHY Samarendra" w:date="2020-03-10T12:19:00Z">
        <w:r w:rsidR="00497D09" w:rsidRPr="00F80036" w:rsidDel="00A01CAA">
          <w:rPr>
            <w:strike/>
            <w:color w:val="7030A0"/>
          </w:rPr>
          <w:tab/>
          <w:delText>is the charge-sustaining fuel consumption for vehicle L of the considered period p according to Table A8/6, step No. 2, l/100 km;</w:delText>
        </w:r>
      </w:del>
    </w:p>
    <w:p w14:paraId="5065FE74" w14:textId="46D5332E" w:rsidR="00497D09" w:rsidRPr="00F80036" w:rsidDel="00A01CAA" w:rsidRDefault="00311BD7" w:rsidP="00497D09">
      <w:pPr>
        <w:spacing w:after="120"/>
        <w:ind w:left="3969" w:right="1134" w:hanging="1701"/>
        <w:rPr>
          <w:del w:id="2178" w:author="TRIPATHY Samarendra" w:date="2020-03-10T12:19:00Z"/>
          <w:strike/>
          <w:color w:val="7030A0"/>
        </w:rPr>
      </w:pPr>
      <m:oMath>
        <m:sSub>
          <m:sSubPr>
            <m:ctrlPr>
              <w:del w:id="2179" w:author="TRIPATHY Samarendra" w:date="2020-03-10T12:19:00Z">
                <w:rPr>
                  <w:rFonts w:ascii="Cambria Math" w:hAnsi="Cambria Math"/>
                  <w:strike/>
                  <w:color w:val="7030A0"/>
                </w:rPr>
              </w:del>
            </m:ctrlPr>
          </m:sSubPr>
          <m:e>
            <m:r>
              <w:del w:id="2180" w:author="TRIPATHY Samarendra" w:date="2020-03-10T12:19:00Z">
                <m:rPr>
                  <m:sty m:val="p"/>
                </m:rPr>
                <w:rPr>
                  <w:rFonts w:ascii="Cambria Math" w:hAnsi="Cambria Math"/>
                  <w:strike/>
                  <w:color w:val="7030A0"/>
                </w:rPr>
                <m:t>FC</m:t>
              </w:del>
            </m:r>
          </m:e>
          <m:sub>
            <m:r>
              <w:del w:id="2181" w:author="TRIPATHY Samarendra" w:date="2020-03-10T12:19:00Z">
                <m:rPr>
                  <m:sty m:val="p"/>
                </m:rPr>
                <w:rPr>
                  <w:rFonts w:ascii="Cambria Math" w:hAnsi="Cambria Math"/>
                  <w:strike/>
                  <w:color w:val="7030A0"/>
                </w:rPr>
                <m:t>H,CS,p</m:t>
              </w:del>
            </m:r>
          </m:sub>
        </m:sSub>
      </m:oMath>
      <w:del w:id="2182" w:author="TRIPATHY Samarendra" w:date="2020-03-10T12:19:00Z">
        <w:r w:rsidR="00497D09" w:rsidRPr="00F80036" w:rsidDel="00A01CAA">
          <w:rPr>
            <w:strike/>
            <w:color w:val="7030A0"/>
          </w:rPr>
          <w:tab/>
          <w:delText>is the charge-sustaining fuel consumption for vehicle H of the considered period p according to Table A8/6, step No. 2, l/100 km;</w:delText>
        </w:r>
      </w:del>
    </w:p>
    <w:p w14:paraId="73DF8C3E" w14:textId="62ED5BDD" w:rsidR="00497D09" w:rsidRPr="00F80036" w:rsidDel="00A01CAA" w:rsidRDefault="00311BD7" w:rsidP="00497D09">
      <w:pPr>
        <w:spacing w:after="120"/>
        <w:ind w:left="3969" w:right="1134" w:hanging="1701"/>
        <w:rPr>
          <w:del w:id="2183" w:author="TRIPATHY Samarendra" w:date="2020-03-10T12:19:00Z"/>
          <w:strike/>
          <w:color w:val="7030A0"/>
        </w:rPr>
      </w:pPr>
      <m:oMath>
        <m:sSub>
          <m:sSubPr>
            <m:ctrlPr>
              <w:del w:id="2184" w:author="TRIPATHY Samarendra" w:date="2020-03-10T12:19:00Z">
                <w:rPr>
                  <w:rFonts w:ascii="Cambria Math" w:hAnsi="Cambria Math"/>
                  <w:strike/>
                  <w:color w:val="7030A0"/>
                </w:rPr>
              </w:del>
            </m:ctrlPr>
          </m:sSubPr>
          <m:e>
            <m:r>
              <w:del w:id="2185" w:author="TRIPATHY Samarendra" w:date="2020-03-10T12:19:00Z">
                <m:rPr>
                  <m:sty m:val="p"/>
                </m:rPr>
                <w:rPr>
                  <w:rFonts w:ascii="Cambria Math" w:hAnsi="Cambria Math"/>
                  <w:strike/>
                  <w:color w:val="7030A0"/>
                </w:rPr>
                <m:t>K</m:t>
              </w:del>
            </m:r>
          </m:e>
          <m:sub>
            <m:r>
              <w:del w:id="2186" w:author="TRIPATHY Samarendra" w:date="2020-03-10T12:19:00Z">
                <m:rPr>
                  <m:sty m:val="p"/>
                </m:rPr>
                <w:rPr>
                  <w:rFonts w:ascii="Cambria Math" w:hAnsi="Cambria Math"/>
                  <w:strike/>
                  <w:color w:val="7030A0"/>
                </w:rPr>
                <m:t>ind, p</m:t>
              </w:del>
            </m:r>
          </m:sub>
        </m:sSub>
      </m:oMath>
      <w:del w:id="2187" w:author="TRIPATHY Samarendra" w:date="2020-03-10T12:19:00Z">
        <w:r w:rsidR="00497D09" w:rsidRPr="00F80036" w:rsidDel="00A01CAA">
          <w:rPr>
            <w:strike/>
            <w:color w:val="7030A0"/>
          </w:rPr>
          <w:tab/>
          <w:delText>is the interpolation coefficient for the considered individual vehicle for period p;</w:delText>
        </w:r>
      </w:del>
    </w:p>
    <w:p w14:paraId="62141A23" w14:textId="0851C9A2" w:rsidR="00497D09" w:rsidRPr="00F80036" w:rsidDel="00A01CAA" w:rsidRDefault="00497D09" w:rsidP="00497D09">
      <w:pPr>
        <w:spacing w:after="120"/>
        <w:ind w:left="3969" w:right="1134" w:hanging="1701"/>
        <w:rPr>
          <w:del w:id="2188" w:author="TRIPATHY Samarendra" w:date="2020-03-10T12:19:00Z"/>
          <w:strike/>
          <w:color w:val="7030A0"/>
        </w:rPr>
      </w:pPr>
      <m:oMath>
        <m:r>
          <w:del w:id="2189" w:author="TRIPATHY Samarendra" w:date="2020-03-10T12:19:00Z">
            <m:rPr>
              <m:sty m:val="p"/>
            </m:rPr>
            <w:rPr>
              <w:rFonts w:ascii="Cambria Math" w:hAnsi="Cambria Math"/>
              <w:strike/>
              <w:color w:val="7030A0"/>
            </w:rPr>
            <m:t>p</m:t>
          </w:del>
        </m:r>
      </m:oMath>
      <w:del w:id="2190" w:author="TRIPATHY Samarendra" w:date="2020-03-10T12:19:00Z">
        <w:r w:rsidRPr="00F80036" w:rsidDel="00A01CAA">
          <w:rPr>
            <w:strike/>
            <w:color w:val="7030A0"/>
          </w:rPr>
          <w:tab/>
          <w:delText>is the index of the individual period within the applicable WLTP test cycle.</w:delText>
        </w:r>
      </w:del>
    </w:p>
    <w:p w14:paraId="60D1A927" w14:textId="428B3BE6" w:rsidR="00497D09" w:rsidRPr="00F80036" w:rsidDel="00A01CAA" w:rsidRDefault="00497D09" w:rsidP="00497D09">
      <w:pPr>
        <w:spacing w:after="120"/>
        <w:ind w:left="2268" w:right="1134"/>
        <w:rPr>
          <w:del w:id="2191" w:author="TRIPATHY Samarendra" w:date="2020-03-10T12:19:00Z"/>
          <w:strike/>
          <w:color w:val="7030A0"/>
        </w:rPr>
      </w:pPr>
      <w:del w:id="2192" w:author="TRIPATHY Samarendra" w:date="2020-03-10T12:19:00Z">
        <w:r w:rsidRPr="00F80036" w:rsidDel="00A01CAA">
          <w:rPr>
            <w:strike/>
            <w:color w:val="7030A0"/>
          </w:rPr>
          <w:delText xml:space="preserve">The considered periods shall be the low phase, medium phase, high phase, extra high phase, and the applicable WLTP test cycle. </w:delText>
        </w:r>
      </w:del>
    </w:p>
    <w:p w14:paraId="0665564A" w14:textId="11B3E309" w:rsidR="00497D09" w:rsidRPr="00F80036" w:rsidDel="00A01CAA" w:rsidRDefault="00497D09" w:rsidP="00497D09">
      <w:pPr>
        <w:spacing w:after="120"/>
        <w:ind w:left="2268" w:right="1134" w:hanging="1134"/>
        <w:rPr>
          <w:del w:id="2193" w:author="TRIPATHY Samarendra" w:date="2020-03-10T12:19:00Z"/>
          <w:strike/>
          <w:color w:val="7030A0"/>
        </w:rPr>
      </w:pPr>
      <w:del w:id="2194" w:author="TRIPATHY Samarendra" w:date="2020-03-10T12:19:00Z">
        <w:r w:rsidRPr="00F80036" w:rsidDel="00A01CAA">
          <w:rPr>
            <w:strike/>
            <w:color w:val="7030A0"/>
          </w:rPr>
          <w:delText>4.5.5.1.2.</w:delText>
        </w:r>
        <w:r w:rsidRPr="00F80036" w:rsidDel="00A01CAA">
          <w:rPr>
            <w:strike/>
            <w:color w:val="7030A0"/>
          </w:rPr>
          <w:tab/>
          <w:delText xml:space="preserve">This paragraph is only applicable for the 3-phase WLTP: </w:delText>
        </w:r>
      </w:del>
    </w:p>
    <w:p w14:paraId="78AC195D" w14:textId="1A49E0BF" w:rsidR="00497D09" w:rsidRPr="00F80036" w:rsidDel="00A01CAA" w:rsidRDefault="00497D09" w:rsidP="00497D09">
      <w:pPr>
        <w:spacing w:after="120"/>
        <w:ind w:left="2268" w:right="1134"/>
        <w:rPr>
          <w:del w:id="2195" w:author="TRIPATHY Samarendra" w:date="2020-03-10T12:19:00Z"/>
          <w:strike/>
          <w:color w:val="7030A0"/>
        </w:rPr>
      </w:pPr>
      <w:del w:id="2196" w:author="TRIPATHY Samarendra" w:date="2020-03-10T12:19:00Z">
        <w:r w:rsidRPr="00F80036" w:rsidDel="00A01CAA">
          <w:rPr>
            <w:strike/>
            <w:color w:val="7030A0"/>
          </w:rPr>
          <w:delText>Individual charge-sustaining fuel efficiency for OVC-HEVs and NOVC-HEVs</w:delText>
        </w:r>
      </w:del>
    </w:p>
    <w:p w14:paraId="6E74C9C6" w14:textId="2EFCA477" w:rsidR="002B125E" w:rsidRPr="00F80036" w:rsidDel="00A01CAA" w:rsidRDefault="00497D09" w:rsidP="002B125E">
      <w:pPr>
        <w:spacing w:after="120"/>
        <w:ind w:left="2268" w:right="1134"/>
        <w:rPr>
          <w:del w:id="2197" w:author="TRIPATHY Samarendra" w:date="2020-03-10T12:19:00Z"/>
          <w:strike/>
          <w:color w:val="7030A0"/>
        </w:rPr>
      </w:pPr>
      <w:del w:id="2198" w:author="TRIPATHY Samarendra" w:date="2020-03-10T12:19:00Z">
        <w:r w:rsidRPr="00F80036" w:rsidDel="00A01CAA">
          <w:rPr>
            <w:strike/>
            <w:color w:val="7030A0"/>
          </w:rPr>
          <w:delText>The charge-sustaining fuel efficiency for an individual vehicle shall be calculated using the following equation:</w:delText>
        </w:r>
        <w:r w:rsidR="002B125E" w:rsidRPr="00F80036" w:rsidDel="00A01CAA">
          <w:rPr>
            <w:strike/>
            <w:color w:val="7030A0"/>
          </w:rPr>
          <w:delText xml:space="preserve"> </w:delText>
        </w:r>
      </w:del>
    </w:p>
    <w:p w14:paraId="7D5605BC" w14:textId="08A20CED" w:rsidR="00497D09" w:rsidRPr="00F80036" w:rsidDel="00A01CAA" w:rsidRDefault="00311BD7" w:rsidP="002B125E">
      <w:pPr>
        <w:spacing w:after="120"/>
        <w:ind w:left="2268" w:right="1134"/>
        <w:rPr>
          <w:del w:id="2199" w:author="TRIPATHY Samarendra" w:date="2020-03-10T12:19:00Z"/>
          <w:strike/>
          <w:color w:val="7030A0"/>
        </w:rPr>
      </w:pPr>
      <m:oMathPara>
        <m:oMath>
          <m:sSub>
            <m:sSubPr>
              <m:ctrlPr>
                <w:del w:id="2200" w:author="TRIPATHY Samarendra" w:date="2020-03-10T12:19:00Z">
                  <w:rPr>
                    <w:rFonts w:ascii="Cambria Math" w:hAnsi="Cambria Math"/>
                    <w:strike/>
                    <w:color w:val="7030A0"/>
                    <w:sz w:val="24"/>
                    <w:szCs w:val="24"/>
                  </w:rPr>
                </w:del>
              </m:ctrlPr>
            </m:sSubPr>
            <m:e>
              <m:r>
                <w:del w:id="2201" w:author="TRIPATHY Samarendra" w:date="2020-03-10T12:19:00Z">
                  <m:rPr>
                    <m:sty m:val="p"/>
                  </m:rPr>
                  <w:rPr>
                    <w:rFonts w:ascii="Cambria Math" w:hAnsi="Cambria Math"/>
                    <w:strike/>
                    <w:color w:val="7030A0"/>
                  </w:rPr>
                  <m:t>FE</m:t>
                </w:del>
              </m:r>
            </m:e>
            <m:sub>
              <m:r>
                <w:del w:id="2202" w:author="TRIPATHY Samarendra" w:date="2020-03-10T12:19:00Z">
                  <m:rPr>
                    <m:sty m:val="p"/>
                  </m:rPr>
                  <w:rPr>
                    <w:rFonts w:ascii="Cambria Math" w:hAnsi="Cambria Math"/>
                    <w:strike/>
                    <w:color w:val="7030A0"/>
                  </w:rPr>
                  <m:t>ind,CS,p</m:t>
                </w:del>
              </m:r>
            </m:sub>
          </m:sSub>
          <m:r>
            <w:del w:id="2203" w:author="TRIPATHY Samarendra" w:date="2020-03-10T12:19:00Z">
              <m:rPr>
                <m:sty m:val="p"/>
              </m:rPr>
              <w:rPr>
                <w:rFonts w:ascii="Cambria Math" w:hAnsi="Cambria Math"/>
                <w:strike/>
                <w:color w:val="7030A0"/>
              </w:rPr>
              <m:t>=</m:t>
            </w:del>
          </m:r>
          <m:sSub>
            <m:sSubPr>
              <m:ctrlPr>
                <w:del w:id="2204" w:author="TRIPATHY Samarendra" w:date="2020-03-10T12:19:00Z">
                  <w:rPr>
                    <w:rFonts w:ascii="Cambria Math" w:hAnsi="Cambria Math"/>
                    <w:strike/>
                    <w:color w:val="7030A0"/>
                    <w:sz w:val="24"/>
                    <w:szCs w:val="24"/>
                  </w:rPr>
                </w:del>
              </m:ctrlPr>
            </m:sSubPr>
            <m:e>
              <m:f>
                <m:fPr>
                  <m:ctrlPr>
                    <w:del w:id="2205" w:author="TRIPATHY Samarendra" w:date="2020-03-10T12:19:00Z">
                      <w:rPr>
                        <w:rFonts w:ascii="Cambria Math" w:hAnsi="Cambria Math"/>
                        <w:strike/>
                        <w:color w:val="7030A0"/>
                        <w:sz w:val="24"/>
                        <w:szCs w:val="24"/>
                      </w:rPr>
                    </w:del>
                  </m:ctrlPr>
                </m:fPr>
                <m:num>
                  <m:r>
                    <w:del w:id="2206" w:author="TRIPATHY Samarendra" w:date="2020-03-10T12:19:00Z">
                      <m:rPr>
                        <m:sty m:val="p"/>
                      </m:rPr>
                      <w:rPr>
                        <w:rFonts w:ascii="Cambria Math" w:hAnsi="Cambria Math"/>
                        <w:strike/>
                        <w:color w:val="7030A0"/>
                      </w:rPr>
                      <m:t>1</m:t>
                    </w:del>
                  </m:r>
                </m:num>
                <m:den>
                  <m:sSub>
                    <m:sSubPr>
                      <m:ctrlPr>
                        <w:del w:id="2207" w:author="TRIPATHY Samarendra" w:date="2020-03-10T12:19:00Z">
                          <w:rPr>
                            <w:rFonts w:ascii="Cambria Math" w:hAnsi="Cambria Math"/>
                            <w:strike/>
                            <w:color w:val="7030A0"/>
                            <w:sz w:val="24"/>
                            <w:szCs w:val="24"/>
                          </w:rPr>
                        </w:del>
                      </m:ctrlPr>
                    </m:sSubPr>
                    <m:e>
                      <m:r>
                        <w:del w:id="2208" w:author="TRIPATHY Samarendra" w:date="2020-03-10T12:19:00Z">
                          <m:rPr>
                            <m:sty m:val="p"/>
                          </m:rPr>
                          <w:rPr>
                            <w:rFonts w:ascii="Cambria Math" w:hAnsi="Cambria Math"/>
                            <w:strike/>
                            <w:color w:val="7030A0"/>
                          </w:rPr>
                          <m:t>1/FE</m:t>
                        </w:del>
                      </m:r>
                    </m:e>
                    <m:sub>
                      <m:r>
                        <w:del w:id="2209" w:author="TRIPATHY Samarendra" w:date="2020-03-10T12:19:00Z">
                          <m:rPr>
                            <m:sty m:val="p"/>
                          </m:rPr>
                          <w:rPr>
                            <w:rFonts w:ascii="Cambria Math" w:hAnsi="Cambria Math"/>
                            <w:strike/>
                            <w:color w:val="7030A0"/>
                          </w:rPr>
                          <m:t>L,CS,p</m:t>
                        </w:del>
                      </m:r>
                    </m:sub>
                  </m:sSub>
                  <m:r>
                    <w:del w:id="2210" w:author="TRIPATHY Samarendra" w:date="2020-03-10T12:19:00Z">
                      <m:rPr>
                        <m:sty m:val="p"/>
                      </m:rPr>
                      <w:rPr>
                        <w:rFonts w:ascii="Cambria Math" w:hAnsi="Cambria Math"/>
                        <w:strike/>
                        <w:color w:val="7030A0"/>
                      </w:rPr>
                      <m:t>+</m:t>
                    </w:del>
                  </m:r>
                  <m:sSub>
                    <m:sSubPr>
                      <m:ctrlPr>
                        <w:del w:id="2211" w:author="TRIPATHY Samarendra" w:date="2020-03-10T12:19:00Z">
                          <w:rPr>
                            <w:rFonts w:ascii="Cambria Math" w:hAnsi="Cambria Math"/>
                            <w:strike/>
                            <w:color w:val="7030A0"/>
                            <w:sz w:val="24"/>
                            <w:szCs w:val="24"/>
                          </w:rPr>
                        </w:del>
                      </m:ctrlPr>
                    </m:sSubPr>
                    <m:e>
                      <m:r>
                        <w:del w:id="2212" w:author="TRIPATHY Samarendra" w:date="2020-03-10T12:19:00Z">
                          <m:rPr>
                            <m:sty m:val="p"/>
                          </m:rPr>
                          <w:rPr>
                            <w:rFonts w:ascii="Cambria Math" w:hAnsi="Cambria Math"/>
                            <w:strike/>
                            <w:color w:val="7030A0"/>
                          </w:rPr>
                          <m:t>K</m:t>
                        </w:del>
                      </m:r>
                    </m:e>
                    <m:sub>
                      <m:r>
                        <w:del w:id="2213" w:author="TRIPATHY Samarendra" w:date="2020-03-10T12:19:00Z">
                          <m:rPr>
                            <m:sty m:val="p"/>
                          </m:rPr>
                          <w:rPr>
                            <w:rFonts w:ascii="Cambria Math" w:hAnsi="Cambria Math"/>
                            <w:strike/>
                            <w:color w:val="7030A0"/>
                          </w:rPr>
                          <m:t>ind,p</m:t>
                        </w:del>
                      </m:r>
                    </m:sub>
                  </m:sSub>
                  <m:r>
                    <w:del w:id="2214" w:author="TRIPATHY Samarendra" w:date="2020-03-10T12:19:00Z">
                      <m:rPr>
                        <m:sty m:val="p"/>
                      </m:rPr>
                      <w:rPr>
                        <w:rFonts w:ascii="Cambria Math" w:hAnsi="Cambria Math"/>
                        <w:strike/>
                        <w:color w:val="7030A0"/>
                      </w:rPr>
                      <m:t>×</m:t>
                    </w:del>
                  </m:r>
                  <m:d>
                    <m:dPr>
                      <m:ctrlPr>
                        <w:del w:id="2215" w:author="TRIPATHY Samarendra" w:date="2020-03-10T12:19:00Z">
                          <w:rPr>
                            <w:rFonts w:ascii="Cambria Math" w:hAnsi="Cambria Math"/>
                            <w:strike/>
                            <w:color w:val="7030A0"/>
                            <w:sz w:val="24"/>
                            <w:szCs w:val="24"/>
                          </w:rPr>
                        </w:del>
                      </m:ctrlPr>
                    </m:dPr>
                    <m:e>
                      <m:sSub>
                        <m:sSubPr>
                          <m:ctrlPr>
                            <w:del w:id="2216" w:author="TRIPATHY Samarendra" w:date="2020-03-10T12:19:00Z">
                              <w:rPr>
                                <w:rFonts w:ascii="Cambria Math" w:hAnsi="Cambria Math"/>
                                <w:strike/>
                                <w:color w:val="7030A0"/>
                                <w:sz w:val="24"/>
                                <w:szCs w:val="24"/>
                              </w:rPr>
                            </w:del>
                          </m:ctrlPr>
                        </m:sSubPr>
                        <m:e>
                          <m:r>
                            <w:del w:id="2217" w:author="TRIPATHY Samarendra" w:date="2020-03-10T12:19:00Z">
                              <m:rPr>
                                <m:sty m:val="p"/>
                              </m:rPr>
                              <w:rPr>
                                <w:rFonts w:ascii="Cambria Math" w:hAnsi="Cambria Math"/>
                                <w:strike/>
                                <w:color w:val="7030A0"/>
                              </w:rPr>
                              <m:t>1/FE</m:t>
                            </w:del>
                          </m:r>
                        </m:e>
                        <m:sub>
                          <m:r>
                            <w:del w:id="2218" w:author="TRIPATHY Samarendra" w:date="2020-03-10T12:19:00Z">
                              <m:rPr>
                                <m:sty m:val="p"/>
                              </m:rPr>
                              <w:rPr>
                                <w:rFonts w:ascii="Cambria Math" w:hAnsi="Cambria Math"/>
                                <w:strike/>
                                <w:color w:val="7030A0"/>
                              </w:rPr>
                              <m:t>H,CS,p</m:t>
                            </w:del>
                          </m:r>
                        </m:sub>
                      </m:sSub>
                      <m:r>
                        <w:del w:id="2219" w:author="TRIPATHY Samarendra" w:date="2020-03-10T12:19:00Z">
                          <m:rPr>
                            <m:sty m:val="p"/>
                          </m:rPr>
                          <w:rPr>
                            <w:rFonts w:ascii="Cambria Math" w:hAnsi="Cambria Math"/>
                            <w:strike/>
                            <w:color w:val="7030A0"/>
                          </w:rPr>
                          <m:t>-1/</m:t>
                        </w:del>
                      </m:r>
                      <m:sSub>
                        <m:sSubPr>
                          <m:ctrlPr>
                            <w:del w:id="2220" w:author="TRIPATHY Samarendra" w:date="2020-03-10T12:19:00Z">
                              <w:rPr>
                                <w:rFonts w:ascii="Cambria Math" w:hAnsi="Cambria Math"/>
                                <w:strike/>
                                <w:color w:val="7030A0"/>
                                <w:sz w:val="24"/>
                                <w:szCs w:val="24"/>
                              </w:rPr>
                            </w:del>
                          </m:ctrlPr>
                        </m:sSubPr>
                        <m:e>
                          <m:r>
                            <w:del w:id="2221" w:author="TRIPATHY Samarendra" w:date="2020-03-10T12:19:00Z">
                              <m:rPr>
                                <m:sty m:val="p"/>
                              </m:rPr>
                              <w:rPr>
                                <w:rFonts w:ascii="Cambria Math" w:hAnsi="Cambria Math"/>
                                <w:strike/>
                                <w:color w:val="7030A0"/>
                              </w:rPr>
                              <m:t>FE</m:t>
                            </w:del>
                          </m:r>
                        </m:e>
                        <m:sub>
                          <m:r>
                            <w:del w:id="2222" w:author="TRIPATHY Samarendra" w:date="2020-03-10T12:19:00Z">
                              <m:rPr>
                                <m:sty m:val="p"/>
                              </m:rPr>
                              <w:rPr>
                                <w:rFonts w:ascii="Cambria Math" w:hAnsi="Cambria Math"/>
                                <w:strike/>
                                <w:color w:val="7030A0"/>
                              </w:rPr>
                              <m:t>L,CS,p</m:t>
                            </w:del>
                          </m:r>
                        </m:sub>
                      </m:sSub>
                    </m:e>
                  </m:d>
                </m:den>
              </m:f>
            </m:e>
            <m:sub/>
          </m:sSub>
        </m:oMath>
      </m:oMathPara>
    </w:p>
    <w:p w14:paraId="6826EE5D" w14:textId="4BD69A04" w:rsidR="00497D09" w:rsidRPr="00F80036" w:rsidDel="00A01CAA" w:rsidRDefault="00497D09" w:rsidP="00497D09">
      <w:pPr>
        <w:tabs>
          <w:tab w:val="left" w:pos="7938"/>
        </w:tabs>
        <w:spacing w:after="120"/>
        <w:ind w:left="2268" w:right="1134"/>
        <w:jc w:val="center"/>
        <w:rPr>
          <w:del w:id="2223" w:author="TRIPATHY Samarendra" w:date="2020-03-10T12:19:00Z"/>
          <w:strike/>
          <w:color w:val="7030A0"/>
        </w:rPr>
      </w:pPr>
    </w:p>
    <w:p w14:paraId="3893435F" w14:textId="519684E3" w:rsidR="00497D09" w:rsidRPr="00F80036" w:rsidDel="00A01CAA" w:rsidRDefault="00497D09" w:rsidP="00497D09">
      <w:pPr>
        <w:spacing w:after="120"/>
        <w:ind w:left="2268" w:right="1134"/>
        <w:rPr>
          <w:del w:id="2224" w:author="TRIPATHY Samarendra" w:date="2020-03-10T12:19:00Z"/>
          <w:strike/>
          <w:color w:val="7030A0"/>
        </w:rPr>
      </w:pPr>
      <w:del w:id="2225" w:author="TRIPATHY Samarendra" w:date="2020-03-10T12:19:00Z">
        <w:r w:rsidRPr="00F80036" w:rsidDel="00A01CAA">
          <w:rPr>
            <w:strike/>
            <w:color w:val="7030A0"/>
          </w:rPr>
          <w:delText>where:</w:delText>
        </w:r>
      </w:del>
    </w:p>
    <w:p w14:paraId="048C6856" w14:textId="1F24B114" w:rsidR="00497D09" w:rsidRPr="00F80036" w:rsidDel="00A01CAA" w:rsidRDefault="00311BD7" w:rsidP="00497D09">
      <w:pPr>
        <w:spacing w:after="120"/>
        <w:ind w:left="3969" w:right="1134" w:hanging="1701"/>
        <w:rPr>
          <w:del w:id="2226" w:author="TRIPATHY Samarendra" w:date="2020-03-10T12:19:00Z"/>
          <w:strike/>
          <w:color w:val="7030A0"/>
        </w:rPr>
      </w:pPr>
      <m:oMath>
        <m:sSub>
          <m:sSubPr>
            <m:ctrlPr>
              <w:del w:id="2227" w:author="TRIPATHY Samarendra" w:date="2020-03-10T12:19:00Z">
                <w:rPr>
                  <w:rFonts w:ascii="Cambria Math" w:hAnsi="Cambria Math"/>
                  <w:strike/>
                  <w:color w:val="7030A0"/>
                </w:rPr>
              </w:del>
            </m:ctrlPr>
          </m:sSubPr>
          <m:e>
            <m:r>
              <w:del w:id="2228" w:author="TRIPATHY Samarendra" w:date="2020-03-10T12:19:00Z">
                <m:rPr>
                  <m:sty m:val="p"/>
                </m:rPr>
                <w:rPr>
                  <w:rFonts w:ascii="Cambria Math" w:hAnsi="Cambria Math"/>
                  <w:strike/>
                  <w:color w:val="7030A0"/>
                </w:rPr>
                <m:t>FE</m:t>
              </w:del>
            </m:r>
          </m:e>
          <m:sub>
            <m:r>
              <w:del w:id="2229" w:author="TRIPATHY Samarendra" w:date="2020-03-10T12:19:00Z">
                <m:rPr>
                  <m:sty m:val="p"/>
                </m:rPr>
                <w:rPr>
                  <w:rFonts w:ascii="Cambria Math" w:hAnsi="Cambria Math"/>
                  <w:strike/>
                  <w:color w:val="7030A0"/>
                </w:rPr>
                <m:t>ind,CS,p</m:t>
              </w:del>
            </m:r>
          </m:sub>
        </m:sSub>
      </m:oMath>
      <w:del w:id="2230" w:author="TRIPATHY Samarendra" w:date="2020-03-10T12:19:00Z">
        <w:r w:rsidR="00497D09" w:rsidRPr="00F80036" w:rsidDel="00A01CAA">
          <w:rPr>
            <w:strike/>
            <w:color w:val="7030A0"/>
          </w:rPr>
          <w:tab/>
          <w:delText>is the charge-sustaining fuel consumption for an individual vehicle of the considered period p according to Table A8/6, step No. 3, km/l;</w:delText>
        </w:r>
      </w:del>
    </w:p>
    <w:p w14:paraId="198B5009" w14:textId="37E505F2" w:rsidR="00497D09" w:rsidRPr="00F80036" w:rsidDel="00A01CAA" w:rsidRDefault="00311BD7" w:rsidP="00497D09">
      <w:pPr>
        <w:spacing w:after="120"/>
        <w:ind w:left="3969" w:right="1134" w:hanging="1701"/>
        <w:rPr>
          <w:del w:id="2231" w:author="TRIPATHY Samarendra" w:date="2020-03-10T12:19:00Z"/>
          <w:strike/>
          <w:color w:val="7030A0"/>
        </w:rPr>
      </w:pPr>
      <m:oMath>
        <m:sSub>
          <m:sSubPr>
            <m:ctrlPr>
              <w:del w:id="2232" w:author="TRIPATHY Samarendra" w:date="2020-03-10T12:19:00Z">
                <w:rPr>
                  <w:rFonts w:ascii="Cambria Math" w:hAnsi="Cambria Math"/>
                  <w:strike/>
                  <w:color w:val="7030A0"/>
                </w:rPr>
              </w:del>
            </m:ctrlPr>
          </m:sSubPr>
          <m:e>
            <m:r>
              <w:del w:id="2233" w:author="TRIPATHY Samarendra" w:date="2020-03-10T12:19:00Z">
                <m:rPr>
                  <m:sty m:val="p"/>
                </m:rPr>
                <w:rPr>
                  <w:rFonts w:ascii="Cambria Math" w:hAnsi="Cambria Math"/>
                  <w:strike/>
                  <w:color w:val="7030A0"/>
                </w:rPr>
                <m:t>FE</m:t>
              </w:del>
            </m:r>
          </m:e>
          <m:sub>
            <m:r>
              <w:del w:id="2234" w:author="TRIPATHY Samarendra" w:date="2020-03-10T12:19:00Z">
                <m:rPr>
                  <m:sty m:val="p"/>
                </m:rPr>
                <w:rPr>
                  <w:rFonts w:ascii="Cambria Math" w:hAnsi="Cambria Math"/>
                  <w:strike/>
                  <w:color w:val="7030A0"/>
                </w:rPr>
                <m:t>L,CS,p</m:t>
              </w:del>
            </m:r>
          </m:sub>
        </m:sSub>
      </m:oMath>
      <w:del w:id="2235" w:author="TRIPATHY Samarendra" w:date="2020-03-10T12:19:00Z">
        <w:r w:rsidR="00497D09" w:rsidRPr="00F80036" w:rsidDel="00A01CAA">
          <w:rPr>
            <w:strike/>
            <w:color w:val="7030A0"/>
          </w:rPr>
          <w:tab/>
          <w:delText>is the charge-sustaining fuel consumption for vehicle L of the considered period p according to Table A8/6, step No. 2, km/l;</w:delText>
        </w:r>
      </w:del>
    </w:p>
    <w:p w14:paraId="108A23DE" w14:textId="6EF31668" w:rsidR="00497D09" w:rsidRPr="00F80036" w:rsidDel="00A01CAA" w:rsidRDefault="00311BD7" w:rsidP="00497D09">
      <w:pPr>
        <w:spacing w:after="120"/>
        <w:ind w:left="3969" w:right="1134" w:hanging="1701"/>
        <w:rPr>
          <w:del w:id="2236" w:author="TRIPATHY Samarendra" w:date="2020-03-10T12:19:00Z"/>
          <w:strike/>
          <w:color w:val="7030A0"/>
        </w:rPr>
      </w:pPr>
      <m:oMath>
        <m:sSub>
          <m:sSubPr>
            <m:ctrlPr>
              <w:del w:id="2237" w:author="TRIPATHY Samarendra" w:date="2020-03-10T12:19:00Z">
                <w:rPr>
                  <w:rFonts w:ascii="Cambria Math" w:hAnsi="Cambria Math"/>
                  <w:strike/>
                  <w:color w:val="7030A0"/>
                </w:rPr>
              </w:del>
            </m:ctrlPr>
          </m:sSubPr>
          <m:e>
            <m:r>
              <w:del w:id="2238" w:author="TRIPATHY Samarendra" w:date="2020-03-10T12:19:00Z">
                <m:rPr>
                  <m:sty m:val="p"/>
                </m:rPr>
                <w:rPr>
                  <w:rFonts w:ascii="Cambria Math" w:hAnsi="Cambria Math"/>
                  <w:strike/>
                  <w:color w:val="7030A0"/>
                </w:rPr>
                <m:t>FE</m:t>
              </w:del>
            </m:r>
          </m:e>
          <m:sub>
            <m:r>
              <w:del w:id="2239" w:author="TRIPATHY Samarendra" w:date="2020-03-10T12:19:00Z">
                <m:rPr>
                  <m:sty m:val="p"/>
                </m:rPr>
                <w:rPr>
                  <w:rFonts w:ascii="Cambria Math" w:hAnsi="Cambria Math"/>
                  <w:strike/>
                  <w:color w:val="7030A0"/>
                </w:rPr>
                <m:t>H,CS,p</m:t>
              </w:del>
            </m:r>
          </m:sub>
        </m:sSub>
      </m:oMath>
      <w:del w:id="2240" w:author="TRIPATHY Samarendra" w:date="2020-03-10T12:19:00Z">
        <w:r w:rsidR="00497D09" w:rsidRPr="00F80036" w:rsidDel="00A01CAA">
          <w:rPr>
            <w:strike/>
            <w:color w:val="7030A0"/>
          </w:rPr>
          <w:tab/>
          <w:delText>is the charge-sustaining fuel consumption for vehicle H of the considered period p according to Table A8/6, step No. 2, km/l;</w:delText>
        </w:r>
      </w:del>
    </w:p>
    <w:p w14:paraId="1E8EB0C6" w14:textId="5ADD3CCD" w:rsidR="00497D09" w:rsidRPr="00F80036" w:rsidDel="00A01CAA" w:rsidRDefault="00311BD7" w:rsidP="00497D09">
      <w:pPr>
        <w:spacing w:after="120"/>
        <w:ind w:left="3969" w:right="1134" w:hanging="1701"/>
        <w:rPr>
          <w:del w:id="2241" w:author="TRIPATHY Samarendra" w:date="2020-03-10T12:19:00Z"/>
          <w:strike/>
          <w:color w:val="7030A0"/>
        </w:rPr>
      </w:pPr>
      <m:oMath>
        <m:sSub>
          <m:sSubPr>
            <m:ctrlPr>
              <w:del w:id="2242" w:author="TRIPATHY Samarendra" w:date="2020-03-10T12:19:00Z">
                <w:rPr>
                  <w:rFonts w:ascii="Cambria Math" w:hAnsi="Cambria Math"/>
                  <w:strike/>
                  <w:color w:val="7030A0"/>
                </w:rPr>
              </w:del>
            </m:ctrlPr>
          </m:sSubPr>
          <m:e>
            <m:r>
              <w:del w:id="2243" w:author="TRIPATHY Samarendra" w:date="2020-03-10T12:19:00Z">
                <m:rPr>
                  <m:sty m:val="p"/>
                </m:rPr>
                <w:rPr>
                  <w:rFonts w:ascii="Cambria Math" w:hAnsi="Cambria Math"/>
                  <w:strike/>
                  <w:color w:val="7030A0"/>
                </w:rPr>
                <m:t>K</m:t>
              </w:del>
            </m:r>
          </m:e>
          <m:sub>
            <m:r>
              <w:del w:id="2244" w:author="TRIPATHY Samarendra" w:date="2020-03-10T12:19:00Z">
                <m:rPr>
                  <m:sty m:val="p"/>
                </m:rPr>
                <w:rPr>
                  <w:rFonts w:ascii="Cambria Math" w:hAnsi="Cambria Math"/>
                  <w:strike/>
                  <w:color w:val="7030A0"/>
                </w:rPr>
                <m:t>ind, p</m:t>
              </w:del>
            </m:r>
          </m:sub>
        </m:sSub>
      </m:oMath>
      <w:del w:id="2245" w:author="TRIPATHY Samarendra" w:date="2020-03-10T12:19:00Z">
        <w:r w:rsidR="00497D09" w:rsidRPr="00F80036" w:rsidDel="00A01CAA">
          <w:rPr>
            <w:strike/>
            <w:color w:val="7030A0"/>
          </w:rPr>
          <w:tab/>
          <w:delText>is the interpolation coefficient for the considered individual vehicle for period p;</w:delText>
        </w:r>
      </w:del>
    </w:p>
    <w:p w14:paraId="63206D73" w14:textId="6799C7E8" w:rsidR="00497D09" w:rsidRPr="00F80036" w:rsidDel="00A01CAA" w:rsidRDefault="00497D09" w:rsidP="00497D09">
      <w:pPr>
        <w:spacing w:after="120"/>
        <w:ind w:left="3969" w:right="1134" w:hanging="1701"/>
        <w:rPr>
          <w:del w:id="2246" w:author="TRIPATHY Samarendra" w:date="2020-03-10T12:19:00Z"/>
          <w:strike/>
          <w:color w:val="7030A0"/>
        </w:rPr>
      </w:pPr>
      <m:oMath>
        <m:r>
          <w:del w:id="2247" w:author="TRIPATHY Samarendra" w:date="2020-03-10T12:19:00Z">
            <m:rPr>
              <m:sty m:val="p"/>
            </m:rPr>
            <w:rPr>
              <w:rFonts w:ascii="Cambria Math" w:hAnsi="Cambria Math"/>
              <w:strike/>
              <w:color w:val="7030A0"/>
            </w:rPr>
            <m:t>p</m:t>
          </w:del>
        </m:r>
      </m:oMath>
      <w:del w:id="2248" w:author="TRIPATHY Samarendra" w:date="2020-03-10T12:19:00Z">
        <w:r w:rsidRPr="00F80036" w:rsidDel="00A01CAA">
          <w:rPr>
            <w:strike/>
            <w:color w:val="7030A0"/>
          </w:rPr>
          <w:tab/>
          <w:delText>is the index of the individual period within the applicable WLTP test cycle.</w:delText>
        </w:r>
      </w:del>
    </w:p>
    <w:p w14:paraId="3915A95E" w14:textId="1C23B648" w:rsidR="00497D09" w:rsidRPr="00F80036" w:rsidDel="00A01CAA" w:rsidRDefault="00F8161B" w:rsidP="00DB0011">
      <w:pPr>
        <w:spacing w:after="120"/>
        <w:ind w:left="2268" w:right="1134"/>
        <w:rPr>
          <w:del w:id="2249" w:author="TRIPATHY Samarendra" w:date="2020-03-10T12:19:00Z"/>
          <w:strike/>
          <w:color w:val="7030A0"/>
        </w:rPr>
      </w:pPr>
      <w:del w:id="2250" w:author="TRIPATHY Samarendra" w:date="2020-03-10T12:19:00Z">
        <w:r w:rsidRPr="00F80036" w:rsidDel="00A01CAA">
          <w:rPr>
            <w:strike/>
            <w:color w:val="7030A0"/>
          </w:rPr>
          <w:delText xml:space="preserve">The considered periods shall be the low phase, medium phase, high phase and the applicable WLTP test cycle. </w:delText>
        </w:r>
        <w:r w:rsidR="00497D09" w:rsidRPr="00F80036" w:rsidDel="00A01CAA">
          <w:rPr>
            <w:strike/>
            <w:color w:val="7030A0"/>
          </w:rPr>
          <w:delText>4.5.5.2.</w:delText>
        </w:r>
        <w:r w:rsidR="00497D09" w:rsidRPr="00F80036" w:rsidDel="00A01CAA">
          <w:rPr>
            <w:strike/>
            <w:color w:val="7030A0"/>
          </w:rPr>
          <w:tab/>
          <w:delText>Individual charge depleting fuel consumption for OVC-HEVs</w:delText>
        </w:r>
      </w:del>
    </w:p>
    <w:p w14:paraId="0E8725D8" w14:textId="29D7B86D" w:rsidR="008200B8" w:rsidRPr="00F80036" w:rsidDel="00A01CAA" w:rsidRDefault="008200B8" w:rsidP="00497D09">
      <w:pPr>
        <w:spacing w:after="120"/>
        <w:ind w:left="2268" w:right="1134"/>
        <w:rPr>
          <w:del w:id="2251" w:author="TRIPATHY Samarendra" w:date="2020-03-10T12:19:00Z"/>
          <w:strike/>
          <w:color w:val="7030A0"/>
        </w:rPr>
      </w:pPr>
      <w:del w:id="2252" w:author="TRIPATHY Samarendra" w:date="2020-03-10T12:19:00Z">
        <w:r w:rsidRPr="00F80036" w:rsidDel="00A01CAA">
          <w:rPr>
            <w:strike/>
            <w:color w:val="7030A0"/>
            <w:lang w:eastAsia="en-GB"/>
          </w:rPr>
          <w:delText>For 4-phase WLTP test</w:delText>
        </w:r>
        <w:r w:rsidRPr="00F80036" w:rsidDel="00A01CAA">
          <w:rPr>
            <w:strike/>
            <w:color w:val="7030A0"/>
          </w:rPr>
          <w:delText xml:space="preserve"> </w:delText>
        </w:r>
      </w:del>
    </w:p>
    <w:p w14:paraId="0F0F4ED9" w14:textId="227F7B79" w:rsidR="00497D09" w:rsidRPr="00F80036" w:rsidDel="00A01CAA" w:rsidRDefault="00497D09" w:rsidP="00497D09">
      <w:pPr>
        <w:spacing w:after="120"/>
        <w:ind w:left="2268" w:right="1134"/>
        <w:rPr>
          <w:del w:id="2253" w:author="TRIPATHY Samarendra" w:date="2020-03-10T12:19:00Z"/>
          <w:strike/>
          <w:color w:val="7030A0"/>
        </w:rPr>
      </w:pPr>
      <w:del w:id="2254" w:author="TRIPATHY Samarendra" w:date="2020-03-10T12:19:00Z">
        <w:r w:rsidRPr="00F80036" w:rsidDel="00A01CAA">
          <w:rPr>
            <w:strike/>
            <w:color w:val="7030A0"/>
          </w:rPr>
          <w:delText>The utility factor-weighted charge-depleting fuel consumption for an individual vehicle shall be calculated using the following equation:</w:delText>
        </w:r>
      </w:del>
    </w:p>
    <w:p w14:paraId="59508A2F" w14:textId="08383C95" w:rsidR="00497D09" w:rsidRPr="00F80036" w:rsidDel="00A01CAA" w:rsidRDefault="00311BD7" w:rsidP="00497D09">
      <w:pPr>
        <w:tabs>
          <w:tab w:val="left" w:pos="7938"/>
        </w:tabs>
        <w:spacing w:after="120"/>
        <w:ind w:left="2268" w:right="1134"/>
        <w:rPr>
          <w:del w:id="2255" w:author="TRIPATHY Samarendra" w:date="2020-03-10T12:19:00Z"/>
          <w:strike/>
          <w:color w:val="7030A0"/>
        </w:rPr>
      </w:pPr>
      <m:oMathPara>
        <m:oMathParaPr>
          <m:jc m:val="center"/>
        </m:oMathParaPr>
        <m:oMath>
          <m:sSub>
            <m:sSubPr>
              <m:ctrlPr>
                <w:del w:id="2256" w:author="TRIPATHY Samarendra" w:date="2020-03-10T12:19:00Z">
                  <w:rPr>
                    <w:rFonts w:ascii="Cambria Math" w:hAnsi="Cambria Math"/>
                    <w:strike/>
                    <w:color w:val="7030A0"/>
                  </w:rPr>
                </w:del>
              </m:ctrlPr>
            </m:sSubPr>
            <m:e>
              <m:r>
                <w:del w:id="2257" w:author="TRIPATHY Samarendra" w:date="2020-03-10T12:19:00Z">
                  <m:rPr>
                    <m:sty m:val="p"/>
                  </m:rPr>
                  <w:rPr>
                    <w:rFonts w:ascii="Cambria Math" w:hAnsi="Cambria Math"/>
                    <w:strike/>
                    <w:color w:val="7030A0"/>
                  </w:rPr>
                  <m:t>FC</m:t>
                </w:del>
              </m:r>
            </m:e>
            <m:sub>
              <m:r>
                <w:del w:id="2258" w:author="TRIPATHY Samarendra" w:date="2020-03-10T12:19:00Z">
                  <m:rPr>
                    <m:sty m:val="p"/>
                  </m:rPr>
                  <w:rPr>
                    <w:rFonts w:ascii="Cambria Math" w:hAnsi="Cambria Math"/>
                    <w:strike/>
                    <w:color w:val="7030A0"/>
                  </w:rPr>
                  <m:t>ind,CD</m:t>
                </w:del>
              </m:r>
            </m:sub>
          </m:sSub>
          <m:r>
            <w:del w:id="2259" w:author="TRIPATHY Samarendra" w:date="2020-03-10T12:19:00Z">
              <m:rPr>
                <m:sty m:val="p"/>
              </m:rPr>
              <w:rPr>
                <w:rFonts w:ascii="Cambria Math" w:hAnsi="Cambria Math"/>
                <w:strike/>
                <w:color w:val="7030A0"/>
              </w:rPr>
              <m:t xml:space="preserve">= </m:t>
            </w:del>
          </m:r>
          <m:sSub>
            <m:sSubPr>
              <m:ctrlPr>
                <w:del w:id="2260" w:author="TRIPATHY Samarendra" w:date="2020-03-10T12:19:00Z">
                  <w:rPr>
                    <w:rFonts w:ascii="Cambria Math" w:hAnsi="Cambria Math"/>
                    <w:strike/>
                    <w:color w:val="7030A0"/>
                  </w:rPr>
                </w:del>
              </m:ctrlPr>
            </m:sSubPr>
            <m:e>
              <m:r>
                <w:del w:id="2261" w:author="TRIPATHY Samarendra" w:date="2020-03-10T12:19:00Z">
                  <m:rPr>
                    <m:sty m:val="p"/>
                  </m:rPr>
                  <w:rPr>
                    <w:rFonts w:ascii="Cambria Math" w:hAnsi="Cambria Math"/>
                    <w:strike/>
                    <w:color w:val="7030A0"/>
                  </w:rPr>
                  <m:t>FC</m:t>
                </w:del>
              </m:r>
            </m:e>
            <m:sub>
              <m:r>
                <w:del w:id="2262" w:author="TRIPATHY Samarendra" w:date="2020-03-10T12:19:00Z">
                  <m:rPr>
                    <m:sty m:val="p"/>
                  </m:rPr>
                  <w:rPr>
                    <w:rFonts w:ascii="Cambria Math" w:hAnsi="Cambria Math"/>
                    <w:strike/>
                    <w:color w:val="7030A0"/>
                  </w:rPr>
                  <m:t>L,CD</m:t>
                </w:del>
              </m:r>
            </m:sub>
          </m:sSub>
          <m:r>
            <w:del w:id="2263" w:author="TRIPATHY Samarendra" w:date="2020-03-10T12:19:00Z">
              <m:rPr>
                <m:sty m:val="p"/>
              </m:rPr>
              <w:rPr>
                <w:rFonts w:ascii="Cambria Math" w:hAnsi="Cambria Math"/>
                <w:strike/>
                <w:color w:val="7030A0"/>
              </w:rPr>
              <m:t>+</m:t>
            </w:del>
          </m:r>
          <m:sSub>
            <m:sSubPr>
              <m:ctrlPr>
                <w:del w:id="2264" w:author="TRIPATHY Samarendra" w:date="2020-03-10T12:19:00Z">
                  <w:rPr>
                    <w:rFonts w:ascii="Cambria Math" w:hAnsi="Cambria Math"/>
                    <w:strike/>
                    <w:color w:val="7030A0"/>
                  </w:rPr>
                </w:del>
              </m:ctrlPr>
            </m:sSubPr>
            <m:e>
              <m:r>
                <w:del w:id="2265" w:author="TRIPATHY Samarendra" w:date="2020-03-10T12:19:00Z">
                  <m:rPr>
                    <m:sty m:val="p"/>
                  </m:rPr>
                  <w:rPr>
                    <w:rFonts w:ascii="Cambria Math" w:hAnsi="Cambria Math"/>
                    <w:strike/>
                    <w:color w:val="7030A0"/>
                  </w:rPr>
                  <m:t>K</m:t>
                </w:del>
              </m:r>
            </m:e>
            <m:sub>
              <m:r>
                <w:del w:id="2266" w:author="TRIPATHY Samarendra" w:date="2020-03-10T12:19:00Z">
                  <m:rPr>
                    <m:sty m:val="p"/>
                  </m:rPr>
                  <w:rPr>
                    <w:rFonts w:ascii="Cambria Math" w:hAnsi="Cambria Math"/>
                    <w:strike/>
                    <w:color w:val="7030A0"/>
                  </w:rPr>
                  <m:t>ind</m:t>
                </w:del>
              </m:r>
            </m:sub>
          </m:sSub>
          <m:r>
            <w:del w:id="2267" w:author="TRIPATHY Samarendra" w:date="2020-03-10T12:19:00Z">
              <m:rPr>
                <m:sty m:val="p"/>
              </m:rPr>
              <w:rPr>
                <w:rFonts w:ascii="Cambria Math" w:hAnsi="Cambria Math"/>
                <w:strike/>
                <w:color w:val="7030A0"/>
              </w:rPr>
              <m:t>×</m:t>
            </w:del>
          </m:r>
          <m:d>
            <m:dPr>
              <m:ctrlPr>
                <w:del w:id="2268" w:author="TRIPATHY Samarendra" w:date="2020-03-10T12:19:00Z">
                  <w:rPr>
                    <w:rFonts w:ascii="Cambria Math" w:hAnsi="Cambria Math"/>
                    <w:strike/>
                    <w:color w:val="7030A0"/>
                  </w:rPr>
                </w:del>
              </m:ctrlPr>
            </m:dPr>
            <m:e>
              <m:sSub>
                <m:sSubPr>
                  <m:ctrlPr>
                    <w:del w:id="2269" w:author="TRIPATHY Samarendra" w:date="2020-03-10T12:19:00Z">
                      <w:rPr>
                        <w:rFonts w:ascii="Cambria Math" w:hAnsi="Cambria Math"/>
                        <w:strike/>
                        <w:color w:val="7030A0"/>
                      </w:rPr>
                    </w:del>
                  </m:ctrlPr>
                </m:sSubPr>
                <m:e>
                  <m:r>
                    <w:del w:id="2270" w:author="TRIPATHY Samarendra" w:date="2020-03-10T12:19:00Z">
                      <m:rPr>
                        <m:sty m:val="p"/>
                      </m:rPr>
                      <w:rPr>
                        <w:rFonts w:ascii="Cambria Math" w:hAnsi="Cambria Math"/>
                        <w:strike/>
                        <w:color w:val="7030A0"/>
                      </w:rPr>
                      <m:t>FC</m:t>
                    </w:del>
                  </m:r>
                </m:e>
                <m:sub>
                  <m:r>
                    <w:del w:id="2271" w:author="TRIPATHY Samarendra" w:date="2020-03-10T12:19:00Z">
                      <m:rPr>
                        <m:sty m:val="p"/>
                      </m:rPr>
                      <w:rPr>
                        <w:rFonts w:ascii="Cambria Math" w:hAnsi="Cambria Math"/>
                        <w:strike/>
                        <w:color w:val="7030A0"/>
                      </w:rPr>
                      <m:t>H,CD</m:t>
                    </w:del>
                  </m:r>
                </m:sub>
              </m:sSub>
              <m:r>
                <w:del w:id="2272" w:author="TRIPATHY Samarendra" w:date="2020-03-10T12:19:00Z">
                  <m:rPr>
                    <m:sty m:val="p"/>
                  </m:rPr>
                  <w:rPr>
                    <w:rFonts w:ascii="Cambria Math" w:hAnsi="Cambria Math"/>
                    <w:strike/>
                    <w:color w:val="7030A0"/>
                  </w:rPr>
                  <m:t>-</m:t>
                </w:del>
              </m:r>
              <m:sSub>
                <m:sSubPr>
                  <m:ctrlPr>
                    <w:del w:id="2273" w:author="TRIPATHY Samarendra" w:date="2020-03-10T12:19:00Z">
                      <w:rPr>
                        <w:rFonts w:ascii="Cambria Math" w:hAnsi="Cambria Math"/>
                        <w:strike/>
                        <w:color w:val="7030A0"/>
                      </w:rPr>
                    </w:del>
                  </m:ctrlPr>
                </m:sSubPr>
                <m:e>
                  <m:r>
                    <w:del w:id="2274" w:author="TRIPATHY Samarendra" w:date="2020-03-10T12:19:00Z">
                      <m:rPr>
                        <m:sty m:val="p"/>
                      </m:rPr>
                      <w:rPr>
                        <w:rFonts w:ascii="Cambria Math" w:hAnsi="Cambria Math"/>
                        <w:strike/>
                        <w:color w:val="7030A0"/>
                      </w:rPr>
                      <m:t>FC</m:t>
                    </w:del>
                  </m:r>
                </m:e>
                <m:sub>
                  <m:r>
                    <w:del w:id="2275" w:author="TRIPATHY Samarendra" w:date="2020-03-10T12:19:00Z">
                      <m:rPr>
                        <m:sty m:val="p"/>
                      </m:rPr>
                      <w:rPr>
                        <w:rFonts w:ascii="Cambria Math" w:hAnsi="Cambria Math"/>
                        <w:strike/>
                        <w:color w:val="7030A0"/>
                      </w:rPr>
                      <m:t>L,CD</m:t>
                    </w:del>
                  </m:r>
                </m:sub>
              </m:sSub>
            </m:e>
          </m:d>
        </m:oMath>
      </m:oMathPara>
    </w:p>
    <w:p w14:paraId="01D2257D" w14:textId="69575EF4" w:rsidR="00497D09" w:rsidRPr="00F80036" w:rsidDel="00A01CAA" w:rsidRDefault="00497D09" w:rsidP="00497D09">
      <w:pPr>
        <w:spacing w:after="120"/>
        <w:ind w:left="2268" w:right="1134"/>
        <w:rPr>
          <w:del w:id="2276" w:author="TRIPATHY Samarendra" w:date="2020-03-10T12:19:00Z"/>
          <w:strike/>
          <w:color w:val="7030A0"/>
        </w:rPr>
      </w:pPr>
      <w:del w:id="2277" w:author="TRIPATHY Samarendra" w:date="2020-03-10T12:19:00Z">
        <w:r w:rsidRPr="00F80036" w:rsidDel="00A01CAA">
          <w:rPr>
            <w:strike/>
            <w:color w:val="7030A0"/>
          </w:rPr>
          <w:delText>where:</w:delText>
        </w:r>
      </w:del>
    </w:p>
    <w:p w14:paraId="75F4DBE9" w14:textId="1D5DDB00" w:rsidR="00497D09" w:rsidRPr="00F80036" w:rsidDel="00A01CAA" w:rsidRDefault="00311BD7" w:rsidP="00497D09">
      <w:pPr>
        <w:spacing w:after="120"/>
        <w:ind w:left="3402" w:right="1134" w:hanging="1134"/>
        <w:rPr>
          <w:del w:id="2278" w:author="TRIPATHY Samarendra" w:date="2020-03-10T12:19:00Z"/>
          <w:strike/>
          <w:color w:val="7030A0"/>
        </w:rPr>
      </w:pPr>
      <m:oMath>
        <m:sSub>
          <m:sSubPr>
            <m:ctrlPr>
              <w:del w:id="2279" w:author="TRIPATHY Samarendra" w:date="2020-03-10T12:19:00Z">
                <w:rPr>
                  <w:rFonts w:ascii="Cambria Math" w:hAnsi="Cambria Math"/>
                  <w:strike/>
                  <w:color w:val="7030A0"/>
                </w:rPr>
              </w:del>
            </m:ctrlPr>
          </m:sSubPr>
          <m:e>
            <m:r>
              <w:del w:id="2280" w:author="TRIPATHY Samarendra" w:date="2020-03-10T12:19:00Z">
                <m:rPr>
                  <m:sty m:val="p"/>
                </m:rPr>
                <w:rPr>
                  <w:rFonts w:ascii="Cambria Math" w:hAnsi="Cambria Math"/>
                  <w:strike/>
                  <w:color w:val="7030A0"/>
                </w:rPr>
                <m:t>FC</m:t>
              </w:del>
            </m:r>
          </m:e>
          <m:sub>
            <m:r>
              <w:del w:id="2281" w:author="TRIPATHY Samarendra" w:date="2020-03-10T12:19:00Z">
                <m:rPr>
                  <m:sty m:val="p"/>
                </m:rPr>
                <w:rPr>
                  <w:rFonts w:ascii="Cambria Math" w:hAnsi="Cambria Math"/>
                  <w:strike/>
                  <w:color w:val="7030A0"/>
                </w:rPr>
                <m:t>ind,CD</m:t>
              </w:del>
            </m:r>
          </m:sub>
        </m:sSub>
      </m:oMath>
      <w:del w:id="2282" w:author="TRIPATHY Samarendra" w:date="2020-03-10T12:19:00Z">
        <w:r w:rsidR="00497D09" w:rsidRPr="00F80036" w:rsidDel="00A01CAA">
          <w:rPr>
            <w:strike/>
            <w:color w:val="7030A0"/>
          </w:rPr>
          <w:tab/>
          <w:delText>is the utility factor-weighted charge-depleting fuel consumption for an individual vehicle, l/100 km;</w:delText>
        </w:r>
      </w:del>
    </w:p>
    <w:p w14:paraId="4DA57FFE" w14:textId="1D73BCD5" w:rsidR="00497D09" w:rsidRPr="00F80036" w:rsidDel="00A01CAA" w:rsidRDefault="00311BD7" w:rsidP="00497D09">
      <w:pPr>
        <w:spacing w:after="120"/>
        <w:ind w:left="3402" w:right="1134" w:hanging="1134"/>
        <w:rPr>
          <w:del w:id="2283" w:author="TRIPATHY Samarendra" w:date="2020-03-10T12:19:00Z"/>
          <w:strike/>
          <w:color w:val="7030A0"/>
        </w:rPr>
      </w:pPr>
      <m:oMath>
        <m:sSub>
          <m:sSubPr>
            <m:ctrlPr>
              <w:del w:id="2284" w:author="TRIPATHY Samarendra" w:date="2020-03-10T12:19:00Z">
                <w:rPr>
                  <w:rFonts w:ascii="Cambria Math" w:hAnsi="Cambria Math"/>
                  <w:strike/>
                  <w:color w:val="7030A0"/>
                </w:rPr>
              </w:del>
            </m:ctrlPr>
          </m:sSubPr>
          <m:e>
            <m:r>
              <w:del w:id="2285" w:author="TRIPATHY Samarendra" w:date="2020-03-10T12:19:00Z">
                <m:rPr>
                  <m:sty m:val="p"/>
                </m:rPr>
                <w:rPr>
                  <w:rFonts w:ascii="Cambria Math" w:hAnsi="Cambria Math"/>
                  <w:strike/>
                  <w:color w:val="7030A0"/>
                </w:rPr>
                <m:t>FC</m:t>
              </w:del>
            </m:r>
          </m:e>
          <m:sub>
            <m:r>
              <w:del w:id="2286" w:author="TRIPATHY Samarendra" w:date="2020-03-10T12:19:00Z">
                <m:rPr>
                  <m:sty m:val="p"/>
                </m:rPr>
                <w:rPr>
                  <w:rFonts w:ascii="Cambria Math" w:hAnsi="Cambria Math"/>
                  <w:strike/>
                  <w:color w:val="7030A0"/>
                </w:rPr>
                <m:t>L,CD</m:t>
              </w:del>
            </m:r>
          </m:sub>
        </m:sSub>
      </m:oMath>
      <w:del w:id="2287" w:author="TRIPATHY Samarendra" w:date="2020-03-10T12:19:00Z">
        <w:r w:rsidR="00497D09" w:rsidRPr="00F80036" w:rsidDel="00A01CAA">
          <w:rPr>
            <w:strike/>
            <w:color w:val="7030A0"/>
          </w:rPr>
          <w:tab/>
          <w:delText>is the utility factor-weighted charge-depleting fuel consumption for vehicle L, l/100 km;</w:delText>
        </w:r>
      </w:del>
    </w:p>
    <w:p w14:paraId="612C17E7" w14:textId="4A152B3A" w:rsidR="00497D09" w:rsidRPr="00F80036" w:rsidDel="00A01CAA" w:rsidRDefault="00311BD7" w:rsidP="00497D09">
      <w:pPr>
        <w:spacing w:after="120"/>
        <w:ind w:left="3402" w:right="1134" w:hanging="1134"/>
        <w:rPr>
          <w:del w:id="2288" w:author="TRIPATHY Samarendra" w:date="2020-03-10T12:19:00Z"/>
          <w:strike/>
          <w:color w:val="7030A0"/>
        </w:rPr>
      </w:pPr>
      <m:oMath>
        <m:sSub>
          <m:sSubPr>
            <m:ctrlPr>
              <w:del w:id="2289" w:author="TRIPATHY Samarendra" w:date="2020-03-10T12:19:00Z">
                <w:rPr>
                  <w:rFonts w:ascii="Cambria Math" w:hAnsi="Cambria Math"/>
                  <w:strike/>
                  <w:color w:val="7030A0"/>
                </w:rPr>
              </w:del>
            </m:ctrlPr>
          </m:sSubPr>
          <m:e>
            <m:r>
              <w:del w:id="2290" w:author="TRIPATHY Samarendra" w:date="2020-03-10T12:19:00Z">
                <m:rPr>
                  <m:sty m:val="p"/>
                </m:rPr>
                <w:rPr>
                  <w:rFonts w:ascii="Cambria Math" w:hAnsi="Cambria Math"/>
                  <w:strike/>
                  <w:color w:val="7030A0"/>
                </w:rPr>
                <m:t>FC</m:t>
              </w:del>
            </m:r>
          </m:e>
          <m:sub>
            <m:r>
              <w:del w:id="2291" w:author="TRIPATHY Samarendra" w:date="2020-03-10T12:19:00Z">
                <m:rPr>
                  <m:sty m:val="p"/>
                </m:rPr>
                <w:rPr>
                  <w:rFonts w:ascii="Cambria Math" w:hAnsi="Cambria Math"/>
                  <w:strike/>
                  <w:color w:val="7030A0"/>
                </w:rPr>
                <m:t>H,CD</m:t>
              </w:del>
            </m:r>
          </m:sub>
        </m:sSub>
      </m:oMath>
      <w:del w:id="2292" w:author="TRIPATHY Samarendra" w:date="2020-03-10T12:19:00Z">
        <w:r w:rsidR="00497D09" w:rsidRPr="00F80036" w:rsidDel="00A01CAA">
          <w:rPr>
            <w:strike/>
            <w:color w:val="7030A0"/>
          </w:rPr>
          <w:tab/>
          <w:delText>is the utility factor-weighted charge-depleting fuel consumption for vehicle H, l/100 km;</w:delText>
        </w:r>
      </w:del>
    </w:p>
    <w:p w14:paraId="739DD095" w14:textId="68143763" w:rsidR="00497D09" w:rsidRPr="00F80036" w:rsidDel="00A01CAA" w:rsidRDefault="00311BD7" w:rsidP="00497D09">
      <w:pPr>
        <w:spacing w:after="120"/>
        <w:ind w:left="3402" w:right="1134" w:hanging="1134"/>
        <w:rPr>
          <w:del w:id="2293" w:author="TRIPATHY Samarendra" w:date="2020-03-10T12:19:00Z"/>
          <w:strike/>
          <w:color w:val="7030A0"/>
        </w:rPr>
      </w:pPr>
      <m:oMath>
        <m:sSub>
          <m:sSubPr>
            <m:ctrlPr>
              <w:del w:id="2294" w:author="TRIPATHY Samarendra" w:date="2020-03-10T12:19:00Z">
                <w:rPr>
                  <w:rFonts w:ascii="Cambria Math" w:hAnsi="Cambria Math"/>
                  <w:strike/>
                  <w:color w:val="7030A0"/>
                </w:rPr>
              </w:del>
            </m:ctrlPr>
          </m:sSubPr>
          <m:e>
            <m:r>
              <w:del w:id="2295" w:author="TRIPATHY Samarendra" w:date="2020-03-10T12:19:00Z">
                <m:rPr>
                  <m:sty m:val="p"/>
                </m:rPr>
                <w:rPr>
                  <w:rFonts w:ascii="Cambria Math" w:hAnsi="Cambria Math"/>
                  <w:strike/>
                  <w:color w:val="7030A0"/>
                </w:rPr>
                <m:t>K</m:t>
              </w:del>
            </m:r>
          </m:e>
          <m:sub>
            <m:r>
              <w:del w:id="2296" w:author="TRIPATHY Samarendra" w:date="2020-03-10T12:19:00Z">
                <m:rPr>
                  <m:sty m:val="p"/>
                </m:rPr>
                <w:rPr>
                  <w:rFonts w:ascii="Cambria Math" w:hAnsi="Cambria Math"/>
                  <w:strike/>
                  <w:color w:val="7030A0"/>
                </w:rPr>
                <m:t>ind</m:t>
              </w:del>
            </m:r>
          </m:sub>
        </m:sSub>
      </m:oMath>
      <w:del w:id="2297" w:author="TRIPATHY Samarendra" w:date="2020-03-10T12:19:00Z">
        <w:r w:rsidR="00497D09" w:rsidRPr="00F80036" w:rsidDel="00A01CAA">
          <w:rPr>
            <w:strike/>
            <w:color w:val="7030A0"/>
          </w:rPr>
          <w:tab/>
          <w:delText>is the interpolation coefficient for the considered individual vehicle for the applicable WLTP test cycle.</w:delText>
        </w:r>
      </w:del>
    </w:p>
    <w:p w14:paraId="097D1A3D" w14:textId="3EAB6721" w:rsidR="008200B8" w:rsidRPr="00F80036" w:rsidDel="00A01CAA" w:rsidRDefault="008200B8" w:rsidP="008200B8">
      <w:pPr>
        <w:pStyle w:val="SingleTxtG"/>
        <w:ind w:left="2268"/>
        <w:rPr>
          <w:del w:id="2298" w:author="TRIPATHY Samarendra" w:date="2020-03-10T12:19:00Z"/>
          <w:strike/>
          <w:color w:val="7030A0"/>
          <w:lang w:eastAsia="en-GB"/>
        </w:rPr>
      </w:pPr>
      <w:del w:id="2299" w:author="TRIPATHY Samarendra" w:date="2020-03-10T12:19:00Z">
        <w:r w:rsidRPr="00F80036" w:rsidDel="00A01CAA">
          <w:rPr>
            <w:strike/>
            <w:color w:val="7030A0"/>
            <w:lang w:eastAsia="en-GB"/>
          </w:rPr>
          <w:delText>For 3-phase WLTP test</w:delText>
        </w:r>
      </w:del>
    </w:p>
    <w:p w14:paraId="41CDD271" w14:textId="2AB81378" w:rsidR="008200B8" w:rsidRPr="00F80036" w:rsidDel="00A01CAA" w:rsidRDefault="008200B8" w:rsidP="008200B8">
      <w:pPr>
        <w:spacing w:after="120"/>
        <w:ind w:left="3402" w:right="1134" w:hanging="1134"/>
        <w:rPr>
          <w:del w:id="2300" w:author="TRIPATHY Samarendra" w:date="2020-03-10T12:19:00Z"/>
          <w:strike/>
          <w:color w:val="7030A0"/>
        </w:rPr>
      </w:pPr>
      <w:del w:id="2301" w:author="TRIPATHY Samarendra" w:date="2020-03-10T12:19:00Z">
        <w:r w:rsidRPr="00F80036" w:rsidDel="00A01CAA">
          <w:rPr>
            <w:strike/>
            <w:color w:val="7030A0"/>
          </w:rPr>
          <w:delText>The charge-depleting fuel efficiency for an individual vehicle shall be calculated using the following equation:</w:delText>
        </w:r>
      </w:del>
    </w:p>
    <w:p w14:paraId="100F0ACD" w14:textId="41552C15" w:rsidR="008200B8" w:rsidRPr="00F80036" w:rsidDel="00A01CAA" w:rsidRDefault="00311BD7" w:rsidP="008200B8">
      <w:pPr>
        <w:spacing w:after="120"/>
        <w:ind w:left="3402" w:right="1134" w:hanging="1134"/>
        <w:rPr>
          <w:del w:id="2302" w:author="TRIPATHY Samarendra" w:date="2020-03-10T12:19:00Z"/>
          <w:strike/>
          <w:color w:val="7030A0"/>
        </w:rPr>
      </w:pPr>
      <m:oMathPara>
        <m:oMath>
          <m:sSub>
            <m:sSubPr>
              <m:ctrlPr>
                <w:del w:id="2303" w:author="TRIPATHY Samarendra" w:date="2020-03-10T12:19:00Z">
                  <w:rPr>
                    <w:rFonts w:ascii="Cambria Math" w:hAnsi="Cambria Math"/>
                    <w:strike/>
                    <w:color w:val="7030A0"/>
                  </w:rPr>
                </w:del>
              </m:ctrlPr>
            </m:sSubPr>
            <m:e>
              <m:r>
                <w:del w:id="2304" w:author="TRIPATHY Samarendra" w:date="2020-03-10T12:19:00Z">
                  <m:rPr>
                    <m:sty m:val="p"/>
                  </m:rPr>
                  <w:rPr>
                    <w:rFonts w:ascii="Cambria Math" w:hAnsi="Cambria Math"/>
                    <w:strike/>
                    <w:color w:val="7030A0"/>
                  </w:rPr>
                  <m:t>FE</m:t>
                </w:del>
              </m:r>
            </m:e>
            <m:sub>
              <m:r>
                <w:del w:id="2305" w:author="TRIPATHY Samarendra" w:date="2020-03-10T12:19:00Z">
                  <m:rPr>
                    <m:sty m:val="p"/>
                  </m:rPr>
                  <w:rPr>
                    <w:rFonts w:ascii="Cambria Math" w:hAnsi="Cambria Math"/>
                    <w:strike/>
                    <w:color w:val="7030A0"/>
                  </w:rPr>
                  <m:t>ind,CD</m:t>
                </w:del>
              </m:r>
            </m:sub>
          </m:sSub>
          <m:r>
            <w:del w:id="2306" w:author="TRIPATHY Samarendra" w:date="2020-03-10T12:19:00Z">
              <m:rPr>
                <m:sty m:val="p"/>
              </m:rPr>
              <w:rPr>
                <w:rFonts w:ascii="Cambria Math" w:hAnsi="Cambria Math"/>
                <w:strike/>
                <w:color w:val="7030A0"/>
              </w:rPr>
              <m:t>=</m:t>
            </w:del>
          </m:r>
          <m:sSub>
            <m:sSubPr>
              <m:ctrlPr>
                <w:del w:id="2307" w:author="TRIPATHY Samarendra" w:date="2020-03-10T12:19:00Z">
                  <w:rPr>
                    <w:rFonts w:ascii="Cambria Math" w:hAnsi="Cambria Math"/>
                    <w:strike/>
                    <w:color w:val="7030A0"/>
                  </w:rPr>
                </w:del>
              </m:ctrlPr>
            </m:sSubPr>
            <m:e>
              <m:f>
                <m:fPr>
                  <m:ctrlPr>
                    <w:del w:id="2308" w:author="TRIPATHY Samarendra" w:date="2020-03-10T12:19:00Z">
                      <w:rPr>
                        <w:rFonts w:ascii="Cambria Math" w:hAnsi="Cambria Math"/>
                        <w:strike/>
                        <w:color w:val="7030A0"/>
                      </w:rPr>
                    </w:del>
                  </m:ctrlPr>
                </m:fPr>
                <m:num>
                  <m:r>
                    <w:del w:id="2309" w:author="TRIPATHY Samarendra" w:date="2020-03-10T12:19:00Z">
                      <m:rPr>
                        <m:sty m:val="p"/>
                      </m:rPr>
                      <w:rPr>
                        <w:rFonts w:ascii="Cambria Math" w:hAnsi="Cambria Math"/>
                        <w:strike/>
                        <w:color w:val="7030A0"/>
                      </w:rPr>
                      <m:t>1</m:t>
                    </w:del>
                  </m:r>
                </m:num>
                <m:den>
                  <m:sSub>
                    <m:sSubPr>
                      <m:ctrlPr>
                        <w:del w:id="2310" w:author="TRIPATHY Samarendra" w:date="2020-03-10T12:19:00Z">
                          <w:rPr>
                            <w:rFonts w:ascii="Cambria Math" w:hAnsi="Cambria Math"/>
                            <w:strike/>
                            <w:color w:val="7030A0"/>
                          </w:rPr>
                        </w:del>
                      </m:ctrlPr>
                    </m:sSubPr>
                    <m:e>
                      <m:r>
                        <w:del w:id="2311" w:author="TRIPATHY Samarendra" w:date="2020-03-10T12:19:00Z">
                          <m:rPr>
                            <m:sty m:val="p"/>
                          </m:rPr>
                          <w:rPr>
                            <w:rFonts w:ascii="Cambria Math" w:hAnsi="Cambria Math"/>
                            <w:strike/>
                            <w:color w:val="7030A0"/>
                          </w:rPr>
                          <m:t>1/FE</m:t>
                        </w:del>
                      </m:r>
                    </m:e>
                    <m:sub>
                      <m:r>
                        <w:del w:id="2312" w:author="TRIPATHY Samarendra" w:date="2020-03-10T12:19:00Z">
                          <m:rPr>
                            <m:sty m:val="p"/>
                          </m:rPr>
                          <w:rPr>
                            <w:rFonts w:ascii="Cambria Math" w:hAnsi="Cambria Math"/>
                            <w:strike/>
                            <w:color w:val="7030A0"/>
                          </w:rPr>
                          <m:t>L,CD</m:t>
                        </w:del>
                      </m:r>
                    </m:sub>
                  </m:sSub>
                  <m:r>
                    <w:del w:id="2313" w:author="TRIPATHY Samarendra" w:date="2020-03-10T12:19:00Z">
                      <m:rPr>
                        <m:sty m:val="p"/>
                      </m:rPr>
                      <w:rPr>
                        <w:rFonts w:ascii="Cambria Math" w:hAnsi="Cambria Math"/>
                        <w:strike/>
                        <w:color w:val="7030A0"/>
                      </w:rPr>
                      <m:t>+</m:t>
                    </w:del>
                  </m:r>
                  <m:sSub>
                    <m:sSubPr>
                      <m:ctrlPr>
                        <w:del w:id="2314" w:author="TRIPATHY Samarendra" w:date="2020-03-10T12:19:00Z">
                          <w:rPr>
                            <w:rFonts w:ascii="Cambria Math" w:hAnsi="Cambria Math"/>
                            <w:strike/>
                            <w:color w:val="7030A0"/>
                          </w:rPr>
                        </w:del>
                      </m:ctrlPr>
                    </m:sSubPr>
                    <m:e>
                      <m:r>
                        <w:del w:id="2315" w:author="TRIPATHY Samarendra" w:date="2020-03-10T12:19:00Z">
                          <m:rPr>
                            <m:sty m:val="p"/>
                          </m:rPr>
                          <w:rPr>
                            <w:rFonts w:ascii="Cambria Math" w:hAnsi="Cambria Math"/>
                            <w:strike/>
                            <w:color w:val="7030A0"/>
                          </w:rPr>
                          <m:t>K</m:t>
                        </w:del>
                      </m:r>
                    </m:e>
                    <m:sub>
                      <m:r>
                        <w:del w:id="2316" w:author="TRIPATHY Samarendra" w:date="2020-03-10T12:19:00Z">
                          <m:rPr>
                            <m:sty m:val="p"/>
                          </m:rPr>
                          <w:rPr>
                            <w:rFonts w:ascii="Cambria Math" w:hAnsi="Cambria Math"/>
                            <w:strike/>
                            <w:color w:val="7030A0"/>
                          </w:rPr>
                          <m:t>ind,p</m:t>
                        </w:del>
                      </m:r>
                    </m:sub>
                  </m:sSub>
                  <m:r>
                    <w:del w:id="2317" w:author="TRIPATHY Samarendra" w:date="2020-03-10T12:19:00Z">
                      <m:rPr>
                        <m:sty m:val="p"/>
                      </m:rPr>
                      <w:rPr>
                        <w:rFonts w:ascii="Cambria Math" w:hAnsi="Cambria Math"/>
                        <w:strike/>
                        <w:color w:val="7030A0"/>
                      </w:rPr>
                      <m:t>×</m:t>
                    </w:del>
                  </m:r>
                  <m:d>
                    <m:dPr>
                      <m:ctrlPr>
                        <w:del w:id="2318" w:author="TRIPATHY Samarendra" w:date="2020-03-10T12:19:00Z">
                          <w:rPr>
                            <w:rFonts w:ascii="Cambria Math" w:hAnsi="Cambria Math"/>
                            <w:strike/>
                            <w:color w:val="7030A0"/>
                          </w:rPr>
                        </w:del>
                      </m:ctrlPr>
                    </m:dPr>
                    <m:e>
                      <m:sSub>
                        <m:sSubPr>
                          <m:ctrlPr>
                            <w:del w:id="2319" w:author="TRIPATHY Samarendra" w:date="2020-03-10T12:19:00Z">
                              <w:rPr>
                                <w:rFonts w:ascii="Cambria Math" w:hAnsi="Cambria Math"/>
                                <w:strike/>
                                <w:color w:val="7030A0"/>
                              </w:rPr>
                            </w:del>
                          </m:ctrlPr>
                        </m:sSubPr>
                        <m:e>
                          <m:r>
                            <w:del w:id="2320" w:author="TRIPATHY Samarendra" w:date="2020-03-10T12:19:00Z">
                              <m:rPr>
                                <m:sty m:val="p"/>
                              </m:rPr>
                              <w:rPr>
                                <w:rFonts w:ascii="Cambria Math" w:hAnsi="Cambria Math"/>
                                <w:strike/>
                                <w:color w:val="7030A0"/>
                              </w:rPr>
                              <m:t>1/FE</m:t>
                            </w:del>
                          </m:r>
                        </m:e>
                        <m:sub>
                          <m:r>
                            <w:del w:id="2321" w:author="TRIPATHY Samarendra" w:date="2020-03-10T12:19:00Z">
                              <m:rPr>
                                <m:sty m:val="p"/>
                              </m:rPr>
                              <w:rPr>
                                <w:rFonts w:ascii="Cambria Math" w:hAnsi="Cambria Math"/>
                                <w:strike/>
                                <w:color w:val="7030A0"/>
                              </w:rPr>
                              <m:t>H,CD</m:t>
                            </w:del>
                          </m:r>
                        </m:sub>
                      </m:sSub>
                      <m:r>
                        <w:del w:id="2322" w:author="TRIPATHY Samarendra" w:date="2020-03-10T12:19:00Z">
                          <m:rPr>
                            <m:sty m:val="p"/>
                          </m:rPr>
                          <w:rPr>
                            <w:rFonts w:ascii="Cambria Math" w:hAnsi="Cambria Math"/>
                            <w:strike/>
                            <w:color w:val="7030A0"/>
                          </w:rPr>
                          <m:t>-1/</m:t>
                        </w:del>
                      </m:r>
                      <m:sSub>
                        <m:sSubPr>
                          <m:ctrlPr>
                            <w:del w:id="2323" w:author="TRIPATHY Samarendra" w:date="2020-03-10T12:19:00Z">
                              <w:rPr>
                                <w:rFonts w:ascii="Cambria Math" w:hAnsi="Cambria Math"/>
                                <w:strike/>
                                <w:color w:val="7030A0"/>
                              </w:rPr>
                            </w:del>
                          </m:ctrlPr>
                        </m:sSubPr>
                        <m:e>
                          <m:r>
                            <w:del w:id="2324" w:author="TRIPATHY Samarendra" w:date="2020-03-10T12:19:00Z">
                              <m:rPr>
                                <m:sty m:val="p"/>
                              </m:rPr>
                              <w:rPr>
                                <w:rFonts w:ascii="Cambria Math" w:hAnsi="Cambria Math"/>
                                <w:strike/>
                                <w:color w:val="7030A0"/>
                              </w:rPr>
                              <m:t>FE</m:t>
                            </w:del>
                          </m:r>
                        </m:e>
                        <m:sub>
                          <m:r>
                            <w:del w:id="2325" w:author="TRIPATHY Samarendra" w:date="2020-03-10T12:19:00Z">
                              <m:rPr>
                                <m:sty m:val="p"/>
                              </m:rPr>
                              <w:rPr>
                                <w:rFonts w:ascii="Cambria Math" w:hAnsi="Cambria Math"/>
                                <w:strike/>
                                <w:color w:val="7030A0"/>
                              </w:rPr>
                              <m:t>L,CD</m:t>
                            </w:del>
                          </m:r>
                        </m:sub>
                      </m:sSub>
                    </m:e>
                  </m:d>
                </m:den>
              </m:f>
            </m:e>
            <m:sub/>
          </m:sSub>
        </m:oMath>
      </m:oMathPara>
    </w:p>
    <w:p w14:paraId="2C1E1478" w14:textId="505225B5" w:rsidR="008200B8" w:rsidRPr="00F80036" w:rsidDel="00A01CAA" w:rsidRDefault="008200B8" w:rsidP="008200B8">
      <w:pPr>
        <w:spacing w:after="120"/>
        <w:ind w:left="3402" w:right="1134" w:hanging="1134"/>
        <w:rPr>
          <w:del w:id="2326" w:author="TRIPATHY Samarendra" w:date="2020-03-10T12:19:00Z"/>
          <w:strike/>
          <w:color w:val="7030A0"/>
        </w:rPr>
      </w:pPr>
      <w:del w:id="2327" w:author="TRIPATHY Samarendra" w:date="2020-03-10T12:19:00Z">
        <w:r w:rsidRPr="00F80036" w:rsidDel="00A01CAA">
          <w:rPr>
            <w:strike/>
            <w:color w:val="7030A0"/>
          </w:rPr>
          <w:delText>where:</w:delText>
        </w:r>
      </w:del>
    </w:p>
    <w:p w14:paraId="190409B3" w14:textId="06DABC7E" w:rsidR="008200B8" w:rsidRPr="00F80036" w:rsidDel="00A01CAA" w:rsidRDefault="00311BD7" w:rsidP="008200B8">
      <w:pPr>
        <w:spacing w:after="120"/>
        <w:ind w:left="3402" w:right="1134" w:hanging="1134"/>
        <w:rPr>
          <w:del w:id="2328" w:author="TRIPATHY Samarendra" w:date="2020-03-10T12:19:00Z"/>
          <w:strike/>
          <w:color w:val="7030A0"/>
        </w:rPr>
      </w:pPr>
      <m:oMath>
        <m:sSub>
          <m:sSubPr>
            <m:ctrlPr>
              <w:del w:id="2329" w:author="TRIPATHY Samarendra" w:date="2020-03-10T12:19:00Z">
                <w:rPr>
                  <w:rFonts w:ascii="Cambria Math" w:hAnsi="Cambria Math"/>
                  <w:strike/>
                  <w:color w:val="7030A0"/>
                </w:rPr>
              </w:del>
            </m:ctrlPr>
          </m:sSubPr>
          <m:e>
            <m:r>
              <w:del w:id="2330" w:author="TRIPATHY Samarendra" w:date="2020-03-10T12:19:00Z">
                <m:rPr>
                  <m:sty m:val="p"/>
                </m:rPr>
                <w:rPr>
                  <w:rFonts w:ascii="Cambria Math" w:hAnsi="Cambria Math"/>
                  <w:strike/>
                  <w:color w:val="7030A0"/>
                </w:rPr>
                <m:t>FE</m:t>
              </w:del>
            </m:r>
          </m:e>
          <m:sub>
            <m:r>
              <w:del w:id="2331" w:author="TRIPATHY Samarendra" w:date="2020-03-10T12:19:00Z">
                <m:rPr>
                  <m:sty m:val="p"/>
                </m:rPr>
                <w:rPr>
                  <w:rFonts w:ascii="Cambria Math" w:hAnsi="Cambria Math"/>
                  <w:strike/>
                  <w:color w:val="7030A0"/>
                </w:rPr>
                <m:t>ind,CD</m:t>
              </w:del>
            </m:r>
          </m:sub>
        </m:sSub>
      </m:oMath>
      <w:del w:id="2332" w:author="TRIPATHY Samarendra" w:date="2020-03-10T12:19:00Z">
        <w:r w:rsidR="008200B8" w:rsidRPr="00F80036" w:rsidDel="00A01CAA">
          <w:rPr>
            <w:strike/>
            <w:color w:val="7030A0"/>
          </w:rPr>
          <w:tab/>
          <w:delText>is the charge-depleting fuel efficiency for an individual vehicle, km/l;</w:delText>
        </w:r>
      </w:del>
    </w:p>
    <w:p w14:paraId="4AF4E427" w14:textId="719C4F60" w:rsidR="008200B8" w:rsidRPr="00F80036" w:rsidDel="00A01CAA" w:rsidRDefault="00311BD7" w:rsidP="008200B8">
      <w:pPr>
        <w:spacing w:after="120"/>
        <w:ind w:left="3402" w:right="1134" w:hanging="1134"/>
        <w:rPr>
          <w:del w:id="2333" w:author="TRIPATHY Samarendra" w:date="2020-03-10T12:19:00Z"/>
          <w:strike/>
          <w:color w:val="7030A0"/>
        </w:rPr>
      </w:pPr>
      <m:oMath>
        <m:sSub>
          <m:sSubPr>
            <m:ctrlPr>
              <w:del w:id="2334" w:author="TRIPATHY Samarendra" w:date="2020-03-10T12:19:00Z">
                <w:rPr>
                  <w:rFonts w:ascii="Cambria Math" w:hAnsi="Cambria Math"/>
                  <w:strike/>
                  <w:color w:val="7030A0"/>
                </w:rPr>
              </w:del>
            </m:ctrlPr>
          </m:sSubPr>
          <m:e>
            <m:r>
              <w:del w:id="2335" w:author="TRIPATHY Samarendra" w:date="2020-03-10T12:19:00Z">
                <m:rPr>
                  <m:sty m:val="p"/>
                </m:rPr>
                <w:rPr>
                  <w:rFonts w:ascii="Cambria Math" w:hAnsi="Cambria Math"/>
                  <w:strike/>
                  <w:color w:val="7030A0"/>
                </w:rPr>
                <m:t>FE</m:t>
              </w:del>
            </m:r>
          </m:e>
          <m:sub>
            <m:r>
              <w:del w:id="2336" w:author="TRIPATHY Samarendra" w:date="2020-03-10T12:19:00Z">
                <m:rPr>
                  <m:sty m:val="p"/>
                </m:rPr>
                <w:rPr>
                  <w:rFonts w:ascii="Cambria Math" w:hAnsi="Cambria Math"/>
                  <w:strike/>
                  <w:color w:val="7030A0"/>
                </w:rPr>
                <m:t>L,CD</m:t>
              </w:del>
            </m:r>
          </m:sub>
        </m:sSub>
      </m:oMath>
      <w:del w:id="2337" w:author="TRIPATHY Samarendra" w:date="2020-03-10T12:19:00Z">
        <w:r w:rsidR="008200B8" w:rsidRPr="00F80036" w:rsidDel="00A01CAA">
          <w:rPr>
            <w:strike/>
            <w:color w:val="7030A0"/>
          </w:rPr>
          <w:tab/>
          <w:delText>is the charge-depleting fuel efficiency for vehicle L, km/l;</w:delText>
        </w:r>
      </w:del>
    </w:p>
    <w:p w14:paraId="2FE19AFD" w14:textId="2AFA75C0" w:rsidR="008200B8" w:rsidRPr="00F80036" w:rsidDel="00A01CAA" w:rsidRDefault="00311BD7" w:rsidP="008200B8">
      <w:pPr>
        <w:spacing w:after="120"/>
        <w:ind w:left="3402" w:right="1134" w:hanging="1134"/>
        <w:rPr>
          <w:del w:id="2338" w:author="TRIPATHY Samarendra" w:date="2020-03-10T12:19:00Z"/>
          <w:strike/>
          <w:color w:val="7030A0"/>
        </w:rPr>
      </w:pPr>
      <m:oMath>
        <m:sSub>
          <m:sSubPr>
            <m:ctrlPr>
              <w:del w:id="2339" w:author="TRIPATHY Samarendra" w:date="2020-03-10T12:19:00Z">
                <w:rPr>
                  <w:rFonts w:ascii="Cambria Math" w:hAnsi="Cambria Math"/>
                  <w:strike/>
                  <w:color w:val="7030A0"/>
                </w:rPr>
              </w:del>
            </m:ctrlPr>
          </m:sSubPr>
          <m:e>
            <m:r>
              <w:del w:id="2340" w:author="TRIPATHY Samarendra" w:date="2020-03-10T12:19:00Z">
                <m:rPr>
                  <m:sty m:val="p"/>
                </m:rPr>
                <w:rPr>
                  <w:rFonts w:ascii="Cambria Math" w:hAnsi="Cambria Math"/>
                  <w:strike/>
                  <w:color w:val="7030A0"/>
                </w:rPr>
                <m:t>FE</m:t>
              </w:del>
            </m:r>
          </m:e>
          <m:sub>
            <m:r>
              <w:del w:id="2341" w:author="TRIPATHY Samarendra" w:date="2020-03-10T12:19:00Z">
                <m:rPr>
                  <m:sty m:val="p"/>
                </m:rPr>
                <w:rPr>
                  <w:rFonts w:ascii="Cambria Math" w:hAnsi="Cambria Math"/>
                  <w:strike/>
                  <w:color w:val="7030A0"/>
                </w:rPr>
                <m:t>H,CD</m:t>
              </w:del>
            </m:r>
          </m:sub>
        </m:sSub>
      </m:oMath>
      <w:del w:id="2342" w:author="TRIPATHY Samarendra" w:date="2020-03-10T12:19:00Z">
        <w:r w:rsidR="008200B8" w:rsidRPr="00F80036" w:rsidDel="00A01CAA">
          <w:rPr>
            <w:strike/>
            <w:color w:val="7030A0"/>
          </w:rPr>
          <w:tab/>
          <w:delText>is the charge-depleting fuel efficiency for vehicle H, km/l;</w:delText>
        </w:r>
      </w:del>
    </w:p>
    <w:p w14:paraId="72EB21F3" w14:textId="07E74517" w:rsidR="008200B8" w:rsidRPr="00F80036" w:rsidDel="00A01CAA" w:rsidRDefault="00311BD7" w:rsidP="00497D09">
      <w:pPr>
        <w:spacing w:after="120"/>
        <w:ind w:left="3402" w:right="1134" w:hanging="1134"/>
        <w:rPr>
          <w:del w:id="2343" w:author="TRIPATHY Samarendra" w:date="2020-03-10T12:19:00Z"/>
          <w:strike/>
          <w:color w:val="7030A0"/>
        </w:rPr>
      </w:pPr>
      <m:oMath>
        <m:sSub>
          <m:sSubPr>
            <m:ctrlPr>
              <w:del w:id="2344" w:author="TRIPATHY Samarendra" w:date="2020-03-10T12:19:00Z">
                <w:rPr>
                  <w:rFonts w:ascii="Cambria Math" w:hAnsi="Cambria Math"/>
                  <w:strike/>
                  <w:color w:val="7030A0"/>
                </w:rPr>
              </w:del>
            </m:ctrlPr>
          </m:sSubPr>
          <m:e>
            <m:r>
              <w:del w:id="2345" w:author="TRIPATHY Samarendra" w:date="2020-03-10T12:19:00Z">
                <m:rPr>
                  <m:sty m:val="p"/>
                </m:rPr>
                <w:rPr>
                  <w:rFonts w:ascii="Cambria Math" w:hAnsi="Cambria Math"/>
                  <w:strike/>
                  <w:color w:val="7030A0"/>
                </w:rPr>
                <m:t>K</m:t>
              </w:del>
            </m:r>
          </m:e>
          <m:sub>
            <m:r>
              <w:del w:id="2346" w:author="TRIPATHY Samarendra" w:date="2020-03-10T12:19:00Z">
                <m:rPr>
                  <m:sty m:val="p"/>
                </m:rPr>
                <w:rPr>
                  <w:rFonts w:ascii="Cambria Math" w:hAnsi="Cambria Math"/>
                  <w:strike/>
                  <w:color w:val="7030A0"/>
                </w:rPr>
                <m:t>ind</m:t>
              </w:del>
            </m:r>
          </m:sub>
        </m:sSub>
      </m:oMath>
      <w:del w:id="2347" w:author="TRIPATHY Samarendra" w:date="2020-03-10T12:19:00Z">
        <w:r w:rsidR="008200B8" w:rsidRPr="00F80036" w:rsidDel="00A01CAA">
          <w:rPr>
            <w:strike/>
            <w:color w:val="7030A0"/>
          </w:rPr>
          <w:tab/>
          <w:delText>is the interpolation coefficient for the considered individual vehicle for the applicable WLTP test cycle.</w:delText>
        </w:r>
      </w:del>
    </w:p>
    <w:p w14:paraId="6D962553" w14:textId="1DD98C97" w:rsidR="009D3307" w:rsidRPr="00F80036" w:rsidDel="00A01CAA" w:rsidRDefault="00497D09" w:rsidP="00497D09">
      <w:pPr>
        <w:keepNext/>
        <w:spacing w:after="120"/>
        <w:ind w:left="2268" w:right="1134" w:hanging="1134"/>
        <w:rPr>
          <w:del w:id="2348" w:author="TRIPATHY Samarendra" w:date="2020-03-10T12:19:00Z"/>
          <w:strike/>
          <w:color w:val="7030A0"/>
        </w:rPr>
      </w:pPr>
      <w:del w:id="2349" w:author="TRIPATHY Samarendra" w:date="2020-03-10T12:19:00Z">
        <w:r w:rsidRPr="00F80036" w:rsidDel="00A01CAA">
          <w:rPr>
            <w:strike/>
            <w:color w:val="7030A0"/>
          </w:rPr>
          <w:delText>4.5.5.3.</w:delText>
        </w:r>
        <w:r w:rsidRPr="00F80036" w:rsidDel="00A01CAA">
          <w:rPr>
            <w:strike/>
            <w:color w:val="7030A0"/>
          </w:rPr>
          <w:tab/>
        </w:r>
        <w:r w:rsidR="009D3307" w:rsidRPr="00F80036" w:rsidDel="00A01CAA">
          <w:rPr>
            <w:strike/>
            <w:color w:val="7030A0"/>
            <w:szCs w:val="24"/>
          </w:rPr>
          <w:delText xml:space="preserve">This paragraph is applicable only for </w:delText>
        </w:r>
        <w:r w:rsidR="009D3307" w:rsidRPr="00F80036" w:rsidDel="00A01CAA">
          <w:rPr>
            <w:strike/>
            <w:color w:val="7030A0"/>
            <w:lang w:eastAsia="en-GB"/>
          </w:rPr>
          <w:delText>4-phase WLTP test</w:delText>
        </w:r>
        <w:r w:rsidR="009D3307" w:rsidRPr="00F80036" w:rsidDel="00A01CAA">
          <w:rPr>
            <w:strike/>
            <w:color w:val="7030A0"/>
          </w:rPr>
          <w:delText xml:space="preserve"> </w:delText>
        </w:r>
      </w:del>
    </w:p>
    <w:p w14:paraId="0857D1E7" w14:textId="365E155F" w:rsidR="00497D09" w:rsidRPr="00F80036" w:rsidDel="00A01CAA" w:rsidRDefault="00497D09" w:rsidP="00DB0011">
      <w:pPr>
        <w:keepNext/>
        <w:spacing w:after="120"/>
        <w:ind w:left="2268" w:right="1134"/>
        <w:rPr>
          <w:del w:id="2350" w:author="TRIPATHY Samarendra" w:date="2020-03-10T12:19:00Z"/>
          <w:strike/>
          <w:color w:val="7030A0"/>
        </w:rPr>
      </w:pPr>
      <w:del w:id="2351" w:author="TRIPATHY Samarendra" w:date="2020-03-10T12:19:00Z">
        <w:r w:rsidRPr="00F80036" w:rsidDel="00A01CAA">
          <w:rPr>
            <w:strike/>
            <w:color w:val="7030A0"/>
          </w:rPr>
          <w:delText>Individual utility factor-weighted fuel consumption for OVC-HEVs</w:delText>
        </w:r>
      </w:del>
    </w:p>
    <w:p w14:paraId="2C1C4271" w14:textId="5220AE0D" w:rsidR="00497D09" w:rsidRPr="00F80036" w:rsidDel="00A01CAA" w:rsidRDefault="00497D09" w:rsidP="00497D09">
      <w:pPr>
        <w:spacing w:after="120"/>
        <w:ind w:left="2268" w:right="1134"/>
        <w:rPr>
          <w:del w:id="2352" w:author="TRIPATHY Samarendra" w:date="2020-03-10T12:19:00Z"/>
          <w:strike/>
          <w:color w:val="7030A0"/>
        </w:rPr>
      </w:pPr>
      <w:del w:id="2353" w:author="TRIPATHY Samarendra" w:date="2020-03-10T12:19:00Z">
        <w:r w:rsidRPr="00F80036" w:rsidDel="00A01CAA">
          <w:rPr>
            <w:strike/>
            <w:color w:val="7030A0"/>
          </w:rPr>
          <w:delText>The utility factor-</w:delText>
        </w:r>
        <w:r w:rsidRPr="00F80036" w:rsidDel="00A01CAA">
          <w:rPr>
            <w:strike/>
            <w:color w:val="7030A0"/>
            <w:lang w:eastAsia="ja-JP"/>
          </w:rPr>
          <w:delText>weighted</w:delText>
        </w:r>
        <w:r w:rsidRPr="00F80036" w:rsidDel="00A01CAA">
          <w:rPr>
            <w:strike/>
            <w:color w:val="7030A0"/>
          </w:rPr>
          <w:delText xml:space="preserve"> fuel consumption for an individual vehicle shall be calculated using the following equation:</w:delText>
        </w:r>
      </w:del>
    </w:p>
    <w:p w14:paraId="532DB361" w14:textId="2C321389" w:rsidR="00497D09" w:rsidRPr="00F80036" w:rsidDel="00A01CAA" w:rsidRDefault="00311BD7" w:rsidP="00497D09">
      <w:pPr>
        <w:spacing w:after="120"/>
        <w:ind w:left="2268" w:right="1134"/>
        <w:rPr>
          <w:del w:id="2354" w:author="TRIPATHY Samarendra" w:date="2020-03-10T12:19:00Z"/>
          <w:strike/>
          <w:color w:val="7030A0"/>
        </w:rPr>
      </w:pPr>
      <m:oMathPara>
        <m:oMath>
          <m:sSub>
            <m:sSubPr>
              <m:ctrlPr>
                <w:del w:id="2355" w:author="TRIPATHY Samarendra" w:date="2020-03-10T12:19:00Z">
                  <w:rPr>
                    <w:rFonts w:ascii="Cambria Math" w:hAnsi="Cambria Math"/>
                    <w:strike/>
                    <w:color w:val="7030A0"/>
                  </w:rPr>
                </w:del>
              </m:ctrlPr>
            </m:sSubPr>
            <m:e>
              <m:r>
                <w:del w:id="2356" w:author="TRIPATHY Samarendra" w:date="2020-03-10T12:19:00Z">
                  <m:rPr>
                    <m:sty m:val="p"/>
                  </m:rPr>
                  <w:rPr>
                    <w:rFonts w:ascii="Cambria Math" w:hAnsi="Cambria Math"/>
                    <w:strike/>
                    <w:color w:val="7030A0"/>
                  </w:rPr>
                  <m:t>FC</m:t>
                </w:del>
              </m:r>
            </m:e>
            <m:sub>
              <m:r>
                <w:del w:id="2357" w:author="TRIPATHY Samarendra" w:date="2020-03-10T12:19:00Z">
                  <m:rPr>
                    <m:sty m:val="p"/>
                  </m:rPr>
                  <w:rPr>
                    <w:rFonts w:ascii="Cambria Math" w:hAnsi="Cambria Math"/>
                    <w:strike/>
                    <w:color w:val="7030A0"/>
                  </w:rPr>
                  <m:t>ind,weighted</m:t>
                </w:del>
              </m:r>
            </m:sub>
          </m:sSub>
          <m:r>
            <w:del w:id="2358" w:author="TRIPATHY Samarendra" w:date="2020-03-10T12:19:00Z">
              <m:rPr>
                <m:sty m:val="p"/>
              </m:rPr>
              <w:rPr>
                <w:rFonts w:ascii="Cambria Math" w:hAnsi="Cambria Math"/>
                <w:strike/>
                <w:color w:val="7030A0"/>
              </w:rPr>
              <m:t xml:space="preserve">= </m:t>
            </w:del>
          </m:r>
          <m:sSub>
            <m:sSubPr>
              <m:ctrlPr>
                <w:del w:id="2359" w:author="TRIPATHY Samarendra" w:date="2020-03-10T12:19:00Z">
                  <w:rPr>
                    <w:rFonts w:ascii="Cambria Math" w:hAnsi="Cambria Math"/>
                    <w:strike/>
                    <w:color w:val="7030A0"/>
                  </w:rPr>
                </w:del>
              </m:ctrlPr>
            </m:sSubPr>
            <m:e>
              <m:r>
                <w:del w:id="2360" w:author="TRIPATHY Samarendra" w:date="2020-03-10T12:19:00Z">
                  <m:rPr>
                    <m:sty m:val="p"/>
                  </m:rPr>
                  <w:rPr>
                    <w:rFonts w:ascii="Cambria Math" w:hAnsi="Cambria Math"/>
                    <w:strike/>
                    <w:color w:val="7030A0"/>
                  </w:rPr>
                  <m:t>FC</m:t>
                </w:del>
              </m:r>
            </m:e>
            <m:sub>
              <m:r>
                <w:del w:id="2361" w:author="TRIPATHY Samarendra" w:date="2020-03-10T12:19:00Z">
                  <m:rPr>
                    <m:sty m:val="p"/>
                  </m:rPr>
                  <w:rPr>
                    <w:rFonts w:ascii="Cambria Math" w:hAnsi="Cambria Math"/>
                    <w:strike/>
                    <w:color w:val="7030A0"/>
                  </w:rPr>
                  <m:t>L,weighted</m:t>
                </w:del>
              </m:r>
            </m:sub>
          </m:sSub>
          <m:r>
            <w:del w:id="2362" w:author="TRIPATHY Samarendra" w:date="2020-03-10T12:19:00Z">
              <m:rPr>
                <m:sty m:val="p"/>
              </m:rPr>
              <w:rPr>
                <w:rFonts w:ascii="Cambria Math" w:hAnsi="Cambria Math"/>
                <w:strike/>
                <w:color w:val="7030A0"/>
              </w:rPr>
              <m:t>+</m:t>
            </w:del>
          </m:r>
          <m:sSub>
            <m:sSubPr>
              <m:ctrlPr>
                <w:del w:id="2363" w:author="TRIPATHY Samarendra" w:date="2020-03-10T12:19:00Z">
                  <w:rPr>
                    <w:rFonts w:ascii="Cambria Math" w:hAnsi="Cambria Math"/>
                    <w:strike/>
                    <w:color w:val="7030A0"/>
                  </w:rPr>
                </w:del>
              </m:ctrlPr>
            </m:sSubPr>
            <m:e>
              <m:r>
                <w:del w:id="2364" w:author="TRIPATHY Samarendra" w:date="2020-03-10T12:19:00Z">
                  <m:rPr>
                    <m:sty m:val="p"/>
                  </m:rPr>
                  <w:rPr>
                    <w:rFonts w:ascii="Cambria Math" w:hAnsi="Cambria Math"/>
                    <w:strike/>
                    <w:color w:val="7030A0"/>
                  </w:rPr>
                  <m:t>K</m:t>
                </w:del>
              </m:r>
            </m:e>
            <m:sub>
              <m:r>
                <w:del w:id="2365" w:author="TRIPATHY Samarendra" w:date="2020-03-10T12:19:00Z">
                  <m:rPr>
                    <m:sty m:val="p"/>
                  </m:rPr>
                  <w:rPr>
                    <w:rFonts w:ascii="Cambria Math" w:hAnsi="Cambria Math"/>
                    <w:strike/>
                    <w:color w:val="7030A0"/>
                  </w:rPr>
                  <m:t>ind</m:t>
                </w:del>
              </m:r>
            </m:sub>
          </m:sSub>
          <m:r>
            <w:del w:id="2366" w:author="TRIPATHY Samarendra" w:date="2020-03-10T12:19:00Z">
              <m:rPr>
                <m:sty m:val="p"/>
              </m:rPr>
              <w:rPr>
                <w:rFonts w:ascii="Cambria Math" w:hAnsi="Cambria Math"/>
                <w:strike/>
                <w:color w:val="7030A0"/>
              </w:rPr>
              <m:t>×</m:t>
            </w:del>
          </m:r>
          <m:d>
            <m:dPr>
              <m:ctrlPr>
                <w:del w:id="2367" w:author="TRIPATHY Samarendra" w:date="2020-03-10T12:19:00Z">
                  <w:rPr>
                    <w:rFonts w:ascii="Cambria Math" w:hAnsi="Cambria Math"/>
                    <w:strike/>
                    <w:color w:val="7030A0"/>
                  </w:rPr>
                </w:del>
              </m:ctrlPr>
            </m:dPr>
            <m:e>
              <m:sSub>
                <m:sSubPr>
                  <m:ctrlPr>
                    <w:del w:id="2368" w:author="TRIPATHY Samarendra" w:date="2020-03-10T12:19:00Z">
                      <w:rPr>
                        <w:rFonts w:ascii="Cambria Math" w:hAnsi="Cambria Math"/>
                        <w:strike/>
                        <w:color w:val="7030A0"/>
                      </w:rPr>
                    </w:del>
                  </m:ctrlPr>
                </m:sSubPr>
                <m:e>
                  <m:r>
                    <w:del w:id="2369" w:author="TRIPATHY Samarendra" w:date="2020-03-10T12:19:00Z">
                      <m:rPr>
                        <m:sty m:val="p"/>
                      </m:rPr>
                      <w:rPr>
                        <w:rFonts w:ascii="Cambria Math" w:hAnsi="Cambria Math"/>
                        <w:strike/>
                        <w:color w:val="7030A0"/>
                      </w:rPr>
                      <m:t>FC</m:t>
                    </w:del>
                  </m:r>
                </m:e>
                <m:sub>
                  <m:r>
                    <w:del w:id="2370" w:author="TRIPATHY Samarendra" w:date="2020-03-10T12:19:00Z">
                      <m:rPr>
                        <m:sty m:val="p"/>
                      </m:rPr>
                      <w:rPr>
                        <w:rFonts w:ascii="Cambria Math" w:hAnsi="Cambria Math"/>
                        <w:strike/>
                        <w:color w:val="7030A0"/>
                      </w:rPr>
                      <m:t>H,weighted</m:t>
                    </w:del>
                  </m:r>
                </m:sub>
              </m:sSub>
              <m:r>
                <w:del w:id="2371" w:author="TRIPATHY Samarendra" w:date="2020-03-10T12:19:00Z">
                  <m:rPr>
                    <m:sty m:val="p"/>
                  </m:rPr>
                  <w:rPr>
                    <w:rFonts w:ascii="Cambria Math" w:hAnsi="Cambria Math"/>
                    <w:strike/>
                    <w:color w:val="7030A0"/>
                  </w:rPr>
                  <m:t>-</m:t>
                </w:del>
              </m:r>
              <m:sSub>
                <m:sSubPr>
                  <m:ctrlPr>
                    <w:del w:id="2372" w:author="TRIPATHY Samarendra" w:date="2020-03-10T12:19:00Z">
                      <w:rPr>
                        <w:rFonts w:ascii="Cambria Math" w:hAnsi="Cambria Math"/>
                        <w:strike/>
                        <w:color w:val="7030A0"/>
                      </w:rPr>
                    </w:del>
                  </m:ctrlPr>
                </m:sSubPr>
                <m:e>
                  <m:r>
                    <w:del w:id="2373" w:author="TRIPATHY Samarendra" w:date="2020-03-10T12:19:00Z">
                      <m:rPr>
                        <m:sty m:val="p"/>
                      </m:rPr>
                      <w:rPr>
                        <w:rFonts w:ascii="Cambria Math" w:hAnsi="Cambria Math"/>
                        <w:strike/>
                        <w:color w:val="7030A0"/>
                      </w:rPr>
                      <m:t>FC</m:t>
                    </w:del>
                  </m:r>
                </m:e>
                <m:sub>
                  <m:r>
                    <w:del w:id="2374" w:author="TRIPATHY Samarendra" w:date="2020-03-10T12:19:00Z">
                      <m:rPr>
                        <m:sty m:val="p"/>
                      </m:rPr>
                      <w:rPr>
                        <w:rFonts w:ascii="Cambria Math" w:hAnsi="Cambria Math"/>
                        <w:strike/>
                        <w:color w:val="7030A0"/>
                      </w:rPr>
                      <m:t>L,weighted</m:t>
                    </w:del>
                  </m:r>
                </m:sub>
              </m:sSub>
            </m:e>
          </m:d>
        </m:oMath>
      </m:oMathPara>
    </w:p>
    <w:p w14:paraId="1B477146" w14:textId="42B1DDF7" w:rsidR="00497D09" w:rsidRPr="00F80036" w:rsidDel="00A01CAA" w:rsidRDefault="00497D09" w:rsidP="00497D09">
      <w:pPr>
        <w:spacing w:after="120"/>
        <w:ind w:left="2268" w:right="1134"/>
        <w:rPr>
          <w:del w:id="2375" w:author="TRIPATHY Samarendra" w:date="2020-03-10T12:19:00Z"/>
          <w:strike/>
          <w:color w:val="7030A0"/>
        </w:rPr>
      </w:pPr>
      <w:del w:id="2376" w:author="TRIPATHY Samarendra" w:date="2020-03-10T12:19:00Z">
        <w:r w:rsidRPr="00F80036" w:rsidDel="00A01CAA">
          <w:rPr>
            <w:strike/>
            <w:color w:val="7030A0"/>
          </w:rPr>
          <w:delText>where:</w:delText>
        </w:r>
      </w:del>
    </w:p>
    <w:p w14:paraId="1ED14686" w14:textId="6D3CE2E7" w:rsidR="00497D09" w:rsidRPr="00F80036" w:rsidDel="00A01CAA" w:rsidRDefault="00311BD7" w:rsidP="00497D09">
      <w:pPr>
        <w:spacing w:after="120"/>
        <w:ind w:left="3969" w:right="1134" w:hanging="1701"/>
        <w:rPr>
          <w:del w:id="2377" w:author="TRIPATHY Samarendra" w:date="2020-03-10T12:19:00Z"/>
          <w:strike/>
          <w:color w:val="7030A0"/>
        </w:rPr>
      </w:pPr>
      <m:oMath>
        <m:sSub>
          <m:sSubPr>
            <m:ctrlPr>
              <w:del w:id="2378" w:author="TRIPATHY Samarendra" w:date="2020-03-10T12:19:00Z">
                <w:rPr>
                  <w:rFonts w:ascii="Cambria Math" w:hAnsi="Cambria Math"/>
                  <w:strike/>
                  <w:color w:val="7030A0"/>
                </w:rPr>
              </w:del>
            </m:ctrlPr>
          </m:sSubPr>
          <m:e>
            <m:r>
              <w:del w:id="2379" w:author="TRIPATHY Samarendra" w:date="2020-03-10T12:19:00Z">
                <m:rPr>
                  <m:sty m:val="p"/>
                </m:rPr>
                <w:rPr>
                  <w:rFonts w:ascii="Cambria Math" w:hAnsi="Cambria Math"/>
                  <w:strike/>
                  <w:color w:val="7030A0"/>
                </w:rPr>
                <m:t>FC</m:t>
              </w:del>
            </m:r>
          </m:e>
          <m:sub>
            <m:r>
              <w:del w:id="2380" w:author="TRIPATHY Samarendra" w:date="2020-03-10T12:19:00Z">
                <m:rPr>
                  <m:sty m:val="p"/>
                </m:rPr>
                <w:rPr>
                  <w:rFonts w:ascii="Cambria Math" w:hAnsi="Cambria Math"/>
                  <w:strike/>
                  <w:color w:val="7030A0"/>
                </w:rPr>
                <m:t>ind,weighted</m:t>
              </w:del>
            </m:r>
          </m:sub>
        </m:sSub>
      </m:oMath>
      <w:del w:id="2381" w:author="TRIPATHY Samarendra" w:date="2020-03-10T12:19:00Z">
        <w:r w:rsidR="00497D09" w:rsidRPr="00F80036" w:rsidDel="00A01CAA">
          <w:rPr>
            <w:strike/>
            <w:color w:val="7030A0"/>
          </w:rPr>
          <w:tab/>
          <w:delText>is the utility factor-weighted fuel consumption for an individual vehicle, l/100 km;</w:delText>
        </w:r>
      </w:del>
    </w:p>
    <w:p w14:paraId="5D8B5014" w14:textId="6428E34E" w:rsidR="00497D09" w:rsidRPr="00F80036" w:rsidDel="00A01CAA" w:rsidRDefault="00311BD7" w:rsidP="00497D09">
      <w:pPr>
        <w:spacing w:after="120"/>
        <w:ind w:left="3969" w:right="1134" w:hanging="1701"/>
        <w:rPr>
          <w:del w:id="2382" w:author="TRIPATHY Samarendra" w:date="2020-03-10T12:19:00Z"/>
          <w:strike/>
          <w:color w:val="7030A0"/>
        </w:rPr>
      </w:pPr>
      <m:oMath>
        <m:sSub>
          <m:sSubPr>
            <m:ctrlPr>
              <w:del w:id="2383" w:author="TRIPATHY Samarendra" w:date="2020-03-10T12:19:00Z">
                <w:rPr>
                  <w:rFonts w:ascii="Cambria Math" w:hAnsi="Cambria Math"/>
                  <w:strike/>
                  <w:color w:val="7030A0"/>
                </w:rPr>
              </w:del>
            </m:ctrlPr>
          </m:sSubPr>
          <m:e>
            <m:r>
              <w:del w:id="2384" w:author="TRIPATHY Samarendra" w:date="2020-03-10T12:19:00Z">
                <m:rPr>
                  <m:sty m:val="p"/>
                </m:rPr>
                <w:rPr>
                  <w:rFonts w:ascii="Cambria Math" w:hAnsi="Cambria Math"/>
                  <w:strike/>
                  <w:color w:val="7030A0"/>
                </w:rPr>
                <m:t>FC</m:t>
              </w:del>
            </m:r>
          </m:e>
          <m:sub>
            <m:r>
              <w:del w:id="2385" w:author="TRIPATHY Samarendra" w:date="2020-03-10T12:19:00Z">
                <m:rPr>
                  <m:sty m:val="p"/>
                </m:rPr>
                <w:rPr>
                  <w:rFonts w:ascii="Cambria Math" w:hAnsi="Cambria Math"/>
                  <w:strike/>
                  <w:color w:val="7030A0"/>
                </w:rPr>
                <m:t>L,weighted</m:t>
              </w:del>
            </m:r>
          </m:sub>
        </m:sSub>
      </m:oMath>
      <w:del w:id="2386" w:author="TRIPATHY Samarendra" w:date="2020-03-10T12:19:00Z">
        <w:r w:rsidR="00497D09" w:rsidRPr="00F80036" w:rsidDel="00A01CAA">
          <w:rPr>
            <w:strike/>
            <w:color w:val="7030A0"/>
          </w:rPr>
          <w:tab/>
          <w:delText>is the utility factor-weighted fuel consumption for vehicle L, l/100 km;</w:delText>
        </w:r>
      </w:del>
    </w:p>
    <w:p w14:paraId="448C0175" w14:textId="16516B16" w:rsidR="00497D09" w:rsidRPr="00F80036" w:rsidDel="00A01CAA" w:rsidRDefault="00311BD7" w:rsidP="00497D09">
      <w:pPr>
        <w:spacing w:after="120"/>
        <w:ind w:left="3969" w:right="1134" w:hanging="1701"/>
        <w:rPr>
          <w:del w:id="2387" w:author="TRIPATHY Samarendra" w:date="2020-03-10T12:19:00Z"/>
          <w:strike/>
          <w:color w:val="7030A0"/>
        </w:rPr>
      </w:pPr>
      <m:oMath>
        <m:sSub>
          <m:sSubPr>
            <m:ctrlPr>
              <w:del w:id="2388" w:author="TRIPATHY Samarendra" w:date="2020-03-10T12:19:00Z">
                <w:rPr>
                  <w:rFonts w:ascii="Cambria Math" w:hAnsi="Cambria Math"/>
                  <w:strike/>
                  <w:color w:val="7030A0"/>
                </w:rPr>
              </w:del>
            </m:ctrlPr>
          </m:sSubPr>
          <m:e>
            <m:r>
              <w:del w:id="2389" w:author="TRIPATHY Samarendra" w:date="2020-03-10T12:19:00Z">
                <m:rPr>
                  <m:sty m:val="p"/>
                </m:rPr>
                <w:rPr>
                  <w:rFonts w:ascii="Cambria Math" w:hAnsi="Cambria Math"/>
                  <w:strike/>
                  <w:color w:val="7030A0"/>
                </w:rPr>
                <m:t>FC</m:t>
              </w:del>
            </m:r>
          </m:e>
          <m:sub>
            <m:r>
              <w:del w:id="2390" w:author="TRIPATHY Samarendra" w:date="2020-03-10T12:19:00Z">
                <m:rPr>
                  <m:sty m:val="p"/>
                </m:rPr>
                <w:rPr>
                  <w:rFonts w:ascii="Cambria Math" w:hAnsi="Cambria Math"/>
                  <w:strike/>
                  <w:color w:val="7030A0"/>
                </w:rPr>
                <m:t>H,weighted</m:t>
              </w:del>
            </m:r>
          </m:sub>
        </m:sSub>
      </m:oMath>
      <w:del w:id="2391" w:author="TRIPATHY Samarendra" w:date="2020-03-10T12:19:00Z">
        <w:r w:rsidR="00497D09" w:rsidRPr="00F80036" w:rsidDel="00A01CAA">
          <w:rPr>
            <w:strike/>
            <w:color w:val="7030A0"/>
          </w:rPr>
          <w:tab/>
          <w:delText>is the utility factor-weighted fuel consumption for vehicle H, l/100 km;</w:delText>
        </w:r>
      </w:del>
    </w:p>
    <w:p w14:paraId="4A20B873" w14:textId="4F3C920B" w:rsidR="00497D09" w:rsidRPr="00F80036" w:rsidDel="00A01CAA" w:rsidRDefault="00311BD7" w:rsidP="00497D09">
      <w:pPr>
        <w:spacing w:after="120"/>
        <w:ind w:left="3969" w:right="1134" w:hanging="1701"/>
        <w:rPr>
          <w:del w:id="2392" w:author="TRIPATHY Samarendra" w:date="2020-03-10T12:19:00Z"/>
          <w:strike/>
          <w:color w:val="7030A0"/>
        </w:rPr>
      </w:pPr>
      <m:oMath>
        <m:sSub>
          <m:sSubPr>
            <m:ctrlPr>
              <w:del w:id="2393" w:author="TRIPATHY Samarendra" w:date="2020-03-10T12:19:00Z">
                <w:rPr>
                  <w:rFonts w:ascii="Cambria Math" w:hAnsi="Cambria Math"/>
                  <w:strike/>
                  <w:color w:val="7030A0"/>
                </w:rPr>
              </w:del>
            </m:ctrlPr>
          </m:sSubPr>
          <m:e>
            <m:r>
              <w:del w:id="2394" w:author="TRIPATHY Samarendra" w:date="2020-03-10T12:19:00Z">
                <m:rPr>
                  <m:sty m:val="p"/>
                </m:rPr>
                <w:rPr>
                  <w:rFonts w:ascii="Cambria Math" w:hAnsi="Cambria Math"/>
                  <w:strike/>
                  <w:color w:val="7030A0"/>
                </w:rPr>
                <m:t>K</m:t>
              </w:del>
            </m:r>
          </m:e>
          <m:sub>
            <m:r>
              <w:del w:id="2395" w:author="TRIPATHY Samarendra" w:date="2020-03-10T12:19:00Z">
                <m:rPr>
                  <m:sty m:val="p"/>
                </m:rPr>
                <w:rPr>
                  <w:rFonts w:ascii="Cambria Math" w:hAnsi="Cambria Math"/>
                  <w:strike/>
                  <w:color w:val="7030A0"/>
                </w:rPr>
                <m:t>ind</m:t>
              </w:del>
            </m:r>
          </m:sub>
        </m:sSub>
      </m:oMath>
      <w:del w:id="2396" w:author="TRIPATHY Samarendra" w:date="2020-03-10T12:19:00Z">
        <w:r w:rsidR="00497D09" w:rsidRPr="00F80036" w:rsidDel="00A01CAA">
          <w:rPr>
            <w:strike/>
            <w:color w:val="7030A0"/>
          </w:rPr>
          <w:tab/>
          <w:delText>is the interpolation coefficient for the considered individual vehicle for the applicable WLTP test cycle.</w:delText>
        </w:r>
      </w:del>
    </w:p>
    <w:p w14:paraId="6450F089" w14:textId="7436164E" w:rsidR="00497D09" w:rsidRPr="00F80036" w:rsidDel="00A01CAA" w:rsidRDefault="00497D09" w:rsidP="00497D09">
      <w:pPr>
        <w:spacing w:after="120"/>
        <w:ind w:left="2268" w:right="1134" w:hanging="1134"/>
        <w:rPr>
          <w:del w:id="2397" w:author="TRIPATHY Samarendra" w:date="2020-03-10T12:19:00Z"/>
          <w:strike/>
          <w:color w:val="7030A0"/>
        </w:rPr>
      </w:pPr>
      <w:del w:id="2398" w:author="TRIPATHY Samarendra" w:date="2020-03-10T12:19:00Z">
        <w:r w:rsidRPr="00F80036" w:rsidDel="00A01CAA">
          <w:rPr>
            <w:strike/>
            <w:color w:val="7030A0"/>
          </w:rPr>
          <w:delText>4.5.6.</w:delText>
        </w:r>
        <w:r w:rsidRPr="00F80036" w:rsidDel="00A01CAA">
          <w:rPr>
            <w:strike/>
            <w:color w:val="7030A0"/>
          </w:rPr>
          <w:tab/>
          <w:delText>Interpolation of electric energy consumption for individual vehicles</w:delText>
        </w:r>
      </w:del>
    </w:p>
    <w:p w14:paraId="2F97E446" w14:textId="0DF4C3F9" w:rsidR="009D3307" w:rsidRPr="00F80036" w:rsidDel="00A01CAA" w:rsidRDefault="00497D09" w:rsidP="00497D09">
      <w:pPr>
        <w:spacing w:after="120"/>
        <w:ind w:left="2268" w:right="1134" w:hanging="1134"/>
        <w:rPr>
          <w:del w:id="2399" w:author="TRIPATHY Samarendra" w:date="2020-03-10T12:19:00Z"/>
          <w:strike/>
          <w:color w:val="7030A0"/>
        </w:rPr>
      </w:pPr>
      <w:del w:id="2400" w:author="TRIPATHY Samarendra" w:date="2020-03-10T12:19:00Z">
        <w:r w:rsidRPr="00F80036" w:rsidDel="00A01CAA">
          <w:rPr>
            <w:strike/>
            <w:color w:val="7030A0"/>
          </w:rPr>
          <w:delText>4.5.6.1.</w:delText>
        </w:r>
        <w:r w:rsidRPr="00F80036" w:rsidDel="00A01CAA">
          <w:rPr>
            <w:strike/>
            <w:color w:val="7030A0"/>
          </w:rPr>
          <w:tab/>
        </w:r>
        <w:r w:rsidR="009D3307" w:rsidRPr="00F80036" w:rsidDel="00A01CAA">
          <w:rPr>
            <w:strike/>
            <w:color w:val="7030A0"/>
            <w:szCs w:val="24"/>
          </w:rPr>
          <w:delText xml:space="preserve">This paragraph is applicable only for </w:delText>
        </w:r>
        <w:r w:rsidR="009D3307" w:rsidRPr="00F80036" w:rsidDel="00A01CAA">
          <w:rPr>
            <w:strike/>
            <w:color w:val="7030A0"/>
            <w:lang w:eastAsia="en-GB"/>
          </w:rPr>
          <w:delText>4-phase WLTP test</w:delText>
        </w:r>
        <w:r w:rsidR="009D3307" w:rsidRPr="00F80036" w:rsidDel="00A01CAA">
          <w:rPr>
            <w:strike/>
            <w:color w:val="7030A0"/>
          </w:rPr>
          <w:delText xml:space="preserve"> </w:delText>
        </w:r>
      </w:del>
    </w:p>
    <w:p w14:paraId="1028B308" w14:textId="4A8244E2" w:rsidR="00497D09" w:rsidRPr="00F80036" w:rsidDel="00A01CAA" w:rsidRDefault="00497D09" w:rsidP="009D3307">
      <w:pPr>
        <w:spacing w:after="120"/>
        <w:ind w:left="2268" w:right="1134"/>
        <w:rPr>
          <w:del w:id="2401" w:author="TRIPATHY Samarendra" w:date="2020-03-10T12:19:00Z"/>
          <w:strike/>
          <w:color w:val="7030A0"/>
        </w:rPr>
      </w:pPr>
      <w:del w:id="2402" w:author="TRIPATHY Samarendra" w:date="2020-03-10T12:19:00Z">
        <w:r w:rsidRPr="00F80036" w:rsidDel="00A01CAA">
          <w:rPr>
            <w:strike/>
            <w:color w:val="7030A0"/>
          </w:rPr>
          <w:delText>Individual utility factor-weighted charge-depleting electric energy consumption based on the recharged electric energy from the mains for OVC-HEVs</w:delText>
        </w:r>
      </w:del>
    </w:p>
    <w:p w14:paraId="0468E5AB" w14:textId="026F9E32" w:rsidR="00497D09" w:rsidRPr="00F80036" w:rsidDel="00A01CAA" w:rsidRDefault="00497D09" w:rsidP="00497D09">
      <w:pPr>
        <w:spacing w:after="120"/>
        <w:ind w:left="2268" w:right="1134"/>
        <w:rPr>
          <w:del w:id="2403" w:author="TRIPATHY Samarendra" w:date="2020-03-10T12:19:00Z"/>
          <w:strike/>
          <w:color w:val="7030A0"/>
        </w:rPr>
      </w:pPr>
      <w:del w:id="2404" w:author="TRIPATHY Samarendra" w:date="2020-03-10T12:19:00Z">
        <w:r w:rsidRPr="00F80036" w:rsidDel="00A01CAA">
          <w:rPr>
            <w:strike/>
            <w:color w:val="7030A0"/>
          </w:rPr>
          <w:delText>The utility factor-weighted charge-depleting electric energy consumption based on the recharged electric energy from for an individual vehicle shall be calculated using the following equation:</w:delText>
        </w:r>
      </w:del>
    </w:p>
    <w:p w14:paraId="473F8798" w14:textId="487F5F9D" w:rsidR="00497D09" w:rsidRPr="00F80036" w:rsidDel="00A01CAA" w:rsidRDefault="00311BD7" w:rsidP="00497D09">
      <w:pPr>
        <w:spacing w:after="120"/>
        <w:ind w:left="2268" w:right="1134"/>
        <w:rPr>
          <w:del w:id="2405" w:author="TRIPATHY Samarendra" w:date="2020-03-10T12:19:00Z"/>
          <w:strike/>
          <w:color w:val="7030A0"/>
        </w:rPr>
      </w:pPr>
      <m:oMathPara>
        <m:oMath>
          <m:sSub>
            <m:sSubPr>
              <m:ctrlPr>
                <w:del w:id="2406" w:author="TRIPATHY Samarendra" w:date="2020-03-10T12:19:00Z">
                  <w:rPr>
                    <w:rFonts w:ascii="Cambria Math" w:hAnsi="Cambria Math"/>
                    <w:strike/>
                    <w:color w:val="7030A0"/>
                  </w:rPr>
                </w:del>
              </m:ctrlPr>
            </m:sSubPr>
            <m:e>
              <m:r>
                <w:del w:id="2407" w:author="TRIPATHY Samarendra" w:date="2020-03-10T12:19:00Z">
                  <m:rPr>
                    <m:sty m:val="p"/>
                  </m:rPr>
                  <w:rPr>
                    <w:rFonts w:ascii="Cambria Math" w:hAnsi="Cambria Math"/>
                    <w:strike/>
                    <w:color w:val="7030A0"/>
                  </w:rPr>
                  <m:t>EC</m:t>
                </w:del>
              </m:r>
            </m:e>
            <m:sub>
              <m:r>
                <w:del w:id="2408" w:author="TRIPATHY Samarendra" w:date="2020-03-10T12:19:00Z">
                  <m:rPr>
                    <m:sty m:val="p"/>
                  </m:rPr>
                  <w:rPr>
                    <w:rFonts w:ascii="Cambria Math" w:hAnsi="Cambria Math"/>
                    <w:strike/>
                    <w:color w:val="7030A0"/>
                  </w:rPr>
                  <m:t>AC-ind,CD</m:t>
                </w:del>
              </m:r>
            </m:sub>
          </m:sSub>
          <m:r>
            <w:del w:id="2409" w:author="TRIPATHY Samarendra" w:date="2020-03-10T12:19:00Z">
              <m:rPr>
                <m:sty m:val="p"/>
              </m:rPr>
              <w:rPr>
                <w:rFonts w:ascii="Cambria Math" w:hAnsi="Cambria Math"/>
                <w:strike/>
                <w:color w:val="7030A0"/>
              </w:rPr>
              <m:t xml:space="preserve">= </m:t>
            </w:del>
          </m:r>
          <m:sSub>
            <m:sSubPr>
              <m:ctrlPr>
                <w:del w:id="2410" w:author="TRIPATHY Samarendra" w:date="2020-03-10T12:19:00Z">
                  <w:rPr>
                    <w:rFonts w:ascii="Cambria Math" w:hAnsi="Cambria Math"/>
                    <w:strike/>
                    <w:color w:val="7030A0"/>
                  </w:rPr>
                </w:del>
              </m:ctrlPr>
            </m:sSubPr>
            <m:e>
              <m:r>
                <w:del w:id="2411" w:author="TRIPATHY Samarendra" w:date="2020-03-10T12:19:00Z">
                  <m:rPr>
                    <m:sty m:val="p"/>
                  </m:rPr>
                  <w:rPr>
                    <w:rFonts w:ascii="Cambria Math" w:hAnsi="Cambria Math"/>
                    <w:strike/>
                    <w:color w:val="7030A0"/>
                  </w:rPr>
                  <m:t>EC</m:t>
                </w:del>
              </m:r>
            </m:e>
            <m:sub>
              <m:r>
                <w:del w:id="2412" w:author="TRIPATHY Samarendra" w:date="2020-03-10T12:19:00Z">
                  <m:rPr>
                    <m:sty m:val="p"/>
                  </m:rPr>
                  <w:rPr>
                    <w:rFonts w:ascii="Cambria Math" w:hAnsi="Cambria Math"/>
                    <w:strike/>
                    <w:color w:val="7030A0"/>
                  </w:rPr>
                  <m:t>AC-L,CD</m:t>
                </w:del>
              </m:r>
            </m:sub>
          </m:sSub>
          <m:r>
            <w:del w:id="2413" w:author="TRIPATHY Samarendra" w:date="2020-03-10T12:19:00Z">
              <m:rPr>
                <m:sty m:val="p"/>
              </m:rPr>
              <w:rPr>
                <w:rFonts w:ascii="Cambria Math" w:hAnsi="Cambria Math"/>
                <w:strike/>
                <w:color w:val="7030A0"/>
              </w:rPr>
              <m:t>+</m:t>
            </w:del>
          </m:r>
          <m:sSub>
            <m:sSubPr>
              <m:ctrlPr>
                <w:del w:id="2414" w:author="TRIPATHY Samarendra" w:date="2020-03-10T12:19:00Z">
                  <w:rPr>
                    <w:rFonts w:ascii="Cambria Math" w:hAnsi="Cambria Math"/>
                    <w:strike/>
                    <w:color w:val="7030A0"/>
                  </w:rPr>
                </w:del>
              </m:ctrlPr>
            </m:sSubPr>
            <m:e>
              <m:r>
                <w:del w:id="2415" w:author="TRIPATHY Samarendra" w:date="2020-03-10T12:19:00Z">
                  <m:rPr>
                    <m:sty m:val="p"/>
                  </m:rPr>
                  <w:rPr>
                    <w:rFonts w:ascii="Cambria Math" w:hAnsi="Cambria Math"/>
                    <w:strike/>
                    <w:color w:val="7030A0"/>
                  </w:rPr>
                  <m:t>K</m:t>
                </w:del>
              </m:r>
            </m:e>
            <m:sub>
              <m:r>
                <w:del w:id="2416" w:author="TRIPATHY Samarendra" w:date="2020-03-10T12:19:00Z">
                  <m:rPr>
                    <m:sty m:val="p"/>
                  </m:rPr>
                  <w:rPr>
                    <w:rFonts w:ascii="Cambria Math" w:hAnsi="Cambria Math"/>
                    <w:strike/>
                    <w:color w:val="7030A0"/>
                  </w:rPr>
                  <m:t>ind</m:t>
                </w:del>
              </m:r>
            </m:sub>
          </m:sSub>
          <m:r>
            <w:del w:id="2417" w:author="TRIPATHY Samarendra" w:date="2020-03-10T12:19:00Z">
              <m:rPr>
                <m:sty m:val="p"/>
              </m:rPr>
              <w:rPr>
                <w:rFonts w:ascii="Cambria Math" w:hAnsi="Cambria Math"/>
                <w:strike/>
                <w:color w:val="7030A0"/>
              </w:rPr>
              <m:t>×</m:t>
            </w:del>
          </m:r>
          <m:d>
            <m:dPr>
              <m:ctrlPr>
                <w:del w:id="2418" w:author="TRIPATHY Samarendra" w:date="2020-03-10T12:19:00Z">
                  <w:rPr>
                    <w:rFonts w:ascii="Cambria Math" w:hAnsi="Cambria Math"/>
                    <w:strike/>
                    <w:color w:val="7030A0"/>
                  </w:rPr>
                </w:del>
              </m:ctrlPr>
            </m:dPr>
            <m:e>
              <m:sSub>
                <m:sSubPr>
                  <m:ctrlPr>
                    <w:del w:id="2419" w:author="TRIPATHY Samarendra" w:date="2020-03-10T12:19:00Z">
                      <w:rPr>
                        <w:rFonts w:ascii="Cambria Math" w:hAnsi="Cambria Math"/>
                        <w:strike/>
                        <w:color w:val="7030A0"/>
                      </w:rPr>
                    </w:del>
                  </m:ctrlPr>
                </m:sSubPr>
                <m:e>
                  <m:r>
                    <w:del w:id="2420" w:author="TRIPATHY Samarendra" w:date="2020-03-10T12:19:00Z">
                      <m:rPr>
                        <m:sty m:val="p"/>
                      </m:rPr>
                      <w:rPr>
                        <w:rFonts w:ascii="Cambria Math" w:hAnsi="Cambria Math"/>
                        <w:strike/>
                        <w:color w:val="7030A0"/>
                      </w:rPr>
                      <m:t>EC</m:t>
                    </w:del>
                  </m:r>
                </m:e>
                <m:sub>
                  <m:r>
                    <w:del w:id="2421" w:author="TRIPATHY Samarendra" w:date="2020-03-10T12:19:00Z">
                      <m:rPr>
                        <m:sty m:val="p"/>
                      </m:rPr>
                      <w:rPr>
                        <w:rFonts w:ascii="Cambria Math" w:hAnsi="Cambria Math"/>
                        <w:strike/>
                        <w:color w:val="7030A0"/>
                      </w:rPr>
                      <m:t>AC-H,CD</m:t>
                    </w:del>
                  </m:r>
                </m:sub>
              </m:sSub>
              <m:r>
                <w:del w:id="2422" w:author="TRIPATHY Samarendra" w:date="2020-03-10T12:19:00Z">
                  <m:rPr>
                    <m:sty m:val="p"/>
                  </m:rPr>
                  <w:rPr>
                    <w:rFonts w:ascii="Cambria Math" w:hAnsi="Cambria Math"/>
                    <w:strike/>
                    <w:color w:val="7030A0"/>
                  </w:rPr>
                  <m:t>-</m:t>
                </w:del>
              </m:r>
              <m:sSub>
                <m:sSubPr>
                  <m:ctrlPr>
                    <w:del w:id="2423" w:author="TRIPATHY Samarendra" w:date="2020-03-10T12:19:00Z">
                      <w:rPr>
                        <w:rFonts w:ascii="Cambria Math" w:hAnsi="Cambria Math"/>
                        <w:strike/>
                        <w:color w:val="7030A0"/>
                      </w:rPr>
                    </w:del>
                  </m:ctrlPr>
                </m:sSubPr>
                <m:e>
                  <m:r>
                    <w:del w:id="2424" w:author="TRIPATHY Samarendra" w:date="2020-03-10T12:19:00Z">
                      <m:rPr>
                        <m:sty m:val="p"/>
                      </m:rPr>
                      <w:rPr>
                        <w:rFonts w:ascii="Cambria Math" w:hAnsi="Cambria Math"/>
                        <w:strike/>
                        <w:color w:val="7030A0"/>
                      </w:rPr>
                      <m:t>EC</m:t>
                    </w:del>
                  </m:r>
                </m:e>
                <m:sub>
                  <m:r>
                    <w:del w:id="2425" w:author="TRIPATHY Samarendra" w:date="2020-03-10T12:19:00Z">
                      <m:rPr>
                        <m:sty m:val="p"/>
                      </m:rPr>
                      <w:rPr>
                        <w:rFonts w:ascii="Cambria Math" w:hAnsi="Cambria Math"/>
                        <w:strike/>
                        <w:color w:val="7030A0"/>
                      </w:rPr>
                      <m:t>AC-L,CD</m:t>
                    </w:del>
                  </m:r>
                </m:sub>
              </m:sSub>
            </m:e>
          </m:d>
        </m:oMath>
      </m:oMathPara>
    </w:p>
    <w:p w14:paraId="6B41AE14" w14:textId="362E1E80" w:rsidR="00497D09" w:rsidRPr="00F80036" w:rsidDel="00A01CAA" w:rsidRDefault="00497D09" w:rsidP="00497D09">
      <w:pPr>
        <w:spacing w:after="120"/>
        <w:ind w:left="2268" w:right="1134"/>
        <w:rPr>
          <w:del w:id="2426" w:author="TRIPATHY Samarendra" w:date="2020-03-10T12:19:00Z"/>
          <w:strike/>
          <w:color w:val="7030A0"/>
        </w:rPr>
      </w:pPr>
      <w:del w:id="2427" w:author="TRIPATHY Samarendra" w:date="2020-03-10T12:19:00Z">
        <w:r w:rsidRPr="00F80036" w:rsidDel="00A01CAA">
          <w:rPr>
            <w:strike/>
            <w:color w:val="7030A0"/>
          </w:rPr>
          <w:delText>where:</w:delText>
        </w:r>
      </w:del>
    </w:p>
    <w:p w14:paraId="51C029A1" w14:textId="1B52BA51" w:rsidR="00497D09" w:rsidRPr="00F80036" w:rsidDel="00A01CAA" w:rsidRDefault="00497D09" w:rsidP="00497D09">
      <w:pPr>
        <w:spacing w:after="120"/>
        <w:ind w:left="3402" w:right="1134" w:hanging="1134"/>
        <w:rPr>
          <w:del w:id="2428" w:author="TRIPATHY Samarendra" w:date="2020-03-10T12:19:00Z"/>
          <w:strike/>
          <w:color w:val="7030A0"/>
        </w:rPr>
      </w:pPr>
      <m:oMath>
        <m:r>
          <w:del w:id="2429" w:author="TRIPATHY Samarendra" w:date="2020-03-10T12:19:00Z">
            <m:rPr>
              <m:sty m:val="p"/>
            </m:rPr>
            <w:rPr>
              <w:rFonts w:ascii="Cambria Math" w:hAnsi="Cambria Math"/>
              <w:strike/>
              <w:color w:val="7030A0"/>
            </w:rPr>
            <m:t>E</m:t>
          </w:del>
        </m:r>
        <m:sSub>
          <m:sSubPr>
            <m:ctrlPr>
              <w:del w:id="2430" w:author="TRIPATHY Samarendra" w:date="2020-03-10T12:19:00Z">
                <w:rPr>
                  <w:rFonts w:ascii="Cambria Math" w:hAnsi="Cambria Math"/>
                  <w:strike/>
                  <w:color w:val="7030A0"/>
                </w:rPr>
              </w:del>
            </m:ctrlPr>
          </m:sSubPr>
          <m:e>
            <m:r>
              <w:del w:id="2431" w:author="TRIPATHY Samarendra" w:date="2020-03-10T12:19:00Z">
                <m:rPr>
                  <m:sty m:val="p"/>
                </m:rPr>
                <w:rPr>
                  <w:rFonts w:ascii="Cambria Math" w:hAnsi="Cambria Math"/>
                  <w:strike/>
                  <w:color w:val="7030A0"/>
                </w:rPr>
                <m:t>C</m:t>
              </w:del>
            </m:r>
          </m:e>
          <m:sub>
            <m:r>
              <w:del w:id="2432" w:author="TRIPATHY Samarendra" w:date="2020-03-10T12:19:00Z">
                <m:rPr>
                  <m:sty m:val="p"/>
                </m:rPr>
                <w:rPr>
                  <w:rFonts w:ascii="Cambria Math" w:hAnsi="Cambria Math"/>
                  <w:strike/>
                  <w:color w:val="7030A0"/>
                </w:rPr>
                <m:t>AC-ind,CD</m:t>
              </w:del>
            </m:r>
          </m:sub>
        </m:sSub>
      </m:oMath>
      <w:del w:id="2433" w:author="TRIPATHY Samarendra" w:date="2020-03-10T12:19:00Z">
        <w:r w:rsidRPr="00F80036" w:rsidDel="00A01CAA">
          <w:rPr>
            <w:strike/>
            <w:color w:val="7030A0"/>
          </w:rPr>
          <w:tab/>
          <w:delText>is the utility factor-weighted charge-depleting electric energy consumption based on the recharged electric energy from the mains for an individual vehicle, Wh/km;</w:delText>
        </w:r>
      </w:del>
    </w:p>
    <w:p w14:paraId="5409E2C6" w14:textId="1B99EC7F" w:rsidR="00497D09" w:rsidRPr="00F80036" w:rsidDel="00A01CAA" w:rsidRDefault="00497D09" w:rsidP="00497D09">
      <w:pPr>
        <w:spacing w:after="120"/>
        <w:ind w:left="3402" w:right="1134" w:hanging="1134"/>
        <w:rPr>
          <w:del w:id="2434" w:author="TRIPATHY Samarendra" w:date="2020-03-10T12:19:00Z"/>
          <w:strike/>
          <w:color w:val="7030A0"/>
        </w:rPr>
      </w:pPr>
      <m:oMath>
        <m:r>
          <w:del w:id="2435" w:author="TRIPATHY Samarendra" w:date="2020-03-10T12:19:00Z">
            <m:rPr>
              <m:sty m:val="p"/>
            </m:rPr>
            <w:rPr>
              <w:rFonts w:ascii="Cambria Math" w:hAnsi="Cambria Math"/>
              <w:strike/>
              <w:color w:val="7030A0"/>
            </w:rPr>
            <m:t>E</m:t>
          </w:del>
        </m:r>
        <m:sSub>
          <m:sSubPr>
            <m:ctrlPr>
              <w:del w:id="2436" w:author="TRIPATHY Samarendra" w:date="2020-03-10T12:19:00Z">
                <w:rPr>
                  <w:rFonts w:ascii="Cambria Math" w:hAnsi="Cambria Math"/>
                  <w:strike/>
                  <w:color w:val="7030A0"/>
                </w:rPr>
              </w:del>
            </m:ctrlPr>
          </m:sSubPr>
          <m:e>
            <m:r>
              <w:del w:id="2437" w:author="TRIPATHY Samarendra" w:date="2020-03-10T12:19:00Z">
                <m:rPr>
                  <m:sty m:val="p"/>
                </m:rPr>
                <w:rPr>
                  <w:rFonts w:ascii="Cambria Math" w:hAnsi="Cambria Math"/>
                  <w:strike/>
                  <w:color w:val="7030A0"/>
                </w:rPr>
                <m:t>C</m:t>
              </w:del>
            </m:r>
          </m:e>
          <m:sub>
            <m:r>
              <w:del w:id="2438" w:author="TRIPATHY Samarendra" w:date="2020-03-10T12:19:00Z">
                <m:rPr>
                  <m:sty m:val="p"/>
                </m:rPr>
                <w:rPr>
                  <w:rFonts w:ascii="Cambria Math" w:hAnsi="Cambria Math"/>
                  <w:strike/>
                  <w:color w:val="7030A0"/>
                </w:rPr>
                <m:t>AC-L,CD</m:t>
              </w:del>
            </m:r>
          </m:sub>
        </m:sSub>
      </m:oMath>
      <w:del w:id="2439" w:author="TRIPATHY Samarendra" w:date="2020-03-10T12:19:00Z">
        <w:r w:rsidRPr="00F80036" w:rsidDel="00A01CAA">
          <w:rPr>
            <w:strike/>
            <w:color w:val="7030A0"/>
          </w:rPr>
          <w:tab/>
          <w:delText>is the utility factor-weighted charge-depleting electric energy consumption based on the recharged electric energy from the mains for vehicle L, Wh/km;</w:delText>
        </w:r>
      </w:del>
    </w:p>
    <w:p w14:paraId="1A4DA53E" w14:textId="6BB166BD" w:rsidR="00497D09" w:rsidRPr="00F80036" w:rsidDel="00A01CAA" w:rsidRDefault="00497D09" w:rsidP="00497D09">
      <w:pPr>
        <w:spacing w:after="120"/>
        <w:ind w:left="3402" w:right="1134" w:hanging="1134"/>
        <w:rPr>
          <w:del w:id="2440" w:author="TRIPATHY Samarendra" w:date="2020-03-10T12:19:00Z"/>
          <w:strike/>
          <w:color w:val="7030A0"/>
        </w:rPr>
      </w:pPr>
      <m:oMath>
        <m:r>
          <w:del w:id="2441" w:author="TRIPATHY Samarendra" w:date="2020-03-10T12:19:00Z">
            <m:rPr>
              <m:sty m:val="p"/>
            </m:rPr>
            <w:rPr>
              <w:rFonts w:ascii="Cambria Math" w:hAnsi="Cambria Math"/>
              <w:strike/>
              <w:color w:val="7030A0"/>
            </w:rPr>
            <m:t>E</m:t>
          </w:del>
        </m:r>
        <m:sSub>
          <m:sSubPr>
            <m:ctrlPr>
              <w:del w:id="2442" w:author="TRIPATHY Samarendra" w:date="2020-03-10T12:19:00Z">
                <w:rPr>
                  <w:rFonts w:ascii="Cambria Math" w:hAnsi="Cambria Math"/>
                  <w:strike/>
                  <w:color w:val="7030A0"/>
                </w:rPr>
              </w:del>
            </m:ctrlPr>
          </m:sSubPr>
          <m:e>
            <m:r>
              <w:del w:id="2443" w:author="TRIPATHY Samarendra" w:date="2020-03-10T12:19:00Z">
                <m:rPr>
                  <m:sty m:val="p"/>
                </m:rPr>
                <w:rPr>
                  <w:rFonts w:ascii="Cambria Math" w:hAnsi="Cambria Math"/>
                  <w:strike/>
                  <w:color w:val="7030A0"/>
                </w:rPr>
                <m:t>C</m:t>
              </w:del>
            </m:r>
          </m:e>
          <m:sub>
            <m:r>
              <w:del w:id="2444" w:author="TRIPATHY Samarendra" w:date="2020-03-10T12:19:00Z">
                <m:rPr>
                  <m:sty m:val="p"/>
                </m:rPr>
                <w:rPr>
                  <w:rFonts w:ascii="Cambria Math" w:hAnsi="Cambria Math"/>
                  <w:strike/>
                  <w:color w:val="7030A0"/>
                </w:rPr>
                <m:t>AC-H,CD</m:t>
              </w:del>
            </m:r>
          </m:sub>
        </m:sSub>
      </m:oMath>
      <w:del w:id="2445" w:author="TRIPATHY Samarendra" w:date="2020-03-10T12:19:00Z">
        <w:r w:rsidRPr="00F80036" w:rsidDel="00A01CAA">
          <w:rPr>
            <w:strike/>
            <w:color w:val="7030A0"/>
          </w:rPr>
          <w:tab/>
          <w:delText>is the utility factor-weighted charge-depleting electric energy consumption based on the recharged electric energy from the mains for vehicle H, Wh/km;</w:delText>
        </w:r>
      </w:del>
    </w:p>
    <w:p w14:paraId="2FC8F0CC" w14:textId="5FABC22F" w:rsidR="00497D09" w:rsidRPr="00F80036" w:rsidDel="00A01CAA" w:rsidRDefault="00311BD7" w:rsidP="00497D09">
      <w:pPr>
        <w:spacing w:after="120"/>
        <w:ind w:left="3402" w:right="1134" w:hanging="1134"/>
        <w:rPr>
          <w:del w:id="2446" w:author="TRIPATHY Samarendra" w:date="2020-03-10T12:19:00Z"/>
          <w:strike/>
          <w:color w:val="7030A0"/>
        </w:rPr>
      </w:pPr>
      <m:oMath>
        <m:sSub>
          <m:sSubPr>
            <m:ctrlPr>
              <w:del w:id="2447" w:author="TRIPATHY Samarendra" w:date="2020-03-10T12:19:00Z">
                <w:rPr>
                  <w:rFonts w:ascii="Cambria Math" w:hAnsi="Cambria Math"/>
                  <w:strike/>
                  <w:color w:val="7030A0"/>
                </w:rPr>
              </w:del>
            </m:ctrlPr>
          </m:sSubPr>
          <m:e>
            <m:r>
              <w:del w:id="2448" w:author="TRIPATHY Samarendra" w:date="2020-03-10T12:19:00Z">
                <m:rPr>
                  <m:sty m:val="p"/>
                </m:rPr>
                <w:rPr>
                  <w:rFonts w:ascii="Cambria Math" w:hAnsi="Cambria Math"/>
                  <w:strike/>
                  <w:color w:val="7030A0"/>
                </w:rPr>
                <m:t>K</m:t>
              </w:del>
            </m:r>
          </m:e>
          <m:sub>
            <m:r>
              <w:del w:id="2449" w:author="TRIPATHY Samarendra" w:date="2020-03-10T12:19:00Z">
                <m:rPr>
                  <m:sty m:val="p"/>
                </m:rPr>
                <w:rPr>
                  <w:rFonts w:ascii="Cambria Math" w:hAnsi="Cambria Math"/>
                  <w:strike/>
                  <w:color w:val="7030A0"/>
                </w:rPr>
                <m:t>ind</m:t>
              </w:del>
            </m:r>
          </m:sub>
        </m:sSub>
      </m:oMath>
      <w:del w:id="2450" w:author="TRIPATHY Samarendra" w:date="2020-03-10T12:19:00Z">
        <w:r w:rsidR="00497D09" w:rsidRPr="00F80036" w:rsidDel="00A01CAA">
          <w:rPr>
            <w:strike/>
            <w:color w:val="7030A0"/>
          </w:rPr>
          <w:tab/>
          <w:delText>is the interpolation coefficient for the considered individual vehicle for the applicable WLTP test cycle.</w:delText>
        </w:r>
      </w:del>
    </w:p>
    <w:p w14:paraId="23B05090" w14:textId="3C89F774" w:rsidR="009D3307" w:rsidRPr="00F80036" w:rsidDel="00A01CAA" w:rsidRDefault="00497D09" w:rsidP="00497D09">
      <w:pPr>
        <w:spacing w:after="120"/>
        <w:ind w:left="2268" w:right="1134" w:hanging="1134"/>
        <w:rPr>
          <w:del w:id="2451" w:author="TRIPATHY Samarendra" w:date="2020-03-10T12:19:00Z"/>
          <w:strike/>
          <w:color w:val="7030A0"/>
        </w:rPr>
      </w:pPr>
      <w:del w:id="2452" w:author="TRIPATHY Samarendra" w:date="2020-03-10T12:19:00Z">
        <w:r w:rsidRPr="00F80036" w:rsidDel="00A01CAA">
          <w:rPr>
            <w:strike/>
            <w:color w:val="7030A0"/>
          </w:rPr>
          <w:delText>4.5.6.2.</w:delText>
        </w:r>
        <w:r w:rsidRPr="00F80036" w:rsidDel="00A01CAA">
          <w:rPr>
            <w:strike/>
            <w:color w:val="7030A0"/>
          </w:rPr>
          <w:tab/>
        </w:r>
        <w:r w:rsidR="009D3307" w:rsidRPr="00F80036" w:rsidDel="00A01CAA">
          <w:rPr>
            <w:strike/>
            <w:color w:val="7030A0"/>
            <w:szCs w:val="24"/>
          </w:rPr>
          <w:delText xml:space="preserve">This paragraph is applicable only for </w:delText>
        </w:r>
        <w:r w:rsidR="009D3307" w:rsidRPr="00F80036" w:rsidDel="00A01CAA">
          <w:rPr>
            <w:strike/>
            <w:color w:val="7030A0"/>
            <w:lang w:eastAsia="en-GB"/>
          </w:rPr>
          <w:delText>4-phase WLTP test</w:delText>
        </w:r>
        <w:r w:rsidR="009D3307" w:rsidRPr="00F80036" w:rsidDel="00A01CAA">
          <w:rPr>
            <w:strike/>
            <w:color w:val="7030A0"/>
          </w:rPr>
          <w:delText xml:space="preserve"> </w:delText>
        </w:r>
      </w:del>
    </w:p>
    <w:p w14:paraId="4ACAA191" w14:textId="5808A40A" w:rsidR="00497D09" w:rsidRPr="00F80036" w:rsidDel="00A01CAA" w:rsidRDefault="00497D09" w:rsidP="00DB0011">
      <w:pPr>
        <w:spacing w:after="120"/>
        <w:ind w:left="2268" w:right="1134"/>
        <w:rPr>
          <w:del w:id="2453" w:author="TRIPATHY Samarendra" w:date="2020-03-10T12:19:00Z"/>
          <w:strike/>
          <w:color w:val="7030A0"/>
        </w:rPr>
      </w:pPr>
      <w:del w:id="2454" w:author="TRIPATHY Samarendra" w:date="2020-03-10T12:19:00Z">
        <w:r w:rsidRPr="00F80036" w:rsidDel="00A01CAA">
          <w:rPr>
            <w:strike/>
            <w:color w:val="7030A0"/>
          </w:rPr>
          <w:delText>Individual utility factor-weighted electric energy consumption based on the recharged electric energy from the mains for OVC-HEVs</w:delText>
        </w:r>
      </w:del>
    </w:p>
    <w:p w14:paraId="5AA52140" w14:textId="2D2A5250" w:rsidR="00497D09" w:rsidRPr="00F80036" w:rsidDel="00A01CAA" w:rsidRDefault="00497D09" w:rsidP="00497D09">
      <w:pPr>
        <w:spacing w:after="120"/>
        <w:ind w:left="2268" w:right="1134"/>
        <w:rPr>
          <w:del w:id="2455" w:author="TRIPATHY Samarendra" w:date="2020-03-10T12:19:00Z"/>
          <w:strike/>
          <w:color w:val="7030A0"/>
        </w:rPr>
      </w:pPr>
      <w:del w:id="2456" w:author="TRIPATHY Samarendra" w:date="2020-03-10T12:19:00Z">
        <w:r w:rsidRPr="00F80036" w:rsidDel="00A01CAA">
          <w:rPr>
            <w:strike/>
            <w:color w:val="7030A0"/>
          </w:rPr>
          <w:delText>The utility factor-weighted electric energy consumption based on the recharged electric energy from the mains for an individual vehicle shall be calculated using the following equation:</w:delText>
        </w:r>
      </w:del>
    </w:p>
    <w:p w14:paraId="0BF96B78" w14:textId="22304965" w:rsidR="00497D09" w:rsidRPr="00F80036" w:rsidDel="00A01CAA" w:rsidRDefault="00311BD7" w:rsidP="00497D09">
      <w:pPr>
        <w:spacing w:after="120"/>
        <w:ind w:left="1276" w:right="1134"/>
        <w:rPr>
          <w:del w:id="2457" w:author="TRIPATHY Samarendra" w:date="2020-03-10T12:19:00Z"/>
          <w:strike/>
          <w:color w:val="7030A0"/>
        </w:rPr>
      </w:pPr>
      <m:oMathPara>
        <m:oMath>
          <m:sSub>
            <m:sSubPr>
              <m:ctrlPr>
                <w:del w:id="2458" w:author="TRIPATHY Samarendra" w:date="2020-03-10T12:19:00Z">
                  <w:rPr>
                    <w:rFonts w:ascii="Cambria Math" w:hAnsi="Cambria Math"/>
                    <w:strike/>
                    <w:color w:val="7030A0"/>
                  </w:rPr>
                </w:del>
              </m:ctrlPr>
            </m:sSubPr>
            <m:e>
              <m:r>
                <w:del w:id="2459" w:author="TRIPATHY Samarendra" w:date="2020-03-10T12:19:00Z">
                  <m:rPr>
                    <m:sty m:val="p"/>
                  </m:rPr>
                  <w:rPr>
                    <w:rFonts w:ascii="Cambria Math" w:hAnsi="Cambria Math"/>
                    <w:strike/>
                    <w:color w:val="7030A0"/>
                  </w:rPr>
                  <m:t>EC</m:t>
                </w:del>
              </m:r>
            </m:e>
            <m:sub>
              <m:r>
                <w:del w:id="2460" w:author="TRIPATHY Samarendra" w:date="2020-03-10T12:19:00Z">
                  <m:rPr>
                    <m:sty m:val="p"/>
                  </m:rPr>
                  <w:rPr>
                    <w:rFonts w:ascii="Cambria Math" w:hAnsi="Cambria Math"/>
                    <w:strike/>
                    <w:color w:val="7030A0"/>
                  </w:rPr>
                  <m:t>AC-ind,weighted</m:t>
                </w:del>
              </m:r>
            </m:sub>
          </m:sSub>
          <m:r>
            <w:del w:id="2461" w:author="TRIPATHY Samarendra" w:date="2020-03-10T12:19:00Z">
              <m:rPr>
                <m:sty m:val="p"/>
              </m:rPr>
              <w:rPr>
                <w:rFonts w:ascii="Cambria Math" w:hAnsi="Cambria Math"/>
                <w:strike/>
                <w:color w:val="7030A0"/>
              </w:rPr>
              <m:t xml:space="preserve">= </m:t>
            </w:del>
          </m:r>
          <m:sSub>
            <m:sSubPr>
              <m:ctrlPr>
                <w:del w:id="2462" w:author="TRIPATHY Samarendra" w:date="2020-03-10T12:19:00Z">
                  <w:rPr>
                    <w:rFonts w:ascii="Cambria Math" w:hAnsi="Cambria Math"/>
                    <w:strike/>
                    <w:color w:val="7030A0"/>
                  </w:rPr>
                </w:del>
              </m:ctrlPr>
            </m:sSubPr>
            <m:e>
              <m:r>
                <w:del w:id="2463" w:author="TRIPATHY Samarendra" w:date="2020-03-10T12:19:00Z">
                  <m:rPr>
                    <m:sty m:val="p"/>
                  </m:rPr>
                  <w:rPr>
                    <w:rFonts w:ascii="Cambria Math" w:hAnsi="Cambria Math"/>
                    <w:strike/>
                    <w:color w:val="7030A0"/>
                  </w:rPr>
                  <m:t>EC</m:t>
                </w:del>
              </m:r>
            </m:e>
            <m:sub>
              <m:r>
                <w:del w:id="2464" w:author="TRIPATHY Samarendra" w:date="2020-03-10T12:19:00Z">
                  <m:rPr>
                    <m:sty m:val="p"/>
                  </m:rPr>
                  <w:rPr>
                    <w:rFonts w:ascii="Cambria Math" w:hAnsi="Cambria Math"/>
                    <w:strike/>
                    <w:color w:val="7030A0"/>
                  </w:rPr>
                  <m:t>AC-L,weighted</m:t>
                </w:del>
              </m:r>
            </m:sub>
          </m:sSub>
          <m:r>
            <w:del w:id="2465" w:author="TRIPATHY Samarendra" w:date="2020-03-10T12:19:00Z">
              <m:rPr>
                <m:sty m:val="p"/>
              </m:rPr>
              <w:rPr>
                <w:rFonts w:ascii="Cambria Math" w:hAnsi="Cambria Math"/>
                <w:strike/>
                <w:color w:val="7030A0"/>
              </w:rPr>
              <m:t>+</m:t>
            </w:del>
          </m:r>
          <m:sSub>
            <m:sSubPr>
              <m:ctrlPr>
                <w:del w:id="2466" w:author="TRIPATHY Samarendra" w:date="2020-03-10T12:19:00Z">
                  <w:rPr>
                    <w:rFonts w:ascii="Cambria Math" w:hAnsi="Cambria Math"/>
                    <w:strike/>
                    <w:color w:val="7030A0"/>
                  </w:rPr>
                </w:del>
              </m:ctrlPr>
            </m:sSubPr>
            <m:e>
              <m:r>
                <w:del w:id="2467" w:author="TRIPATHY Samarendra" w:date="2020-03-10T12:19:00Z">
                  <m:rPr>
                    <m:sty m:val="p"/>
                  </m:rPr>
                  <w:rPr>
                    <w:rFonts w:ascii="Cambria Math" w:hAnsi="Cambria Math"/>
                    <w:strike/>
                    <w:color w:val="7030A0"/>
                  </w:rPr>
                  <m:t>K</m:t>
                </w:del>
              </m:r>
            </m:e>
            <m:sub>
              <m:r>
                <w:del w:id="2468" w:author="TRIPATHY Samarendra" w:date="2020-03-10T12:19:00Z">
                  <m:rPr>
                    <m:sty m:val="p"/>
                  </m:rPr>
                  <w:rPr>
                    <w:rFonts w:ascii="Cambria Math" w:hAnsi="Cambria Math"/>
                    <w:strike/>
                    <w:color w:val="7030A0"/>
                  </w:rPr>
                  <m:t>ind</m:t>
                </w:del>
              </m:r>
            </m:sub>
          </m:sSub>
          <m:r>
            <w:del w:id="2469" w:author="TRIPATHY Samarendra" w:date="2020-03-10T12:19:00Z">
              <m:rPr>
                <m:sty m:val="p"/>
              </m:rPr>
              <w:rPr>
                <w:rFonts w:ascii="Cambria Math" w:hAnsi="Cambria Math"/>
                <w:strike/>
                <w:color w:val="7030A0"/>
              </w:rPr>
              <m:t>×</m:t>
            </w:del>
          </m:r>
          <m:d>
            <m:dPr>
              <m:ctrlPr>
                <w:del w:id="2470" w:author="TRIPATHY Samarendra" w:date="2020-03-10T12:19:00Z">
                  <w:rPr>
                    <w:rFonts w:ascii="Cambria Math" w:hAnsi="Cambria Math"/>
                    <w:strike/>
                    <w:color w:val="7030A0"/>
                  </w:rPr>
                </w:del>
              </m:ctrlPr>
            </m:dPr>
            <m:e>
              <m:sSub>
                <m:sSubPr>
                  <m:ctrlPr>
                    <w:del w:id="2471" w:author="TRIPATHY Samarendra" w:date="2020-03-10T12:19:00Z">
                      <w:rPr>
                        <w:rFonts w:ascii="Cambria Math" w:hAnsi="Cambria Math"/>
                        <w:strike/>
                        <w:color w:val="7030A0"/>
                      </w:rPr>
                    </w:del>
                  </m:ctrlPr>
                </m:sSubPr>
                <m:e>
                  <m:r>
                    <w:del w:id="2472" w:author="TRIPATHY Samarendra" w:date="2020-03-10T12:19:00Z">
                      <m:rPr>
                        <m:sty m:val="p"/>
                      </m:rPr>
                      <w:rPr>
                        <w:rFonts w:ascii="Cambria Math" w:hAnsi="Cambria Math"/>
                        <w:strike/>
                        <w:color w:val="7030A0"/>
                      </w:rPr>
                      <m:t>EC</m:t>
                    </w:del>
                  </m:r>
                </m:e>
                <m:sub>
                  <m:r>
                    <w:del w:id="2473" w:author="TRIPATHY Samarendra" w:date="2020-03-10T12:19:00Z">
                      <m:rPr>
                        <m:sty m:val="p"/>
                      </m:rPr>
                      <w:rPr>
                        <w:rFonts w:ascii="Cambria Math" w:hAnsi="Cambria Math"/>
                        <w:strike/>
                        <w:color w:val="7030A0"/>
                      </w:rPr>
                      <m:t>AC-H,weighted</m:t>
                    </w:del>
                  </m:r>
                </m:sub>
              </m:sSub>
              <m:r>
                <w:del w:id="2474" w:author="TRIPATHY Samarendra" w:date="2020-03-10T12:19:00Z">
                  <m:rPr>
                    <m:sty m:val="p"/>
                  </m:rPr>
                  <w:rPr>
                    <w:rFonts w:ascii="Cambria Math" w:hAnsi="Cambria Math"/>
                    <w:strike/>
                    <w:color w:val="7030A0"/>
                  </w:rPr>
                  <m:t>-</m:t>
                </w:del>
              </m:r>
              <m:sSub>
                <m:sSubPr>
                  <m:ctrlPr>
                    <w:del w:id="2475" w:author="TRIPATHY Samarendra" w:date="2020-03-10T12:19:00Z">
                      <w:rPr>
                        <w:rFonts w:ascii="Cambria Math" w:hAnsi="Cambria Math"/>
                        <w:strike/>
                        <w:color w:val="7030A0"/>
                      </w:rPr>
                    </w:del>
                  </m:ctrlPr>
                </m:sSubPr>
                <m:e>
                  <m:r>
                    <w:del w:id="2476" w:author="TRIPATHY Samarendra" w:date="2020-03-10T12:19:00Z">
                      <m:rPr>
                        <m:sty m:val="p"/>
                      </m:rPr>
                      <w:rPr>
                        <w:rFonts w:ascii="Cambria Math" w:hAnsi="Cambria Math"/>
                        <w:strike/>
                        <w:color w:val="7030A0"/>
                      </w:rPr>
                      <m:t>EC</m:t>
                    </w:del>
                  </m:r>
                </m:e>
                <m:sub>
                  <m:r>
                    <w:del w:id="2477" w:author="TRIPATHY Samarendra" w:date="2020-03-10T12:19:00Z">
                      <m:rPr>
                        <m:sty m:val="p"/>
                      </m:rPr>
                      <w:rPr>
                        <w:rFonts w:ascii="Cambria Math" w:hAnsi="Cambria Math"/>
                        <w:strike/>
                        <w:color w:val="7030A0"/>
                      </w:rPr>
                      <m:t>AC-L,weighted</m:t>
                    </w:del>
                  </m:r>
                </m:sub>
              </m:sSub>
            </m:e>
          </m:d>
        </m:oMath>
      </m:oMathPara>
    </w:p>
    <w:p w14:paraId="7A9C9E8D" w14:textId="0BE7851B" w:rsidR="00497D09" w:rsidRPr="00F80036" w:rsidDel="00A01CAA" w:rsidRDefault="00497D09" w:rsidP="00497D09">
      <w:pPr>
        <w:spacing w:after="120"/>
        <w:ind w:left="3402" w:right="1134" w:hanging="1134"/>
        <w:rPr>
          <w:del w:id="2478" w:author="TRIPATHY Samarendra" w:date="2020-03-10T12:19:00Z"/>
          <w:strike/>
          <w:color w:val="7030A0"/>
        </w:rPr>
      </w:pPr>
      <w:del w:id="2479" w:author="TRIPATHY Samarendra" w:date="2020-03-10T12:19:00Z">
        <w:r w:rsidRPr="00F80036" w:rsidDel="00A01CAA">
          <w:rPr>
            <w:strike/>
            <w:color w:val="7030A0"/>
          </w:rPr>
          <w:delText>where:</w:delText>
        </w:r>
      </w:del>
    </w:p>
    <w:p w14:paraId="657B7DC2" w14:textId="5C45B088" w:rsidR="00497D09" w:rsidRPr="00F80036" w:rsidDel="00A01CAA" w:rsidRDefault="00311BD7" w:rsidP="00497D09">
      <w:pPr>
        <w:spacing w:after="120"/>
        <w:ind w:left="3969" w:right="1134" w:hanging="1701"/>
        <w:rPr>
          <w:del w:id="2480" w:author="TRIPATHY Samarendra" w:date="2020-03-10T12:19:00Z"/>
          <w:strike/>
          <w:color w:val="7030A0"/>
        </w:rPr>
      </w:pPr>
      <m:oMath>
        <m:sSub>
          <m:sSubPr>
            <m:ctrlPr>
              <w:del w:id="2481" w:author="TRIPATHY Samarendra" w:date="2020-03-10T12:19:00Z">
                <w:rPr>
                  <w:rFonts w:ascii="Cambria Math" w:hAnsi="Cambria Math"/>
                  <w:strike/>
                  <w:color w:val="7030A0"/>
                </w:rPr>
              </w:del>
            </m:ctrlPr>
          </m:sSubPr>
          <m:e>
            <m:r>
              <w:del w:id="2482" w:author="TRIPATHY Samarendra" w:date="2020-03-10T12:19:00Z">
                <m:rPr>
                  <m:sty m:val="p"/>
                </m:rPr>
                <w:rPr>
                  <w:rFonts w:ascii="Cambria Math" w:hAnsi="Cambria Math"/>
                  <w:strike/>
                  <w:color w:val="7030A0"/>
                </w:rPr>
                <m:t>EC</m:t>
              </w:del>
            </m:r>
          </m:e>
          <m:sub>
            <m:r>
              <w:del w:id="2483" w:author="TRIPATHY Samarendra" w:date="2020-03-10T12:19:00Z">
                <m:rPr>
                  <m:sty m:val="p"/>
                </m:rPr>
                <w:rPr>
                  <w:rFonts w:ascii="Cambria Math" w:hAnsi="Cambria Math"/>
                  <w:strike/>
                  <w:color w:val="7030A0"/>
                </w:rPr>
                <m:t>AC-ind,weighted</m:t>
              </w:del>
            </m:r>
          </m:sub>
        </m:sSub>
      </m:oMath>
      <w:del w:id="2484" w:author="TRIPATHY Samarendra" w:date="2020-03-10T12:19:00Z">
        <w:r w:rsidR="00497D09" w:rsidRPr="00F80036" w:rsidDel="00A01CAA">
          <w:rPr>
            <w:strike/>
            <w:color w:val="7030A0"/>
          </w:rPr>
          <w:tab/>
          <w:delText>is the utility factor weighted electric energy consumption based on the recharged electric energy from the mains for an individual vehicle, Wh/km;</w:delText>
        </w:r>
      </w:del>
    </w:p>
    <w:p w14:paraId="4D94631A" w14:textId="1E902733" w:rsidR="00497D09" w:rsidRPr="00F80036" w:rsidDel="00A01CAA" w:rsidRDefault="00311BD7" w:rsidP="00497D09">
      <w:pPr>
        <w:spacing w:after="120"/>
        <w:ind w:left="3969" w:right="1134" w:hanging="1701"/>
        <w:rPr>
          <w:del w:id="2485" w:author="TRIPATHY Samarendra" w:date="2020-03-10T12:19:00Z"/>
          <w:strike/>
          <w:color w:val="7030A0"/>
        </w:rPr>
      </w:pPr>
      <m:oMath>
        <m:sSub>
          <m:sSubPr>
            <m:ctrlPr>
              <w:del w:id="2486" w:author="TRIPATHY Samarendra" w:date="2020-03-10T12:19:00Z">
                <w:rPr>
                  <w:rFonts w:ascii="Cambria Math" w:hAnsi="Cambria Math"/>
                  <w:strike/>
                  <w:color w:val="7030A0"/>
                </w:rPr>
              </w:del>
            </m:ctrlPr>
          </m:sSubPr>
          <m:e>
            <m:r>
              <w:del w:id="2487" w:author="TRIPATHY Samarendra" w:date="2020-03-10T12:19:00Z">
                <m:rPr>
                  <m:sty m:val="p"/>
                </m:rPr>
                <w:rPr>
                  <w:rFonts w:ascii="Cambria Math" w:hAnsi="Cambria Math"/>
                  <w:strike/>
                  <w:color w:val="7030A0"/>
                </w:rPr>
                <m:t>EC</m:t>
              </w:del>
            </m:r>
          </m:e>
          <m:sub>
            <m:r>
              <w:del w:id="2488" w:author="TRIPATHY Samarendra" w:date="2020-03-10T12:19:00Z">
                <m:rPr>
                  <m:sty m:val="p"/>
                </m:rPr>
                <w:rPr>
                  <w:rFonts w:ascii="Cambria Math" w:hAnsi="Cambria Math"/>
                  <w:strike/>
                  <w:color w:val="7030A0"/>
                </w:rPr>
                <m:t>AC-L,weighted</m:t>
              </w:del>
            </m:r>
          </m:sub>
        </m:sSub>
      </m:oMath>
      <w:del w:id="2489" w:author="TRIPATHY Samarendra" w:date="2020-03-10T12:19:00Z">
        <w:r w:rsidR="00497D09" w:rsidRPr="00F80036" w:rsidDel="00A01CAA">
          <w:rPr>
            <w:strike/>
            <w:color w:val="7030A0"/>
          </w:rPr>
          <w:tab/>
          <w:delText>is the utility factor weighted electric energy consumption based on the recharged electric energy from the mains for vehicle L, Wh/km;</w:delText>
        </w:r>
      </w:del>
    </w:p>
    <w:p w14:paraId="50AABE4D" w14:textId="62D0F6C0" w:rsidR="00497D09" w:rsidRPr="00F80036" w:rsidDel="00A01CAA" w:rsidRDefault="00311BD7" w:rsidP="00497D09">
      <w:pPr>
        <w:spacing w:after="120"/>
        <w:ind w:left="3969" w:right="1134" w:hanging="1701"/>
        <w:rPr>
          <w:del w:id="2490" w:author="TRIPATHY Samarendra" w:date="2020-03-10T12:19:00Z"/>
          <w:strike/>
          <w:color w:val="7030A0"/>
        </w:rPr>
      </w:pPr>
      <m:oMath>
        <m:sSub>
          <m:sSubPr>
            <m:ctrlPr>
              <w:del w:id="2491" w:author="TRIPATHY Samarendra" w:date="2020-03-10T12:19:00Z">
                <w:rPr>
                  <w:rFonts w:ascii="Cambria Math" w:hAnsi="Cambria Math"/>
                  <w:strike/>
                  <w:color w:val="7030A0"/>
                </w:rPr>
              </w:del>
            </m:ctrlPr>
          </m:sSubPr>
          <m:e>
            <m:r>
              <w:del w:id="2492" w:author="TRIPATHY Samarendra" w:date="2020-03-10T12:19:00Z">
                <m:rPr>
                  <m:sty m:val="p"/>
                </m:rPr>
                <w:rPr>
                  <w:rFonts w:ascii="Cambria Math" w:hAnsi="Cambria Math"/>
                  <w:strike/>
                  <w:color w:val="7030A0"/>
                </w:rPr>
                <m:t>EC</m:t>
              </w:del>
            </m:r>
          </m:e>
          <m:sub>
            <m:r>
              <w:del w:id="2493" w:author="TRIPATHY Samarendra" w:date="2020-03-10T12:19:00Z">
                <m:rPr>
                  <m:sty m:val="p"/>
                </m:rPr>
                <w:rPr>
                  <w:rFonts w:ascii="Cambria Math" w:hAnsi="Cambria Math"/>
                  <w:strike/>
                  <w:color w:val="7030A0"/>
                </w:rPr>
                <m:t>AC-H,weighted</m:t>
              </w:del>
            </m:r>
          </m:sub>
        </m:sSub>
      </m:oMath>
      <w:del w:id="2494" w:author="TRIPATHY Samarendra" w:date="2020-03-10T12:19:00Z">
        <w:r w:rsidR="00497D09" w:rsidRPr="00F80036" w:rsidDel="00A01CAA">
          <w:rPr>
            <w:strike/>
            <w:color w:val="7030A0"/>
          </w:rPr>
          <w:tab/>
          <w:delText>is the utility factor weighted electric energy consumption based on the recharged electric energy from the mains for vehicle H, Wh/km;</w:delText>
        </w:r>
      </w:del>
    </w:p>
    <w:p w14:paraId="4153725B" w14:textId="52080946" w:rsidR="00497D09" w:rsidRPr="00F80036" w:rsidDel="00A01CAA" w:rsidRDefault="00311BD7" w:rsidP="00497D09">
      <w:pPr>
        <w:spacing w:after="120"/>
        <w:ind w:left="3969" w:right="1134" w:hanging="1701"/>
        <w:rPr>
          <w:del w:id="2495" w:author="TRIPATHY Samarendra" w:date="2020-03-10T12:19:00Z"/>
          <w:strike/>
          <w:color w:val="7030A0"/>
        </w:rPr>
      </w:pPr>
      <m:oMath>
        <m:sSub>
          <m:sSubPr>
            <m:ctrlPr>
              <w:del w:id="2496" w:author="TRIPATHY Samarendra" w:date="2020-03-10T12:19:00Z">
                <w:rPr>
                  <w:rFonts w:ascii="Cambria Math" w:hAnsi="Cambria Math"/>
                  <w:strike/>
                  <w:color w:val="7030A0"/>
                </w:rPr>
              </w:del>
            </m:ctrlPr>
          </m:sSubPr>
          <m:e>
            <m:r>
              <w:del w:id="2497" w:author="TRIPATHY Samarendra" w:date="2020-03-10T12:19:00Z">
                <m:rPr>
                  <m:sty m:val="p"/>
                </m:rPr>
                <w:rPr>
                  <w:rFonts w:ascii="Cambria Math" w:hAnsi="Cambria Math"/>
                  <w:strike/>
                  <w:color w:val="7030A0"/>
                </w:rPr>
                <m:t>K</m:t>
              </w:del>
            </m:r>
          </m:e>
          <m:sub>
            <m:r>
              <w:del w:id="2498" w:author="TRIPATHY Samarendra" w:date="2020-03-10T12:19:00Z">
                <m:rPr>
                  <m:sty m:val="p"/>
                </m:rPr>
                <w:rPr>
                  <w:rFonts w:ascii="Cambria Math" w:hAnsi="Cambria Math"/>
                  <w:strike/>
                  <w:color w:val="7030A0"/>
                </w:rPr>
                <m:t>ind</m:t>
              </w:del>
            </m:r>
          </m:sub>
        </m:sSub>
      </m:oMath>
      <w:del w:id="2499" w:author="TRIPATHY Samarendra" w:date="2020-03-10T12:19:00Z">
        <w:r w:rsidR="00497D09" w:rsidRPr="00F80036" w:rsidDel="00A01CAA">
          <w:rPr>
            <w:strike/>
            <w:color w:val="7030A0"/>
          </w:rPr>
          <w:tab/>
          <w:delText>is the interpolation coefficient for the considered individual vehicle for the applicable WLTP test cycle.</w:delText>
        </w:r>
      </w:del>
    </w:p>
    <w:p w14:paraId="3956D37E" w14:textId="79AEBADF" w:rsidR="00497D09" w:rsidRPr="00F80036" w:rsidDel="00A01CAA" w:rsidRDefault="00497D09" w:rsidP="00497D09">
      <w:pPr>
        <w:spacing w:after="120"/>
        <w:ind w:left="2268" w:right="1134" w:hanging="1134"/>
        <w:rPr>
          <w:del w:id="2500" w:author="TRIPATHY Samarendra" w:date="2020-03-10T12:19:00Z"/>
          <w:strike/>
          <w:color w:val="7030A0"/>
        </w:rPr>
      </w:pPr>
      <w:del w:id="2501" w:author="TRIPATHY Samarendra" w:date="2020-03-10T12:19:00Z">
        <w:r w:rsidRPr="00F80036" w:rsidDel="00A01CAA">
          <w:rPr>
            <w:strike/>
            <w:color w:val="7030A0"/>
          </w:rPr>
          <w:delText>4.5.6.3.</w:delText>
        </w:r>
        <w:r w:rsidRPr="00F80036" w:rsidDel="00A01CAA">
          <w:rPr>
            <w:strike/>
            <w:color w:val="7030A0"/>
          </w:rPr>
          <w:tab/>
          <w:delText>Individual electric energy consumption for OVC-HEVs and PEVs</w:delText>
        </w:r>
      </w:del>
    </w:p>
    <w:p w14:paraId="52FC58B9" w14:textId="2137FC11" w:rsidR="00497D09" w:rsidRPr="00F80036" w:rsidDel="00A01CAA" w:rsidRDefault="00497D09" w:rsidP="00497D09">
      <w:pPr>
        <w:spacing w:after="120"/>
        <w:ind w:left="2268" w:right="1134"/>
        <w:rPr>
          <w:del w:id="2502" w:author="TRIPATHY Samarendra" w:date="2020-03-10T12:19:00Z"/>
          <w:strike/>
          <w:color w:val="7030A0"/>
        </w:rPr>
      </w:pPr>
      <w:del w:id="2503" w:author="TRIPATHY Samarendra" w:date="2020-03-10T12:19:00Z">
        <w:r w:rsidRPr="00F80036" w:rsidDel="00A01CAA">
          <w:rPr>
            <w:strike/>
            <w:color w:val="7030A0"/>
          </w:rPr>
          <w:delText>The electric energy consumption for an individual vehicle according to paragraph 4.3.3. of this annex in the case of OVC-HEVs and according to paragraph 4.3.4. of this annex in the case of PEVs shall be calculated using the following equation:</w:delText>
        </w:r>
      </w:del>
    </w:p>
    <w:p w14:paraId="35E483C7" w14:textId="47D47E1A" w:rsidR="00497D09" w:rsidRPr="00F80036" w:rsidDel="00A01CAA" w:rsidRDefault="00311BD7" w:rsidP="00497D09">
      <w:pPr>
        <w:spacing w:after="120"/>
        <w:ind w:left="2268" w:right="1134"/>
        <w:jc w:val="center"/>
        <w:rPr>
          <w:del w:id="2504" w:author="TRIPATHY Samarendra" w:date="2020-03-10T12:19:00Z"/>
          <w:strike/>
          <w:color w:val="7030A0"/>
        </w:rPr>
      </w:pPr>
      <m:oMath>
        <m:sSub>
          <m:sSubPr>
            <m:ctrlPr>
              <w:del w:id="2505" w:author="TRIPATHY Samarendra" w:date="2020-03-10T12:19:00Z">
                <w:rPr>
                  <w:rFonts w:ascii="Cambria Math" w:hAnsi="Cambria Math"/>
                  <w:strike/>
                  <w:color w:val="7030A0"/>
                </w:rPr>
              </w:del>
            </m:ctrlPr>
          </m:sSubPr>
          <m:e>
            <m:r>
              <w:del w:id="2506" w:author="TRIPATHY Samarendra" w:date="2020-03-10T12:19:00Z">
                <m:rPr>
                  <m:sty m:val="p"/>
                </m:rPr>
                <w:rPr>
                  <w:rFonts w:ascii="Cambria Math" w:hAnsi="Cambria Math"/>
                  <w:strike/>
                  <w:color w:val="7030A0"/>
                </w:rPr>
                <m:t>EC</m:t>
              </w:del>
            </m:r>
          </m:e>
          <m:sub>
            <m:r>
              <w:del w:id="2507" w:author="TRIPATHY Samarendra" w:date="2020-03-10T12:19:00Z">
                <m:rPr>
                  <m:sty m:val="p"/>
                </m:rPr>
                <w:rPr>
                  <w:rFonts w:ascii="Cambria Math" w:hAnsi="Cambria Math"/>
                  <w:strike/>
                  <w:color w:val="7030A0"/>
                </w:rPr>
                <m:t>ind,p</m:t>
              </w:del>
            </m:r>
          </m:sub>
        </m:sSub>
        <m:r>
          <w:del w:id="2508" w:author="TRIPATHY Samarendra" w:date="2020-03-10T12:19:00Z">
            <m:rPr>
              <m:sty m:val="p"/>
            </m:rPr>
            <w:rPr>
              <w:rFonts w:ascii="Cambria Math" w:hAnsi="Cambria Math"/>
              <w:strike/>
              <w:color w:val="7030A0"/>
            </w:rPr>
            <m:t xml:space="preserve">= </m:t>
          </w:del>
        </m:r>
        <m:sSub>
          <m:sSubPr>
            <m:ctrlPr>
              <w:del w:id="2509" w:author="TRIPATHY Samarendra" w:date="2020-03-10T12:19:00Z">
                <w:rPr>
                  <w:rFonts w:ascii="Cambria Math" w:hAnsi="Cambria Math"/>
                  <w:strike/>
                  <w:color w:val="7030A0"/>
                </w:rPr>
              </w:del>
            </m:ctrlPr>
          </m:sSubPr>
          <m:e>
            <m:r>
              <w:del w:id="2510" w:author="TRIPATHY Samarendra" w:date="2020-03-10T12:19:00Z">
                <m:rPr>
                  <m:sty m:val="p"/>
                </m:rPr>
                <w:rPr>
                  <w:rFonts w:ascii="Cambria Math" w:hAnsi="Cambria Math"/>
                  <w:strike/>
                  <w:color w:val="7030A0"/>
                </w:rPr>
                <m:t>EC</m:t>
              </w:del>
            </m:r>
          </m:e>
          <m:sub>
            <m:r>
              <w:del w:id="2511" w:author="TRIPATHY Samarendra" w:date="2020-03-10T12:19:00Z">
                <m:rPr>
                  <m:sty m:val="p"/>
                </m:rPr>
                <w:rPr>
                  <w:rFonts w:ascii="Cambria Math" w:hAnsi="Cambria Math"/>
                  <w:strike/>
                  <w:color w:val="7030A0"/>
                </w:rPr>
                <m:t>L,p</m:t>
              </w:del>
            </m:r>
          </m:sub>
        </m:sSub>
        <m:r>
          <w:del w:id="2512" w:author="TRIPATHY Samarendra" w:date="2020-03-10T12:19:00Z">
            <m:rPr>
              <m:sty m:val="p"/>
            </m:rPr>
            <w:rPr>
              <w:rFonts w:ascii="Cambria Math" w:hAnsi="Cambria Math"/>
              <w:strike/>
              <w:color w:val="7030A0"/>
            </w:rPr>
            <m:t>+</m:t>
          </w:del>
        </m:r>
        <m:sSub>
          <m:sSubPr>
            <m:ctrlPr>
              <w:del w:id="2513" w:author="TRIPATHY Samarendra" w:date="2020-03-10T12:19:00Z">
                <w:rPr>
                  <w:rFonts w:ascii="Cambria Math" w:hAnsi="Cambria Math"/>
                  <w:strike/>
                  <w:color w:val="7030A0"/>
                </w:rPr>
              </w:del>
            </m:ctrlPr>
          </m:sSubPr>
          <m:e>
            <m:r>
              <w:del w:id="2514" w:author="TRIPATHY Samarendra" w:date="2020-03-10T12:19:00Z">
                <m:rPr>
                  <m:sty m:val="p"/>
                </m:rPr>
                <w:rPr>
                  <w:rFonts w:ascii="Cambria Math" w:hAnsi="Cambria Math"/>
                  <w:strike/>
                  <w:color w:val="7030A0"/>
                </w:rPr>
                <m:t>K</m:t>
              </w:del>
            </m:r>
          </m:e>
          <m:sub>
            <m:r>
              <w:del w:id="2515" w:author="TRIPATHY Samarendra" w:date="2020-03-10T12:19:00Z">
                <m:rPr>
                  <m:sty m:val="p"/>
                </m:rPr>
                <w:rPr>
                  <w:rFonts w:ascii="Cambria Math" w:hAnsi="Cambria Math"/>
                  <w:strike/>
                  <w:color w:val="7030A0"/>
                </w:rPr>
                <m:t>ind,p</m:t>
              </w:del>
            </m:r>
          </m:sub>
        </m:sSub>
        <m:r>
          <w:del w:id="2516" w:author="TRIPATHY Samarendra" w:date="2020-03-10T12:19:00Z">
            <m:rPr>
              <m:sty m:val="p"/>
            </m:rPr>
            <w:rPr>
              <w:rFonts w:ascii="Cambria Math" w:hAnsi="Cambria Math"/>
              <w:strike/>
              <w:color w:val="7030A0"/>
            </w:rPr>
            <m:t>×</m:t>
          </w:del>
        </m:r>
        <m:d>
          <m:dPr>
            <m:ctrlPr>
              <w:del w:id="2517" w:author="TRIPATHY Samarendra" w:date="2020-03-10T12:19:00Z">
                <w:rPr>
                  <w:rFonts w:ascii="Cambria Math" w:hAnsi="Cambria Math"/>
                  <w:strike/>
                  <w:color w:val="7030A0"/>
                </w:rPr>
              </w:del>
            </m:ctrlPr>
          </m:dPr>
          <m:e>
            <m:sSub>
              <m:sSubPr>
                <m:ctrlPr>
                  <w:del w:id="2518" w:author="TRIPATHY Samarendra" w:date="2020-03-10T12:19:00Z">
                    <w:rPr>
                      <w:rFonts w:ascii="Cambria Math" w:hAnsi="Cambria Math"/>
                      <w:strike/>
                      <w:color w:val="7030A0"/>
                    </w:rPr>
                  </w:del>
                </m:ctrlPr>
              </m:sSubPr>
              <m:e>
                <m:r>
                  <w:del w:id="2519" w:author="TRIPATHY Samarendra" w:date="2020-03-10T12:19:00Z">
                    <m:rPr>
                      <m:sty m:val="p"/>
                    </m:rPr>
                    <w:rPr>
                      <w:rFonts w:ascii="Cambria Math" w:hAnsi="Cambria Math"/>
                      <w:strike/>
                      <w:color w:val="7030A0"/>
                    </w:rPr>
                    <m:t>EC</m:t>
                  </w:del>
                </m:r>
              </m:e>
              <m:sub>
                <m:r>
                  <w:del w:id="2520" w:author="TRIPATHY Samarendra" w:date="2020-03-10T12:19:00Z">
                    <m:rPr>
                      <m:sty m:val="p"/>
                    </m:rPr>
                    <w:rPr>
                      <w:rFonts w:ascii="Cambria Math" w:hAnsi="Cambria Math"/>
                      <w:strike/>
                      <w:color w:val="7030A0"/>
                    </w:rPr>
                    <m:t>H,p</m:t>
                  </w:del>
                </m:r>
              </m:sub>
            </m:sSub>
            <m:r>
              <w:del w:id="2521" w:author="TRIPATHY Samarendra" w:date="2020-03-10T12:19:00Z">
                <m:rPr>
                  <m:sty m:val="p"/>
                </m:rPr>
                <w:rPr>
                  <w:rFonts w:ascii="Cambria Math" w:hAnsi="Cambria Math"/>
                  <w:strike/>
                  <w:color w:val="7030A0"/>
                </w:rPr>
                <m:t>-</m:t>
              </w:del>
            </m:r>
            <m:sSub>
              <m:sSubPr>
                <m:ctrlPr>
                  <w:del w:id="2522" w:author="TRIPATHY Samarendra" w:date="2020-03-10T12:19:00Z">
                    <w:rPr>
                      <w:rFonts w:ascii="Cambria Math" w:hAnsi="Cambria Math"/>
                      <w:strike/>
                      <w:color w:val="7030A0"/>
                    </w:rPr>
                  </w:del>
                </m:ctrlPr>
              </m:sSubPr>
              <m:e>
                <m:r>
                  <w:del w:id="2523" w:author="TRIPATHY Samarendra" w:date="2020-03-10T12:19:00Z">
                    <m:rPr>
                      <m:sty m:val="p"/>
                    </m:rPr>
                    <w:rPr>
                      <w:rFonts w:ascii="Cambria Math" w:hAnsi="Cambria Math"/>
                      <w:strike/>
                      <w:color w:val="7030A0"/>
                    </w:rPr>
                    <m:t>EC</m:t>
                  </w:del>
                </m:r>
              </m:e>
              <m:sub>
                <m:r>
                  <w:del w:id="2524" w:author="TRIPATHY Samarendra" w:date="2020-03-10T12:19:00Z">
                    <m:rPr>
                      <m:sty m:val="p"/>
                    </m:rPr>
                    <w:rPr>
                      <w:rFonts w:ascii="Cambria Math" w:hAnsi="Cambria Math"/>
                      <w:strike/>
                      <w:color w:val="7030A0"/>
                    </w:rPr>
                    <m:t>L,p</m:t>
                  </w:del>
                </m:r>
              </m:sub>
            </m:sSub>
          </m:e>
        </m:d>
      </m:oMath>
      <w:del w:id="2525" w:author="TRIPATHY Samarendra" w:date="2020-03-10T12:19:00Z">
        <w:r w:rsidR="00497D09" w:rsidRPr="00F80036" w:rsidDel="00A01CAA">
          <w:rPr>
            <w:strike/>
            <w:color w:val="7030A0"/>
          </w:rPr>
          <w:delText xml:space="preserve"> </w:delText>
        </w:r>
      </w:del>
    </w:p>
    <w:p w14:paraId="1AA04994" w14:textId="35613352" w:rsidR="00497D09" w:rsidRPr="00F80036" w:rsidDel="00A01CAA" w:rsidRDefault="00497D09" w:rsidP="00497D09">
      <w:pPr>
        <w:spacing w:after="120"/>
        <w:ind w:left="2268" w:right="1134"/>
        <w:rPr>
          <w:del w:id="2526" w:author="TRIPATHY Samarendra" w:date="2020-03-10T12:19:00Z"/>
          <w:strike/>
          <w:color w:val="7030A0"/>
        </w:rPr>
      </w:pPr>
      <w:del w:id="2527" w:author="TRIPATHY Samarendra" w:date="2020-03-10T12:19:00Z">
        <w:r w:rsidRPr="00F80036" w:rsidDel="00A01CAA">
          <w:rPr>
            <w:strike/>
            <w:color w:val="7030A0"/>
          </w:rPr>
          <w:delText>where:</w:delText>
        </w:r>
      </w:del>
    </w:p>
    <w:p w14:paraId="123375E8" w14:textId="022F20E9" w:rsidR="00497D09" w:rsidRPr="00F80036" w:rsidDel="00A01CAA" w:rsidRDefault="00311BD7" w:rsidP="00497D09">
      <w:pPr>
        <w:spacing w:after="120"/>
        <w:ind w:left="3402" w:right="1134" w:hanging="1134"/>
        <w:rPr>
          <w:del w:id="2528" w:author="TRIPATHY Samarendra" w:date="2020-03-10T12:19:00Z"/>
          <w:strike/>
          <w:color w:val="7030A0"/>
        </w:rPr>
      </w:pPr>
      <m:oMath>
        <m:sSub>
          <m:sSubPr>
            <m:ctrlPr>
              <w:del w:id="2529" w:author="TRIPATHY Samarendra" w:date="2020-03-10T12:19:00Z">
                <w:rPr>
                  <w:rFonts w:ascii="Cambria Math" w:hAnsi="Cambria Math"/>
                  <w:strike/>
                  <w:color w:val="7030A0"/>
                </w:rPr>
              </w:del>
            </m:ctrlPr>
          </m:sSubPr>
          <m:e>
            <m:r>
              <w:del w:id="2530" w:author="TRIPATHY Samarendra" w:date="2020-03-10T12:19:00Z">
                <m:rPr>
                  <m:sty m:val="p"/>
                </m:rPr>
                <w:rPr>
                  <w:rFonts w:ascii="Cambria Math" w:hAnsi="Cambria Math"/>
                  <w:strike/>
                  <w:color w:val="7030A0"/>
                </w:rPr>
                <m:t>EC</m:t>
              </w:del>
            </m:r>
          </m:e>
          <m:sub>
            <m:r>
              <w:del w:id="2531" w:author="TRIPATHY Samarendra" w:date="2020-03-10T12:19:00Z">
                <m:rPr>
                  <m:sty m:val="p"/>
                </m:rPr>
                <w:rPr>
                  <w:rFonts w:ascii="Cambria Math" w:hAnsi="Cambria Math"/>
                  <w:strike/>
                  <w:color w:val="7030A0"/>
                </w:rPr>
                <m:t>ind,p</m:t>
              </w:del>
            </m:r>
          </m:sub>
        </m:sSub>
      </m:oMath>
      <w:del w:id="2532" w:author="TRIPATHY Samarendra" w:date="2020-03-10T12:19:00Z">
        <w:r w:rsidR="00497D09" w:rsidRPr="00F80036" w:rsidDel="00A01CAA">
          <w:rPr>
            <w:strike/>
            <w:color w:val="7030A0"/>
          </w:rPr>
          <w:tab/>
          <w:delText>is the electric energy consumption for an individual vehicle for the considered period p, Wh/km;</w:delText>
        </w:r>
      </w:del>
    </w:p>
    <w:p w14:paraId="5B3EEF2A" w14:textId="2F1629A2" w:rsidR="00497D09" w:rsidRPr="00F80036" w:rsidDel="00A01CAA" w:rsidRDefault="00311BD7" w:rsidP="00497D09">
      <w:pPr>
        <w:spacing w:after="120"/>
        <w:ind w:left="3402" w:right="1134" w:hanging="1134"/>
        <w:rPr>
          <w:del w:id="2533" w:author="TRIPATHY Samarendra" w:date="2020-03-10T12:19:00Z"/>
          <w:strike/>
          <w:color w:val="7030A0"/>
        </w:rPr>
      </w:pPr>
      <m:oMath>
        <m:sSub>
          <m:sSubPr>
            <m:ctrlPr>
              <w:del w:id="2534" w:author="TRIPATHY Samarendra" w:date="2020-03-10T12:19:00Z">
                <w:rPr>
                  <w:rFonts w:ascii="Cambria Math" w:hAnsi="Cambria Math"/>
                  <w:strike/>
                  <w:color w:val="7030A0"/>
                </w:rPr>
              </w:del>
            </m:ctrlPr>
          </m:sSubPr>
          <m:e>
            <m:r>
              <w:del w:id="2535" w:author="TRIPATHY Samarendra" w:date="2020-03-10T12:19:00Z">
                <m:rPr>
                  <m:sty m:val="p"/>
                </m:rPr>
                <w:rPr>
                  <w:rFonts w:ascii="Cambria Math" w:hAnsi="Cambria Math"/>
                  <w:strike/>
                  <w:color w:val="7030A0"/>
                </w:rPr>
                <m:t>EC</m:t>
              </w:del>
            </m:r>
          </m:e>
          <m:sub>
            <m:r>
              <w:del w:id="2536" w:author="TRIPATHY Samarendra" w:date="2020-03-10T12:19:00Z">
                <m:rPr>
                  <m:sty m:val="p"/>
                </m:rPr>
                <w:rPr>
                  <w:rFonts w:ascii="Cambria Math" w:hAnsi="Cambria Math"/>
                  <w:strike/>
                  <w:color w:val="7030A0"/>
                </w:rPr>
                <m:t>L,p</m:t>
              </w:del>
            </m:r>
          </m:sub>
        </m:sSub>
      </m:oMath>
      <w:del w:id="2537" w:author="TRIPATHY Samarendra" w:date="2020-03-10T12:19:00Z">
        <w:r w:rsidR="00497D09" w:rsidRPr="00F80036" w:rsidDel="00A01CAA">
          <w:rPr>
            <w:strike/>
            <w:color w:val="7030A0"/>
          </w:rPr>
          <w:tab/>
          <w:delText>is the electric energy consumption for vehicle L for the considered period p, Wh/km;</w:delText>
        </w:r>
      </w:del>
    </w:p>
    <w:p w14:paraId="186A0CB4" w14:textId="5DE53B62" w:rsidR="00497D09" w:rsidRPr="00F80036" w:rsidDel="00A01CAA" w:rsidRDefault="00311BD7" w:rsidP="00497D09">
      <w:pPr>
        <w:spacing w:after="120"/>
        <w:ind w:left="3402" w:right="1134" w:hanging="1134"/>
        <w:rPr>
          <w:del w:id="2538" w:author="TRIPATHY Samarendra" w:date="2020-03-10T12:19:00Z"/>
          <w:strike/>
          <w:color w:val="7030A0"/>
        </w:rPr>
      </w:pPr>
      <m:oMath>
        <m:sSub>
          <m:sSubPr>
            <m:ctrlPr>
              <w:del w:id="2539" w:author="TRIPATHY Samarendra" w:date="2020-03-10T12:19:00Z">
                <w:rPr>
                  <w:rFonts w:ascii="Cambria Math" w:hAnsi="Cambria Math"/>
                  <w:strike/>
                  <w:color w:val="7030A0"/>
                </w:rPr>
              </w:del>
            </m:ctrlPr>
          </m:sSubPr>
          <m:e>
            <m:r>
              <w:del w:id="2540" w:author="TRIPATHY Samarendra" w:date="2020-03-10T12:19:00Z">
                <m:rPr>
                  <m:sty m:val="p"/>
                </m:rPr>
                <w:rPr>
                  <w:rFonts w:ascii="Cambria Math" w:hAnsi="Cambria Math"/>
                  <w:strike/>
                  <w:color w:val="7030A0"/>
                </w:rPr>
                <m:t>EC</m:t>
              </w:del>
            </m:r>
          </m:e>
          <m:sub>
            <m:r>
              <w:del w:id="2541" w:author="TRIPATHY Samarendra" w:date="2020-03-10T12:19:00Z">
                <m:rPr>
                  <m:sty m:val="p"/>
                </m:rPr>
                <w:rPr>
                  <w:rFonts w:ascii="Cambria Math" w:hAnsi="Cambria Math"/>
                  <w:strike/>
                  <w:color w:val="7030A0"/>
                </w:rPr>
                <m:t>H,p</m:t>
              </w:del>
            </m:r>
          </m:sub>
        </m:sSub>
      </m:oMath>
      <w:del w:id="2542" w:author="TRIPATHY Samarendra" w:date="2020-03-10T12:19:00Z">
        <w:r w:rsidR="00497D09" w:rsidRPr="00F80036" w:rsidDel="00A01CAA">
          <w:rPr>
            <w:strike/>
            <w:color w:val="7030A0"/>
          </w:rPr>
          <w:tab/>
          <w:delText>is the electric energy consumption for vehicle H for the considered period p, Wh/km;</w:delText>
        </w:r>
      </w:del>
    </w:p>
    <w:p w14:paraId="37762531" w14:textId="75A5AD89" w:rsidR="00497D09" w:rsidRPr="00F80036" w:rsidDel="00A01CAA" w:rsidRDefault="00311BD7" w:rsidP="00497D09">
      <w:pPr>
        <w:spacing w:after="120"/>
        <w:ind w:left="3402" w:right="1134" w:hanging="1134"/>
        <w:rPr>
          <w:del w:id="2543" w:author="TRIPATHY Samarendra" w:date="2020-03-10T12:19:00Z"/>
          <w:strike/>
          <w:color w:val="7030A0"/>
        </w:rPr>
      </w:pPr>
      <m:oMath>
        <m:sSub>
          <m:sSubPr>
            <m:ctrlPr>
              <w:del w:id="2544" w:author="TRIPATHY Samarendra" w:date="2020-03-10T12:19:00Z">
                <w:rPr>
                  <w:rFonts w:ascii="Cambria Math" w:hAnsi="Cambria Math"/>
                  <w:strike/>
                  <w:color w:val="7030A0"/>
                </w:rPr>
              </w:del>
            </m:ctrlPr>
          </m:sSubPr>
          <m:e>
            <m:r>
              <w:del w:id="2545" w:author="TRIPATHY Samarendra" w:date="2020-03-10T12:19:00Z">
                <m:rPr>
                  <m:sty m:val="p"/>
                </m:rPr>
                <w:rPr>
                  <w:rFonts w:ascii="Cambria Math" w:hAnsi="Cambria Math"/>
                  <w:strike/>
                  <w:color w:val="7030A0"/>
                </w:rPr>
                <m:t>K</m:t>
              </w:del>
            </m:r>
          </m:e>
          <m:sub>
            <m:r>
              <w:del w:id="2546" w:author="TRIPATHY Samarendra" w:date="2020-03-10T12:19:00Z">
                <m:rPr>
                  <m:sty m:val="p"/>
                </m:rPr>
                <w:rPr>
                  <w:rFonts w:ascii="Cambria Math" w:hAnsi="Cambria Math"/>
                  <w:strike/>
                  <w:color w:val="7030A0"/>
                </w:rPr>
                <m:t>ind,p</m:t>
              </w:del>
            </m:r>
          </m:sub>
        </m:sSub>
      </m:oMath>
      <w:del w:id="2547" w:author="TRIPATHY Samarendra" w:date="2020-03-10T12:19:00Z">
        <w:r w:rsidR="00497D09" w:rsidRPr="00F80036" w:rsidDel="00A01CAA">
          <w:rPr>
            <w:strike/>
            <w:color w:val="7030A0"/>
          </w:rPr>
          <w:tab/>
          <w:delText>is the interpolation coefficient for the considered individual vehicle for period p;</w:delText>
        </w:r>
      </w:del>
    </w:p>
    <w:p w14:paraId="4A7D8D6F" w14:textId="6B9C7800" w:rsidR="00497D09" w:rsidRPr="00F80036" w:rsidDel="00A01CAA" w:rsidRDefault="00497D09" w:rsidP="00497D09">
      <w:pPr>
        <w:spacing w:after="120"/>
        <w:ind w:left="3402" w:right="1134" w:hanging="1134"/>
        <w:rPr>
          <w:del w:id="2548" w:author="TRIPATHY Samarendra" w:date="2020-03-10T12:19:00Z"/>
          <w:b/>
          <w:strike/>
          <w:color w:val="7030A0"/>
        </w:rPr>
      </w:pPr>
      <m:oMath>
        <m:r>
          <w:del w:id="2549" w:author="TRIPATHY Samarendra" w:date="2020-03-10T12:19:00Z">
            <m:rPr>
              <m:sty m:val="p"/>
            </m:rPr>
            <w:rPr>
              <w:rFonts w:ascii="Cambria Math" w:hAnsi="Cambria Math"/>
              <w:strike/>
              <w:color w:val="7030A0"/>
            </w:rPr>
            <m:t>p</m:t>
          </w:del>
        </m:r>
      </m:oMath>
      <w:del w:id="2550" w:author="TRIPATHY Samarendra" w:date="2020-03-10T12:19:00Z">
        <w:r w:rsidRPr="00F80036" w:rsidDel="00A01CAA">
          <w:rPr>
            <w:strike/>
            <w:color w:val="7030A0"/>
          </w:rPr>
          <w:tab/>
          <w:delText>is the index of the individual period within the applicable test cycle.</w:delText>
        </w:r>
      </w:del>
    </w:p>
    <w:p w14:paraId="4DA7C3D9" w14:textId="42B8B9BE" w:rsidR="00497D09" w:rsidRPr="00F80036" w:rsidDel="00A01CAA" w:rsidRDefault="00497D09" w:rsidP="00497D09">
      <w:pPr>
        <w:spacing w:after="60"/>
        <w:ind w:left="2268"/>
        <w:rPr>
          <w:del w:id="2551" w:author="TRIPATHY Samarendra" w:date="2020-03-10T12:19:00Z"/>
          <w:strike/>
          <w:color w:val="7030A0"/>
        </w:rPr>
      </w:pPr>
      <w:del w:id="2552" w:author="TRIPATHY Samarendra" w:date="2020-03-10T12:19:00Z">
        <w:r w:rsidRPr="00F80036" w:rsidDel="00A01CAA">
          <w:rPr>
            <w:strike/>
            <w:color w:val="7030A0"/>
          </w:rPr>
          <w:delText>For the 4-phase WLTP;</w:delText>
        </w:r>
      </w:del>
    </w:p>
    <w:p w14:paraId="38114495" w14:textId="63B934F3" w:rsidR="00497D09" w:rsidRPr="00F80036" w:rsidDel="00A01CAA" w:rsidRDefault="00497D09" w:rsidP="00497D09">
      <w:pPr>
        <w:pStyle w:val="SingleTxtG"/>
        <w:ind w:left="2268"/>
        <w:rPr>
          <w:del w:id="2553" w:author="TRIPATHY Samarendra" w:date="2020-03-10T12:19:00Z"/>
          <w:strike/>
          <w:color w:val="7030A0"/>
        </w:rPr>
      </w:pPr>
      <w:del w:id="2554" w:author="TRIPATHY Samarendra" w:date="2020-03-10T12:19:00Z">
        <w:r w:rsidRPr="00F80036" w:rsidDel="00A01CAA">
          <w:rPr>
            <w:strike/>
            <w:color w:val="7030A0"/>
          </w:rPr>
          <w:delText xml:space="preserve">The considered periods shall be the low phase, medium phase, high phase, extra high phase, the applicable WLTP city test cycle and the applicable WLTP test cycle. </w:delText>
        </w:r>
      </w:del>
    </w:p>
    <w:p w14:paraId="0980DF6D" w14:textId="2332922A" w:rsidR="00497D09" w:rsidRPr="00F80036" w:rsidDel="00A01CAA" w:rsidRDefault="00497D09" w:rsidP="00497D09">
      <w:pPr>
        <w:pStyle w:val="SingleTxtG"/>
        <w:ind w:left="2268"/>
        <w:rPr>
          <w:del w:id="2555" w:author="TRIPATHY Samarendra" w:date="2020-03-10T12:19:00Z"/>
          <w:strike/>
          <w:color w:val="7030A0"/>
        </w:rPr>
      </w:pPr>
      <w:del w:id="2556" w:author="TRIPATHY Samarendra" w:date="2020-03-10T12:19:00Z">
        <w:r w:rsidRPr="00F80036" w:rsidDel="00A01CAA">
          <w:rPr>
            <w:strike/>
            <w:color w:val="7030A0"/>
          </w:rPr>
          <w:delText>For the 3-phase WLTP ;</w:delText>
        </w:r>
      </w:del>
    </w:p>
    <w:p w14:paraId="3007FD2A" w14:textId="46E1410D" w:rsidR="00497D09" w:rsidRPr="00F80036" w:rsidDel="00A01CAA" w:rsidRDefault="00497D09" w:rsidP="00497D09">
      <w:pPr>
        <w:spacing w:after="120"/>
        <w:ind w:left="2268" w:right="1134"/>
        <w:rPr>
          <w:del w:id="2557" w:author="TRIPATHY Samarendra" w:date="2020-03-10T12:19:00Z"/>
          <w:strike/>
          <w:color w:val="7030A0"/>
        </w:rPr>
      </w:pPr>
      <w:del w:id="2558" w:author="TRIPATHY Samarendra" w:date="2020-03-10T12:19:00Z">
        <w:r w:rsidRPr="00F80036" w:rsidDel="00A01CAA">
          <w:rPr>
            <w:strike/>
            <w:color w:val="7030A0"/>
          </w:rPr>
          <w:delText>The considered periods shall be the low phase, medium phase,</w:delText>
        </w:r>
        <w:r w:rsidR="006F48C5" w:rsidRPr="00F80036" w:rsidDel="00A01CAA">
          <w:rPr>
            <w:strike/>
            <w:color w:val="7030A0"/>
          </w:rPr>
          <w:delText xml:space="preserve"> </w:delText>
        </w:r>
        <w:r w:rsidRPr="00F80036" w:rsidDel="00A01CAA">
          <w:rPr>
            <w:strike/>
            <w:color w:val="7030A0"/>
          </w:rPr>
          <w:delText>high phase and the applicable WLTP test cycle.</w:delText>
        </w:r>
      </w:del>
    </w:p>
    <w:p w14:paraId="3D88004F" w14:textId="1202E940" w:rsidR="00497D09" w:rsidRPr="00F80036" w:rsidDel="00A01CAA" w:rsidRDefault="00497D09" w:rsidP="00497D09">
      <w:pPr>
        <w:keepNext/>
        <w:keepLines/>
        <w:spacing w:after="120"/>
        <w:ind w:left="2268" w:right="1134" w:hanging="1134"/>
        <w:rPr>
          <w:del w:id="2559" w:author="TRIPATHY Samarendra" w:date="2020-03-10T12:19:00Z"/>
          <w:strike/>
          <w:color w:val="7030A0"/>
        </w:rPr>
      </w:pPr>
      <w:del w:id="2560" w:author="TRIPATHY Samarendra" w:date="2020-03-10T12:19:00Z">
        <w:r w:rsidRPr="00F80036" w:rsidDel="00A01CAA">
          <w:rPr>
            <w:strike/>
            <w:color w:val="7030A0"/>
          </w:rPr>
          <w:delText>4.5.7.</w:delText>
        </w:r>
        <w:r w:rsidRPr="00F80036" w:rsidDel="00A01CAA">
          <w:rPr>
            <w:strike/>
            <w:color w:val="7030A0"/>
          </w:rPr>
          <w:tab/>
          <w:delText>Interpolation of electric ranges for individual vehicles</w:delText>
        </w:r>
      </w:del>
    </w:p>
    <w:p w14:paraId="2580BE8D" w14:textId="63437BF7" w:rsidR="00497D09" w:rsidRPr="00F80036" w:rsidDel="00A01CAA" w:rsidRDefault="00497D09" w:rsidP="00497D09">
      <w:pPr>
        <w:keepNext/>
        <w:keepLines/>
        <w:spacing w:after="120"/>
        <w:ind w:left="2268" w:right="1134" w:hanging="1134"/>
        <w:rPr>
          <w:del w:id="2561" w:author="TRIPATHY Samarendra" w:date="2020-03-10T12:19:00Z"/>
          <w:strike/>
          <w:color w:val="7030A0"/>
        </w:rPr>
      </w:pPr>
      <w:del w:id="2562" w:author="TRIPATHY Samarendra" w:date="2020-03-10T12:19:00Z">
        <w:r w:rsidRPr="00F80036" w:rsidDel="00A01CAA">
          <w:rPr>
            <w:strike/>
            <w:color w:val="7030A0"/>
          </w:rPr>
          <w:delText>4.5.7.1.</w:delText>
        </w:r>
        <w:r w:rsidRPr="00F80036" w:rsidDel="00A01CAA">
          <w:rPr>
            <w:strike/>
            <w:color w:val="7030A0"/>
          </w:rPr>
          <w:tab/>
          <w:delText>Individual all-electric range for OVC-HEVs</w:delText>
        </w:r>
      </w:del>
    </w:p>
    <w:p w14:paraId="571AF79F" w14:textId="6A7F4735" w:rsidR="00497D09" w:rsidRPr="00F80036" w:rsidDel="00A01CAA" w:rsidRDefault="00497D09" w:rsidP="00497D09">
      <w:pPr>
        <w:keepNext/>
        <w:keepLines/>
        <w:spacing w:after="120"/>
        <w:ind w:left="3969" w:right="1134" w:hanging="1701"/>
        <w:rPr>
          <w:del w:id="2563" w:author="TRIPATHY Samarendra" w:date="2020-03-10T12:19:00Z"/>
          <w:strike/>
          <w:color w:val="7030A0"/>
        </w:rPr>
      </w:pPr>
      <w:del w:id="2564" w:author="TRIPATHY Samarendra" w:date="2020-03-10T12:19:00Z">
        <w:r w:rsidRPr="00F80036" w:rsidDel="00A01CAA">
          <w:rPr>
            <w:strike/>
            <w:color w:val="7030A0"/>
          </w:rPr>
          <w:delText xml:space="preserve">If the following criterion </w:delText>
        </w:r>
      </w:del>
    </w:p>
    <w:p w14:paraId="409A64C8" w14:textId="18D9FF64" w:rsidR="00497D09" w:rsidRPr="00F80036" w:rsidDel="00A01CAA" w:rsidRDefault="00311BD7" w:rsidP="00497D09">
      <w:pPr>
        <w:spacing w:after="120"/>
        <w:ind w:left="2835" w:right="1134" w:firstLine="1276"/>
        <w:rPr>
          <w:del w:id="2565" w:author="TRIPATHY Samarendra" w:date="2020-03-10T12:19:00Z"/>
          <w:strike/>
          <w:color w:val="7030A0"/>
        </w:rPr>
      </w:pPr>
      <m:oMath>
        <m:d>
          <m:dPr>
            <m:begChr m:val="|"/>
            <m:endChr m:val="|"/>
            <m:ctrlPr>
              <w:del w:id="2566" w:author="TRIPATHY Samarendra" w:date="2020-03-10T12:19:00Z">
                <w:rPr>
                  <w:rFonts w:ascii="Cambria Math" w:hAnsi="Cambria Math"/>
                  <w:strike/>
                  <w:color w:val="7030A0"/>
                </w:rPr>
              </w:del>
            </m:ctrlPr>
          </m:dPr>
          <m:e>
            <m:f>
              <m:fPr>
                <m:ctrlPr>
                  <w:del w:id="2567" w:author="TRIPATHY Samarendra" w:date="2020-03-10T12:19:00Z">
                    <w:rPr>
                      <w:rFonts w:ascii="Cambria Math" w:hAnsi="Cambria Math"/>
                      <w:strike/>
                      <w:color w:val="7030A0"/>
                    </w:rPr>
                  </w:del>
                </m:ctrlPr>
              </m:fPr>
              <m:num>
                <m:sSub>
                  <m:sSubPr>
                    <m:ctrlPr>
                      <w:del w:id="2568" w:author="TRIPATHY Samarendra" w:date="2020-03-10T12:19:00Z">
                        <w:rPr>
                          <w:rFonts w:ascii="Cambria Math" w:hAnsi="Cambria Math"/>
                          <w:strike/>
                          <w:color w:val="7030A0"/>
                        </w:rPr>
                      </w:del>
                    </m:ctrlPr>
                  </m:sSubPr>
                  <m:e>
                    <m:r>
                      <w:del w:id="2569" w:author="TRIPATHY Samarendra" w:date="2020-03-10T12:19:00Z">
                        <m:rPr>
                          <m:sty m:val="p"/>
                        </m:rPr>
                        <w:rPr>
                          <w:rFonts w:ascii="Cambria Math" w:hAnsi="Cambria Math"/>
                          <w:strike/>
                          <w:color w:val="7030A0"/>
                        </w:rPr>
                        <m:t>AER</m:t>
                      </w:del>
                    </m:r>
                  </m:e>
                  <m:sub>
                    <m:r>
                      <w:del w:id="2570" w:author="TRIPATHY Samarendra" w:date="2020-03-10T12:19:00Z">
                        <m:rPr>
                          <m:sty m:val="p"/>
                        </m:rPr>
                        <w:rPr>
                          <w:rFonts w:ascii="Cambria Math" w:hAnsi="Cambria Math"/>
                          <w:strike/>
                          <w:color w:val="7030A0"/>
                        </w:rPr>
                        <m:t>L</m:t>
                      </w:del>
                    </m:r>
                  </m:sub>
                </m:sSub>
              </m:num>
              <m:den>
                <m:sSub>
                  <m:sSubPr>
                    <m:ctrlPr>
                      <w:del w:id="2571" w:author="TRIPATHY Samarendra" w:date="2020-03-10T12:19:00Z">
                        <w:rPr>
                          <w:rFonts w:ascii="Cambria Math" w:hAnsi="Cambria Math"/>
                          <w:strike/>
                          <w:color w:val="7030A0"/>
                        </w:rPr>
                      </w:del>
                    </m:ctrlPr>
                  </m:sSubPr>
                  <m:e>
                    <m:r>
                      <w:del w:id="2572" w:author="TRIPATHY Samarendra" w:date="2020-03-10T12:19:00Z">
                        <m:rPr>
                          <m:sty m:val="p"/>
                        </m:rPr>
                        <w:rPr>
                          <w:rFonts w:ascii="Cambria Math" w:hAnsi="Cambria Math"/>
                          <w:strike/>
                          <w:color w:val="7030A0"/>
                        </w:rPr>
                        <m:t>R</m:t>
                      </w:del>
                    </m:r>
                  </m:e>
                  <m:sub>
                    <m:r>
                      <w:del w:id="2573" w:author="TRIPATHY Samarendra" w:date="2020-03-10T12:19:00Z">
                        <m:rPr>
                          <m:sty m:val="p"/>
                        </m:rPr>
                        <w:rPr>
                          <w:rFonts w:ascii="Cambria Math" w:hAnsi="Cambria Math"/>
                          <w:strike/>
                          <w:color w:val="7030A0"/>
                        </w:rPr>
                        <m:t>CDA,L</m:t>
                      </w:del>
                    </m:r>
                  </m:sub>
                </m:sSub>
              </m:den>
            </m:f>
            <m:r>
              <w:del w:id="2574" w:author="TRIPATHY Samarendra" w:date="2020-03-10T12:19:00Z">
                <m:rPr>
                  <m:sty m:val="p"/>
                </m:rPr>
                <w:rPr>
                  <w:rFonts w:ascii="Cambria Math" w:hAnsi="Cambria Math"/>
                  <w:strike/>
                  <w:color w:val="7030A0"/>
                </w:rPr>
                <m:t>-</m:t>
              </w:del>
            </m:r>
            <m:f>
              <m:fPr>
                <m:ctrlPr>
                  <w:del w:id="2575" w:author="TRIPATHY Samarendra" w:date="2020-03-10T12:19:00Z">
                    <w:rPr>
                      <w:rFonts w:ascii="Cambria Math" w:hAnsi="Cambria Math"/>
                      <w:strike/>
                      <w:color w:val="7030A0"/>
                    </w:rPr>
                  </w:del>
                </m:ctrlPr>
              </m:fPr>
              <m:num>
                <m:sSub>
                  <m:sSubPr>
                    <m:ctrlPr>
                      <w:del w:id="2576" w:author="TRIPATHY Samarendra" w:date="2020-03-10T12:19:00Z">
                        <w:rPr>
                          <w:rFonts w:ascii="Cambria Math" w:hAnsi="Cambria Math"/>
                          <w:strike/>
                          <w:color w:val="7030A0"/>
                        </w:rPr>
                      </w:del>
                    </m:ctrlPr>
                  </m:sSubPr>
                  <m:e>
                    <m:r>
                      <w:del w:id="2577" w:author="TRIPATHY Samarendra" w:date="2020-03-10T12:19:00Z">
                        <m:rPr>
                          <m:sty m:val="p"/>
                        </m:rPr>
                        <w:rPr>
                          <w:rFonts w:ascii="Cambria Math" w:hAnsi="Cambria Math"/>
                          <w:strike/>
                          <w:color w:val="7030A0"/>
                        </w:rPr>
                        <m:t>AER</m:t>
                      </w:del>
                    </m:r>
                  </m:e>
                  <m:sub>
                    <m:r>
                      <w:del w:id="2578" w:author="TRIPATHY Samarendra" w:date="2020-03-10T12:19:00Z">
                        <m:rPr>
                          <m:sty m:val="p"/>
                        </m:rPr>
                        <w:rPr>
                          <w:rFonts w:ascii="Cambria Math" w:hAnsi="Cambria Math"/>
                          <w:strike/>
                          <w:color w:val="7030A0"/>
                        </w:rPr>
                        <m:t>H</m:t>
                      </w:del>
                    </m:r>
                  </m:sub>
                </m:sSub>
              </m:num>
              <m:den>
                <m:sSub>
                  <m:sSubPr>
                    <m:ctrlPr>
                      <w:del w:id="2579" w:author="TRIPATHY Samarendra" w:date="2020-03-10T12:19:00Z">
                        <w:rPr>
                          <w:rFonts w:ascii="Cambria Math" w:hAnsi="Cambria Math"/>
                          <w:strike/>
                          <w:color w:val="7030A0"/>
                        </w:rPr>
                      </w:del>
                    </m:ctrlPr>
                  </m:sSubPr>
                  <m:e>
                    <m:r>
                      <w:del w:id="2580" w:author="TRIPATHY Samarendra" w:date="2020-03-10T12:19:00Z">
                        <m:rPr>
                          <m:sty m:val="p"/>
                        </m:rPr>
                        <w:rPr>
                          <w:rFonts w:ascii="Cambria Math" w:hAnsi="Cambria Math"/>
                          <w:strike/>
                          <w:color w:val="7030A0"/>
                        </w:rPr>
                        <m:t>R</m:t>
                      </w:del>
                    </m:r>
                  </m:e>
                  <m:sub>
                    <m:r>
                      <w:del w:id="2581" w:author="TRIPATHY Samarendra" w:date="2020-03-10T12:19:00Z">
                        <m:rPr>
                          <m:sty m:val="p"/>
                        </m:rPr>
                        <w:rPr>
                          <w:rFonts w:ascii="Cambria Math" w:hAnsi="Cambria Math"/>
                          <w:strike/>
                          <w:color w:val="7030A0"/>
                        </w:rPr>
                        <m:t>CDA,H</m:t>
                      </w:del>
                    </m:r>
                  </m:sub>
                </m:sSub>
              </m:den>
            </m:f>
          </m:e>
        </m:d>
        <m:r>
          <w:del w:id="2582" w:author="TRIPATHY Samarendra" w:date="2020-03-10T12:19:00Z">
            <m:rPr>
              <m:sty m:val="p"/>
            </m:rPr>
            <w:rPr>
              <w:rFonts w:ascii="Cambria Math" w:hAnsi="Cambria Math"/>
              <w:strike/>
              <w:color w:val="7030A0"/>
            </w:rPr>
            <m:t>≤0.1</m:t>
          </w:del>
        </m:r>
      </m:oMath>
      <w:del w:id="2583" w:author="TRIPATHY Samarendra" w:date="2020-03-10T12:19:00Z">
        <w:r w:rsidR="00497D09" w:rsidRPr="00F80036" w:rsidDel="00A01CAA">
          <w:rPr>
            <w:strike/>
            <w:color w:val="7030A0"/>
          </w:rPr>
          <w:tab/>
        </w:r>
      </w:del>
    </w:p>
    <w:p w14:paraId="7E191436" w14:textId="48AB7776" w:rsidR="00497D09" w:rsidRPr="00F80036" w:rsidDel="00A01CAA" w:rsidRDefault="00497D09" w:rsidP="00497D09">
      <w:pPr>
        <w:spacing w:after="120"/>
        <w:ind w:left="3969" w:right="1134" w:hanging="1701"/>
        <w:rPr>
          <w:del w:id="2584" w:author="TRIPATHY Samarendra" w:date="2020-03-10T12:19:00Z"/>
          <w:strike/>
          <w:color w:val="7030A0"/>
        </w:rPr>
      </w:pPr>
      <w:del w:id="2585" w:author="TRIPATHY Samarendra" w:date="2020-03-10T12:19:00Z">
        <w:r w:rsidRPr="00F80036" w:rsidDel="00A01CAA">
          <w:rPr>
            <w:strike/>
            <w:color w:val="7030A0"/>
          </w:rPr>
          <w:delText>where:</w:delText>
        </w:r>
      </w:del>
    </w:p>
    <w:p w14:paraId="2329475E" w14:textId="72861C55" w:rsidR="00497D09" w:rsidRPr="00F80036" w:rsidDel="00A01CAA" w:rsidRDefault="00311BD7" w:rsidP="00497D09">
      <w:pPr>
        <w:spacing w:after="120"/>
        <w:ind w:left="3402" w:right="1134" w:hanging="1134"/>
        <w:rPr>
          <w:del w:id="2586" w:author="TRIPATHY Samarendra" w:date="2020-03-10T12:19:00Z"/>
          <w:strike/>
          <w:color w:val="7030A0"/>
        </w:rPr>
      </w:pPr>
      <m:oMath>
        <m:sSub>
          <m:sSubPr>
            <m:ctrlPr>
              <w:del w:id="2587" w:author="TRIPATHY Samarendra" w:date="2020-03-10T12:19:00Z">
                <w:rPr>
                  <w:rFonts w:ascii="Cambria Math" w:hAnsi="Cambria Math"/>
                  <w:strike/>
                  <w:color w:val="7030A0"/>
                </w:rPr>
              </w:del>
            </m:ctrlPr>
          </m:sSubPr>
          <m:e>
            <m:r>
              <w:del w:id="2588" w:author="TRIPATHY Samarendra" w:date="2020-03-10T12:19:00Z">
                <m:rPr>
                  <m:sty m:val="p"/>
                </m:rPr>
                <w:rPr>
                  <w:rFonts w:ascii="Cambria Math" w:hAnsi="Cambria Math"/>
                  <w:strike/>
                  <w:color w:val="7030A0"/>
                </w:rPr>
                <m:t>AER</m:t>
              </w:del>
            </m:r>
          </m:e>
          <m:sub>
            <m:r>
              <w:del w:id="2589" w:author="TRIPATHY Samarendra" w:date="2020-03-10T12:19:00Z">
                <m:rPr>
                  <m:sty m:val="p"/>
                </m:rPr>
                <w:rPr>
                  <w:rFonts w:ascii="Cambria Math" w:hAnsi="Cambria Math"/>
                  <w:strike/>
                  <w:color w:val="7030A0"/>
                </w:rPr>
                <m:t>L</m:t>
              </w:del>
            </m:r>
          </m:sub>
        </m:sSub>
      </m:oMath>
      <w:del w:id="2590" w:author="TRIPATHY Samarendra" w:date="2020-03-10T12:19:00Z">
        <w:r w:rsidR="00497D09" w:rsidRPr="00F80036" w:rsidDel="00A01CAA">
          <w:rPr>
            <w:strike/>
            <w:color w:val="7030A0"/>
          </w:rPr>
          <w:tab/>
          <w:delText>is the all-electric range of vehicle L for the applicable WLTP test cycle, km;</w:delText>
        </w:r>
      </w:del>
    </w:p>
    <w:p w14:paraId="01A39C6C" w14:textId="2E467AAE" w:rsidR="00497D09" w:rsidRPr="00F80036" w:rsidDel="00A01CAA" w:rsidRDefault="00311BD7" w:rsidP="00497D09">
      <w:pPr>
        <w:spacing w:after="120"/>
        <w:ind w:left="3402" w:right="1134" w:hanging="1134"/>
        <w:rPr>
          <w:del w:id="2591" w:author="TRIPATHY Samarendra" w:date="2020-03-10T12:19:00Z"/>
          <w:strike/>
          <w:color w:val="7030A0"/>
        </w:rPr>
      </w:pPr>
      <m:oMath>
        <m:sSub>
          <m:sSubPr>
            <m:ctrlPr>
              <w:del w:id="2592" w:author="TRIPATHY Samarendra" w:date="2020-03-10T12:19:00Z">
                <w:rPr>
                  <w:rFonts w:ascii="Cambria Math" w:hAnsi="Cambria Math"/>
                  <w:strike/>
                  <w:color w:val="7030A0"/>
                </w:rPr>
              </w:del>
            </m:ctrlPr>
          </m:sSubPr>
          <m:e>
            <m:r>
              <w:del w:id="2593" w:author="TRIPATHY Samarendra" w:date="2020-03-10T12:19:00Z">
                <m:rPr>
                  <m:sty m:val="p"/>
                </m:rPr>
                <w:rPr>
                  <w:rFonts w:ascii="Cambria Math" w:hAnsi="Cambria Math"/>
                  <w:strike/>
                  <w:color w:val="7030A0"/>
                </w:rPr>
                <m:t>AER</m:t>
              </w:del>
            </m:r>
          </m:e>
          <m:sub>
            <m:r>
              <w:del w:id="2594" w:author="TRIPATHY Samarendra" w:date="2020-03-10T12:19:00Z">
                <m:rPr>
                  <m:sty m:val="p"/>
                </m:rPr>
                <w:rPr>
                  <w:rFonts w:ascii="Cambria Math" w:hAnsi="Cambria Math"/>
                  <w:strike/>
                  <w:color w:val="7030A0"/>
                </w:rPr>
                <m:t>H</m:t>
              </w:del>
            </m:r>
          </m:sub>
        </m:sSub>
      </m:oMath>
      <w:del w:id="2595" w:author="TRIPATHY Samarendra" w:date="2020-03-10T12:19:00Z">
        <w:r w:rsidR="00497D09" w:rsidRPr="00F80036" w:rsidDel="00A01CAA">
          <w:rPr>
            <w:strike/>
            <w:color w:val="7030A0"/>
          </w:rPr>
          <w:tab/>
          <w:delText>is the all-electric range of vehicle H for the applicable WLTP test cycle, km;</w:delText>
        </w:r>
      </w:del>
    </w:p>
    <w:p w14:paraId="7CB48258" w14:textId="28B0971F" w:rsidR="00497D09" w:rsidRPr="00F80036" w:rsidDel="00A01CAA" w:rsidRDefault="00311BD7" w:rsidP="00497D09">
      <w:pPr>
        <w:spacing w:after="120"/>
        <w:ind w:left="3402" w:right="1134" w:hanging="1134"/>
        <w:rPr>
          <w:del w:id="2596" w:author="TRIPATHY Samarendra" w:date="2020-03-10T12:19:00Z"/>
          <w:strike/>
          <w:color w:val="7030A0"/>
        </w:rPr>
      </w:pPr>
      <m:oMath>
        <m:sSub>
          <m:sSubPr>
            <m:ctrlPr>
              <w:del w:id="2597" w:author="TRIPATHY Samarendra" w:date="2020-03-10T12:19:00Z">
                <w:rPr>
                  <w:rFonts w:ascii="Cambria Math" w:hAnsi="Cambria Math"/>
                  <w:strike/>
                  <w:color w:val="7030A0"/>
                </w:rPr>
              </w:del>
            </m:ctrlPr>
          </m:sSubPr>
          <m:e>
            <m:r>
              <w:del w:id="2598" w:author="TRIPATHY Samarendra" w:date="2020-03-10T12:19:00Z">
                <m:rPr>
                  <m:sty m:val="p"/>
                </m:rPr>
                <w:rPr>
                  <w:rFonts w:ascii="Cambria Math" w:hAnsi="Cambria Math"/>
                  <w:strike/>
                  <w:color w:val="7030A0"/>
                </w:rPr>
                <m:t>R</m:t>
              </w:del>
            </m:r>
          </m:e>
          <m:sub>
            <m:r>
              <w:del w:id="2599" w:author="TRIPATHY Samarendra" w:date="2020-03-10T12:19:00Z">
                <m:rPr>
                  <m:sty m:val="p"/>
                </m:rPr>
                <w:rPr>
                  <w:rFonts w:ascii="Cambria Math" w:hAnsi="Cambria Math"/>
                  <w:strike/>
                  <w:color w:val="7030A0"/>
                </w:rPr>
                <m:t>CDA,L</m:t>
              </w:del>
            </m:r>
          </m:sub>
        </m:sSub>
      </m:oMath>
      <w:del w:id="2600" w:author="TRIPATHY Samarendra" w:date="2020-03-10T12:19:00Z">
        <w:r w:rsidR="00497D09" w:rsidRPr="00F80036" w:rsidDel="00A01CAA">
          <w:rPr>
            <w:strike/>
            <w:color w:val="7030A0"/>
          </w:rPr>
          <w:tab/>
          <w:delText>is the actual charge-depleting range of vehicle L, km;</w:delText>
        </w:r>
      </w:del>
    </w:p>
    <w:p w14:paraId="33F96321" w14:textId="1FF555B1" w:rsidR="00497D09" w:rsidRPr="00F80036" w:rsidDel="00A01CAA" w:rsidRDefault="00311BD7" w:rsidP="00497D09">
      <w:pPr>
        <w:spacing w:after="120"/>
        <w:ind w:left="3402" w:right="1134" w:hanging="1134"/>
        <w:rPr>
          <w:del w:id="2601" w:author="TRIPATHY Samarendra" w:date="2020-03-10T12:19:00Z"/>
          <w:strike/>
          <w:color w:val="7030A0"/>
        </w:rPr>
      </w:pPr>
      <m:oMath>
        <m:sSub>
          <m:sSubPr>
            <m:ctrlPr>
              <w:del w:id="2602" w:author="TRIPATHY Samarendra" w:date="2020-03-10T12:19:00Z">
                <w:rPr>
                  <w:rFonts w:ascii="Cambria Math" w:hAnsi="Cambria Math"/>
                  <w:strike/>
                  <w:color w:val="7030A0"/>
                </w:rPr>
              </w:del>
            </m:ctrlPr>
          </m:sSubPr>
          <m:e>
            <m:r>
              <w:del w:id="2603" w:author="TRIPATHY Samarendra" w:date="2020-03-10T12:19:00Z">
                <m:rPr>
                  <m:sty m:val="p"/>
                </m:rPr>
                <w:rPr>
                  <w:rFonts w:ascii="Cambria Math" w:hAnsi="Cambria Math"/>
                  <w:strike/>
                  <w:color w:val="7030A0"/>
                </w:rPr>
                <m:t>R</m:t>
              </w:del>
            </m:r>
          </m:e>
          <m:sub>
            <m:r>
              <w:del w:id="2604" w:author="TRIPATHY Samarendra" w:date="2020-03-10T12:19:00Z">
                <m:rPr>
                  <m:sty m:val="p"/>
                </m:rPr>
                <w:rPr>
                  <w:rFonts w:ascii="Cambria Math" w:hAnsi="Cambria Math"/>
                  <w:strike/>
                  <w:color w:val="7030A0"/>
                </w:rPr>
                <m:t>CDA,H</m:t>
              </w:del>
            </m:r>
          </m:sub>
        </m:sSub>
      </m:oMath>
      <w:del w:id="2605" w:author="TRIPATHY Samarendra" w:date="2020-03-10T12:19:00Z">
        <w:r w:rsidR="00497D09" w:rsidRPr="00F80036" w:rsidDel="00A01CAA">
          <w:rPr>
            <w:strike/>
            <w:color w:val="7030A0"/>
          </w:rPr>
          <w:tab/>
          <w:delText>is the actual charge-depleting range of vehicle H, km;</w:delText>
        </w:r>
      </w:del>
    </w:p>
    <w:p w14:paraId="015CC36E" w14:textId="71FB3F84" w:rsidR="00497D09" w:rsidRPr="00F80036" w:rsidDel="00A01CAA" w:rsidRDefault="00497D09" w:rsidP="00497D09">
      <w:pPr>
        <w:spacing w:after="120"/>
        <w:ind w:left="2268" w:right="1134"/>
        <w:rPr>
          <w:del w:id="2606" w:author="TRIPATHY Samarendra" w:date="2020-03-10T12:19:00Z"/>
          <w:strike/>
          <w:color w:val="7030A0"/>
        </w:rPr>
      </w:pPr>
      <w:del w:id="2607" w:author="TRIPATHY Samarendra" w:date="2020-03-10T12:19:00Z">
        <w:r w:rsidRPr="00F80036" w:rsidDel="00A01CAA">
          <w:rPr>
            <w:strike/>
            <w:color w:val="7030A0"/>
          </w:rPr>
          <w:delText>is fulfilled, the all-electric range for an individual vehicle shall be calculated using the following equation:</w:delText>
        </w:r>
      </w:del>
    </w:p>
    <w:p w14:paraId="5EC20FA7" w14:textId="4A20A52A" w:rsidR="00497D09" w:rsidRPr="00F80036" w:rsidDel="00A01CAA" w:rsidRDefault="00311BD7" w:rsidP="00497D09">
      <w:pPr>
        <w:spacing w:after="120"/>
        <w:ind w:left="2268" w:right="1134"/>
        <w:jc w:val="center"/>
        <w:rPr>
          <w:del w:id="2608" w:author="TRIPATHY Samarendra" w:date="2020-03-10T12:19:00Z"/>
          <w:strike/>
          <w:color w:val="7030A0"/>
        </w:rPr>
      </w:pPr>
      <m:oMathPara>
        <m:oMath>
          <m:sSub>
            <m:sSubPr>
              <m:ctrlPr>
                <w:del w:id="2609" w:author="TRIPATHY Samarendra" w:date="2020-03-10T12:19:00Z">
                  <w:rPr>
                    <w:rFonts w:ascii="Cambria Math" w:hAnsi="Cambria Math"/>
                    <w:strike/>
                    <w:color w:val="7030A0"/>
                  </w:rPr>
                </w:del>
              </m:ctrlPr>
            </m:sSubPr>
            <m:e>
              <m:r>
                <w:del w:id="2610" w:author="TRIPATHY Samarendra" w:date="2020-03-10T12:19:00Z">
                  <m:rPr>
                    <m:sty m:val="p"/>
                  </m:rPr>
                  <w:rPr>
                    <w:rFonts w:ascii="Cambria Math" w:hAnsi="Cambria Math"/>
                    <w:strike/>
                    <w:color w:val="7030A0"/>
                  </w:rPr>
                  <m:t>AER</m:t>
                </w:del>
              </m:r>
            </m:e>
            <m:sub>
              <m:r>
                <w:del w:id="2611" w:author="TRIPATHY Samarendra" w:date="2020-03-10T12:19:00Z">
                  <m:rPr>
                    <m:sty m:val="p"/>
                  </m:rPr>
                  <w:rPr>
                    <w:rFonts w:ascii="Cambria Math" w:hAnsi="Cambria Math"/>
                    <w:strike/>
                    <w:color w:val="7030A0"/>
                  </w:rPr>
                  <m:t>ind,p</m:t>
                </w:del>
              </m:r>
            </m:sub>
          </m:sSub>
          <m:r>
            <w:del w:id="2612" w:author="TRIPATHY Samarendra" w:date="2020-03-10T12:19:00Z">
              <m:rPr>
                <m:sty m:val="p"/>
              </m:rPr>
              <w:rPr>
                <w:rFonts w:ascii="Cambria Math" w:hAnsi="Cambria Math"/>
                <w:strike/>
                <w:color w:val="7030A0"/>
              </w:rPr>
              <m:t xml:space="preserve">= </m:t>
            </w:del>
          </m:r>
          <m:sSub>
            <m:sSubPr>
              <m:ctrlPr>
                <w:del w:id="2613" w:author="TRIPATHY Samarendra" w:date="2020-03-10T12:19:00Z">
                  <w:rPr>
                    <w:rFonts w:ascii="Cambria Math" w:hAnsi="Cambria Math"/>
                    <w:strike/>
                    <w:color w:val="7030A0"/>
                  </w:rPr>
                </w:del>
              </m:ctrlPr>
            </m:sSubPr>
            <m:e>
              <m:r>
                <w:del w:id="2614" w:author="TRIPATHY Samarendra" w:date="2020-03-10T12:19:00Z">
                  <m:rPr>
                    <m:sty m:val="p"/>
                  </m:rPr>
                  <w:rPr>
                    <w:rFonts w:ascii="Cambria Math" w:hAnsi="Cambria Math"/>
                    <w:strike/>
                    <w:color w:val="7030A0"/>
                  </w:rPr>
                  <m:t>AER</m:t>
                </w:del>
              </m:r>
            </m:e>
            <m:sub>
              <m:r>
                <w:del w:id="2615" w:author="TRIPATHY Samarendra" w:date="2020-03-10T12:19:00Z">
                  <m:rPr>
                    <m:sty m:val="p"/>
                  </m:rPr>
                  <w:rPr>
                    <w:rFonts w:ascii="Cambria Math" w:hAnsi="Cambria Math"/>
                    <w:strike/>
                    <w:color w:val="7030A0"/>
                  </w:rPr>
                  <m:t>L,p</m:t>
                </w:del>
              </m:r>
            </m:sub>
          </m:sSub>
          <m:r>
            <w:del w:id="2616" w:author="TRIPATHY Samarendra" w:date="2020-03-10T12:19:00Z">
              <m:rPr>
                <m:sty m:val="p"/>
              </m:rPr>
              <w:rPr>
                <w:rFonts w:ascii="Cambria Math" w:hAnsi="Cambria Math"/>
                <w:strike/>
                <w:color w:val="7030A0"/>
              </w:rPr>
              <m:t>+</m:t>
            </w:del>
          </m:r>
          <m:sSub>
            <m:sSubPr>
              <m:ctrlPr>
                <w:del w:id="2617" w:author="TRIPATHY Samarendra" w:date="2020-03-10T12:19:00Z">
                  <w:rPr>
                    <w:rFonts w:ascii="Cambria Math" w:hAnsi="Cambria Math"/>
                    <w:strike/>
                    <w:color w:val="7030A0"/>
                  </w:rPr>
                </w:del>
              </m:ctrlPr>
            </m:sSubPr>
            <m:e>
              <m:r>
                <w:del w:id="2618" w:author="TRIPATHY Samarendra" w:date="2020-03-10T12:19:00Z">
                  <m:rPr>
                    <m:sty m:val="p"/>
                  </m:rPr>
                  <w:rPr>
                    <w:rFonts w:ascii="Cambria Math" w:hAnsi="Cambria Math"/>
                    <w:strike/>
                    <w:color w:val="7030A0"/>
                  </w:rPr>
                  <m:t>K</m:t>
                </w:del>
              </m:r>
            </m:e>
            <m:sub>
              <m:r>
                <w:del w:id="2619" w:author="TRIPATHY Samarendra" w:date="2020-03-10T12:19:00Z">
                  <m:rPr>
                    <m:sty m:val="p"/>
                  </m:rPr>
                  <w:rPr>
                    <w:rFonts w:ascii="Cambria Math" w:hAnsi="Cambria Math"/>
                    <w:strike/>
                    <w:color w:val="7030A0"/>
                  </w:rPr>
                  <m:t>ind,p</m:t>
                </w:del>
              </m:r>
            </m:sub>
          </m:sSub>
          <m:r>
            <w:del w:id="2620" w:author="TRIPATHY Samarendra" w:date="2020-03-10T12:19:00Z">
              <m:rPr>
                <m:sty m:val="p"/>
              </m:rPr>
              <w:rPr>
                <w:rFonts w:ascii="Cambria Math" w:hAnsi="Cambria Math"/>
                <w:strike/>
                <w:color w:val="7030A0"/>
              </w:rPr>
              <m:t>×</m:t>
            </w:del>
          </m:r>
          <m:d>
            <m:dPr>
              <m:ctrlPr>
                <w:del w:id="2621" w:author="TRIPATHY Samarendra" w:date="2020-03-10T12:19:00Z">
                  <w:rPr>
                    <w:rFonts w:ascii="Cambria Math" w:hAnsi="Cambria Math"/>
                    <w:strike/>
                    <w:color w:val="7030A0"/>
                  </w:rPr>
                </w:del>
              </m:ctrlPr>
            </m:dPr>
            <m:e>
              <m:sSub>
                <m:sSubPr>
                  <m:ctrlPr>
                    <w:del w:id="2622" w:author="TRIPATHY Samarendra" w:date="2020-03-10T12:19:00Z">
                      <w:rPr>
                        <w:rFonts w:ascii="Cambria Math" w:hAnsi="Cambria Math"/>
                        <w:strike/>
                        <w:color w:val="7030A0"/>
                      </w:rPr>
                    </w:del>
                  </m:ctrlPr>
                </m:sSubPr>
                <m:e>
                  <m:r>
                    <w:del w:id="2623" w:author="TRIPATHY Samarendra" w:date="2020-03-10T12:19:00Z">
                      <m:rPr>
                        <m:sty m:val="p"/>
                      </m:rPr>
                      <w:rPr>
                        <w:rFonts w:ascii="Cambria Math" w:hAnsi="Cambria Math"/>
                        <w:strike/>
                        <w:color w:val="7030A0"/>
                      </w:rPr>
                      <m:t>AER</m:t>
                    </w:del>
                  </m:r>
                </m:e>
                <m:sub>
                  <m:r>
                    <w:del w:id="2624" w:author="TRIPATHY Samarendra" w:date="2020-03-10T12:19:00Z">
                      <m:rPr>
                        <m:sty m:val="p"/>
                      </m:rPr>
                      <w:rPr>
                        <w:rFonts w:ascii="Cambria Math" w:hAnsi="Cambria Math"/>
                        <w:strike/>
                        <w:color w:val="7030A0"/>
                      </w:rPr>
                      <m:t>H,p</m:t>
                    </w:del>
                  </m:r>
                </m:sub>
              </m:sSub>
              <m:r>
                <w:del w:id="2625" w:author="TRIPATHY Samarendra" w:date="2020-03-10T12:19:00Z">
                  <m:rPr>
                    <m:sty m:val="p"/>
                  </m:rPr>
                  <w:rPr>
                    <w:rFonts w:ascii="Cambria Math" w:hAnsi="Cambria Math"/>
                    <w:strike/>
                    <w:color w:val="7030A0"/>
                  </w:rPr>
                  <m:t>-</m:t>
                </w:del>
              </m:r>
              <m:sSub>
                <m:sSubPr>
                  <m:ctrlPr>
                    <w:del w:id="2626" w:author="TRIPATHY Samarendra" w:date="2020-03-10T12:19:00Z">
                      <w:rPr>
                        <w:rFonts w:ascii="Cambria Math" w:hAnsi="Cambria Math"/>
                        <w:strike/>
                        <w:color w:val="7030A0"/>
                      </w:rPr>
                    </w:del>
                  </m:ctrlPr>
                </m:sSubPr>
                <m:e>
                  <m:r>
                    <w:del w:id="2627" w:author="TRIPATHY Samarendra" w:date="2020-03-10T12:19:00Z">
                      <m:rPr>
                        <m:sty m:val="p"/>
                      </m:rPr>
                      <w:rPr>
                        <w:rFonts w:ascii="Cambria Math" w:hAnsi="Cambria Math"/>
                        <w:strike/>
                        <w:color w:val="7030A0"/>
                      </w:rPr>
                      <m:t>AER</m:t>
                    </w:del>
                  </m:r>
                </m:e>
                <m:sub>
                  <m:r>
                    <w:del w:id="2628" w:author="TRIPATHY Samarendra" w:date="2020-03-10T12:19:00Z">
                      <m:rPr>
                        <m:sty m:val="p"/>
                      </m:rPr>
                      <w:rPr>
                        <w:rFonts w:ascii="Cambria Math" w:hAnsi="Cambria Math"/>
                        <w:strike/>
                        <w:color w:val="7030A0"/>
                      </w:rPr>
                      <m:t>L,p</m:t>
                    </w:del>
                  </m:r>
                </m:sub>
              </m:sSub>
            </m:e>
          </m:d>
        </m:oMath>
      </m:oMathPara>
    </w:p>
    <w:p w14:paraId="55DF5874" w14:textId="2F93FEAA" w:rsidR="00497D09" w:rsidRPr="00F80036" w:rsidDel="00A01CAA" w:rsidRDefault="00497D09" w:rsidP="00497D09">
      <w:pPr>
        <w:spacing w:after="120"/>
        <w:ind w:left="2268" w:right="1134"/>
        <w:rPr>
          <w:del w:id="2629" w:author="TRIPATHY Samarendra" w:date="2020-03-10T12:19:00Z"/>
          <w:strike/>
          <w:color w:val="7030A0"/>
        </w:rPr>
      </w:pPr>
      <w:del w:id="2630" w:author="TRIPATHY Samarendra" w:date="2020-03-10T12:19:00Z">
        <w:r w:rsidRPr="00F80036" w:rsidDel="00A01CAA">
          <w:rPr>
            <w:strike/>
            <w:color w:val="7030A0"/>
          </w:rPr>
          <w:delText>where:</w:delText>
        </w:r>
      </w:del>
    </w:p>
    <w:p w14:paraId="745136D3" w14:textId="61B8B868" w:rsidR="00497D09" w:rsidRPr="00F80036" w:rsidDel="00A01CAA" w:rsidRDefault="00311BD7" w:rsidP="00497D09">
      <w:pPr>
        <w:spacing w:after="120"/>
        <w:ind w:left="3402" w:right="1134" w:hanging="1134"/>
        <w:rPr>
          <w:del w:id="2631" w:author="TRIPATHY Samarendra" w:date="2020-03-10T12:19:00Z"/>
          <w:strike/>
          <w:color w:val="7030A0"/>
        </w:rPr>
      </w:pPr>
      <m:oMath>
        <m:sSub>
          <m:sSubPr>
            <m:ctrlPr>
              <w:del w:id="2632" w:author="TRIPATHY Samarendra" w:date="2020-03-10T12:19:00Z">
                <w:rPr>
                  <w:rFonts w:ascii="Cambria Math" w:hAnsi="Cambria Math"/>
                  <w:strike/>
                  <w:color w:val="7030A0"/>
                </w:rPr>
              </w:del>
            </m:ctrlPr>
          </m:sSubPr>
          <m:e>
            <m:r>
              <w:del w:id="2633" w:author="TRIPATHY Samarendra" w:date="2020-03-10T12:19:00Z">
                <m:rPr>
                  <m:sty m:val="p"/>
                </m:rPr>
                <w:rPr>
                  <w:rFonts w:ascii="Cambria Math" w:hAnsi="Cambria Math"/>
                  <w:strike/>
                  <w:color w:val="7030A0"/>
                </w:rPr>
                <m:t>AER</m:t>
              </w:del>
            </m:r>
          </m:e>
          <m:sub>
            <m:r>
              <w:del w:id="2634" w:author="TRIPATHY Samarendra" w:date="2020-03-10T12:19:00Z">
                <m:rPr>
                  <m:sty m:val="p"/>
                </m:rPr>
                <w:rPr>
                  <w:rFonts w:ascii="Cambria Math" w:hAnsi="Cambria Math"/>
                  <w:strike/>
                  <w:color w:val="7030A0"/>
                </w:rPr>
                <m:t>ind,p</m:t>
              </w:del>
            </m:r>
          </m:sub>
        </m:sSub>
      </m:oMath>
      <w:del w:id="2635" w:author="TRIPATHY Samarendra" w:date="2020-03-10T12:19:00Z">
        <w:r w:rsidR="00497D09" w:rsidRPr="00F80036" w:rsidDel="00A01CAA">
          <w:rPr>
            <w:strike/>
            <w:color w:val="7030A0"/>
          </w:rPr>
          <w:tab/>
          <w:delText>is the all-electric range for an individual vehicle for the considered period p, km;</w:delText>
        </w:r>
      </w:del>
    </w:p>
    <w:p w14:paraId="6AB130F0" w14:textId="51B5D69F" w:rsidR="00497D09" w:rsidRPr="00F80036" w:rsidDel="00A01CAA" w:rsidRDefault="00311BD7" w:rsidP="00497D09">
      <w:pPr>
        <w:spacing w:after="120"/>
        <w:ind w:left="3402" w:right="1134" w:hanging="1134"/>
        <w:rPr>
          <w:del w:id="2636" w:author="TRIPATHY Samarendra" w:date="2020-03-10T12:19:00Z"/>
          <w:strike/>
          <w:color w:val="7030A0"/>
        </w:rPr>
      </w:pPr>
      <m:oMath>
        <m:sSub>
          <m:sSubPr>
            <m:ctrlPr>
              <w:del w:id="2637" w:author="TRIPATHY Samarendra" w:date="2020-03-10T12:19:00Z">
                <w:rPr>
                  <w:rFonts w:ascii="Cambria Math" w:hAnsi="Cambria Math"/>
                  <w:strike/>
                  <w:color w:val="7030A0"/>
                </w:rPr>
              </w:del>
            </m:ctrlPr>
          </m:sSubPr>
          <m:e>
            <m:r>
              <w:del w:id="2638" w:author="TRIPATHY Samarendra" w:date="2020-03-10T12:19:00Z">
                <m:rPr>
                  <m:sty m:val="p"/>
                </m:rPr>
                <w:rPr>
                  <w:rFonts w:ascii="Cambria Math" w:hAnsi="Cambria Math"/>
                  <w:strike/>
                  <w:color w:val="7030A0"/>
                </w:rPr>
                <m:t>AER</m:t>
              </w:del>
            </m:r>
          </m:e>
          <m:sub>
            <m:r>
              <w:del w:id="2639" w:author="TRIPATHY Samarendra" w:date="2020-03-10T12:19:00Z">
                <m:rPr>
                  <m:sty m:val="p"/>
                </m:rPr>
                <w:rPr>
                  <w:rFonts w:ascii="Cambria Math" w:hAnsi="Cambria Math"/>
                  <w:strike/>
                  <w:color w:val="7030A0"/>
                </w:rPr>
                <m:t>L,p</m:t>
              </w:del>
            </m:r>
          </m:sub>
        </m:sSub>
      </m:oMath>
      <w:del w:id="2640" w:author="TRIPATHY Samarendra" w:date="2020-03-10T12:19:00Z">
        <w:r w:rsidR="00497D09" w:rsidRPr="00F80036" w:rsidDel="00A01CAA">
          <w:rPr>
            <w:strike/>
            <w:color w:val="7030A0"/>
          </w:rPr>
          <w:tab/>
          <w:delText>is the all-electric range for vehicle L for the considered period p, km;</w:delText>
        </w:r>
      </w:del>
    </w:p>
    <w:p w14:paraId="2AAF63CB" w14:textId="181184AF" w:rsidR="00497D09" w:rsidRPr="00F80036" w:rsidDel="00A01CAA" w:rsidRDefault="00311BD7" w:rsidP="00497D09">
      <w:pPr>
        <w:spacing w:after="120"/>
        <w:ind w:left="3402" w:right="1134" w:hanging="1134"/>
        <w:rPr>
          <w:del w:id="2641" w:author="TRIPATHY Samarendra" w:date="2020-03-10T12:19:00Z"/>
          <w:b/>
          <w:strike/>
          <w:color w:val="7030A0"/>
        </w:rPr>
      </w:pPr>
      <m:oMath>
        <m:sSub>
          <m:sSubPr>
            <m:ctrlPr>
              <w:del w:id="2642" w:author="TRIPATHY Samarendra" w:date="2020-03-10T12:19:00Z">
                <w:rPr>
                  <w:rFonts w:ascii="Cambria Math" w:hAnsi="Cambria Math"/>
                  <w:strike/>
                  <w:color w:val="7030A0"/>
                </w:rPr>
              </w:del>
            </m:ctrlPr>
          </m:sSubPr>
          <m:e>
            <m:r>
              <w:del w:id="2643" w:author="TRIPATHY Samarendra" w:date="2020-03-10T12:19:00Z">
                <m:rPr>
                  <m:sty m:val="p"/>
                </m:rPr>
                <w:rPr>
                  <w:rFonts w:ascii="Cambria Math" w:hAnsi="Cambria Math"/>
                  <w:strike/>
                  <w:color w:val="7030A0"/>
                </w:rPr>
                <m:t>AER</m:t>
              </w:del>
            </m:r>
          </m:e>
          <m:sub>
            <m:r>
              <w:del w:id="2644" w:author="TRIPATHY Samarendra" w:date="2020-03-10T12:19:00Z">
                <m:rPr>
                  <m:sty m:val="p"/>
                </m:rPr>
                <w:rPr>
                  <w:rFonts w:ascii="Cambria Math" w:hAnsi="Cambria Math"/>
                  <w:strike/>
                  <w:color w:val="7030A0"/>
                </w:rPr>
                <m:t>H,p</m:t>
              </w:del>
            </m:r>
          </m:sub>
        </m:sSub>
      </m:oMath>
      <w:del w:id="2645" w:author="TRIPATHY Samarendra" w:date="2020-03-10T12:19:00Z">
        <w:r w:rsidR="00497D09" w:rsidRPr="00F80036" w:rsidDel="00A01CAA">
          <w:rPr>
            <w:strike/>
            <w:color w:val="7030A0"/>
          </w:rPr>
          <w:tab/>
          <w:delText>is the all-electric range for vehicle H for the considered period p, km;</w:delText>
        </w:r>
      </w:del>
    </w:p>
    <w:p w14:paraId="25943F36" w14:textId="1CE9FD86" w:rsidR="00497D09" w:rsidRPr="00F80036" w:rsidDel="00A01CAA" w:rsidRDefault="00311BD7" w:rsidP="00497D09">
      <w:pPr>
        <w:spacing w:after="120"/>
        <w:ind w:left="3402" w:right="1134" w:hanging="1134"/>
        <w:rPr>
          <w:del w:id="2646" w:author="TRIPATHY Samarendra" w:date="2020-03-10T12:19:00Z"/>
          <w:strike/>
          <w:color w:val="7030A0"/>
        </w:rPr>
      </w:pPr>
      <m:oMath>
        <m:sSub>
          <m:sSubPr>
            <m:ctrlPr>
              <w:del w:id="2647" w:author="TRIPATHY Samarendra" w:date="2020-03-10T12:19:00Z">
                <w:rPr>
                  <w:rFonts w:ascii="Cambria Math" w:hAnsi="Cambria Math"/>
                  <w:strike/>
                  <w:color w:val="7030A0"/>
                </w:rPr>
              </w:del>
            </m:ctrlPr>
          </m:sSubPr>
          <m:e>
            <m:r>
              <w:del w:id="2648" w:author="TRIPATHY Samarendra" w:date="2020-03-10T12:19:00Z">
                <m:rPr>
                  <m:sty m:val="p"/>
                </m:rPr>
                <w:rPr>
                  <w:rFonts w:ascii="Cambria Math" w:hAnsi="Cambria Math"/>
                  <w:strike/>
                  <w:color w:val="7030A0"/>
                </w:rPr>
                <m:t>K</m:t>
              </w:del>
            </m:r>
          </m:e>
          <m:sub>
            <m:r>
              <w:del w:id="2649" w:author="TRIPATHY Samarendra" w:date="2020-03-10T12:19:00Z">
                <m:rPr>
                  <m:sty m:val="p"/>
                </m:rPr>
                <w:rPr>
                  <w:rFonts w:ascii="Cambria Math" w:hAnsi="Cambria Math"/>
                  <w:strike/>
                  <w:color w:val="7030A0"/>
                </w:rPr>
                <m:t>ind,p</m:t>
              </w:del>
            </m:r>
          </m:sub>
        </m:sSub>
      </m:oMath>
      <w:del w:id="2650" w:author="TRIPATHY Samarendra" w:date="2020-03-10T12:19:00Z">
        <w:r w:rsidR="00497D09" w:rsidRPr="00F80036" w:rsidDel="00A01CAA">
          <w:rPr>
            <w:strike/>
            <w:color w:val="7030A0"/>
          </w:rPr>
          <w:tab/>
          <w:delText>is the interpolation coefficient for the considered individual vehicle for period p;</w:delText>
        </w:r>
      </w:del>
    </w:p>
    <w:p w14:paraId="4349B3A3" w14:textId="02149144" w:rsidR="00497D09" w:rsidRPr="00F80036" w:rsidDel="00A01CAA" w:rsidRDefault="00497D09" w:rsidP="00497D09">
      <w:pPr>
        <w:spacing w:after="120"/>
        <w:ind w:left="3402" w:right="1134" w:hanging="1134"/>
        <w:rPr>
          <w:del w:id="2651" w:author="TRIPATHY Samarendra" w:date="2020-03-10T12:19:00Z"/>
          <w:strike/>
          <w:color w:val="7030A0"/>
        </w:rPr>
      </w:pPr>
      <m:oMath>
        <m:r>
          <w:del w:id="2652" w:author="TRIPATHY Samarendra" w:date="2020-03-10T12:19:00Z">
            <m:rPr>
              <m:sty m:val="p"/>
            </m:rPr>
            <w:rPr>
              <w:rFonts w:ascii="Cambria Math" w:hAnsi="Cambria Math"/>
              <w:strike/>
              <w:color w:val="7030A0"/>
            </w:rPr>
            <m:t>p</m:t>
          </w:del>
        </m:r>
      </m:oMath>
      <w:del w:id="2653" w:author="TRIPATHY Samarendra" w:date="2020-03-10T12:19:00Z">
        <w:r w:rsidRPr="00F80036" w:rsidDel="00A01CAA">
          <w:rPr>
            <w:strike/>
            <w:color w:val="7030A0"/>
          </w:rPr>
          <w:tab/>
          <w:delText>is the index of the individual period within the applicable test cycle.</w:delText>
        </w:r>
      </w:del>
    </w:p>
    <w:p w14:paraId="7D7D56D1" w14:textId="59FEF168" w:rsidR="00497D09" w:rsidRPr="00F80036" w:rsidDel="00A01CAA" w:rsidRDefault="00497D09" w:rsidP="00497D09">
      <w:pPr>
        <w:spacing w:after="120"/>
        <w:ind w:left="2268" w:right="1134"/>
        <w:rPr>
          <w:del w:id="2654" w:author="TRIPATHY Samarendra" w:date="2020-03-10T12:19:00Z"/>
          <w:strike/>
          <w:color w:val="7030A0"/>
        </w:rPr>
      </w:pPr>
      <w:del w:id="2655" w:author="TRIPATHY Samarendra" w:date="2020-03-10T12:19:00Z">
        <w:r w:rsidRPr="00F80036" w:rsidDel="00A01CAA">
          <w:rPr>
            <w:strike/>
            <w:color w:val="7030A0"/>
          </w:rPr>
          <w:delText xml:space="preserve">For the 4-phase WLTP; The considered periods shall be the applicable WLTP city test cycle and the applicable WLTP test cycle. </w:delText>
        </w:r>
      </w:del>
    </w:p>
    <w:p w14:paraId="4C7891A0" w14:textId="4DDF43FA" w:rsidR="00497D09" w:rsidRPr="00F80036" w:rsidDel="00A01CAA" w:rsidRDefault="00497D09" w:rsidP="00497D09">
      <w:pPr>
        <w:spacing w:after="120"/>
        <w:ind w:left="2268" w:right="1134"/>
        <w:rPr>
          <w:del w:id="2656" w:author="TRIPATHY Samarendra" w:date="2020-03-10T12:19:00Z"/>
          <w:strike/>
          <w:color w:val="7030A0"/>
        </w:rPr>
      </w:pPr>
      <w:del w:id="2657" w:author="TRIPATHY Samarendra" w:date="2020-03-10T12:19:00Z">
        <w:r w:rsidRPr="00F80036" w:rsidDel="00A01CAA">
          <w:rPr>
            <w:strike/>
            <w:color w:val="7030A0"/>
          </w:rPr>
          <w:delText>For the 3-phase WLTP;The considered periods shall be the applicable WLTP test cycle.</w:delText>
        </w:r>
      </w:del>
    </w:p>
    <w:p w14:paraId="48779126" w14:textId="69F0317D" w:rsidR="00497D09" w:rsidRPr="00F80036" w:rsidDel="00A01CAA" w:rsidRDefault="00497D09" w:rsidP="00497D09">
      <w:pPr>
        <w:spacing w:after="120"/>
        <w:ind w:left="2268" w:right="1134"/>
        <w:rPr>
          <w:del w:id="2658" w:author="TRIPATHY Samarendra" w:date="2020-03-10T12:19:00Z"/>
          <w:strike/>
          <w:color w:val="7030A0"/>
        </w:rPr>
      </w:pPr>
      <w:del w:id="2659" w:author="TRIPATHY Samarendra" w:date="2020-03-10T12:19:00Z">
        <w:r w:rsidRPr="00F80036" w:rsidDel="00A01CAA">
          <w:rPr>
            <w:strike/>
            <w:color w:val="7030A0"/>
          </w:rPr>
          <w:delText>If the criterion defined in this paragraph is not fulfilled, the AER determined for vehicle H is applicable to all vehicles within the interpolation family.</w:delText>
        </w:r>
      </w:del>
    </w:p>
    <w:p w14:paraId="2E083978" w14:textId="376B17AC" w:rsidR="00497D09" w:rsidRPr="00F80036" w:rsidDel="00A01CAA" w:rsidRDefault="00497D09" w:rsidP="00497D09">
      <w:pPr>
        <w:keepNext/>
        <w:keepLines/>
        <w:spacing w:after="120"/>
        <w:ind w:left="2268" w:right="1134" w:hanging="1134"/>
        <w:rPr>
          <w:del w:id="2660" w:author="TRIPATHY Samarendra" w:date="2020-03-10T12:19:00Z"/>
          <w:strike/>
          <w:color w:val="7030A0"/>
        </w:rPr>
      </w:pPr>
      <w:del w:id="2661" w:author="TRIPATHY Samarendra" w:date="2020-03-10T12:19:00Z">
        <w:r w:rsidRPr="00F80036" w:rsidDel="00A01CAA">
          <w:rPr>
            <w:strike/>
            <w:color w:val="7030A0"/>
          </w:rPr>
          <w:delText>4.5.7.2.</w:delText>
        </w:r>
        <w:r w:rsidRPr="00F80036" w:rsidDel="00A01CAA">
          <w:rPr>
            <w:strike/>
            <w:color w:val="7030A0"/>
          </w:rPr>
          <w:tab/>
          <w:delText>Individual pure electric range for PEVs</w:delText>
        </w:r>
      </w:del>
    </w:p>
    <w:p w14:paraId="0C918232" w14:textId="482C760D" w:rsidR="00497D09" w:rsidRPr="00F80036" w:rsidDel="00A01CAA" w:rsidRDefault="00497D09" w:rsidP="00497D09">
      <w:pPr>
        <w:spacing w:after="120"/>
        <w:ind w:left="2268" w:right="1134"/>
        <w:rPr>
          <w:del w:id="2662" w:author="TRIPATHY Samarendra" w:date="2020-03-10T12:19:00Z"/>
          <w:strike/>
          <w:color w:val="7030A0"/>
        </w:rPr>
      </w:pPr>
      <w:del w:id="2663" w:author="TRIPATHY Samarendra" w:date="2020-03-10T12:19:00Z">
        <w:r w:rsidRPr="00F80036" w:rsidDel="00A01CAA">
          <w:rPr>
            <w:strike/>
            <w:color w:val="7030A0"/>
          </w:rPr>
          <w:delText>The pure electric range for an individual vehicle shall be calculated using the following equation:</w:delText>
        </w:r>
      </w:del>
    </w:p>
    <w:p w14:paraId="453C6439" w14:textId="41F78412" w:rsidR="00497D09" w:rsidRPr="00F80036" w:rsidDel="00A01CAA" w:rsidRDefault="00311BD7" w:rsidP="00497D09">
      <w:pPr>
        <w:spacing w:after="120"/>
        <w:ind w:left="2268" w:right="1134"/>
        <w:rPr>
          <w:del w:id="2664" w:author="TRIPATHY Samarendra" w:date="2020-03-10T12:19:00Z"/>
          <w:strike/>
          <w:color w:val="7030A0"/>
        </w:rPr>
      </w:pPr>
      <m:oMathPara>
        <m:oMathParaPr>
          <m:jc m:val="center"/>
        </m:oMathParaPr>
        <m:oMath>
          <m:sSub>
            <m:sSubPr>
              <m:ctrlPr>
                <w:del w:id="2665" w:author="TRIPATHY Samarendra" w:date="2020-03-10T12:19:00Z">
                  <w:rPr>
                    <w:rFonts w:ascii="Cambria Math" w:hAnsi="Cambria Math"/>
                    <w:strike/>
                    <w:color w:val="7030A0"/>
                  </w:rPr>
                </w:del>
              </m:ctrlPr>
            </m:sSubPr>
            <m:e>
              <m:r>
                <w:del w:id="2666" w:author="TRIPATHY Samarendra" w:date="2020-03-10T12:19:00Z">
                  <m:rPr>
                    <m:sty m:val="p"/>
                  </m:rPr>
                  <w:rPr>
                    <w:rFonts w:ascii="Cambria Math" w:hAnsi="Cambria Math"/>
                    <w:strike/>
                    <w:color w:val="7030A0"/>
                  </w:rPr>
                  <m:t>PER</m:t>
                </w:del>
              </m:r>
            </m:e>
            <m:sub>
              <m:r>
                <w:del w:id="2667" w:author="TRIPATHY Samarendra" w:date="2020-03-10T12:19:00Z">
                  <m:rPr>
                    <m:sty m:val="p"/>
                  </m:rPr>
                  <w:rPr>
                    <w:rFonts w:ascii="Cambria Math" w:hAnsi="Cambria Math"/>
                    <w:strike/>
                    <w:color w:val="7030A0"/>
                  </w:rPr>
                  <m:t>ind,p</m:t>
                </w:del>
              </m:r>
            </m:sub>
          </m:sSub>
          <m:r>
            <w:del w:id="2668" w:author="TRIPATHY Samarendra" w:date="2020-03-10T12:19:00Z">
              <m:rPr>
                <m:sty m:val="p"/>
              </m:rPr>
              <w:rPr>
                <w:rFonts w:ascii="Cambria Math" w:hAnsi="Cambria Math"/>
                <w:strike/>
                <w:color w:val="7030A0"/>
              </w:rPr>
              <m:t xml:space="preserve">= </m:t>
            </w:del>
          </m:r>
          <m:sSub>
            <m:sSubPr>
              <m:ctrlPr>
                <w:del w:id="2669" w:author="TRIPATHY Samarendra" w:date="2020-03-10T12:19:00Z">
                  <w:rPr>
                    <w:rFonts w:ascii="Cambria Math" w:hAnsi="Cambria Math"/>
                    <w:strike/>
                    <w:color w:val="7030A0"/>
                  </w:rPr>
                </w:del>
              </m:ctrlPr>
            </m:sSubPr>
            <m:e>
              <m:r>
                <w:del w:id="2670" w:author="TRIPATHY Samarendra" w:date="2020-03-10T12:19:00Z">
                  <m:rPr>
                    <m:sty m:val="p"/>
                  </m:rPr>
                  <w:rPr>
                    <w:rFonts w:ascii="Cambria Math" w:hAnsi="Cambria Math"/>
                    <w:strike/>
                    <w:color w:val="7030A0"/>
                  </w:rPr>
                  <m:t>PER</m:t>
                </w:del>
              </m:r>
            </m:e>
            <m:sub>
              <m:r>
                <w:del w:id="2671" w:author="TRIPATHY Samarendra" w:date="2020-03-10T12:19:00Z">
                  <m:rPr>
                    <m:sty m:val="p"/>
                  </m:rPr>
                  <w:rPr>
                    <w:rFonts w:ascii="Cambria Math" w:hAnsi="Cambria Math"/>
                    <w:strike/>
                    <w:color w:val="7030A0"/>
                  </w:rPr>
                  <m:t>L,p</m:t>
                </w:del>
              </m:r>
            </m:sub>
          </m:sSub>
          <m:r>
            <w:del w:id="2672" w:author="TRIPATHY Samarendra" w:date="2020-03-10T12:19:00Z">
              <m:rPr>
                <m:sty m:val="p"/>
              </m:rPr>
              <w:rPr>
                <w:rFonts w:ascii="Cambria Math" w:hAnsi="Cambria Math"/>
                <w:strike/>
                <w:color w:val="7030A0"/>
              </w:rPr>
              <m:t>+</m:t>
            </w:del>
          </m:r>
          <m:sSub>
            <m:sSubPr>
              <m:ctrlPr>
                <w:del w:id="2673" w:author="TRIPATHY Samarendra" w:date="2020-03-10T12:19:00Z">
                  <w:rPr>
                    <w:rFonts w:ascii="Cambria Math" w:hAnsi="Cambria Math"/>
                    <w:strike/>
                    <w:color w:val="7030A0"/>
                  </w:rPr>
                </w:del>
              </m:ctrlPr>
            </m:sSubPr>
            <m:e>
              <m:r>
                <w:del w:id="2674" w:author="TRIPATHY Samarendra" w:date="2020-03-10T12:19:00Z">
                  <m:rPr>
                    <m:sty m:val="p"/>
                  </m:rPr>
                  <w:rPr>
                    <w:rFonts w:ascii="Cambria Math" w:hAnsi="Cambria Math"/>
                    <w:strike/>
                    <w:color w:val="7030A0"/>
                  </w:rPr>
                  <m:t>K</m:t>
                </w:del>
              </m:r>
            </m:e>
            <m:sub>
              <m:r>
                <w:del w:id="2675" w:author="TRIPATHY Samarendra" w:date="2020-03-10T12:19:00Z">
                  <m:rPr>
                    <m:sty m:val="p"/>
                  </m:rPr>
                  <w:rPr>
                    <w:rFonts w:ascii="Cambria Math" w:hAnsi="Cambria Math"/>
                    <w:strike/>
                    <w:color w:val="7030A0"/>
                  </w:rPr>
                  <m:t>ind,p</m:t>
                </w:del>
              </m:r>
            </m:sub>
          </m:sSub>
          <m:r>
            <w:del w:id="2676" w:author="TRIPATHY Samarendra" w:date="2020-03-10T12:19:00Z">
              <m:rPr>
                <m:sty m:val="p"/>
              </m:rPr>
              <w:rPr>
                <w:rFonts w:ascii="Cambria Math" w:hAnsi="Cambria Math"/>
                <w:strike/>
                <w:color w:val="7030A0"/>
              </w:rPr>
              <m:t>×</m:t>
            </w:del>
          </m:r>
          <m:d>
            <m:dPr>
              <m:ctrlPr>
                <w:del w:id="2677" w:author="TRIPATHY Samarendra" w:date="2020-03-10T12:19:00Z">
                  <w:rPr>
                    <w:rFonts w:ascii="Cambria Math" w:hAnsi="Cambria Math"/>
                    <w:strike/>
                    <w:color w:val="7030A0"/>
                  </w:rPr>
                </w:del>
              </m:ctrlPr>
            </m:dPr>
            <m:e>
              <m:r>
                <w:del w:id="2678" w:author="TRIPATHY Samarendra" w:date="2020-03-10T12:19:00Z">
                  <m:rPr>
                    <m:sty m:val="p"/>
                  </m:rPr>
                  <w:rPr>
                    <w:rFonts w:ascii="Cambria Math" w:hAnsi="Cambria Math"/>
                    <w:strike/>
                    <w:color w:val="7030A0"/>
                  </w:rPr>
                  <m:t>P</m:t>
                </w:del>
              </m:r>
              <m:sSub>
                <m:sSubPr>
                  <m:ctrlPr>
                    <w:del w:id="2679" w:author="TRIPATHY Samarendra" w:date="2020-03-10T12:19:00Z">
                      <w:rPr>
                        <w:rFonts w:ascii="Cambria Math" w:hAnsi="Cambria Math"/>
                        <w:strike/>
                        <w:color w:val="7030A0"/>
                      </w:rPr>
                    </w:del>
                  </m:ctrlPr>
                </m:sSubPr>
                <m:e>
                  <m:r>
                    <w:del w:id="2680" w:author="TRIPATHY Samarendra" w:date="2020-03-10T12:19:00Z">
                      <m:rPr>
                        <m:sty m:val="p"/>
                      </m:rPr>
                      <w:rPr>
                        <w:rFonts w:ascii="Cambria Math" w:hAnsi="Cambria Math"/>
                        <w:strike/>
                        <w:color w:val="7030A0"/>
                      </w:rPr>
                      <m:t>ER</m:t>
                    </w:del>
                  </m:r>
                </m:e>
                <m:sub>
                  <m:r>
                    <w:del w:id="2681" w:author="TRIPATHY Samarendra" w:date="2020-03-10T12:19:00Z">
                      <m:rPr>
                        <m:sty m:val="p"/>
                      </m:rPr>
                      <w:rPr>
                        <w:rFonts w:ascii="Cambria Math" w:hAnsi="Cambria Math"/>
                        <w:strike/>
                        <w:color w:val="7030A0"/>
                      </w:rPr>
                      <m:t>H,p</m:t>
                    </w:del>
                  </m:r>
                </m:sub>
              </m:sSub>
              <m:r>
                <w:del w:id="2682" w:author="TRIPATHY Samarendra" w:date="2020-03-10T12:19:00Z">
                  <m:rPr>
                    <m:sty m:val="p"/>
                  </m:rPr>
                  <w:rPr>
                    <w:rFonts w:ascii="Cambria Math" w:hAnsi="Cambria Math"/>
                    <w:strike/>
                    <w:color w:val="7030A0"/>
                  </w:rPr>
                  <m:t>-</m:t>
                </w:del>
              </m:r>
              <m:sSub>
                <m:sSubPr>
                  <m:ctrlPr>
                    <w:del w:id="2683" w:author="TRIPATHY Samarendra" w:date="2020-03-10T12:19:00Z">
                      <w:rPr>
                        <w:rFonts w:ascii="Cambria Math" w:hAnsi="Cambria Math"/>
                        <w:strike/>
                        <w:color w:val="7030A0"/>
                      </w:rPr>
                    </w:del>
                  </m:ctrlPr>
                </m:sSubPr>
                <m:e>
                  <m:r>
                    <w:del w:id="2684" w:author="TRIPATHY Samarendra" w:date="2020-03-10T12:19:00Z">
                      <m:rPr>
                        <m:sty m:val="p"/>
                      </m:rPr>
                      <w:rPr>
                        <w:rFonts w:ascii="Cambria Math" w:hAnsi="Cambria Math"/>
                        <w:strike/>
                        <w:color w:val="7030A0"/>
                      </w:rPr>
                      <m:t>PER</m:t>
                    </w:del>
                  </m:r>
                </m:e>
                <m:sub>
                  <m:r>
                    <w:del w:id="2685" w:author="TRIPATHY Samarendra" w:date="2020-03-10T12:19:00Z">
                      <m:rPr>
                        <m:sty m:val="p"/>
                      </m:rPr>
                      <w:rPr>
                        <w:rFonts w:ascii="Cambria Math" w:hAnsi="Cambria Math"/>
                        <w:strike/>
                        <w:color w:val="7030A0"/>
                      </w:rPr>
                      <m:t>L,p</m:t>
                    </w:del>
                  </m:r>
                </m:sub>
              </m:sSub>
            </m:e>
          </m:d>
        </m:oMath>
      </m:oMathPara>
    </w:p>
    <w:p w14:paraId="38DDB10E" w14:textId="411D68E1" w:rsidR="00497D09" w:rsidRPr="00F80036" w:rsidDel="00A01CAA" w:rsidRDefault="00497D09" w:rsidP="00497D09">
      <w:pPr>
        <w:spacing w:after="120"/>
        <w:ind w:left="2268" w:right="1134"/>
        <w:rPr>
          <w:del w:id="2686" w:author="TRIPATHY Samarendra" w:date="2020-03-10T12:19:00Z"/>
          <w:strike/>
          <w:color w:val="7030A0"/>
        </w:rPr>
      </w:pPr>
      <w:del w:id="2687" w:author="TRIPATHY Samarendra" w:date="2020-03-10T12:19:00Z">
        <w:r w:rsidRPr="00F80036" w:rsidDel="00A01CAA">
          <w:rPr>
            <w:strike/>
            <w:color w:val="7030A0"/>
          </w:rPr>
          <w:delText>where:</w:delText>
        </w:r>
      </w:del>
    </w:p>
    <w:p w14:paraId="2BDE3177" w14:textId="2F0A4722" w:rsidR="00497D09" w:rsidRPr="00F80036" w:rsidDel="00A01CAA" w:rsidRDefault="00311BD7" w:rsidP="00497D09">
      <w:pPr>
        <w:spacing w:after="120"/>
        <w:ind w:left="3402" w:right="1134" w:hanging="1134"/>
        <w:rPr>
          <w:del w:id="2688" w:author="TRIPATHY Samarendra" w:date="2020-03-10T12:19:00Z"/>
          <w:strike/>
          <w:color w:val="7030A0"/>
        </w:rPr>
      </w:pPr>
      <m:oMath>
        <m:sSub>
          <m:sSubPr>
            <m:ctrlPr>
              <w:del w:id="2689" w:author="TRIPATHY Samarendra" w:date="2020-03-10T12:19:00Z">
                <w:rPr>
                  <w:rFonts w:ascii="Cambria Math" w:hAnsi="Cambria Math"/>
                  <w:strike/>
                  <w:color w:val="7030A0"/>
                </w:rPr>
              </w:del>
            </m:ctrlPr>
          </m:sSubPr>
          <m:e>
            <m:r>
              <w:del w:id="2690" w:author="TRIPATHY Samarendra" w:date="2020-03-10T12:19:00Z">
                <m:rPr>
                  <m:sty m:val="p"/>
                </m:rPr>
                <w:rPr>
                  <w:rFonts w:ascii="Cambria Math" w:hAnsi="Cambria Math"/>
                  <w:strike/>
                  <w:color w:val="7030A0"/>
                </w:rPr>
                <m:t>PER</m:t>
              </w:del>
            </m:r>
          </m:e>
          <m:sub>
            <m:r>
              <w:del w:id="2691" w:author="TRIPATHY Samarendra" w:date="2020-03-10T12:19:00Z">
                <m:rPr>
                  <m:sty m:val="p"/>
                </m:rPr>
                <w:rPr>
                  <w:rFonts w:ascii="Cambria Math" w:hAnsi="Cambria Math"/>
                  <w:strike/>
                  <w:color w:val="7030A0"/>
                </w:rPr>
                <m:t>ind,p</m:t>
              </w:del>
            </m:r>
          </m:sub>
        </m:sSub>
      </m:oMath>
      <w:del w:id="2692" w:author="TRIPATHY Samarendra" w:date="2020-03-10T12:19:00Z">
        <w:r w:rsidR="00497D09" w:rsidRPr="00F80036" w:rsidDel="00A01CAA">
          <w:rPr>
            <w:strike/>
            <w:color w:val="7030A0"/>
          </w:rPr>
          <w:tab/>
          <w:delText>is the pure electric range for an individual vehicle for the considered period p, km;</w:delText>
        </w:r>
      </w:del>
    </w:p>
    <w:p w14:paraId="061C71BC" w14:textId="1A6D73E4" w:rsidR="00497D09" w:rsidRPr="00F80036" w:rsidDel="00A01CAA" w:rsidRDefault="00311BD7" w:rsidP="00497D09">
      <w:pPr>
        <w:spacing w:after="120"/>
        <w:ind w:left="3402" w:right="1134" w:hanging="1134"/>
        <w:rPr>
          <w:del w:id="2693" w:author="TRIPATHY Samarendra" w:date="2020-03-10T12:19:00Z"/>
          <w:strike/>
          <w:color w:val="7030A0"/>
        </w:rPr>
      </w:pPr>
      <m:oMath>
        <m:sSub>
          <m:sSubPr>
            <m:ctrlPr>
              <w:del w:id="2694" w:author="TRIPATHY Samarendra" w:date="2020-03-10T12:19:00Z">
                <w:rPr>
                  <w:rFonts w:ascii="Cambria Math" w:hAnsi="Cambria Math"/>
                  <w:strike/>
                  <w:color w:val="7030A0"/>
                </w:rPr>
              </w:del>
            </m:ctrlPr>
          </m:sSubPr>
          <m:e>
            <m:r>
              <w:del w:id="2695" w:author="TRIPATHY Samarendra" w:date="2020-03-10T12:19:00Z">
                <m:rPr>
                  <m:sty m:val="p"/>
                </m:rPr>
                <w:rPr>
                  <w:rFonts w:ascii="Cambria Math" w:hAnsi="Cambria Math"/>
                  <w:strike/>
                  <w:color w:val="7030A0"/>
                </w:rPr>
                <m:t>PER</m:t>
              </w:del>
            </m:r>
          </m:e>
          <m:sub>
            <m:r>
              <w:del w:id="2696" w:author="TRIPATHY Samarendra" w:date="2020-03-10T12:19:00Z">
                <m:rPr>
                  <m:sty m:val="p"/>
                </m:rPr>
                <w:rPr>
                  <w:rFonts w:ascii="Cambria Math" w:hAnsi="Cambria Math"/>
                  <w:strike/>
                  <w:color w:val="7030A0"/>
                </w:rPr>
                <m:t>L,p</m:t>
              </w:del>
            </m:r>
          </m:sub>
        </m:sSub>
      </m:oMath>
      <w:del w:id="2697" w:author="TRIPATHY Samarendra" w:date="2020-03-10T12:19:00Z">
        <w:r w:rsidR="00497D09" w:rsidRPr="00F80036" w:rsidDel="00A01CAA">
          <w:rPr>
            <w:strike/>
            <w:color w:val="7030A0"/>
          </w:rPr>
          <w:tab/>
          <w:delText>is the pure electric range for vehicle L for the considered period p, km;</w:delText>
        </w:r>
      </w:del>
    </w:p>
    <w:p w14:paraId="0C43E210" w14:textId="5351659D" w:rsidR="00497D09" w:rsidRPr="00F80036" w:rsidDel="00A01CAA" w:rsidRDefault="00311BD7" w:rsidP="00497D09">
      <w:pPr>
        <w:spacing w:after="120"/>
        <w:ind w:left="3402" w:right="1134" w:hanging="1134"/>
        <w:rPr>
          <w:del w:id="2698" w:author="TRIPATHY Samarendra" w:date="2020-03-10T12:19:00Z"/>
          <w:strike/>
          <w:color w:val="7030A0"/>
        </w:rPr>
      </w:pPr>
      <m:oMath>
        <m:sSub>
          <m:sSubPr>
            <m:ctrlPr>
              <w:del w:id="2699" w:author="TRIPATHY Samarendra" w:date="2020-03-10T12:19:00Z">
                <w:rPr>
                  <w:rFonts w:ascii="Cambria Math" w:hAnsi="Cambria Math"/>
                  <w:strike/>
                  <w:color w:val="7030A0"/>
                </w:rPr>
              </w:del>
            </m:ctrlPr>
          </m:sSubPr>
          <m:e>
            <m:r>
              <w:del w:id="2700" w:author="TRIPATHY Samarendra" w:date="2020-03-10T12:19:00Z">
                <m:rPr>
                  <m:sty m:val="p"/>
                </m:rPr>
                <w:rPr>
                  <w:rFonts w:ascii="Cambria Math" w:hAnsi="Cambria Math"/>
                  <w:strike/>
                  <w:color w:val="7030A0"/>
                </w:rPr>
                <m:t>PER</m:t>
              </w:del>
            </m:r>
          </m:e>
          <m:sub>
            <m:r>
              <w:del w:id="2701" w:author="TRIPATHY Samarendra" w:date="2020-03-10T12:19:00Z">
                <m:rPr>
                  <m:sty m:val="p"/>
                </m:rPr>
                <w:rPr>
                  <w:rFonts w:ascii="Cambria Math" w:hAnsi="Cambria Math"/>
                  <w:strike/>
                  <w:color w:val="7030A0"/>
                </w:rPr>
                <m:t>H,p</m:t>
              </w:del>
            </m:r>
          </m:sub>
        </m:sSub>
      </m:oMath>
      <w:del w:id="2702" w:author="TRIPATHY Samarendra" w:date="2020-03-10T12:19:00Z">
        <w:r w:rsidR="00497D09" w:rsidRPr="00F80036" w:rsidDel="00A01CAA">
          <w:rPr>
            <w:strike/>
            <w:color w:val="7030A0"/>
          </w:rPr>
          <w:tab/>
          <w:delText>is the pure electric range for vehicle H for the considered period p, km;</w:delText>
        </w:r>
      </w:del>
    </w:p>
    <w:p w14:paraId="23442C19" w14:textId="3E95DA03" w:rsidR="00497D09" w:rsidRPr="00F80036" w:rsidDel="00A01CAA" w:rsidRDefault="00311BD7" w:rsidP="00497D09">
      <w:pPr>
        <w:spacing w:after="120"/>
        <w:ind w:left="3402" w:right="1134" w:hanging="1134"/>
        <w:rPr>
          <w:del w:id="2703" w:author="TRIPATHY Samarendra" w:date="2020-03-10T12:19:00Z"/>
          <w:strike/>
          <w:color w:val="7030A0"/>
        </w:rPr>
      </w:pPr>
      <m:oMath>
        <m:sSub>
          <m:sSubPr>
            <m:ctrlPr>
              <w:del w:id="2704" w:author="TRIPATHY Samarendra" w:date="2020-03-10T12:19:00Z">
                <w:rPr>
                  <w:rFonts w:ascii="Cambria Math" w:hAnsi="Cambria Math"/>
                  <w:strike/>
                  <w:color w:val="7030A0"/>
                </w:rPr>
              </w:del>
            </m:ctrlPr>
          </m:sSubPr>
          <m:e>
            <m:r>
              <w:del w:id="2705" w:author="TRIPATHY Samarendra" w:date="2020-03-10T12:19:00Z">
                <m:rPr>
                  <m:sty m:val="p"/>
                </m:rPr>
                <w:rPr>
                  <w:rFonts w:ascii="Cambria Math" w:hAnsi="Cambria Math"/>
                  <w:strike/>
                  <w:color w:val="7030A0"/>
                </w:rPr>
                <m:t>K</m:t>
              </w:del>
            </m:r>
          </m:e>
          <m:sub>
            <m:r>
              <w:del w:id="2706" w:author="TRIPATHY Samarendra" w:date="2020-03-10T12:19:00Z">
                <m:rPr>
                  <m:sty m:val="p"/>
                </m:rPr>
                <w:rPr>
                  <w:rFonts w:ascii="Cambria Math" w:hAnsi="Cambria Math"/>
                  <w:strike/>
                  <w:color w:val="7030A0"/>
                </w:rPr>
                <m:t>ind,p</m:t>
              </w:del>
            </m:r>
          </m:sub>
        </m:sSub>
      </m:oMath>
      <w:del w:id="2707" w:author="TRIPATHY Samarendra" w:date="2020-03-10T12:19:00Z">
        <w:r w:rsidR="00497D09" w:rsidRPr="00F80036" w:rsidDel="00A01CAA">
          <w:rPr>
            <w:strike/>
            <w:color w:val="7030A0"/>
          </w:rPr>
          <w:tab/>
          <w:delText>is the interpolation coefficient for the considered individual vehicle for period p;</w:delText>
        </w:r>
      </w:del>
    </w:p>
    <w:p w14:paraId="095C7BF9" w14:textId="0F4E608A" w:rsidR="00497D09" w:rsidRPr="00F80036" w:rsidDel="00A01CAA" w:rsidRDefault="00497D09" w:rsidP="00497D09">
      <w:pPr>
        <w:spacing w:after="120"/>
        <w:ind w:left="3402" w:right="1134" w:hanging="1134"/>
        <w:rPr>
          <w:del w:id="2708" w:author="TRIPATHY Samarendra" w:date="2020-03-10T12:19:00Z"/>
          <w:strike/>
          <w:color w:val="7030A0"/>
        </w:rPr>
      </w:pPr>
      <m:oMath>
        <m:r>
          <w:del w:id="2709" w:author="TRIPATHY Samarendra" w:date="2020-03-10T12:19:00Z">
            <m:rPr>
              <m:sty m:val="p"/>
            </m:rPr>
            <w:rPr>
              <w:rFonts w:ascii="Cambria Math" w:hAnsi="Cambria Math"/>
              <w:strike/>
              <w:color w:val="7030A0"/>
            </w:rPr>
            <m:t>p</m:t>
          </w:del>
        </m:r>
      </m:oMath>
      <w:del w:id="2710" w:author="TRIPATHY Samarendra" w:date="2020-03-10T12:19:00Z">
        <w:r w:rsidRPr="00F80036" w:rsidDel="00A01CAA">
          <w:rPr>
            <w:strike/>
            <w:color w:val="7030A0"/>
          </w:rPr>
          <w:tab/>
          <w:delText>is the index of the individual period within the applicable test cycle.</w:delText>
        </w:r>
      </w:del>
    </w:p>
    <w:p w14:paraId="3C0CBE79" w14:textId="6A64A2BE" w:rsidR="00497D09" w:rsidRPr="00F80036" w:rsidDel="00A01CAA" w:rsidRDefault="00497D09" w:rsidP="00497D09">
      <w:pPr>
        <w:pStyle w:val="SingleTxtG"/>
        <w:ind w:left="2268"/>
        <w:rPr>
          <w:del w:id="2711" w:author="TRIPATHY Samarendra" w:date="2020-03-10T12:19:00Z"/>
          <w:strike/>
          <w:color w:val="7030A0"/>
        </w:rPr>
      </w:pPr>
      <w:del w:id="2712" w:author="TRIPATHY Samarendra" w:date="2020-03-10T12:19:00Z">
        <w:r w:rsidRPr="00F80036" w:rsidDel="00A01CAA">
          <w:rPr>
            <w:strike/>
            <w:color w:val="7030A0"/>
          </w:rPr>
          <w:delText>For the 4-phase WLTP only;</w:delText>
        </w:r>
      </w:del>
    </w:p>
    <w:p w14:paraId="4FF3F894" w14:textId="4E8F653B" w:rsidR="00497D09" w:rsidRPr="00F80036" w:rsidDel="00A01CAA" w:rsidRDefault="00497D09" w:rsidP="00497D09">
      <w:pPr>
        <w:spacing w:after="120"/>
        <w:ind w:left="2268" w:right="1134"/>
        <w:rPr>
          <w:del w:id="2713" w:author="TRIPATHY Samarendra" w:date="2020-03-10T12:19:00Z"/>
          <w:strike/>
          <w:color w:val="7030A0"/>
        </w:rPr>
      </w:pPr>
      <w:del w:id="2714" w:author="TRIPATHY Samarendra" w:date="2020-03-10T12:19:00Z">
        <w:r w:rsidRPr="00F80036" w:rsidDel="00A01CAA">
          <w:rPr>
            <w:strike/>
            <w:color w:val="7030A0"/>
          </w:rPr>
          <w:delText xml:space="preserve">The considered periods shall be the low phase, medium phase, high phase, extra high phase, the applicable WLTP city test cycle and the applicable WLTP test cycle. </w:delText>
        </w:r>
      </w:del>
    </w:p>
    <w:p w14:paraId="5D9430B0" w14:textId="13B60E77" w:rsidR="00497D09" w:rsidRPr="00F80036" w:rsidDel="00A01CAA" w:rsidRDefault="00497D09" w:rsidP="00497D09">
      <w:pPr>
        <w:pStyle w:val="SingleTxtG"/>
        <w:ind w:left="2268"/>
        <w:rPr>
          <w:del w:id="2715" w:author="TRIPATHY Samarendra" w:date="2020-03-10T12:19:00Z"/>
          <w:strike/>
          <w:color w:val="7030A0"/>
        </w:rPr>
      </w:pPr>
      <w:del w:id="2716" w:author="TRIPATHY Samarendra" w:date="2020-03-10T12:19:00Z">
        <w:r w:rsidRPr="00F80036" w:rsidDel="00A01CAA">
          <w:rPr>
            <w:strike/>
            <w:color w:val="7030A0"/>
          </w:rPr>
          <w:delText>For the 3-phase WLTP only;</w:delText>
        </w:r>
      </w:del>
    </w:p>
    <w:p w14:paraId="191CB17F" w14:textId="50E760BD" w:rsidR="00497D09" w:rsidRPr="00F80036" w:rsidDel="00A01CAA" w:rsidRDefault="00497D09" w:rsidP="00497D09">
      <w:pPr>
        <w:spacing w:after="120"/>
        <w:ind w:left="2268" w:right="1134"/>
        <w:rPr>
          <w:del w:id="2717" w:author="TRIPATHY Samarendra" w:date="2020-03-10T12:19:00Z"/>
          <w:strike/>
          <w:color w:val="7030A0"/>
        </w:rPr>
      </w:pPr>
      <w:del w:id="2718" w:author="TRIPATHY Samarendra" w:date="2020-03-10T12:19:00Z">
        <w:r w:rsidRPr="00F80036" w:rsidDel="00A01CAA">
          <w:rPr>
            <w:strike/>
            <w:color w:val="7030A0"/>
          </w:rPr>
          <w:delText>The considered periods shall be the applicable WLTP test cycle.</w:delText>
        </w:r>
      </w:del>
    </w:p>
    <w:p w14:paraId="7CD21BA4" w14:textId="0B8F2E8A" w:rsidR="00497D09" w:rsidRPr="00F80036" w:rsidDel="00A01CAA" w:rsidRDefault="00497D09" w:rsidP="00497D09">
      <w:pPr>
        <w:keepNext/>
        <w:spacing w:after="120"/>
        <w:ind w:left="2268" w:right="1134" w:hanging="1134"/>
        <w:rPr>
          <w:del w:id="2719" w:author="TRIPATHY Samarendra" w:date="2020-03-10T12:19:00Z"/>
          <w:strike/>
          <w:color w:val="7030A0"/>
        </w:rPr>
      </w:pPr>
      <w:del w:id="2720" w:author="TRIPATHY Samarendra" w:date="2020-03-10T12:19:00Z">
        <w:r w:rsidRPr="00F80036" w:rsidDel="00A01CAA">
          <w:rPr>
            <w:strike/>
            <w:color w:val="7030A0"/>
          </w:rPr>
          <w:delText>4.5.7.3.</w:delText>
        </w:r>
        <w:r w:rsidRPr="00F80036" w:rsidDel="00A01CAA">
          <w:rPr>
            <w:strike/>
            <w:color w:val="7030A0"/>
          </w:rPr>
          <w:tab/>
          <w:delText>Individual equivalent all-electric range for OVC-HEVs</w:delText>
        </w:r>
      </w:del>
    </w:p>
    <w:p w14:paraId="237B5FDC" w14:textId="11558CCE" w:rsidR="00497D09" w:rsidRPr="00F80036" w:rsidDel="00A01CAA" w:rsidRDefault="00497D09" w:rsidP="00497D09">
      <w:pPr>
        <w:spacing w:after="120"/>
        <w:ind w:left="2268" w:right="1134"/>
        <w:rPr>
          <w:del w:id="2721" w:author="TRIPATHY Samarendra" w:date="2020-03-10T12:19:00Z"/>
          <w:strike/>
          <w:color w:val="7030A0"/>
        </w:rPr>
      </w:pPr>
      <w:del w:id="2722" w:author="TRIPATHY Samarendra" w:date="2020-03-10T12:19:00Z">
        <w:r w:rsidRPr="00F80036" w:rsidDel="00A01CAA">
          <w:rPr>
            <w:strike/>
            <w:color w:val="7030A0"/>
          </w:rPr>
          <w:delText>The equivalent all-electric range for an individual vehicle shall be calculated using the following equation:</w:delText>
        </w:r>
      </w:del>
    </w:p>
    <w:p w14:paraId="4F19495F" w14:textId="336AC721" w:rsidR="00497D09" w:rsidRPr="00F80036" w:rsidDel="00A01CAA" w:rsidRDefault="00311BD7" w:rsidP="00497D09">
      <w:pPr>
        <w:spacing w:after="120"/>
        <w:ind w:left="2268" w:right="1134"/>
        <w:jc w:val="center"/>
        <w:rPr>
          <w:del w:id="2723" w:author="TRIPATHY Samarendra" w:date="2020-03-10T12:19:00Z"/>
          <w:strike/>
          <w:color w:val="7030A0"/>
        </w:rPr>
      </w:pPr>
      <m:oMathPara>
        <m:oMath>
          <m:sSub>
            <m:sSubPr>
              <m:ctrlPr>
                <w:del w:id="2724" w:author="TRIPATHY Samarendra" w:date="2020-03-10T12:19:00Z">
                  <w:rPr>
                    <w:rFonts w:ascii="Cambria Math" w:hAnsi="Cambria Math"/>
                    <w:strike/>
                    <w:color w:val="7030A0"/>
                  </w:rPr>
                </w:del>
              </m:ctrlPr>
            </m:sSubPr>
            <m:e>
              <m:r>
                <w:del w:id="2725" w:author="TRIPATHY Samarendra" w:date="2020-03-10T12:19:00Z">
                  <m:rPr>
                    <m:sty m:val="p"/>
                  </m:rPr>
                  <w:rPr>
                    <w:rFonts w:ascii="Cambria Math" w:hAnsi="Cambria Math"/>
                    <w:strike/>
                    <w:color w:val="7030A0"/>
                  </w:rPr>
                  <m:t>EAER</m:t>
                </w:del>
              </m:r>
            </m:e>
            <m:sub>
              <m:r>
                <w:del w:id="2726" w:author="TRIPATHY Samarendra" w:date="2020-03-10T12:19:00Z">
                  <m:rPr>
                    <m:sty m:val="p"/>
                  </m:rPr>
                  <w:rPr>
                    <w:rFonts w:ascii="Cambria Math" w:hAnsi="Cambria Math"/>
                    <w:strike/>
                    <w:color w:val="7030A0"/>
                  </w:rPr>
                  <m:t>ind,p</m:t>
                </w:del>
              </m:r>
            </m:sub>
          </m:sSub>
          <m:r>
            <w:del w:id="2727" w:author="TRIPATHY Samarendra" w:date="2020-03-10T12:19:00Z">
              <m:rPr>
                <m:sty m:val="p"/>
              </m:rPr>
              <w:rPr>
                <w:rFonts w:ascii="Cambria Math" w:hAnsi="Cambria Math"/>
                <w:strike/>
                <w:color w:val="7030A0"/>
              </w:rPr>
              <m:t xml:space="preserve">= </m:t>
            </w:del>
          </m:r>
          <m:sSub>
            <m:sSubPr>
              <m:ctrlPr>
                <w:del w:id="2728" w:author="TRIPATHY Samarendra" w:date="2020-03-10T12:19:00Z">
                  <w:rPr>
                    <w:rFonts w:ascii="Cambria Math" w:hAnsi="Cambria Math"/>
                    <w:strike/>
                    <w:color w:val="7030A0"/>
                  </w:rPr>
                </w:del>
              </m:ctrlPr>
            </m:sSubPr>
            <m:e>
              <m:r>
                <w:del w:id="2729" w:author="TRIPATHY Samarendra" w:date="2020-03-10T12:19:00Z">
                  <m:rPr>
                    <m:sty m:val="p"/>
                  </m:rPr>
                  <w:rPr>
                    <w:rFonts w:ascii="Cambria Math" w:hAnsi="Cambria Math"/>
                    <w:strike/>
                    <w:color w:val="7030A0"/>
                  </w:rPr>
                  <m:t>EAER</m:t>
                </w:del>
              </m:r>
            </m:e>
            <m:sub>
              <m:r>
                <w:del w:id="2730" w:author="TRIPATHY Samarendra" w:date="2020-03-10T12:19:00Z">
                  <m:rPr>
                    <m:sty m:val="p"/>
                  </m:rPr>
                  <w:rPr>
                    <w:rFonts w:ascii="Cambria Math" w:hAnsi="Cambria Math"/>
                    <w:strike/>
                    <w:color w:val="7030A0"/>
                  </w:rPr>
                  <m:t>L,p</m:t>
                </w:del>
              </m:r>
            </m:sub>
          </m:sSub>
          <m:r>
            <w:del w:id="2731" w:author="TRIPATHY Samarendra" w:date="2020-03-10T12:19:00Z">
              <m:rPr>
                <m:sty m:val="p"/>
              </m:rPr>
              <w:rPr>
                <w:rFonts w:ascii="Cambria Math" w:hAnsi="Cambria Math"/>
                <w:strike/>
                <w:color w:val="7030A0"/>
              </w:rPr>
              <m:t>+</m:t>
            </w:del>
          </m:r>
          <m:sSub>
            <m:sSubPr>
              <m:ctrlPr>
                <w:del w:id="2732" w:author="TRIPATHY Samarendra" w:date="2020-03-10T12:19:00Z">
                  <w:rPr>
                    <w:rFonts w:ascii="Cambria Math" w:hAnsi="Cambria Math"/>
                    <w:strike/>
                    <w:color w:val="7030A0"/>
                  </w:rPr>
                </w:del>
              </m:ctrlPr>
            </m:sSubPr>
            <m:e>
              <m:r>
                <w:del w:id="2733" w:author="TRIPATHY Samarendra" w:date="2020-03-10T12:19:00Z">
                  <m:rPr>
                    <m:sty m:val="p"/>
                  </m:rPr>
                  <w:rPr>
                    <w:rFonts w:ascii="Cambria Math" w:hAnsi="Cambria Math"/>
                    <w:strike/>
                    <w:color w:val="7030A0"/>
                  </w:rPr>
                  <m:t>K</m:t>
                </w:del>
              </m:r>
            </m:e>
            <m:sub>
              <m:r>
                <w:del w:id="2734" w:author="TRIPATHY Samarendra" w:date="2020-03-10T12:19:00Z">
                  <m:rPr>
                    <m:sty m:val="p"/>
                  </m:rPr>
                  <w:rPr>
                    <w:rFonts w:ascii="Cambria Math" w:hAnsi="Cambria Math"/>
                    <w:strike/>
                    <w:color w:val="7030A0"/>
                  </w:rPr>
                  <m:t>ind,p</m:t>
                </w:del>
              </m:r>
            </m:sub>
          </m:sSub>
          <m:r>
            <w:del w:id="2735" w:author="TRIPATHY Samarendra" w:date="2020-03-10T12:19:00Z">
              <m:rPr>
                <m:sty m:val="p"/>
              </m:rPr>
              <w:rPr>
                <w:rFonts w:ascii="Cambria Math" w:hAnsi="Cambria Math"/>
                <w:strike/>
                <w:color w:val="7030A0"/>
              </w:rPr>
              <m:t>×</m:t>
            </w:del>
          </m:r>
          <m:d>
            <m:dPr>
              <m:ctrlPr>
                <w:del w:id="2736" w:author="TRIPATHY Samarendra" w:date="2020-03-10T12:19:00Z">
                  <w:rPr>
                    <w:rFonts w:ascii="Cambria Math" w:hAnsi="Cambria Math"/>
                    <w:strike/>
                    <w:color w:val="7030A0"/>
                  </w:rPr>
                </w:del>
              </m:ctrlPr>
            </m:dPr>
            <m:e>
              <m:sSub>
                <m:sSubPr>
                  <m:ctrlPr>
                    <w:del w:id="2737" w:author="TRIPATHY Samarendra" w:date="2020-03-10T12:19:00Z">
                      <w:rPr>
                        <w:rFonts w:ascii="Cambria Math" w:hAnsi="Cambria Math"/>
                        <w:strike/>
                        <w:color w:val="7030A0"/>
                      </w:rPr>
                    </w:del>
                  </m:ctrlPr>
                </m:sSubPr>
                <m:e>
                  <m:r>
                    <w:del w:id="2738" w:author="TRIPATHY Samarendra" w:date="2020-03-10T12:19:00Z">
                      <m:rPr>
                        <m:sty m:val="p"/>
                      </m:rPr>
                      <w:rPr>
                        <w:rFonts w:ascii="Cambria Math" w:hAnsi="Cambria Math"/>
                        <w:strike/>
                        <w:color w:val="7030A0"/>
                      </w:rPr>
                      <m:t>EAER</m:t>
                    </w:del>
                  </m:r>
                </m:e>
                <m:sub>
                  <m:r>
                    <w:del w:id="2739" w:author="TRIPATHY Samarendra" w:date="2020-03-10T12:19:00Z">
                      <m:rPr>
                        <m:sty m:val="p"/>
                      </m:rPr>
                      <w:rPr>
                        <w:rFonts w:ascii="Cambria Math" w:hAnsi="Cambria Math"/>
                        <w:strike/>
                        <w:color w:val="7030A0"/>
                      </w:rPr>
                      <m:t>H,p</m:t>
                    </w:del>
                  </m:r>
                </m:sub>
              </m:sSub>
              <m:r>
                <w:del w:id="2740" w:author="TRIPATHY Samarendra" w:date="2020-03-10T12:19:00Z">
                  <m:rPr>
                    <m:sty m:val="p"/>
                  </m:rPr>
                  <w:rPr>
                    <w:rFonts w:ascii="Cambria Math" w:hAnsi="Cambria Math"/>
                    <w:strike/>
                    <w:color w:val="7030A0"/>
                  </w:rPr>
                  <m:t>-</m:t>
                </w:del>
              </m:r>
              <m:sSub>
                <m:sSubPr>
                  <m:ctrlPr>
                    <w:del w:id="2741" w:author="TRIPATHY Samarendra" w:date="2020-03-10T12:19:00Z">
                      <w:rPr>
                        <w:rFonts w:ascii="Cambria Math" w:hAnsi="Cambria Math"/>
                        <w:strike/>
                        <w:color w:val="7030A0"/>
                      </w:rPr>
                    </w:del>
                  </m:ctrlPr>
                </m:sSubPr>
                <m:e>
                  <m:r>
                    <w:del w:id="2742" w:author="TRIPATHY Samarendra" w:date="2020-03-10T12:19:00Z">
                      <m:rPr>
                        <m:sty m:val="p"/>
                      </m:rPr>
                      <w:rPr>
                        <w:rFonts w:ascii="Cambria Math" w:hAnsi="Cambria Math"/>
                        <w:strike/>
                        <w:color w:val="7030A0"/>
                      </w:rPr>
                      <m:t>EAER</m:t>
                    </w:del>
                  </m:r>
                </m:e>
                <m:sub>
                  <m:r>
                    <w:del w:id="2743" w:author="TRIPATHY Samarendra" w:date="2020-03-10T12:19:00Z">
                      <m:rPr>
                        <m:sty m:val="p"/>
                      </m:rPr>
                      <w:rPr>
                        <w:rFonts w:ascii="Cambria Math" w:hAnsi="Cambria Math"/>
                        <w:strike/>
                        <w:color w:val="7030A0"/>
                      </w:rPr>
                      <m:t>L,p</m:t>
                    </w:del>
                  </m:r>
                </m:sub>
              </m:sSub>
            </m:e>
          </m:d>
        </m:oMath>
      </m:oMathPara>
    </w:p>
    <w:p w14:paraId="1820A22C" w14:textId="3FA0CA8B" w:rsidR="00497D09" w:rsidRPr="00F80036" w:rsidDel="00A01CAA" w:rsidRDefault="00497D09" w:rsidP="00497D09">
      <w:pPr>
        <w:spacing w:after="120"/>
        <w:ind w:left="2268" w:right="1134"/>
        <w:rPr>
          <w:del w:id="2744" w:author="TRIPATHY Samarendra" w:date="2020-03-10T12:19:00Z"/>
          <w:strike/>
          <w:color w:val="7030A0"/>
        </w:rPr>
      </w:pPr>
      <w:del w:id="2745" w:author="TRIPATHY Samarendra" w:date="2020-03-10T12:19:00Z">
        <w:r w:rsidRPr="00F80036" w:rsidDel="00A01CAA">
          <w:rPr>
            <w:strike/>
            <w:color w:val="7030A0"/>
          </w:rPr>
          <w:delText>where:</w:delText>
        </w:r>
      </w:del>
    </w:p>
    <w:p w14:paraId="36FA3199" w14:textId="39E24BEC" w:rsidR="00497D09" w:rsidRPr="00F80036" w:rsidDel="00A01CAA" w:rsidRDefault="00311BD7" w:rsidP="00497D09">
      <w:pPr>
        <w:spacing w:after="120"/>
        <w:ind w:left="3402" w:right="1134" w:hanging="1134"/>
        <w:rPr>
          <w:del w:id="2746" w:author="TRIPATHY Samarendra" w:date="2020-03-10T12:19:00Z"/>
          <w:strike/>
          <w:color w:val="7030A0"/>
        </w:rPr>
      </w:pPr>
      <m:oMath>
        <m:sSub>
          <m:sSubPr>
            <m:ctrlPr>
              <w:del w:id="2747" w:author="TRIPATHY Samarendra" w:date="2020-03-10T12:19:00Z">
                <w:rPr>
                  <w:rFonts w:ascii="Cambria Math" w:hAnsi="Cambria Math"/>
                  <w:strike/>
                  <w:color w:val="7030A0"/>
                </w:rPr>
              </w:del>
            </m:ctrlPr>
          </m:sSubPr>
          <m:e>
            <m:r>
              <w:del w:id="2748" w:author="TRIPATHY Samarendra" w:date="2020-03-10T12:19:00Z">
                <m:rPr>
                  <m:sty m:val="p"/>
                </m:rPr>
                <w:rPr>
                  <w:rFonts w:ascii="Cambria Math" w:hAnsi="Cambria Math"/>
                  <w:strike/>
                  <w:color w:val="7030A0"/>
                </w:rPr>
                <m:t>EAER</m:t>
              </w:del>
            </m:r>
          </m:e>
          <m:sub>
            <m:r>
              <w:del w:id="2749" w:author="TRIPATHY Samarendra" w:date="2020-03-10T12:19:00Z">
                <m:rPr>
                  <m:sty m:val="p"/>
                </m:rPr>
                <w:rPr>
                  <w:rFonts w:ascii="Cambria Math" w:hAnsi="Cambria Math"/>
                  <w:strike/>
                  <w:color w:val="7030A0"/>
                </w:rPr>
                <m:t>ind,p</m:t>
              </w:del>
            </m:r>
          </m:sub>
        </m:sSub>
      </m:oMath>
      <w:del w:id="2750" w:author="TRIPATHY Samarendra" w:date="2020-03-10T12:19:00Z">
        <w:r w:rsidR="00497D09" w:rsidRPr="00F80036" w:rsidDel="00A01CAA">
          <w:rPr>
            <w:strike/>
            <w:color w:val="7030A0"/>
          </w:rPr>
          <w:tab/>
          <w:delText>is the equivalent all-electric range for an individual vehicle for the considered period p, km;</w:delText>
        </w:r>
      </w:del>
    </w:p>
    <w:p w14:paraId="374D9C97" w14:textId="662DDA16" w:rsidR="00497D09" w:rsidRPr="00F80036" w:rsidDel="00A01CAA" w:rsidRDefault="00311BD7" w:rsidP="00497D09">
      <w:pPr>
        <w:spacing w:after="120"/>
        <w:ind w:left="3402" w:right="1134" w:hanging="1134"/>
        <w:rPr>
          <w:del w:id="2751" w:author="TRIPATHY Samarendra" w:date="2020-03-10T12:19:00Z"/>
          <w:strike/>
          <w:color w:val="7030A0"/>
        </w:rPr>
      </w:pPr>
      <m:oMath>
        <m:sSub>
          <m:sSubPr>
            <m:ctrlPr>
              <w:del w:id="2752" w:author="TRIPATHY Samarendra" w:date="2020-03-10T12:19:00Z">
                <w:rPr>
                  <w:rFonts w:ascii="Cambria Math" w:hAnsi="Cambria Math"/>
                  <w:strike/>
                  <w:color w:val="7030A0"/>
                </w:rPr>
              </w:del>
            </m:ctrlPr>
          </m:sSubPr>
          <m:e>
            <m:r>
              <w:del w:id="2753" w:author="TRIPATHY Samarendra" w:date="2020-03-10T12:19:00Z">
                <m:rPr>
                  <m:sty m:val="p"/>
                </m:rPr>
                <w:rPr>
                  <w:rFonts w:ascii="Cambria Math" w:hAnsi="Cambria Math"/>
                  <w:strike/>
                  <w:color w:val="7030A0"/>
                </w:rPr>
                <m:t>EAER</m:t>
              </w:del>
            </m:r>
          </m:e>
          <m:sub>
            <m:r>
              <w:del w:id="2754" w:author="TRIPATHY Samarendra" w:date="2020-03-10T12:19:00Z">
                <m:rPr>
                  <m:sty m:val="p"/>
                </m:rPr>
                <w:rPr>
                  <w:rFonts w:ascii="Cambria Math" w:hAnsi="Cambria Math"/>
                  <w:strike/>
                  <w:color w:val="7030A0"/>
                </w:rPr>
                <m:t>L,p</m:t>
              </w:del>
            </m:r>
          </m:sub>
        </m:sSub>
      </m:oMath>
      <w:del w:id="2755" w:author="TRIPATHY Samarendra" w:date="2020-03-10T12:19:00Z">
        <w:r w:rsidR="00497D09" w:rsidRPr="00F80036" w:rsidDel="00A01CAA">
          <w:rPr>
            <w:strike/>
            <w:color w:val="7030A0"/>
          </w:rPr>
          <w:tab/>
          <w:delText>is the equivalent all-electric range for vehicle L for the considered period p, km;</w:delText>
        </w:r>
      </w:del>
    </w:p>
    <w:p w14:paraId="377D16CF" w14:textId="2368CD61" w:rsidR="00497D09" w:rsidRPr="00F80036" w:rsidDel="00A01CAA" w:rsidRDefault="00311BD7" w:rsidP="00497D09">
      <w:pPr>
        <w:spacing w:after="120"/>
        <w:ind w:left="3402" w:right="1134" w:hanging="1134"/>
        <w:rPr>
          <w:del w:id="2756" w:author="TRIPATHY Samarendra" w:date="2020-03-10T12:19:00Z"/>
          <w:strike/>
          <w:color w:val="7030A0"/>
        </w:rPr>
      </w:pPr>
      <m:oMath>
        <m:sSub>
          <m:sSubPr>
            <m:ctrlPr>
              <w:del w:id="2757" w:author="TRIPATHY Samarendra" w:date="2020-03-10T12:19:00Z">
                <w:rPr>
                  <w:rFonts w:ascii="Cambria Math" w:hAnsi="Cambria Math"/>
                  <w:strike/>
                  <w:color w:val="7030A0"/>
                </w:rPr>
              </w:del>
            </m:ctrlPr>
          </m:sSubPr>
          <m:e>
            <m:r>
              <w:del w:id="2758" w:author="TRIPATHY Samarendra" w:date="2020-03-10T12:19:00Z">
                <m:rPr>
                  <m:sty m:val="p"/>
                </m:rPr>
                <w:rPr>
                  <w:rFonts w:ascii="Cambria Math" w:hAnsi="Cambria Math"/>
                  <w:strike/>
                  <w:color w:val="7030A0"/>
                </w:rPr>
                <m:t>EAER</m:t>
              </w:del>
            </m:r>
          </m:e>
          <m:sub>
            <m:r>
              <w:del w:id="2759" w:author="TRIPATHY Samarendra" w:date="2020-03-10T12:19:00Z">
                <m:rPr>
                  <m:sty m:val="p"/>
                </m:rPr>
                <w:rPr>
                  <w:rFonts w:ascii="Cambria Math" w:hAnsi="Cambria Math"/>
                  <w:strike/>
                  <w:color w:val="7030A0"/>
                </w:rPr>
                <m:t>H,p</m:t>
              </w:del>
            </m:r>
          </m:sub>
        </m:sSub>
      </m:oMath>
      <w:del w:id="2760" w:author="TRIPATHY Samarendra" w:date="2020-03-10T12:19:00Z">
        <w:r w:rsidR="00497D09" w:rsidRPr="00F80036" w:rsidDel="00A01CAA">
          <w:rPr>
            <w:strike/>
            <w:color w:val="7030A0"/>
          </w:rPr>
          <w:tab/>
          <w:delText>is the equivalent all-electric range for vehicle H for the considered period p, km;</w:delText>
        </w:r>
      </w:del>
    </w:p>
    <w:p w14:paraId="54E0E7C1" w14:textId="246C7680" w:rsidR="00497D09" w:rsidRPr="00F80036" w:rsidDel="00A01CAA" w:rsidRDefault="00311BD7" w:rsidP="00497D09">
      <w:pPr>
        <w:spacing w:after="120"/>
        <w:ind w:left="3402" w:right="1134" w:hanging="1134"/>
        <w:rPr>
          <w:del w:id="2761" w:author="TRIPATHY Samarendra" w:date="2020-03-10T12:19:00Z"/>
          <w:strike/>
          <w:color w:val="7030A0"/>
        </w:rPr>
      </w:pPr>
      <m:oMath>
        <m:sSub>
          <m:sSubPr>
            <m:ctrlPr>
              <w:del w:id="2762" w:author="TRIPATHY Samarendra" w:date="2020-03-10T12:19:00Z">
                <w:rPr>
                  <w:rFonts w:ascii="Cambria Math" w:hAnsi="Cambria Math"/>
                  <w:strike/>
                  <w:color w:val="7030A0"/>
                </w:rPr>
              </w:del>
            </m:ctrlPr>
          </m:sSubPr>
          <m:e>
            <m:r>
              <w:del w:id="2763" w:author="TRIPATHY Samarendra" w:date="2020-03-10T12:19:00Z">
                <m:rPr>
                  <m:sty m:val="p"/>
                </m:rPr>
                <w:rPr>
                  <w:rFonts w:ascii="Cambria Math" w:hAnsi="Cambria Math"/>
                  <w:strike/>
                  <w:color w:val="7030A0"/>
                </w:rPr>
                <m:t>K</m:t>
              </w:del>
            </m:r>
          </m:e>
          <m:sub>
            <m:r>
              <w:del w:id="2764" w:author="TRIPATHY Samarendra" w:date="2020-03-10T12:19:00Z">
                <m:rPr>
                  <m:sty m:val="p"/>
                </m:rPr>
                <w:rPr>
                  <w:rFonts w:ascii="Cambria Math" w:hAnsi="Cambria Math"/>
                  <w:strike/>
                  <w:color w:val="7030A0"/>
                </w:rPr>
                <m:t>ind,p</m:t>
              </w:del>
            </m:r>
          </m:sub>
        </m:sSub>
      </m:oMath>
      <w:del w:id="2765" w:author="TRIPATHY Samarendra" w:date="2020-03-10T12:19:00Z">
        <w:r w:rsidR="00497D09" w:rsidRPr="00F80036" w:rsidDel="00A01CAA">
          <w:rPr>
            <w:strike/>
            <w:color w:val="7030A0"/>
          </w:rPr>
          <w:tab/>
          <w:delText>is the interpolation coefficient for the considered individual vehicle for period p;</w:delText>
        </w:r>
      </w:del>
    </w:p>
    <w:p w14:paraId="5327A7CF" w14:textId="23B88535" w:rsidR="00497D09" w:rsidRPr="00F80036" w:rsidDel="00A01CAA" w:rsidRDefault="00497D09" w:rsidP="00497D09">
      <w:pPr>
        <w:spacing w:after="120"/>
        <w:ind w:left="3402" w:right="1134" w:hanging="1134"/>
        <w:rPr>
          <w:del w:id="2766" w:author="TRIPATHY Samarendra" w:date="2020-03-10T12:19:00Z"/>
          <w:strike/>
          <w:color w:val="7030A0"/>
        </w:rPr>
      </w:pPr>
      <m:oMath>
        <m:r>
          <w:del w:id="2767" w:author="TRIPATHY Samarendra" w:date="2020-03-10T12:19:00Z">
            <m:rPr>
              <m:sty m:val="p"/>
            </m:rPr>
            <w:rPr>
              <w:rFonts w:ascii="Cambria Math" w:hAnsi="Cambria Math"/>
              <w:strike/>
              <w:color w:val="7030A0"/>
            </w:rPr>
            <m:t>p</m:t>
          </w:del>
        </m:r>
      </m:oMath>
      <w:del w:id="2768" w:author="TRIPATHY Samarendra" w:date="2020-03-10T12:19:00Z">
        <w:r w:rsidRPr="00F80036" w:rsidDel="00A01CAA">
          <w:rPr>
            <w:strike/>
            <w:color w:val="7030A0"/>
          </w:rPr>
          <w:tab/>
          <w:delText>is the index of the individual period within the applicable test cycle.</w:delText>
        </w:r>
      </w:del>
    </w:p>
    <w:p w14:paraId="335DA217" w14:textId="052E404C" w:rsidR="00497D09" w:rsidRPr="00F80036" w:rsidDel="00A01CAA" w:rsidRDefault="00497D09" w:rsidP="00497D09">
      <w:pPr>
        <w:spacing w:after="60"/>
        <w:ind w:left="2268"/>
        <w:rPr>
          <w:del w:id="2769" w:author="TRIPATHY Samarendra" w:date="2020-03-10T12:19:00Z"/>
          <w:strike/>
          <w:color w:val="7030A0"/>
        </w:rPr>
      </w:pPr>
      <w:del w:id="2770" w:author="TRIPATHY Samarendra" w:date="2020-03-10T12:19:00Z">
        <w:r w:rsidRPr="00F80036" w:rsidDel="00A01CAA">
          <w:rPr>
            <w:strike/>
            <w:color w:val="7030A0"/>
          </w:rPr>
          <w:delText>For the 4-phase WLTP;</w:delText>
        </w:r>
      </w:del>
    </w:p>
    <w:p w14:paraId="2A2029CB" w14:textId="7B9FC61C" w:rsidR="00497D09" w:rsidRPr="00F80036" w:rsidDel="00A01CAA" w:rsidRDefault="00497D09" w:rsidP="00497D09">
      <w:pPr>
        <w:spacing w:after="120"/>
        <w:ind w:left="2268" w:right="1134"/>
        <w:rPr>
          <w:del w:id="2771" w:author="TRIPATHY Samarendra" w:date="2020-03-10T12:19:00Z"/>
          <w:strike/>
          <w:color w:val="7030A0"/>
        </w:rPr>
      </w:pPr>
      <w:del w:id="2772" w:author="TRIPATHY Samarendra" w:date="2020-03-10T12:19:00Z">
        <w:r w:rsidRPr="00F80036" w:rsidDel="00A01CAA">
          <w:rPr>
            <w:strike/>
            <w:color w:val="7030A0"/>
          </w:rPr>
          <w:delText xml:space="preserve">The considered periods shall be the low phase, medium phase, high phase, extra high phase, the applicable WLTP city test cycle and the applicable WLTP test cycle. </w:delText>
        </w:r>
      </w:del>
    </w:p>
    <w:p w14:paraId="2EF017A1" w14:textId="3E528A04" w:rsidR="00497D09" w:rsidRPr="00F80036" w:rsidDel="00A01CAA" w:rsidRDefault="00497D09" w:rsidP="00497D09">
      <w:pPr>
        <w:pStyle w:val="SingleTxtG"/>
        <w:ind w:left="2268"/>
        <w:rPr>
          <w:del w:id="2773" w:author="TRIPATHY Samarendra" w:date="2020-03-10T12:19:00Z"/>
          <w:strike/>
          <w:color w:val="7030A0"/>
        </w:rPr>
      </w:pPr>
      <w:del w:id="2774" w:author="TRIPATHY Samarendra" w:date="2020-03-10T12:19:00Z">
        <w:r w:rsidRPr="00F80036" w:rsidDel="00A01CAA">
          <w:rPr>
            <w:strike/>
            <w:color w:val="7030A0"/>
          </w:rPr>
          <w:delText>For the 3-phase WLTP only;</w:delText>
        </w:r>
      </w:del>
    </w:p>
    <w:p w14:paraId="4BC74EE2" w14:textId="1FC6A99C" w:rsidR="00497D09" w:rsidRPr="00F80036" w:rsidDel="00A01CAA" w:rsidRDefault="00497D09" w:rsidP="00497D09">
      <w:pPr>
        <w:spacing w:after="120"/>
        <w:ind w:left="2268" w:right="1134"/>
        <w:rPr>
          <w:del w:id="2775" w:author="TRIPATHY Samarendra" w:date="2020-03-10T12:19:00Z"/>
          <w:strike/>
          <w:color w:val="7030A0"/>
        </w:rPr>
      </w:pPr>
      <w:del w:id="2776" w:author="TRIPATHY Samarendra" w:date="2020-03-10T12:19:00Z">
        <w:r w:rsidRPr="00F80036" w:rsidDel="00A01CAA">
          <w:rPr>
            <w:strike/>
            <w:color w:val="7030A0"/>
          </w:rPr>
          <w:delText>The considered periods shall be the applicable WLTP test cycle.</w:delText>
        </w:r>
      </w:del>
    </w:p>
    <w:p w14:paraId="382A144F" w14:textId="51350C87" w:rsidR="00497D09" w:rsidRPr="00F80036" w:rsidDel="002C46E9" w:rsidRDefault="00497D09" w:rsidP="00497D09">
      <w:pPr>
        <w:spacing w:after="120"/>
        <w:ind w:left="2268" w:right="1134" w:hanging="1134"/>
        <w:rPr>
          <w:del w:id="2777" w:author="TRIPATHY Samarendra" w:date="2020-03-10T12:19:00Z"/>
          <w:strike/>
          <w:color w:val="7030A0"/>
        </w:rPr>
      </w:pPr>
      <w:del w:id="2778" w:author="TRIPATHY Samarendra" w:date="2020-03-10T12:19:00Z">
        <w:r w:rsidRPr="00F80036" w:rsidDel="002C46E9">
          <w:rPr>
            <w:strike/>
            <w:color w:val="7030A0"/>
          </w:rPr>
          <w:delText>4.5.8.</w:delText>
        </w:r>
        <w:r w:rsidRPr="00F80036" w:rsidDel="002C46E9">
          <w:rPr>
            <w:strike/>
            <w:color w:val="7030A0"/>
          </w:rPr>
          <w:tab/>
          <w:delText>Adjustment of values</w:delText>
        </w:r>
      </w:del>
    </w:p>
    <w:p w14:paraId="4159FD3B" w14:textId="407F3655" w:rsidR="00497D09" w:rsidRPr="00F80036" w:rsidDel="002C46E9" w:rsidRDefault="00497D09" w:rsidP="00497D09">
      <w:pPr>
        <w:spacing w:after="120"/>
        <w:ind w:left="2268" w:right="1134"/>
        <w:rPr>
          <w:del w:id="2779" w:author="TRIPATHY Samarendra" w:date="2020-03-10T12:19:00Z"/>
          <w:strike/>
          <w:color w:val="7030A0"/>
        </w:rPr>
      </w:pPr>
      <w:del w:id="2780" w:author="TRIPATHY Samarendra" w:date="2020-03-10T12:19:00Z">
        <w:r w:rsidRPr="00F80036" w:rsidDel="002C46E9">
          <w:rPr>
            <w:strike/>
            <w:color w:val="7030A0"/>
          </w:rPr>
          <w:delText>The individual EAER value determined in accordance with paragraph 4.5.7.3. of this annex may be decreased by the OEM. In such cases:</w:delText>
        </w:r>
      </w:del>
    </w:p>
    <w:p w14:paraId="345494CE" w14:textId="279DE650" w:rsidR="00497D09" w:rsidRPr="00F80036" w:rsidDel="002C46E9" w:rsidRDefault="00497D09" w:rsidP="00497D09">
      <w:pPr>
        <w:spacing w:after="120"/>
        <w:ind w:left="2268" w:right="1134"/>
        <w:rPr>
          <w:del w:id="2781" w:author="TRIPATHY Samarendra" w:date="2020-03-10T12:19:00Z"/>
          <w:strike/>
          <w:color w:val="7030A0"/>
        </w:rPr>
      </w:pPr>
      <w:del w:id="2782" w:author="TRIPATHY Samarendra" w:date="2020-03-10T12:19:00Z">
        <w:r w:rsidRPr="00F80036" w:rsidDel="002C46E9">
          <w:rPr>
            <w:strike/>
            <w:color w:val="7030A0"/>
          </w:rPr>
          <w:delText>The EAER phase values shall be decreased by the ratio of the decreased EAER value divided by the calculated EAER value. This shall not compensate for technical elements that would effectively require a vehicle to be excluded from the interpolation family.</w:delText>
        </w:r>
        <w:commentRangeEnd w:id="1862"/>
        <w:r w:rsidR="00F80036" w:rsidDel="002C46E9">
          <w:rPr>
            <w:rStyle w:val="Marquedecommentaire"/>
            <w:rFonts w:eastAsia="MS Mincho"/>
            <w:lang w:val="en-US" w:eastAsia="en-US"/>
          </w:rPr>
          <w:commentReference w:id="1862"/>
        </w:r>
        <w:commentRangeEnd w:id="1863"/>
        <w:r w:rsidR="004B7E85" w:rsidDel="002C46E9">
          <w:rPr>
            <w:rStyle w:val="Marquedecommentaire"/>
            <w:rFonts w:eastAsia="MS Mincho"/>
            <w:lang w:val="en-US" w:eastAsia="en-US"/>
          </w:rPr>
          <w:commentReference w:id="1863"/>
        </w:r>
      </w:del>
    </w:p>
    <w:p w14:paraId="2BDD6A8B" w14:textId="77777777" w:rsidR="00497D09" w:rsidRPr="0029195E" w:rsidRDefault="00497D09" w:rsidP="00497D09">
      <w:pPr>
        <w:spacing w:after="120"/>
        <w:ind w:left="2268" w:right="1134" w:hanging="1134"/>
        <w:rPr>
          <w:color w:val="A6A6A6" w:themeColor="background1" w:themeShade="A6"/>
        </w:rPr>
      </w:pPr>
      <w:r w:rsidRPr="0029195E">
        <w:rPr>
          <w:color w:val="A6A6A6" w:themeColor="background1" w:themeShade="A6"/>
        </w:rPr>
        <w:t>4.6.</w:t>
      </w:r>
      <w:r w:rsidRPr="0029195E">
        <w:rPr>
          <w:color w:val="A6A6A6" w:themeColor="background1" w:themeShade="A6"/>
        </w:rPr>
        <w:tab/>
        <w:t>Stepwise procedure for calculating the final test results of OVC-HEVs</w:t>
      </w:r>
    </w:p>
    <w:p w14:paraId="684D29D0" w14:textId="1A2B08C4" w:rsidR="00497D09" w:rsidRPr="0029195E" w:rsidRDefault="00497D09" w:rsidP="00497D09">
      <w:pPr>
        <w:spacing w:after="120"/>
        <w:ind w:left="2268" w:right="1134"/>
        <w:rPr>
          <w:color w:val="A6A6A6" w:themeColor="background1" w:themeShade="A6"/>
        </w:rPr>
      </w:pPr>
      <w:r w:rsidRPr="0029195E">
        <w:rPr>
          <w:color w:val="A6A6A6" w:themeColor="background1" w:themeShade="A6"/>
        </w:rPr>
        <w:t>In addition to the stepwise procedure for calculating the final charge-sustaining test results for gaseous emission compounds according to paragraph 4.1.1.1. of this annex and for fuel consumption</w:t>
      </w:r>
      <w:r w:rsidR="00396662" w:rsidRPr="0029195E">
        <w:rPr>
          <w:color w:val="A6A6A6" w:themeColor="background1" w:themeShade="A6"/>
        </w:rPr>
        <w:t xml:space="preserve"> and fuel efficiency</w:t>
      </w:r>
      <w:r w:rsidRPr="0029195E">
        <w:rPr>
          <w:color w:val="A6A6A6" w:themeColor="background1" w:themeShade="A6"/>
        </w:rPr>
        <w:t xml:space="preserve"> according to paragraph 4.2.1.1. of this annex, paragraphs 4.6.1. and 4.6.2. of this annex describe the stepwise calculation of the final charge-depleting as well as the final charge-sustaining and charge-depleting weighted test results. </w:t>
      </w:r>
    </w:p>
    <w:p w14:paraId="734A102A" w14:textId="033681CA" w:rsidR="00497D09" w:rsidRPr="0029195E" w:rsidRDefault="00497D09" w:rsidP="00497D09">
      <w:pPr>
        <w:spacing w:after="120"/>
        <w:ind w:left="2268" w:right="1134" w:hanging="1134"/>
        <w:rPr>
          <w:color w:val="A6A6A6" w:themeColor="background1" w:themeShade="A6"/>
        </w:rPr>
      </w:pPr>
      <w:r w:rsidRPr="0029195E">
        <w:rPr>
          <w:color w:val="A6A6A6" w:themeColor="background1" w:themeShade="A6"/>
        </w:rPr>
        <w:t>4.6.1.</w:t>
      </w:r>
      <w:r w:rsidRPr="0029195E">
        <w:rPr>
          <w:color w:val="A6A6A6" w:themeColor="background1" w:themeShade="A6"/>
        </w:rPr>
        <w:tab/>
        <w:t xml:space="preserve">Stepwise procedure for calculating the final test results of the charge-depleting </w:t>
      </w:r>
      <w:del w:id="2783" w:author="JRC" w:date="2020-03-09T14:38:00Z">
        <w:r w:rsidR="00562AE6" w:rsidRPr="00562AE6" w:rsidDel="00C90906">
          <w:rPr>
            <w:strike/>
            <w:color w:val="7030A0"/>
          </w:rPr>
          <w:delText>Type 1</w:delText>
        </w:r>
        <w:r w:rsidRPr="0029195E" w:rsidDel="00C90906">
          <w:rPr>
            <w:color w:val="A6A6A6" w:themeColor="background1" w:themeShade="A6"/>
          </w:rPr>
          <w:delText xml:space="preserve"> </w:delText>
        </w:r>
      </w:del>
      <w:r w:rsidRPr="0029195E">
        <w:rPr>
          <w:color w:val="A6A6A6" w:themeColor="background1" w:themeShade="A6"/>
        </w:rPr>
        <w:t>test for OVC-HEVs</w:t>
      </w:r>
    </w:p>
    <w:p w14:paraId="7B5B01E8" w14:textId="77777777" w:rsidR="00497D09" w:rsidRPr="0029195E" w:rsidRDefault="00497D09" w:rsidP="00497D09">
      <w:pPr>
        <w:spacing w:after="120"/>
        <w:ind w:left="2268" w:right="1134"/>
        <w:rPr>
          <w:color w:val="A6A6A6" w:themeColor="background1" w:themeShade="A6"/>
        </w:rPr>
      </w:pPr>
      <w:r w:rsidRPr="0029195E">
        <w:rPr>
          <w:color w:val="A6A6A6" w:themeColor="background1" w:themeShade="A6"/>
        </w:rPr>
        <w:lastRenderedPageBreak/>
        <w:t>The results shall be calculated in the order described in Table A8/8. All applicable results in the column "Output" shall be recorded. The column "Process" describes the paragraphs to be used for calculation or contains additional calculations.</w:t>
      </w:r>
    </w:p>
    <w:p w14:paraId="6D651BC9" w14:textId="77777777" w:rsidR="00497D09" w:rsidRPr="0029195E" w:rsidRDefault="00497D09" w:rsidP="00497D09">
      <w:pPr>
        <w:spacing w:after="120"/>
        <w:ind w:left="2268" w:right="1134"/>
        <w:rPr>
          <w:color w:val="A6A6A6" w:themeColor="background1" w:themeShade="A6"/>
        </w:rPr>
      </w:pPr>
      <w:r w:rsidRPr="0029195E">
        <w:rPr>
          <w:color w:val="A6A6A6" w:themeColor="background1" w:themeShade="A6"/>
        </w:rPr>
        <w:t>For the purpose of Table A8/8, the following nomenclature within the equations and results is used:</w:t>
      </w:r>
    </w:p>
    <w:p w14:paraId="5AE7ED9F" w14:textId="77777777" w:rsidR="00497D09" w:rsidRPr="0029195E" w:rsidRDefault="00497D09" w:rsidP="00497D09">
      <w:pPr>
        <w:spacing w:after="120"/>
        <w:ind w:left="2268" w:right="1134"/>
        <w:rPr>
          <w:color w:val="A6A6A6" w:themeColor="background1" w:themeShade="A6"/>
        </w:rPr>
      </w:pPr>
      <w:r w:rsidRPr="0029195E">
        <w:rPr>
          <w:color w:val="A6A6A6" w:themeColor="background1" w:themeShade="A6"/>
        </w:rPr>
        <w:t>c</w:t>
      </w:r>
      <w:r w:rsidRPr="0029195E">
        <w:rPr>
          <w:color w:val="A6A6A6" w:themeColor="background1" w:themeShade="A6"/>
        </w:rPr>
        <w:tab/>
        <w:t>complete applicable test cycle;</w:t>
      </w:r>
    </w:p>
    <w:p w14:paraId="0E93D37E" w14:textId="2AD525C6" w:rsidR="00497D09" w:rsidRPr="0029195E" w:rsidRDefault="00497D09" w:rsidP="00497D09">
      <w:pPr>
        <w:spacing w:after="120"/>
        <w:ind w:left="2835" w:right="1134" w:hanging="567"/>
        <w:rPr>
          <w:color w:val="A6A6A6" w:themeColor="background1" w:themeShade="A6"/>
        </w:rPr>
      </w:pPr>
      <w:r w:rsidRPr="0029195E">
        <w:rPr>
          <w:color w:val="A6A6A6" w:themeColor="background1" w:themeShade="A6"/>
        </w:rPr>
        <w:t>p</w:t>
      </w:r>
      <w:r w:rsidRPr="0029195E">
        <w:rPr>
          <w:color w:val="A6A6A6" w:themeColor="background1" w:themeShade="A6"/>
        </w:rPr>
        <w:tab/>
        <w:t xml:space="preserve">every applicable cycle phase; for the purpose of </w:t>
      </w:r>
      <w:r w:rsidR="00396662" w:rsidRPr="0029195E">
        <w:rPr>
          <w:color w:val="A6A6A6" w:themeColor="background1" w:themeShade="A6"/>
        </w:rPr>
        <w:t xml:space="preserve">the city test cycle </w:t>
      </w:r>
      <w:r w:rsidRPr="0029195E">
        <w:rPr>
          <w:color w:val="A6A6A6" w:themeColor="background1" w:themeShade="A6"/>
        </w:rPr>
        <w:t>calculation (as applicable), p shall represent the city driving cycle;</w:t>
      </w:r>
    </w:p>
    <w:p w14:paraId="58253D5F" w14:textId="77777777" w:rsidR="00497D09" w:rsidRPr="0029195E" w:rsidRDefault="00497D09" w:rsidP="00497D09">
      <w:pPr>
        <w:spacing w:after="120"/>
        <w:ind w:left="2268" w:right="1134"/>
        <w:rPr>
          <w:color w:val="A6A6A6" w:themeColor="background1" w:themeShade="A6"/>
        </w:rPr>
      </w:pPr>
      <w:proofErr w:type="spellStart"/>
      <w:r w:rsidRPr="0029195E">
        <w:rPr>
          <w:color w:val="A6A6A6" w:themeColor="background1" w:themeShade="A6"/>
        </w:rPr>
        <w:t>i</w:t>
      </w:r>
      <w:proofErr w:type="spellEnd"/>
      <w:r w:rsidRPr="0029195E">
        <w:rPr>
          <w:color w:val="A6A6A6" w:themeColor="background1" w:themeShade="A6"/>
        </w:rPr>
        <w:tab/>
        <w:t>applicable criteria emission component;</w:t>
      </w:r>
    </w:p>
    <w:p w14:paraId="27B052FC" w14:textId="77777777" w:rsidR="00497D09" w:rsidRPr="0029195E" w:rsidRDefault="00497D09" w:rsidP="00497D09">
      <w:pPr>
        <w:spacing w:after="120"/>
        <w:ind w:left="2268" w:right="1134"/>
        <w:rPr>
          <w:color w:val="A6A6A6" w:themeColor="background1" w:themeShade="A6"/>
        </w:rPr>
      </w:pPr>
      <w:r w:rsidRPr="0029195E">
        <w:rPr>
          <w:color w:val="A6A6A6" w:themeColor="background1" w:themeShade="A6"/>
        </w:rPr>
        <w:t>CS</w:t>
      </w:r>
      <w:r w:rsidRPr="0029195E">
        <w:rPr>
          <w:color w:val="A6A6A6" w:themeColor="background1" w:themeShade="A6"/>
        </w:rPr>
        <w:tab/>
        <w:t>charge-sustaining;</w:t>
      </w:r>
    </w:p>
    <w:p w14:paraId="326C4F7C" w14:textId="77777777" w:rsidR="00497D09" w:rsidRPr="0029195E" w:rsidRDefault="00497D09" w:rsidP="00497D09">
      <w:pPr>
        <w:spacing w:after="120"/>
        <w:ind w:left="2268" w:right="1134"/>
        <w:rPr>
          <w:color w:val="A6A6A6" w:themeColor="background1" w:themeShade="A6"/>
        </w:rPr>
      </w:pPr>
      <w:r w:rsidRPr="0029195E">
        <w:rPr>
          <w:color w:val="A6A6A6" w:themeColor="background1" w:themeShade="A6"/>
        </w:rPr>
        <w:t>CO</w:t>
      </w:r>
      <w:r w:rsidRPr="0029195E">
        <w:rPr>
          <w:color w:val="A6A6A6" w:themeColor="background1" w:themeShade="A6"/>
          <w:vertAlign w:val="subscript"/>
        </w:rPr>
        <w:t>2</w:t>
      </w:r>
      <w:r w:rsidRPr="0029195E">
        <w:rPr>
          <w:color w:val="A6A6A6" w:themeColor="background1" w:themeShade="A6"/>
        </w:rPr>
        <w:tab/>
        <w:t>CO</w:t>
      </w:r>
      <w:r w:rsidRPr="0029195E">
        <w:rPr>
          <w:color w:val="A6A6A6" w:themeColor="background1" w:themeShade="A6"/>
          <w:vertAlign w:val="subscript"/>
        </w:rPr>
        <w:t>2</w:t>
      </w:r>
      <w:r w:rsidRPr="0029195E">
        <w:rPr>
          <w:color w:val="A6A6A6" w:themeColor="background1" w:themeShade="A6"/>
        </w:rPr>
        <w:t xml:space="preserve"> mass emission.</w:t>
      </w:r>
    </w:p>
    <w:p w14:paraId="00321BE5" w14:textId="77777777" w:rsidR="00497D09" w:rsidRPr="0029195E" w:rsidRDefault="00497D09" w:rsidP="00497D09">
      <w:pPr>
        <w:rPr>
          <w:color w:val="A6A6A6" w:themeColor="background1" w:themeShade="A6"/>
        </w:rPr>
      </w:pPr>
    </w:p>
    <w:p w14:paraId="1D64DD7C" w14:textId="77777777" w:rsidR="00497D09" w:rsidRPr="0029195E" w:rsidRDefault="00497D09" w:rsidP="00497D09">
      <w:pPr>
        <w:keepNext/>
        <w:rPr>
          <w:color w:val="A6A6A6" w:themeColor="background1" w:themeShade="A6"/>
        </w:rPr>
      </w:pPr>
      <w:r w:rsidRPr="0029195E">
        <w:rPr>
          <w:color w:val="A6A6A6" w:themeColor="background1" w:themeShade="A6"/>
        </w:rPr>
        <w:t>Table A8/8</w:t>
      </w:r>
    </w:p>
    <w:p w14:paraId="4191A7DA" w14:textId="47160324" w:rsidR="00497D09" w:rsidRPr="0029195E" w:rsidRDefault="00497D09" w:rsidP="00C729E8">
      <w:pPr>
        <w:keepNext/>
        <w:keepLines/>
        <w:spacing w:after="120" w:line="240" w:lineRule="auto"/>
        <w:ind w:right="1134"/>
        <w:jc w:val="left"/>
        <w:rPr>
          <w:b/>
          <w:bCs/>
          <w:color w:val="A6A6A6" w:themeColor="background1" w:themeShade="A6"/>
          <w:lang w:eastAsia="de-DE"/>
        </w:rPr>
      </w:pPr>
      <w:r w:rsidRPr="0029195E">
        <w:rPr>
          <w:b/>
          <w:bCs/>
          <w:color w:val="A6A6A6" w:themeColor="background1" w:themeShade="A6"/>
          <w:lang w:eastAsia="de-DE"/>
        </w:rPr>
        <w:t>Calculation of final charge-depleting values</w:t>
      </w:r>
      <w:r w:rsidR="00E77A9B" w:rsidRPr="0029195E">
        <w:rPr>
          <w:b/>
          <w:bCs/>
          <w:color w:val="A6A6A6" w:themeColor="background1" w:themeShade="A6"/>
          <w:lang w:eastAsia="de-DE"/>
        </w:rPr>
        <w:t xml:space="preserve"> (FE applicable for </w:t>
      </w:r>
      <w:r w:rsidR="00E77A9B" w:rsidRPr="0029195E">
        <w:rPr>
          <w:b/>
          <w:bCs/>
          <w:color w:val="A6A6A6" w:themeColor="background1" w:themeShade="A6"/>
        </w:rPr>
        <w:t>results after 3 phases</w:t>
      </w:r>
      <w:r w:rsidR="00E77A9B" w:rsidRPr="0029195E">
        <w:rPr>
          <w:b/>
          <w:color w:val="A6A6A6" w:themeColor="background1" w:themeShade="A6"/>
        </w:rPr>
        <w:t xml:space="preserve"> </w:t>
      </w:r>
      <w:r w:rsidR="00E77A9B" w:rsidRPr="0029195E">
        <w:rPr>
          <w:b/>
          <w:bCs/>
          <w:color w:val="A6A6A6" w:themeColor="background1" w:themeShade="A6"/>
          <w:lang w:eastAsia="de-DE"/>
        </w:rPr>
        <w:t>only)</w:t>
      </w:r>
    </w:p>
    <w:p w14:paraId="674C3347" w14:textId="77777777" w:rsidR="000E7B4F" w:rsidRPr="00125519" w:rsidRDefault="000E7B4F" w:rsidP="000E7B4F">
      <w:pPr>
        <w:spacing w:after="120"/>
        <w:ind w:left="2977" w:right="1134" w:hanging="1843"/>
        <w:rPr>
          <w:color w:val="FF0000"/>
          <w:lang w:val="en-IN"/>
        </w:rPr>
      </w:pPr>
      <w:r w:rsidRPr="00125519">
        <w:rPr>
          <w:color w:val="FF0000"/>
          <w:lang w:val="en-IN"/>
        </w:rPr>
        <w:t xml:space="preserve">POST PROCESSING TABLE </w:t>
      </w:r>
    </w:p>
    <w:p w14:paraId="3283529F" w14:textId="77777777" w:rsidR="00E77A9B" w:rsidRPr="00446902" w:rsidRDefault="00E77A9B" w:rsidP="00C729E8">
      <w:pPr>
        <w:keepNext/>
        <w:keepLines/>
        <w:spacing w:after="120" w:line="240" w:lineRule="auto"/>
        <w:ind w:right="1134"/>
        <w:jc w:val="left"/>
      </w:pPr>
    </w:p>
    <w:p w14:paraId="27DC1A5B" w14:textId="627C0BEC" w:rsidR="00497D09" w:rsidRPr="0029195E" w:rsidRDefault="00497D09" w:rsidP="00497D09">
      <w:pPr>
        <w:keepNext/>
        <w:spacing w:before="120" w:after="120"/>
        <w:ind w:left="2268" w:right="1134" w:hanging="1134"/>
        <w:rPr>
          <w:color w:val="A6A6A6" w:themeColor="background1" w:themeShade="A6"/>
        </w:rPr>
      </w:pPr>
      <w:r w:rsidRPr="0029195E">
        <w:rPr>
          <w:color w:val="A6A6A6" w:themeColor="background1" w:themeShade="A6"/>
        </w:rPr>
        <w:t>4.6.2.</w:t>
      </w:r>
      <w:r w:rsidRPr="0029195E">
        <w:rPr>
          <w:color w:val="A6A6A6" w:themeColor="background1" w:themeShade="A6"/>
        </w:rPr>
        <w:tab/>
      </w:r>
      <w:r w:rsidRPr="0029195E">
        <w:rPr>
          <w:bCs/>
          <w:color w:val="A6A6A6" w:themeColor="background1" w:themeShade="A6"/>
        </w:rPr>
        <w:t>Stepwise procedure for c</w:t>
      </w:r>
      <w:r w:rsidRPr="0029195E">
        <w:rPr>
          <w:color w:val="A6A6A6" w:themeColor="background1" w:themeShade="A6"/>
        </w:rPr>
        <w:t xml:space="preserve">alculating the final charge-sustaining and charge-depleting weighted test results of the </w:t>
      </w:r>
      <w:del w:id="2784" w:author="JRC" w:date="2020-03-09T14:39:00Z">
        <w:r w:rsidR="00562AE6" w:rsidRPr="00562AE6" w:rsidDel="00C90906">
          <w:rPr>
            <w:strike/>
            <w:color w:val="7030A0"/>
          </w:rPr>
          <w:delText>Type 1</w:delText>
        </w:r>
        <w:r w:rsidRPr="0029195E" w:rsidDel="00C90906">
          <w:rPr>
            <w:color w:val="A6A6A6" w:themeColor="background1" w:themeShade="A6"/>
          </w:rPr>
          <w:delText xml:space="preserve"> </w:delText>
        </w:r>
      </w:del>
      <w:r w:rsidRPr="0029195E">
        <w:rPr>
          <w:color w:val="A6A6A6" w:themeColor="background1" w:themeShade="A6"/>
        </w:rPr>
        <w:t>test</w:t>
      </w:r>
      <w:r w:rsidR="00190EBC" w:rsidRPr="0029195E">
        <w:rPr>
          <w:color w:val="A6A6A6" w:themeColor="background1" w:themeShade="A6"/>
        </w:rPr>
        <w:t xml:space="preserve"> for OVC-HEVs</w:t>
      </w:r>
    </w:p>
    <w:p w14:paraId="41EBDC51" w14:textId="77777777" w:rsidR="00497D09" w:rsidRPr="0029195E" w:rsidRDefault="00497D09" w:rsidP="00497D09">
      <w:pPr>
        <w:keepLines/>
        <w:spacing w:after="120"/>
        <w:ind w:left="2268" w:right="1134"/>
        <w:rPr>
          <w:color w:val="A6A6A6" w:themeColor="background1" w:themeShade="A6"/>
        </w:rPr>
      </w:pPr>
      <w:r w:rsidRPr="0029195E">
        <w:rPr>
          <w:color w:val="A6A6A6" w:themeColor="background1" w:themeShade="A6"/>
        </w:rPr>
        <w:t>The results shall be calculated in the order described in Table A8/9. All applicable results in the column "Output" shall be recorded. The column "Process" describes the paragraphs to be used for calculation or contains additional calculations.</w:t>
      </w:r>
    </w:p>
    <w:p w14:paraId="106FDF4D" w14:textId="77777777" w:rsidR="00497D09" w:rsidRPr="0029195E" w:rsidRDefault="00497D09" w:rsidP="00497D09">
      <w:pPr>
        <w:spacing w:after="120"/>
        <w:ind w:left="2268" w:right="1134"/>
        <w:rPr>
          <w:color w:val="A6A6A6" w:themeColor="background1" w:themeShade="A6"/>
        </w:rPr>
      </w:pPr>
      <w:r w:rsidRPr="0029195E">
        <w:rPr>
          <w:color w:val="A6A6A6" w:themeColor="background1" w:themeShade="A6"/>
        </w:rPr>
        <w:t>For the purpose of this table, the following nomenclature within the equations and results is used:</w:t>
      </w:r>
    </w:p>
    <w:p w14:paraId="2ED65894" w14:textId="77777777" w:rsidR="00497D09" w:rsidRPr="0029195E" w:rsidRDefault="00497D09" w:rsidP="00497D09">
      <w:pPr>
        <w:spacing w:after="120"/>
        <w:ind w:left="2977" w:right="1134" w:hanging="709"/>
        <w:rPr>
          <w:color w:val="A6A6A6" w:themeColor="background1" w:themeShade="A6"/>
        </w:rPr>
      </w:pPr>
      <m:oMath>
        <m:r>
          <m:rPr>
            <m:sty m:val="p"/>
          </m:rPr>
          <w:rPr>
            <w:rFonts w:ascii="Cambria Math" w:hAnsi="Cambria Math"/>
            <w:color w:val="A6A6A6" w:themeColor="background1" w:themeShade="A6"/>
          </w:rPr>
          <m:t>c</m:t>
        </m:r>
      </m:oMath>
      <w:r w:rsidRPr="0029195E">
        <w:rPr>
          <w:color w:val="A6A6A6" w:themeColor="background1" w:themeShade="A6"/>
        </w:rPr>
        <w:tab/>
        <w:t>considered period is the complete applicable test cycle;</w:t>
      </w:r>
    </w:p>
    <w:p w14:paraId="7010E3CE" w14:textId="77777777" w:rsidR="00497D09" w:rsidRPr="0029195E" w:rsidRDefault="00497D09" w:rsidP="00497D09">
      <w:pPr>
        <w:spacing w:after="120"/>
        <w:ind w:left="2977" w:right="1134" w:hanging="709"/>
        <w:rPr>
          <w:color w:val="A6A6A6" w:themeColor="background1" w:themeShade="A6"/>
        </w:rPr>
      </w:pPr>
      <m:oMath>
        <m:r>
          <m:rPr>
            <m:sty m:val="p"/>
          </m:rPr>
          <w:rPr>
            <w:rFonts w:ascii="Cambria Math" w:hAnsi="Cambria Math"/>
            <w:color w:val="A6A6A6" w:themeColor="background1" w:themeShade="A6"/>
          </w:rPr>
          <m:t>p</m:t>
        </m:r>
      </m:oMath>
      <w:r w:rsidRPr="0029195E">
        <w:rPr>
          <w:color w:val="A6A6A6" w:themeColor="background1" w:themeShade="A6"/>
        </w:rPr>
        <w:tab/>
        <w:t>every applicable cycle phase; for the purpose of EAER</w:t>
      </w:r>
      <w:r w:rsidRPr="0029195E">
        <w:rPr>
          <w:color w:val="A6A6A6" w:themeColor="background1" w:themeShade="A6"/>
          <w:vertAlign w:val="subscript"/>
        </w:rPr>
        <w:t>city</w:t>
      </w:r>
      <w:r w:rsidRPr="0029195E">
        <w:rPr>
          <w:color w:val="A6A6A6" w:themeColor="background1" w:themeShade="A6"/>
        </w:rPr>
        <w:t xml:space="preserve"> calculation (as applicable), p shall represent the city driving cycle;</w:t>
      </w:r>
    </w:p>
    <w:p w14:paraId="53003EF6" w14:textId="77777777" w:rsidR="00497D09" w:rsidRPr="0029195E" w:rsidRDefault="00497D09" w:rsidP="00497D09">
      <w:pPr>
        <w:spacing w:after="120"/>
        <w:ind w:left="2977" w:right="1134" w:hanging="709"/>
        <w:rPr>
          <w:color w:val="A6A6A6" w:themeColor="background1" w:themeShade="A6"/>
        </w:rPr>
      </w:pPr>
      <m:oMath>
        <m:r>
          <m:rPr>
            <m:sty m:val="p"/>
          </m:rPr>
          <w:rPr>
            <w:rFonts w:ascii="Cambria Math" w:hAnsi="Cambria Math"/>
            <w:color w:val="A6A6A6" w:themeColor="background1" w:themeShade="A6"/>
          </w:rPr>
          <m:t>i</m:t>
        </m:r>
      </m:oMath>
      <w:r w:rsidRPr="0029195E">
        <w:rPr>
          <w:color w:val="A6A6A6" w:themeColor="background1" w:themeShade="A6"/>
        </w:rPr>
        <w:tab/>
        <w:t>applicable criteria emission component (except for CO</w:t>
      </w:r>
      <w:r w:rsidRPr="0029195E">
        <w:rPr>
          <w:color w:val="A6A6A6" w:themeColor="background1" w:themeShade="A6"/>
          <w:vertAlign w:val="subscript"/>
        </w:rPr>
        <w:t>2</w:t>
      </w:r>
      <w:r w:rsidRPr="0029195E">
        <w:rPr>
          <w:color w:val="A6A6A6" w:themeColor="background1" w:themeShade="A6"/>
        </w:rPr>
        <w:t>);</w:t>
      </w:r>
    </w:p>
    <w:p w14:paraId="4B7C3736" w14:textId="77777777" w:rsidR="00497D09" w:rsidRPr="0029195E" w:rsidRDefault="00497D09" w:rsidP="00497D09">
      <w:pPr>
        <w:spacing w:after="120"/>
        <w:ind w:left="2977" w:right="1134" w:hanging="709"/>
        <w:rPr>
          <w:color w:val="A6A6A6" w:themeColor="background1" w:themeShade="A6"/>
        </w:rPr>
      </w:pPr>
      <w:r w:rsidRPr="0029195E">
        <w:rPr>
          <w:color w:val="A6A6A6" w:themeColor="background1" w:themeShade="A6"/>
        </w:rPr>
        <w:t>j</w:t>
      </w:r>
      <w:r w:rsidRPr="0029195E">
        <w:rPr>
          <w:color w:val="A6A6A6" w:themeColor="background1" w:themeShade="A6"/>
        </w:rPr>
        <w:tab/>
        <w:t>index for the considered period;</w:t>
      </w:r>
    </w:p>
    <w:p w14:paraId="775EF645" w14:textId="77777777" w:rsidR="00497D09" w:rsidRPr="0029195E" w:rsidRDefault="00497D09" w:rsidP="00497D09">
      <w:pPr>
        <w:spacing w:after="120"/>
        <w:ind w:left="2977" w:right="1134" w:hanging="709"/>
        <w:rPr>
          <w:color w:val="A6A6A6" w:themeColor="background1" w:themeShade="A6"/>
        </w:rPr>
      </w:pPr>
      <w:r w:rsidRPr="0029195E">
        <w:rPr>
          <w:color w:val="A6A6A6" w:themeColor="background1" w:themeShade="A6"/>
        </w:rPr>
        <w:t>CS</w:t>
      </w:r>
      <w:r w:rsidRPr="0029195E">
        <w:rPr>
          <w:color w:val="A6A6A6" w:themeColor="background1" w:themeShade="A6"/>
        </w:rPr>
        <w:tab/>
        <w:t>charge-sustaining;</w:t>
      </w:r>
    </w:p>
    <w:p w14:paraId="111AA53D" w14:textId="77777777" w:rsidR="00497D09" w:rsidRPr="0029195E" w:rsidRDefault="00497D09" w:rsidP="00497D09">
      <w:pPr>
        <w:spacing w:after="120"/>
        <w:ind w:left="2977" w:right="1134" w:hanging="709"/>
        <w:rPr>
          <w:color w:val="A6A6A6" w:themeColor="background1" w:themeShade="A6"/>
        </w:rPr>
      </w:pPr>
      <w:r w:rsidRPr="0029195E">
        <w:rPr>
          <w:color w:val="A6A6A6" w:themeColor="background1" w:themeShade="A6"/>
        </w:rPr>
        <w:t>CD</w:t>
      </w:r>
      <w:r w:rsidRPr="0029195E">
        <w:rPr>
          <w:color w:val="A6A6A6" w:themeColor="background1" w:themeShade="A6"/>
        </w:rPr>
        <w:tab/>
        <w:t>charge-depleting;</w:t>
      </w:r>
    </w:p>
    <w:p w14:paraId="4641C57D" w14:textId="77777777" w:rsidR="00497D09" w:rsidRPr="0029195E" w:rsidRDefault="00497D09" w:rsidP="00497D09">
      <w:pPr>
        <w:spacing w:after="120"/>
        <w:ind w:left="2977" w:right="1134" w:hanging="709"/>
        <w:rPr>
          <w:color w:val="A6A6A6" w:themeColor="background1" w:themeShade="A6"/>
        </w:rPr>
      </w:pPr>
      <w:r w:rsidRPr="0029195E">
        <w:rPr>
          <w:color w:val="A6A6A6" w:themeColor="background1" w:themeShade="A6"/>
        </w:rPr>
        <w:t>CO</w:t>
      </w:r>
      <w:r w:rsidRPr="0029195E">
        <w:rPr>
          <w:color w:val="A6A6A6" w:themeColor="background1" w:themeShade="A6"/>
          <w:vertAlign w:val="subscript"/>
        </w:rPr>
        <w:t>2</w:t>
      </w:r>
      <w:r w:rsidRPr="0029195E">
        <w:rPr>
          <w:color w:val="A6A6A6" w:themeColor="background1" w:themeShade="A6"/>
          <w:vertAlign w:val="subscript"/>
        </w:rPr>
        <w:tab/>
      </w:r>
      <w:r w:rsidRPr="0029195E">
        <w:rPr>
          <w:color w:val="A6A6A6" w:themeColor="background1" w:themeShade="A6"/>
        </w:rPr>
        <w:t>CO</w:t>
      </w:r>
      <w:r w:rsidRPr="0029195E">
        <w:rPr>
          <w:color w:val="A6A6A6" w:themeColor="background1" w:themeShade="A6"/>
          <w:vertAlign w:val="subscript"/>
        </w:rPr>
        <w:t>2</w:t>
      </w:r>
      <w:r w:rsidRPr="0029195E">
        <w:rPr>
          <w:color w:val="A6A6A6" w:themeColor="background1" w:themeShade="A6"/>
        </w:rPr>
        <w:t xml:space="preserve"> mass emission;</w:t>
      </w:r>
    </w:p>
    <w:p w14:paraId="64422C51" w14:textId="77777777" w:rsidR="00497D09" w:rsidRPr="0029195E" w:rsidRDefault="00497D09" w:rsidP="00497D09">
      <w:pPr>
        <w:spacing w:after="120"/>
        <w:ind w:left="2977" w:right="1134" w:hanging="709"/>
        <w:rPr>
          <w:color w:val="A6A6A6" w:themeColor="background1" w:themeShade="A6"/>
        </w:rPr>
      </w:pPr>
      <w:r w:rsidRPr="0029195E">
        <w:rPr>
          <w:color w:val="A6A6A6" w:themeColor="background1" w:themeShade="A6"/>
        </w:rPr>
        <w:t>REESS</w:t>
      </w:r>
      <w:r w:rsidRPr="0029195E">
        <w:rPr>
          <w:color w:val="A6A6A6" w:themeColor="background1" w:themeShade="A6"/>
        </w:rPr>
        <w:tab/>
        <w:t>Rechargeable Electric Energy Storage System.</w:t>
      </w:r>
    </w:p>
    <w:p w14:paraId="59AB0C72" w14:textId="77777777" w:rsidR="00497D09" w:rsidRPr="0029195E" w:rsidRDefault="00497D09" w:rsidP="00497D09">
      <w:pPr>
        <w:rPr>
          <w:color w:val="A6A6A6" w:themeColor="background1" w:themeShade="A6"/>
        </w:rPr>
      </w:pPr>
    </w:p>
    <w:p w14:paraId="12095645" w14:textId="77777777" w:rsidR="00497D09" w:rsidRPr="0029195E" w:rsidRDefault="00497D09" w:rsidP="00497D09">
      <w:pPr>
        <w:keepNext/>
        <w:rPr>
          <w:color w:val="A6A6A6" w:themeColor="background1" w:themeShade="A6"/>
        </w:rPr>
      </w:pPr>
      <w:r w:rsidRPr="0029195E">
        <w:rPr>
          <w:color w:val="A6A6A6" w:themeColor="background1" w:themeShade="A6"/>
        </w:rPr>
        <w:t>Table A8/9</w:t>
      </w:r>
    </w:p>
    <w:p w14:paraId="0B3F5B47" w14:textId="59CAB36B" w:rsidR="00497D09" w:rsidRPr="0029195E" w:rsidRDefault="00497D09" w:rsidP="00C729E8">
      <w:pPr>
        <w:keepNext/>
        <w:spacing w:after="120"/>
        <w:rPr>
          <w:color w:val="A6A6A6" w:themeColor="background1" w:themeShade="A6"/>
        </w:rPr>
      </w:pPr>
      <w:r w:rsidRPr="0029195E">
        <w:rPr>
          <w:b/>
          <w:bCs/>
          <w:color w:val="A6A6A6" w:themeColor="background1" w:themeShade="A6"/>
          <w:lang w:eastAsia="de-DE"/>
        </w:rPr>
        <w:t>Calculation of final charge-depleting and charge-sustaining weighted values</w:t>
      </w:r>
      <w:r w:rsidR="00FA22DC" w:rsidRPr="0029195E">
        <w:rPr>
          <w:b/>
          <w:bCs/>
          <w:color w:val="A6A6A6" w:themeColor="background1" w:themeShade="A6"/>
          <w:lang w:eastAsia="de-DE"/>
        </w:rPr>
        <w:t xml:space="preserve"> (FE applicable for </w:t>
      </w:r>
      <w:r w:rsidR="00FA22DC" w:rsidRPr="0029195E">
        <w:rPr>
          <w:b/>
          <w:bCs/>
          <w:color w:val="A6A6A6" w:themeColor="background1" w:themeShade="A6"/>
        </w:rPr>
        <w:t>results after 3 phases</w:t>
      </w:r>
      <w:r w:rsidR="00FA22DC" w:rsidRPr="0029195E">
        <w:rPr>
          <w:b/>
          <w:color w:val="A6A6A6" w:themeColor="background1" w:themeShade="A6"/>
        </w:rPr>
        <w:t xml:space="preserve"> </w:t>
      </w:r>
      <w:r w:rsidR="00FA22DC" w:rsidRPr="0029195E">
        <w:rPr>
          <w:b/>
          <w:bCs/>
          <w:color w:val="A6A6A6" w:themeColor="background1" w:themeShade="A6"/>
          <w:lang w:eastAsia="de-DE"/>
        </w:rPr>
        <w:t>only)</w:t>
      </w:r>
    </w:p>
    <w:p w14:paraId="5A83353B" w14:textId="77777777" w:rsidR="000E7B4F" w:rsidRPr="00125519" w:rsidRDefault="000E7B4F" w:rsidP="000E7B4F">
      <w:pPr>
        <w:spacing w:after="120"/>
        <w:ind w:left="2977" w:right="1134" w:hanging="1843"/>
        <w:rPr>
          <w:color w:val="FF0000"/>
          <w:lang w:val="en-IN"/>
        </w:rPr>
      </w:pPr>
      <w:r w:rsidRPr="00125519">
        <w:rPr>
          <w:color w:val="FF0000"/>
          <w:lang w:val="en-IN"/>
        </w:rPr>
        <w:t xml:space="preserve">POST PROCESSING TABLE </w:t>
      </w:r>
    </w:p>
    <w:p w14:paraId="6BA1DD94" w14:textId="77777777" w:rsidR="00497D09" w:rsidRPr="00446902" w:rsidRDefault="00497D09" w:rsidP="00497D09">
      <w:pPr>
        <w:spacing w:after="120"/>
        <w:ind w:left="2268" w:right="1134" w:hanging="1134"/>
      </w:pPr>
    </w:p>
    <w:p w14:paraId="177B7616" w14:textId="77777777" w:rsidR="00497D09" w:rsidRPr="0029195E" w:rsidRDefault="00497D09" w:rsidP="00497D09">
      <w:pPr>
        <w:pStyle w:val="SingleTxtG"/>
        <w:keepNext/>
        <w:keepLines/>
        <w:spacing w:before="240"/>
        <w:ind w:left="2268" w:hanging="1134"/>
        <w:rPr>
          <w:color w:val="A6A6A6" w:themeColor="background1" w:themeShade="A6"/>
        </w:rPr>
      </w:pPr>
      <w:r w:rsidRPr="0029195E">
        <w:rPr>
          <w:color w:val="A6A6A6" w:themeColor="background1" w:themeShade="A6"/>
        </w:rPr>
        <w:t>4.7.</w:t>
      </w:r>
      <w:r w:rsidRPr="0029195E">
        <w:rPr>
          <w:color w:val="A6A6A6" w:themeColor="background1" w:themeShade="A6"/>
        </w:rPr>
        <w:tab/>
      </w:r>
      <w:r w:rsidRPr="0029195E">
        <w:rPr>
          <w:bCs/>
          <w:color w:val="A6A6A6" w:themeColor="background1" w:themeShade="A6"/>
        </w:rPr>
        <w:t>Stepwise procedure for c</w:t>
      </w:r>
      <w:r w:rsidRPr="0029195E">
        <w:rPr>
          <w:color w:val="A6A6A6" w:themeColor="background1" w:themeShade="A6"/>
        </w:rPr>
        <w:t>alculating the final test results of PEVs</w:t>
      </w:r>
    </w:p>
    <w:p w14:paraId="766DDD2A" w14:textId="634E8D9D" w:rsidR="00497D09" w:rsidRPr="0029195E" w:rsidRDefault="00497D09" w:rsidP="00497D09">
      <w:pPr>
        <w:pStyle w:val="SingleTxtG"/>
        <w:keepLines/>
        <w:ind w:left="2268"/>
        <w:rPr>
          <w:color w:val="A6A6A6" w:themeColor="background1" w:themeShade="A6"/>
          <w:szCs w:val="24"/>
        </w:rPr>
      </w:pPr>
      <w:r w:rsidRPr="0029195E">
        <w:rPr>
          <w:color w:val="A6A6A6" w:themeColor="background1" w:themeShade="A6"/>
          <w:szCs w:val="24"/>
        </w:rPr>
        <w:t xml:space="preserve">The results shall be calculated </w:t>
      </w:r>
      <w:r w:rsidRPr="002E4BA5">
        <w:rPr>
          <w:strike/>
          <w:color w:val="7030A0"/>
          <w:szCs w:val="24"/>
        </w:rPr>
        <w:t>in the order described in Table A8/10 of the consecutive cycle procedure</w:t>
      </w:r>
      <w:r w:rsidRPr="006474C8">
        <w:rPr>
          <w:strike/>
          <w:color w:val="7030A0"/>
          <w:szCs w:val="24"/>
        </w:rPr>
        <w:t xml:space="preserve"> and</w:t>
      </w:r>
      <w:r w:rsidRPr="0029195E">
        <w:rPr>
          <w:color w:val="A6A6A6" w:themeColor="background1" w:themeShade="A6"/>
          <w:szCs w:val="24"/>
        </w:rPr>
        <w:t xml:space="preserve"> in the order described in </w:t>
      </w:r>
      <w:r w:rsidRPr="002E4BA5">
        <w:rPr>
          <w:color w:val="7030A0"/>
          <w:szCs w:val="24"/>
        </w:rPr>
        <w:t>Table </w:t>
      </w:r>
      <w:proofErr w:type="spellStart"/>
      <w:r w:rsidRPr="002E4BA5">
        <w:rPr>
          <w:color w:val="7030A0"/>
          <w:szCs w:val="24"/>
        </w:rPr>
        <w:t>A</w:t>
      </w:r>
      <w:r w:rsidR="002E4BA5" w:rsidRPr="002E4BA5">
        <w:rPr>
          <w:color w:val="7030A0"/>
          <w:szCs w:val="24"/>
        </w:rPr>
        <w:t>x</w:t>
      </w:r>
      <w:proofErr w:type="spellEnd"/>
      <w:r w:rsidRPr="002E4BA5">
        <w:rPr>
          <w:color w:val="7030A0"/>
          <w:szCs w:val="24"/>
        </w:rPr>
        <w:t>/</w:t>
      </w:r>
      <w:r w:rsidR="002E4BA5" w:rsidRPr="002E4BA5">
        <w:rPr>
          <w:color w:val="7030A0"/>
          <w:szCs w:val="24"/>
        </w:rPr>
        <w:t>2</w:t>
      </w:r>
      <w:commentRangeStart w:id="2785"/>
      <w:r w:rsidRPr="002E4BA5">
        <w:rPr>
          <w:color w:val="7030A0"/>
          <w:szCs w:val="24"/>
        </w:rPr>
        <w:t xml:space="preserve"> </w:t>
      </w:r>
      <w:commentRangeEnd w:id="2785"/>
      <w:r w:rsidR="00047CE8">
        <w:rPr>
          <w:rStyle w:val="Marquedecommentaire"/>
          <w:rFonts w:eastAsia="MS Mincho"/>
          <w:lang w:val="en-US" w:eastAsia="en-US"/>
        </w:rPr>
        <w:commentReference w:id="2785"/>
      </w:r>
      <w:r w:rsidRPr="0029195E">
        <w:rPr>
          <w:color w:val="A6A6A6" w:themeColor="background1" w:themeShade="A6"/>
          <w:szCs w:val="24"/>
        </w:rPr>
        <w:t xml:space="preserve">in the case of the </w:t>
      </w:r>
      <w:r w:rsidR="00C708C1" w:rsidRPr="00C708C1">
        <w:rPr>
          <w:color w:val="7030A0"/>
          <w:szCs w:val="24"/>
        </w:rPr>
        <w:t xml:space="preserve">PEV </w:t>
      </w:r>
      <w:r w:rsidR="00C708C1" w:rsidRPr="00186FB7">
        <w:rPr>
          <w:color w:val="7030A0"/>
          <w:szCs w:val="24"/>
          <w:lang w:eastAsia="ja-JP"/>
        </w:rPr>
        <w:t>Type 6</w:t>
      </w:r>
      <w:r w:rsidR="00C708C1" w:rsidRPr="00F252A0">
        <w:rPr>
          <w:color w:val="A6A6A6" w:themeColor="background1" w:themeShade="A6"/>
          <w:szCs w:val="24"/>
          <w:lang w:eastAsia="ja-JP"/>
        </w:rPr>
        <w:t xml:space="preserve"> </w:t>
      </w:r>
      <w:r w:rsidRPr="00C708C1">
        <w:rPr>
          <w:strike/>
          <w:color w:val="7030A0"/>
          <w:szCs w:val="24"/>
        </w:rPr>
        <w:t>shortened</w:t>
      </w:r>
      <w:r w:rsidRPr="0029195E">
        <w:rPr>
          <w:color w:val="A6A6A6" w:themeColor="background1" w:themeShade="A6"/>
          <w:szCs w:val="24"/>
        </w:rPr>
        <w:t xml:space="preserve"> test procedure. All applicable results in the column "Output" shall be recorded. The column "Process" describes the paragraphs to be used for calculation or contains additional calculations.</w:t>
      </w:r>
    </w:p>
    <w:p w14:paraId="6FCA96C8" w14:textId="36063F39" w:rsidR="00497D09" w:rsidRPr="00B10D6C" w:rsidDel="00B10D6C" w:rsidRDefault="00497D09" w:rsidP="00B10D6C">
      <w:pPr>
        <w:pStyle w:val="SingleTxtG"/>
        <w:keepNext/>
        <w:keepLines/>
        <w:ind w:left="2268" w:hanging="1134"/>
        <w:rPr>
          <w:del w:id="2786" w:author="TRIPATHY Samarendra" w:date="2020-03-10T12:20:00Z"/>
          <w:color w:val="7030A0"/>
          <w:szCs w:val="24"/>
          <w:rPrChange w:id="2787" w:author="TRIPATHY Samarendra" w:date="2020-03-10T12:20:00Z">
            <w:rPr>
              <w:del w:id="2788" w:author="TRIPATHY Samarendra" w:date="2020-03-10T12:20:00Z"/>
              <w:strike/>
              <w:color w:val="7030A0"/>
              <w:szCs w:val="24"/>
            </w:rPr>
          </w:rPrChange>
        </w:rPr>
        <w:pPrChange w:id="2789" w:author="TRIPATHY Samarendra" w:date="2020-03-10T12:20:00Z">
          <w:pPr>
            <w:pStyle w:val="SingleTxtG"/>
            <w:keepNext/>
            <w:keepLines/>
            <w:ind w:left="2268" w:hanging="1134"/>
          </w:pPr>
        </w:pPrChange>
      </w:pPr>
      <w:commentRangeStart w:id="2790"/>
      <w:r w:rsidRPr="00B10D6C">
        <w:rPr>
          <w:color w:val="7030A0"/>
          <w:szCs w:val="24"/>
          <w:rPrChange w:id="2791" w:author="TRIPATHY Samarendra" w:date="2020-03-10T12:20:00Z">
            <w:rPr>
              <w:strike/>
              <w:color w:val="7030A0"/>
              <w:szCs w:val="24"/>
            </w:rPr>
          </w:rPrChange>
        </w:rPr>
        <w:lastRenderedPageBreak/>
        <w:t>4.7.1.</w:t>
      </w:r>
      <w:r w:rsidRPr="00B10D6C">
        <w:rPr>
          <w:color w:val="7030A0"/>
          <w:szCs w:val="24"/>
          <w:rPrChange w:id="2792" w:author="TRIPATHY Samarendra" w:date="2020-03-10T12:20:00Z">
            <w:rPr>
              <w:strike/>
              <w:color w:val="7030A0"/>
              <w:szCs w:val="24"/>
            </w:rPr>
          </w:rPrChange>
        </w:rPr>
        <w:tab/>
      </w:r>
      <w:del w:id="2793" w:author="TRIPATHY Samarendra" w:date="2020-03-10T12:20:00Z">
        <w:r w:rsidRPr="00B10D6C" w:rsidDel="00B10D6C">
          <w:rPr>
            <w:bCs/>
            <w:color w:val="7030A0"/>
            <w:szCs w:val="24"/>
            <w:rPrChange w:id="2794" w:author="TRIPATHY Samarendra" w:date="2020-03-10T12:20:00Z">
              <w:rPr>
                <w:bCs/>
                <w:strike/>
                <w:color w:val="7030A0"/>
                <w:szCs w:val="24"/>
              </w:rPr>
            </w:rPrChange>
          </w:rPr>
          <w:delText>Stepwise</w:delText>
        </w:r>
      </w:del>
      <w:r w:rsidRPr="00B10D6C">
        <w:rPr>
          <w:bCs/>
          <w:color w:val="7030A0"/>
          <w:szCs w:val="24"/>
          <w:rPrChange w:id="2795" w:author="TRIPATHY Samarendra" w:date="2020-03-10T12:20:00Z">
            <w:rPr>
              <w:bCs/>
              <w:strike/>
              <w:color w:val="7030A0"/>
              <w:szCs w:val="24"/>
            </w:rPr>
          </w:rPrChange>
        </w:rPr>
        <w:t xml:space="preserve"> </w:t>
      </w:r>
      <w:ins w:id="2796" w:author="TRIPATHY Samarendra" w:date="2020-03-10T12:20:00Z">
        <w:r w:rsidR="00B10D6C" w:rsidRPr="00B10D6C">
          <w:rPr>
            <w:bCs/>
            <w:color w:val="7030A0"/>
            <w:szCs w:val="24"/>
            <w:rPrChange w:id="2797" w:author="TRIPATHY Samarendra" w:date="2020-03-10T12:20:00Z">
              <w:rPr>
                <w:bCs/>
                <w:strike/>
                <w:color w:val="7030A0"/>
                <w:szCs w:val="24"/>
              </w:rPr>
            </w:rPrChange>
          </w:rPr>
          <w:t>[Reserved]</w:t>
        </w:r>
      </w:ins>
      <w:del w:id="2798" w:author="TRIPATHY Samarendra" w:date="2020-03-10T12:20:00Z">
        <w:r w:rsidRPr="00B10D6C" w:rsidDel="00B10D6C">
          <w:rPr>
            <w:bCs/>
            <w:color w:val="7030A0"/>
            <w:szCs w:val="24"/>
            <w:rPrChange w:id="2799" w:author="TRIPATHY Samarendra" w:date="2020-03-10T12:20:00Z">
              <w:rPr>
                <w:bCs/>
                <w:strike/>
                <w:color w:val="7030A0"/>
                <w:szCs w:val="24"/>
              </w:rPr>
            </w:rPrChange>
          </w:rPr>
          <w:delText>procedure for c</w:delText>
        </w:r>
        <w:r w:rsidRPr="00B10D6C" w:rsidDel="00B10D6C">
          <w:rPr>
            <w:color w:val="7030A0"/>
            <w:szCs w:val="24"/>
            <w:rPrChange w:id="2800" w:author="TRIPATHY Samarendra" w:date="2020-03-10T12:20:00Z">
              <w:rPr>
                <w:strike/>
                <w:color w:val="7030A0"/>
                <w:szCs w:val="24"/>
              </w:rPr>
            </w:rPrChange>
          </w:rPr>
          <w:delText>alculating the final test results of PEVs in case of the consecutive cycles procedure</w:delText>
        </w:r>
      </w:del>
      <w:commentRangeEnd w:id="2790"/>
      <w:r w:rsidR="00B10D6C">
        <w:rPr>
          <w:rStyle w:val="Marquedecommentaire"/>
          <w:rFonts w:eastAsia="MS Mincho"/>
          <w:lang w:val="en-US" w:eastAsia="en-US"/>
        </w:rPr>
        <w:commentReference w:id="2790"/>
      </w:r>
    </w:p>
    <w:p w14:paraId="4A0760AE" w14:textId="181C66DF" w:rsidR="00497D09" w:rsidRPr="002E064A" w:rsidDel="00B10D6C" w:rsidRDefault="00497D09" w:rsidP="00B10D6C">
      <w:pPr>
        <w:pStyle w:val="SingleTxtG"/>
        <w:keepNext/>
        <w:keepLines/>
        <w:ind w:left="2268" w:hanging="1134"/>
        <w:rPr>
          <w:del w:id="2801" w:author="TRIPATHY Samarendra" w:date="2020-03-10T12:20:00Z"/>
          <w:strike/>
          <w:color w:val="7030A0"/>
          <w:szCs w:val="24"/>
        </w:rPr>
        <w:pPrChange w:id="2802" w:author="TRIPATHY Samarendra" w:date="2020-03-10T12:20:00Z">
          <w:pPr>
            <w:pStyle w:val="SingleTxtG"/>
            <w:keepNext/>
            <w:keepLines/>
            <w:ind w:left="2268"/>
          </w:pPr>
        </w:pPrChange>
      </w:pPr>
      <w:del w:id="2803" w:author="TRIPATHY Samarendra" w:date="2020-03-10T12:20:00Z">
        <w:r w:rsidRPr="002E064A" w:rsidDel="00B10D6C">
          <w:rPr>
            <w:strike/>
            <w:color w:val="7030A0"/>
            <w:szCs w:val="24"/>
          </w:rPr>
          <w:delText>For the purpose of this table, the following nomenclature within the questions and results is used:</w:delText>
        </w:r>
      </w:del>
    </w:p>
    <w:p w14:paraId="1814CDF4" w14:textId="544499B1" w:rsidR="00497D09" w:rsidRPr="002E064A" w:rsidDel="00B10D6C" w:rsidRDefault="00497D09" w:rsidP="00B10D6C">
      <w:pPr>
        <w:pStyle w:val="SingleTxtG"/>
        <w:keepNext/>
        <w:keepLines/>
        <w:ind w:left="2268" w:hanging="1134"/>
        <w:rPr>
          <w:del w:id="2804" w:author="TRIPATHY Samarendra" w:date="2020-03-10T12:20:00Z"/>
          <w:strike/>
          <w:color w:val="7030A0"/>
        </w:rPr>
        <w:pPrChange w:id="2805" w:author="TRIPATHY Samarendra" w:date="2020-03-10T12:20:00Z">
          <w:pPr>
            <w:pStyle w:val="SingleTxtG"/>
            <w:ind w:left="2977" w:hanging="709"/>
          </w:pPr>
        </w:pPrChange>
      </w:pPr>
      <w:del w:id="2806" w:author="TRIPATHY Samarendra" w:date="2020-03-10T12:20:00Z">
        <w:r w:rsidRPr="002E064A" w:rsidDel="00B10D6C">
          <w:rPr>
            <w:strike/>
            <w:color w:val="7030A0"/>
            <w:szCs w:val="24"/>
          </w:rPr>
          <w:delText>j</w:delText>
        </w:r>
        <w:r w:rsidRPr="002E064A" w:rsidDel="00B10D6C">
          <w:rPr>
            <w:strike/>
            <w:color w:val="7030A0"/>
            <w:szCs w:val="24"/>
          </w:rPr>
          <w:tab/>
          <w:delText>index for the considered period.</w:delText>
        </w:r>
      </w:del>
    </w:p>
    <w:p w14:paraId="712DBBD7" w14:textId="479F0A2C" w:rsidR="00497D09" w:rsidRPr="00200ACE" w:rsidDel="00B10D6C" w:rsidRDefault="00497D09" w:rsidP="00B10D6C">
      <w:pPr>
        <w:pStyle w:val="SingleTxtG"/>
        <w:keepNext/>
        <w:keepLines/>
        <w:ind w:left="2268" w:hanging="1134"/>
        <w:rPr>
          <w:del w:id="2807" w:author="TRIPATHY Samarendra" w:date="2020-03-10T12:20:00Z"/>
          <w:strike/>
          <w:color w:val="7030A0"/>
        </w:rPr>
        <w:pPrChange w:id="2808" w:author="TRIPATHY Samarendra" w:date="2020-03-10T12:20:00Z">
          <w:pPr>
            <w:keepNext/>
          </w:pPr>
        </w:pPrChange>
      </w:pPr>
      <w:del w:id="2809" w:author="TRIPATHY Samarendra" w:date="2020-03-10T12:20:00Z">
        <w:r w:rsidRPr="00200ACE" w:rsidDel="00B10D6C">
          <w:rPr>
            <w:strike/>
            <w:color w:val="7030A0"/>
          </w:rPr>
          <w:delText>Table A8/10</w:delText>
        </w:r>
      </w:del>
    </w:p>
    <w:p w14:paraId="028C1BC6" w14:textId="03D708FC" w:rsidR="00497D09" w:rsidRPr="00200ACE" w:rsidDel="00B10D6C" w:rsidRDefault="00497D09" w:rsidP="00B10D6C">
      <w:pPr>
        <w:pStyle w:val="SingleTxtG"/>
        <w:keepNext/>
        <w:keepLines/>
        <w:ind w:left="2268" w:hanging="1134"/>
        <w:rPr>
          <w:del w:id="2810" w:author="TRIPATHY Samarendra" w:date="2020-03-10T12:20:00Z"/>
          <w:b/>
          <w:bCs/>
          <w:strike/>
          <w:color w:val="7030A0"/>
          <w:lang w:eastAsia="de-DE"/>
        </w:rPr>
        <w:pPrChange w:id="2811" w:author="TRIPATHY Samarendra" w:date="2020-03-10T12:20:00Z">
          <w:pPr>
            <w:keepNext/>
            <w:spacing w:after="120"/>
          </w:pPr>
        </w:pPrChange>
      </w:pPr>
      <w:del w:id="2812" w:author="TRIPATHY Samarendra" w:date="2020-03-10T12:20:00Z">
        <w:r w:rsidRPr="00200ACE" w:rsidDel="00B10D6C">
          <w:rPr>
            <w:b/>
            <w:bCs/>
            <w:strike/>
            <w:color w:val="7030A0"/>
            <w:lang w:eastAsia="de-DE"/>
          </w:rPr>
          <w:delText xml:space="preserve">Calculation of final PEV values determined by application of the consecutive cycle </w:delText>
        </w:r>
        <w:r w:rsidR="00562AE6" w:rsidRPr="00200ACE" w:rsidDel="00B10D6C">
          <w:rPr>
            <w:strike/>
            <w:color w:val="7030A0"/>
          </w:rPr>
          <w:delText>Type 1</w:delText>
        </w:r>
        <w:r w:rsidRPr="00200ACE" w:rsidDel="00B10D6C">
          <w:rPr>
            <w:b/>
            <w:bCs/>
            <w:strike/>
            <w:color w:val="7030A0"/>
            <w:lang w:eastAsia="de-DE"/>
          </w:rPr>
          <w:delText xml:space="preserve"> procedure</w:delText>
        </w:r>
      </w:del>
    </w:p>
    <w:p w14:paraId="1009119D" w14:textId="23308440" w:rsidR="00365892" w:rsidRPr="00200ACE" w:rsidDel="00B10D6C" w:rsidRDefault="00365892" w:rsidP="00B10D6C">
      <w:pPr>
        <w:pStyle w:val="SingleTxtG"/>
        <w:keepNext/>
        <w:keepLines/>
        <w:ind w:left="2268" w:hanging="1134"/>
        <w:rPr>
          <w:del w:id="2813" w:author="TRIPATHY Samarendra" w:date="2020-03-10T12:20:00Z"/>
          <w:strike/>
          <w:color w:val="7030A0"/>
        </w:rPr>
        <w:pPrChange w:id="2814" w:author="TRIPATHY Samarendra" w:date="2020-03-10T12:20:00Z">
          <w:pPr>
            <w:keepNext/>
            <w:spacing w:after="120"/>
          </w:pPr>
        </w:pPrChange>
      </w:pPr>
      <w:del w:id="2815" w:author="TRIPATHY Samarendra" w:date="2020-03-10T12:20:00Z">
        <w:r w:rsidRPr="00200ACE" w:rsidDel="00B10D6C">
          <w:rPr>
            <w:strike/>
            <w:color w:val="7030A0"/>
          </w:rPr>
          <w:delText xml:space="preserve">For </w:delText>
        </w:r>
        <w:r w:rsidRPr="00200ACE" w:rsidDel="00B10D6C">
          <w:rPr>
            <w:bCs/>
            <w:strike/>
            <w:color w:val="7030A0"/>
          </w:rPr>
          <w:delText>results after 4 phases</w:delText>
        </w:r>
        <w:r w:rsidRPr="00200ACE" w:rsidDel="00B10D6C">
          <w:rPr>
            <w:strike/>
            <w:color w:val="7030A0"/>
          </w:rPr>
          <w:delText>;</w:delText>
        </w:r>
      </w:del>
    </w:p>
    <w:p w14:paraId="46F5645D" w14:textId="3127E777" w:rsidR="00365892" w:rsidRPr="00200ACE" w:rsidDel="00B10D6C" w:rsidRDefault="00365892" w:rsidP="00B10D6C">
      <w:pPr>
        <w:pStyle w:val="SingleTxtG"/>
        <w:keepNext/>
        <w:keepLines/>
        <w:ind w:left="2268" w:hanging="1134"/>
        <w:rPr>
          <w:del w:id="2816" w:author="TRIPATHY Samarendra" w:date="2020-03-10T12:20:00Z"/>
          <w:strike/>
          <w:color w:val="7030A0"/>
        </w:rPr>
        <w:pPrChange w:id="2817" w:author="TRIPATHY Samarendra" w:date="2020-03-10T12:20:00Z">
          <w:pPr>
            <w:keepNext/>
            <w:spacing w:after="120"/>
          </w:pPr>
        </w:pPrChange>
      </w:pPr>
      <w:del w:id="2818" w:author="TRIPATHY Samarendra" w:date="2020-03-10T12:20:00Z">
        <w:r w:rsidRPr="00200ACE" w:rsidDel="00B10D6C">
          <w:rPr>
            <w:strike/>
            <w:color w:val="7030A0"/>
          </w:rPr>
          <w:delText xml:space="preserve">The considered periods shall be the low phase, medium phase, high phase, extra high phase, the applicable WLTP city test cycle and the applicable WLTP test cycle. </w:delText>
        </w:r>
      </w:del>
    </w:p>
    <w:p w14:paraId="4F1823B1" w14:textId="440481C9" w:rsidR="00365892" w:rsidRPr="00200ACE" w:rsidDel="00B10D6C" w:rsidRDefault="00365892" w:rsidP="00B10D6C">
      <w:pPr>
        <w:pStyle w:val="SingleTxtG"/>
        <w:keepNext/>
        <w:keepLines/>
        <w:ind w:left="2268" w:hanging="1134"/>
        <w:rPr>
          <w:del w:id="2819" w:author="TRIPATHY Samarendra" w:date="2020-03-10T12:20:00Z"/>
          <w:strike/>
          <w:color w:val="7030A0"/>
        </w:rPr>
        <w:pPrChange w:id="2820" w:author="TRIPATHY Samarendra" w:date="2020-03-10T12:20:00Z">
          <w:pPr>
            <w:keepNext/>
            <w:spacing w:after="120"/>
          </w:pPr>
        </w:pPrChange>
      </w:pPr>
      <w:del w:id="2821" w:author="TRIPATHY Samarendra" w:date="2020-03-10T12:20:00Z">
        <w:r w:rsidRPr="00200ACE" w:rsidDel="00B10D6C">
          <w:rPr>
            <w:strike/>
            <w:color w:val="7030A0"/>
          </w:rPr>
          <w:delText xml:space="preserve"> For </w:delText>
        </w:r>
        <w:r w:rsidRPr="00200ACE" w:rsidDel="00B10D6C">
          <w:rPr>
            <w:bCs/>
            <w:strike/>
            <w:color w:val="7030A0"/>
          </w:rPr>
          <w:delText>results after 3 phases</w:delText>
        </w:r>
        <w:r w:rsidRPr="00200ACE" w:rsidDel="00B10D6C">
          <w:rPr>
            <w:strike/>
            <w:color w:val="7030A0"/>
          </w:rPr>
          <w:delText>;</w:delText>
        </w:r>
      </w:del>
    </w:p>
    <w:p w14:paraId="53310010" w14:textId="0C1CAAE4" w:rsidR="00365892" w:rsidRPr="00200ACE" w:rsidDel="00B10D6C" w:rsidRDefault="00365892" w:rsidP="00B10D6C">
      <w:pPr>
        <w:pStyle w:val="SingleTxtG"/>
        <w:keepNext/>
        <w:keepLines/>
        <w:ind w:left="2268" w:hanging="1134"/>
        <w:rPr>
          <w:del w:id="2822" w:author="TRIPATHY Samarendra" w:date="2020-03-10T12:20:00Z"/>
          <w:strike/>
          <w:color w:val="7030A0"/>
        </w:rPr>
        <w:pPrChange w:id="2823" w:author="TRIPATHY Samarendra" w:date="2020-03-10T12:20:00Z">
          <w:pPr>
            <w:keepNext/>
            <w:spacing w:after="120"/>
          </w:pPr>
        </w:pPrChange>
      </w:pPr>
      <w:del w:id="2824" w:author="TRIPATHY Samarendra" w:date="2020-03-10T12:20:00Z">
        <w:r w:rsidRPr="00200ACE" w:rsidDel="00B10D6C">
          <w:rPr>
            <w:strike/>
            <w:color w:val="7030A0"/>
          </w:rPr>
          <w:delText>The considered periods shall be the low phase, medium phase, high phase and the applicable WLTP test cycle.</w:delText>
        </w:r>
      </w:del>
    </w:p>
    <w:p w14:paraId="17401D42" w14:textId="42D4973D" w:rsidR="0074598F" w:rsidRPr="00200ACE" w:rsidDel="00B10D6C" w:rsidRDefault="0074598F" w:rsidP="00B10D6C">
      <w:pPr>
        <w:pStyle w:val="SingleTxtG"/>
        <w:keepNext/>
        <w:keepLines/>
        <w:ind w:left="2268" w:hanging="1134"/>
        <w:rPr>
          <w:del w:id="2825" w:author="TRIPATHY Samarendra" w:date="2020-03-10T12:20:00Z"/>
          <w:strike/>
          <w:color w:val="7030A0"/>
          <w:lang w:val="en-IN"/>
        </w:rPr>
        <w:pPrChange w:id="2826" w:author="TRIPATHY Samarendra" w:date="2020-03-10T12:20:00Z">
          <w:pPr>
            <w:spacing w:after="120"/>
            <w:ind w:left="2977" w:right="1134" w:hanging="1843"/>
          </w:pPr>
        </w:pPrChange>
      </w:pPr>
    </w:p>
    <w:p w14:paraId="1AD4744F" w14:textId="70BAD1A7" w:rsidR="001756BC" w:rsidRPr="00200ACE" w:rsidRDefault="001756BC" w:rsidP="00B10D6C">
      <w:pPr>
        <w:pStyle w:val="SingleTxtG"/>
        <w:keepNext/>
        <w:keepLines/>
        <w:ind w:left="2268" w:hanging="1134"/>
        <w:rPr>
          <w:strike/>
          <w:color w:val="7030A0"/>
          <w:lang w:val="en-IN"/>
        </w:rPr>
        <w:pPrChange w:id="2827" w:author="TRIPATHY Samarendra" w:date="2020-03-10T12:20:00Z">
          <w:pPr>
            <w:spacing w:after="120"/>
            <w:ind w:left="2977" w:right="1134" w:hanging="1843"/>
          </w:pPr>
        </w:pPrChange>
      </w:pPr>
      <w:del w:id="2828" w:author="TRIPATHY Samarendra" w:date="2020-03-10T12:20:00Z">
        <w:r w:rsidRPr="00200ACE" w:rsidDel="00B10D6C">
          <w:rPr>
            <w:strike/>
            <w:color w:val="7030A0"/>
            <w:lang w:val="en-IN"/>
          </w:rPr>
          <w:delText xml:space="preserve">POST PROCESSING TABLE </w:delText>
        </w:r>
      </w:del>
    </w:p>
    <w:p w14:paraId="58439051" w14:textId="33045041" w:rsidR="001756BC" w:rsidRDefault="001756BC" w:rsidP="00365892">
      <w:pPr>
        <w:keepNext/>
        <w:spacing w:after="120"/>
      </w:pPr>
    </w:p>
    <w:p w14:paraId="47879A31" w14:textId="7BD0665F" w:rsidR="001756BC" w:rsidRPr="00446902" w:rsidDel="000C7368" w:rsidRDefault="001756BC" w:rsidP="00365892">
      <w:pPr>
        <w:keepNext/>
        <w:spacing w:after="120"/>
        <w:rPr>
          <w:del w:id="2829" w:author="TRIPATHY Samarendra" w:date="2020-03-10T12:21:00Z"/>
        </w:rPr>
      </w:pPr>
    </w:p>
    <w:p w14:paraId="21CFED7F" w14:textId="2838DD10" w:rsidR="00497D09" w:rsidRPr="0029195E" w:rsidRDefault="00497D09" w:rsidP="00497D09">
      <w:pPr>
        <w:pStyle w:val="SingleTxtG"/>
        <w:keepNext/>
        <w:keepLines/>
        <w:spacing w:before="240"/>
        <w:ind w:left="2268" w:hanging="1134"/>
        <w:rPr>
          <w:color w:val="A6A6A6" w:themeColor="background1" w:themeShade="A6"/>
        </w:rPr>
      </w:pPr>
      <w:r w:rsidRPr="0029195E">
        <w:rPr>
          <w:color w:val="A6A6A6" w:themeColor="background1" w:themeShade="A6"/>
        </w:rPr>
        <w:t>4.7.2.</w:t>
      </w:r>
      <w:r w:rsidRPr="0029195E">
        <w:rPr>
          <w:color w:val="A6A6A6" w:themeColor="background1" w:themeShade="A6"/>
        </w:rPr>
        <w:tab/>
      </w:r>
      <w:r w:rsidRPr="0029195E">
        <w:rPr>
          <w:bCs/>
          <w:color w:val="A6A6A6" w:themeColor="background1" w:themeShade="A6"/>
        </w:rPr>
        <w:t>Stepwise procedure for c</w:t>
      </w:r>
      <w:r w:rsidRPr="0029195E">
        <w:rPr>
          <w:color w:val="A6A6A6" w:themeColor="background1" w:themeShade="A6"/>
        </w:rPr>
        <w:t xml:space="preserve">alculating the final test results of PEVs in case of the </w:t>
      </w:r>
      <w:r w:rsidR="00C708C1" w:rsidRPr="00C708C1">
        <w:rPr>
          <w:color w:val="7030A0"/>
        </w:rPr>
        <w:t xml:space="preserve">PEV Type 6 </w:t>
      </w:r>
      <w:r w:rsidRPr="00C708C1">
        <w:rPr>
          <w:strike/>
          <w:color w:val="7030A0"/>
        </w:rPr>
        <w:t xml:space="preserve">shortened </w:t>
      </w:r>
      <w:r w:rsidRPr="0029195E">
        <w:rPr>
          <w:color w:val="A6A6A6" w:themeColor="background1" w:themeShade="A6"/>
        </w:rPr>
        <w:t>test procedure</w:t>
      </w:r>
    </w:p>
    <w:p w14:paraId="40D6EBD7" w14:textId="77777777" w:rsidR="00497D09" w:rsidRPr="0029195E" w:rsidRDefault="00497D09" w:rsidP="00497D09">
      <w:pPr>
        <w:pStyle w:val="SingleTxtG"/>
        <w:keepNext/>
        <w:keepLines/>
        <w:ind w:left="2268"/>
        <w:rPr>
          <w:color w:val="A6A6A6" w:themeColor="background1" w:themeShade="A6"/>
        </w:rPr>
      </w:pPr>
      <w:r w:rsidRPr="0029195E">
        <w:rPr>
          <w:color w:val="A6A6A6" w:themeColor="background1" w:themeShade="A6"/>
        </w:rPr>
        <w:t>For the purpose of this table, the following nomenclature within the questions and results is used:</w:t>
      </w:r>
    </w:p>
    <w:p w14:paraId="1022749F" w14:textId="49008080" w:rsidR="00497D09" w:rsidRDefault="00497D09" w:rsidP="00497D09">
      <w:pPr>
        <w:pStyle w:val="SingleTxtG"/>
        <w:ind w:left="2977" w:hanging="709"/>
        <w:rPr>
          <w:color w:val="A6A6A6" w:themeColor="background1" w:themeShade="A6"/>
        </w:rPr>
      </w:pPr>
      <w:r w:rsidRPr="0029195E">
        <w:rPr>
          <w:color w:val="A6A6A6" w:themeColor="background1" w:themeShade="A6"/>
        </w:rPr>
        <w:t>j</w:t>
      </w:r>
      <w:r w:rsidRPr="0029195E">
        <w:rPr>
          <w:color w:val="A6A6A6" w:themeColor="background1" w:themeShade="A6"/>
        </w:rPr>
        <w:tab/>
        <w:t>index for the considered period.</w:t>
      </w:r>
    </w:p>
    <w:p w14:paraId="334E88CA" w14:textId="66E28280" w:rsidR="004B1F17" w:rsidRDefault="004B1F17" w:rsidP="00497D09">
      <w:pPr>
        <w:pStyle w:val="SingleTxtG"/>
        <w:ind w:left="2977" w:hanging="709"/>
        <w:rPr>
          <w:color w:val="A6A6A6" w:themeColor="background1" w:themeShade="A6"/>
        </w:rPr>
      </w:pPr>
    </w:p>
    <w:p w14:paraId="1AB54F87" w14:textId="38B8BE84" w:rsidR="004B1F17" w:rsidRDefault="004B1F17" w:rsidP="00497D09">
      <w:pPr>
        <w:pStyle w:val="SingleTxtG"/>
        <w:ind w:left="2977" w:hanging="709"/>
        <w:rPr>
          <w:color w:val="A6A6A6" w:themeColor="background1" w:themeShade="A6"/>
        </w:rPr>
      </w:pPr>
    </w:p>
    <w:p w14:paraId="2271AAF1" w14:textId="7DB7A2FC" w:rsidR="004B1F17" w:rsidRDefault="004B1F17" w:rsidP="00497D09">
      <w:pPr>
        <w:pStyle w:val="SingleTxtG"/>
        <w:ind w:left="2977" w:hanging="709"/>
        <w:rPr>
          <w:color w:val="A6A6A6" w:themeColor="background1" w:themeShade="A6"/>
        </w:rPr>
      </w:pPr>
    </w:p>
    <w:p w14:paraId="28524328" w14:textId="77777777" w:rsidR="004B1F17" w:rsidRPr="0029195E" w:rsidRDefault="004B1F17" w:rsidP="004B1F17">
      <w:pPr>
        <w:keepNext/>
        <w:keepLines/>
        <w:rPr>
          <w:color w:val="A6A6A6" w:themeColor="background1" w:themeShade="A6"/>
        </w:rPr>
      </w:pPr>
      <w:r w:rsidRPr="0029195E">
        <w:rPr>
          <w:color w:val="A6A6A6" w:themeColor="background1" w:themeShade="A6"/>
        </w:rPr>
        <w:t>Table A8/11</w:t>
      </w:r>
    </w:p>
    <w:p w14:paraId="76E72DCB" w14:textId="51302EF4" w:rsidR="004B1F17" w:rsidRPr="0029195E" w:rsidRDefault="004B1F17" w:rsidP="004B1F17">
      <w:pPr>
        <w:keepNext/>
        <w:keepLines/>
        <w:spacing w:after="120"/>
        <w:rPr>
          <w:b/>
          <w:bCs/>
          <w:color w:val="A6A6A6" w:themeColor="background1" w:themeShade="A6"/>
          <w:lang w:eastAsia="de-DE"/>
        </w:rPr>
      </w:pPr>
      <w:r w:rsidRPr="0029195E">
        <w:rPr>
          <w:b/>
          <w:bCs/>
          <w:color w:val="A6A6A6" w:themeColor="background1" w:themeShade="A6"/>
          <w:lang w:eastAsia="de-DE"/>
        </w:rPr>
        <w:t xml:space="preserve">Calculation of final PEV values determined by application the </w:t>
      </w:r>
      <w:r w:rsidR="00C708C1" w:rsidRPr="00C708C1">
        <w:rPr>
          <w:b/>
          <w:color w:val="7030A0"/>
        </w:rPr>
        <w:t>PEV Type 6</w:t>
      </w:r>
      <w:r w:rsidR="00C708C1" w:rsidRPr="00C708C1">
        <w:rPr>
          <w:color w:val="7030A0"/>
        </w:rPr>
        <w:t xml:space="preserve"> </w:t>
      </w:r>
      <w:r w:rsidR="00C708C1" w:rsidRPr="00C708C1">
        <w:rPr>
          <w:strike/>
          <w:color w:val="7030A0"/>
        </w:rPr>
        <w:t>shortened</w:t>
      </w:r>
      <w:r w:rsidRPr="0029195E">
        <w:rPr>
          <w:b/>
          <w:bCs/>
          <w:color w:val="A6A6A6" w:themeColor="background1" w:themeShade="A6"/>
          <w:lang w:eastAsia="de-DE"/>
        </w:rPr>
        <w:t xml:space="preserve"> </w:t>
      </w:r>
      <w:r w:rsidRPr="00562AE6">
        <w:rPr>
          <w:strike/>
          <w:color w:val="7030A0"/>
        </w:rPr>
        <w:t>Type 1</w:t>
      </w:r>
      <w:r w:rsidRPr="0029195E">
        <w:rPr>
          <w:b/>
          <w:bCs/>
          <w:color w:val="A6A6A6" w:themeColor="background1" w:themeShade="A6"/>
          <w:lang w:eastAsia="de-DE"/>
        </w:rPr>
        <w:t xml:space="preserve"> test procedure</w:t>
      </w:r>
    </w:p>
    <w:p w14:paraId="1DD4C3E7" w14:textId="77777777" w:rsidR="004B1F17" w:rsidRPr="0029195E" w:rsidRDefault="004B1F17" w:rsidP="004B1F17">
      <w:pPr>
        <w:keepNext/>
        <w:keepLines/>
        <w:spacing w:after="120"/>
        <w:rPr>
          <w:color w:val="A6A6A6" w:themeColor="background1" w:themeShade="A6"/>
        </w:rPr>
      </w:pPr>
      <w:r w:rsidRPr="0029195E">
        <w:rPr>
          <w:color w:val="A6A6A6" w:themeColor="background1" w:themeShade="A6"/>
        </w:rPr>
        <w:t>For results after 4 phases;</w:t>
      </w:r>
    </w:p>
    <w:p w14:paraId="066C31D7" w14:textId="77777777" w:rsidR="004B1F17" w:rsidRPr="0029195E" w:rsidRDefault="004B1F17" w:rsidP="004B1F17">
      <w:pPr>
        <w:keepNext/>
        <w:keepLines/>
        <w:spacing w:after="120"/>
        <w:rPr>
          <w:color w:val="A6A6A6" w:themeColor="background1" w:themeShade="A6"/>
        </w:rPr>
      </w:pPr>
      <w:r w:rsidRPr="0029195E">
        <w:rPr>
          <w:color w:val="A6A6A6" w:themeColor="background1" w:themeShade="A6"/>
        </w:rPr>
        <w:t xml:space="preserve">The considered periods shall be the </w:t>
      </w:r>
      <w:r w:rsidRPr="00BF3903">
        <w:rPr>
          <w:strike/>
          <w:color w:val="7030A0"/>
        </w:rPr>
        <w:t>low phase, medium phase, high phase, extra high phase,</w:t>
      </w:r>
      <w:r w:rsidRPr="0081617F">
        <w:rPr>
          <w:color w:val="000000"/>
        </w:rPr>
        <w:t xml:space="preserve"> </w:t>
      </w:r>
      <w:r w:rsidRPr="0029195E">
        <w:rPr>
          <w:color w:val="A6A6A6" w:themeColor="background1" w:themeShade="A6"/>
        </w:rPr>
        <w:t xml:space="preserve">the applicable WLTP city test cycle and the applicable WLTP test cycle. </w:t>
      </w:r>
    </w:p>
    <w:p w14:paraId="7FC0AC11" w14:textId="77777777" w:rsidR="004B1F17" w:rsidRPr="0029195E" w:rsidRDefault="004B1F17" w:rsidP="004B1F17">
      <w:pPr>
        <w:keepNext/>
        <w:keepLines/>
        <w:spacing w:after="120"/>
        <w:rPr>
          <w:color w:val="A6A6A6" w:themeColor="background1" w:themeShade="A6"/>
        </w:rPr>
      </w:pPr>
      <w:r w:rsidRPr="0029195E">
        <w:rPr>
          <w:color w:val="A6A6A6" w:themeColor="background1" w:themeShade="A6"/>
        </w:rPr>
        <w:t>For results after 3 phases;</w:t>
      </w:r>
    </w:p>
    <w:p w14:paraId="1D95F367" w14:textId="77777777" w:rsidR="004B1F17" w:rsidRPr="0029195E" w:rsidRDefault="004B1F17" w:rsidP="004B1F17">
      <w:pPr>
        <w:keepNext/>
        <w:keepLines/>
        <w:spacing w:after="120"/>
        <w:rPr>
          <w:color w:val="A6A6A6" w:themeColor="background1" w:themeShade="A6"/>
        </w:rPr>
      </w:pPr>
      <w:r w:rsidRPr="0029195E">
        <w:rPr>
          <w:color w:val="A6A6A6" w:themeColor="background1" w:themeShade="A6"/>
        </w:rPr>
        <w:t xml:space="preserve">The considered periods shall be </w:t>
      </w:r>
      <w:r w:rsidRPr="00413F2B">
        <w:rPr>
          <w:strike/>
          <w:color w:val="7030A0"/>
        </w:rPr>
        <w:t xml:space="preserve">the low phase, medium phase, high phase and </w:t>
      </w:r>
      <w:r w:rsidRPr="0029195E">
        <w:rPr>
          <w:color w:val="A6A6A6" w:themeColor="background1" w:themeShade="A6"/>
        </w:rPr>
        <w:t>the applicable WLTP test cycle.</w:t>
      </w:r>
    </w:p>
    <w:p w14:paraId="08F489AC" w14:textId="15752CBC" w:rsidR="004B1F17" w:rsidRDefault="004B1F17" w:rsidP="00497D09">
      <w:pPr>
        <w:pStyle w:val="SingleTxtG"/>
        <w:ind w:left="2977" w:hanging="709"/>
        <w:rPr>
          <w:color w:val="A6A6A6" w:themeColor="background1" w:themeShade="A6"/>
        </w:rPr>
      </w:pPr>
    </w:p>
    <w:p w14:paraId="4B41EECE" w14:textId="3B732BC1" w:rsidR="004B1F17" w:rsidRDefault="004B1F17" w:rsidP="00497D09">
      <w:pPr>
        <w:pStyle w:val="SingleTxtG"/>
        <w:ind w:left="2977" w:hanging="709"/>
        <w:rPr>
          <w:color w:val="A6A6A6" w:themeColor="background1" w:themeShade="A6"/>
        </w:rPr>
      </w:pPr>
    </w:p>
    <w:p w14:paraId="4C625990" w14:textId="7412C9F8" w:rsidR="004B1F17" w:rsidRDefault="004B1F17" w:rsidP="00497D09">
      <w:pPr>
        <w:pStyle w:val="SingleTxtG"/>
        <w:ind w:left="2977" w:hanging="709"/>
        <w:rPr>
          <w:color w:val="A6A6A6" w:themeColor="background1" w:themeShade="A6"/>
        </w:rPr>
      </w:pPr>
    </w:p>
    <w:p w14:paraId="0FDB1513" w14:textId="62C4359E" w:rsidR="004B1F17" w:rsidRDefault="004B1F17" w:rsidP="00497D09">
      <w:pPr>
        <w:pStyle w:val="SingleTxtG"/>
        <w:ind w:left="2977" w:hanging="709"/>
        <w:rPr>
          <w:color w:val="A6A6A6" w:themeColor="background1" w:themeShade="A6"/>
        </w:rPr>
      </w:pPr>
    </w:p>
    <w:p w14:paraId="1C49E5B0" w14:textId="59FD4B01" w:rsidR="004B1F17" w:rsidRDefault="004B1F17" w:rsidP="00497D09">
      <w:pPr>
        <w:pStyle w:val="SingleTxtG"/>
        <w:ind w:left="2977" w:hanging="709"/>
        <w:rPr>
          <w:color w:val="A6A6A6" w:themeColor="background1" w:themeShade="A6"/>
        </w:rPr>
      </w:pPr>
    </w:p>
    <w:p w14:paraId="0F5BC423" w14:textId="3CFD59EE" w:rsidR="004B1F17" w:rsidRPr="00B12431" w:rsidRDefault="004B1F17" w:rsidP="004B1F17">
      <w:pPr>
        <w:keepNext/>
        <w:keepLines/>
        <w:rPr>
          <w:color w:val="7030A0"/>
          <w:lang w:val="en-IN"/>
        </w:rPr>
      </w:pPr>
      <w:commentRangeStart w:id="2830"/>
      <w:r w:rsidRPr="00B12431">
        <w:rPr>
          <w:color w:val="7030A0"/>
          <w:lang w:val="en-IN"/>
        </w:rPr>
        <w:t xml:space="preserve">Table </w:t>
      </w:r>
      <w:proofErr w:type="spellStart"/>
      <w:r w:rsidRPr="00B12431">
        <w:rPr>
          <w:color w:val="7030A0"/>
          <w:lang w:val="en-IN"/>
        </w:rPr>
        <w:t>A</w:t>
      </w:r>
      <w:r>
        <w:rPr>
          <w:color w:val="7030A0"/>
          <w:lang w:val="en-IN"/>
        </w:rPr>
        <w:t>x</w:t>
      </w:r>
      <w:proofErr w:type="spellEnd"/>
      <w:r w:rsidRPr="00B12431">
        <w:rPr>
          <w:color w:val="7030A0"/>
          <w:lang w:val="en-IN"/>
        </w:rPr>
        <w:t>/2</w:t>
      </w:r>
      <w:commentRangeEnd w:id="2830"/>
      <w:r w:rsidR="00047CE8">
        <w:rPr>
          <w:rStyle w:val="Marquedecommentaire"/>
          <w:rFonts w:eastAsia="MS Mincho"/>
          <w:lang w:val="en-US" w:eastAsia="en-US"/>
        </w:rPr>
        <w:commentReference w:id="2830"/>
      </w:r>
    </w:p>
    <w:p w14:paraId="751DF92A" w14:textId="253787BC" w:rsidR="002A1F1C" w:rsidRPr="00B12431" w:rsidRDefault="004B1F17" w:rsidP="004B1F17">
      <w:pPr>
        <w:pStyle w:val="SingleTxtG"/>
        <w:ind w:left="2977" w:hanging="709"/>
        <w:rPr>
          <w:color w:val="7030A0"/>
          <w:lang w:val="en-IN"/>
        </w:rPr>
      </w:pPr>
      <w:r w:rsidRPr="00B12431">
        <w:rPr>
          <w:b/>
          <w:bCs/>
          <w:color w:val="7030A0"/>
          <w:lang w:val="en-IN" w:eastAsia="de-DE"/>
        </w:rPr>
        <w:t xml:space="preserve">Calculation of final PEV values determined by application the </w:t>
      </w:r>
      <w:r>
        <w:rPr>
          <w:b/>
          <w:bCs/>
          <w:color w:val="7030A0"/>
          <w:lang w:val="en-IN" w:eastAsia="de-DE"/>
        </w:rPr>
        <w:t>PEV</w:t>
      </w:r>
      <w:r w:rsidRPr="00B12431">
        <w:rPr>
          <w:b/>
          <w:bCs/>
          <w:color w:val="7030A0"/>
          <w:lang w:val="en-IN" w:eastAsia="de-DE"/>
        </w:rPr>
        <w:t xml:space="preserve"> Type 6 test procedure</w:t>
      </w:r>
    </w:p>
    <w:tbl>
      <w:tblPr>
        <w:tblW w:w="9398"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1740"/>
        <w:gridCol w:w="1621"/>
        <w:gridCol w:w="3090"/>
        <w:gridCol w:w="1701"/>
      </w:tblGrid>
      <w:tr w:rsidR="002A1F1C" w:rsidRPr="00B12431" w14:paraId="45424CD2" w14:textId="77777777" w:rsidTr="009615E4">
        <w:trPr>
          <w:cantSplit/>
          <w:tblHeader/>
        </w:trPr>
        <w:tc>
          <w:tcPr>
            <w:tcW w:w="1246" w:type="dxa"/>
            <w:tcBorders>
              <w:bottom w:val="single" w:sz="12" w:space="0" w:color="auto"/>
            </w:tcBorders>
          </w:tcPr>
          <w:p w14:paraId="19ECC901" w14:textId="77777777" w:rsidR="002A1F1C" w:rsidRPr="00B12431" w:rsidRDefault="002A1F1C" w:rsidP="009615E4">
            <w:pPr>
              <w:keepNext/>
              <w:keepLines/>
              <w:jc w:val="center"/>
              <w:rPr>
                <w:i/>
                <w:color w:val="7030A0"/>
              </w:rPr>
            </w:pPr>
            <w:r w:rsidRPr="00B12431">
              <w:rPr>
                <w:i/>
                <w:color w:val="7030A0"/>
              </w:rPr>
              <w:lastRenderedPageBreak/>
              <w:t>Step no.</w:t>
            </w:r>
          </w:p>
        </w:tc>
        <w:tc>
          <w:tcPr>
            <w:tcW w:w="1740" w:type="dxa"/>
            <w:tcBorders>
              <w:bottom w:val="single" w:sz="12" w:space="0" w:color="auto"/>
            </w:tcBorders>
          </w:tcPr>
          <w:p w14:paraId="2BE7F1DF" w14:textId="77777777" w:rsidR="002A1F1C" w:rsidRPr="00B12431" w:rsidRDefault="002A1F1C" w:rsidP="009615E4">
            <w:pPr>
              <w:keepNext/>
              <w:keepLines/>
              <w:jc w:val="center"/>
              <w:rPr>
                <w:i/>
                <w:color w:val="7030A0"/>
              </w:rPr>
            </w:pPr>
            <w:r w:rsidRPr="00B12431">
              <w:rPr>
                <w:i/>
                <w:color w:val="7030A0"/>
              </w:rPr>
              <w:t>Source</w:t>
            </w:r>
          </w:p>
        </w:tc>
        <w:tc>
          <w:tcPr>
            <w:tcW w:w="1621" w:type="dxa"/>
            <w:tcBorders>
              <w:bottom w:val="single" w:sz="12" w:space="0" w:color="auto"/>
            </w:tcBorders>
          </w:tcPr>
          <w:p w14:paraId="7C36CEED" w14:textId="77777777" w:rsidR="002A1F1C" w:rsidRPr="00B12431" w:rsidRDefault="002A1F1C" w:rsidP="009615E4">
            <w:pPr>
              <w:keepNext/>
              <w:keepLines/>
              <w:jc w:val="center"/>
              <w:rPr>
                <w:i/>
                <w:color w:val="7030A0"/>
              </w:rPr>
            </w:pPr>
            <w:r w:rsidRPr="00B12431">
              <w:rPr>
                <w:i/>
                <w:color w:val="7030A0"/>
              </w:rPr>
              <w:t>Input</w:t>
            </w:r>
          </w:p>
        </w:tc>
        <w:tc>
          <w:tcPr>
            <w:tcW w:w="3090" w:type="dxa"/>
            <w:tcBorders>
              <w:bottom w:val="single" w:sz="12" w:space="0" w:color="auto"/>
            </w:tcBorders>
          </w:tcPr>
          <w:p w14:paraId="5DAD4EE9" w14:textId="77777777" w:rsidR="002A1F1C" w:rsidRPr="00B12431" w:rsidRDefault="002A1F1C" w:rsidP="009615E4">
            <w:pPr>
              <w:keepNext/>
              <w:keepLines/>
              <w:jc w:val="center"/>
              <w:rPr>
                <w:i/>
                <w:color w:val="7030A0"/>
              </w:rPr>
            </w:pPr>
            <w:r w:rsidRPr="00B12431">
              <w:rPr>
                <w:i/>
                <w:color w:val="7030A0"/>
              </w:rPr>
              <w:t>Process</w:t>
            </w:r>
          </w:p>
        </w:tc>
        <w:tc>
          <w:tcPr>
            <w:tcW w:w="1701" w:type="dxa"/>
            <w:tcBorders>
              <w:bottom w:val="single" w:sz="12" w:space="0" w:color="auto"/>
            </w:tcBorders>
          </w:tcPr>
          <w:p w14:paraId="5CB92160" w14:textId="77777777" w:rsidR="002A1F1C" w:rsidRPr="00B12431" w:rsidRDefault="002A1F1C" w:rsidP="009615E4">
            <w:pPr>
              <w:keepNext/>
              <w:keepLines/>
              <w:jc w:val="center"/>
              <w:rPr>
                <w:i/>
                <w:color w:val="7030A0"/>
              </w:rPr>
            </w:pPr>
            <w:r w:rsidRPr="00B12431">
              <w:rPr>
                <w:i/>
                <w:color w:val="7030A0"/>
              </w:rPr>
              <w:t>Output</w:t>
            </w:r>
          </w:p>
        </w:tc>
      </w:tr>
      <w:tr w:rsidR="002A1F1C" w:rsidRPr="00B12431" w14:paraId="3C483144" w14:textId="77777777" w:rsidTr="009615E4">
        <w:trPr>
          <w:cantSplit/>
          <w:tblHeader/>
        </w:trPr>
        <w:tc>
          <w:tcPr>
            <w:tcW w:w="1246" w:type="dxa"/>
            <w:tcBorders>
              <w:bottom w:val="single" w:sz="12" w:space="0" w:color="auto"/>
            </w:tcBorders>
          </w:tcPr>
          <w:p w14:paraId="1B89F22D" w14:textId="77777777" w:rsidR="002A1F1C" w:rsidRPr="00B12431" w:rsidRDefault="002A1F1C" w:rsidP="009615E4">
            <w:pPr>
              <w:keepNext/>
              <w:keepLines/>
              <w:jc w:val="center"/>
              <w:rPr>
                <w:color w:val="7030A0"/>
              </w:rPr>
            </w:pPr>
            <w:r w:rsidRPr="00B12431">
              <w:rPr>
                <w:color w:val="7030A0"/>
              </w:rPr>
              <w:t>1</w:t>
            </w:r>
          </w:p>
        </w:tc>
        <w:tc>
          <w:tcPr>
            <w:tcW w:w="1740" w:type="dxa"/>
            <w:tcBorders>
              <w:bottom w:val="single" w:sz="12" w:space="0" w:color="auto"/>
            </w:tcBorders>
          </w:tcPr>
          <w:p w14:paraId="161C72AE" w14:textId="77777777" w:rsidR="002A1F1C" w:rsidRPr="00B12431" w:rsidRDefault="002A1F1C" w:rsidP="009615E4">
            <w:pPr>
              <w:keepNext/>
              <w:keepLines/>
              <w:jc w:val="center"/>
              <w:rPr>
                <w:color w:val="7030A0"/>
              </w:rPr>
            </w:pPr>
            <w:r w:rsidRPr="00B12431">
              <w:rPr>
                <w:color w:val="7030A0"/>
              </w:rPr>
              <w:t xml:space="preserve">Annex </w:t>
            </w:r>
            <w:r>
              <w:rPr>
                <w:color w:val="7030A0"/>
              </w:rPr>
              <w:t>x</w:t>
            </w:r>
          </w:p>
        </w:tc>
        <w:tc>
          <w:tcPr>
            <w:tcW w:w="1621" w:type="dxa"/>
            <w:tcBorders>
              <w:bottom w:val="single" w:sz="12" w:space="0" w:color="auto"/>
            </w:tcBorders>
          </w:tcPr>
          <w:p w14:paraId="5C6837E1" w14:textId="77777777" w:rsidR="002A1F1C" w:rsidRPr="00B12431" w:rsidRDefault="002A1F1C" w:rsidP="009615E4">
            <w:pPr>
              <w:keepNext/>
              <w:keepLines/>
              <w:jc w:val="center"/>
              <w:rPr>
                <w:color w:val="7030A0"/>
              </w:rPr>
            </w:pPr>
            <w:r w:rsidRPr="00B12431">
              <w:rPr>
                <w:color w:val="7030A0"/>
              </w:rPr>
              <w:t>Test results</w:t>
            </w:r>
          </w:p>
        </w:tc>
        <w:tc>
          <w:tcPr>
            <w:tcW w:w="3090" w:type="dxa"/>
            <w:tcBorders>
              <w:bottom w:val="single" w:sz="12" w:space="0" w:color="auto"/>
            </w:tcBorders>
          </w:tcPr>
          <w:p w14:paraId="25349532" w14:textId="77777777" w:rsidR="002A1F1C" w:rsidRPr="00B12431" w:rsidRDefault="002A1F1C" w:rsidP="009615E4">
            <w:pPr>
              <w:keepNext/>
              <w:keepLines/>
              <w:rPr>
                <w:color w:val="7030A0"/>
                <w:lang w:val="en-IN"/>
              </w:rPr>
            </w:pPr>
            <w:r w:rsidRPr="00B12431">
              <w:rPr>
                <w:color w:val="7030A0"/>
                <w:lang w:val="en-IN"/>
              </w:rPr>
              <w:t>Results measured according to Appendix 3 to this annex, and pre-calculated according to paragraph 4.3. of this annex.</w:t>
            </w:r>
          </w:p>
          <w:p w14:paraId="6D4C6C90" w14:textId="77777777" w:rsidR="002A1F1C" w:rsidRPr="00B12431" w:rsidRDefault="002A1F1C" w:rsidP="009615E4">
            <w:pPr>
              <w:keepNext/>
              <w:keepLines/>
              <w:rPr>
                <w:color w:val="7030A0"/>
                <w:lang w:val="en-IN"/>
              </w:rPr>
            </w:pPr>
          </w:p>
          <w:p w14:paraId="27EDC281" w14:textId="77777777" w:rsidR="002A1F1C" w:rsidRPr="00B12431" w:rsidRDefault="002A1F1C" w:rsidP="009615E4">
            <w:pPr>
              <w:keepNext/>
              <w:keepLines/>
              <w:rPr>
                <w:color w:val="7030A0"/>
                <w:lang w:val="en-IN"/>
              </w:rPr>
            </w:pPr>
            <w:r w:rsidRPr="00B12431">
              <w:rPr>
                <w:color w:val="7030A0"/>
                <w:lang w:val="en-IN"/>
              </w:rPr>
              <w:t xml:space="preserve">Usable battery energy according to paragraph 4.4.2.3.1. of this annex. </w:t>
            </w:r>
          </w:p>
          <w:p w14:paraId="674BA1CF" w14:textId="77777777" w:rsidR="002A1F1C" w:rsidRPr="00B12431" w:rsidRDefault="002A1F1C" w:rsidP="009615E4">
            <w:pPr>
              <w:keepNext/>
              <w:keepLines/>
              <w:rPr>
                <w:color w:val="7030A0"/>
                <w:lang w:val="en-IN"/>
              </w:rPr>
            </w:pPr>
          </w:p>
          <w:p w14:paraId="5B8B5EF6" w14:textId="77777777" w:rsidR="002A1F1C" w:rsidRPr="00B12431" w:rsidRDefault="002A1F1C" w:rsidP="009615E4">
            <w:pPr>
              <w:keepNext/>
              <w:keepLines/>
              <w:rPr>
                <w:color w:val="7030A0"/>
                <w:lang w:val="en-IN"/>
              </w:rPr>
            </w:pPr>
            <w:r w:rsidRPr="00B12431">
              <w:rPr>
                <w:color w:val="7030A0"/>
                <w:lang w:val="en-IN"/>
              </w:rPr>
              <w:t>Recharged electric energy according to 3.1.5. of Appendix 4.</w:t>
            </w:r>
          </w:p>
          <w:p w14:paraId="0CC6D844" w14:textId="77777777" w:rsidR="002A1F1C" w:rsidRPr="00B12431" w:rsidRDefault="002A1F1C" w:rsidP="009615E4">
            <w:pPr>
              <w:keepNext/>
              <w:keepLines/>
              <w:rPr>
                <w:color w:val="7030A0"/>
                <w:lang w:val="en-IN"/>
              </w:rPr>
            </w:pPr>
          </w:p>
          <w:p w14:paraId="43635476" w14:textId="77777777" w:rsidR="002A1F1C" w:rsidRPr="00B12431" w:rsidRDefault="002A1F1C" w:rsidP="009615E4">
            <w:pPr>
              <w:keepNext/>
              <w:keepLines/>
              <w:rPr>
                <w:color w:val="7030A0"/>
                <w:lang w:val="en-IN"/>
              </w:rPr>
            </w:pPr>
            <w:r w:rsidRPr="00B12431">
              <w:rPr>
                <w:color w:val="7030A0"/>
                <w:lang w:val="en-IN"/>
              </w:rPr>
              <w:t>Output is available for each test.</w:t>
            </w:r>
          </w:p>
          <w:p w14:paraId="54AC0FB4" w14:textId="77777777" w:rsidR="002A1F1C" w:rsidRPr="00B12431" w:rsidRDefault="002A1F1C" w:rsidP="009615E4">
            <w:pPr>
              <w:keepNext/>
              <w:keepLines/>
              <w:rPr>
                <w:color w:val="7030A0"/>
                <w:lang w:val="en-IN"/>
              </w:rPr>
            </w:pPr>
          </w:p>
          <w:p w14:paraId="67E34840" w14:textId="77777777" w:rsidR="002A1F1C" w:rsidRPr="00B12431" w:rsidRDefault="002A1F1C" w:rsidP="009615E4">
            <w:pPr>
              <w:keepNext/>
              <w:keepLines/>
              <w:rPr>
                <w:color w:val="7030A0"/>
                <w:lang w:val="en-IN"/>
              </w:rPr>
            </w:pPr>
            <w:r w:rsidRPr="00B12431">
              <w:rPr>
                <w:color w:val="7030A0"/>
                <w:lang w:val="en-IN"/>
              </w:rPr>
              <w:t>EAC shall be rounded according to paragraph 6.1.8. of this Regulation to the first place of decimal.</w:t>
            </w:r>
          </w:p>
          <w:p w14:paraId="1557B39E" w14:textId="77777777" w:rsidR="002A1F1C" w:rsidRPr="00B12431" w:rsidRDefault="002A1F1C" w:rsidP="009615E4">
            <w:pPr>
              <w:keepNext/>
              <w:keepLines/>
              <w:rPr>
                <w:color w:val="7030A0"/>
                <w:lang w:val="en-IN"/>
              </w:rPr>
            </w:pPr>
          </w:p>
          <w:p w14:paraId="60926B3F" w14:textId="77777777" w:rsidR="002A1F1C" w:rsidRPr="00B12431" w:rsidRDefault="002A1F1C" w:rsidP="009615E4">
            <w:pPr>
              <w:keepNext/>
              <w:keepLines/>
              <w:rPr>
                <w:i/>
                <w:color w:val="7030A0"/>
              </w:rPr>
            </w:pPr>
            <w:r w:rsidRPr="00780771">
              <w:rPr>
                <w:strike/>
                <w:color w:val="7030A0"/>
                <w:szCs w:val="24"/>
                <w:lang w:eastAsia="en-US"/>
              </w:rPr>
              <w:t>In the case that the interpolation method is applied, the output is available for vehicle H and vehicle L.</w:t>
            </w:r>
          </w:p>
        </w:tc>
        <w:tc>
          <w:tcPr>
            <w:tcW w:w="1701" w:type="dxa"/>
            <w:tcBorders>
              <w:bottom w:val="single" w:sz="12" w:space="0" w:color="auto"/>
            </w:tcBorders>
          </w:tcPr>
          <w:p w14:paraId="6C29283A" w14:textId="77777777" w:rsidR="002A1F1C" w:rsidRPr="00B12431" w:rsidRDefault="002A1F1C" w:rsidP="009615E4">
            <w:pPr>
              <w:keepNext/>
              <w:keepLines/>
              <w:rPr>
                <w:color w:val="7030A0"/>
                <w:lang w:val="en-IN"/>
              </w:rPr>
            </w:pPr>
            <w:proofErr w:type="spellStart"/>
            <w:r w:rsidRPr="00B12431">
              <w:rPr>
                <w:color w:val="7030A0"/>
                <w:lang w:val="en-IN"/>
              </w:rPr>
              <w:t>Δ</w:t>
            </w:r>
            <w:proofErr w:type="gramStart"/>
            <w:r w:rsidRPr="00B12431">
              <w:rPr>
                <w:color w:val="7030A0"/>
                <w:lang w:val="en-IN"/>
              </w:rPr>
              <w:t>E</w:t>
            </w:r>
            <w:r w:rsidRPr="00B12431">
              <w:rPr>
                <w:color w:val="7030A0"/>
                <w:vertAlign w:val="subscript"/>
                <w:lang w:val="en-IN"/>
              </w:rPr>
              <w:t>REESS,j</w:t>
            </w:r>
            <w:proofErr w:type="spellEnd"/>
            <w:proofErr w:type="gramEnd"/>
            <w:r w:rsidRPr="00B12431">
              <w:rPr>
                <w:color w:val="7030A0"/>
                <w:vertAlign w:val="subscript"/>
                <w:lang w:val="en-IN"/>
              </w:rPr>
              <w:t>,</w:t>
            </w:r>
            <w:r w:rsidRPr="00B12431">
              <w:rPr>
                <w:color w:val="7030A0"/>
                <w:lang w:val="en-IN"/>
              </w:rPr>
              <w:t xml:space="preserve"> </w:t>
            </w:r>
            <w:proofErr w:type="spellStart"/>
            <w:r w:rsidRPr="00B12431">
              <w:rPr>
                <w:color w:val="7030A0"/>
                <w:lang w:val="en-IN"/>
              </w:rPr>
              <w:t>Wh</w:t>
            </w:r>
            <w:proofErr w:type="spellEnd"/>
            <w:r w:rsidRPr="00B12431">
              <w:rPr>
                <w:color w:val="7030A0"/>
                <w:lang w:val="en-IN"/>
              </w:rPr>
              <w:t>;</w:t>
            </w:r>
          </w:p>
          <w:p w14:paraId="01F918D5" w14:textId="77777777" w:rsidR="002A1F1C" w:rsidRPr="00B12431" w:rsidRDefault="002A1F1C" w:rsidP="009615E4">
            <w:pPr>
              <w:keepNext/>
              <w:keepLines/>
              <w:rPr>
                <w:color w:val="7030A0"/>
                <w:lang w:val="en-IN"/>
              </w:rPr>
            </w:pPr>
            <w:proofErr w:type="spellStart"/>
            <w:r w:rsidRPr="00B12431">
              <w:rPr>
                <w:color w:val="7030A0"/>
                <w:lang w:val="en-IN"/>
              </w:rPr>
              <w:t>d</w:t>
            </w:r>
            <w:r w:rsidRPr="00B12431">
              <w:rPr>
                <w:color w:val="7030A0"/>
                <w:vertAlign w:val="subscript"/>
                <w:lang w:val="en-IN"/>
              </w:rPr>
              <w:t>j</w:t>
            </w:r>
            <w:proofErr w:type="spellEnd"/>
            <w:r w:rsidRPr="00B12431">
              <w:rPr>
                <w:color w:val="7030A0"/>
                <w:vertAlign w:val="subscript"/>
                <w:lang w:val="en-IN"/>
              </w:rPr>
              <w:t>,</w:t>
            </w:r>
            <w:r w:rsidRPr="00B12431">
              <w:rPr>
                <w:color w:val="7030A0"/>
                <w:lang w:val="en-IN"/>
              </w:rPr>
              <w:t xml:space="preserve"> km;</w:t>
            </w:r>
          </w:p>
          <w:p w14:paraId="4C3A5C40" w14:textId="77777777" w:rsidR="002A1F1C" w:rsidRPr="00B12431" w:rsidRDefault="002A1F1C" w:rsidP="009615E4">
            <w:pPr>
              <w:keepNext/>
              <w:keepLines/>
              <w:rPr>
                <w:color w:val="7030A0"/>
                <w:lang w:val="en-IN"/>
              </w:rPr>
            </w:pPr>
          </w:p>
          <w:p w14:paraId="75F1D7EB" w14:textId="6881C7FF" w:rsidR="002A1F1C" w:rsidRPr="00B12431" w:rsidRDefault="002A1F1C" w:rsidP="009615E4">
            <w:pPr>
              <w:keepNext/>
              <w:keepLines/>
              <w:rPr>
                <w:color w:val="7030A0"/>
                <w:lang w:val="en-IN"/>
              </w:rPr>
            </w:pPr>
            <w:r w:rsidRPr="00B12431">
              <w:rPr>
                <w:color w:val="7030A0"/>
                <w:lang w:val="en-IN"/>
              </w:rPr>
              <w:t xml:space="preserve">UBE, </w:t>
            </w:r>
            <w:proofErr w:type="spellStart"/>
            <w:r w:rsidRPr="00B12431">
              <w:rPr>
                <w:color w:val="7030A0"/>
                <w:lang w:val="en-IN"/>
              </w:rPr>
              <w:t>Wh</w:t>
            </w:r>
            <w:proofErr w:type="spellEnd"/>
            <w:r w:rsidRPr="00B12431">
              <w:rPr>
                <w:color w:val="7030A0"/>
                <w:lang w:val="en-IN"/>
              </w:rPr>
              <w:t>;</w:t>
            </w:r>
          </w:p>
          <w:p w14:paraId="59F54CF4" w14:textId="77777777" w:rsidR="002A1F1C" w:rsidRPr="00B12431" w:rsidRDefault="002A1F1C" w:rsidP="009615E4">
            <w:pPr>
              <w:keepNext/>
              <w:keepLines/>
              <w:rPr>
                <w:color w:val="7030A0"/>
                <w:lang w:val="en-IN"/>
              </w:rPr>
            </w:pPr>
          </w:p>
          <w:p w14:paraId="32960CC6" w14:textId="77777777" w:rsidR="002A1F1C" w:rsidRPr="00B12431" w:rsidRDefault="002A1F1C" w:rsidP="009615E4">
            <w:pPr>
              <w:keepNext/>
              <w:keepLines/>
              <w:rPr>
                <w:color w:val="7030A0"/>
                <w:lang w:val="en-IN"/>
              </w:rPr>
            </w:pPr>
            <w:r w:rsidRPr="00B12431">
              <w:rPr>
                <w:color w:val="7030A0"/>
                <w:lang w:val="en-IN"/>
              </w:rPr>
              <w:t>E</w:t>
            </w:r>
            <w:r w:rsidRPr="00B12431">
              <w:rPr>
                <w:color w:val="7030A0"/>
                <w:vertAlign w:val="subscript"/>
                <w:lang w:val="en-IN"/>
              </w:rPr>
              <w:t>AC</w:t>
            </w:r>
            <w:r w:rsidRPr="00B12431">
              <w:rPr>
                <w:color w:val="7030A0"/>
                <w:lang w:val="en-IN"/>
              </w:rPr>
              <w:t>, Wh.</w:t>
            </w:r>
          </w:p>
          <w:p w14:paraId="4174E37E" w14:textId="77777777" w:rsidR="002A1F1C" w:rsidRPr="00B12431" w:rsidRDefault="002A1F1C" w:rsidP="009615E4">
            <w:pPr>
              <w:keepNext/>
              <w:keepLines/>
              <w:jc w:val="center"/>
              <w:rPr>
                <w:i/>
                <w:color w:val="7030A0"/>
              </w:rPr>
            </w:pPr>
          </w:p>
        </w:tc>
      </w:tr>
      <w:tr w:rsidR="002A1F1C" w:rsidRPr="00B12431" w14:paraId="42A7504C" w14:textId="77777777" w:rsidTr="009615E4">
        <w:trPr>
          <w:cantSplit/>
          <w:tblHeader/>
        </w:trPr>
        <w:tc>
          <w:tcPr>
            <w:tcW w:w="1246" w:type="dxa"/>
            <w:tcBorders>
              <w:bottom w:val="single" w:sz="12" w:space="0" w:color="auto"/>
            </w:tcBorders>
          </w:tcPr>
          <w:p w14:paraId="3896C509" w14:textId="77777777" w:rsidR="002A1F1C" w:rsidRPr="00B12431" w:rsidRDefault="002A1F1C" w:rsidP="009615E4">
            <w:pPr>
              <w:keepNext/>
              <w:keepLines/>
              <w:jc w:val="center"/>
              <w:rPr>
                <w:color w:val="7030A0"/>
              </w:rPr>
            </w:pPr>
            <w:r w:rsidRPr="00B12431">
              <w:rPr>
                <w:color w:val="7030A0"/>
              </w:rPr>
              <w:t>2</w:t>
            </w:r>
          </w:p>
        </w:tc>
        <w:tc>
          <w:tcPr>
            <w:tcW w:w="1740" w:type="dxa"/>
            <w:tcBorders>
              <w:bottom w:val="single" w:sz="12" w:space="0" w:color="auto"/>
            </w:tcBorders>
          </w:tcPr>
          <w:p w14:paraId="0B11C11D" w14:textId="77777777" w:rsidR="002A1F1C" w:rsidRPr="00B12431" w:rsidRDefault="002A1F1C" w:rsidP="009615E4">
            <w:pPr>
              <w:keepNext/>
              <w:keepLines/>
              <w:jc w:val="center"/>
              <w:rPr>
                <w:color w:val="7030A0"/>
              </w:rPr>
            </w:pPr>
            <w:r w:rsidRPr="00B12431">
              <w:rPr>
                <w:color w:val="7030A0"/>
              </w:rPr>
              <w:t>Output step 1</w:t>
            </w:r>
          </w:p>
        </w:tc>
        <w:tc>
          <w:tcPr>
            <w:tcW w:w="1621" w:type="dxa"/>
            <w:tcBorders>
              <w:bottom w:val="single" w:sz="12" w:space="0" w:color="auto"/>
            </w:tcBorders>
          </w:tcPr>
          <w:p w14:paraId="432A3D04" w14:textId="77777777" w:rsidR="002A1F1C" w:rsidRPr="00B12431" w:rsidRDefault="002A1F1C" w:rsidP="009615E4">
            <w:pPr>
              <w:keepNext/>
              <w:keepLines/>
              <w:ind w:left="708" w:hanging="708"/>
              <w:rPr>
                <w:color w:val="7030A0"/>
                <w:lang w:val="en-IN"/>
              </w:rPr>
            </w:pPr>
            <w:proofErr w:type="spellStart"/>
            <w:r w:rsidRPr="00B12431">
              <w:rPr>
                <w:color w:val="7030A0"/>
                <w:lang w:val="en-IN"/>
              </w:rPr>
              <w:t>Δ</w:t>
            </w:r>
            <w:proofErr w:type="gramStart"/>
            <w:r w:rsidRPr="00B12431">
              <w:rPr>
                <w:color w:val="7030A0"/>
                <w:lang w:val="en-IN"/>
              </w:rPr>
              <w:t>E</w:t>
            </w:r>
            <w:r w:rsidRPr="00B12431">
              <w:rPr>
                <w:color w:val="7030A0"/>
                <w:vertAlign w:val="subscript"/>
                <w:lang w:val="en-IN"/>
              </w:rPr>
              <w:t>REESS,j</w:t>
            </w:r>
            <w:proofErr w:type="spellEnd"/>
            <w:proofErr w:type="gramEnd"/>
            <w:r w:rsidRPr="00B12431">
              <w:rPr>
                <w:color w:val="7030A0"/>
                <w:vertAlign w:val="subscript"/>
                <w:lang w:val="en-IN"/>
              </w:rPr>
              <w:t>,</w:t>
            </w:r>
            <w:r w:rsidRPr="00B12431">
              <w:rPr>
                <w:color w:val="7030A0"/>
                <w:lang w:val="en-IN"/>
              </w:rPr>
              <w:t xml:space="preserve"> </w:t>
            </w:r>
            <w:proofErr w:type="spellStart"/>
            <w:r w:rsidRPr="00B12431">
              <w:rPr>
                <w:color w:val="7030A0"/>
                <w:lang w:val="en-IN"/>
              </w:rPr>
              <w:t>Wh</w:t>
            </w:r>
            <w:proofErr w:type="spellEnd"/>
            <w:r w:rsidRPr="00B12431">
              <w:rPr>
                <w:color w:val="7030A0"/>
                <w:lang w:val="en-IN"/>
              </w:rPr>
              <w:t>;</w:t>
            </w:r>
          </w:p>
          <w:p w14:paraId="4673A73B" w14:textId="3705F89B" w:rsidR="002A1F1C" w:rsidRPr="00B12431" w:rsidRDefault="002A1F1C" w:rsidP="009615E4">
            <w:pPr>
              <w:keepNext/>
              <w:keepLines/>
              <w:ind w:left="2124" w:hanging="2124"/>
              <w:rPr>
                <w:color w:val="7030A0"/>
                <w:lang w:val="en-IN"/>
              </w:rPr>
            </w:pPr>
            <w:r w:rsidRPr="00B12431">
              <w:rPr>
                <w:color w:val="7030A0"/>
                <w:lang w:val="en-IN"/>
              </w:rPr>
              <w:t>UBE, Wh.</w:t>
            </w:r>
          </w:p>
          <w:p w14:paraId="5DE36809" w14:textId="77777777" w:rsidR="002A1F1C" w:rsidRPr="00B12431" w:rsidRDefault="002A1F1C" w:rsidP="009615E4">
            <w:pPr>
              <w:keepNext/>
              <w:keepLines/>
              <w:jc w:val="center"/>
              <w:rPr>
                <w:color w:val="7030A0"/>
              </w:rPr>
            </w:pPr>
          </w:p>
        </w:tc>
        <w:tc>
          <w:tcPr>
            <w:tcW w:w="3090" w:type="dxa"/>
            <w:tcBorders>
              <w:bottom w:val="single" w:sz="12" w:space="0" w:color="auto"/>
            </w:tcBorders>
          </w:tcPr>
          <w:p w14:paraId="781B06CB" w14:textId="77777777" w:rsidR="002A1F1C" w:rsidRPr="00B12431" w:rsidRDefault="002A1F1C" w:rsidP="009615E4">
            <w:pPr>
              <w:keepNext/>
              <w:keepLines/>
              <w:rPr>
                <w:color w:val="7030A0"/>
                <w:lang w:val="en-IN"/>
              </w:rPr>
            </w:pPr>
            <w:r w:rsidRPr="00B12431">
              <w:rPr>
                <w:color w:val="7030A0"/>
                <w:lang w:val="en-IN"/>
              </w:rPr>
              <w:t xml:space="preserve">Calculation of weighting factors according to paragraph 4.4.2.3.1. of this </w:t>
            </w:r>
            <w:proofErr w:type="gramStart"/>
            <w:r w:rsidRPr="00B12431">
              <w:rPr>
                <w:color w:val="7030A0"/>
                <w:lang w:val="en-IN"/>
              </w:rPr>
              <w:t>annex..</w:t>
            </w:r>
            <w:proofErr w:type="gramEnd"/>
          </w:p>
          <w:p w14:paraId="3FE09EAB" w14:textId="77777777" w:rsidR="002A1F1C" w:rsidRPr="00B12431" w:rsidRDefault="002A1F1C" w:rsidP="009615E4">
            <w:pPr>
              <w:keepNext/>
              <w:keepLines/>
              <w:rPr>
                <w:color w:val="7030A0"/>
                <w:lang w:val="en-IN"/>
              </w:rPr>
            </w:pPr>
          </w:p>
          <w:p w14:paraId="2733E8F4" w14:textId="77777777" w:rsidR="002A1F1C" w:rsidRPr="00B12431" w:rsidRDefault="002A1F1C" w:rsidP="009615E4">
            <w:pPr>
              <w:keepNext/>
              <w:keepLines/>
              <w:rPr>
                <w:color w:val="7030A0"/>
                <w:lang w:val="en-IN"/>
              </w:rPr>
            </w:pPr>
            <w:r w:rsidRPr="00B12431">
              <w:rPr>
                <w:color w:val="7030A0"/>
                <w:lang w:val="en-IN"/>
              </w:rPr>
              <w:t>Output is available for each test.</w:t>
            </w:r>
          </w:p>
          <w:p w14:paraId="0D7CA286" w14:textId="77777777" w:rsidR="002A1F1C" w:rsidRPr="00B12431" w:rsidRDefault="002A1F1C" w:rsidP="009615E4">
            <w:pPr>
              <w:keepNext/>
              <w:keepLines/>
              <w:rPr>
                <w:color w:val="7030A0"/>
                <w:lang w:val="en-IN"/>
              </w:rPr>
            </w:pPr>
          </w:p>
          <w:p w14:paraId="0173A5E8" w14:textId="77777777" w:rsidR="002A1F1C" w:rsidRPr="00B12431" w:rsidRDefault="002A1F1C" w:rsidP="009615E4">
            <w:pPr>
              <w:keepNext/>
              <w:keepLines/>
              <w:rPr>
                <w:i/>
                <w:color w:val="7030A0"/>
              </w:rPr>
            </w:pPr>
            <w:r w:rsidRPr="00780771">
              <w:rPr>
                <w:strike/>
                <w:color w:val="7030A0"/>
                <w:szCs w:val="24"/>
                <w:lang w:eastAsia="en-US"/>
              </w:rPr>
              <w:t>In the case that the interpolation method is applied, the output is available for vehicle H and vehicle L.</w:t>
            </w:r>
          </w:p>
        </w:tc>
        <w:tc>
          <w:tcPr>
            <w:tcW w:w="1701" w:type="dxa"/>
            <w:tcBorders>
              <w:bottom w:val="single" w:sz="12" w:space="0" w:color="auto"/>
            </w:tcBorders>
          </w:tcPr>
          <w:p w14:paraId="4CB063BD" w14:textId="77777777" w:rsidR="002A1F1C" w:rsidRPr="00E025C7" w:rsidRDefault="002A1F1C" w:rsidP="009615E4">
            <w:pPr>
              <w:keepNext/>
              <w:keepLines/>
              <w:rPr>
                <w:color w:val="7030A0"/>
                <w:lang w:val="en-IN"/>
              </w:rPr>
            </w:pPr>
            <w:r w:rsidRPr="00E025C7">
              <w:rPr>
                <w:color w:val="7030A0"/>
                <w:lang w:val="en-IN"/>
              </w:rPr>
              <w:t>K</w:t>
            </w:r>
            <w:r w:rsidRPr="00622580">
              <w:rPr>
                <w:color w:val="7030A0"/>
                <w:vertAlign w:val="subscript"/>
                <w:lang w:val="en-IN"/>
              </w:rPr>
              <w:t>WLTC,1</w:t>
            </w:r>
          </w:p>
          <w:p w14:paraId="25EF14D1" w14:textId="77777777" w:rsidR="002A1F1C" w:rsidRPr="00E025C7" w:rsidRDefault="002A1F1C" w:rsidP="009615E4">
            <w:pPr>
              <w:keepNext/>
              <w:keepLines/>
              <w:rPr>
                <w:color w:val="7030A0"/>
                <w:lang w:val="en-IN"/>
              </w:rPr>
            </w:pPr>
            <w:r w:rsidRPr="00E025C7">
              <w:rPr>
                <w:color w:val="7030A0"/>
                <w:lang w:val="en-IN"/>
              </w:rPr>
              <w:t>K</w:t>
            </w:r>
            <w:r w:rsidRPr="00622580">
              <w:rPr>
                <w:color w:val="7030A0"/>
                <w:vertAlign w:val="subscript"/>
                <w:lang w:val="en-IN"/>
              </w:rPr>
              <w:t>WLTC,2</w:t>
            </w:r>
          </w:p>
          <w:p w14:paraId="5FFE5BFB" w14:textId="77777777" w:rsidR="002A1F1C" w:rsidRPr="00E025C7" w:rsidRDefault="002A1F1C" w:rsidP="009615E4">
            <w:pPr>
              <w:keepNext/>
              <w:keepLines/>
              <w:rPr>
                <w:color w:val="7030A0"/>
                <w:lang w:val="en-IN"/>
              </w:rPr>
            </w:pPr>
            <w:r w:rsidRPr="00E025C7">
              <w:rPr>
                <w:color w:val="7030A0"/>
                <w:lang w:val="en-IN"/>
              </w:rPr>
              <w:t>K</w:t>
            </w:r>
            <w:r w:rsidRPr="00622580">
              <w:rPr>
                <w:color w:val="7030A0"/>
                <w:vertAlign w:val="subscript"/>
                <w:lang w:val="en-IN"/>
              </w:rPr>
              <w:t>WLTC,</w:t>
            </w:r>
            <w:r>
              <w:rPr>
                <w:color w:val="7030A0"/>
                <w:vertAlign w:val="subscript"/>
                <w:lang w:val="en-IN"/>
              </w:rPr>
              <w:t>3</w:t>
            </w:r>
          </w:p>
          <w:p w14:paraId="3C1BA604" w14:textId="77777777" w:rsidR="002A1F1C" w:rsidRPr="00E025C7" w:rsidRDefault="002A1F1C" w:rsidP="009615E4">
            <w:pPr>
              <w:keepNext/>
              <w:keepLines/>
              <w:rPr>
                <w:color w:val="7030A0"/>
                <w:lang w:val="en-IN"/>
              </w:rPr>
            </w:pPr>
            <w:r w:rsidRPr="00E025C7">
              <w:rPr>
                <w:color w:val="7030A0"/>
                <w:lang w:val="en-IN"/>
              </w:rPr>
              <w:t>K</w:t>
            </w:r>
            <w:r w:rsidRPr="00622580">
              <w:rPr>
                <w:color w:val="7030A0"/>
                <w:vertAlign w:val="subscript"/>
                <w:lang w:val="en-IN"/>
              </w:rPr>
              <w:t>city,1</w:t>
            </w:r>
          </w:p>
          <w:p w14:paraId="0BBCCEA2" w14:textId="77777777" w:rsidR="002A1F1C" w:rsidRPr="00E025C7" w:rsidRDefault="002A1F1C" w:rsidP="009615E4">
            <w:pPr>
              <w:keepNext/>
              <w:keepLines/>
              <w:rPr>
                <w:color w:val="7030A0"/>
                <w:lang w:val="en-IN"/>
              </w:rPr>
            </w:pPr>
            <w:r w:rsidRPr="00E025C7">
              <w:rPr>
                <w:color w:val="7030A0"/>
                <w:lang w:val="en-IN"/>
              </w:rPr>
              <w:t>K</w:t>
            </w:r>
            <w:r w:rsidRPr="00622580">
              <w:rPr>
                <w:color w:val="7030A0"/>
                <w:vertAlign w:val="subscript"/>
                <w:lang w:val="en-IN"/>
              </w:rPr>
              <w:t>city,2</w:t>
            </w:r>
          </w:p>
          <w:p w14:paraId="654FD4E5" w14:textId="77777777" w:rsidR="002A1F1C" w:rsidRPr="00E025C7" w:rsidRDefault="002A1F1C" w:rsidP="009615E4">
            <w:pPr>
              <w:keepNext/>
              <w:keepLines/>
              <w:rPr>
                <w:color w:val="7030A0"/>
                <w:lang w:val="en-IN"/>
              </w:rPr>
            </w:pPr>
            <w:r w:rsidRPr="00E025C7">
              <w:rPr>
                <w:color w:val="7030A0"/>
                <w:lang w:val="en-IN"/>
              </w:rPr>
              <w:t>K</w:t>
            </w:r>
            <w:r w:rsidRPr="00622580">
              <w:rPr>
                <w:color w:val="7030A0"/>
                <w:vertAlign w:val="subscript"/>
                <w:lang w:val="en-IN"/>
              </w:rPr>
              <w:t>city,3</w:t>
            </w:r>
          </w:p>
        </w:tc>
      </w:tr>
      <w:tr w:rsidR="002A1F1C" w:rsidRPr="00B12431" w14:paraId="25C2A270" w14:textId="77777777" w:rsidTr="009615E4">
        <w:trPr>
          <w:cantSplit/>
          <w:tblHeader/>
        </w:trPr>
        <w:tc>
          <w:tcPr>
            <w:tcW w:w="1246" w:type="dxa"/>
            <w:tcBorders>
              <w:bottom w:val="single" w:sz="12" w:space="0" w:color="auto"/>
            </w:tcBorders>
          </w:tcPr>
          <w:p w14:paraId="27C05E29" w14:textId="77777777" w:rsidR="002A1F1C" w:rsidRPr="00B12431" w:rsidRDefault="002A1F1C" w:rsidP="009615E4">
            <w:pPr>
              <w:keepNext/>
              <w:keepLines/>
              <w:jc w:val="center"/>
              <w:rPr>
                <w:color w:val="7030A0"/>
              </w:rPr>
            </w:pPr>
            <w:r w:rsidRPr="00B12431">
              <w:rPr>
                <w:color w:val="7030A0"/>
              </w:rPr>
              <w:t>3</w:t>
            </w:r>
          </w:p>
        </w:tc>
        <w:tc>
          <w:tcPr>
            <w:tcW w:w="1740" w:type="dxa"/>
            <w:tcBorders>
              <w:bottom w:val="single" w:sz="12" w:space="0" w:color="auto"/>
            </w:tcBorders>
          </w:tcPr>
          <w:p w14:paraId="19E9099D" w14:textId="77777777" w:rsidR="002A1F1C" w:rsidRPr="00E025C7" w:rsidRDefault="002A1F1C" w:rsidP="009615E4">
            <w:pPr>
              <w:keepNext/>
              <w:keepLines/>
              <w:rPr>
                <w:color w:val="7030A0"/>
                <w:lang w:val="en-IN"/>
              </w:rPr>
            </w:pPr>
            <w:r w:rsidRPr="00E025C7">
              <w:rPr>
                <w:color w:val="7030A0"/>
                <w:lang w:val="en-IN"/>
              </w:rPr>
              <w:t>Output step 1</w:t>
            </w:r>
          </w:p>
          <w:p w14:paraId="1C2280CA" w14:textId="77777777" w:rsidR="002A1F1C" w:rsidRPr="00E025C7" w:rsidRDefault="002A1F1C" w:rsidP="009615E4">
            <w:pPr>
              <w:keepNext/>
              <w:keepLines/>
              <w:rPr>
                <w:color w:val="7030A0"/>
                <w:lang w:val="en-IN"/>
              </w:rPr>
            </w:pPr>
          </w:p>
          <w:p w14:paraId="72B3740F" w14:textId="77777777" w:rsidR="002A1F1C" w:rsidRPr="00E025C7" w:rsidRDefault="002A1F1C" w:rsidP="009615E4">
            <w:pPr>
              <w:keepNext/>
              <w:keepLines/>
              <w:rPr>
                <w:color w:val="7030A0"/>
                <w:lang w:val="en-IN"/>
              </w:rPr>
            </w:pPr>
          </w:p>
          <w:p w14:paraId="697869DE" w14:textId="77777777" w:rsidR="002A1F1C" w:rsidRDefault="002A1F1C" w:rsidP="009615E4">
            <w:pPr>
              <w:keepNext/>
              <w:keepLines/>
              <w:rPr>
                <w:color w:val="7030A0"/>
                <w:lang w:val="en-IN"/>
              </w:rPr>
            </w:pPr>
          </w:p>
          <w:p w14:paraId="4B8264C1" w14:textId="77777777" w:rsidR="002A1F1C" w:rsidRPr="00E025C7" w:rsidRDefault="002A1F1C" w:rsidP="009615E4">
            <w:pPr>
              <w:keepNext/>
              <w:keepLines/>
              <w:rPr>
                <w:color w:val="7030A0"/>
                <w:lang w:val="en-IN"/>
              </w:rPr>
            </w:pPr>
            <w:r w:rsidRPr="00E025C7">
              <w:rPr>
                <w:color w:val="7030A0"/>
                <w:lang w:val="en-IN"/>
              </w:rPr>
              <w:t>Output step 2</w:t>
            </w:r>
          </w:p>
        </w:tc>
        <w:tc>
          <w:tcPr>
            <w:tcW w:w="1621" w:type="dxa"/>
            <w:tcBorders>
              <w:bottom w:val="single" w:sz="12" w:space="0" w:color="auto"/>
            </w:tcBorders>
          </w:tcPr>
          <w:p w14:paraId="64602AA9" w14:textId="77777777" w:rsidR="002A1F1C" w:rsidRPr="00E025C7" w:rsidRDefault="002A1F1C" w:rsidP="009615E4">
            <w:pPr>
              <w:keepNext/>
              <w:keepLines/>
              <w:ind w:left="708" w:hanging="708"/>
              <w:rPr>
                <w:color w:val="7030A0"/>
                <w:lang w:val="en-IN"/>
              </w:rPr>
            </w:pPr>
            <w:proofErr w:type="spellStart"/>
            <w:r w:rsidRPr="00E025C7">
              <w:rPr>
                <w:color w:val="7030A0"/>
                <w:lang w:val="en-IN"/>
              </w:rPr>
              <w:t>Δ</w:t>
            </w:r>
            <w:proofErr w:type="gramStart"/>
            <w:r w:rsidRPr="00E025C7">
              <w:rPr>
                <w:color w:val="7030A0"/>
                <w:lang w:val="en-IN"/>
              </w:rPr>
              <w:t>E</w:t>
            </w:r>
            <w:r w:rsidRPr="00622580">
              <w:rPr>
                <w:color w:val="7030A0"/>
                <w:vertAlign w:val="subscript"/>
                <w:lang w:val="en-IN"/>
              </w:rPr>
              <w:t>REESS,j</w:t>
            </w:r>
            <w:proofErr w:type="spellEnd"/>
            <w:proofErr w:type="gramEnd"/>
            <w:r w:rsidRPr="00622580">
              <w:rPr>
                <w:color w:val="7030A0"/>
                <w:vertAlign w:val="subscript"/>
                <w:lang w:val="en-IN"/>
              </w:rPr>
              <w:t>,</w:t>
            </w:r>
            <w:r w:rsidRPr="00E025C7">
              <w:rPr>
                <w:color w:val="7030A0"/>
                <w:lang w:val="en-IN"/>
              </w:rPr>
              <w:t xml:space="preserve"> </w:t>
            </w:r>
            <w:proofErr w:type="spellStart"/>
            <w:r w:rsidRPr="00E025C7">
              <w:rPr>
                <w:color w:val="7030A0"/>
                <w:lang w:val="en-IN"/>
              </w:rPr>
              <w:t>Wh</w:t>
            </w:r>
            <w:proofErr w:type="spellEnd"/>
            <w:r w:rsidRPr="00E025C7">
              <w:rPr>
                <w:color w:val="7030A0"/>
                <w:lang w:val="en-IN"/>
              </w:rPr>
              <w:t>;</w:t>
            </w:r>
          </w:p>
          <w:p w14:paraId="58517A79" w14:textId="77777777" w:rsidR="002A1F1C" w:rsidRPr="00E025C7" w:rsidRDefault="002A1F1C" w:rsidP="009615E4">
            <w:pPr>
              <w:keepNext/>
              <w:keepLines/>
              <w:ind w:left="1416" w:hanging="1416"/>
              <w:rPr>
                <w:color w:val="7030A0"/>
                <w:lang w:val="en-IN"/>
              </w:rPr>
            </w:pPr>
            <w:proofErr w:type="spellStart"/>
            <w:r w:rsidRPr="00E025C7">
              <w:rPr>
                <w:color w:val="7030A0"/>
                <w:lang w:val="en-IN"/>
              </w:rPr>
              <w:t>d</w:t>
            </w:r>
            <w:r w:rsidRPr="00622580">
              <w:rPr>
                <w:color w:val="7030A0"/>
                <w:vertAlign w:val="subscript"/>
                <w:lang w:val="en-IN"/>
              </w:rPr>
              <w:t>j</w:t>
            </w:r>
            <w:proofErr w:type="spellEnd"/>
            <w:r w:rsidRPr="00622580">
              <w:rPr>
                <w:color w:val="7030A0"/>
                <w:vertAlign w:val="subscript"/>
                <w:lang w:val="en-IN"/>
              </w:rPr>
              <w:t>,</w:t>
            </w:r>
            <w:r w:rsidRPr="00E025C7">
              <w:rPr>
                <w:color w:val="7030A0"/>
                <w:lang w:val="en-IN"/>
              </w:rPr>
              <w:t xml:space="preserve"> km;</w:t>
            </w:r>
          </w:p>
          <w:p w14:paraId="58514AA2" w14:textId="6055026E" w:rsidR="008F637A" w:rsidRPr="00B12431" w:rsidRDefault="008F637A" w:rsidP="008F637A">
            <w:pPr>
              <w:keepNext/>
              <w:keepLines/>
              <w:ind w:left="2124" w:hanging="2124"/>
              <w:rPr>
                <w:color w:val="7030A0"/>
                <w:lang w:val="en-IN"/>
              </w:rPr>
            </w:pPr>
            <w:r w:rsidRPr="00B12431">
              <w:rPr>
                <w:color w:val="7030A0"/>
                <w:lang w:val="en-IN"/>
              </w:rPr>
              <w:t>UBE, Wh.</w:t>
            </w:r>
          </w:p>
          <w:p w14:paraId="13EA3A96" w14:textId="77777777" w:rsidR="002A1F1C" w:rsidRDefault="002A1F1C" w:rsidP="009615E4">
            <w:pPr>
              <w:keepNext/>
              <w:keepLines/>
              <w:ind w:left="2124" w:hanging="2124"/>
              <w:rPr>
                <w:color w:val="7030A0"/>
                <w:lang w:val="en-IN"/>
              </w:rPr>
            </w:pPr>
          </w:p>
          <w:p w14:paraId="1BD64631" w14:textId="77777777" w:rsidR="002A1F1C" w:rsidRPr="00E025C7" w:rsidRDefault="002A1F1C" w:rsidP="009615E4">
            <w:pPr>
              <w:keepNext/>
              <w:keepLines/>
              <w:ind w:left="2124" w:hanging="2124"/>
              <w:rPr>
                <w:color w:val="7030A0"/>
                <w:lang w:val="en-IN"/>
              </w:rPr>
            </w:pPr>
            <w:r w:rsidRPr="00E025C7">
              <w:rPr>
                <w:color w:val="7030A0"/>
                <w:lang w:val="en-IN"/>
              </w:rPr>
              <w:t>All weighting tors</w:t>
            </w:r>
          </w:p>
        </w:tc>
        <w:tc>
          <w:tcPr>
            <w:tcW w:w="3090" w:type="dxa"/>
            <w:tcBorders>
              <w:bottom w:val="single" w:sz="12" w:space="0" w:color="auto"/>
            </w:tcBorders>
          </w:tcPr>
          <w:p w14:paraId="064F7409" w14:textId="77777777" w:rsidR="002A1F1C" w:rsidRPr="00B12431" w:rsidRDefault="002A1F1C" w:rsidP="009615E4">
            <w:pPr>
              <w:keepNext/>
              <w:keepLines/>
              <w:jc w:val="center"/>
              <w:rPr>
                <w:color w:val="7030A0"/>
              </w:rPr>
            </w:pPr>
            <w:r w:rsidRPr="00B12431">
              <w:rPr>
                <w:color w:val="7030A0"/>
              </w:rPr>
              <w:t>Calculation of electric energy consumption at the REESSs according to paragraph 4.4.2.3.1. of this annex</w:t>
            </w:r>
          </w:p>
          <w:p w14:paraId="31233385" w14:textId="77777777" w:rsidR="002A1F1C" w:rsidRDefault="002A1F1C" w:rsidP="009615E4">
            <w:pPr>
              <w:keepNext/>
              <w:keepLines/>
              <w:rPr>
                <w:color w:val="7030A0"/>
              </w:rPr>
            </w:pPr>
          </w:p>
          <w:p w14:paraId="2E7C3C46" w14:textId="77777777" w:rsidR="002A1F1C" w:rsidRPr="00B12431" w:rsidRDefault="002A1F1C" w:rsidP="009615E4">
            <w:pPr>
              <w:keepNext/>
              <w:keepLines/>
              <w:jc w:val="left"/>
              <w:rPr>
                <w:color w:val="7030A0"/>
              </w:rPr>
            </w:pPr>
            <w:r w:rsidRPr="00B12431">
              <w:rPr>
                <w:color w:val="7030A0"/>
              </w:rPr>
              <w:t>Output is available for each test.</w:t>
            </w:r>
          </w:p>
          <w:p w14:paraId="6F2123CA" w14:textId="77777777" w:rsidR="002A1F1C" w:rsidRPr="00B12431" w:rsidRDefault="002A1F1C" w:rsidP="009615E4">
            <w:pPr>
              <w:keepNext/>
              <w:keepLines/>
              <w:jc w:val="center"/>
              <w:rPr>
                <w:color w:val="7030A0"/>
              </w:rPr>
            </w:pPr>
          </w:p>
          <w:p w14:paraId="6566FED5" w14:textId="77777777" w:rsidR="002A1F1C" w:rsidRPr="00B12431" w:rsidRDefault="002A1F1C" w:rsidP="009615E4">
            <w:pPr>
              <w:keepNext/>
              <w:keepLines/>
              <w:jc w:val="left"/>
              <w:rPr>
                <w:color w:val="7030A0"/>
              </w:rPr>
            </w:pPr>
            <w:r w:rsidRPr="00CF1F88">
              <w:rPr>
                <w:strike/>
                <w:color w:val="7030A0"/>
                <w:szCs w:val="24"/>
                <w:lang w:eastAsia="en-US"/>
              </w:rPr>
              <w:t>In the case that the interpolation method is applied, the output is available for vehicle H and vehicle L.</w:t>
            </w:r>
          </w:p>
        </w:tc>
        <w:tc>
          <w:tcPr>
            <w:tcW w:w="1701" w:type="dxa"/>
            <w:tcBorders>
              <w:bottom w:val="single" w:sz="12" w:space="0" w:color="auto"/>
            </w:tcBorders>
          </w:tcPr>
          <w:p w14:paraId="3B4B145C" w14:textId="77777777" w:rsidR="002A1F1C" w:rsidRPr="00E025C7" w:rsidRDefault="002A1F1C" w:rsidP="009615E4">
            <w:pPr>
              <w:keepNext/>
              <w:keepLines/>
              <w:rPr>
                <w:color w:val="7030A0"/>
                <w:lang w:val="en-IN"/>
              </w:rPr>
            </w:pPr>
            <w:proofErr w:type="gramStart"/>
            <w:r w:rsidRPr="00E025C7">
              <w:rPr>
                <w:color w:val="7030A0"/>
                <w:lang w:val="en-IN"/>
              </w:rPr>
              <w:t>EC</w:t>
            </w:r>
            <w:r w:rsidRPr="00622580">
              <w:rPr>
                <w:color w:val="7030A0"/>
                <w:vertAlign w:val="subscript"/>
                <w:lang w:val="en-IN"/>
              </w:rPr>
              <w:t>DC,WLTC</w:t>
            </w:r>
            <w:proofErr w:type="gramEnd"/>
            <w:r w:rsidRPr="00622580">
              <w:rPr>
                <w:color w:val="7030A0"/>
                <w:vertAlign w:val="subscript"/>
                <w:lang w:val="en-IN"/>
              </w:rPr>
              <w:t>,</w:t>
            </w:r>
            <w:r w:rsidRPr="00E025C7">
              <w:rPr>
                <w:color w:val="7030A0"/>
                <w:lang w:val="en-IN"/>
              </w:rPr>
              <w:t xml:space="preserve"> </w:t>
            </w:r>
            <w:proofErr w:type="spellStart"/>
            <w:r w:rsidRPr="00E025C7">
              <w:rPr>
                <w:color w:val="7030A0"/>
                <w:lang w:val="en-IN"/>
              </w:rPr>
              <w:t>Wh</w:t>
            </w:r>
            <w:proofErr w:type="spellEnd"/>
            <w:r w:rsidRPr="00E025C7">
              <w:rPr>
                <w:color w:val="7030A0"/>
                <w:lang w:val="en-IN"/>
              </w:rPr>
              <w:t>/km;</w:t>
            </w:r>
          </w:p>
          <w:p w14:paraId="4A58E53D" w14:textId="77777777" w:rsidR="002A1F1C" w:rsidRDefault="002A1F1C" w:rsidP="009615E4">
            <w:pPr>
              <w:keepNext/>
              <w:keepLines/>
              <w:rPr>
                <w:color w:val="7030A0"/>
                <w:lang w:val="en-IN"/>
              </w:rPr>
            </w:pPr>
          </w:p>
          <w:p w14:paraId="4F5F2A81" w14:textId="77777777" w:rsidR="002A1F1C" w:rsidRDefault="002A1F1C" w:rsidP="009615E4">
            <w:pPr>
              <w:keepNext/>
              <w:keepLines/>
              <w:jc w:val="center"/>
              <w:rPr>
                <w:color w:val="7030A0"/>
                <w:lang w:val="en-IN"/>
              </w:rPr>
            </w:pPr>
          </w:p>
          <w:p w14:paraId="10EE6C6F" w14:textId="77777777" w:rsidR="002A1F1C" w:rsidRPr="00B12431" w:rsidRDefault="002A1F1C" w:rsidP="009615E4">
            <w:pPr>
              <w:keepNext/>
              <w:keepLines/>
              <w:jc w:val="left"/>
              <w:rPr>
                <w:i/>
                <w:color w:val="7030A0"/>
              </w:rPr>
            </w:pPr>
            <w:proofErr w:type="spellStart"/>
            <w:r w:rsidRPr="00E025C7">
              <w:rPr>
                <w:color w:val="7030A0"/>
                <w:lang w:val="en-IN"/>
              </w:rPr>
              <w:t>EC</w:t>
            </w:r>
            <w:r w:rsidRPr="00622580">
              <w:rPr>
                <w:color w:val="7030A0"/>
                <w:vertAlign w:val="subscript"/>
                <w:lang w:val="en-IN"/>
              </w:rPr>
              <w:t>DC,city</w:t>
            </w:r>
            <w:proofErr w:type="spellEnd"/>
            <w:r w:rsidRPr="00E025C7">
              <w:rPr>
                <w:color w:val="7030A0"/>
                <w:lang w:val="en-IN"/>
              </w:rPr>
              <w:t xml:space="preserve">, </w:t>
            </w:r>
            <w:proofErr w:type="spellStart"/>
            <w:r w:rsidRPr="00E025C7">
              <w:rPr>
                <w:color w:val="7030A0"/>
                <w:lang w:val="en-IN"/>
              </w:rPr>
              <w:t>Wh</w:t>
            </w:r>
            <w:proofErr w:type="spellEnd"/>
            <w:r w:rsidRPr="00E025C7">
              <w:rPr>
                <w:color w:val="7030A0"/>
                <w:lang w:val="en-IN"/>
              </w:rPr>
              <w:t>/km;</w:t>
            </w:r>
          </w:p>
        </w:tc>
      </w:tr>
      <w:tr w:rsidR="002A1F1C" w:rsidRPr="00B12431" w14:paraId="38188FB2" w14:textId="77777777" w:rsidTr="009615E4">
        <w:trPr>
          <w:cantSplit/>
          <w:tblHeader/>
        </w:trPr>
        <w:tc>
          <w:tcPr>
            <w:tcW w:w="1246" w:type="dxa"/>
            <w:tcBorders>
              <w:bottom w:val="single" w:sz="12" w:space="0" w:color="auto"/>
            </w:tcBorders>
          </w:tcPr>
          <w:p w14:paraId="36DE5A6F" w14:textId="77777777" w:rsidR="002A1F1C" w:rsidRPr="00B12431" w:rsidRDefault="002A1F1C" w:rsidP="009615E4">
            <w:pPr>
              <w:keepNext/>
              <w:keepLines/>
              <w:jc w:val="center"/>
              <w:rPr>
                <w:color w:val="7030A0"/>
                <w:lang w:val="en-IN"/>
              </w:rPr>
            </w:pPr>
            <w:r w:rsidRPr="00B12431">
              <w:rPr>
                <w:color w:val="7030A0"/>
                <w:lang w:val="en-IN"/>
              </w:rPr>
              <w:t>4</w:t>
            </w:r>
          </w:p>
        </w:tc>
        <w:tc>
          <w:tcPr>
            <w:tcW w:w="1740" w:type="dxa"/>
            <w:tcBorders>
              <w:bottom w:val="single" w:sz="12" w:space="0" w:color="auto"/>
            </w:tcBorders>
          </w:tcPr>
          <w:p w14:paraId="0B403390" w14:textId="77777777" w:rsidR="002A1F1C" w:rsidRPr="00B12431" w:rsidRDefault="002A1F1C" w:rsidP="009615E4">
            <w:pPr>
              <w:keepNext/>
              <w:keepLines/>
              <w:rPr>
                <w:color w:val="7030A0"/>
                <w:lang w:val="en-IN"/>
              </w:rPr>
            </w:pPr>
            <w:r w:rsidRPr="00B12431">
              <w:rPr>
                <w:color w:val="7030A0"/>
                <w:lang w:val="en-IN"/>
              </w:rPr>
              <w:t>Output step 1</w:t>
            </w:r>
          </w:p>
          <w:p w14:paraId="3906C99E" w14:textId="77777777" w:rsidR="002A1F1C" w:rsidRPr="00B12431" w:rsidRDefault="002A1F1C" w:rsidP="009615E4">
            <w:pPr>
              <w:keepNext/>
              <w:keepLines/>
              <w:rPr>
                <w:color w:val="7030A0"/>
                <w:lang w:val="en-IN"/>
              </w:rPr>
            </w:pPr>
          </w:p>
          <w:p w14:paraId="547195FA" w14:textId="77777777" w:rsidR="002A1F1C" w:rsidRDefault="002A1F1C" w:rsidP="009615E4">
            <w:pPr>
              <w:keepNext/>
              <w:keepLines/>
              <w:rPr>
                <w:color w:val="7030A0"/>
                <w:lang w:val="en-IN"/>
              </w:rPr>
            </w:pPr>
          </w:p>
          <w:p w14:paraId="24938106" w14:textId="77777777" w:rsidR="002A1F1C" w:rsidRPr="00B12431" w:rsidRDefault="002A1F1C" w:rsidP="009615E4">
            <w:pPr>
              <w:keepNext/>
              <w:keepLines/>
              <w:rPr>
                <w:color w:val="7030A0"/>
                <w:lang w:val="en-IN"/>
              </w:rPr>
            </w:pPr>
            <w:r w:rsidRPr="00B12431">
              <w:rPr>
                <w:color w:val="7030A0"/>
                <w:lang w:val="en-IN"/>
              </w:rPr>
              <w:t>Output step 3</w:t>
            </w:r>
          </w:p>
          <w:p w14:paraId="49C9778E" w14:textId="77777777" w:rsidR="002A1F1C" w:rsidRPr="00B12431" w:rsidRDefault="002A1F1C" w:rsidP="009615E4">
            <w:pPr>
              <w:keepNext/>
              <w:keepLines/>
              <w:rPr>
                <w:color w:val="7030A0"/>
                <w:lang w:val="en-IN"/>
              </w:rPr>
            </w:pPr>
          </w:p>
          <w:p w14:paraId="50FC5B27" w14:textId="77777777" w:rsidR="002A1F1C" w:rsidRPr="00B12431" w:rsidRDefault="002A1F1C" w:rsidP="009615E4">
            <w:pPr>
              <w:keepNext/>
              <w:keepLines/>
              <w:rPr>
                <w:color w:val="7030A0"/>
                <w:lang w:val="en-IN"/>
              </w:rPr>
            </w:pPr>
          </w:p>
        </w:tc>
        <w:tc>
          <w:tcPr>
            <w:tcW w:w="1621" w:type="dxa"/>
            <w:tcBorders>
              <w:bottom w:val="single" w:sz="12" w:space="0" w:color="auto"/>
            </w:tcBorders>
          </w:tcPr>
          <w:p w14:paraId="7C41B577" w14:textId="4C2DFEB5" w:rsidR="002A1F1C" w:rsidRPr="00B12431" w:rsidRDefault="002A1F1C" w:rsidP="009615E4">
            <w:pPr>
              <w:keepNext/>
              <w:keepLines/>
              <w:ind w:left="2124" w:hanging="2124"/>
              <w:rPr>
                <w:color w:val="7030A0"/>
                <w:lang w:val="en-IN"/>
              </w:rPr>
            </w:pPr>
            <w:r w:rsidRPr="00B12431">
              <w:rPr>
                <w:color w:val="7030A0"/>
                <w:lang w:val="en-IN"/>
              </w:rPr>
              <w:t>UBE</w:t>
            </w:r>
            <w:r w:rsidRPr="00B12431">
              <w:rPr>
                <w:color w:val="7030A0"/>
                <w:vertAlign w:val="subscript"/>
                <w:lang w:val="en-IN"/>
              </w:rPr>
              <w:t>,</w:t>
            </w:r>
            <w:r w:rsidRPr="00B12431">
              <w:rPr>
                <w:color w:val="7030A0"/>
                <w:lang w:val="en-IN"/>
              </w:rPr>
              <w:t xml:space="preserve"> </w:t>
            </w:r>
            <w:proofErr w:type="spellStart"/>
            <w:r w:rsidRPr="00B12431">
              <w:rPr>
                <w:color w:val="7030A0"/>
                <w:lang w:val="en-IN"/>
              </w:rPr>
              <w:t>Wh</w:t>
            </w:r>
            <w:proofErr w:type="spellEnd"/>
            <w:r w:rsidRPr="00B12431">
              <w:rPr>
                <w:color w:val="7030A0"/>
                <w:lang w:val="en-IN"/>
              </w:rPr>
              <w:t>;</w:t>
            </w:r>
          </w:p>
          <w:p w14:paraId="7C63C261" w14:textId="77777777" w:rsidR="003729B7" w:rsidRDefault="003729B7" w:rsidP="009615E4">
            <w:pPr>
              <w:keepNext/>
              <w:keepLines/>
              <w:rPr>
                <w:color w:val="7030A0"/>
                <w:lang w:val="en-IN"/>
              </w:rPr>
            </w:pPr>
          </w:p>
          <w:p w14:paraId="16F6AF56" w14:textId="77777777" w:rsidR="003729B7" w:rsidRDefault="003729B7" w:rsidP="009615E4">
            <w:pPr>
              <w:keepNext/>
              <w:keepLines/>
              <w:rPr>
                <w:color w:val="7030A0"/>
                <w:lang w:val="en-IN"/>
              </w:rPr>
            </w:pPr>
          </w:p>
          <w:p w14:paraId="7FDB8F50" w14:textId="1A24F5CE" w:rsidR="002A1F1C" w:rsidRPr="00B12431" w:rsidRDefault="002A1F1C" w:rsidP="009615E4">
            <w:pPr>
              <w:keepNext/>
              <w:keepLines/>
              <w:rPr>
                <w:color w:val="7030A0"/>
                <w:lang w:val="en-IN"/>
              </w:rPr>
            </w:pPr>
            <w:proofErr w:type="gramStart"/>
            <w:r w:rsidRPr="00B12431">
              <w:rPr>
                <w:color w:val="7030A0"/>
                <w:lang w:val="en-IN"/>
              </w:rPr>
              <w:t>EC</w:t>
            </w:r>
            <w:r w:rsidRPr="00B12431">
              <w:rPr>
                <w:color w:val="7030A0"/>
                <w:vertAlign w:val="subscript"/>
                <w:lang w:val="en-IN"/>
              </w:rPr>
              <w:t>DC,WLTC</w:t>
            </w:r>
            <w:proofErr w:type="gramEnd"/>
            <w:r w:rsidRPr="00B12431">
              <w:rPr>
                <w:color w:val="7030A0"/>
                <w:vertAlign w:val="subscript"/>
                <w:lang w:val="en-IN"/>
              </w:rPr>
              <w:t>,</w:t>
            </w:r>
            <w:r w:rsidRPr="00B12431">
              <w:rPr>
                <w:color w:val="7030A0"/>
                <w:lang w:val="en-IN"/>
              </w:rPr>
              <w:t xml:space="preserve"> </w:t>
            </w:r>
            <w:proofErr w:type="spellStart"/>
            <w:r w:rsidRPr="00B12431">
              <w:rPr>
                <w:color w:val="7030A0"/>
                <w:lang w:val="en-IN"/>
              </w:rPr>
              <w:t>Wh</w:t>
            </w:r>
            <w:proofErr w:type="spellEnd"/>
            <w:r w:rsidRPr="00B12431">
              <w:rPr>
                <w:color w:val="7030A0"/>
                <w:lang w:val="en-IN"/>
              </w:rPr>
              <w:t>/km;</w:t>
            </w:r>
          </w:p>
          <w:p w14:paraId="2515DE49" w14:textId="77777777" w:rsidR="002A1F1C" w:rsidRDefault="002A1F1C" w:rsidP="009615E4">
            <w:pPr>
              <w:keepNext/>
              <w:keepLines/>
              <w:rPr>
                <w:color w:val="7030A0"/>
                <w:lang w:val="en-IN"/>
              </w:rPr>
            </w:pPr>
          </w:p>
          <w:p w14:paraId="52FD517D" w14:textId="77777777" w:rsidR="002A1F1C" w:rsidRPr="00B12431" w:rsidRDefault="002A1F1C" w:rsidP="009615E4">
            <w:pPr>
              <w:keepNext/>
              <w:keepLines/>
              <w:rPr>
                <w:color w:val="7030A0"/>
                <w:lang w:val="en-IN"/>
              </w:rPr>
            </w:pPr>
            <w:proofErr w:type="spellStart"/>
            <w:proofErr w:type="gramStart"/>
            <w:r w:rsidRPr="00B12431">
              <w:rPr>
                <w:color w:val="7030A0"/>
                <w:lang w:val="en-IN"/>
              </w:rPr>
              <w:t>EC</w:t>
            </w:r>
            <w:r w:rsidRPr="00B12431">
              <w:rPr>
                <w:color w:val="7030A0"/>
                <w:vertAlign w:val="subscript"/>
                <w:lang w:val="en-IN"/>
              </w:rPr>
              <w:t>DC,</w:t>
            </w:r>
            <w:r>
              <w:rPr>
                <w:color w:val="7030A0"/>
                <w:vertAlign w:val="subscript"/>
                <w:lang w:val="en-IN"/>
              </w:rPr>
              <w:t>city</w:t>
            </w:r>
            <w:proofErr w:type="spellEnd"/>
            <w:proofErr w:type="gramEnd"/>
            <w:r w:rsidRPr="00B12431">
              <w:rPr>
                <w:color w:val="7030A0"/>
                <w:vertAlign w:val="subscript"/>
                <w:lang w:val="en-IN"/>
              </w:rPr>
              <w:t>,</w:t>
            </w:r>
            <w:r w:rsidRPr="00B12431">
              <w:rPr>
                <w:color w:val="7030A0"/>
                <w:lang w:val="en-IN"/>
              </w:rPr>
              <w:t xml:space="preserve"> </w:t>
            </w:r>
            <w:proofErr w:type="spellStart"/>
            <w:r w:rsidRPr="00B12431">
              <w:rPr>
                <w:color w:val="7030A0"/>
                <w:lang w:val="en-IN"/>
              </w:rPr>
              <w:t>Wh</w:t>
            </w:r>
            <w:proofErr w:type="spellEnd"/>
            <w:r w:rsidRPr="00B12431">
              <w:rPr>
                <w:color w:val="7030A0"/>
                <w:lang w:val="en-IN"/>
              </w:rPr>
              <w:t>/km;</w:t>
            </w:r>
          </w:p>
          <w:p w14:paraId="5B2C0060" w14:textId="77777777" w:rsidR="002A1F1C" w:rsidRPr="00B12431" w:rsidRDefault="002A1F1C" w:rsidP="009615E4">
            <w:pPr>
              <w:keepNext/>
              <w:keepLines/>
              <w:rPr>
                <w:color w:val="7030A0"/>
                <w:lang w:val="en-IN"/>
              </w:rPr>
            </w:pPr>
          </w:p>
        </w:tc>
        <w:tc>
          <w:tcPr>
            <w:tcW w:w="3090" w:type="dxa"/>
            <w:tcBorders>
              <w:bottom w:val="single" w:sz="12" w:space="0" w:color="auto"/>
            </w:tcBorders>
          </w:tcPr>
          <w:p w14:paraId="42174628" w14:textId="77777777" w:rsidR="002A1F1C" w:rsidRPr="00B12431" w:rsidRDefault="002A1F1C" w:rsidP="009615E4">
            <w:pPr>
              <w:keepNext/>
              <w:keepLines/>
              <w:rPr>
                <w:color w:val="7030A0"/>
                <w:lang w:val="en-IN"/>
              </w:rPr>
            </w:pPr>
            <w:r w:rsidRPr="00B12431">
              <w:rPr>
                <w:color w:val="7030A0"/>
                <w:lang w:val="en-IN"/>
              </w:rPr>
              <w:t xml:space="preserve">Calculation of pure electric range according to paragraph 4.4.2.3.1. of this annex. </w:t>
            </w:r>
          </w:p>
          <w:p w14:paraId="11EB39DC" w14:textId="77777777" w:rsidR="002A1F1C" w:rsidRDefault="002A1F1C" w:rsidP="009615E4">
            <w:pPr>
              <w:keepNext/>
              <w:keepLines/>
              <w:rPr>
                <w:color w:val="7030A0"/>
                <w:lang w:val="en-IN"/>
              </w:rPr>
            </w:pPr>
          </w:p>
          <w:p w14:paraId="081771C9" w14:textId="77777777" w:rsidR="002A1F1C" w:rsidRPr="00B12431" w:rsidRDefault="002A1F1C" w:rsidP="009615E4">
            <w:pPr>
              <w:keepNext/>
              <w:keepLines/>
              <w:rPr>
                <w:color w:val="7030A0"/>
                <w:lang w:val="en-IN"/>
              </w:rPr>
            </w:pPr>
            <w:r w:rsidRPr="00B12431">
              <w:rPr>
                <w:color w:val="7030A0"/>
                <w:lang w:val="en-IN"/>
              </w:rPr>
              <w:t>Output is available for each test.</w:t>
            </w:r>
          </w:p>
          <w:p w14:paraId="0674DCBA" w14:textId="77777777" w:rsidR="002A1F1C" w:rsidRPr="00B12431" w:rsidRDefault="002A1F1C" w:rsidP="009615E4">
            <w:pPr>
              <w:keepNext/>
              <w:keepLines/>
              <w:jc w:val="center"/>
              <w:rPr>
                <w:color w:val="7030A0"/>
              </w:rPr>
            </w:pPr>
          </w:p>
        </w:tc>
        <w:tc>
          <w:tcPr>
            <w:tcW w:w="1701" w:type="dxa"/>
            <w:tcBorders>
              <w:bottom w:val="single" w:sz="12" w:space="0" w:color="auto"/>
            </w:tcBorders>
          </w:tcPr>
          <w:p w14:paraId="4C448198" w14:textId="77777777" w:rsidR="002A1F1C" w:rsidRPr="000C2DBF" w:rsidRDefault="002A1F1C" w:rsidP="009615E4">
            <w:pPr>
              <w:keepNext/>
              <w:keepLines/>
              <w:rPr>
                <w:color w:val="7030A0"/>
                <w:lang w:val="en-IN"/>
              </w:rPr>
            </w:pPr>
            <w:r w:rsidRPr="000C2DBF">
              <w:rPr>
                <w:color w:val="7030A0"/>
                <w:lang w:val="en-IN"/>
              </w:rPr>
              <w:t>PER</w:t>
            </w:r>
            <w:r w:rsidRPr="00D32DF6">
              <w:rPr>
                <w:color w:val="7030A0"/>
                <w:vertAlign w:val="subscript"/>
                <w:lang w:val="en-IN"/>
              </w:rPr>
              <w:t>WLTC,</w:t>
            </w:r>
            <w:r w:rsidRPr="000C2DBF">
              <w:rPr>
                <w:color w:val="7030A0"/>
                <w:lang w:val="en-IN"/>
              </w:rPr>
              <w:t xml:space="preserve"> km;</w:t>
            </w:r>
          </w:p>
          <w:p w14:paraId="7B2C7CA1" w14:textId="77777777" w:rsidR="002A1F1C" w:rsidRDefault="002A1F1C" w:rsidP="009615E4">
            <w:pPr>
              <w:keepNext/>
              <w:keepLines/>
              <w:rPr>
                <w:color w:val="7030A0"/>
                <w:lang w:val="en-IN"/>
              </w:rPr>
            </w:pPr>
          </w:p>
          <w:p w14:paraId="74B63993" w14:textId="77777777" w:rsidR="002A1F1C" w:rsidRDefault="002A1F1C" w:rsidP="009615E4">
            <w:pPr>
              <w:keepNext/>
              <w:keepLines/>
              <w:rPr>
                <w:color w:val="7030A0"/>
                <w:lang w:val="en-IN"/>
              </w:rPr>
            </w:pPr>
          </w:p>
          <w:p w14:paraId="0DCBBDCF" w14:textId="77777777" w:rsidR="002A1F1C" w:rsidRPr="000C2DBF" w:rsidRDefault="002A1F1C" w:rsidP="009615E4">
            <w:pPr>
              <w:keepNext/>
              <w:keepLines/>
              <w:rPr>
                <w:color w:val="7030A0"/>
                <w:lang w:val="en-IN"/>
              </w:rPr>
            </w:pPr>
            <w:proofErr w:type="spellStart"/>
            <w:r w:rsidRPr="000C2DBF">
              <w:rPr>
                <w:color w:val="7030A0"/>
                <w:lang w:val="en-IN"/>
              </w:rPr>
              <w:t>PER</w:t>
            </w:r>
            <w:r w:rsidRPr="00D32DF6">
              <w:rPr>
                <w:color w:val="7030A0"/>
                <w:vertAlign w:val="subscript"/>
                <w:lang w:val="en-IN"/>
              </w:rPr>
              <w:t>city</w:t>
            </w:r>
            <w:proofErr w:type="spellEnd"/>
            <w:r w:rsidRPr="00D32DF6">
              <w:rPr>
                <w:color w:val="7030A0"/>
                <w:vertAlign w:val="subscript"/>
                <w:lang w:val="en-IN"/>
              </w:rPr>
              <w:t>,</w:t>
            </w:r>
            <w:r w:rsidRPr="000C2DBF">
              <w:rPr>
                <w:color w:val="7030A0"/>
                <w:lang w:val="en-IN"/>
              </w:rPr>
              <w:t xml:space="preserve"> km;</w:t>
            </w:r>
          </w:p>
          <w:p w14:paraId="5C3D55FC" w14:textId="77777777" w:rsidR="002A1F1C" w:rsidRPr="00B12431" w:rsidRDefault="002A1F1C" w:rsidP="009615E4">
            <w:pPr>
              <w:keepNext/>
              <w:keepLines/>
              <w:rPr>
                <w:color w:val="7030A0"/>
                <w:lang w:val="en-IN"/>
              </w:rPr>
            </w:pPr>
          </w:p>
        </w:tc>
      </w:tr>
      <w:tr w:rsidR="002A1F1C" w:rsidRPr="00B12431" w14:paraId="7CB6AF35" w14:textId="77777777" w:rsidTr="009615E4">
        <w:trPr>
          <w:cantSplit/>
          <w:tblHeader/>
        </w:trPr>
        <w:tc>
          <w:tcPr>
            <w:tcW w:w="1246" w:type="dxa"/>
            <w:tcBorders>
              <w:bottom w:val="single" w:sz="12" w:space="0" w:color="auto"/>
            </w:tcBorders>
          </w:tcPr>
          <w:p w14:paraId="214D6FC4" w14:textId="77777777" w:rsidR="002A1F1C" w:rsidRPr="00B12431" w:rsidRDefault="002A1F1C" w:rsidP="009615E4">
            <w:pPr>
              <w:keepNext/>
              <w:keepLines/>
              <w:jc w:val="center"/>
              <w:rPr>
                <w:color w:val="7030A0"/>
                <w:lang w:val="en-IN"/>
              </w:rPr>
            </w:pPr>
            <w:r w:rsidRPr="00B12431">
              <w:rPr>
                <w:color w:val="7030A0"/>
                <w:lang w:val="en-IN"/>
              </w:rPr>
              <w:t>5</w:t>
            </w:r>
          </w:p>
          <w:p w14:paraId="32C56C59" w14:textId="77777777" w:rsidR="002A1F1C" w:rsidRPr="00B12431" w:rsidRDefault="002A1F1C" w:rsidP="009615E4">
            <w:pPr>
              <w:keepNext/>
              <w:keepLines/>
              <w:jc w:val="center"/>
              <w:rPr>
                <w:color w:val="7030A0"/>
                <w:lang w:val="en-IN"/>
              </w:rPr>
            </w:pPr>
          </w:p>
        </w:tc>
        <w:tc>
          <w:tcPr>
            <w:tcW w:w="1740" w:type="dxa"/>
            <w:tcBorders>
              <w:bottom w:val="single" w:sz="12" w:space="0" w:color="auto"/>
            </w:tcBorders>
          </w:tcPr>
          <w:p w14:paraId="5ADA6A5F" w14:textId="77777777" w:rsidR="002A1F1C" w:rsidRPr="00B12431" w:rsidRDefault="002A1F1C" w:rsidP="009615E4">
            <w:pPr>
              <w:keepNext/>
              <w:keepLines/>
              <w:rPr>
                <w:color w:val="7030A0"/>
                <w:lang w:val="en-IN"/>
              </w:rPr>
            </w:pPr>
            <w:r w:rsidRPr="00B12431">
              <w:rPr>
                <w:color w:val="7030A0"/>
                <w:lang w:val="en-IN"/>
              </w:rPr>
              <w:t>Output step 1</w:t>
            </w:r>
            <w:r w:rsidRPr="00B12431">
              <w:rPr>
                <w:color w:val="7030A0"/>
                <w:lang w:val="en-IN"/>
              </w:rPr>
              <w:br/>
            </w:r>
          </w:p>
          <w:p w14:paraId="082FA8C4" w14:textId="77777777" w:rsidR="002A1F1C" w:rsidRPr="00B12431" w:rsidRDefault="002A1F1C" w:rsidP="009615E4">
            <w:pPr>
              <w:keepNext/>
              <w:keepLines/>
              <w:rPr>
                <w:color w:val="7030A0"/>
                <w:lang w:val="en-IN"/>
              </w:rPr>
            </w:pPr>
          </w:p>
          <w:p w14:paraId="276A0A0C" w14:textId="77777777" w:rsidR="002A1F1C" w:rsidRPr="00B12431" w:rsidRDefault="002A1F1C" w:rsidP="009615E4">
            <w:pPr>
              <w:keepNext/>
              <w:keepLines/>
              <w:rPr>
                <w:color w:val="7030A0"/>
                <w:lang w:val="en-IN"/>
              </w:rPr>
            </w:pPr>
            <w:r w:rsidRPr="00B12431">
              <w:rPr>
                <w:color w:val="7030A0"/>
                <w:lang w:val="en-IN"/>
              </w:rPr>
              <w:t>Output step 4</w:t>
            </w:r>
          </w:p>
        </w:tc>
        <w:tc>
          <w:tcPr>
            <w:tcW w:w="1621" w:type="dxa"/>
            <w:tcBorders>
              <w:bottom w:val="single" w:sz="12" w:space="0" w:color="auto"/>
            </w:tcBorders>
          </w:tcPr>
          <w:p w14:paraId="2A103398" w14:textId="77777777" w:rsidR="002A1F1C" w:rsidRPr="00B12431" w:rsidRDefault="002A1F1C" w:rsidP="009615E4">
            <w:pPr>
              <w:keepNext/>
              <w:keepLines/>
              <w:ind w:left="2124" w:hanging="2124"/>
              <w:rPr>
                <w:color w:val="7030A0"/>
                <w:lang w:val="en-IN"/>
              </w:rPr>
            </w:pPr>
            <w:r w:rsidRPr="00B12431">
              <w:rPr>
                <w:color w:val="7030A0"/>
                <w:lang w:val="en-IN"/>
              </w:rPr>
              <w:t>E</w:t>
            </w:r>
            <w:r w:rsidRPr="00B12431">
              <w:rPr>
                <w:color w:val="7030A0"/>
                <w:vertAlign w:val="subscript"/>
                <w:lang w:val="en-IN"/>
              </w:rPr>
              <w:t>AC,</w:t>
            </w:r>
            <w:r w:rsidRPr="00B12431">
              <w:rPr>
                <w:color w:val="7030A0"/>
                <w:lang w:val="en-IN"/>
              </w:rPr>
              <w:t xml:space="preserve"> </w:t>
            </w:r>
            <w:proofErr w:type="spellStart"/>
            <w:r w:rsidRPr="00B12431">
              <w:rPr>
                <w:color w:val="7030A0"/>
                <w:lang w:val="en-IN"/>
              </w:rPr>
              <w:t>Wh</w:t>
            </w:r>
            <w:proofErr w:type="spellEnd"/>
            <w:r w:rsidRPr="00B12431">
              <w:rPr>
                <w:color w:val="7030A0"/>
                <w:lang w:val="en-IN"/>
              </w:rPr>
              <w:t>;</w:t>
            </w:r>
          </w:p>
          <w:p w14:paraId="4A9821C3" w14:textId="77777777" w:rsidR="002A1F1C" w:rsidRPr="00B12431" w:rsidRDefault="002A1F1C" w:rsidP="009615E4">
            <w:pPr>
              <w:keepNext/>
              <w:keepLines/>
              <w:ind w:left="2124" w:hanging="2124"/>
              <w:rPr>
                <w:color w:val="7030A0"/>
                <w:lang w:val="en-IN"/>
              </w:rPr>
            </w:pPr>
          </w:p>
          <w:p w14:paraId="495423FC" w14:textId="77777777" w:rsidR="002A1F1C" w:rsidRPr="00B12431" w:rsidRDefault="002A1F1C" w:rsidP="009615E4">
            <w:pPr>
              <w:rPr>
                <w:color w:val="7030A0"/>
                <w:lang w:val="en-IN"/>
              </w:rPr>
            </w:pPr>
          </w:p>
          <w:p w14:paraId="3BF554D6" w14:textId="77777777" w:rsidR="002A1F1C" w:rsidRPr="00D32DF6" w:rsidRDefault="002A1F1C" w:rsidP="009615E4">
            <w:pPr>
              <w:rPr>
                <w:color w:val="7030A0"/>
                <w:lang w:val="en-IN"/>
              </w:rPr>
            </w:pPr>
            <w:r w:rsidRPr="00D32DF6">
              <w:rPr>
                <w:color w:val="7030A0"/>
                <w:lang w:val="en-IN"/>
              </w:rPr>
              <w:t>PER</w:t>
            </w:r>
            <w:r w:rsidRPr="00D32DF6">
              <w:rPr>
                <w:color w:val="7030A0"/>
                <w:vertAlign w:val="subscript"/>
                <w:lang w:val="en-IN"/>
              </w:rPr>
              <w:t>WLTC,</w:t>
            </w:r>
            <w:r w:rsidRPr="00D32DF6">
              <w:rPr>
                <w:color w:val="7030A0"/>
                <w:lang w:val="en-IN"/>
              </w:rPr>
              <w:t xml:space="preserve"> km;</w:t>
            </w:r>
          </w:p>
          <w:p w14:paraId="4DC46ADC" w14:textId="77777777" w:rsidR="002A1F1C" w:rsidRPr="00B12431" w:rsidRDefault="002A1F1C" w:rsidP="009615E4">
            <w:pPr>
              <w:keepNext/>
              <w:keepLines/>
              <w:rPr>
                <w:color w:val="7030A0"/>
                <w:lang w:val="en-IN"/>
              </w:rPr>
            </w:pPr>
            <w:proofErr w:type="spellStart"/>
            <w:r w:rsidRPr="00D32DF6">
              <w:rPr>
                <w:color w:val="7030A0"/>
                <w:lang w:val="en-IN"/>
              </w:rPr>
              <w:t>PER</w:t>
            </w:r>
            <w:r w:rsidRPr="00D32DF6">
              <w:rPr>
                <w:color w:val="7030A0"/>
                <w:vertAlign w:val="subscript"/>
                <w:lang w:val="en-IN"/>
              </w:rPr>
              <w:t>city</w:t>
            </w:r>
            <w:proofErr w:type="spellEnd"/>
            <w:r w:rsidRPr="00D32DF6">
              <w:rPr>
                <w:color w:val="7030A0"/>
                <w:vertAlign w:val="subscript"/>
                <w:lang w:val="en-IN"/>
              </w:rPr>
              <w:t>,</w:t>
            </w:r>
            <w:r w:rsidRPr="00D32DF6">
              <w:rPr>
                <w:color w:val="7030A0"/>
                <w:lang w:val="en-IN"/>
              </w:rPr>
              <w:t xml:space="preserve"> km;</w:t>
            </w:r>
          </w:p>
        </w:tc>
        <w:tc>
          <w:tcPr>
            <w:tcW w:w="3090" w:type="dxa"/>
            <w:tcBorders>
              <w:bottom w:val="single" w:sz="12" w:space="0" w:color="auto"/>
            </w:tcBorders>
          </w:tcPr>
          <w:p w14:paraId="034460F4" w14:textId="77777777" w:rsidR="002A1F1C" w:rsidRPr="00B12431" w:rsidRDefault="002A1F1C" w:rsidP="009615E4">
            <w:pPr>
              <w:keepNext/>
              <w:keepLines/>
              <w:rPr>
                <w:color w:val="7030A0"/>
                <w:lang w:val="en-IN"/>
              </w:rPr>
            </w:pPr>
            <w:r w:rsidRPr="00B12431">
              <w:rPr>
                <w:color w:val="7030A0"/>
                <w:lang w:val="en-IN"/>
              </w:rPr>
              <w:t>Calculation of electric energy consumption at the mains according to paragraph 4.3.4. of this annex.</w:t>
            </w:r>
          </w:p>
        </w:tc>
        <w:tc>
          <w:tcPr>
            <w:tcW w:w="1701" w:type="dxa"/>
            <w:tcBorders>
              <w:bottom w:val="single" w:sz="12" w:space="0" w:color="auto"/>
            </w:tcBorders>
          </w:tcPr>
          <w:p w14:paraId="71481ABF" w14:textId="77777777" w:rsidR="002A1F1C" w:rsidRPr="000C2DBF" w:rsidRDefault="002A1F1C" w:rsidP="009615E4">
            <w:pPr>
              <w:keepNext/>
              <w:keepLines/>
              <w:rPr>
                <w:color w:val="7030A0"/>
                <w:lang w:val="en-IN"/>
              </w:rPr>
            </w:pPr>
            <w:r w:rsidRPr="000C2DBF">
              <w:rPr>
                <w:color w:val="7030A0"/>
                <w:lang w:val="en-IN"/>
              </w:rPr>
              <w:t>EC</w:t>
            </w:r>
            <w:r w:rsidRPr="00D32DF6">
              <w:rPr>
                <w:color w:val="7030A0"/>
                <w:vertAlign w:val="subscript"/>
                <w:lang w:val="en-IN"/>
              </w:rPr>
              <w:t>WLTC,</w:t>
            </w:r>
            <w:r w:rsidRPr="000C2DBF">
              <w:rPr>
                <w:color w:val="7030A0"/>
                <w:lang w:val="en-IN"/>
              </w:rPr>
              <w:t xml:space="preserve"> </w:t>
            </w:r>
            <w:proofErr w:type="spellStart"/>
            <w:r w:rsidRPr="000C2DBF">
              <w:rPr>
                <w:color w:val="7030A0"/>
                <w:lang w:val="en-IN"/>
              </w:rPr>
              <w:t>Wh</w:t>
            </w:r>
            <w:proofErr w:type="spellEnd"/>
            <w:r w:rsidRPr="000C2DBF">
              <w:rPr>
                <w:color w:val="7030A0"/>
                <w:lang w:val="en-IN"/>
              </w:rPr>
              <w:t>/km;</w:t>
            </w:r>
          </w:p>
          <w:p w14:paraId="763714BC" w14:textId="77777777" w:rsidR="002A1F1C" w:rsidRPr="000C2DBF" w:rsidRDefault="002A1F1C" w:rsidP="009615E4">
            <w:pPr>
              <w:keepNext/>
              <w:keepLines/>
              <w:rPr>
                <w:color w:val="7030A0"/>
                <w:lang w:val="en-IN"/>
              </w:rPr>
            </w:pPr>
            <w:proofErr w:type="spellStart"/>
            <w:r w:rsidRPr="000C2DBF">
              <w:rPr>
                <w:color w:val="7030A0"/>
                <w:lang w:val="en-IN"/>
              </w:rPr>
              <w:t>EC</w:t>
            </w:r>
            <w:r w:rsidRPr="00D32DF6">
              <w:rPr>
                <w:color w:val="7030A0"/>
                <w:vertAlign w:val="subscript"/>
                <w:lang w:val="en-IN"/>
              </w:rPr>
              <w:t>city</w:t>
            </w:r>
            <w:proofErr w:type="spellEnd"/>
            <w:r w:rsidRPr="00D32DF6">
              <w:rPr>
                <w:color w:val="7030A0"/>
                <w:vertAlign w:val="subscript"/>
                <w:lang w:val="en-IN"/>
              </w:rPr>
              <w:t>,</w:t>
            </w:r>
            <w:r w:rsidRPr="000C2DBF">
              <w:rPr>
                <w:color w:val="7030A0"/>
                <w:lang w:val="en-IN"/>
              </w:rPr>
              <w:t xml:space="preserve"> </w:t>
            </w:r>
            <w:proofErr w:type="spellStart"/>
            <w:r w:rsidRPr="000C2DBF">
              <w:rPr>
                <w:color w:val="7030A0"/>
                <w:lang w:val="en-IN"/>
              </w:rPr>
              <w:t>Wh</w:t>
            </w:r>
            <w:proofErr w:type="spellEnd"/>
            <w:r w:rsidRPr="000C2DBF">
              <w:rPr>
                <w:color w:val="7030A0"/>
                <w:lang w:val="en-IN"/>
              </w:rPr>
              <w:t>/km;</w:t>
            </w:r>
          </w:p>
          <w:p w14:paraId="3A237119" w14:textId="77777777" w:rsidR="002A1F1C" w:rsidRPr="00B12431" w:rsidRDefault="002A1F1C" w:rsidP="009615E4">
            <w:pPr>
              <w:keepNext/>
              <w:keepLines/>
              <w:rPr>
                <w:color w:val="7030A0"/>
                <w:lang w:val="en-IN"/>
              </w:rPr>
            </w:pPr>
          </w:p>
        </w:tc>
      </w:tr>
      <w:tr w:rsidR="002A1F1C" w:rsidRPr="00B12431" w14:paraId="7F2FA121" w14:textId="77777777" w:rsidTr="009615E4">
        <w:trPr>
          <w:cantSplit/>
          <w:tblHeader/>
        </w:trPr>
        <w:tc>
          <w:tcPr>
            <w:tcW w:w="1246" w:type="dxa"/>
            <w:tcBorders>
              <w:bottom w:val="single" w:sz="12" w:space="0" w:color="auto"/>
            </w:tcBorders>
          </w:tcPr>
          <w:p w14:paraId="076C9060" w14:textId="77777777" w:rsidR="002A1F1C" w:rsidRPr="00B12431" w:rsidRDefault="002A1F1C" w:rsidP="009615E4">
            <w:pPr>
              <w:jc w:val="center"/>
              <w:rPr>
                <w:color w:val="7030A0"/>
                <w:lang w:val="en-IN"/>
              </w:rPr>
            </w:pPr>
            <w:r w:rsidRPr="00B12431">
              <w:rPr>
                <w:color w:val="7030A0"/>
                <w:lang w:val="en-IN"/>
              </w:rPr>
              <w:lastRenderedPageBreak/>
              <w:t>6</w:t>
            </w:r>
          </w:p>
        </w:tc>
        <w:tc>
          <w:tcPr>
            <w:tcW w:w="1740" w:type="dxa"/>
            <w:tcBorders>
              <w:bottom w:val="single" w:sz="12" w:space="0" w:color="auto"/>
            </w:tcBorders>
          </w:tcPr>
          <w:p w14:paraId="6AEB59C3" w14:textId="77777777" w:rsidR="002A1F1C" w:rsidRDefault="002A1F1C" w:rsidP="009615E4">
            <w:pPr>
              <w:keepNext/>
              <w:keepLines/>
              <w:rPr>
                <w:color w:val="7030A0"/>
                <w:lang w:val="en-IN"/>
              </w:rPr>
            </w:pPr>
            <w:r w:rsidRPr="000C2DBF">
              <w:rPr>
                <w:color w:val="7030A0"/>
                <w:lang w:val="en-IN"/>
              </w:rPr>
              <w:t>Output step 4</w:t>
            </w:r>
          </w:p>
          <w:p w14:paraId="61DF7218" w14:textId="77777777" w:rsidR="002A1F1C" w:rsidRDefault="002A1F1C" w:rsidP="009615E4">
            <w:pPr>
              <w:keepNext/>
              <w:keepLines/>
              <w:rPr>
                <w:color w:val="7030A0"/>
                <w:lang w:val="en-IN"/>
              </w:rPr>
            </w:pPr>
          </w:p>
          <w:p w14:paraId="5428DE0E" w14:textId="77777777" w:rsidR="002A1F1C" w:rsidRDefault="002A1F1C" w:rsidP="009615E4">
            <w:pPr>
              <w:keepNext/>
              <w:keepLines/>
              <w:rPr>
                <w:color w:val="7030A0"/>
                <w:lang w:val="en-IN"/>
              </w:rPr>
            </w:pPr>
          </w:p>
          <w:p w14:paraId="3EDBA909" w14:textId="77777777" w:rsidR="002A1F1C" w:rsidRDefault="002A1F1C" w:rsidP="009615E4">
            <w:pPr>
              <w:keepNext/>
              <w:keepLines/>
              <w:rPr>
                <w:color w:val="7030A0"/>
                <w:lang w:val="en-IN"/>
              </w:rPr>
            </w:pPr>
            <w:r w:rsidRPr="000C2DBF">
              <w:rPr>
                <w:color w:val="7030A0"/>
                <w:lang w:val="en-IN"/>
              </w:rPr>
              <w:t>Output step 5</w:t>
            </w:r>
          </w:p>
          <w:p w14:paraId="0BF091F8" w14:textId="77777777" w:rsidR="002A1F1C" w:rsidRDefault="002A1F1C" w:rsidP="009615E4">
            <w:pPr>
              <w:keepNext/>
              <w:keepLines/>
              <w:rPr>
                <w:color w:val="7030A0"/>
                <w:lang w:val="en-IN"/>
              </w:rPr>
            </w:pPr>
          </w:p>
          <w:p w14:paraId="271C8673" w14:textId="77777777" w:rsidR="002A1F1C" w:rsidRPr="000C2DBF" w:rsidRDefault="002A1F1C" w:rsidP="009615E4">
            <w:pPr>
              <w:keepNext/>
              <w:keepLines/>
              <w:rPr>
                <w:color w:val="7030A0"/>
                <w:lang w:val="en-IN"/>
              </w:rPr>
            </w:pPr>
            <w:r w:rsidRPr="000C2DBF">
              <w:rPr>
                <w:color w:val="7030A0"/>
                <w:lang w:val="en-IN"/>
              </w:rPr>
              <w:t>Output step 3</w:t>
            </w:r>
          </w:p>
          <w:p w14:paraId="0C5EBBD4" w14:textId="77777777" w:rsidR="002A1F1C" w:rsidRPr="000C2DBF" w:rsidRDefault="002A1F1C" w:rsidP="009615E4">
            <w:pPr>
              <w:keepNext/>
              <w:keepLines/>
              <w:rPr>
                <w:color w:val="7030A0"/>
                <w:lang w:val="en-IN"/>
              </w:rPr>
            </w:pPr>
          </w:p>
          <w:p w14:paraId="29586386" w14:textId="77777777" w:rsidR="002A1F1C" w:rsidRPr="000C2DBF" w:rsidRDefault="002A1F1C" w:rsidP="009615E4">
            <w:pPr>
              <w:keepNext/>
              <w:keepLines/>
              <w:rPr>
                <w:color w:val="7030A0"/>
                <w:lang w:val="en-IN"/>
              </w:rPr>
            </w:pPr>
          </w:p>
          <w:p w14:paraId="3EEEC54D" w14:textId="77777777" w:rsidR="002A1F1C" w:rsidRPr="000C2DBF" w:rsidRDefault="002A1F1C" w:rsidP="009615E4">
            <w:pPr>
              <w:keepNext/>
              <w:keepLines/>
              <w:rPr>
                <w:color w:val="7030A0"/>
                <w:lang w:val="en-IN"/>
              </w:rPr>
            </w:pPr>
          </w:p>
        </w:tc>
        <w:tc>
          <w:tcPr>
            <w:tcW w:w="1621" w:type="dxa"/>
            <w:tcBorders>
              <w:bottom w:val="single" w:sz="12" w:space="0" w:color="auto"/>
            </w:tcBorders>
          </w:tcPr>
          <w:p w14:paraId="6913E899" w14:textId="77777777" w:rsidR="002A1F1C" w:rsidRPr="000C2DBF" w:rsidRDefault="002A1F1C" w:rsidP="009615E4">
            <w:pPr>
              <w:keepNext/>
              <w:keepLines/>
              <w:rPr>
                <w:color w:val="7030A0"/>
                <w:lang w:val="en-IN"/>
              </w:rPr>
            </w:pPr>
            <w:r w:rsidRPr="000C2DBF">
              <w:rPr>
                <w:color w:val="7030A0"/>
                <w:lang w:val="en-IN"/>
              </w:rPr>
              <w:t>PER</w:t>
            </w:r>
            <w:r w:rsidRPr="00D32DF6">
              <w:rPr>
                <w:color w:val="7030A0"/>
                <w:vertAlign w:val="subscript"/>
                <w:lang w:val="en-IN"/>
              </w:rPr>
              <w:t>WLTC,</w:t>
            </w:r>
            <w:r w:rsidRPr="000C2DBF">
              <w:rPr>
                <w:color w:val="7030A0"/>
                <w:lang w:val="en-IN"/>
              </w:rPr>
              <w:t xml:space="preserve"> km;</w:t>
            </w:r>
          </w:p>
          <w:p w14:paraId="3BCF1651" w14:textId="77777777" w:rsidR="002A1F1C" w:rsidRDefault="002A1F1C" w:rsidP="009615E4">
            <w:pPr>
              <w:keepNext/>
              <w:keepLines/>
              <w:rPr>
                <w:color w:val="7030A0"/>
                <w:lang w:val="en-IN"/>
              </w:rPr>
            </w:pPr>
            <w:proofErr w:type="spellStart"/>
            <w:r w:rsidRPr="000C2DBF">
              <w:rPr>
                <w:color w:val="7030A0"/>
                <w:lang w:val="en-IN"/>
              </w:rPr>
              <w:t>PER</w:t>
            </w:r>
            <w:r w:rsidRPr="00D32DF6">
              <w:rPr>
                <w:color w:val="7030A0"/>
                <w:vertAlign w:val="subscript"/>
                <w:lang w:val="en-IN"/>
              </w:rPr>
              <w:t>city</w:t>
            </w:r>
            <w:proofErr w:type="spellEnd"/>
            <w:r w:rsidRPr="00D32DF6">
              <w:rPr>
                <w:color w:val="7030A0"/>
                <w:vertAlign w:val="subscript"/>
                <w:lang w:val="en-IN"/>
              </w:rPr>
              <w:t>,</w:t>
            </w:r>
            <w:r w:rsidRPr="000C2DBF">
              <w:rPr>
                <w:color w:val="7030A0"/>
                <w:lang w:val="en-IN"/>
              </w:rPr>
              <w:t xml:space="preserve"> km;</w:t>
            </w:r>
          </w:p>
          <w:p w14:paraId="1297E803" w14:textId="77777777" w:rsidR="002A1F1C" w:rsidRDefault="002A1F1C" w:rsidP="009615E4">
            <w:pPr>
              <w:keepNext/>
              <w:keepLines/>
              <w:rPr>
                <w:color w:val="7030A0"/>
                <w:lang w:val="en-IN"/>
              </w:rPr>
            </w:pPr>
          </w:p>
          <w:p w14:paraId="68AC729C" w14:textId="77777777" w:rsidR="002A1F1C" w:rsidRDefault="002A1F1C" w:rsidP="009615E4">
            <w:pPr>
              <w:keepNext/>
              <w:keepLines/>
              <w:rPr>
                <w:color w:val="7030A0"/>
                <w:lang w:val="en-IN"/>
              </w:rPr>
            </w:pPr>
            <w:r w:rsidRPr="000C2DBF">
              <w:rPr>
                <w:color w:val="7030A0"/>
                <w:lang w:val="en-IN"/>
              </w:rPr>
              <w:t>EC</w:t>
            </w:r>
            <w:r w:rsidRPr="00D32DF6">
              <w:rPr>
                <w:color w:val="7030A0"/>
                <w:vertAlign w:val="subscript"/>
                <w:lang w:val="en-IN"/>
              </w:rPr>
              <w:t>WLTC,</w:t>
            </w:r>
            <w:r w:rsidRPr="000C2DBF">
              <w:rPr>
                <w:color w:val="7030A0"/>
                <w:lang w:val="en-IN"/>
              </w:rPr>
              <w:t xml:space="preserve"> </w:t>
            </w:r>
            <w:proofErr w:type="spellStart"/>
            <w:r w:rsidRPr="000C2DBF">
              <w:rPr>
                <w:color w:val="7030A0"/>
                <w:lang w:val="en-IN"/>
              </w:rPr>
              <w:t>Wh</w:t>
            </w:r>
            <w:proofErr w:type="spellEnd"/>
            <w:r w:rsidRPr="000C2DBF">
              <w:rPr>
                <w:color w:val="7030A0"/>
                <w:lang w:val="en-IN"/>
              </w:rPr>
              <w:t>/km;</w:t>
            </w:r>
          </w:p>
          <w:p w14:paraId="3AB5BB5D" w14:textId="77777777" w:rsidR="002A1F1C" w:rsidRPr="000C2DBF" w:rsidRDefault="002A1F1C" w:rsidP="009615E4">
            <w:pPr>
              <w:keepNext/>
              <w:keepLines/>
              <w:rPr>
                <w:color w:val="7030A0"/>
                <w:lang w:val="en-IN"/>
              </w:rPr>
            </w:pPr>
            <w:proofErr w:type="spellStart"/>
            <w:r w:rsidRPr="000C2DBF">
              <w:rPr>
                <w:color w:val="7030A0"/>
                <w:lang w:val="en-IN"/>
              </w:rPr>
              <w:t>EC</w:t>
            </w:r>
            <w:r w:rsidRPr="00D32DF6">
              <w:rPr>
                <w:color w:val="7030A0"/>
                <w:vertAlign w:val="subscript"/>
                <w:lang w:val="en-IN"/>
              </w:rPr>
              <w:t>city</w:t>
            </w:r>
            <w:proofErr w:type="spellEnd"/>
            <w:r w:rsidRPr="00D32DF6">
              <w:rPr>
                <w:color w:val="7030A0"/>
                <w:vertAlign w:val="subscript"/>
                <w:lang w:val="en-IN"/>
              </w:rPr>
              <w:t>,</w:t>
            </w:r>
            <w:r w:rsidRPr="000C2DBF">
              <w:rPr>
                <w:color w:val="7030A0"/>
                <w:lang w:val="en-IN"/>
              </w:rPr>
              <w:t xml:space="preserve"> </w:t>
            </w:r>
            <w:proofErr w:type="spellStart"/>
            <w:r w:rsidRPr="000C2DBF">
              <w:rPr>
                <w:color w:val="7030A0"/>
                <w:lang w:val="en-IN"/>
              </w:rPr>
              <w:t>Wh</w:t>
            </w:r>
            <w:proofErr w:type="spellEnd"/>
            <w:r w:rsidRPr="000C2DBF">
              <w:rPr>
                <w:color w:val="7030A0"/>
                <w:lang w:val="en-IN"/>
              </w:rPr>
              <w:t>/km;</w:t>
            </w:r>
          </w:p>
        </w:tc>
        <w:tc>
          <w:tcPr>
            <w:tcW w:w="3090" w:type="dxa"/>
            <w:tcBorders>
              <w:bottom w:val="single" w:sz="12" w:space="0" w:color="auto"/>
            </w:tcBorders>
          </w:tcPr>
          <w:p w14:paraId="68E1BFD1" w14:textId="77777777" w:rsidR="002A1F1C" w:rsidRPr="000C2DBF" w:rsidRDefault="002A1F1C" w:rsidP="009615E4">
            <w:pPr>
              <w:keepNext/>
              <w:keepLines/>
              <w:rPr>
                <w:color w:val="7030A0"/>
                <w:lang w:val="en-IN"/>
              </w:rPr>
            </w:pPr>
            <w:r w:rsidRPr="000C2DBF">
              <w:rPr>
                <w:color w:val="7030A0"/>
                <w:lang w:val="en-IN"/>
              </w:rPr>
              <w:t>Averaging of tests for all input values.</w:t>
            </w:r>
          </w:p>
          <w:p w14:paraId="37889762" w14:textId="77777777" w:rsidR="002A1F1C" w:rsidRPr="000C2DBF" w:rsidRDefault="002A1F1C" w:rsidP="009615E4">
            <w:pPr>
              <w:keepNext/>
              <w:keepLines/>
              <w:rPr>
                <w:color w:val="7030A0"/>
                <w:lang w:val="en-IN"/>
              </w:rPr>
            </w:pPr>
            <w:r w:rsidRPr="000C2DBF">
              <w:rPr>
                <w:color w:val="7030A0"/>
                <w:lang w:val="en-IN"/>
              </w:rPr>
              <w:t xml:space="preserve">Declaration of </w:t>
            </w:r>
            <w:proofErr w:type="spellStart"/>
            <w:proofErr w:type="gramStart"/>
            <w:r w:rsidRPr="000C2DBF">
              <w:rPr>
                <w:color w:val="7030A0"/>
                <w:lang w:val="en-IN"/>
              </w:rPr>
              <w:t>PER</w:t>
            </w:r>
            <w:r w:rsidRPr="00D32DF6">
              <w:rPr>
                <w:color w:val="7030A0"/>
                <w:vertAlign w:val="subscript"/>
                <w:lang w:val="en-IN"/>
              </w:rPr>
              <w:t>WLTC,dec</w:t>
            </w:r>
            <w:proofErr w:type="spellEnd"/>
            <w:proofErr w:type="gramEnd"/>
            <w:r w:rsidRPr="000C2DBF">
              <w:rPr>
                <w:color w:val="7030A0"/>
                <w:lang w:val="en-IN"/>
              </w:rPr>
              <w:t xml:space="preserve"> and </w:t>
            </w:r>
            <w:proofErr w:type="spellStart"/>
            <w:r w:rsidRPr="000C2DBF">
              <w:rPr>
                <w:color w:val="7030A0"/>
                <w:lang w:val="en-IN"/>
              </w:rPr>
              <w:t>EC</w:t>
            </w:r>
            <w:r w:rsidRPr="00D32DF6">
              <w:rPr>
                <w:color w:val="7030A0"/>
                <w:vertAlign w:val="subscript"/>
                <w:lang w:val="en-IN"/>
              </w:rPr>
              <w:t>WLTC,dec</w:t>
            </w:r>
            <w:proofErr w:type="spellEnd"/>
            <w:r w:rsidRPr="000C2DBF">
              <w:rPr>
                <w:color w:val="7030A0"/>
                <w:lang w:val="en-IN"/>
              </w:rPr>
              <w:t xml:space="preserve"> based on </w:t>
            </w:r>
            <w:proofErr w:type="spellStart"/>
            <w:r w:rsidRPr="000C2DBF">
              <w:rPr>
                <w:color w:val="7030A0"/>
                <w:lang w:val="en-IN"/>
              </w:rPr>
              <w:t>PER</w:t>
            </w:r>
            <w:r w:rsidRPr="00D32DF6">
              <w:rPr>
                <w:color w:val="7030A0"/>
                <w:vertAlign w:val="subscript"/>
                <w:lang w:val="en-IN"/>
              </w:rPr>
              <w:t>WLTC,ave</w:t>
            </w:r>
            <w:proofErr w:type="spellEnd"/>
            <w:r w:rsidRPr="00D32DF6">
              <w:rPr>
                <w:color w:val="7030A0"/>
                <w:vertAlign w:val="subscript"/>
                <w:lang w:val="en-IN"/>
              </w:rPr>
              <w:t xml:space="preserve"> </w:t>
            </w:r>
            <w:r w:rsidRPr="000C2DBF">
              <w:rPr>
                <w:color w:val="7030A0"/>
                <w:lang w:val="en-IN"/>
              </w:rPr>
              <w:t xml:space="preserve">and </w:t>
            </w:r>
            <w:proofErr w:type="spellStart"/>
            <w:r w:rsidRPr="000C2DBF">
              <w:rPr>
                <w:color w:val="7030A0"/>
                <w:lang w:val="en-IN"/>
              </w:rPr>
              <w:t>EC</w:t>
            </w:r>
            <w:r w:rsidRPr="00D32DF6">
              <w:rPr>
                <w:color w:val="7030A0"/>
                <w:vertAlign w:val="subscript"/>
                <w:lang w:val="en-IN"/>
              </w:rPr>
              <w:t>WLTC,ave</w:t>
            </w:r>
            <w:proofErr w:type="spellEnd"/>
            <w:r w:rsidRPr="000C2DBF">
              <w:rPr>
                <w:color w:val="7030A0"/>
                <w:lang w:val="en-IN"/>
              </w:rPr>
              <w:t>.</w:t>
            </w:r>
          </w:p>
          <w:p w14:paraId="0E245801" w14:textId="77777777" w:rsidR="002A1F1C" w:rsidRPr="000C2DBF" w:rsidRDefault="002A1F1C" w:rsidP="009615E4">
            <w:pPr>
              <w:keepNext/>
              <w:keepLines/>
              <w:rPr>
                <w:color w:val="7030A0"/>
                <w:lang w:val="en-IN"/>
              </w:rPr>
            </w:pPr>
            <w:r w:rsidRPr="000C2DBF">
              <w:rPr>
                <w:color w:val="7030A0"/>
                <w:lang w:val="en-IN"/>
              </w:rPr>
              <w:t xml:space="preserve">Alignment of PER in case of city, based on the ratio between </w:t>
            </w:r>
            <w:proofErr w:type="spellStart"/>
            <w:proofErr w:type="gramStart"/>
            <w:r w:rsidRPr="000C2DBF">
              <w:rPr>
                <w:color w:val="7030A0"/>
                <w:lang w:val="en-IN"/>
              </w:rPr>
              <w:t>PER</w:t>
            </w:r>
            <w:r w:rsidRPr="00766B76">
              <w:rPr>
                <w:color w:val="7030A0"/>
                <w:vertAlign w:val="subscript"/>
                <w:lang w:val="en-IN"/>
              </w:rPr>
              <w:t>WLTC,dec</w:t>
            </w:r>
            <w:proofErr w:type="spellEnd"/>
            <w:proofErr w:type="gramEnd"/>
            <w:r w:rsidRPr="000C2DBF">
              <w:rPr>
                <w:color w:val="7030A0"/>
                <w:lang w:val="en-IN"/>
              </w:rPr>
              <w:t xml:space="preserve"> and </w:t>
            </w:r>
            <w:proofErr w:type="spellStart"/>
            <w:r w:rsidRPr="000C2DBF">
              <w:rPr>
                <w:color w:val="7030A0"/>
                <w:lang w:val="en-IN"/>
              </w:rPr>
              <w:t>PER</w:t>
            </w:r>
            <w:r w:rsidRPr="00766B76">
              <w:rPr>
                <w:color w:val="7030A0"/>
                <w:vertAlign w:val="subscript"/>
                <w:lang w:val="en-IN"/>
              </w:rPr>
              <w:t>WLTC,ave</w:t>
            </w:r>
            <w:proofErr w:type="spellEnd"/>
            <w:r w:rsidRPr="000C2DBF">
              <w:rPr>
                <w:color w:val="7030A0"/>
                <w:lang w:val="en-IN"/>
              </w:rPr>
              <w:t>:</w:t>
            </w:r>
          </w:p>
          <w:p w14:paraId="2350EA31" w14:textId="5369299D" w:rsidR="002A1F1C" w:rsidRPr="000C2DBF" w:rsidRDefault="002A1F1C" w:rsidP="009615E4">
            <w:pPr>
              <w:keepNext/>
              <w:keepLines/>
              <w:rPr>
                <w:color w:val="7030A0"/>
                <w:lang w:val="en-IN"/>
              </w:rPr>
            </w:pPr>
            <w:r w:rsidRPr="000C2DBF">
              <w:rPr>
                <w:noProof/>
                <w:color w:val="7030A0"/>
                <w:lang w:val="en-IE" w:eastAsia="en-IE"/>
              </w:rPr>
              <w:drawing>
                <wp:inline distT="0" distB="0" distL="0" distR="0" wp14:anchorId="3B0908E2" wp14:editId="4196DB55">
                  <wp:extent cx="1295400" cy="371475"/>
                  <wp:effectExtent l="0" t="0" r="0" b="9525"/>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5400" cy="371475"/>
                          </a:xfrm>
                          <a:prstGeom prst="rect">
                            <a:avLst/>
                          </a:prstGeom>
                          <a:noFill/>
                          <a:ln>
                            <a:noFill/>
                          </a:ln>
                        </pic:spPr>
                      </pic:pic>
                    </a:graphicData>
                  </a:graphic>
                </wp:inline>
              </w:drawing>
            </w:r>
          </w:p>
          <w:p w14:paraId="72352CBE" w14:textId="77777777" w:rsidR="002A1F1C" w:rsidRPr="000C2DBF" w:rsidRDefault="002A1F1C" w:rsidP="009615E4">
            <w:pPr>
              <w:keepNext/>
              <w:keepLines/>
              <w:rPr>
                <w:color w:val="7030A0"/>
                <w:lang w:val="en-IN"/>
              </w:rPr>
            </w:pPr>
            <w:r w:rsidRPr="000C2DBF">
              <w:rPr>
                <w:color w:val="7030A0"/>
                <w:lang w:val="en-IN"/>
              </w:rPr>
              <w:t xml:space="preserve">Alignment of EC in case of city, based on the ratio between </w:t>
            </w:r>
            <w:proofErr w:type="spellStart"/>
            <w:proofErr w:type="gramStart"/>
            <w:r w:rsidRPr="000C2DBF">
              <w:rPr>
                <w:color w:val="7030A0"/>
                <w:lang w:val="en-IN"/>
              </w:rPr>
              <w:t>EC</w:t>
            </w:r>
            <w:r w:rsidRPr="00766B76">
              <w:rPr>
                <w:color w:val="7030A0"/>
                <w:vertAlign w:val="subscript"/>
                <w:lang w:val="en-IN"/>
              </w:rPr>
              <w:t>WLTC,dec</w:t>
            </w:r>
            <w:proofErr w:type="spellEnd"/>
            <w:proofErr w:type="gramEnd"/>
            <w:r w:rsidRPr="00766B76">
              <w:rPr>
                <w:color w:val="7030A0"/>
                <w:vertAlign w:val="subscript"/>
                <w:lang w:val="en-IN"/>
              </w:rPr>
              <w:t xml:space="preserve"> </w:t>
            </w:r>
            <w:r w:rsidRPr="000C2DBF">
              <w:rPr>
                <w:color w:val="7030A0"/>
                <w:lang w:val="en-IN"/>
              </w:rPr>
              <w:t xml:space="preserve">and </w:t>
            </w:r>
            <w:proofErr w:type="spellStart"/>
            <w:r w:rsidRPr="000C2DBF">
              <w:rPr>
                <w:color w:val="7030A0"/>
                <w:lang w:val="en-IN"/>
              </w:rPr>
              <w:t>EC</w:t>
            </w:r>
            <w:r w:rsidRPr="00766B76">
              <w:rPr>
                <w:color w:val="7030A0"/>
                <w:vertAlign w:val="subscript"/>
                <w:lang w:val="en-IN"/>
              </w:rPr>
              <w:t>WLTC,ave</w:t>
            </w:r>
            <w:proofErr w:type="spellEnd"/>
            <w:r w:rsidRPr="00766B76">
              <w:rPr>
                <w:color w:val="7030A0"/>
                <w:vertAlign w:val="subscript"/>
                <w:lang w:val="en-IN"/>
              </w:rPr>
              <w:t>:</w:t>
            </w:r>
          </w:p>
          <w:p w14:paraId="7D027825" w14:textId="271A3617" w:rsidR="002A1F1C" w:rsidRPr="00B12431" w:rsidRDefault="002A1F1C" w:rsidP="009615E4">
            <w:pPr>
              <w:keepNext/>
              <w:keepLines/>
              <w:rPr>
                <w:color w:val="7030A0"/>
                <w:lang w:val="en-IN"/>
              </w:rPr>
            </w:pPr>
            <w:r w:rsidRPr="000C2DBF">
              <w:rPr>
                <w:color w:val="7030A0"/>
                <w:lang w:val="en-IN"/>
              </w:rPr>
              <w:fldChar w:fldCharType="begin"/>
            </w:r>
            <w:r w:rsidRPr="000C2DBF">
              <w:rPr>
                <w:color w:val="7030A0"/>
                <w:lang w:val="en-IN"/>
              </w:rPr>
              <w:instrText xml:space="preserve"> QUOTE </w:instrText>
            </w:r>
            <w:r w:rsidRPr="000C2DBF">
              <w:rPr>
                <w:noProof/>
                <w:color w:val="7030A0"/>
                <w:lang w:val="en-IE" w:eastAsia="en-IE"/>
              </w:rPr>
              <w:drawing>
                <wp:inline distT="0" distB="0" distL="0" distR="0" wp14:anchorId="64A69C31" wp14:editId="2BE91011">
                  <wp:extent cx="1028700" cy="285750"/>
                  <wp:effectExtent l="0" t="0" r="0"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8700" cy="285750"/>
                          </a:xfrm>
                          <a:prstGeom prst="rect">
                            <a:avLst/>
                          </a:prstGeom>
                          <a:noFill/>
                          <a:ln>
                            <a:noFill/>
                          </a:ln>
                        </pic:spPr>
                      </pic:pic>
                    </a:graphicData>
                  </a:graphic>
                </wp:inline>
              </w:drawing>
            </w:r>
            <w:r w:rsidRPr="000C2DBF">
              <w:rPr>
                <w:color w:val="7030A0"/>
                <w:lang w:val="en-IN"/>
              </w:rPr>
              <w:instrText xml:space="preserve"> </w:instrText>
            </w:r>
            <w:r w:rsidRPr="000C2DBF">
              <w:rPr>
                <w:color w:val="7030A0"/>
                <w:lang w:val="en-IN"/>
              </w:rPr>
              <w:fldChar w:fldCharType="separate"/>
            </w:r>
            <w:r w:rsidRPr="000C2DBF">
              <w:rPr>
                <w:noProof/>
                <w:color w:val="7030A0"/>
                <w:lang w:val="en-IE" w:eastAsia="en-IE"/>
              </w:rPr>
              <w:drawing>
                <wp:inline distT="0" distB="0" distL="0" distR="0" wp14:anchorId="66C2F8B0" wp14:editId="09634A3C">
                  <wp:extent cx="1028700" cy="285750"/>
                  <wp:effectExtent l="0" t="0" r="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8700" cy="285750"/>
                          </a:xfrm>
                          <a:prstGeom prst="rect">
                            <a:avLst/>
                          </a:prstGeom>
                          <a:noFill/>
                          <a:ln>
                            <a:noFill/>
                          </a:ln>
                        </pic:spPr>
                      </pic:pic>
                    </a:graphicData>
                  </a:graphic>
                </wp:inline>
              </w:drawing>
            </w:r>
            <w:r w:rsidRPr="000C2DBF">
              <w:rPr>
                <w:color w:val="7030A0"/>
                <w:lang w:val="en-IN"/>
              </w:rPr>
              <w:fldChar w:fldCharType="end"/>
            </w:r>
            <w:r w:rsidRPr="000C2DBF">
              <w:rPr>
                <w:color w:val="7030A0"/>
                <w:lang w:val="en-IN"/>
              </w:rPr>
              <w:t xml:space="preserve"> </w:t>
            </w:r>
            <w:r w:rsidRPr="00B12431">
              <w:rPr>
                <w:color w:val="7030A0"/>
                <w:lang w:val="en-IN"/>
              </w:rPr>
              <w:t xml:space="preserve"> </w:t>
            </w:r>
          </w:p>
        </w:tc>
        <w:tc>
          <w:tcPr>
            <w:tcW w:w="1701" w:type="dxa"/>
            <w:tcBorders>
              <w:bottom w:val="single" w:sz="12" w:space="0" w:color="auto"/>
            </w:tcBorders>
          </w:tcPr>
          <w:p w14:paraId="62C81ED9" w14:textId="77777777" w:rsidR="002A1F1C" w:rsidRPr="000C2DBF" w:rsidRDefault="002A1F1C" w:rsidP="009615E4">
            <w:pPr>
              <w:keepNext/>
              <w:keepLines/>
              <w:rPr>
                <w:color w:val="7030A0"/>
                <w:lang w:val="en-IN"/>
              </w:rPr>
            </w:pPr>
            <w:proofErr w:type="spellStart"/>
            <w:proofErr w:type="gramStart"/>
            <w:r w:rsidRPr="000C2DBF">
              <w:rPr>
                <w:color w:val="7030A0"/>
                <w:lang w:val="en-IN"/>
              </w:rPr>
              <w:t>PER</w:t>
            </w:r>
            <w:r w:rsidRPr="00D32DF6">
              <w:rPr>
                <w:color w:val="7030A0"/>
                <w:vertAlign w:val="subscript"/>
                <w:lang w:val="en-IN"/>
              </w:rPr>
              <w:t>WLTC,dec</w:t>
            </w:r>
            <w:proofErr w:type="spellEnd"/>
            <w:proofErr w:type="gramEnd"/>
            <w:r w:rsidRPr="000C2DBF">
              <w:rPr>
                <w:color w:val="7030A0"/>
                <w:lang w:val="en-IN"/>
              </w:rPr>
              <w:t>, km;</w:t>
            </w:r>
          </w:p>
          <w:p w14:paraId="32544AF7" w14:textId="77777777" w:rsidR="002A1F1C" w:rsidRPr="000C2DBF" w:rsidRDefault="002A1F1C" w:rsidP="009615E4">
            <w:pPr>
              <w:keepNext/>
              <w:keepLines/>
              <w:rPr>
                <w:color w:val="7030A0"/>
                <w:lang w:val="en-IN"/>
              </w:rPr>
            </w:pPr>
            <w:proofErr w:type="spellStart"/>
            <w:proofErr w:type="gramStart"/>
            <w:r w:rsidRPr="000C2DBF">
              <w:rPr>
                <w:color w:val="7030A0"/>
                <w:lang w:val="en-IN"/>
              </w:rPr>
              <w:t>PER</w:t>
            </w:r>
            <w:r w:rsidRPr="00D32DF6">
              <w:rPr>
                <w:color w:val="7030A0"/>
                <w:vertAlign w:val="subscript"/>
                <w:lang w:val="en-IN"/>
              </w:rPr>
              <w:t>WLTC,ave</w:t>
            </w:r>
            <w:proofErr w:type="spellEnd"/>
            <w:proofErr w:type="gramEnd"/>
            <w:r w:rsidRPr="00D32DF6">
              <w:rPr>
                <w:color w:val="7030A0"/>
                <w:vertAlign w:val="subscript"/>
                <w:lang w:val="en-IN"/>
              </w:rPr>
              <w:t>,</w:t>
            </w:r>
            <w:r w:rsidRPr="000C2DBF">
              <w:rPr>
                <w:color w:val="7030A0"/>
                <w:lang w:val="en-IN"/>
              </w:rPr>
              <w:t xml:space="preserve"> km;</w:t>
            </w:r>
          </w:p>
          <w:p w14:paraId="66CCC14A" w14:textId="77777777" w:rsidR="002A1F1C" w:rsidRPr="000C2DBF" w:rsidRDefault="002A1F1C" w:rsidP="009615E4">
            <w:pPr>
              <w:keepNext/>
              <w:keepLines/>
              <w:rPr>
                <w:color w:val="7030A0"/>
                <w:lang w:val="en-IN"/>
              </w:rPr>
            </w:pPr>
            <w:proofErr w:type="spellStart"/>
            <w:proofErr w:type="gramStart"/>
            <w:r w:rsidRPr="000C2DBF">
              <w:rPr>
                <w:color w:val="7030A0"/>
                <w:lang w:val="en-IN"/>
              </w:rPr>
              <w:t>PERcity,ave</w:t>
            </w:r>
            <w:proofErr w:type="spellEnd"/>
            <w:proofErr w:type="gramEnd"/>
            <w:r w:rsidRPr="000C2DBF">
              <w:rPr>
                <w:color w:val="7030A0"/>
                <w:lang w:val="en-IN"/>
              </w:rPr>
              <w:t>, km;</w:t>
            </w:r>
          </w:p>
          <w:p w14:paraId="582032BC" w14:textId="77777777" w:rsidR="002A1F1C" w:rsidRPr="000C2DBF" w:rsidRDefault="002A1F1C" w:rsidP="009615E4">
            <w:pPr>
              <w:keepNext/>
              <w:keepLines/>
              <w:rPr>
                <w:color w:val="7030A0"/>
                <w:lang w:val="en-IN"/>
              </w:rPr>
            </w:pPr>
          </w:p>
          <w:p w14:paraId="664743FD" w14:textId="77777777" w:rsidR="002A1F1C" w:rsidRPr="000C2DBF" w:rsidRDefault="002A1F1C" w:rsidP="009615E4">
            <w:pPr>
              <w:keepNext/>
              <w:keepLines/>
              <w:rPr>
                <w:color w:val="7030A0"/>
                <w:lang w:val="en-IN"/>
              </w:rPr>
            </w:pPr>
            <w:proofErr w:type="spellStart"/>
            <w:proofErr w:type="gramStart"/>
            <w:r w:rsidRPr="000C2DBF">
              <w:rPr>
                <w:color w:val="7030A0"/>
                <w:lang w:val="en-IN"/>
              </w:rPr>
              <w:t>EC</w:t>
            </w:r>
            <w:r w:rsidRPr="00766B76">
              <w:rPr>
                <w:color w:val="7030A0"/>
                <w:vertAlign w:val="subscript"/>
                <w:lang w:val="en-IN"/>
              </w:rPr>
              <w:t>WLTC,dec</w:t>
            </w:r>
            <w:proofErr w:type="spellEnd"/>
            <w:proofErr w:type="gramEnd"/>
            <w:r w:rsidRPr="00766B76">
              <w:rPr>
                <w:color w:val="7030A0"/>
                <w:vertAlign w:val="subscript"/>
                <w:lang w:val="en-IN"/>
              </w:rPr>
              <w:t>,</w:t>
            </w:r>
            <w:r w:rsidRPr="000C2DBF">
              <w:rPr>
                <w:color w:val="7030A0"/>
                <w:lang w:val="en-IN"/>
              </w:rPr>
              <w:t xml:space="preserve"> </w:t>
            </w:r>
            <w:proofErr w:type="spellStart"/>
            <w:r w:rsidRPr="000C2DBF">
              <w:rPr>
                <w:color w:val="7030A0"/>
                <w:lang w:val="en-IN"/>
              </w:rPr>
              <w:t>Wh</w:t>
            </w:r>
            <w:proofErr w:type="spellEnd"/>
            <w:r w:rsidRPr="000C2DBF">
              <w:rPr>
                <w:color w:val="7030A0"/>
                <w:lang w:val="en-IN"/>
              </w:rPr>
              <w:t>/km;</w:t>
            </w:r>
          </w:p>
          <w:p w14:paraId="57083E1D" w14:textId="77777777" w:rsidR="002A1F1C" w:rsidRPr="000C2DBF" w:rsidRDefault="002A1F1C" w:rsidP="009615E4">
            <w:pPr>
              <w:keepNext/>
              <w:keepLines/>
              <w:rPr>
                <w:color w:val="7030A0"/>
                <w:lang w:val="en-IN"/>
              </w:rPr>
            </w:pPr>
            <w:proofErr w:type="spellStart"/>
            <w:proofErr w:type="gramStart"/>
            <w:r w:rsidRPr="000C2DBF">
              <w:rPr>
                <w:color w:val="7030A0"/>
                <w:lang w:val="en-IN"/>
              </w:rPr>
              <w:t>EC</w:t>
            </w:r>
            <w:r w:rsidRPr="00766B76">
              <w:rPr>
                <w:color w:val="7030A0"/>
                <w:vertAlign w:val="subscript"/>
                <w:lang w:val="en-IN"/>
              </w:rPr>
              <w:t>WLTC,ave</w:t>
            </w:r>
            <w:proofErr w:type="spellEnd"/>
            <w:proofErr w:type="gramEnd"/>
            <w:r w:rsidRPr="00766B76">
              <w:rPr>
                <w:color w:val="7030A0"/>
                <w:vertAlign w:val="subscript"/>
                <w:lang w:val="en-IN"/>
              </w:rPr>
              <w:t>,</w:t>
            </w:r>
            <w:r w:rsidRPr="000C2DBF">
              <w:rPr>
                <w:color w:val="7030A0"/>
                <w:lang w:val="en-IN"/>
              </w:rPr>
              <w:t xml:space="preserve"> </w:t>
            </w:r>
            <w:proofErr w:type="spellStart"/>
            <w:r w:rsidRPr="000C2DBF">
              <w:rPr>
                <w:color w:val="7030A0"/>
                <w:lang w:val="en-IN"/>
              </w:rPr>
              <w:t>Wh</w:t>
            </w:r>
            <w:proofErr w:type="spellEnd"/>
            <w:r w:rsidRPr="000C2DBF">
              <w:rPr>
                <w:color w:val="7030A0"/>
                <w:lang w:val="en-IN"/>
              </w:rPr>
              <w:t>/km;</w:t>
            </w:r>
          </w:p>
          <w:p w14:paraId="7243CC61" w14:textId="77777777" w:rsidR="002A1F1C" w:rsidRPr="000C2DBF" w:rsidRDefault="002A1F1C" w:rsidP="009615E4">
            <w:pPr>
              <w:keepNext/>
              <w:keepLines/>
              <w:rPr>
                <w:color w:val="7030A0"/>
                <w:lang w:val="en-IN"/>
              </w:rPr>
            </w:pPr>
            <w:proofErr w:type="spellStart"/>
            <w:proofErr w:type="gramStart"/>
            <w:r w:rsidRPr="000C2DBF">
              <w:rPr>
                <w:color w:val="7030A0"/>
                <w:lang w:val="en-IN"/>
              </w:rPr>
              <w:t>EC</w:t>
            </w:r>
            <w:r>
              <w:rPr>
                <w:color w:val="7030A0"/>
                <w:vertAlign w:val="subscript"/>
                <w:lang w:val="en-IN"/>
              </w:rPr>
              <w:t>city</w:t>
            </w:r>
            <w:r w:rsidRPr="00766B76">
              <w:rPr>
                <w:color w:val="7030A0"/>
                <w:vertAlign w:val="subscript"/>
                <w:lang w:val="en-IN"/>
              </w:rPr>
              <w:t>,ave</w:t>
            </w:r>
            <w:proofErr w:type="gramEnd"/>
            <w:r w:rsidRPr="00766B76">
              <w:rPr>
                <w:color w:val="7030A0"/>
                <w:vertAlign w:val="subscript"/>
                <w:lang w:val="en-IN"/>
              </w:rPr>
              <w:t>,</w:t>
            </w:r>
            <w:r>
              <w:rPr>
                <w:color w:val="7030A0"/>
                <w:lang w:val="en-IN"/>
              </w:rPr>
              <w:t>Wh</w:t>
            </w:r>
            <w:proofErr w:type="spellEnd"/>
            <w:r w:rsidRPr="000C2DBF">
              <w:rPr>
                <w:color w:val="7030A0"/>
                <w:lang w:val="en-IN"/>
              </w:rPr>
              <w:t>/km;</w:t>
            </w:r>
          </w:p>
          <w:p w14:paraId="2E048A05" w14:textId="77777777" w:rsidR="002A1F1C" w:rsidRPr="00B12431" w:rsidRDefault="002A1F1C" w:rsidP="009615E4">
            <w:pPr>
              <w:keepNext/>
              <w:keepLines/>
              <w:rPr>
                <w:color w:val="7030A0"/>
                <w:lang w:val="en-IN"/>
              </w:rPr>
            </w:pPr>
          </w:p>
        </w:tc>
      </w:tr>
    </w:tbl>
    <w:p w14:paraId="59AAA5E9" w14:textId="77777777" w:rsidR="00221B20" w:rsidRDefault="00221B20" w:rsidP="00A17F0F">
      <w:pPr>
        <w:pStyle w:val="HChG"/>
        <w:rPr>
          <w:lang w:val="en-IN"/>
        </w:rPr>
      </w:pPr>
    </w:p>
    <w:p w14:paraId="20A31A72" w14:textId="77777777" w:rsidR="00221B20" w:rsidRDefault="00221B20" w:rsidP="00221B20">
      <w:pPr>
        <w:spacing w:after="120"/>
        <w:ind w:left="2268" w:right="1134" w:hanging="1134"/>
        <w:rPr>
          <w:color w:val="7030A0"/>
          <w:szCs w:val="24"/>
        </w:rPr>
      </w:pPr>
      <w:r>
        <w:rPr>
          <w:color w:val="A6A6A6" w:themeColor="background1" w:themeShade="A6"/>
        </w:rPr>
        <w:t>4.8.</w:t>
      </w:r>
      <w:r>
        <w:rPr>
          <w:color w:val="A6A6A6" w:themeColor="background1" w:themeShade="A6"/>
        </w:rPr>
        <w:tab/>
      </w:r>
      <w:commentRangeStart w:id="2831"/>
      <w:r>
        <w:rPr>
          <w:color w:val="7030A0"/>
        </w:rPr>
        <w:t>[</w:t>
      </w:r>
      <w:r>
        <w:rPr>
          <w:color w:val="7030A0"/>
          <w:szCs w:val="24"/>
        </w:rPr>
        <w:t xml:space="preserve">PER Ratio </w:t>
      </w:r>
      <w:commentRangeEnd w:id="2831"/>
      <w:r w:rsidR="00B0258F">
        <w:rPr>
          <w:rStyle w:val="Marquedecommentaire"/>
          <w:rFonts w:eastAsia="MS Mincho"/>
          <w:lang w:val="en-US" w:eastAsia="en-US"/>
        </w:rPr>
        <w:commentReference w:id="2831"/>
      </w:r>
    </w:p>
    <w:p w14:paraId="2C3A5A10" w14:textId="77777777" w:rsidR="00221B20" w:rsidRDefault="00221B20" w:rsidP="00221B20">
      <w:pPr>
        <w:spacing w:after="120"/>
        <w:ind w:left="2268" w:right="1134" w:hanging="1134"/>
        <w:rPr>
          <w:color w:val="7030A0"/>
          <w:szCs w:val="24"/>
        </w:rPr>
      </w:pPr>
      <w:r>
        <w:rPr>
          <w:color w:val="A6A6A6" w:themeColor="background1" w:themeShade="A6"/>
        </w:rPr>
        <w:t>4.8.1</w:t>
      </w:r>
      <w:r>
        <w:rPr>
          <w:color w:val="A6A6A6" w:themeColor="background1" w:themeShade="A6"/>
        </w:rPr>
        <w:tab/>
      </w:r>
      <w:r>
        <w:rPr>
          <w:color w:val="7030A0"/>
          <w:szCs w:val="24"/>
        </w:rPr>
        <w:t>The pure electric range ratio can be established for vehicle configurations that have not tested Type 6.  The worst case vehicle configuration generating the PER ratio shall meet requirements defined in paragraphs 2.5 and 3.4.1.2 of annex B8.</w:t>
      </w:r>
    </w:p>
    <w:p w14:paraId="559DD8B3" w14:textId="77777777" w:rsidR="00221B20" w:rsidRDefault="00221B20" w:rsidP="00221B20">
      <w:pPr>
        <w:spacing w:after="120"/>
        <w:ind w:left="1701" w:right="1134" w:firstLine="567"/>
        <w:rPr>
          <w:color w:val="7030A0"/>
          <w:szCs w:val="24"/>
        </w:rPr>
      </w:pPr>
      <w:r>
        <w:rPr>
          <w:color w:val="7030A0"/>
          <w:szCs w:val="24"/>
        </w:rPr>
        <w:t>The pure electric range ratio, PER_R, shall be calculated as follows:</w:t>
      </w:r>
    </w:p>
    <w:p w14:paraId="238F3068" w14:textId="77777777" w:rsidR="00221B20" w:rsidRDefault="00221B20" w:rsidP="00221B20">
      <w:pPr>
        <w:pStyle w:val="SingleTxtG"/>
        <w:ind w:left="2268"/>
        <w:rPr>
          <w:color w:val="7030A0"/>
          <w:szCs w:val="24"/>
        </w:rPr>
      </w:pPr>
      <w:r>
        <w:rPr>
          <w:color w:val="7030A0"/>
          <w:szCs w:val="24"/>
        </w:rPr>
        <w:t xml:space="preserve">PER_R = PER </w:t>
      </w:r>
      <w:r>
        <w:rPr>
          <w:color w:val="7030A0"/>
          <w:szCs w:val="24"/>
          <w:vertAlign w:val="subscript"/>
        </w:rPr>
        <w:t xml:space="preserve">-7°C </w:t>
      </w:r>
      <w:r>
        <w:rPr>
          <w:color w:val="7030A0"/>
          <w:szCs w:val="24"/>
        </w:rPr>
        <w:t xml:space="preserve">/PER </w:t>
      </w:r>
      <w:r>
        <w:rPr>
          <w:color w:val="7030A0"/>
          <w:szCs w:val="24"/>
          <w:vertAlign w:val="subscript"/>
        </w:rPr>
        <w:t>23°</w:t>
      </w:r>
    </w:p>
    <w:p w14:paraId="4740D667" w14:textId="77777777" w:rsidR="00221B20" w:rsidRDefault="00221B20" w:rsidP="00221B20">
      <w:pPr>
        <w:pStyle w:val="SingleTxtG"/>
        <w:ind w:left="2268"/>
        <w:rPr>
          <w:color w:val="7030A0"/>
          <w:szCs w:val="24"/>
        </w:rPr>
      </w:pPr>
      <w:r>
        <w:rPr>
          <w:color w:val="7030A0"/>
          <w:szCs w:val="24"/>
        </w:rPr>
        <w:t>where</w:t>
      </w:r>
    </w:p>
    <w:p w14:paraId="1D6E1858" w14:textId="77777777" w:rsidR="00221B20" w:rsidRDefault="00221B20" w:rsidP="00221B20">
      <w:pPr>
        <w:pStyle w:val="SingleTxtG"/>
        <w:ind w:left="2268"/>
        <w:rPr>
          <w:color w:val="7030A0"/>
          <w:szCs w:val="24"/>
          <w:vertAlign w:val="subscript"/>
        </w:rPr>
      </w:pPr>
      <w:r>
        <w:rPr>
          <w:color w:val="7030A0"/>
          <w:szCs w:val="24"/>
        </w:rPr>
        <w:t xml:space="preserve">PER </w:t>
      </w:r>
      <w:r>
        <w:rPr>
          <w:color w:val="7030A0"/>
          <w:szCs w:val="24"/>
          <w:vertAlign w:val="subscript"/>
        </w:rPr>
        <w:t xml:space="preserve">-7°C </w:t>
      </w:r>
      <w:r>
        <w:rPr>
          <w:color w:val="7030A0"/>
          <w:szCs w:val="24"/>
        </w:rPr>
        <w:t>is the electric range of the worst case vehicle over the complete WLTC cycle at -7°C, as defined in paragraph 3.4.1.2 of annex B8</w:t>
      </w:r>
    </w:p>
    <w:p w14:paraId="23A8A32A" w14:textId="77777777" w:rsidR="00221B20" w:rsidRDefault="00221B20" w:rsidP="00221B20">
      <w:pPr>
        <w:pStyle w:val="SingleTxtG"/>
        <w:ind w:left="2268"/>
        <w:rPr>
          <w:color w:val="7030A0"/>
          <w:szCs w:val="24"/>
        </w:rPr>
      </w:pPr>
      <w:r>
        <w:rPr>
          <w:color w:val="7030A0"/>
          <w:szCs w:val="24"/>
        </w:rPr>
        <w:t xml:space="preserve">PER </w:t>
      </w:r>
      <w:r>
        <w:rPr>
          <w:color w:val="7030A0"/>
          <w:szCs w:val="24"/>
          <w:vertAlign w:val="subscript"/>
        </w:rPr>
        <w:t xml:space="preserve">23°C </w:t>
      </w:r>
      <w:r>
        <w:rPr>
          <w:color w:val="7030A0"/>
          <w:szCs w:val="24"/>
        </w:rPr>
        <w:t>is the electric range of the worst case vehicle over the complete WLTC cycle at 23°C, as defined in paragraph 3.4.1.2 of annex B8</w:t>
      </w:r>
    </w:p>
    <w:p w14:paraId="178848C5" w14:textId="77777777" w:rsidR="00221B20" w:rsidRDefault="00221B20" w:rsidP="00221B20">
      <w:pPr>
        <w:pStyle w:val="SingleTxtG"/>
        <w:ind w:left="2268"/>
        <w:rPr>
          <w:color w:val="7030A0"/>
          <w:szCs w:val="24"/>
        </w:rPr>
      </w:pPr>
      <w:r>
        <w:rPr>
          <w:color w:val="7030A0"/>
          <w:szCs w:val="24"/>
        </w:rPr>
        <w:t>Both PER</w:t>
      </w:r>
      <w:r>
        <w:rPr>
          <w:color w:val="7030A0"/>
          <w:szCs w:val="24"/>
          <w:vertAlign w:val="subscript"/>
        </w:rPr>
        <w:t>23C°</w:t>
      </w:r>
      <w:r>
        <w:rPr>
          <w:color w:val="7030A0"/>
          <w:szCs w:val="24"/>
        </w:rPr>
        <w:t xml:space="preserve"> and PER</w:t>
      </w:r>
      <w:r>
        <w:rPr>
          <w:color w:val="7030A0"/>
          <w:szCs w:val="24"/>
          <w:vertAlign w:val="subscript"/>
        </w:rPr>
        <w:t>-7°C</w:t>
      </w:r>
      <w:r>
        <w:rPr>
          <w:color w:val="7030A0"/>
          <w:szCs w:val="24"/>
        </w:rPr>
        <w:t xml:space="preserve"> shall be measured on the same test vehicle. </w:t>
      </w:r>
    </w:p>
    <w:p w14:paraId="625C5E1E" w14:textId="77777777" w:rsidR="00221B20" w:rsidRDefault="00221B20" w:rsidP="00221B20">
      <w:pPr>
        <w:pStyle w:val="SingleTxtG"/>
        <w:ind w:left="2268"/>
        <w:rPr>
          <w:color w:val="7030A0"/>
          <w:szCs w:val="24"/>
        </w:rPr>
      </w:pPr>
      <w:r>
        <w:rPr>
          <w:color w:val="7030A0"/>
          <w:szCs w:val="24"/>
        </w:rPr>
        <w:t>The PER_R shall be included in all relevant test reports and shall be rounded to 4 points of decimal.</w:t>
      </w:r>
    </w:p>
    <w:p w14:paraId="0C9399B7" w14:textId="77777777" w:rsidR="00221B20" w:rsidRDefault="00221B20" w:rsidP="00221B20">
      <w:pPr>
        <w:pStyle w:val="SingleTxtG"/>
        <w:ind w:left="2268"/>
        <w:rPr>
          <w:color w:val="7030A0"/>
          <w:szCs w:val="24"/>
        </w:rPr>
      </w:pPr>
    </w:p>
    <w:p w14:paraId="157CBBC7" w14:textId="77777777" w:rsidR="00221B20" w:rsidRDefault="00221B20" w:rsidP="00221B20">
      <w:pPr>
        <w:spacing w:after="120"/>
        <w:ind w:left="2268" w:right="1134" w:hanging="1134"/>
        <w:rPr>
          <w:color w:val="7030A0"/>
          <w:szCs w:val="24"/>
        </w:rPr>
      </w:pPr>
      <w:r>
        <w:rPr>
          <w:color w:val="A6A6A6" w:themeColor="background1" w:themeShade="A6"/>
        </w:rPr>
        <w:t>4.8.2</w:t>
      </w:r>
      <w:r>
        <w:rPr>
          <w:color w:val="A6A6A6" w:themeColor="background1" w:themeShade="A6"/>
        </w:rPr>
        <w:tab/>
      </w:r>
      <w:r>
        <w:rPr>
          <w:color w:val="7030A0"/>
          <w:szCs w:val="24"/>
        </w:rPr>
        <w:t>The pure electric consumption ratio can be established for vehicle configurations that have not tested Type 6.  The worst case vehicle configuration generating the electric consumption ratio shall meet requirements defined in paragraphs 2.5 and 3.4.1.2 of annex B8.</w:t>
      </w:r>
    </w:p>
    <w:p w14:paraId="6D3C80E8" w14:textId="77777777" w:rsidR="00221B20" w:rsidRDefault="00221B20" w:rsidP="00221B20">
      <w:pPr>
        <w:spacing w:after="120"/>
        <w:ind w:left="1701" w:right="1134" w:firstLine="567"/>
        <w:rPr>
          <w:color w:val="7030A0"/>
          <w:szCs w:val="24"/>
        </w:rPr>
      </w:pPr>
      <w:r>
        <w:rPr>
          <w:color w:val="7030A0"/>
          <w:szCs w:val="24"/>
        </w:rPr>
        <w:t>The pure electric consumption ratio, EC_R, shall be calculated as follows:</w:t>
      </w:r>
    </w:p>
    <w:p w14:paraId="452A264A" w14:textId="77777777" w:rsidR="00221B20" w:rsidRDefault="00221B20" w:rsidP="00221B20">
      <w:pPr>
        <w:pStyle w:val="SingleTxtG"/>
        <w:ind w:left="2268"/>
        <w:rPr>
          <w:color w:val="7030A0"/>
          <w:szCs w:val="24"/>
        </w:rPr>
      </w:pPr>
      <w:r>
        <w:rPr>
          <w:color w:val="7030A0"/>
          <w:szCs w:val="24"/>
        </w:rPr>
        <w:t xml:space="preserve">EC_R = EC </w:t>
      </w:r>
      <w:r>
        <w:rPr>
          <w:color w:val="7030A0"/>
          <w:szCs w:val="24"/>
          <w:vertAlign w:val="subscript"/>
        </w:rPr>
        <w:t xml:space="preserve">-7°C </w:t>
      </w:r>
      <w:r>
        <w:rPr>
          <w:color w:val="7030A0"/>
          <w:szCs w:val="24"/>
        </w:rPr>
        <w:t xml:space="preserve">/EC </w:t>
      </w:r>
      <w:r>
        <w:rPr>
          <w:color w:val="7030A0"/>
          <w:szCs w:val="24"/>
          <w:vertAlign w:val="subscript"/>
        </w:rPr>
        <w:t>23°</w:t>
      </w:r>
    </w:p>
    <w:p w14:paraId="7D0BAED5" w14:textId="77777777" w:rsidR="00221B20" w:rsidRDefault="00221B20" w:rsidP="00221B20">
      <w:pPr>
        <w:pStyle w:val="SingleTxtG"/>
        <w:ind w:left="2268"/>
        <w:rPr>
          <w:color w:val="7030A0"/>
          <w:szCs w:val="24"/>
        </w:rPr>
      </w:pPr>
      <w:r>
        <w:rPr>
          <w:color w:val="7030A0"/>
          <w:szCs w:val="24"/>
        </w:rPr>
        <w:t>where</w:t>
      </w:r>
    </w:p>
    <w:p w14:paraId="443F2C4C" w14:textId="77777777" w:rsidR="00221B20" w:rsidRDefault="00221B20" w:rsidP="00221B20">
      <w:pPr>
        <w:pStyle w:val="SingleTxtG"/>
        <w:ind w:left="2268"/>
        <w:rPr>
          <w:color w:val="7030A0"/>
          <w:szCs w:val="24"/>
        </w:rPr>
      </w:pPr>
      <w:r>
        <w:rPr>
          <w:color w:val="7030A0"/>
          <w:szCs w:val="24"/>
        </w:rPr>
        <w:t>EC</w:t>
      </w:r>
      <w:r>
        <w:rPr>
          <w:color w:val="7030A0"/>
          <w:szCs w:val="24"/>
          <w:vertAlign w:val="subscript"/>
        </w:rPr>
        <w:t xml:space="preserve">23°C </w:t>
      </w:r>
      <w:r>
        <w:rPr>
          <w:color w:val="7030A0"/>
          <w:szCs w:val="24"/>
        </w:rPr>
        <w:t xml:space="preserve">is the weighted electric energy consumption over the applicable WLTC cycle at 23°C </w:t>
      </w:r>
    </w:p>
    <w:p w14:paraId="46933075" w14:textId="77777777" w:rsidR="00221B20" w:rsidRDefault="00221B20" w:rsidP="00221B20">
      <w:pPr>
        <w:pStyle w:val="SingleTxtG"/>
        <w:ind w:left="2268"/>
        <w:rPr>
          <w:color w:val="7030A0"/>
          <w:szCs w:val="24"/>
        </w:rPr>
      </w:pPr>
      <w:r>
        <w:rPr>
          <w:color w:val="7030A0"/>
          <w:szCs w:val="24"/>
        </w:rPr>
        <w:t>EC</w:t>
      </w:r>
      <w:r>
        <w:rPr>
          <w:color w:val="7030A0"/>
          <w:szCs w:val="24"/>
          <w:vertAlign w:val="subscript"/>
        </w:rPr>
        <w:t xml:space="preserve">-7°C </w:t>
      </w:r>
      <w:r>
        <w:rPr>
          <w:color w:val="7030A0"/>
          <w:szCs w:val="24"/>
        </w:rPr>
        <w:t xml:space="preserve">is the weighted electric energy consumption over the applicable WLTC cycle at -7°C </w:t>
      </w:r>
    </w:p>
    <w:p w14:paraId="17B6D1F9" w14:textId="77777777" w:rsidR="00221B20" w:rsidRDefault="00221B20" w:rsidP="00221B20">
      <w:pPr>
        <w:pStyle w:val="SingleTxtG"/>
        <w:ind w:left="2268"/>
        <w:rPr>
          <w:color w:val="7030A0"/>
          <w:szCs w:val="24"/>
        </w:rPr>
      </w:pPr>
      <w:r>
        <w:rPr>
          <w:color w:val="7030A0"/>
          <w:szCs w:val="24"/>
        </w:rPr>
        <w:t>Both EC</w:t>
      </w:r>
      <w:r>
        <w:rPr>
          <w:color w:val="7030A0"/>
          <w:szCs w:val="24"/>
          <w:vertAlign w:val="subscript"/>
        </w:rPr>
        <w:t>23C°</w:t>
      </w:r>
      <w:r>
        <w:rPr>
          <w:color w:val="7030A0"/>
          <w:szCs w:val="24"/>
        </w:rPr>
        <w:t xml:space="preserve"> and EC</w:t>
      </w:r>
      <w:r>
        <w:rPr>
          <w:color w:val="7030A0"/>
          <w:szCs w:val="24"/>
          <w:vertAlign w:val="subscript"/>
        </w:rPr>
        <w:t>-7°C</w:t>
      </w:r>
      <w:r>
        <w:rPr>
          <w:color w:val="7030A0"/>
          <w:szCs w:val="24"/>
        </w:rPr>
        <w:t xml:space="preserve"> shall be measured on the same test vehicle. </w:t>
      </w:r>
    </w:p>
    <w:p w14:paraId="5BA1EC49" w14:textId="77777777" w:rsidR="00221B20" w:rsidRDefault="00221B20" w:rsidP="00221B20">
      <w:pPr>
        <w:pStyle w:val="SingleTxtG"/>
        <w:ind w:left="2268"/>
        <w:rPr>
          <w:color w:val="7030A0"/>
          <w:szCs w:val="24"/>
        </w:rPr>
      </w:pPr>
      <w:r>
        <w:rPr>
          <w:color w:val="7030A0"/>
          <w:szCs w:val="24"/>
        </w:rPr>
        <w:t>The EC_R shall be included in all relevant test reports and shall be rounded to 4 points of decimal.</w:t>
      </w:r>
    </w:p>
    <w:p w14:paraId="6DF29A83" w14:textId="77777777" w:rsidR="00221B20" w:rsidRDefault="00221B20" w:rsidP="00221B20">
      <w:pPr>
        <w:pStyle w:val="SingleTxtG"/>
        <w:ind w:left="0"/>
        <w:rPr>
          <w:color w:val="7030A0"/>
          <w:szCs w:val="24"/>
        </w:rPr>
      </w:pPr>
    </w:p>
    <w:p w14:paraId="0F1E864F" w14:textId="77777777" w:rsidR="00221B20" w:rsidRDefault="00221B20" w:rsidP="00221B20">
      <w:pPr>
        <w:spacing w:after="120"/>
        <w:ind w:left="2268" w:right="1134" w:hanging="1134"/>
        <w:rPr>
          <w:color w:val="7030A0"/>
          <w:szCs w:val="24"/>
        </w:rPr>
      </w:pPr>
      <w:r>
        <w:rPr>
          <w:color w:val="A6A6A6" w:themeColor="background1" w:themeShade="A6"/>
        </w:rPr>
        <w:lastRenderedPageBreak/>
        <w:t>4.8.3</w:t>
      </w:r>
      <w:r>
        <w:rPr>
          <w:color w:val="A6A6A6" w:themeColor="background1" w:themeShade="A6"/>
        </w:rPr>
        <w:tab/>
      </w:r>
      <w:r>
        <w:rPr>
          <w:color w:val="7030A0"/>
          <w:szCs w:val="24"/>
        </w:rPr>
        <w:t>The applicable PER and EC values for each pure electric vehicle utilizing the pure electric range ratio and pure electric consumption ratio for Type 6 shall be calculated using the following equations:</w:t>
      </w:r>
    </w:p>
    <w:p w14:paraId="21133BC6" w14:textId="77777777" w:rsidR="00221B20" w:rsidRDefault="00221B20" w:rsidP="00221B20">
      <w:pPr>
        <w:pStyle w:val="SingleTxtG"/>
        <w:ind w:left="2268"/>
        <w:rPr>
          <w:color w:val="7030A0"/>
          <w:szCs w:val="24"/>
        </w:rPr>
      </w:pPr>
      <w:r>
        <w:rPr>
          <w:color w:val="7030A0"/>
          <w:szCs w:val="24"/>
        </w:rPr>
        <w:t xml:space="preserve">PER </w:t>
      </w:r>
      <w:r>
        <w:rPr>
          <w:color w:val="7030A0"/>
          <w:szCs w:val="24"/>
          <w:vertAlign w:val="subscript"/>
        </w:rPr>
        <w:t>-7°C</w:t>
      </w:r>
      <w:r>
        <w:rPr>
          <w:color w:val="7030A0"/>
          <w:szCs w:val="24"/>
        </w:rPr>
        <w:t xml:space="preserve"> = PER</w:t>
      </w:r>
      <w:r>
        <w:rPr>
          <w:color w:val="7030A0"/>
          <w:szCs w:val="24"/>
          <w:vertAlign w:val="subscript"/>
        </w:rPr>
        <w:t xml:space="preserve"> 23°C</w:t>
      </w:r>
      <w:r>
        <w:rPr>
          <w:color w:val="7030A0"/>
          <w:szCs w:val="24"/>
        </w:rPr>
        <w:t xml:space="preserve"> × PER_R</w:t>
      </w:r>
    </w:p>
    <w:p w14:paraId="79E8E1CF" w14:textId="77777777" w:rsidR="00221B20" w:rsidRDefault="00221B20" w:rsidP="00221B20">
      <w:pPr>
        <w:pStyle w:val="SingleTxtG"/>
        <w:ind w:left="2268"/>
        <w:rPr>
          <w:color w:val="7030A0"/>
          <w:szCs w:val="24"/>
        </w:rPr>
      </w:pPr>
      <w:r>
        <w:rPr>
          <w:color w:val="7030A0"/>
          <w:szCs w:val="24"/>
        </w:rPr>
        <w:t>EC</w:t>
      </w:r>
      <w:r>
        <w:rPr>
          <w:color w:val="7030A0"/>
          <w:szCs w:val="24"/>
          <w:vertAlign w:val="subscript"/>
        </w:rPr>
        <w:t>-7°C</w:t>
      </w:r>
      <w:r>
        <w:rPr>
          <w:color w:val="7030A0"/>
          <w:szCs w:val="24"/>
        </w:rPr>
        <w:t xml:space="preserve"> = EC</w:t>
      </w:r>
      <w:r>
        <w:rPr>
          <w:color w:val="7030A0"/>
          <w:szCs w:val="24"/>
          <w:vertAlign w:val="subscript"/>
        </w:rPr>
        <w:t>23°C</w:t>
      </w:r>
      <w:r>
        <w:rPr>
          <w:color w:val="7030A0"/>
          <w:szCs w:val="24"/>
        </w:rPr>
        <w:t xml:space="preserve"> × EC_R</w:t>
      </w:r>
    </w:p>
    <w:p w14:paraId="762BBBF4" w14:textId="77777777" w:rsidR="00221B20" w:rsidRDefault="00221B20" w:rsidP="00221B20">
      <w:pPr>
        <w:pStyle w:val="SingleTxtG"/>
        <w:ind w:left="2268"/>
        <w:rPr>
          <w:color w:val="7030A0"/>
          <w:szCs w:val="24"/>
        </w:rPr>
      </w:pPr>
      <w:r>
        <w:rPr>
          <w:color w:val="7030A0"/>
          <w:szCs w:val="24"/>
        </w:rPr>
        <w:t>where</w:t>
      </w:r>
      <w:r>
        <w:rPr>
          <w:color w:val="7030A0"/>
          <w:szCs w:val="24"/>
        </w:rPr>
        <w:tab/>
      </w:r>
    </w:p>
    <w:p w14:paraId="06D6864A" w14:textId="77777777" w:rsidR="00221B20" w:rsidRDefault="00221B20" w:rsidP="00221B20">
      <w:pPr>
        <w:pStyle w:val="SingleTxtG"/>
        <w:ind w:left="2268"/>
        <w:rPr>
          <w:color w:val="7030A0"/>
          <w:szCs w:val="24"/>
        </w:rPr>
      </w:pPr>
      <w:r>
        <w:rPr>
          <w:color w:val="7030A0"/>
          <w:szCs w:val="24"/>
        </w:rPr>
        <w:t xml:space="preserve">PER </w:t>
      </w:r>
      <w:r>
        <w:rPr>
          <w:color w:val="7030A0"/>
          <w:szCs w:val="24"/>
          <w:vertAlign w:val="subscript"/>
        </w:rPr>
        <w:t xml:space="preserve">23°C </w:t>
      </w:r>
      <w:r>
        <w:rPr>
          <w:color w:val="7030A0"/>
          <w:szCs w:val="24"/>
        </w:rPr>
        <w:t>is the electric range over the complete WLTC cycle at 23°C of the applicable vehicle utilizing PER_R</w:t>
      </w:r>
    </w:p>
    <w:p w14:paraId="6EEA8817" w14:textId="77777777" w:rsidR="00221B20" w:rsidRDefault="00221B20" w:rsidP="00221B20">
      <w:pPr>
        <w:pStyle w:val="SingleTxtG"/>
        <w:ind w:left="2268"/>
        <w:rPr>
          <w:color w:val="7030A0"/>
          <w:szCs w:val="24"/>
        </w:rPr>
      </w:pPr>
      <w:r>
        <w:rPr>
          <w:color w:val="7030A0"/>
          <w:szCs w:val="24"/>
        </w:rPr>
        <w:t>EC</w:t>
      </w:r>
      <w:r>
        <w:rPr>
          <w:color w:val="7030A0"/>
          <w:szCs w:val="24"/>
          <w:vertAlign w:val="subscript"/>
        </w:rPr>
        <w:t xml:space="preserve">23°C </w:t>
      </w:r>
      <w:r>
        <w:rPr>
          <w:color w:val="7030A0"/>
          <w:szCs w:val="24"/>
        </w:rPr>
        <w:t>is the weighted electric energy consumption over the applicable WLTC cycle at 23°C of the applicable vehicle utilizing EC_R</w:t>
      </w:r>
    </w:p>
    <w:p w14:paraId="3673D7F0" w14:textId="77777777" w:rsidR="00221B20" w:rsidRDefault="00221B20" w:rsidP="00221B20">
      <w:pPr>
        <w:pStyle w:val="SingleTxtG"/>
        <w:ind w:left="2268"/>
        <w:rPr>
          <w:color w:val="7030A0"/>
          <w:szCs w:val="24"/>
        </w:rPr>
      </w:pPr>
      <w:r>
        <w:rPr>
          <w:color w:val="7030A0"/>
          <w:szCs w:val="24"/>
        </w:rPr>
        <w:t>PER_R is the pure electric range ratio, defined in 4.8.1</w:t>
      </w:r>
    </w:p>
    <w:p w14:paraId="152FD627" w14:textId="77777777" w:rsidR="00221B20" w:rsidRDefault="00221B20" w:rsidP="00221B20">
      <w:pPr>
        <w:pStyle w:val="SingleTxtG"/>
        <w:ind w:left="2268"/>
        <w:rPr>
          <w:color w:val="7030A0"/>
          <w:szCs w:val="24"/>
        </w:rPr>
      </w:pPr>
      <w:r>
        <w:rPr>
          <w:color w:val="7030A0"/>
          <w:szCs w:val="24"/>
        </w:rPr>
        <w:t>EC_R is the pure electric consumption ratio, defined in 4.8.2]</w:t>
      </w:r>
    </w:p>
    <w:p w14:paraId="1EF48755" w14:textId="67373FFA" w:rsidR="00497D09" w:rsidRPr="00125519" w:rsidRDefault="00221B20" w:rsidP="00221B20">
      <w:pPr>
        <w:pStyle w:val="HChG"/>
        <w:rPr>
          <w:lang w:val="en-IN"/>
        </w:rPr>
      </w:pPr>
      <w:r w:rsidRPr="00125519">
        <w:rPr>
          <w:lang w:val="en-IN"/>
        </w:rPr>
        <w:t xml:space="preserve"> </w:t>
      </w:r>
      <w:r w:rsidR="00497D09" w:rsidRPr="00125519">
        <w:rPr>
          <w:lang w:val="en-IN"/>
        </w:rPr>
        <w:br w:type="page"/>
      </w:r>
      <w:bookmarkStart w:id="2832" w:name="Annex_8_EV_Appendix_1"/>
      <w:bookmarkStart w:id="2833" w:name="Annex_8_EV_Appendix_1_Speed_traces"/>
      <w:bookmarkEnd w:id="2832"/>
      <w:bookmarkEnd w:id="2833"/>
    </w:p>
    <w:p w14:paraId="7DCF8F30" w14:textId="77777777" w:rsidR="001D16D0" w:rsidRPr="00D02A3B" w:rsidRDefault="001D16D0" w:rsidP="001D16D0">
      <w:pPr>
        <w:pStyle w:val="HChG"/>
        <w:rPr>
          <w:color w:val="A6A6A6" w:themeColor="background1" w:themeShade="A6"/>
          <w:szCs w:val="24"/>
        </w:rPr>
      </w:pPr>
      <w:commentRangeStart w:id="2834"/>
      <w:r w:rsidRPr="00D02A3B">
        <w:rPr>
          <w:color w:val="A6A6A6" w:themeColor="background1" w:themeShade="A6"/>
        </w:rPr>
        <w:lastRenderedPageBreak/>
        <w:t>Annex </w:t>
      </w:r>
      <w:r w:rsidRPr="006D068E">
        <w:rPr>
          <w:strike/>
          <w:color w:val="7030A0"/>
        </w:rPr>
        <w:t>B8</w:t>
      </w:r>
      <w:r w:rsidRPr="006D068E">
        <w:rPr>
          <w:color w:val="7030A0"/>
        </w:rPr>
        <w:t xml:space="preserve"> </w:t>
      </w:r>
      <w:r w:rsidRPr="00D02A3B">
        <w:rPr>
          <w:color w:val="A6A6A6" w:themeColor="background1" w:themeShade="A6"/>
        </w:rPr>
        <w:t>- Appendix 1</w:t>
      </w:r>
      <w:commentRangeEnd w:id="2834"/>
      <w:r w:rsidR="00B0258F">
        <w:rPr>
          <w:rStyle w:val="Marquedecommentaire"/>
          <w:rFonts w:eastAsia="MS Mincho"/>
          <w:b w:val="0"/>
          <w:lang w:val="en-US" w:eastAsia="en-US"/>
        </w:rPr>
        <w:commentReference w:id="2834"/>
      </w:r>
    </w:p>
    <w:p w14:paraId="1EB5155B" w14:textId="77777777" w:rsidR="001D16D0" w:rsidRPr="00D02A3B" w:rsidRDefault="001D16D0" w:rsidP="001D16D0">
      <w:pPr>
        <w:ind w:left="567" w:firstLine="567"/>
        <w:rPr>
          <w:color w:val="A6A6A6" w:themeColor="background1" w:themeShade="A6"/>
        </w:rPr>
      </w:pPr>
      <w:r w:rsidRPr="00D02A3B">
        <w:rPr>
          <w:b/>
          <w:color w:val="A6A6A6" w:themeColor="background1" w:themeShade="A6"/>
          <w:sz w:val="28"/>
        </w:rPr>
        <w:t>REESS state of charge profile</w:t>
      </w:r>
    </w:p>
    <w:p w14:paraId="240113B6" w14:textId="77777777" w:rsidR="001D16D0" w:rsidRPr="00D02A3B" w:rsidRDefault="001D16D0" w:rsidP="001D16D0">
      <w:pPr>
        <w:pStyle w:val="SingleTxtG"/>
        <w:spacing w:before="240"/>
        <w:ind w:left="2268" w:hanging="1134"/>
        <w:rPr>
          <w:color w:val="A6A6A6" w:themeColor="background1" w:themeShade="A6"/>
        </w:rPr>
      </w:pPr>
      <w:r w:rsidRPr="00D02A3B">
        <w:rPr>
          <w:color w:val="A6A6A6" w:themeColor="background1" w:themeShade="A6"/>
        </w:rPr>
        <w:t>1.</w:t>
      </w:r>
      <w:r w:rsidRPr="00D02A3B">
        <w:rPr>
          <w:color w:val="A6A6A6" w:themeColor="background1" w:themeShade="A6"/>
        </w:rPr>
        <w:tab/>
        <w:t>Test sequences and REESS profiles: OVC-HEVs, charge-depleting and charge-sustaining test</w:t>
      </w:r>
    </w:p>
    <w:p w14:paraId="585DE3D0" w14:textId="77777777" w:rsidR="001D16D0" w:rsidRPr="00D02A3B" w:rsidRDefault="001D16D0" w:rsidP="001D16D0">
      <w:pPr>
        <w:pStyle w:val="SingleTxtG"/>
        <w:ind w:left="2268" w:hanging="1134"/>
        <w:rPr>
          <w:color w:val="A6A6A6" w:themeColor="background1" w:themeShade="A6"/>
        </w:rPr>
      </w:pPr>
      <w:r w:rsidRPr="00D02A3B">
        <w:rPr>
          <w:color w:val="A6A6A6" w:themeColor="background1" w:themeShade="A6"/>
        </w:rPr>
        <w:t>1.1.</w:t>
      </w:r>
      <w:r w:rsidRPr="00D02A3B">
        <w:rPr>
          <w:color w:val="A6A6A6" w:themeColor="background1" w:themeShade="A6"/>
        </w:rPr>
        <w:tab/>
        <w:t xml:space="preserve">Test sequence OVC-HEVs according to Option 1 </w:t>
      </w:r>
    </w:p>
    <w:p w14:paraId="24F99355" w14:textId="77777777" w:rsidR="001D16D0" w:rsidRPr="00D02A3B" w:rsidRDefault="001D16D0" w:rsidP="001D16D0">
      <w:pPr>
        <w:pStyle w:val="SingleTxtG"/>
        <w:ind w:left="2268"/>
        <w:rPr>
          <w:color w:val="A6A6A6" w:themeColor="background1" w:themeShade="A6"/>
        </w:rPr>
      </w:pPr>
      <w:r w:rsidRPr="00D02A3B">
        <w:rPr>
          <w:color w:val="A6A6A6" w:themeColor="background1" w:themeShade="A6"/>
        </w:rPr>
        <w:t xml:space="preserve">Charge-depleting </w:t>
      </w:r>
      <w:r>
        <w:rPr>
          <w:color w:val="7030A0"/>
        </w:rPr>
        <w:t>T</w:t>
      </w:r>
      <w:r w:rsidRPr="006D068E">
        <w:rPr>
          <w:color w:val="7030A0"/>
        </w:rPr>
        <w:t xml:space="preserve">ype </w:t>
      </w:r>
      <w:r>
        <w:rPr>
          <w:color w:val="7030A0"/>
        </w:rPr>
        <w:t>6</w:t>
      </w:r>
      <w:r w:rsidRPr="00D02A3B">
        <w:rPr>
          <w:color w:val="A6A6A6" w:themeColor="background1" w:themeShade="A6"/>
        </w:rPr>
        <w:t xml:space="preserve"> test with no subsequent charge-sustaining</w:t>
      </w:r>
      <w:r w:rsidRPr="00D02A3B">
        <w:rPr>
          <w:color w:val="A6A6A6" w:themeColor="background1" w:themeShade="A6"/>
          <w:sz w:val="28"/>
        </w:rPr>
        <w:t xml:space="preserve"> </w:t>
      </w:r>
      <w:r w:rsidRPr="006D068E">
        <w:rPr>
          <w:strike/>
          <w:color w:val="7030A0"/>
        </w:rPr>
        <w:t>Type 1</w:t>
      </w:r>
      <w:r w:rsidRPr="00D02A3B">
        <w:rPr>
          <w:color w:val="A6A6A6" w:themeColor="background1" w:themeShade="A6"/>
        </w:rPr>
        <w:t xml:space="preserve"> test (Figure </w:t>
      </w:r>
      <w:r w:rsidRPr="00C93AB8">
        <w:rPr>
          <w:strike/>
          <w:color w:val="7030A0"/>
        </w:rPr>
        <w:t>A</w:t>
      </w:r>
      <w:proofErr w:type="gramStart"/>
      <w:r w:rsidRPr="00C93AB8">
        <w:rPr>
          <w:strike/>
          <w:color w:val="7030A0"/>
        </w:rPr>
        <w:t>8</w:t>
      </w:r>
      <w:r w:rsidRPr="00D02A3B">
        <w:rPr>
          <w:color w:val="A6A6A6" w:themeColor="background1" w:themeShade="A6"/>
        </w:rPr>
        <w:t>.App</w:t>
      </w:r>
      <w:proofErr w:type="gramEnd"/>
      <w:r w:rsidRPr="00D02A3B">
        <w:rPr>
          <w:color w:val="A6A6A6" w:themeColor="background1" w:themeShade="A6"/>
        </w:rPr>
        <w:t>1/1)</w:t>
      </w:r>
    </w:p>
    <w:p w14:paraId="1595E585" w14:textId="77777777" w:rsidR="001D16D0" w:rsidRPr="00D02A3B" w:rsidRDefault="001D16D0" w:rsidP="001D16D0">
      <w:pPr>
        <w:pStyle w:val="Titre1"/>
        <w:keepLines/>
        <w:rPr>
          <w:color w:val="A6A6A6" w:themeColor="background1" w:themeShade="A6"/>
        </w:rPr>
      </w:pPr>
      <w:r w:rsidRPr="00D02A3B">
        <w:rPr>
          <w:color w:val="A6A6A6" w:themeColor="background1" w:themeShade="A6"/>
        </w:rPr>
        <w:t>Figure </w:t>
      </w:r>
      <w:r w:rsidRPr="006D068E">
        <w:rPr>
          <w:strike/>
          <w:color w:val="7030A0"/>
        </w:rPr>
        <w:t>A</w:t>
      </w:r>
      <w:proofErr w:type="gramStart"/>
      <w:r w:rsidRPr="006D068E">
        <w:rPr>
          <w:strike/>
          <w:color w:val="7030A0"/>
        </w:rPr>
        <w:t>8</w:t>
      </w:r>
      <w:r w:rsidRPr="00D02A3B">
        <w:rPr>
          <w:color w:val="A6A6A6" w:themeColor="background1" w:themeShade="A6"/>
        </w:rPr>
        <w:t>.App</w:t>
      </w:r>
      <w:proofErr w:type="gramEnd"/>
      <w:r w:rsidRPr="00D02A3B">
        <w:rPr>
          <w:color w:val="A6A6A6" w:themeColor="background1" w:themeShade="A6"/>
        </w:rPr>
        <w:t>1/1</w:t>
      </w:r>
    </w:p>
    <w:p w14:paraId="3292D74A" w14:textId="77777777" w:rsidR="001D16D0" w:rsidRPr="00D02A3B" w:rsidRDefault="001D16D0" w:rsidP="001D16D0">
      <w:pPr>
        <w:pStyle w:val="Titre1"/>
        <w:keepLines/>
        <w:spacing w:after="120"/>
        <w:rPr>
          <w:b/>
          <w:color w:val="A6A6A6" w:themeColor="background1" w:themeShade="A6"/>
        </w:rPr>
      </w:pPr>
      <w:r w:rsidRPr="00D02A3B">
        <w:rPr>
          <w:b/>
          <w:color w:val="A6A6A6" w:themeColor="background1" w:themeShade="A6"/>
        </w:rPr>
        <w:t xml:space="preserve">OVC-HEVs, charge-depleting </w:t>
      </w:r>
      <w:r w:rsidRPr="006D068E">
        <w:rPr>
          <w:b/>
          <w:color w:val="7030A0"/>
        </w:rPr>
        <w:t>Type </w:t>
      </w:r>
      <w:r>
        <w:rPr>
          <w:b/>
          <w:color w:val="7030A0"/>
        </w:rPr>
        <w:t>6</w:t>
      </w:r>
      <w:r w:rsidRPr="00D02A3B">
        <w:rPr>
          <w:b/>
          <w:color w:val="A6A6A6" w:themeColor="background1" w:themeShade="A6"/>
        </w:rPr>
        <w:t xml:space="preserve"> test</w:t>
      </w:r>
    </w:p>
    <w:p w14:paraId="4659FFA9" w14:textId="77777777" w:rsidR="001D16D0" w:rsidRPr="00D02A3B" w:rsidRDefault="001D16D0" w:rsidP="001D16D0">
      <w:pPr>
        <w:pStyle w:val="SingleTxtG"/>
        <w:rPr>
          <w:color w:val="A6A6A6" w:themeColor="background1" w:themeShade="A6"/>
        </w:rPr>
      </w:pPr>
      <w:r>
        <w:rPr>
          <w:noProof/>
          <w:lang w:val="en-IE" w:eastAsia="en-IE"/>
        </w:rPr>
        <w:drawing>
          <wp:inline distT="0" distB="0" distL="0" distR="0" wp14:anchorId="23537D23" wp14:editId="54F45AF7">
            <wp:extent cx="5915934" cy="2072198"/>
            <wp:effectExtent l="0" t="0" r="8890" b="444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22195" cy="2074391"/>
                    </a:xfrm>
                    <a:prstGeom prst="rect">
                      <a:avLst/>
                    </a:prstGeom>
                    <a:noFill/>
                  </pic:spPr>
                </pic:pic>
              </a:graphicData>
            </a:graphic>
          </wp:inline>
        </w:drawing>
      </w:r>
    </w:p>
    <w:p w14:paraId="05B1BEB4" w14:textId="77777777" w:rsidR="001D16D0" w:rsidRPr="00D02A3B" w:rsidRDefault="001D16D0" w:rsidP="001D16D0">
      <w:pPr>
        <w:spacing w:before="120" w:after="120"/>
        <w:ind w:left="2268" w:hanging="1134"/>
        <w:rPr>
          <w:color w:val="A6A6A6" w:themeColor="background1" w:themeShade="A6"/>
        </w:rPr>
      </w:pPr>
      <w:r w:rsidRPr="00D02A3B">
        <w:rPr>
          <w:color w:val="A6A6A6" w:themeColor="background1" w:themeShade="A6"/>
        </w:rPr>
        <w:t>1.2.</w:t>
      </w:r>
      <w:r w:rsidRPr="00D02A3B">
        <w:rPr>
          <w:color w:val="A6A6A6" w:themeColor="background1" w:themeShade="A6"/>
        </w:rPr>
        <w:tab/>
        <w:t>Test sequence OVC-HEVs according to Option 2</w:t>
      </w:r>
    </w:p>
    <w:p w14:paraId="0EEDBDBC" w14:textId="77777777" w:rsidR="001D16D0" w:rsidRPr="00D02A3B" w:rsidRDefault="001D16D0" w:rsidP="001D16D0">
      <w:pPr>
        <w:spacing w:after="120"/>
        <w:ind w:left="2268" w:right="1134"/>
        <w:rPr>
          <w:color w:val="A6A6A6" w:themeColor="background1" w:themeShade="A6"/>
        </w:rPr>
      </w:pPr>
      <w:r w:rsidRPr="00D02A3B">
        <w:rPr>
          <w:color w:val="A6A6A6" w:themeColor="background1" w:themeShade="A6"/>
        </w:rPr>
        <w:t xml:space="preserve">Charge-sustaining </w:t>
      </w:r>
      <w:r w:rsidRPr="006D068E">
        <w:rPr>
          <w:color w:val="7030A0"/>
        </w:rPr>
        <w:t xml:space="preserve">Type </w:t>
      </w:r>
      <w:r>
        <w:rPr>
          <w:color w:val="7030A0"/>
        </w:rPr>
        <w:t>6</w:t>
      </w:r>
      <w:r w:rsidRPr="00D02A3B">
        <w:rPr>
          <w:color w:val="A6A6A6" w:themeColor="background1" w:themeShade="A6"/>
        </w:rPr>
        <w:t xml:space="preserve"> test with no subsequent charge-depleting </w:t>
      </w:r>
      <w:r w:rsidRPr="006D068E">
        <w:rPr>
          <w:strike/>
          <w:color w:val="7030A0"/>
        </w:rPr>
        <w:t>Type 1</w:t>
      </w:r>
      <w:r w:rsidRPr="00D02A3B">
        <w:rPr>
          <w:color w:val="A6A6A6" w:themeColor="background1" w:themeShade="A6"/>
        </w:rPr>
        <w:t xml:space="preserve"> test (Figure </w:t>
      </w:r>
      <w:r w:rsidRPr="006D068E">
        <w:rPr>
          <w:strike/>
          <w:color w:val="7030A0"/>
        </w:rPr>
        <w:t>A</w:t>
      </w:r>
      <w:proofErr w:type="gramStart"/>
      <w:r w:rsidRPr="006D068E">
        <w:rPr>
          <w:strike/>
          <w:color w:val="7030A0"/>
        </w:rPr>
        <w:t>8</w:t>
      </w:r>
      <w:r w:rsidRPr="00D02A3B">
        <w:rPr>
          <w:color w:val="A6A6A6" w:themeColor="background1" w:themeShade="A6"/>
        </w:rPr>
        <w:t>.App</w:t>
      </w:r>
      <w:proofErr w:type="gramEnd"/>
      <w:r w:rsidRPr="00D02A3B">
        <w:rPr>
          <w:color w:val="A6A6A6" w:themeColor="background1" w:themeShade="A6"/>
        </w:rPr>
        <w:t>1/2).</w:t>
      </w:r>
    </w:p>
    <w:p w14:paraId="51948D91" w14:textId="77777777" w:rsidR="001D16D0" w:rsidRPr="00D02A3B" w:rsidRDefault="001D16D0" w:rsidP="001D16D0">
      <w:pPr>
        <w:pStyle w:val="Titre1"/>
        <w:keepLines/>
        <w:rPr>
          <w:color w:val="A6A6A6" w:themeColor="background1" w:themeShade="A6"/>
          <w:szCs w:val="24"/>
        </w:rPr>
      </w:pPr>
      <w:r w:rsidRPr="00D02A3B">
        <w:rPr>
          <w:color w:val="A6A6A6" w:themeColor="background1" w:themeShade="A6"/>
        </w:rPr>
        <w:t>Figure </w:t>
      </w:r>
      <w:r w:rsidRPr="006D068E">
        <w:rPr>
          <w:strike/>
          <w:color w:val="7030A0"/>
        </w:rPr>
        <w:t>A</w:t>
      </w:r>
      <w:proofErr w:type="gramStart"/>
      <w:r w:rsidRPr="006D068E">
        <w:rPr>
          <w:strike/>
          <w:color w:val="7030A0"/>
        </w:rPr>
        <w:t>8</w:t>
      </w:r>
      <w:r w:rsidRPr="00D02A3B">
        <w:rPr>
          <w:color w:val="A6A6A6" w:themeColor="background1" w:themeShade="A6"/>
        </w:rPr>
        <w:t>.App</w:t>
      </w:r>
      <w:proofErr w:type="gramEnd"/>
      <w:r w:rsidRPr="00D02A3B">
        <w:rPr>
          <w:color w:val="A6A6A6" w:themeColor="background1" w:themeShade="A6"/>
        </w:rPr>
        <w:t>1/2</w:t>
      </w:r>
    </w:p>
    <w:p w14:paraId="4B07DD53" w14:textId="77777777" w:rsidR="001D16D0" w:rsidRPr="00D02A3B" w:rsidRDefault="001D16D0" w:rsidP="001D16D0">
      <w:pPr>
        <w:pStyle w:val="Titre1"/>
        <w:keepLines/>
        <w:spacing w:after="120"/>
        <w:rPr>
          <w:b/>
          <w:color w:val="A6A6A6" w:themeColor="background1" w:themeShade="A6"/>
        </w:rPr>
      </w:pPr>
      <w:r w:rsidRPr="00D02A3B">
        <w:rPr>
          <w:b/>
          <w:color w:val="A6A6A6" w:themeColor="background1" w:themeShade="A6"/>
        </w:rPr>
        <w:t xml:space="preserve">OVC-HEVs, charge-sustaining </w:t>
      </w:r>
      <w:r w:rsidRPr="006D068E">
        <w:rPr>
          <w:b/>
          <w:color w:val="7030A0"/>
        </w:rPr>
        <w:t xml:space="preserve">Type </w:t>
      </w:r>
      <w:r>
        <w:rPr>
          <w:b/>
          <w:color w:val="7030A0"/>
        </w:rPr>
        <w:t>6</w:t>
      </w:r>
      <w:r w:rsidRPr="006D068E">
        <w:rPr>
          <w:b/>
          <w:color w:val="7030A0"/>
        </w:rPr>
        <w:t xml:space="preserve"> </w:t>
      </w:r>
      <w:r w:rsidRPr="00D02A3B">
        <w:rPr>
          <w:b/>
          <w:color w:val="A6A6A6" w:themeColor="background1" w:themeShade="A6"/>
        </w:rPr>
        <w:t>test</w:t>
      </w:r>
    </w:p>
    <w:p w14:paraId="07C29757" w14:textId="77777777" w:rsidR="001D16D0" w:rsidRPr="00D02A3B" w:rsidRDefault="001D16D0" w:rsidP="001D16D0">
      <w:pPr>
        <w:pStyle w:val="Paragraphedeliste"/>
        <w:ind w:left="1080"/>
        <w:rPr>
          <w:color w:val="A6A6A6" w:themeColor="background1" w:themeShade="A6"/>
        </w:rPr>
      </w:pPr>
      <w:r>
        <w:rPr>
          <w:noProof/>
          <w:lang w:val="en-IE" w:eastAsia="en-IE"/>
        </w:rPr>
        <w:drawing>
          <wp:inline distT="0" distB="0" distL="0" distR="0" wp14:anchorId="3D5298DC" wp14:editId="24BF15AD">
            <wp:extent cx="5014539" cy="2070869"/>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54923" cy="2087546"/>
                    </a:xfrm>
                    <a:prstGeom prst="rect">
                      <a:avLst/>
                    </a:prstGeom>
                    <a:noFill/>
                  </pic:spPr>
                </pic:pic>
              </a:graphicData>
            </a:graphic>
          </wp:inline>
        </w:drawing>
      </w:r>
    </w:p>
    <w:p w14:paraId="4F34A472" w14:textId="77777777" w:rsidR="001D16D0" w:rsidRPr="00D02A3B" w:rsidRDefault="001D16D0" w:rsidP="001D16D0">
      <w:pPr>
        <w:ind w:left="720"/>
        <w:jc w:val="center"/>
        <w:rPr>
          <w:color w:val="A6A6A6" w:themeColor="background1" w:themeShade="A6"/>
        </w:rPr>
      </w:pPr>
    </w:p>
    <w:p w14:paraId="319579F7" w14:textId="77777777" w:rsidR="001D16D0" w:rsidRPr="00D02A3B" w:rsidRDefault="001D16D0" w:rsidP="001D16D0">
      <w:pPr>
        <w:suppressAutoHyphens w:val="0"/>
        <w:spacing w:line="240" w:lineRule="auto"/>
        <w:jc w:val="left"/>
        <w:rPr>
          <w:color w:val="A6A6A6" w:themeColor="background1" w:themeShade="A6"/>
        </w:rPr>
      </w:pPr>
    </w:p>
    <w:p w14:paraId="4E74B652" w14:textId="77777777" w:rsidR="001D16D0" w:rsidRPr="00D02A3B" w:rsidRDefault="001D16D0" w:rsidP="001D16D0">
      <w:pPr>
        <w:keepNext/>
        <w:spacing w:after="120"/>
        <w:ind w:left="2268" w:hanging="1134"/>
        <w:rPr>
          <w:color w:val="A6A6A6" w:themeColor="background1" w:themeShade="A6"/>
        </w:rPr>
      </w:pPr>
      <w:r w:rsidRPr="00D02A3B">
        <w:rPr>
          <w:color w:val="A6A6A6" w:themeColor="background1" w:themeShade="A6"/>
        </w:rPr>
        <w:t>1.3.</w:t>
      </w:r>
      <w:r w:rsidRPr="00D02A3B">
        <w:rPr>
          <w:color w:val="A6A6A6" w:themeColor="background1" w:themeShade="A6"/>
        </w:rPr>
        <w:tab/>
        <w:t>Test sequence OVC-HEVs according to Option 3</w:t>
      </w:r>
    </w:p>
    <w:p w14:paraId="6E834D77" w14:textId="77777777" w:rsidR="001D16D0" w:rsidRPr="00D02A3B" w:rsidRDefault="001D16D0" w:rsidP="001D16D0">
      <w:pPr>
        <w:pStyle w:val="Paragraphedeliste"/>
        <w:keepNext/>
        <w:spacing w:after="120"/>
        <w:ind w:left="2268" w:right="1134"/>
        <w:rPr>
          <w:color w:val="A6A6A6" w:themeColor="background1" w:themeShade="A6"/>
          <w:sz w:val="20"/>
          <w:szCs w:val="18"/>
        </w:rPr>
      </w:pPr>
      <w:r w:rsidRPr="00D02A3B">
        <w:rPr>
          <w:color w:val="A6A6A6" w:themeColor="background1" w:themeShade="A6"/>
          <w:sz w:val="20"/>
          <w:szCs w:val="18"/>
        </w:rPr>
        <w:t xml:space="preserve">Charge-depleting </w:t>
      </w:r>
      <w:r w:rsidRPr="006D068E">
        <w:rPr>
          <w:color w:val="7030A0"/>
          <w:sz w:val="20"/>
          <w:szCs w:val="18"/>
        </w:rPr>
        <w:t>Type </w:t>
      </w:r>
      <w:r>
        <w:rPr>
          <w:color w:val="7030A0"/>
          <w:sz w:val="20"/>
          <w:szCs w:val="18"/>
        </w:rPr>
        <w:t>6</w:t>
      </w:r>
      <w:r w:rsidRPr="006D068E">
        <w:rPr>
          <w:color w:val="7030A0"/>
          <w:sz w:val="20"/>
          <w:szCs w:val="18"/>
        </w:rPr>
        <w:t xml:space="preserve"> </w:t>
      </w:r>
      <w:r w:rsidRPr="00D02A3B">
        <w:rPr>
          <w:color w:val="A6A6A6" w:themeColor="background1" w:themeShade="A6"/>
          <w:sz w:val="20"/>
          <w:szCs w:val="18"/>
        </w:rPr>
        <w:t xml:space="preserve">test with subsequent charge-sustaining </w:t>
      </w:r>
      <w:r w:rsidRPr="006D068E">
        <w:rPr>
          <w:strike/>
          <w:color w:val="7030A0"/>
          <w:sz w:val="20"/>
          <w:szCs w:val="18"/>
        </w:rPr>
        <w:t>Type 1</w:t>
      </w:r>
      <w:r w:rsidRPr="006D068E">
        <w:rPr>
          <w:color w:val="7030A0"/>
          <w:sz w:val="20"/>
          <w:szCs w:val="18"/>
        </w:rPr>
        <w:t xml:space="preserve"> </w:t>
      </w:r>
      <w:r w:rsidRPr="00D02A3B">
        <w:rPr>
          <w:color w:val="A6A6A6" w:themeColor="background1" w:themeShade="A6"/>
          <w:sz w:val="20"/>
          <w:szCs w:val="18"/>
        </w:rPr>
        <w:t>test (Figure </w:t>
      </w:r>
      <w:r w:rsidRPr="006D068E">
        <w:rPr>
          <w:strike/>
          <w:color w:val="7030A0"/>
          <w:sz w:val="20"/>
          <w:szCs w:val="18"/>
        </w:rPr>
        <w:t>A</w:t>
      </w:r>
      <w:proofErr w:type="gramStart"/>
      <w:r w:rsidRPr="006D068E">
        <w:rPr>
          <w:strike/>
          <w:color w:val="7030A0"/>
          <w:sz w:val="20"/>
          <w:szCs w:val="18"/>
        </w:rPr>
        <w:t>8</w:t>
      </w:r>
      <w:r w:rsidRPr="00D02A3B">
        <w:rPr>
          <w:color w:val="A6A6A6" w:themeColor="background1" w:themeShade="A6"/>
          <w:sz w:val="20"/>
          <w:szCs w:val="18"/>
        </w:rPr>
        <w:t>.App</w:t>
      </w:r>
      <w:proofErr w:type="gramEnd"/>
      <w:r w:rsidRPr="00D02A3B">
        <w:rPr>
          <w:color w:val="A6A6A6" w:themeColor="background1" w:themeShade="A6"/>
          <w:sz w:val="20"/>
          <w:szCs w:val="18"/>
        </w:rPr>
        <w:t>1/3).</w:t>
      </w:r>
    </w:p>
    <w:p w14:paraId="3E3FBABA" w14:textId="77777777" w:rsidR="001D16D0" w:rsidRPr="00D02A3B" w:rsidRDefault="001D16D0" w:rsidP="001D16D0">
      <w:pPr>
        <w:pStyle w:val="Titre1"/>
        <w:keepLines/>
        <w:ind w:right="1134"/>
        <w:rPr>
          <w:color w:val="A6A6A6" w:themeColor="background1" w:themeShade="A6"/>
          <w:szCs w:val="24"/>
        </w:rPr>
      </w:pPr>
      <w:r w:rsidRPr="00D02A3B">
        <w:rPr>
          <w:color w:val="A6A6A6" w:themeColor="background1" w:themeShade="A6"/>
        </w:rPr>
        <w:t>Figure </w:t>
      </w:r>
      <w:r w:rsidRPr="006D068E">
        <w:rPr>
          <w:strike/>
          <w:color w:val="7030A0"/>
        </w:rPr>
        <w:t>A</w:t>
      </w:r>
      <w:proofErr w:type="gramStart"/>
      <w:r w:rsidRPr="006D068E">
        <w:rPr>
          <w:strike/>
          <w:color w:val="7030A0"/>
        </w:rPr>
        <w:t>8.</w:t>
      </w:r>
      <w:r w:rsidRPr="00D02A3B">
        <w:rPr>
          <w:color w:val="A6A6A6" w:themeColor="background1" w:themeShade="A6"/>
        </w:rPr>
        <w:t>App</w:t>
      </w:r>
      <w:proofErr w:type="gramEnd"/>
      <w:r w:rsidRPr="00D02A3B">
        <w:rPr>
          <w:color w:val="A6A6A6" w:themeColor="background1" w:themeShade="A6"/>
        </w:rPr>
        <w:t>1/3</w:t>
      </w:r>
    </w:p>
    <w:p w14:paraId="2DEB4C03" w14:textId="77777777" w:rsidR="001D16D0" w:rsidRPr="00D02A3B" w:rsidRDefault="001D16D0" w:rsidP="001D16D0">
      <w:pPr>
        <w:pStyle w:val="Titre1"/>
        <w:keepLines/>
        <w:spacing w:after="120"/>
        <w:ind w:right="1134"/>
        <w:rPr>
          <w:rFonts w:ascii="Times New Roman Bold" w:hAnsi="Times New Roman Bold"/>
          <w:color w:val="A6A6A6" w:themeColor="background1" w:themeShade="A6"/>
          <w:spacing w:val="-2"/>
        </w:rPr>
      </w:pPr>
      <w:r w:rsidRPr="00D02A3B">
        <w:rPr>
          <w:rFonts w:ascii="Times New Roman Bold" w:hAnsi="Times New Roman Bold"/>
          <w:color w:val="A6A6A6" w:themeColor="background1" w:themeShade="A6"/>
          <w:spacing w:val="-2"/>
        </w:rPr>
        <w:t xml:space="preserve">OVC-HEVs, charge-depleting </w:t>
      </w:r>
      <w:r>
        <w:rPr>
          <w:rFonts w:ascii="Times New Roman Bold" w:hAnsi="Times New Roman Bold"/>
          <w:color w:val="7030A0"/>
          <w:spacing w:val="-2"/>
        </w:rPr>
        <w:t>T</w:t>
      </w:r>
      <w:r w:rsidRPr="006D068E">
        <w:rPr>
          <w:rFonts w:ascii="Times New Roman Bold" w:hAnsi="Times New Roman Bold"/>
          <w:color w:val="7030A0"/>
          <w:spacing w:val="-2"/>
        </w:rPr>
        <w:t xml:space="preserve">ype </w:t>
      </w:r>
      <w:r>
        <w:rPr>
          <w:rFonts w:ascii="Times New Roman Bold" w:hAnsi="Times New Roman Bold"/>
          <w:color w:val="7030A0"/>
          <w:spacing w:val="-2"/>
        </w:rPr>
        <w:t>6</w:t>
      </w:r>
      <w:r w:rsidRPr="00D02A3B">
        <w:rPr>
          <w:rFonts w:ascii="Times New Roman Bold" w:hAnsi="Times New Roman Bold"/>
          <w:color w:val="A6A6A6" w:themeColor="background1" w:themeShade="A6"/>
          <w:spacing w:val="-2"/>
        </w:rPr>
        <w:t xml:space="preserve"> test with subsequent charge-sustaining </w:t>
      </w:r>
      <w:r w:rsidRPr="006D068E">
        <w:rPr>
          <w:rFonts w:ascii="Times New Roman Bold" w:hAnsi="Times New Roman Bold"/>
          <w:strike/>
          <w:color w:val="7030A0"/>
          <w:spacing w:val="-2"/>
        </w:rPr>
        <w:t>Type 1</w:t>
      </w:r>
      <w:r w:rsidRPr="00D02A3B">
        <w:rPr>
          <w:rFonts w:ascii="Times New Roman Bold" w:hAnsi="Times New Roman Bold"/>
          <w:color w:val="A6A6A6" w:themeColor="background1" w:themeShade="A6"/>
          <w:spacing w:val="-2"/>
        </w:rPr>
        <w:t xml:space="preserve"> test</w:t>
      </w:r>
    </w:p>
    <w:p w14:paraId="36CFCBC8" w14:textId="77777777" w:rsidR="001D16D0" w:rsidRPr="00D02A3B" w:rsidRDefault="001D16D0" w:rsidP="001D16D0">
      <w:pPr>
        <w:pStyle w:val="Paragraphedeliste"/>
        <w:ind w:left="1080"/>
        <w:rPr>
          <w:color w:val="A6A6A6" w:themeColor="background1" w:themeShade="A6"/>
        </w:rPr>
      </w:pPr>
      <w:r>
        <w:rPr>
          <w:noProof/>
          <w:lang w:val="en-IE" w:eastAsia="en-IE"/>
        </w:rPr>
        <w:lastRenderedPageBreak/>
        <w:drawing>
          <wp:inline distT="0" distB="0" distL="0" distR="0" wp14:anchorId="51AF5AF3" wp14:editId="4F40F298">
            <wp:extent cx="6120765" cy="3429473"/>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765" cy="3429473"/>
                    </a:xfrm>
                    <a:prstGeom prst="rect">
                      <a:avLst/>
                    </a:prstGeom>
                    <a:noFill/>
                  </pic:spPr>
                </pic:pic>
              </a:graphicData>
            </a:graphic>
          </wp:inline>
        </w:drawing>
      </w:r>
    </w:p>
    <w:p w14:paraId="5CC99670" w14:textId="77777777" w:rsidR="001D16D0" w:rsidRPr="00D02A3B" w:rsidRDefault="001D16D0" w:rsidP="001D16D0">
      <w:pPr>
        <w:rPr>
          <w:color w:val="A6A6A6" w:themeColor="background1" w:themeShade="A6"/>
        </w:rPr>
      </w:pPr>
      <w:r w:rsidRPr="00D02A3B">
        <w:rPr>
          <w:color w:val="A6A6A6" w:themeColor="background1" w:themeShade="A6"/>
        </w:rPr>
        <w:br w:type="page"/>
      </w:r>
    </w:p>
    <w:p w14:paraId="3C9D3E46" w14:textId="77777777" w:rsidR="001D16D0" w:rsidRPr="00D02A3B" w:rsidRDefault="001D16D0" w:rsidP="001D16D0">
      <w:pPr>
        <w:spacing w:after="120"/>
        <w:ind w:left="2268" w:hanging="1134"/>
        <w:rPr>
          <w:color w:val="A6A6A6" w:themeColor="background1" w:themeShade="A6"/>
        </w:rPr>
      </w:pPr>
      <w:r w:rsidRPr="00D02A3B">
        <w:rPr>
          <w:color w:val="A6A6A6" w:themeColor="background1" w:themeShade="A6"/>
        </w:rPr>
        <w:lastRenderedPageBreak/>
        <w:t>1.4.</w:t>
      </w:r>
      <w:r w:rsidRPr="00D02A3B">
        <w:rPr>
          <w:color w:val="A6A6A6" w:themeColor="background1" w:themeShade="A6"/>
        </w:rPr>
        <w:tab/>
        <w:t xml:space="preserve">Test sequence OVC-HEVs according to Option 4 </w:t>
      </w:r>
    </w:p>
    <w:p w14:paraId="776AD95F" w14:textId="77777777" w:rsidR="001D16D0" w:rsidRPr="00D02A3B" w:rsidRDefault="001D16D0" w:rsidP="001D16D0">
      <w:pPr>
        <w:spacing w:before="120"/>
        <w:ind w:left="2268" w:right="1134"/>
        <w:rPr>
          <w:color w:val="A6A6A6" w:themeColor="background1" w:themeShade="A6"/>
        </w:rPr>
      </w:pPr>
      <w:r w:rsidRPr="00D02A3B">
        <w:rPr>
          <w:color w:val="A6A6A6" w:themeColor="background1" w:themeShade="A6"/>
        </w:rPr>
        <w:t xml:space="preserve">Charge-sustaining </w:t>
      </w:r>
      <w:r w:rsidRPr="006D068E">
        <w:rPr>
          <w:color w:val="7030A0"/>
        </w:rPr>
        <w:t>Type </w:t>
      </w:r>
      <w:r>
        <w:rPr>
          <w:color w:val="7030A0"/>
        </w:rPr>
        <w:t>6</w:t>
      </w:r>
      <w:r w:rsidRPr="006D068E">
        <w:rPr>
          <w:color w:val="A6A6A6" w:themeColor="background1" w:themeShade="A6"/>
        </w:rPr>
        <w:t xml:space="preserve"> </w:t>
      </w:r>
      <w:r w:rsidRPr="00D02A3B">
        <w:rPr>
          <w:color w:val="A6A6A6" w:themeColor="background1" w:themeShade="A6"/>
        </w:rPr>
        <w:t xml:space="preserve">test with subsequent charge-depleting </w:t>
      </w:r>
      <w:r w:rsidRPr="006D068E">
        <w:rPr>
          <w:strike/>
          <w:color w:val="7030A0"/>
        </w:rPr>
        <w:t>Type 1</w:t>
      </w:r>
      <w:r w:rsidRPr="006D068E">
        <w:rPr>
          <w:color w:val="7030A0"/>
        </w:rPr>
        <w:t xml:space="preserve"> </w:t>
      </w:r>
      <w:r w:rsidRPr="00D02A3B">
        <w:rPr>
          <w:color w:val="A6A6A6" w:themeColor="background1" w:themeShade="A6"/>
        </w:rPr>
        <w:t>test (Figure </w:t>
      </w:r>
      <w:r w:rsidRPr="006D068E">
        <w:rPr>
          <w:strike/>
          <w:color w:val="7030A0"/>
        </w:rPr>
        <w:t>A</w:t>
      </w:r>
      <w:proofErr w:type="gramStart"/>
      <w:r w:rsidRPr="006D068E">
        <w:rPr>
          <w:strike/>
          <w:color w:val="7030A0"/>
        </w:rPr>
        <w:t>8</w:t>
      </w:r>
      <w:r w:rsidRPr="00D02A3B">
        <w:rPr>
          <w:color w:val="A6A6A6" w:themeColor="background1" w:themeShade="A6"/>
        </w:rPr>
        <w:t>.App</w:t>
      </w:r>
      <w:proofErr w:type="gramEnd"/>
      <w:r w:rsidRPr="00D02A3B">
        <w:rPr>
          <w:color w:val="A6A6A6" w:themeColor="background1" w:themeShade="A6"/>
        </w:rPr>
        <w:t>1/4)</w:t>
      </w:r>
    </w:p>
    <w:p w14:paraId="5921F876" w14:textId="77777777" w:rsidR="001D16D0" w:rsidRPr="00D02A3B" w:rsidRDefault="001D16D0" w:rsidP="001D16D0">
      <w:pPr>
        <w:keepNext/>
        <w:spacing w:before="120"/>
        <w:ind w:left="567" w:right="1134" w:firstLine="567"/>
        <w:rPr>
          <w:color w:val="A6A6A6" w:themeColor="background1" w:themeShade="A6"/>
        </w:rPr>
      </w:pPr>
      <w:r w:rsidRPr="00D02A3B">
        <w:rPr>
          <w:color w:val="A6A6A6" w:themeColor="background1" w:themeShade="A6"/>
        </w:rPr>
        <w:t>Figure </w:t>
      </w:r>
      <w:r w:rsidRPr="006D068E">
        <w:rPr>
          <w:strike/>
          <w:color w:val="7030A0"/>
        </w:rPr>
        <w:t>A</w:t>
      </w:r>
      <w:proofErr w:type="gramStart"/>
      <w:r w:rsidRPr="006D068E">
        <w:rPr>
          <w:strike/>
          <w:color w:val="7030A0"/>
        </w:rPr>
        <w:t>8</w:t>
      </w:r>
      <w:r w:rsidRPr="00D02A3B">
        <w:rPr>
          <w:color w:val="A6A6A6" w:themeColor="background1" w:themeShade="A6"/>
        </w:rPr>
        <w:t>.App</w:t>
      </w:r>
      <w:proofErr w:type="gramEnd"/>
      <w:r w:rsidRPr="00D02A3B">
        <w:rPr>
          <w:color w:val="A6A6A6" w:themeColor="background1" w:themeShade="A6"/>
        </w:rPr>
        <w:t>1/4</w:t>
      </w:r>
    </w:p>
    <w:p w14:paraId="0745B6E4" w14:textId="77777777" w:rsidR="001D16D0" w:rsidRPr="00D02A3B" w:rsidRDefault="001D16D0" w:rsidP="001D16D0">
      <w:pPr>
        <w:keepNext/>
        <w:ind w:left="1134" w:right="1134"/>
        <w:rPr>
          <w:b/>
          <w:color w:val="A6A6A6" w:themeColor="background1" w:themeShade="A6"/>
        </w:rPr>
      </w:pPr>
      <w:r w:rsidRPr="00D02A3B">
        <w:rPr>
          <w:b/>
          <w:color w:val="A6A6A6" w:themeColor="background1" w:themeShade="A6"/>
        </w:rPr>
        <w:t xml:space="preserve">OVC-HEVs, charge-sustaining </w:t>
      </w:r>
      <w:r w:rsidRPr="006D068E">
        <w:rPr>
          <w:b/>
          <w:color w:val="7030A0"/>
        </w:rPr>
        <w:t xml:space="preserve">Type </w:t>
      </w:r>
      <w:r>
        <w:rPr>
          <w:b/>
          <w:color w:val="7030A0"/>
        </w:rPr>
        <w:t>6</w:t>
      </w:r>
      <w:r w:rsidRPr="00D02A3B">
        <w:rPr>
          <w:b/>
          <w:color w:val="A6A6A6" w:themeColor="background1" w:themeShade="A6"/>
        </w:rPr>
        <w:t xml:space="preserve"> test with subsequent charge-depleting </w:t>
      </w:r>
      <w:r w:rsidRPr="006D068E">
        <w:rPr>
          <w:b/>
          <w:strike/>
          <w:color w:val="7030A0"/>
        </w:rPr>
        <w:t>Type 1</w:t>
      </w:r>
      <w:r w:rsidRPr="00D02A3B">
        <w:rPr>
          <w:b/>
          <w:color w:val="A6A6A6" w:themeColor="background1" w:themeShade="A6"/>
        </w:rPr>
        <w:t xml:space="preserve"> test</w:t>
      </w:r>
    </w:p>
    <w:p w14:paraId="1885EB26" w14:textId="15CF16AE" w:rsidR="001D16D0" w:rsidRDefault="001D16D0" w:rsidP="001D16D0">
      <w:pPr>
        <w:spacing w:after="120"/>
        <w:ind w:right="1134"/>
        <w:rPr>
          <w:ins w:id="2835" w:author="JRC" w:date="2020-03-09T15:29:00Z"/>
          <w:color w:val="A6A6A6" w:themeColor="background1" w:themeShade="A6"/>
          <w:lang w:eastAsia="de-DE"/>
        </w:rPr>
      </w:pPr>
      <w:r>
        <w:rPr>
          <w:noProof/>
          <w:lang w:val="en-IE" w:eastAsia="en-IE"/>
        </w:rPr>
        <w:drawing>
          <wp:inline distT="0" distB="0" distL="0" distR="0" wp14:anchorId="09A794A7" wp14:editId="7CFE7F90">
            <wp:extent cx="6120765" cy="5465322"/>
            <wp:effectExtent l="0" t="0" r="0" b="254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765" cy="5465322"/>
                    </a:xfrm>
                    <a:prstGeom prst="rect">
                      <a:avLst/>
                    </a:prstGeom>
                    <a:noFill/>
                  </pic:spPr>
                </pic:pic>
              </a:graphicData>
            </a:graphic>
          </wp:inline>
        </w:drawing>
      </w:r>
    </w:p>
    <w:p w14:paraId="44A5E19D" w14:textId="78E31CD6" w:rsidR="00007D90" w:rsidRDefault="00007D90" w:rsidP="001D16D0">
      <w:pPr>
        <w:spacing w:after="120"/>
        <w:ind w:right="1134"/>
        <w:rPr>
          <w:ins w:id="2836" w:author="JRC" w:date="2020-03-09T15:29:00Z"/>
          <w:color w:val="A6A6A6" w:themeColor="background1" w:themeShade="A6"/>
          <w:lang w:eastAsia="de-DE"/>
        </w:rPr>
      </w:pPr>
    </w:p>
    <w:p w14:paraId="08E4DA5B" w14:textId="5012D5F9" w:rsidR="00007D90" w:rsidRPr="00D02A3B" w:rsidRDefault="00007D90" w:rsidP="00007D90">
      <w:pPr>
        <w:spacing w:after="120"/>
        <w:ind w:left="2268" w:hanging="1134"/>
        <w:rPr>
          <w:ins w:id="2837" w:author="JRC" w:date="2020-03-09T15:29:00Z"/>
          <w:color w:val="A6A6A6" w:themeColor="background1" w:themeShade="A6"/>
        </w:rPr>
      </w:pPr>
      <w:ins w:id="2838" w:author="JRC" w:date="2020-03-09T15:29:00Z">
        <w:r w:rsidRPr="00D02A3B">
          <w:rPr>
            <w:color w:val="A6A6A6" w:themeColor="background1" w:themeShade="A6"/>
          </w:rPr>
          <w:t>1.4.</w:t>
        </w:r>
        <w:r w:rsidRPr="00D02A3B">
          <w:rPr>
            <w:color w:val="A6A6A6" w:themeColor="background1" w:themeShade="A6"/>
          </w:rPr>
          <w:tab/>
          <w:t>Test sequence OVC-HEVs according to Option </w:t>
        </w:r>
        <w:r>
          <w:rPr>
            <w:color w:val="A6A6A6" w:themeColor="background1" w:themeShade="A6"/>
          </w:rPr>
          <w:t>5</w:t>
        </w:r>
        <w:r w:rsidRPr="00D02A3B">
          <w:rPr>
            <w:color w:val="A6A6A6" w:themeColor="background1" w:themeShade="A6"/>
          </w:rPr>
          <w:t xml:space="preserve"> </w:t>
        </w:r>
      </w:ins>
    </w:p>
    <w:p w14:paraId="4E997DF8" w14:textId="144C7DED" w:rsidR="00007D90" w:rsidRPr="00D02A3B" w:rsidRDefault="00007D90" w:rsidP="00007D90">
      <w:pPr>
        <w:spacing w:before="120"/>
        <w:ind w:left="2268" w:right="1134"/>
        <w:rPr>
          <w:ins w:id="2839" w:author="JRC" w:date="2020-03-09T15:29:00Z"/>
          <w:color w:val="A6A6A6" w:themeColor="background1" w:themeShade="A6"/>
        </w:rPr>
      </w:pPr>
      <w:ins w:id="2840" w:author="JRC" w:date="2020-03-09T15:29:00Z">
        <w:r w:rsidRPr="00D02A3B">
          <w:rPr>
            <w:color w:val="A6A6A6" w:themeColor="background1" w:themeShade="A6"/>
          </w:rPr>
          <w:t xml:space="preserve">Charge-sustaining </w:t>
        </w:r>
        <w:r w:rsidRPr="006D068E">
          <w:rPr>
            <w:color w:val="7030A0"/>
          </w:rPr>
          <w:t>Type </w:t>
        </w:r>
        <w:r>
          <w:rPr>
            <w:color w:val="7030A0"/>
          </w:rPr>
          <w:t>6</w:t>
        </w:r>
        <w:r w:rsidRPr="006D068E">
          <w:rPr>
            <w:color w:val="A6A6A6" w:themeColor="background1" w:themeShade="A6"/>
          </w:rPr>
          <w:t xml:space="preserve"> </w:t>
        </w:r>
        <w:r w:rsidRPr="00D02A3B">
          <w:rPr>
            <w:color w:val="A6A6A6" w:themeColor="background1" w:themeShade="A6"/>
          </w:rPr>
          <w:t>test with subsequent charge-</w:t>
        </w:r>
        <w:r w:rsidRPr="00007D90">
          <w:rPr>
            <w:color w:val="A6A6A6" w:themeColor="background1" w:themeShade="A6"/>
          </w:rPr>
          <w:t xml:space="preserve"> </w:t>
        </w:r>
        <w:r w:rsidRPr="00D02A3B">
          <w:rPr>
            <w:color w:val="A6A6A6" w:themeColor="background1" w:themeShade="A6"/>
          </w:rPr>
          <w:t xml:space="preserve">sustaining </w:t>
        </w:r>
        <w:r w:rsidRPr="006D068E">
          <w:rPr>
            <w:strike/>
            <w:color w:val="7030A0"/>
          </w:rPr>
          <w:t>Type 1</w:t>
        </w:r>
        <w:r w:rsidRPr="006D068E">
          <w:rPr>
            <w:color w:val="7030A0"/>
          </w:rPr>
          <w:t xml:space="preserve"> </w:t>
        </w:r>
        <w:r w:rsidRPr="00D02A3B">
          <w:rPr>
            <w:color w:val="A6A6A6" w:themeColor="background1" w:themeShade="A6"/>
          </w:rPr>
          <w:t>test (Figure </w:t>
        </w:r>
        <w:r w:rsidRPr="006D068E">
          <w:rPr>
            <w:strike/>
            <w:color w:val="7030A0"/>
          </w:rPr>
          <w:t>A</w:t>
        </w:r>
        <w:proofErr w:type="gramStart"/>
        <w:r w:rsidRPr="006D068E">
          <w:rPr>
            <w:strike/>
            <w:color w:val="7030A0"/>
          </w:rPr>
          <w:t>8</w:t>
        </w:r>
        <w:r w:rsidRPr="00D02A3B">
          <w:rPr>
            <w:color w:val="A6A6A6" w:themeColor="background1" w:themeShade="A6"/>
          </w:rPr>
          <w:t>.App</w:t>
        </w:r>
        <w:proofErr w:type="gramEnd"/>
        <w:r w:rsidRPr="00D02A3B">
          <w:rPr>
            <w:color w:val="A6A6A6" w:themeColor="background1" w:themeShade="A6"/>
          </w:rPr>
          <w:t>1/</w:t>
        </w:r>
        <w:r>
          <w:rPr>
            <w:color w:val="A6A6A6" w:themeColor="background1" w:themeShade="A6"/>
          </w:rPr>
          <w:t>X</w:t>
        </w:r>
        <w:r w:rsidRPr="00D02A3B">
          <w:rPr>
            <w:color w:val="A6A6A6" w:themeColor="background1" w:themeShade="A6"/>
          </w:rPr>
          <w:t>)</w:t>
        </w:r>
      </w:ins>
    </w:p>
    <w:p w14:paraId="718273AC" w14:textId="32F0391F" w:rsidR="00007D90" w:rsidRPr="00D02A3B" w:rsidRDefault="00007D90" w:rsidP="00007D90">
      <w:pPr>
        <w:keepNext/>
        <w:spacing w:before="120"/>
        <w:ind w:left="567" w:right="1134" w:firstLine="567"/>
        <w:rPr>
          <w:ins w:id="2841" w:author="JRC" w:date="2020-03-09T15:29:00Z"/>
          <w:color w:val="A6A6A6" w:themeColor="background1" w:themeShade="A6"/>
        </w:rPr>
      </w:pPr>
      <w:ins w:id="2842" w:author="JRC" w:date="2020-03-09T15:29:00Z">
        <w:r w:rsidRPr="00D02A3B">
          <w:rPr>
            <w:color w:val="A6A6A6" w:themeColor="background1" w:themeShade="A6"/>
          </w:rPr>
          <w:lastRenderedPageBreak/>
          <w:t>Figure </w:t>
        </w:r>
        <w:r w:rsidRPr="006D068E">
          <w:rPr>
            <w:strike/>
            <w:color w:val="7030A0"/>
          </w:rPr>
          <w:t>A</w:t>
        </w:r>
        <w:proofErr w:type="gramStart"/>
        <w:r w:rsidRPr="006D068E">
          <w:rPr>
            <w:strike/>
            <w:color w:val="7030A0"/>
          </w:rPr>
          <w:t>8</w:t>
        </w:r>
        <w:r w:rsidRPr="00D02A3B">
          <w:rPr>
            <w:color w:val="A6A6A6" w:themeColor="background1" w:themeShade="A6"/>
          </w:rPr>
          <w:t>.App</w:t>
        </w:r>
        <w:proofErr w:type="gramEnd"/>
        <w:r w:rsidRPr="00D02A3B">
          <w:rPr>
            <w:color w:val="A6A6A6" w:themeColor="background1" w:themeShade="A6"/>
          </w:rPr>
          <w:t>1/</w:t>
        </w:r>
      </w:ins>
      <w:ins w:id="2843" w:author="JRC" w:date="2020-03-09T15:30:00Z">
        <w:r>
          <w:rPr>
            <w:color w:val="A6A6A6" w:themeColor="background1" w:themeShade="A6"/>
          </w:rPr>
          <w:t>X</w:t>
        </w:r>
      </w:ins>
    </w:p>
    <w:p w14:paraId="349C92DC" w14:textId="4FC9D131" w:rsidR="00007D90" w:rsidRDefault="00007D90" w:rsidP="00007D90">
      <w:pPr>
        <w:keepNext/>
        <w:ind w:left="1134" w:right="1134"/>
        <w:rPr>
          <w:ins w:id="2844" w:author="JRC" w:date="2020-03-09T15:30:00Z"/>
          <w:b/>
          <w:color w:val="A6A6A6" w:themeColor="background1" w:themeShade="A6"/>
        </w:rPr>
      </w:pPr>
      <w:ins w:id="2845" w:author="JRC" w:date="2020-03-09T15:29:00Z">
        <w:r w:rsidRPr="00D02A3B">
          <w:rPr>
            <w:b/>
            <w:color w:val="A6A6A6" w:themeColor="background1" w:themeShade="A6"/>
          </w:rPr>
          <w:t xml:space="preserve">OVC-HEVs, charge-sustaining </w:t>
        </w:r>
        <w:r w:rsidRPr="006D068E">
          <w:rPr>
            <w:b/>
            <w:color w:val="7030A0"/>
          </w:rPr>
          <w:t xml:space="preserve">Type </w:t>
        </w:r>
        <w:r>
          <w:rPr>
            <w:b/>
            <w:color w:val="7030A0"/>
          </w:rPr>
          <w:t>6</w:t>
        </w:r>
        <w:r w:rsidRPr="00D02A3B">
          <w:rPr>
            <w:b/>
            <w:color w:val="A6A6A6" w:themeColor="background1" w:themeShade="A6"/>
          </w:rPr>
          <w:t xml:space="preserve"> test with subsequent charge-</w:t>
        </w:r>
      </w:ins>
      <w:ins w:id="2846" w:author="JRC" w:date="2020-03-09T15:30:00Z">
        <w:r w:rsidRPr="00D02A3B">
          <w:rPr>
            <w:b/>
            <w:color w:val="A6A6A6" w:themeColor="background1" w:themeShade="A6"/>
          </w:rPr>
          <w:t>sustaining</w:t>
        </w:r>
      </w:ins>
      <w:ins w:id="2847" w:author="JRC" w:date="2020-03-09T15:29:00Z">
        <w:r w:rsidRPr="00D02A3B">
          <w:rPr>
            <w:b/>
            <w:color w:val="A6A6A6" w:themeColor="background1" w:themeShade="A6"/>
          </w:rPr>
          <w:t xml:space="preserve"> </w:t>
        </w:r>
        <w:r w:rsidRPr="006D068E">
          <w:rPr>
            <w:b/>
            <w:strike/>
            <w:color w:val="7030A0"/>
          </w:rPr>
          <w:t>Type 1</w:t>
        </w:r>
        <w:r w:rsidRPr="00D02A3B">
          <w:rPr>
            <w:b/>
            <w:color w:val="A6A6A6" w:themeColor="background1" w:themeShade="A6"/>
          </w:rPr>
          <w:t xml:space="preserve"> test</w:t>
        </w:r>
      </w:ins>
    </w:p>
    <w:p w14:paraId="0C6B2529" w14:textId="77777777" w:rsidR="00C81A97" w:rsidRDefault="00C81A97" w:rsidP="00007D90">
      <w:pPr>
        <w:keepNext/>
        <w:ind w:left="1134" w:right="1134"/>
        <w:rPr>
          <w:ins w:id="2848" w:author="JRC" w:date="2020-03-09T15:30:00Z"/>
          <w:b/>
          <w:color w:val="A6A6A6" w:themeColor="background1" w:themeShade="A6"/>
        </w:rPr>
      </w:pPr>
    </w:p>
    <w:p w14:paraId="34897E6F" w14:textId="49527655" w:rsidR="00007D90" w:rsidRPr="00D02A3B" w:rsidRDefault="00007D90" w:rsidP="00007D90">
      <w:pPr>
        <w:keepNext/>
        <w:ind w:left="1134" w:right="1134"/>
        <w:rPr>
          <w:ins w:id="2849" w:author="JRC" w:date="2020-03-09T15:29:00Z"/>
          <w:b/>
          <w:color w:val="A6A6A6" w:themeColor="background1" w:themeShade="A6"/>
        </w:rPr>
      </w:pPr>
      <w:ins w:id="2850" w:author="JRC" w:date="2020-03-09T15:30:00Z">
        <w:r>
          <w:rPr>
            <w:noProof/>
            <w:lang w:eastAsia="en-IE"/>
          </w:rPr>
          <w:drawing>
            <wp:inline distT="0" distB="0" distL="0" distR="0" wp14:anchorId="7B926F78" wp14:editId="3BCB5192">
              <wp:extent cx="5637240" cy="1714044"/>
              <wp:effectExtent l="0" t="0" r="1905" b="635"/>
              <wp:docPr id="101123" name="Picture 10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60603" cy="1721148"/>
                      </a:xfrm>
                      <a:prstGeom prst="rect">
                        <a:avLst/>
                      </a:prstGeom>
                      <a:noFill/>
                    </pic:spPr>
                  </pic:pic>
                </a:graphicData>
              </a:graphic>
            </wp:inline>
          </w:drawing>
        </w:r>
      </w:ins>
    </w:p>
    <w:p w14:paraId="3BD6424A" w14:textId="77777777" w:rsidR="00007D90" w:rsidRPr="00D02A3B" w:rsidRDefault="00007D90" w:rsidP="001D16D0">
      <w:pPr>
        <w:spacing w:after="120"/>
        <w:ind w:right="1134"/>
        <w:rPr>
          <w:color w:val="A6A6A6" w:themeColor="background1" w:themeShade="A6"/>
          <w:lang w:eastAsia="de-DE"/>
        </w:rPr>
      </w:pPr>
    </w:p>
    <w:p w14:paraId="649ACB9F" w14:textId="77777777" w:rsidR="001D16D0" w:rsidRPr="00D02A3B" w:rsidRDefault="001D16D0" w:rsidP="001D16D0">
      <w:pPr>
        <w:ind w:left="567" w:firstLine="567"/>
        <w:rPr>
          <w:color w:val="A6A6A6" w:themeColor="background1" w:themeShade="A6"/>
          <w:lang w:eastAsia="de-DE"/>
        </w:rPr>
      </w:pPr>
      <w:r w:rsidRPr="00D02A3B">
        <w:rPr>
          <w:color w:val="A6A6A6" w:themeColor="background1" w:themeShade="A6"/>
        </w:rPr>
        <w:br w:type="page"/>
      </w:r>
      <w:r w:rsidRPr="00D02A3B">
        <w:rPr>
          <w:rFonts w:eastAsia="MS Gothic"/>
          <w:bCs/>
          <w:color w:val="A6A6A6" w:themeColor="background1" w:themeShade="A6"/>
          <w:szCs w:val="24"/>
        </w:rPr>
        <w:lastRenderedPageBreak/>
        <w:t>2.</w:t>
      </w:r>
      <w:r w:rsidRPr="00D02A3B">
        <w:rPr>
          <w:color w:val="A6A6A6" w:themeColor="background1" w:themeShade="A6"/>
        </w:rPr>
        <w:tab/>
      </w:r>
      <w:r w:rsidRPr="00D02A3B">
        <w:rPr>
          <w:color w:val="A6A6A6" w:themeColor="background1" w:themeShade="A6"/>
        </w:rPr>
        <w:tab/>
      </w:r>
      <w:r w:rsidRPr="00D02A3B">
        <w:rPr>
          <w:rFonts w:eastAsia="MS Gothic"/>
          <w:bCs/>
          <w:color w:val="A6A6A6" w:themeColor="background1" w:themeShade="A6"/>
          <w:szCs w:val="24"/>
        </w:rPr>
        <w:t xml:space="preserve">Test sequence NOVC-HEVs </w:t>
      </w:r>
      <w:r w:rsidRPr="00925719">
        <w:rPr>
          <w:rFonts w:eastAsia="MS Gothic"/>
          <w:bCs/>
          <w:strike/>
          <w:color w:val="7030A0"/>
          <w:szCs w:val="24"/>
        </w:rPr>
        <w:t>and NOVC-FCHVs</w:t>
      </w:r>
    </w:p>
    <w:p w14:paraId="21828328" w14:textId="77777777" w:rsidR="001D16D0" w:rsidRPr="00D02A3B" w:rsidRDefault="001D16D0" w:rsidP="001D16D0">
      <w:pPr>
        <w:pStyle w:val="SingleTxtG"/>
        <w:ind w:left="2268"/>
        <w:rPr>
          <w:rFonts w:eastAsia="MS Gothic"/>
          <w:bCs/>
          <w:color w:val="A6A6A6" w:themeColor="background1" w:themeShade="A6"/>
          <w:szCs w:val="24"/>
        </w:rPr>
      </w:pPr>
      <w:r w:rsidRPr="00D02A3B">
        <w:rPr>
          <w:rFonts w:eastAsia="MS Gothic"/>
          <w:bCs/>
          <w:color w:val="A6A6A6" w:themeColor="background1" w:themeShade="A6"/>
          <w:szCs w:val="24"/>
        </w:rPr>
        <w:t xml:space="preserve">Charge-sustaining </w:t>
      </w:r>
      <w:r w:rsidRPr="00925719">
        <w:rPr>
          <w:rFonts w:eastAsia="MS Gothic"/>
          <w:bCs/>
          <w:color w:val="7030A0"/>
          <w:szCs w:val="24"/>
        </w:rPr>
        <w:t xml:space="preserve">Type </w:t>
      </w:r>
      <w:r>
        <w:rPr>
          <w:rFonts w:eastAsia="MS Gothic"/>
          <w:bCs/>
          <w:color w:val="7030A0"/>
          <w:szCs w:val="24"/>
        </w:rPr>
        <w:t>6</w:t>
      </w:r>
      <w:r w:rsidRPr="00925719">
        <w:rPr>
          <w:rFonts w:eastAsia="MS Gothic"/>
          <w:bCs/>
          <w:color w:val="7030A0"/>
          <w:szCs w:val="24"/>
        </w:rPr>
        <w:t xml:space="preserve"> </w:t>
      </w:r>
      <w:r w:rsidRPr="00D02A3B">
        <w:rPr>
          <w:rFonts w:eastAsia="MS Gothic"/>
          <w:bCs/>
          <w:color w:val="A6A6A6" w:themeColor="background1" w:themeShade="A6"/>
          <w:szCs w:val="24"/>
        </w:rPr>
        <w:t>test (Figure </w:t>
      </w:r>
      <w:r w:rsidRPr="00925719">
        <w:rPr>
          <w:rFonts w:eastAsia="MS Gothic"/>
          <w:bCs/>
          <w:strike/>
          <w:color w:val="7030A0"/>
          <w:szCs w:val="24"/>
        </w:rPr>
        <w:t>A</w:t>
      </w:r>
      <w:proofErr w:type="gramStart"/>
      <w:r w:rsidRPr="00925719">
        <w:rPr>
          <w:rFonts w:eastAsia="MS Gothic"/>
          <w:bCs/>
          <w:strike/>
          <w:color w:val="7030A0"/>
          <w:szCs w:val="24"/>
        </w:rPr>
        <w:t>8</w:t>
      </w:r>
      <w:r w:rsidRPr="00D02A3B">
        <w:rPr>
          <w:rFonts w:eastAsia="MS Gothic"/>
          <w:bCs/>
          <w:color w:val="A6A6A6" w:themeColor="background1" w:themeShade="A6"/>
          <w:szCs w:val="24"/>
        </w:rPr>
        <w:t>.App</w:t>
      </w:r>
      <w:proofErr w:type="gramEnd"/>
      <w:r w:rsidRPr="00D02A3B">
        <w:rPr>
          <w:rFonts w:eastAsia="MS Gothic"/>
          <w:bCs/>
          <w:color w:val="A6A6A6" w:themeColor="background1" w:themeShade="A6"/>
          <w:szCs w:val="24"/>
        </w:rPr>
        <w:t>1/5)</w:t>
      </w:r>
    </w:p>
    <w:p w14:paraId="26EE5AB1" w14:textId="77777777" w:rsidR="001D16D0" w:rsidRPr="00D02A3B" w:rsidRDefault="001D16D0" w:rsidP="001D16D0">
      <w:pPr>
        <w:pStyle w:val="Titre1"/>
        <w:rPr>
          <w:color w:val="A6A6A6" w:themeColor="background1" w:themeShade="A6"/>
          <w:szCs w:val="24"/>
        </w:rPr>
      </w:pPr>
      <w:r w:rsidRPr="00D02A3B">
        <w:rPr>
          <w:color w:val="A6A6A6" w:themeColor="background1" w:themeShade="A6"/>
        </w:rPr>
        <w:t>Figure </w:t>
      </w:r>
      <w:r w:rsidRPr="00925719">
        <w:rPr>
          <w:strike/>
          <w:color w:val="7030A0"/>
        </w:rPr>
        <w:t>A</w:t>
      </w:r>
      <w:proofErr w:type="gramStart"/>
      <w:r w:rsidRPr="00925719">
        <w:rPr>
          <w:strike/>
          <w:color w:val="7030A0"/>
        </w:rPr>
        <w:t>8</w:t>
      </w:r>
      <w:r w:rsidRPr="00D02A3B">
        <w:rPr>
          <w:color w:val="A6A6A6" w:themeColor="background1" w:themeShade="A6"/>
        </w:rPr>
        <w:t>.App</w:t>
      </w:r>
      <w:proofErr w:type="gramEnd"/>
      <w:r w:rsidRPr="00D02A3B">
        <w:rPr>
          <w:color w:val="A6A6A6" w:themeColor="background1" w:themeShade="A6"/>
        </w:rPr>
        <w:t>1</w:t>
      </w:r>
      <w:r w:rsidRPr="00D02A3B">
        <w:rPr>
          <w:color w:val="A6A6A6" w:themeColor="background1" w:themeShade="A6"/>
          <w:u w:val="single"/>
        </w:rPr>
        <w:t>/</w:t>
      </w:r>
      <w:r w:rsidRPr="00D02A3B">
        <w:rPr>
          <w:color w:val="A6A6A6" w:themeColor="background1" w:themeShade="A6"/>
        </w:rPr>
        <w:t>5</w:t>
      </w:r>
    </w:p>
    <w:p w14:paraId="211A04E1" w14:textId="77777777" w:rsidR="001D16D0" w:rsidRPr="00D02A3B" w:rsidRDefault="001D16D0" w:rsidP="001D16D0">
      <w:pPr>
        <w:pStyle w:val="Titre1"/>
        <w:spacing w:after="120"/>
        <w:rPr>
          <w:rFonts w:eastAsia="MS Gothic"/>
          <w:b/>
          <w:bCs/>
          <w:color w:val="A6A6A6" w:themeColor="background1" w:themeShade="A6"/>
          <w:szCs w:val="24"/>
        </w:rPr>
      </w:pPr>
      <w:r w:rsidRPr="00D02A3B">
        <w:rPr>
          <w:b/>
          <w:color w:val="A6A6A6" w:themeColor="background1" w:themeShade="A6"/>
        </w:rPr>
        <w:t xml:space="preserve">NOVC-HEVs </w:t>
      </w:r>
      <w:r w:rsidRPr="00925719">
        <w:rPr>
          <w:b/>
          <w:strike/>
          <w:color w:val="7030A0"/>
        </w:rPr>
        <w:t>and NOVC-FCHVs</w:t>
      </w:r>
      <w:r w:rsidRPr="00D02A3B">
        <w:rPr>
          <w:b/>
          <w:color w:val="A6A6A6" w:themeColor="background1" w:themeShade="A6"/>
        </w:rPr>
        <w:t xml:space="preserve">, charge-sustaining </w:t>
      </w:r>
      <w:r w:rsidRPr="00925719">
        <w:rPr>
          <w:b/>
          <w:color w:val="7030A0"/>
        </w:rPr>
        <w:t xml:space="preserve">Type </w:t>
      </w:r>
      <w:r>
        <w:rPr>
          <w:b/>
          <w:color w:val="7030A0"/>
        </w:rPr>
        <w:t>6</w:t>
      </w:r>
      <w:r w:rsidRPr="00925719">
        <w:rPr>
          <w:b/>
          <w:color w:val="7030A0"/>
        </w:rPr>
        <w:t xml:space="preserve"> </w:t>
      </w:r>
      <w:r w:rsidRPr="00D02A3B">
        <w:rPr>
          <w:b/>
          <w:color w:val="A6A6A6" w:themeColor="background1" w:themeShade="A6"/>
        </w:rPr>
        <w:t>test</w:t>
      </w:r>
    </w:p>
    <w:p w14:paraId="7E39F7A3" w14:textId="77777777" w:rsidR="001D16D0" w:rsidRPr="00D02A3B" w:rsidRDefault="001D16D0" w:rsidP="001D16D0">
      <w:pPr>
        <w:ind w:left="1134"/>
        <w:rPr>
          <w:color w:val="A6A6A6" w:themeColor="background1" w:themeShade="A6"/>
        </w:rPr>
      </w:pPr>
      <w:r>
        <w:rPr>
          <w:noProof/>
          <w:lang w:val="en-IE" w:eastAsia="en-IE"/>
        </w:rPr>
        <w:drawing>
          <wp:inline distT="0" distB="0" distL="0" distR="0" wp14:anchorId="4A70C0A8" wp14:editId="629BC4EC">
            <wp:extent cx="5507519" cy="22744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24568" cy="2281498"/>
                    </a:xfrm>
                    <a:prstGeom prst="rect">
                      <a:avLst/>
                    </a:prstGeom>
                    <a:noFill/>
                  </pic:spPr>
                </pic:pic>
              </a:graphicData>
            </a:graphic>
          </wp:inline>
        </w:drawing>
      </w:r>
    </w:p>
    <w:p w14:paraId="10DE287F" w14:textId="77777777" w:rsidR="001D16D0" w:rsidRPr="00D02A3B" w:rsidRDefault="001D16D0" w:rsidP="001D16D0">
      <w:pPr>
        <w:spacing w:before="120" w:after="120"/>
        <w:ind w:left="2268" w:hanging="1134"/>
        <w:rPr>
          <w:color w:val="A6A6A6" w:themeColor="background1" w:themeShade="A6"/>
        </w:rPr>
      </w:pPr>
      <w:r w:rsidRPr="00D02A3B">
        <w:rPr>
          <w:color w:val="A6A6A6" w:themeColor="background1" w:themeShade="A6"/>
        </w:rPr>
        <w:t xml:space="preserve">3. </w:t>
      </w:r>
      <w:r w:rsidRPr="00D02A3B">
        <w:rPr>
          <w:color w:val="A6A6A6" w:themeColor="background1" w:themeShade="A6"/>
        </w:rPr>
        <w:tab/>
        <w:t xml:space="preserve">Test sequences PEV </w:t>
      </w:r>
    </w:p>
    <w:p w14:paraId="35C4426A" w14:textId="77777777" w:rsidR="001D16D0" w:rsidRPr="00F232F6" w:rsidRDefault="001D16D0" w:rsidP="001D16D0">
      <w:pPr>
        <w:spacing w:after="120"/>
        <w:ind w:left="2268" w:hanging="1134"/>
        <w:rPr>
          <w:strike/>
          <w:color w:val="7030A0"/>
        </w:rPr>
      </w:pPr>
      <w:r w:rsidRPr="00F232F6">
        <w:rPr>
          <w:strike/>
          <w:color w:val="7030A0"/>
        </w:rPr>
        <w:t>3.1.</w:t>
      </w:r>
      <w:r w:rsidRPr="00F232F6">
        <w:rPr>
          <w:strike/>
          <w:color w:val="7030A0"/>
        </w:rPr>
        <w:tab/>
        <w:t>Consecutive cycles procedure (Figure A</w:t>
      </w:r>
      <w:proofErr w:type="gramStart"/>
      <w:r w:rsidRPr="00F232F6">
        <w:rPr>
          <w:strike/>
          <w:color w:val="7030A0"/>
        </w:rPr>
        <w:t>8.App</w:t>
      </w:r>
      <w:proofErr w:type="gramEnd"/>
      <w:r w:rsidRPr="00F232F6">
        <w:rPr>
          <w:strike/>
          <w:color w:val="7030A0"/>
        </w:rPr>
        <w:t>1/6)</w:t>
      </w:r>
    </w:p>
    <w:p w14:paraId="4534B1C7" w14:textId="77777777" w:rsidR="001D16D0" w:rsidRPr="00F232F6" w:rsidRDefault="001D16D0" w:rsidP="001D16D0">
      <w:pPr>
        <w:pStyle w:val="Titre1"/>
        <w:rPr>
          <w:strike/>
          <w:color w:val="7030A0"/>
          <w:szCs w:val="24"/>
        </w:rPr>
      </w:pPr>
      <w:r w:rsidRPr="00F232F6">
        <w:rPr>
          <w:strike/>
          <w:color w:val="7030A0"/>
        </w:rPr>
        <w:t>Figure A</w:t>
      </w:r>
      <w:proofErr w:type="gramStart"/>
      <w:r w:rsidRPr="00F232F6">
        <w:rPr>
          <w:strike/>
          <w:color w:val="7030A0"/>
        </w:rPr>
        <w:t>8.App</w:t>
      </w:r>
      <w:proofErr w:type="gramEnd"/>
      <w:r w:rsidRPr="00F232F6">
        <w:rPr>
          <w:strike/>
          <w:color w:val="7030A0"/>
        </w:rPr>
        <w:t>1/6</w:t>
      </w:r>
    </w:p>
    <w:p w14:paraId="1194EDE5" w14:textId="77777777" w:rsidR="001D16D0" w:rsidRPr="00F232F6" w:rsidRDefault="001D16D0" w:rsidP="001D16D0">
      <w:pPr>
        <w:pStyle w:val="Titre1"/>
        <w:spacing w:after="120"/>
        <w:rPr>
          <w:b/>
          <w:strike/>
          <w:color w:val="7030A0"/>
        </w:rPr>
      </w:pPr>
      <w:r w:rsidRPr="00F232F6">
        <w:rPr>
          <w:b/>
          <w:strike/>
          <w:color w:val="7030A0"/>
        </w:rPr>
        <w:t>Consecutive cycles Type 6 test sequence PEV</w:t>
      </w:r>
    </w:p>
    <w:p w14:paraId="1977326D" w14:textId="4430E2A1" w:rsidR="001D16D0" w:rsidRPr="00D02A3B" w:rsidRDefault="001D16D0" w:rsidP="001D16D0">
      <w:pPr>
        <w:pStyle w:val="SingleTxtG"/>
        <w:ind w:left="567"/>
        <w:jc w:val="center"/>
        <w:rPr>
          <w:rFonts w:eastAsia="MS Gothic"/>
          <w:bCs/>
          <w:color w:val="A6A6A6" w:themeColor="background1" w:themeShade="A6"/>
          <w:szCs w:val="24"/>
        </w:rPr>
      </w:pPr>
    </w:p>
    <w:p w14:paraId="0CD636F9" w14:textId="77777777" w:rsidR="001D16D0" w:rsidRPr="00D02A3B" w:rsidRDefault="001D16D0" w:rsidP="001D16D0">
      <w:pPr>
        <w:suppressAutoHyphens w:val="0"/>
        <w:spacing w:line="240" w:lineRule="auto"/>
        <w:jc w:val="left"/>
        <w:rPr>
          <w:rFonts w:eastAsia="MS Gothic"/>
          <w:bCs/>
          <w:color w:val="A6A6A6" w:themeColor="background1" w:themeShade="A6"/>
          <w:szCs w:val="24"/>
        </w:rPr>
      </w:pPr>
      <w:r w:rsidRPr="00D02A3B">
        <w:rPr>
          <w:rFonts w:eastAsia="MS Gothic"/>
          <w:bCs/>
          <w:color w:val="A6A6A6" w:themeColor="background1" w:themeShade="A6"/>
          <w:szCs w:val="24"/>
        </w:rPr>
        <w:br w:type="page"/>
      </w:r>
    </w:p>
    <w:p w14:paraId="1107AADA" w14:textId="7CEDC186" w:rsidR="001D16D0" w:rsidRPr="00D02A3B" w:rsidRDefault="001D16D0" w:rsidP="001D16D0">
      <w:pPr>
        <w:pStyle w:val="SingleTxtG"/>
        <w:keepNext/>
        <w:keepLines/>
        <w:ind w:left="2268" w:hanging="1134"/>
        <w:rPr>
          <w:rFonts w:eastAsia="MS Gothic"/>
          <w:color w:val="A6A6A6" w:themeColor="background1" w:themeShade="A6"/>
        </w:rPr>
      </w:pPr>
      <w:r w:rsidRPr="00D02A3B">
        <w:rPr>
          <w:rFonts w:eastAsia="MS Gothic"/>
          <w:color w:val="A6A6A6" w:themeColor="background1" w:themeShade="A6"/>
        </w:rPr>
        <w:lastRenderedPageBreak/>
        <w:t>3.2.</w:t>
      </w:r>
      <w:r w:rsidRPr="00D02A3B">
        <w:rPr>
          <w:rFonts w:eastAsia="MS Gothic"/>
          <w:color w:val="A6A6A6" w:themeColor="background1" w:themeShade="A6"/>
        </w:rPr>
        <w:tab/>
      </w:r>
      <w:r w:rsidR="00C708C1" w:rsidRPr="00C708C1">
        <w:rPr>
          <w:rFonts w:eastAsia="MS Gothic"/>
          <w:color w:val="7030A0"/>
        </w:rPr>
        <w:t xml:space="preserve">PEV Type 6 </w:t>
      </w:r>
      <w:r w:rsidRPr="00C708C1">
        <w:rPr>
          <w:rFonts w:eastAsia="MS Gothic"/>
          <w:strike/>
          <w:color w:val="7030A0"/>
        </w:rPr>
        <w:t>Shortened</w:t>
      </w:r>
      <w:r w:rsidRPr="00D02A3B">
        <w:rPr>
          <w:rFonts w:eastAsia="MS Gothic"/>
          <w:color w:val="A6A6A6" w:themeColor="background1" w:themeShade="A6"/>
        </w:rPr>
        <w:t xml:space="preserve"> test procedure (Figure </w:t>
      </w:r>
      <w:r w:rsidRPr="00925719">
        <w:rPr>
          <w:rFonts w:eastAsia="MS Gothic"/>
          <w:strike/>
          <w:color w:val="7030A0"/>
        </w:rPr>
        <w:t>A</w:t>
      </w:r>
      <w:proofErr w:type="gramStart"/>
      <w:r w:rsidRPr="00925719">
        <w:rPr>
          <w:rFonts w:eastAsia="MS Gothic"/>
          <w:strike/>
          <w:color w:val="7030A0"/>
        </w:rPr>
        <w:t>8</w:t>
      </w:r>
      <w:r w:rsidRPr="00D02A3B">
        <w:rPr>
          <w:rFonts w:eastAsia="MS Gothic"/>
          <w:color w:val="A6A6A6" w:themeColor="background1" w:themeShade="A6"/>
        </w:rPr>
        <w:t>.App</w:t>
      </w:r>
      <w:proofErr w:type="gramEnd"/>
      <w:r w:rsidRPr="00D02A3B">
        <w:rPr>
          <w:rFonts w:eastAsia="MS Gothic"/>
          <w:color w:val="A6A6A6" w:themeColor="background1" w:themeShade="A6"/>
        </w:rPr>
        <w:t>1/7)</w:t>
      </w:r>
    </w:p>
    <w:p w14:paraId="6E32301B" w14:textId="77777777" w:rsidR="001D16D0" w:rsidRPr="00D02A3B" w:rsidRDefault="001D16D0" w:rsidP="001D16D0">
      <w:pPr>
        <w:pStyle w:val="Titre1"/>
        <w:keepLines/>
        <w:rPr>
          <w:color w:val="A6A6A6" w:themeColor="background1" w:themeShade="A6"/>
          <w:szCs w:val="24"/>
        </w:rPr>
      </w:pPr>
      <w:r w:rsidRPr="00D02A3B">
        <w:rPr>
          <w:color w:val="A6A6A6" w:themeColor="background1" w:themeShade="A6"/>
        </w:rPr>
        <w:t>Figure </w:t>
      </w:r>
      <w:r w:rsidRPr="00925719">
        <w:rPr>
          <w:strike/>
          <w:color w:val="7030A0"/>
        </w:rPr>
        <w:t>A</w:t>
      </w:r>
      <w:proofErr w:type="gramStart"/>
      <w:r w:rsidRPr="00925719">
        <w:rPr>
          <w:strike/>
          <w:color w:val="7030A0"/>
        </w:rPr>
        <w:t>8</w:t>
      </w:r>
      <w:r w:rsidRPr="00D02A3B">
        <w:rPr>
          <w:color w:val="A6A6A6" w:themeColor="background1" w:themeShade="A6"/>
        </w:rPr>
        <w:t>.App</w:t>
      </w:r>
      <w:proofErr w:type="gramEnd"/>
      <w:r w:rsidRPr="00D02A3B">
        <w:rPr>
          <w:color w:val="A6A6A6" w:themeColor="background1" w:themeShade="A6"/>
        </w:rPr>
        <w:t>1/7</w:t>
      </w:r>
    </w:p>
    <w:p w14:paraId="166C5D85" w14:textId="5D13FEA8" w:rsidR="001D16D0" w:rsidRPr="00D02A3B" w:rsidRDefault="001D16D0" w:rsidP="001D16D0">
      <w:pPr>
        <w:pStyle w:val="SingleTxtG"/>
        <w:keepNext/>
        <w:keepLines/>
        <w:jc w:val="left"/>
        <w:rPr>
          <w:rFonts w:eastAsia="MS Gothic"/>
          <w:color w:val="A6A6A6" w:themeColor="background1" w:themeShade="A6"/>
        </w:rPr>
      </w:pPr>
      <w:r w:rsidRPr="00C708C1">
        <w:rPr>
          <w:rFonts w:ascii="Times New Roman Bold" w:hAnsi="Times New Roman Bold"/>
          <w:b/>
          <w:strike/>
          <w:color w:val="7030A0"/>
        </w:rPr>
        <w:t>Shortened test procedure</w:t>
      </w:r>
      <w:r w:rsidRPr="00C708C1">
        <w:rPr>
          <w:b/>
          <w:color w:val="7030A0"/>
        </w:rPr>
        <w:t xml:space="preserve"> </w:t>
      </w:r>
      <w:r w:rsidR="00C708C1">
        <w:rPr>
          <w:b/>
          <w:color w:val="7030A0"/>
        </w:rPr>
        <w:t xml:space="preserve">PEV </w:t>
      </w:r>
      <w:r>
        <w:rPr>
          <w:b/>
          <w:color w:val="7030A0"/>
        </w:rPr>
        <w:t xml:space="preserve">Type 6 </w:t>
      </w:r>
      <w:r w:rsidRPr="00D02A3B">
        <w:rPr>
          <w:b/>
          <w:color w:val="A6A6A6" w:themeColor="background1" w:themeShade="A6"/>
        </w:rPr>
        <w:t xml:space="preserve">test sequence </w:t>
      </w:r>
      <w:r w:rsidRPr="00C708C1">
        <w:rPr>
          <w:rFonts w:ascii="Times New Roman Bold" w:hAnsi="Times New Roman Bold"/>
          <w:b/>
          <w:strike/>
          <w:color w:val="7030A0"/>
        </w:rPr>
        <w:t>for PEVs</w:t>
      </w:r>
    </w:p>
    <w:p w14:paraId="564C6565" w14:textId="270A2FC2" w:rsidR="001D16D0" w:rsidRPr="00D02A3B" w:rsidRDefault="00F232F6" w:rsidP="001D16D0">
      <w:pPr>
        <w:pStyle w:val="SingleTxtG"/>
        <w:ind w:left="567"/>
        <w:jc w:val="center"/>
        <w:rPr>
          <w:rFonts w:eastAsia="MS Gothic"/>
          <w:color w:val="A6A6A6" w:themeColor="background1" w:themeShade="A6"/>
        </w:rPr>
      </w:pPr>
      <w:r>
        <w:rPr>
          <w:rFonts w:eastAsia="MS Gothic"/>
          <w:noProof/>
          <w:color w:val="A6A6A6" w:themeColor="background1" w:themeShade="A6"/>
          <w:lang w:val="en-IE" w:eastAsia="en-IE"/>
        </w:rPr>
        <w:drawing>
          <wp:anchor distT="0" distB="0" distL="114300" distR="114300" simplePos="0" relativeHeight="251658240" behindDoc="1" locked="0" layoutInCell="1" allowOverlap="1" wp14:anchorId="08F7BCDA" wp14:editId="4865EB11">
            <wp:simplePos x="0" y="0"/>
            <wp:positionH relativeFrom="column">
              <wp:posOffset>327660</wp:posOffset>
            </wp:positionH>
            <wp:positionV relativeFrom="paragraph">
              <wp:posOffset>220980</wp:posOffset>
            </wp:positionV>
            <wp:extent cx="6172200" cy="3148330"/>
            <wp:effectExtent l="0" t="0" r="0" b="0"/>
            <wp:wrapTight wrapText="bothSides">
              <wp:wrapPolygon edited="0">
                <wp:start x="0" y="0"/>
                <wp:lineTo x="0" y="21434"/>
                <wp:lineTo x="21533" y="21434"/>
                <wp:lineTo x="21533" y="0"/>
                <wp:lineTo x="0" y="0"/>
              </wp:wrapPolygon>
            </wp:wrapTight>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l="21648" t="35693" r="24519" b="13570"/>
                    <a:stretch>
                      <a:fillRect/>
                    </a:stretch>
                  </pic:blipFill>
                  <pic:spPr bwMode="auto">
                    <a:xfrm>
                      <a:off x="0" y="0"/>
                      <a:ext cx="6172200" cy="3148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AC8BB" w14:textId="055B4332" w:rsidR="001D16D0" w:rsidRPr="00D02A3B" w:rsidRDefault="001D16D0" w:rsidP="001D16D0">
      <w:pPr>
        <w:ind w:left="1134"/>
        <w:rPr>
          <w:color w:val="A6A6A6" w:themeColor="background1" w:themeShade="A6"/>
        </w:rPr>
      </w:pPr>
    </w:p>
    <w:p w14:paraId="27460369" w14:textId="20B6FCBA" w:rsidR="00625B20" w:rsidRPr="00D02A3B" w:rsidRDefault="00497D09" w:rsidP="00625B20">
      <w:pPr>
        <w:pStyle w:val="HChG"/>
        <w:rPr>
          <w:color w:val="A6A6A6" w:themeColor="background1" w:themeShade="A6"/>
        </w:rPr>
      </w:pPr>
      <w:r>
        <w:br w:type="page"/>
      </w:r>
      <w:bookmarkStart w:id="2851" w:name="Annex_8_EV_Appendix_2_RCB_correction"/>
      <w:bookmarkEnd w:id="2851"/>
      <w:r w:rsidR="00625B20" w:rsidRPr="00D02A3B">
        <w:rPr>
          <w:color w:val="A6A6A6" w:themeColor="background1" w:themeShade="A6"/>
        </w:rPr>
        <w:lastRenderedPageBreak/>
        <w:t xml:space="preserve">Annex B8 - </w:t>
      </w:r>
      <w:commentRangeStart w:id="2852"/>
      <w:commentRangeStart w:id="2853"/>
      <w:r w:rsidR="00625B20" w:rsidRPr="00D02A3B">
        <w:rPr>
          <w:color w:val="A6A6A6" w:themeColor="background1" w:themeShade="A6"/>
        </w:rPr>
        <w:t>Appendix 2</w:t>
      </w:r>
      <w:commentRangeEnd w:id="2852"/>
      <w:r w:rsidR="00625B20">
        <w:rPr>
          <w:rStyle w:val="Marquedecommentaire"/>
          <w:rFonts w:eastAsia="MS Mincho"/>
          <w:b w:val="0"/>
          <w:lang w:val="en-US" w:eastAsia="en-US"/>
        </w:rPr>
        <w:commentReference w:id="2852"/>
      </w:r>
      <w:commentRangeEnd w:id="2853"/>
      <w:r w:rsidR="003D3D8D">
        <w:rPr>
          <w:rStyle w:val="Marquedecommentaire"/>
          <w:rFonts w:eastAsia="MS Mincho"/>
          <w:b w:val="0"/>
          <w:lang w:val="en-US" w:eastAsia="en-US"/>
        </w:rPr>
        <w:commentReference w:id="2853"/>
      </w:r>
    </w:p>
    <w:p w14:paraId="43FDA185" w14:textId="77777777" w:rsidR="00625B20" w:rsidRPr="00D02A3B" w:rsidRDefault="00625B20" w:rsidP="00625B20">
      <w:pPr>
        <w:pStyle w:val="HChG"/>
        <w:rPr>
          <w:color w:val="A6A6A6" w:themeColor="background1" w:themeShade="A6"/>
        </w:rPr>
      </w:pPr>
      <w:r w:rsidRPr="00D02A3B">
        <w:rPr>
          <w:color w:val="A6A6A6" w:themeColor="background1" w:themeShade="A6"/>
        </w:rPr>
        <w:tab/>
      </w:r>
      <w:r w:rsidRPr="00D02A3B">
        <w:rPr>
          <w:color w:val="A6A6A6" w:themeColor="background1" w:themeShade="A6"/>
        </w:rPr>
        <w:tab/>
        <w:t>REESS energy change-based correction procedure</w:t>
      </w:r>
    </w:p>
    <w:p w14:paraId="1775BEF4" w14:textId="41218613" w:rsidR="00497D09" w:rsidRPr="00625B20" w:rsidRDefault="00497D09" w:rsidP="00497D09">
      <w:pPr>
        <w:pStyle w:val="SingleTxtG"/>
        <w:rPr>
          <w:bCs/>
          <w:color w:val="A6A6A6" w:themeColor="background1" w:themeShade="A6"/>
        </w:rPr>
      </w:pPr>
      <w:r w:rsidRPr="00625B20">
        <w:rPr>
          <w:bCs/>
          <w:color w:val="A6A6A6" w:themeColor="background1" w:themeShade="A6"/>
        </w:rPr>
        <w:t>This Appendix describes the procedure to correct the charge-sustaining Type 1 test CO</w:t>
      </w:r>
      <w:r w:rsidRPr="00625B20">
        <w:rPr>
          <w:bCs/>
          <w:color w:val="A6A6A6" w:themeColor="background1" w:themeShade="A6"/>
          <w:vertAlign w:val="subscript"/>
        </w:rPr>
        <w:t>2</w:t>
      </w:r>
      <w:r w:rsidRPr="00625B20">
        <w:rPr>
          <w:bCs/>
          <w:color w:val="A6A6A6" w:themeColor="background1" w:themeShade="A6"/>
        </w:rPr>
        <w:t xml:space="preserve"> mass emission for NOVC-HEVs and OVC-HEVs, and the fuel consumption for NOVC-FCHVs as a function of the electric energy change of all REESSs.</w:t>
      </w:r>
    </w:p>
    <w:p w14:paraId="1B2B4480" w14:textId="77777777" w:rsidR="00497D09" w:rsidRPr="00625B20" w:rsidRDefault="00497D09" w:rsidP="00497D09">
      <w:pPr>
        <w:pStyle w:val="SingleTxtG"/>
        <w:ind w:left="2268" w:hanging="1134"/>
        <w:rPr>
          <w:bCs/>
          <w:color w:val="A6A6A6" w:themeColor="background1" w:themeShade="A6"/>
        </w:rPr>
      </w:pPr>
      <w:r w:rsidRPr="00625B20">
        <w:rPr>
          <w:bCs/>
          <w:color w:val="A6A6A6" w:themeColor="background1" w:themeShade="A6"/>
        </w:rPr>
        <w:t>1.</w:t>
      </w:r>
      <w:r w:rsidRPr="00625B20">
        <w:rPr>
          <w:bCs/>
          <w:color w:val="A6A6A6" w:themeColor="background1" w:themeShade="A6"/>
        </w:rPr>
        <w:tab/>
        <w:t>General requirements</w:t>
      </w:r>
    </w:p>
    <w:p w14:paraId="65EF9C45" w14:textId="77777777" w:rsidR="00497D09" w:rsidRPr="00625B20" w:rsidRDefault="00497D09" w:rsidP="00497D09">
      <w:pPr>
        <w:pStyle w:val="SingleTxtG"/>
        <w:ind w:left="2268" w:hanging="1134"/>
        <w:rPr>
          <w:bCs/>
          <w:color w:val="A6A6A6" w:themeColor="background1" w:themeShade="A6"/>
        </w:rPr>
      </w:pPr>
      <w:r w:rsidRPr="00625B20">
        <w:rPr>
          <w:bCs/>
          <w:color w:val="A6A6A6" w:themeColor="background1" w:themeShade="A6"/>
        </w:rPr>
        <w:t>1.1.</w:t>
      </w:r>
      <w:r w:rsidRPr="00625B20">
        <w:rPr>
          <w:bCs/>
          <w:color w:val="A6A6A6" w:themeColor="background1" w:themeShade="A6"/>
        </w:rPr>
        <w:tab/>
        <w:t>Applicability of this appendix</w:t>
      </w:r>
    </w:p>
    <w:p w14:paraId="344ADEA1" w14:textId="63F893C7" w:rsidR="00497D09" w:rsidRPr="00625B20" w:rsidRDefault="00497D09" w:rsidP="00497D09">
      <w:pPr>
        <w:spacing w:after="120"/>
        <w:ind w:left="2268" w:right="1134" w:hanging="1134"/>
        <w:rPr>
          <w:rFonts w:eastAsia="MS Mincho"/>
          <w:bCs/>
          <w:color w:val="A6A6A6" w:themeColor="background1" w:themeShade="A6"/>
        </w:rPr>
      </w:pPr>
      <w:bookmarkStart w:id="2854" w:name="_Hlk495048126"/>
      <w:r w:rsidRPr="00625B20">
        <w:rPr>
          <w:rFonts w:eastAsia="MS Mincho"/>
          <w:bCs/>
          <w:color w:val="A6A6A6" w:themeColor="background1" w:themeShade="A6"/>
        </w:rPr>
        <w:t>1.1.1.</w:t>
      </w:r>
      <w:r w:rsidRPr="00625B20">
        <w:rPr>
          <w:rFonts w:eastAsia="MS Mincho"/>
          <w:bCs/>
          <w:color w:val="A6A6A6" w:themeColor="background1" w:themeShade="A6"/>
        </w:rPr>
        <w:tab/>
        <w:t>The correction shall be applied on the phase-specific fuel consumptions for NOVC-FCHVs and on the phase-specific CO</w:t>
      </w:r>
      <w:r w:rsidRPr="00625B20">
        <w:rPr>
          <w:rFonts w:eastAsia="MS Mincho"/>
          <w:bCs/>
          <w:color w:val="A6A6A6" w:themeColor="background1" w:themeShade="A6"/>
          <w:vertAlign w:val="subscript"/>
        </w:rPr>
        <w:t>2</w:t>
      </w:r>
      <w:r w:rsidRPr="00625B20">
        <w:rPr>
          <w:rFonts w:eastAsia="MS Mincho"/>
          <w:bCs/>
          <w:color w:val="A6A6A6" w:themeColor="background1" w:themeShade="A6"/>
        </w:rPr>
        <w:t xml:space="preserve"> mass emissions for NOVC-HEVs and OVC-HEVs</w:t>
      </w:r>
      <w:r w:rsidRPr="00625B20">
        <w:rPr>
          <w:rFonts w:eastAsia="MS Mincho"/>
          <w:bCs/>
          <w:color w:val="A6A6A6" w:themeColor="background1" w:themeShade="A6"/>
          <w:spacing w:val="-2"/>
        </w:rPr>
        <w:t xml:space="preserve"> of the charge-sustaining Type 1 test</w:t>
      </w:r>
      <w:r w:rsidRPr="00625B20">
        <w:rPr>
          <w:rFonts w:eastAsia="MS Mincho"/>
          <w:bCs/>
          <w:color w:val="A6A6A6" w:themeColor="background1" w:themeShade="A6"/>
        </w:rPr>
        <w:t>.</w:t>
      </w:r>
    </w:p>
    <w:p w14:paraId="374B9EFB" w14:textId="524A2F4E" w:rsidR="00497D09" w:rsidRPr="00625B20" w:rsidRDefault="00497D09" w:rsidP="00497D09">
      <w:pPr>
        <w:spacing w:after="120"/>
        <w:ind w:left="2268" w:right="1134" w:hanging="1134"/>
        <w:rPr>
          <w:rFonts w:eastAsia="MS Mincho"/>
          <w:bCs/>
          <w:color w:val="A6A6A6" w:themeColor="background1" w:themeShade="A6"/>
          <w:spacing w:val="-2"/>
        </w:rPr>
      </w:pPr>
      <w:r w:rsidRPr="00625B20">
        <w:rPr>
          <w:rFonts w:eastAsia="MS Mincho"/>
          <w:bCs/>
          <w:color w:val="A6A6A6" w:themeColor="background1" w:themeShade="A6"/>
          <w:spacing w:val="-2"/>
        </w:rPr>
        <w:t>1.1.2.</w:t>
      </w:r>
      <w:r w:rsidRPr="00625B20">
        <w:rPr>
          <w:rFonts w:eastAsia="MS Mincho"/>
          <w:bCs/>
          <w:color w:val="A6A6A6" w:themeColor="background1" w:themeShade="A6"/>
          <w:spacing w:val="-2"/>
        </w:rPr>
        <w:tab/>
      </w:r>
      <w:r w:rsidRPr="00625B20">
        <w:rPr>
          <w:rFonts w:eastAsia="MS Mincho"/>
          <w:color w:val="A6A6A6" w:themeColor="background1" w:themeShade="A6"/>
        </w:rPr>
        <w:t>The application of the correction over the  total cycle on the fuel consumption for NOVC-FCHVs, on the CO</w:t>
      </w:r>
      <w:r w:rsidRPr="00625B20">
        <w:rPr>
          <w:rFonts w:eastAsia="MS Mincho"/>
          <w:color w:val="A6A6A6" w:themeColor="background1" w:themeShade="A6"/>
          <w:vertAlign w:val="subscript"/>
        </w:rPr>
        <w:t>2</w:t>
      </w:r>
      <w:r w:rsidRPr="00625B20">
        <w:rPr>
          <w:rFonts w:eastAsia="MS Mincho"/>
          <w:color w:val="A6A6A6" w:themeColor="background1" w:themeShade="A6"/>
        </w:rPr>
        <w:t xml:space="preserve"> mass emission for NOVC-HEVs and OVC-HEVs is based on </w:t>
      </w:r>
      <w:r w:rsidRPr="00625B20">
        <w:rPr>
          <w:rFonts w:eastAsia="MS Mincho"/>
          <w:bCs/>
          <w:color w:val="A6A6A6" w:themeColor="background1" w:themeShade="A6"/>
          <w:spacing w:val="-2"/>
        </w:rPr>
        <w:t>the charge-sustaining REESS energy change</w:t>
      </w:r>
      <w:r w:rsidRPr="00625B20">
        <w:rPr>
          <w:rFonts w:eastAsia="MS Mincho"/>
          <w:color w:val="A6A6A6" w:themeColor="background1" w:themeShade="A6"/>
        </w:rPr>
        <w:t xml:space="preserve"> </w:t>
      </w:r>
      <m:oMath>
        <m:r>
          <m:rPr>
            <m:sty m:val="p"/>
          </m:rPr>
          <w:rPr>
            <w:rFonts w:ascii="Cambria Math" w:eastAsia="MS Mincho" w:hAnsi="Cambria Math"/>
            <w:color w:val="A6A6A6" w:themeColor="background1" w:themeShade="A6"/>
            <w:spacing w:val="-2"/>
          </w:rPr>
          <m:t>∆</m:t>
        </m:r>
        <m:sSub>
          <m:sSubPr>
            <m:ctrlPr>
              <w:rPr>
                <w:rFonts w:ascii="Cambria Math" w:eastAsia="MS Mincho" w:hAnsi="Cambria Math"/>
                <w:color w:val="A6A6A6" w:themeColor="background1" w:themeShade="A6"/>
                <w:spacing w:val="-2"/>
              </w:rPr>
            </m:ctrlPr>
          </m:sSubPr>
          <m:e>
            <m:r>
              <m:rPr>
                <m:sty m:val="p"/>
              </m:rPr>
              <w:rPr>
                <w:rFonts w:ascii="Cambria Math" w:eastAsia="MS Mincho" w:hAnsi="Cambria Math"/>
                <w:color w:val="A6A6A6" w:themeColor="background1" w:themeShade="A6"/>
                <w:spacing w:val="-2"/>
              </w:rPr>
              <m:t>E</m:t>
            </m:r>
          </m:e>
          <m:sub>
            <m:r>
              <m:rPr>
                <m:sty m:val="p"/>
              </m:rPr>
              <w:rPr>
                <w:rFonts w:ascii="Cambria Math" w:eastAsia="MS Mincho" w:hAnsi="Cambria Math"/>
                <w:color w:val="A6A6A6" w:themeColor="background1" w:themeShade="A6"/>
                <w:spacing w:val="-2"/>
              </w:rPr>
              <m:t>REESS,CS</m:t>
            </m:r>
          </m:sub>
        </m:sSub>
      </m:oMath>
      <w:r w:rsidRPr="00625B20">
        <w:rPr>
          <w:rFonts w:eastAsia="MS Mincho"/>
          <w:bCs/>
          <w:color w:val="A6A6A6" w:themeColor="background1" w:themeShade="A6"/>
          <w:spacing w:val="-2"/>
        </w:rPr>
        <w:t xml:space="preserve"> of the charge-sustaining Type 1 test and the correction criterion c.</w:t>
      </w:r>
    </w:p>
    <w:p w14:paraId="6B1ECA83" w14:textId="77777777" w:rsidR="00497D09" w:rsidRPr="00625B20" w:rsidRDefault="00497D09" w:rsidP="00497D09">
      <w:pPr>
        <w:spacing w:after="120"/>
        <w:ind w:left="2268" w:right="1134" w:hanging="18"/>
        <w:rPr>
          <w:rFonts w:eastAsia="MS Mincho"/>
          <w:bCs/>
          <w:color w:val="A6A6A6" w:themeColor="background1" w:themeShade="A6"/>
          <w:spacing w:val="-2"/>
        </w:rPr>
      </w:pPr>
      <w:r w:rsidRPr="00625B20">
        <w:rPr>
          <w:rFonts w:eastAsia="MS Mincho"/>
          <w:color w:val="A6A6A6" w:themeColor="background1" w:themeShade="A6"/>
          <w:spacing w:val="-2"/>
        </w:rPr>
        <w:t xml:space="preserve">For the calculation of </w:t>
      </w:r>
      <m:oMath>
        <m:r>
          <m:rPr>
            <m:sty m:val="p"/>
          </m:rPr>
          <w:rPr>
            <w:rFonts w:ascii="Cambria Math" w:eastAsia="MS Mincho" w:hAnsi="Cambria Math"/>
            <w:color w:val="A6A6A6" w:themeColor="background1" w:themeShade="A6"/>
            <w:spacing w:val="-2"/>
          </w:rPr>
          <m:t>∆</m:t>
        </m:r>
        <m:sSub>
          <m:sSubPr>
            <m:ctrlPr>
              <w:rPr>
                <w:rFonts w:ascii="Cambria Math" w:eastAsia="MS Mincho" w:hAnsi="Cambria Math"/>
                <w:color w:val="A6A6A6" w:themeColor="background1" w:themeShade="A6"/>
                <w:spacing w:val="-2"/>
              </w:rPr>
            </m:ctrlPr>
          </m:sSubPr>
          <m:e>
            <m:r>
              <m:rPr>
                <m:sty m:val="p"/>
              </m:rPr>
              <w:rPr>
                <w:rFonts w:ascii="Cambria Math" w:eastAsia="MS Mincho" w:hAnsi="Cambria Math"/>
                <w:color w:val="A6A6A6" w:themeColor="background1" w:themeShade="A6"/>
                <w:spacing w:val="-2"/>
              </w:rPr>
              <m:t>E</m:t>
            </m:r>
          </m:e>
          <m:sub>
            <m:r>
              <m:rPr>
                <m:sty m:val="p"/>
              </m:rPr>
              <w:rPr>
                <w:rFonts w:ascii="Cambria Math" w:eastAsia="MS Mincho" w:hAnsi="Cambria Math"/>
                <w:color w:val="A6A6A6" w:themeColor="background1" w:themeShade="A6"/>
                <w:spacing w:val="-2"/>
              </w:rPr>
              <m:t>REESS,CS</m:t>
            </m:r>
          </m:sub>
        </m:sSub>
      </m:oMath>
      <w:r w:rsidRPr="00625B20">
        <w:rPr>
          <w:rFonts w:eastAsia="MS Mincho"/>
          <w:bCs/>
          <w:color w:val="A6A6A6" w:themeColor="background1" w:themeShade="A6"/>
          <w:spacing w:val="-2"/>
        </w:rPr>
        <w:t xml:space="preserve">, paragraph 4.3. of this </w:t>
      </w:r>
      <w:r w:rsidRPr="00625B20">
        <w:rPr>
          <w:rFonts w:eastAsia="MS Mincho"/>
          <w:color w:val="A6A6A6" w:themeColor="background1" w:themeShade="A6"/>
          <w:spacing w:val="-2"/>
        </w:rPr>
        <w:t xml:space="preserve">annex </w:t>
      </w:r>
      <w:r w:rsidRPr="00625B20">
        <w:rPr>
          <w:rFonts w:eastAsia="MS Mincho"/>
          <w:bCs/>
          <w:color w:val="A6A6A6" w:themeColor="background1" w:themeShade="A6"/>
          <w:spacing w:val="-2"/>
        </w:rPr>
        <w:t xml:space="preserve">shall be used. The considered period j used in paragraph 4.3. of this </w:t>
      </w:r>
      <w:r w:rsidRPr="00625B20">
        <w:rPr>
          <w:rFonts w:eastAsia="MS Mincho"/>
          <w:color w:val="A6A6A6" w:themeColor="background1" w:themeShade="A6"/>
          <w:spacing w:val="-2"/>
        </w:rPr>
        <w:t xml:space="preserve">annex </w:t>
      </w:r>
      <w:r w:rsidRPr="00625B20">
        <w:rPr>
          <w:rFonts w:eastAsia="MS Mincho"/>
          <w:bCs/>
          <w:color w:val="A6A6A6" w:themeColor="background1" w:themeShade="A6"/>
          <w:spacing w:val="-2"/>
        </w:rPr>
        <w:t xml:space="preserve">is defined by the charge-sustaining Type 1 test. The correction criterion c shall be determined according to paragraph 1.2. of this Appendix. </w:t>
      </w:r>
    </w:p>
    <w:p w14:paraId="174C00CC" w14:textId="0305A067" w:rsidR="00497D09" w:rsidRPr="00625B20" w:rsidRDefault="00497D09" w:rsidP="00497D09">
      <w:pPr>
        <w:spacing w:after="120"/>
        <w:ind w:left="2268" w:right="1134" w:hanging="1134"/>
        <w:rPr>
          <w:rFonts w:eastAsia="MS Mincho"/>
          <w:color w:val="A6A6A6" w:themeColor="background1" w:themeShade="A6"/>
        </w:rPr>
      </w:pPr>
      <w:r w:rsidRPr="00625B20">
        <w:rPr>
          <w:rFonts w:eastAsia="MS Mincho"/>
          <w:bCs/>
          <w:color w:val="A6A6A6" w:themeColor="background1" w:themeShade="A6"/>
        </w:rPr>
        <w:t>1.1.3.</w:t>
      </w:r>
      <w:r w:rsidRPr="00625B20">
        <w:rPr>
          <w:rFonts w:eastAsia="MS Mincho"/>
          <w:bCs/>
          <w:color w:val="A6A6A6" w:themeColor="background1" w:themeShade="A6"/>
        </w:rPr>
        <w:tab/>
      </w:r>
      <w:r w:rsidRPr="00625B20">
        <w:rPr>
          <w:rFonts w:eastAsia="MS Mincho"/>
          <w:color w:val="A6A6A6" w:themeColor="background1" w:themeShade="A6"/>
        </w:rPr>
        <w:t>The correction over the total cycle shall be applied on the fuel consumption for NOVC-FCHVs, the CO</w:t>
      </w:r>
      <w:r w:rsidRPr="00625B20">
        <w:rPr>
          <w:rFonts w:eastAsia="MS Mincho"/>
          <w:color w:val="A6A6A6" w:themeColor="background1" w:themeShade="A6"/>
          <w:vertAlign w:val="subscript"/>
        </w:rPr>
        <w:t>2</w:t>
      </w:r>
      <w:r w:rsidRPr="00625B20">
        <w:rPr>
          <w:rFonts w:eastAsia="MS Mincho"/>
          <w:color w:val="A6A6A6" w:themeColor="background1" w:themeShade="A6"/>
        </w:rPr>
        <w:t xml:space="preserve"> mass emission for NOVC-HEVs and OVC-HEVs if </w:t>
      </w:r>
      <m:oMath>
        <m:sSub>
          <m:sSubPr>
            <m:ctrlPr>
              <w:rPr>
                <w:rFonts w:ascii="Cambria Math" w:eastAsia="MS Mincho" w:hAnsi="Cambria Math"/>
                <w:color w:val="A6A6A6" w:themeColor="background1" w:themeShade="A6"/>
              </w:rPr>
            </m:ctrlPr>
          </m:sSubPr>
          <m:e>
            <m:r>
              <m:rPr>
                <m:sty m:val="p"/>
              </m:rPr>
              <w:rPr>
                <w:rFonts w:ascii="Cambria Math" w:eastAsia="MS Mincho" w:hAnsi="Cambria Math"/>
                <w:color w:val="A6A6A6" w:themeColor="background1" w:themeShade="A6"/>
              </w:rPr>
              <m:t>∆E</m:t>
            </m:r>
          </m:e>
          <m:sub>
            <m:r>
              <m:rPr>
                <m:sty m:val="p"/>
              </m:rPr>
              <w:rPr>
                <w:rFonts w:ascii="Cambria Math" w:eastAsia="MS Mincho" w:hAnsi="Cambria Math"/>
                <w:color w:val="A6A6A6" w:themeColor="background1" w:themeShade="A6"/>
              </w:rPr>
              <m:t>REESS,CS</m:t>
            </m:r>
          </m:sub>
        </m:sSub>
      </m:oMath>
      <w:r w:rsidRPr="00625B20">
        <w:rPr>
          <w:rFonts w:eastAsia="MS Mincho"/>
          <w:color w:val="A6A6A6" w:themeColor="background1" w:themeShade="A6"/>
        </w:rPr>
        <w:t xml:space="preserve"> is negative which corresponds to REESS discharging and the correction criterion c calculated in paragraph 1.2. of this appendix is greater than the applicable threshold according to Table A</w:t>
      </w:r>
      <w:proofErr w:type="gramStart"/>
      <w:r w:rsidRPr="00625B20">
        <w:rPr>
          <w:rFonts w:eastAsia="MS Mincho"/>
          <w:color w:val="A6A6A6" w:themeColor="background1" w:themeShade="A6"/>
        </w:rPr>
        <w:t>8.App</w:t>
      </w:r>
      <w:proofErr w:type="gramEnd"/>
      <w:r w:rsidRPr="00625B20">
        <w:rPr>
          <w:rFonts w:eastAsia="MS Mincho"/>
          <w:color w:val="A6A6A6" w:themeColor="background1" w:themeShade="A6"/>
        </w:rPr>
        <w:t>2/1.</w:t>
      </w:r>
    </w:p>
    <w:p w14:paraId="59C759AA" w14:textId="09E73376" w:rsidR="00497D09" w:rsidRPr="00625B20" w:rsidRDefault="00497D09" w:rsidP="00497D09">
      <w:pPr>
        <w:spacing w:after="120"/>
        <w:ind w:left="2268" w:right="1134" w:hanging="1134"/>
        <w:rPr>
          <w:color w:val="A6A6A6" w:themeColor="background1" w:themeShade="A6"/>
        </w:rPr>
      </w:pPr>
      <w:r w:rsidRPr="00625B20">
        <w:rPr>
          <w:rFonts w:eastAsia="MS Mincho"/>
          <w:bCs/>
          <w:color w:val="A6A6A6" w:themeColor="background1" w:themeShade="A6"/>
        </w:rPr>
        <w:t>1.1.4.</w:t>
      </w:r>
      <w:r w:rsidRPr="00625B20">
        <w:rPr>
          <w:rFonts w:eastAsia="MS Mincho"/>
          <w:bCs/>
          <w:color w:val="A6A6A6" w:themeColor="background1" w:themeShade="A6"/>
        </w:rPr>
        <w:tab/>
      </w:r>
      <w:r w:rsidRPr="00625B20">
        <w:rPr>
          <w:rFonts w:eastAsia="MS Mincho"/>
          <w:color w:val="A6A6A6" w:themeColor="background1" w:themeShade="A6"/>
        </w:rPr>
        <w:t>The correction over the total cycle may be omitted on the fuel consumption for NOVC-FCHVs, the CO</w:t>
      </w:r>
      <w:r w:rsidRPr="00625B20">
        <w:rPr>
          <w:rFonts w:eastAsia="MS Mincho"/>
          <w:color w:val="A6A6A6" w:themeColor="background1" w:themeShade="A6"/>
          <w:vertAlign w:val="subscript"/>
        </w:rPr>
        <w:t>2</w:t>
      </w:r>
      <w:r w:rsidRPr="00625B20">
        <w:rPr>
          <w:rFonts w:eastAsia="MS Mincho"/>
          <w:color w:val="A6A6A6" w:themeColor="background1" w:themeShade="A6"/>
        </w:rPr>
        <w:t xml:space="preserve"> mass emission for NOVC-HEVs and OVC-HEVs and uncorrected values may be used if:</w:t>
      </w:r>
    </w:p>
    <w:p w14:paraId="4FC7BA81" w14:textId="77777777" w:rsidR="00497D09" w:rsidRPr="00625B20" w:rsidRDefault="00497D09" w:rsidP="00497D09">
      <w:pPr>
        <w:pStyle w:val="SingleTxtG"/>
        <w:ind w:left="2835" w:hanging="567"/>
        <w:rPr>
          <w:color w:val="A6A6A6" w:themeColor="background1" w:themeShade="A6"/>
        </w:rPr>
      </w:pPr>
      <w:r w:rsidRPr="00625B20">
        <w:rPr>
          <w:color w:val="A6A6A6" w:themeColor="background1" w:themeShade="A6"/>
        </w:rPr>
        <w:t>(a)</w:t>
      </w:r>
      <w:r w:rsidRPr="00625B20">
        <w:rPr>
          <w:color w:val="A6A6A6" w:themeColor="background1" w:themeShade="A6"/>
        </w:rPr>
        <w:tab/>
      </w: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REESS,CS</m:t>
            </m:r>
          </m:sub>
        </m:sSub>
      </m:oMath>
      <w:r w:rsidRPr="00625B20">
        <w:rPr>
          <w:color w:val="A6A6A6" w:themeColor="background1" w:themeShade="A6"/>
        </w:rPr>
        <w:t xml:space="preserve"> is positive which corresponds to REESS charging and the correction criterion c calculated in paragraph 1.2. of this appendix is greater than the applicable threshold according to Table A</w:t>
      </w:r>
      <w:proofErr w:type="gramStart"/>
      <w:r w:rsidRPr="00625B20">
        <w:rPr>
          <w:color w:val="A6A6A6" w:themeColor="background1" w:themeShade="A6"/>
        </w:rPr>
        <w:t>8.App</w:t>
      </w:r>
      <w:proofErr w:type="gramEnd"/>
      <w:r w:rsidRPr="00625B20">
        <w:rPr>
          <w:color w:val="A6A6A6" w:themeColor="background1" w:themeShade="A6"/>
        </w:rPr>
        <w:t>2/1;</w:t>
      </w:r>
    </w:p>
    <w:p w14:paraId="3C4AC858" w14:textId="77777777" w:rsidR="00497D09" w:rsidRPr="00625B20" w:rsidRDefault="00497D09" w:rsidP="00497D09">
      <w:pPr>
        <w:pStyle w:val="SingleTxtG"/>
        <w:ind w:left="2835" w:hanging="567"/>
        <w:rPr>
          <w:color w:val="A6A6A6" w:themeColor="background1" w:themeShade="A6"/>
        </w:rPr>
      </w:pPr>
      <w:r w:rsidRPr="00625B20">
        <w:rPr>
          <w:color w:val="A6A6A6" w:themeColor="background1" w:themeShade="A6"/>
        </w:rPr>
        <w:t>(b)</w:t>
      </w:r>
      <w:r w:rsidRPr="00625B20">
        <w:rPr>
          <w:color w:val="A6A6A6" w:themeColor="background1" w:themeShade="A6"/>
        </w:rPr>
        <w:tab/>
        <w:t>The correction criterion c calculated in paragraph 1.2. of this appendix is smaller than the applicable threshold according to Table A</w:t>
      </w:r>
      <w:proofErr w:type="gramStart"/>
      <w:r w:rsidRPr="00625B20">
        <w:rPr>
          <w:color w:val="A6A6A6" w:themeColor="background1" w:themeShade="A6"/>
        </w:rPr>
        <w:t>8.App</w:t>
      </w:r>
      <w:proofErr w:type="gramEnd"/>
      <w:r w:rsidRPr="00625B20">
        <w:rPr>
          <w:color w:val="A6A6A6" w:themeColor="background1" w:themeShade="A6"/>
        </w:rPr>
        <w:t>2/1;</w:t>
      </w:r>
    </w:p>
    <w:bookmarkEnd w:id="2854"/>
    <w:p w14:paraId="1BF4BDE0" w14:textId="77777777" w:rsidR="00497D09" w:rsidRPr="00625B20" w:rsidRDefault="00497D09" w:rsidP="00497D09">
      <w:pPr>
        <w:pStyle w:val="SingleTxtG"/>
        <w:ind w:left="2835" w:hanging="567"/>
        <w:rPr>
          <w:color w:val="A6A6A6" w:themeColor="background1" w:themeShade="A6"/>
        </w:rPr>
      </w:pPr>
      <w:r w:rsidRPr="00625B20">
        <w:rPr>
          <w:color w:val="A6A6A6" w:themeColor="background1" w:themeShade="A6"/>
        </w:rPr>
        <w:t>(c)</w:t>
      </w:r>
      <w:r w:rsidRPr="00625B20">
        <w:rPr>
          <w:color w:val="A6A6A6" w:themeColor="background1" w:themeShade="A6"/>
        </w:rPr>
        <w:tab/>
        <w:t xml:space="preserve">The manufacturer can prove to the responsible authority by measurement that there is no relation between </w:t>
      </w: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REESS,CS</m:t>
            </m:r>
          </m:sub>
        </m:sSub>
      </m:oMath>
      <w:r w:rsidRPr="00625B20">
        <w:rPr>
          <w:color w:val="A6A6A6" w:themeColor="background1" w:themeShade="A6"/>
        </w:rPr>
        <w:t xml:space="preserve"> and charge-sustaining CO</w:t>
      </w:r>
      <w:r w:rsidRPr="00625B20">
        <w:rPr>
          <w:color w:val="A6A6A6" w:themeColor="background1" w:themeShade="A6"/>
          <w:vertAlign w:val="subscript"/>
        </w:rPr>
        <w:t>2</w:t>
      </w:r>
      <w:r w:rsidRPr="00625B20">
        <w:rPr>
          <w:color w:val="A6A6A6" w:themeColor="background1" w:themeShade="A6"/>
        </w:rPr>
        <w:t xml:space="preserve"> mass emission and </w:t>
      </w: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REESS,CS</m:t>
            </m:r>
          </m:sub>
        </m:sSub>
      </m:oMath>
      <w:r w:rsidRPr="00625B20">
        <w:rPr>
          <w:color w:val="A6A6A6" w:themeColor="background1" w:themeShade="A6"/>
        </w:rPr>
        <w:t xml:space="preserve"> and fuel consumption respectively.</w:t>
      </w:r>
    </w:p>
    <w:p w14:paraId="1724EF0D" w14:textId="77777777" w:rsidR="00497D09" w:rsidRPr="00625B20" w:rsidRDefault="00497D09" w:rsidP="00497D09">
      <w:pPr>
        <w:pStyle w:val="SingleTxtG"/>
        <w:ind w:left="2268" w:hanging="1134"/>
        <w:rPr>
          <w:color w:val="A6A6A6" w:themeColor="background1" w:themeShade="A6"/>
        </w:rPr>
      </w:pPr>
      <w:r w:rsidRPr="00625B20">
        <w:rPr>
          <w:color w:val="A6A6A6" w:themeColor="background1" w:themeShade="A6"/>
        </w:rPr>
        <w:t>1.2.</w:t>
      </w:r>
      <w:r w:rsidRPr="00625B20">
        <w:rPr>
          <w:color w:val="A6A6A6" w:themeColor="background1" w:themeShade="A6"/>
        </w:rPr>
        <w:tab/>
      </w:r>
      <w:r w:rsidRPr="00625B20">
        <w:rPr>
          <w:color w:val="A6A6A6" w:themeColor="background1" w:themeShade="A6"/>
        </w:rPr>
        <w:tab/>
        <w:t xml:space="preserve">The correction criterion c is the ratio between the absolute value of the REESS electric energy change </w:t>
      </w: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REESS,CS</m:t>
            </m:r>
          </m:sub>
        </m:sSub>
        <m:r>
          <m:rPr>
            <m:sty m:val="p"/>
          </m:rPr>
          <w:rPr>
            <w:rFonts w:ascii="Cambria Math" w:hAnsi="Cambria Math"/>
            <w:color w:val="A6A6A6" w:themeColor="background1" w:themeShade="A6"/>
          </w:rPr>
          <m:t xml:space="preserve"> </m:t>
        </m:r>
      </m:oMath>
      <w:r w:rsidRPr="00625B20">
        <w:rPr>
          <w:color w:val="A6A6A6" w:themeColor="background1" w:themeShade="A6"/>
        </w:rPr>
        <w:t>and the fuel energy and shall be calculated as follows:</w:t>
      </w:r>
    </w:p>
    <w:p w14:paraId="7EF393CB" w14:textId="77777777" w:rsidR="00497D09" w:rsidRPr="00625B20" w:rsidRDefault="00497D09" w:rsidP="00497D09">
      <w:pPr>
        <w:pStyle w:val="SingleTxtG"/>
        <w:ind w:left="2268"/>
        <w:jc w:val="center"/>
        <w:rPr>
          <w:color w:val="A6A6A6" w:themeColor="background1" w:themeShade="A6"/>
        </w:rPr>
      </w:pPr>
      <m:oMathPara>
        <m:oMath>
          <m:r>
            <m:rPr>
              <m:sty m:val="p"/>
            </m:rPr>
            <w:rPr>
              <w:rFonts w:ascii="Cambria Math" w:hAnsi="Cambria Math"/>
              <w:color w:val="A6A6A6" w:themeColor="background1" w:themeShade="A6"/>
            </w:rPr>
            <m:t>c=</m:t>
          </m:r>
          <m:f>
            <m:fPr>
              <m:ctrlPr>
                <w:rPr>
                  <w:rFonts w:ascii="Cambria Math" w:hAnsi="Cambria Math"/>
                  <w:color w:val="A6A6A6" w:themeColor="background1" w:themeShade="A6"/>
                </w:rPr>
              </m:ctrlPr>
            </m:fPr>
            <m:num>
              <m:r>
                <m:rPr>
                  <m:sty m:val="p"/>
                </m:rPr>
                <w:rPr>
                  <w:rFonts w:ascii="Cambria Math" w:hAnsi="Cambria Math"/>
                  <w:color w:val="A6A6A6" w:themeColor="background1" w:themeShade="A6"/>
                </w:rPr>
                <m:t>|∆</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REESS,CS</m:t>
                  </m:r>
                </m:sub>
              </m:sSub>
              <m:r>
                <w:rPr>
                  <w:rFonts w:ascii="Cambria Math" w:hAnsi="Cambria Math"/>
                  <w:color w:val="A6A6A6" w:themeColor="background1" w:themeShade="A6"/>
                </w:rPr>
                <m:t>|</m:t>
              </m:r>
            </m:num>
            <m:den>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fuel,CS</m:t>
                  </m:r>
                </m:sub>
              </m:sSub>
            </m:den>
          </m:f>
        </m:oMath>
      </m:oMathPara>
    </w:p>
    <w:p w14:paraId="6179DD49" w14:textId="77777777" w:rsidR="00497D09" w:rsidRPr="00625B20" w:rsidRDefault="00497D09" w:rsidP="00497D09">
      <w:pPr>
        <w:pStyle w:val="SingleTxtG"/>
        <w:ind w:left="2268"/>
        <w:rPr>
          <w:color w:val="A6A6A6" w:themeColor="background1" w:themeShade="A6"/>
        </w:rPr>
      </w:pPr>
      <w:r w:rsidRPr="00625B20">
        <w:rPr>
          <w:color w:val="A6A6A6" w:themeColor="background1" w:themeShade="A6"/>
        </w:rPr>
        <w:t>where:</w:t>
      </w:r>
    </w:p>
    <w:p w14:paraId="1B2B342E" w14:textId="77777777" w:rsidR="00497D09" w:rsidRPr="00625B20" w:rsidRDefault="00497D09" w:rsidP="00497D09">
      <w:pPr>
        <w:pStyle w:val="SingleTxtG"/>
        <w:ind w:left="3402" w:hanging="1134"/>
        <w:rPr>
          <w:color w:val="A6A6A6" w:themeColor="background1" w:themeShade="A6"/>
        </w:rPr>
      </w:pPr>
      <m:oMath>
        <m:r>
          <m:rPr>
            <m:sty m:val="p"/>
          </m:rPr>
          <w:rPr>
            <w:rFonts w:ascii="Cambria Math" w:hAnsi="Cambria Math"/>
            <w:color w:val="A6A6A6" w:themeColor="background1" w:themeShade="A6"/>
          </w:rPr>
          <m:t>∆</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REESS,CS</m:t>
            </m:r>
          </m:sub>
        </m:sSub>
      </m:oMath>
      <w:r w:rsidRPr="00625B20">
        <w:rPr>
          <w:color w:val="A6A6A6" w:themeColor="background1" w:themeShade="A6"/>
        </w:rPr>
        <w:tab/>
        <w:t>is the charge-sustaining REESS energy change according to paragraph 1.1.2. of this appendix, Wh;</w:t>
      </w:r>
    </w:p>
    <w:p w14:paraId="637D8972" w14:textId="7E9DE534" w:rsidR="00497D09" w:rsidRPr="00625B20" w:rsidRDefault="00311BD7" w:rsidP="00497D09">
      <w:pPr>
        <w:pStyle w:val="SingleTxtG"/>
        <w:ind w:left="3402"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fuel,CS</m:t>
            </m:r>
          </m:sub>
        </m:sSub>
      </m:oMath>
      <w:r w:rsidR="00497D09" w:rsidRPr="00625B20">
        <w:rPr>
          <w:color w:val="A6A6A6" w:themeColor="background1" w:themeShade="A6"/>
        </w:rPr>
        <w:tab/>
        <w:t>is the charge-sustaining energy content of the consumed fuel according to paragraph 1.2.1. of this appendix in the case of NOVC-HEVs and OVC-HEVs, and according to paragraph 1.2.2. of this appendix in the case of NOVC-FCHVs, Wh.</w:t>
      </w:r>
    </w:p>
    <w:p w14:paraId="620ED838" w14:textId="77777777" w:rsidR="00497D09" w:rsidRPr="00625B20" w:rsidRDefault="00497D09" w:rsidP="00497D09">
      <w:pPr>
        <w:pStyle w:val="SingleTxtG"/>
        <w:ind w:left="2268" w:hanging="1134"/>
        <w:rPr>
          <w:color w:val="A6A6A6" w:themeColor="background1" w:themeShade="A6"/>
        </w:rPr>
      </w:pPr>
      <w:r w:rsidRPr="00625B20">
        <w:rPr>
          <w:color w:val="A6A6A6" w:themeColor="background1" w:themeShade="A6"/>
        </w:rPr>
        <w:lastRenderedPageBreak/>
        <w:t>1.2.1.</w:t>
      </w:r>
      <w:r w:rsidRPr="00625B20">
        <w:rPr>
          <w:color w:val="A6A6A6" w:themeColor="background1" w:themeShade="A6"/>
        </w:rPr>
        <w:tab/>
        <w:t>Charge-sustaining fuel energy for NOVC-HEVs and OVC-HEVs</w:t>
      </w:r>
    </w:p>
    <w:p w14:paraId="6E89B535" w14:textId="77777777" w:rsidR="00497D09" w:rsidRPr="00625B20" w:rsidRDefault="00497D09" w:rsidP="00497D09">
      <w:pPr>
        <w:pStyle w:val="SingleTxtG"/>
        <w:ind w:left="2268"/>
        <w:rPr>
          <w:color w:val="A6A6A6" w:themeColor="background1" w:themeShade="A6"/>
        </w:rPr>
      </w:pPr>
      <w:r w:rsidRPr="00625B20">
        <w:rPr>
          <w:color w:val="A6A6A6" w:themeColor="background1" w:themeShade="A6"/>
        </w:rPr>
        <w:t xml:space="preserve">The charge-sustaining energy content of the consumed fuel for NOVC-HEVs and OVC-HEVs shall be calculated using the following equation: </w:t>
      </w:r>
    </w:p>
    <w:p w14:paraId="33F99C6E" w14:textId="77777777" w:rsidR="00497D09" w:rsidRPr="00625B20" w:rsidRDefault="00311BD7" w:rsidP="00497D09">
      <w:pPr>
        <w:pStyle w:val="SingleTxtG"/>
        <w:ind w:left="3969"/>
        <w:rPr>
          <w:color w:val="A6A6A6" w:themeColor="background1" w:themeShade="A6"/>
        </w:rPr>
      </w:pPr>
      <m:oMathPara>
        <m:oMathParaPr>
          <m:jc m:val="left"/>
        </m:oMathPara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fuel,CS</m:t>
              </m:r>
            </m:sub>
          </m:sSub>
          <m:r>
            <m:rPr>
              <m:sty m:val="p"/>
            </m:rPr>
            <w:rPr>
              <w:rFonts w:ascii="Cambria Math" w:hAnsi="Cambria Math"/>
              <w:color w:val="A6A6A6" w:themeColor="background1" w:themeShade="A6"/>
            </w:rPr>
            <m:t>=10×HV×</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FC</m:t>
              </m:r>
            </m:e>
            <m:sub>
              <m:r>
                <m:rPr>
                  <m:sty m:val="p"/>
                </m:rPr>
                <w:rPr>
                  <w:rFonts w:ascii="Cambria Math" w:hAnsi="Cambria Math"/>
                  <w:color w:val="A6A6A6" w:themeColor="background1" w:themeShade="A6"/>
                </w:rPr>
                <m:t>CS,nb</m:t>
              </m:r>
            </m:sub>
          </m:sSub>
          <m:r>
            <m:rPr>
              <m:sty m:val="p"/>
            </m:rPr>
            <w:rPr>
              <w:rFonts w:ascii="Cambria Math" w:hAnsi="Cambria Math"/>
              <w:color w:val="A6A6A6" w:themeColor="background1" w:themeShade="A6"/>
            </w:rPr>
            <m:t>×</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CS</m:t>
              </m:r>
            </m:sub>
          </m:sSub>
        </m:oMath>
      </m:oMathPara>
    </w:p>
    <w:p w14:paraId="09F2EA47" w14:textId="77777777" w:rsidR="00497D09" w:rsidRPr="00625B20" w:rsidRDefault="00497D09" w:rsidP="00497D09">
      <w:pPr>
        <w:pStyle w:val="SingleTxtG"/>
        <w:ind w:left="3402" w:hanging="1134"/>
        <w:rPr>
          <w:color w:val="A6A6A6" w:themeColor="background1" w:themeShade="A6"/>
        </w:rPr>
      </w:pPr>
      <w:r w:rsidRPr="00625B20">
        <w:rPr>
          <w:color w:val="A6A6A6" w:themeColor="background1" w:themeShade="A6"/>
        </w:rPr>
        <w:t>where:</w:t>
      </w:r>
    </w:p>
    <w:p w14:paraId="47124FC1" w14:textId="77777777" w:rsidR="00497D09" w:rsidRPr="00625B20" w:rsidRDefault="00311BD7" w:rsidP="00497D09">
      <w:pPr>
        <w:pStyle w:val="SingleTxtG"/>
        <w:ind w:left="3402"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fuel,CS</m:t>
            </m:r>
          </m:sub>
        </m:sSub>
      </m:oMath>
      <w:r w:rsidR="00497D09" w:rsidRPr="00625B20">
        <w:rPr>
          <w:color w:val="A6A6A6" w:themeColor="background1" w:themeShade="A6"/>
        </w:rPr>
        <w:tab/>
        <w:t xml:space="preserve">is the charge-sustaining energy content of the consumed fuel of the applicable WLTP test cycle of the charge-sustaining Type 1 test, </w:t>
      </w:r>
      <w:proofErr w:type="spellStart"/>
      <w:r w:rsidR="00497D09" w:rsidRPr="00625B20">
        <w:rPr>
          <w:color w:val="A6A6A6" w:themeColor="background1" w:themeShade="A6"/>
        </w:rPr>
        <w:t>Wh</w:t>
      </w:r>
      <w:proofErr w:type="spellEnd"/>
      <w:r w:rsidR="00497D09" w:rsidRPr="00625B20">
        <w:rPr>
          <w:color w:val="A6A6A6" w:themeColor="background1" w:themeShade="A6"/>
        </w:rPr>
        <w:t>;</w:t>
      </w:r>
    </w:p>
    <w:p w14:paraId="248A6E2A" w14:textId="77777777" w:rsidR="00497D09" w:rsidRPr="00625B20" w:rsidRDefault="00497D09" w:rsidP="00497D09">
      <w:pPr>
        <w:pStyle w:val="SingleTxtG"/>
        <w:ind w:left="3402" w:hanging="1134"/>
        <w:rPr>
          <w:color w:val="A6A6A6" w:themeColor="background1" w:themeShade="A6"/>
        </w:rPr>
      </w:pPr>
      <m:oMath>
        <m:r>
          <m:rPr>
            <m:sty m:val="p"/>
          </m:rPr>
          <w:rPr>
            <w:rFonts w:ascii="Cambria Math" w:hAnsi="Cambria Math"/>
            <w:color w:val="A6A6A6" w:themeColor="background1" w:themeShade="A6"/>
          </w:rPr>
          <m:t>HV</m:t>
        </m:r>
      </m:oMath>
      <w:r w:rsidRPr="00625B20">
        <w:rPr>
          <w:color w:val="A6A6A6" w:themeColor="background1" w:themeShade="A6"/>
        </w:rPr>
        <w:tab/>
        <w:t>is the heating value according to Table A</w:t>
      </w:r>
      <w:proofErr w:type="gramStart"/>
      <w:r w:rsidRPr="00625B20">
        <w:rPr>
          <w:color w:val="A6A6A6" w:themeColor="background1" w:themeShade="A6"/>
        </w:rPr>
        <w:t>6.App</w:t>
      </w:r>
      <w:proofErr w:type="gramEnd"/>
      <w:r w:rsidRPr="00625B20">
        <w:rPr>
          <w:color w:val="A6A6A6" w:themeColor="background1" w:themeShade="A6"/>
        </w:rPr>
        <w:t>2/1, kWh/l;</w:t>
      </w:r>
    </w:p>
    <w:p w14:paraId="6DB10CEF" w14:textId="77777777" w:rsidR="00497D09" w:rsidRPr="00625B20" w:rsidRDefault="00311BD7" w:rsidP="00497D09">
      <w:pPr>
        <w:pStyle w:val="SingleTxtG"/>
        <w:ind w:left="3402"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FC</m:t>
            </m:r>
          </m:e>
          <m:sub>
            <m:r>
              <m:rPr>
                <m:sty m:val="p"/>
              </m:rPr>
              <w:rPr>
                <w:rFonts w:ascii="Cambria Math" w:hAnsi="Cambria Math"/>
                <w:color w:val="A6A6A6" w:themeColor="background1" w:themeShade="A6"/>
              </w:rPr>
              <m:t>CS,nb</m:t>
            </m:r>
          </m:sub>
        </m:sSub>
      </m:oMath>
      <w:r w:rsidR="00497D09" w:rsidRPr="00625B20">
        <w:rPr>
          <w:color w:val="A6A6A6" w:themeColor="background1" w:themeShade="A6"/>
        </w:rPr>
        <w:tab/>
        <w:t>is the non-balanced charge-sustaining fuel consumption of the charge-sustaining Type 1 test, not corrected for the energy balance, determined according to paragraph 6. of Annex B7, using the gaseous emission compound values according to Table A8/5, step No. 2, l/100 km;</w:t>
      </w:r>
    </w:p>
    <w:p w14:paraId="3C4A1832" w14:textId="77777777" w:rsidR="00497D09" w:rsidRPr="00625B20" w:rsidRDefault="00311BD7" w:rsidP="00497D09">
      <w:pPr>
        <w:pStyle w:val="SingleTxtG"/>
        <w:ind w:left="3402"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CS</m:t>
            </m:r>
          </m:sub>
        </m:sSub>
      </m:oMath>
      <w:r w:rsidR="00497D09" w:rsidRPr="00625B20">
        <w:rPr>
          <w:color w:val="A6A6A6" w:themeColor="background1" w:themeShade="A6"/>
        </w:rPr>
        <w:tab/>
        <w:t>is the distance driven over the corresponding applicable WLTP test cycle, km;</w:t>
      </w:r>
    </w:p>
    <w:p w14:paraId="018F1B3F" w14:textId="77777777" w:rsidR="00497D09" w:rsidRPr="00625B20" w:rsidRDefault="00497D09" w:rsidP="00497D09">
      <w:pPr>
        <w:pStyle w:val="SingleTxtG"/>
        <w:ind w:left="3402" w:hanging="1134"/>
        <w:rPr>
          <w:color w:val="A6A6A6" w:themeColor="background1" w:themeShade="A6"/>
        </w:rPr>
      </w:pPr>
      <m:oMath>
        <m:r>
          <w:rPr>
            <w:rFonts w:ascii="Cambria Math" w:hAnsi="Cambria Math"/>
            <w:color w:val="A6A6A6" w:themeColor="background1" w:themeShade="A6"/>
          </w:rPr>
          <m:t>10</m:t>
        </m:r>
      </m:oMath>
      <w:r w:rsidRPr="00625B20">
        <w:rPr>
          <w:color w:val="A6A6A6" w:themeColor="background1" w:themeShade="A6"/>
        </w:rPr>
        <w:tab/>
        <w:t>conversion factor to Wh.</w:t>
      </w:r>
    </w:p>
    <w:p w14:paraId="6A14F4A2" w14:textId="0A6EFEDE" w:rsidR="00497D09" w:rsidRPr="00625B20" w:rsidRDefault="00497D09" w:rsidP="00497D09">
      <w:pPr>
        <w:pStyle w:val="SingleTxtG"/>
        <w:ind w:left="2268" w:hanging="1134"/>
        <w:rPr>
          <w:color w:val="A6A6A6" w:themeColor="background1" w:themeShade="A6"/>
        </w:rPr>
      </w:pPr>
      <w:r w:rsidRPr="00625B20">
        <w:rPr>
          <w:color w:val="A6A6A6" w:themeColor="background1" w:themeShade="A6"/>
        </w:rPr>
        <w:t>1.2.2.</w:t>
      </w:r>
      <w:r w:rsidRPr="00625B20">
        <w:rPr>
          <w:color w:val="A6A6A6" w:themeColor="background1" w:themeShade="A6"/>
        </w:rPr>
        <w:tab/>
        <w:t xml:space="preserve">Charge-sustaining fuel energy for NOVC-FCHVs </w:t>
      </w:r>
    </w:p>
    <w:p w14:paraId="40F9E643" w14:textId="5F34519B" w:rsidR="00497D09" w:rsidRPr="00625B20" w:rsidRDefault="00497D09" w:rsidP="00497D09">
      <w:pPr>
        <w:pStyle w:val="SingleTxtG"/>
        <w:ind w:left="2268"/>
        <w:rPr>
          <w:color w:val="A6A6A6" w:themeColor="background1" w:themeShade="A6"/>
        </w:rPr>
      </w:pPr>
      <w:r w:rsidRPr="00625B20">
        <w:rPr>
          <w:color w:val="A6A6A6" w:themeColor="background1" w:themeShade="A6"/>
        </w:rPr>
        <w:t>The charge-sustaining energy content of the consumed fuel for NOVC-FCHVs shall be calculated using the following equation:</w:t>
      </w:r>
    </w:p>
    <w:p w14:paraId="4E035D80" w14:textId="77777777" w:rsidR="00497D09" w:rsidRPr="00625B20" w:rsidRDefault="00311BD7" w:rsidP="00497D09">
      <w:pPr>
        <w:pStyle w:val="SingleTxtG"/>
        <w:ind w:left="2268"/>
        <w:jc w:val="center"/>
        <w:rPr>
          <w:color w:val="A6A6A6" w:themeColor="background1" w:themeShade="A6"/>
        </w:rPr>
      </w:pPr>
      <m:oMathPara>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fuel,CS</m:t>
              </m:r>
            </m:sub>
          </m:sSub>
          <m:r>
            <m:rPr>
              <m:sty m:val="p"/>
            </m:rPr>
            <w:rPr>
              <w:rFonts w:ascii="Cambria Math" w:hAnsi="Cambria Math"/>
              <w:color w:val="A6A6A6" w:themeColor="background1" w:themeShade="A6"/>
            </w:rPr>
            <m:t>=</m:t>
          </m:r>
          <m:f>
            <m:fPr>
              <m:ctrlPr>
                <w:rPr>
                  <w:rFonts w:ascii="Cambria Math" w:hAnsi="Cambria Math"/>
                  <w:color w:val="A6A6A6" w:themeColor="background1" w:themeShade="A6"/>
                </w:rPr>
              </m:ctrlPr>
            </m:fPr>
            <m:num>
              <m:r>
                <w:rPr>
                  <w:rFonts w:ascii="Cambria Math" w:hAnsi="Cambria Math"/>
                  <w:color w:val="A6A6A6" w:themeColor="background1" w:themeShade="A6"/>
                </w:rPr>
                <m:t>1</m:t>
              </m:r>
            </m:num>
            <m:den>
              <m:r>
                <w:rPr>
                  <w:rFonts w:ascii="Cambria Math" w:hAnsi="Cambria Math"/>
                  <w:color w:val="A6A6A6" w:themeColor="background1" w:themeShade="A6"/>
                </w:rPr>
                <m:t>0.36</m:t>
              </m:r>
            </m:den>
          </m:f>
          <m:r>
            <m:rPr>
              <m:sty m:val="p"/>
            </m:rPr>
            <w:rPr>
              <w:rFonts w:ascii="Cambria Math" w:hAnsi="Cambria Math"/>
              <w:color w:val="A6A6A6" w:themeColor="background1" w:themeShade="A6"/>
            </w:rPr>
            <m:t>×121×</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FC</m:t>
              </m:r>
            </m:e>
            <m:sub>
              <m:r>
                <m:rPr>
                  <m:sty m:val="p"/>
                </m:rPr>
                <w:rPr>
                  <w:rFonts w:ascii="Cambria Math" w:hAnsi="Cambria Math"/>
                  <w:color w:val="A6A6A6" w:themeColor="background1" w:themeShade="A6"/>
                </w:rPr>
                <m:t>CS,nb</m:t>
              </m:r>
            </m:sub>
          </m:sSub>
          <m:r>
            <m:rPr>
              <m:sty m:val="p"/>
            </m:rPr>
            <w:rPr>
              <w:rFonts w:ascii="Cambria Math" w:hAnsi="Cambria Math"/>
              <w:color w:val="A6A6A6" w:themeColor="background1" w:themeShade="A6"/>
            </w:rPr>
            <m:t>×</m:t>
          </m:r>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CS</m:t>
              </m:r>
            </m:sub>
          </m:sSub>
        </m:oMath>
      </m:oMathPara>
    </w:p>
    <w:p w14:paraId="7226C413" w14:textId="77777777" w:rsidR="00497D09" w:rsidRPr="00625B20" w:rsidRDefault="00497D09" w:rsidP="00497D09">
      <w:pPr>
        <w:pStyle w:val="SingleTxtG"/>
        <w:ind w:left="3402" w:hanging="1134"/>
        <w:rPr>
          <w:color w:val="A6A6A6" w:themeColor="background1" w:themeShade="A6"/>
        </w:rPr>
      </w:pPr>
      <w:r w:rsidRPr="00625B20">
        <w:rPr>
          <w:color w:val="A6A6A6" w:themeColor="background1" w:themeShade="A6"/>
        </w:rPr>
        <w:t>where:</w:t>
      </w:r>
    </w:p>
    <w:p w14:paraId="543CFF2B" w14:textId="77777777" w:rsidR="00497D09" w:rsidRPr="00625B20" w:rsidRDefault="00311BD7" w:rsidP="00497D09">
      <w:pPr>
        <w:pStyle w:val="SingleTxtG"/>
        <w:ind w:left="3402"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fuel,CS</m:t>
            </m:r>
          </m:sub>
        </m:sSub>
      </m:oMath>
      <w:r w:rsidR="00497D09" w:rsidRPr="00625B20">
        <w:rPr>
          <w:color w:val="A6A6A6" w:themeColor="background1" w:themeShade="A6"/>
        </w:rPr>
        <w:tab/>
        <w:t xml:space="preserve">is the charge-sustaining energy content of the consumed fuel of the applicable WLTP test cycle of the charge-sustaining Type 1 test, </w:t>
      </w:r>
      <w:proofErr w:type="spellStart"/>
      <w:r w:rsidR="00497D09" w:rsidRPr="00625B20">
        <w:rPr>
          <w:color w:val="A6A6A6" w:themeColor="background1" w:themeShade="A6"/>
        </w:rPr>
        <w:t>Wh</w:t>
      </w:r>
      <w:proofErr w:type="spellEnd"/>
      <w:r w:rsidR="00497D09" w:rsidRPr="00625B20">
        <w:rPr>
          <w:color w:val="A6A6A6" w:themeColor="background1" w:themeShade="A6"/>
        </w:rPr>
        <w:t>;</w:t>
      </w:r>
    </w:p>
    <w:p w14:paraId="4315EE9C" w14:textId="77777777" w:rsidR="00497D09" w:rsidRPr="00625B20" w:rsidRDefault="00497D09" w:rsidP="00497D09">
      <w:pPr>
        <w:pStyle w:val="SingleTxtG"/>
        <w:ind w:left="3402" w:hanging="1134"/>
        <w:rPr>
          <w:color w:val="A6A6A6" w:themeColor="background1" w:themeShade="A6"/>
        </w:rPr>
      </w:pPr>
      <m:oMath>
        <m:r>
          <w:rPr>
            <w:rFonts w:ascii="Cambria Math" w:hAnsi="Cambria Math"/>
            <w:color w:val="A6A6A6" w:themeColor="background1" w:themeShade="A6"/>
          </w:rPr>
          <m:t>121</m:t>
        </m:r>
      </m:oMath>
      <w:r w:rsidRPr="00625B20">
        <w:rPr>
          <w:color w:val="A6A6A6" w:themeColor="background1" w:themeShade="A6"/>
        </w:rPr>
        <w:tab/>
        <w:t>is the lower heating value of hydrogen, MJ/kg;</w:t>
      </w:r>
    </w:p>
    <w:p w14:paraId="3B6FB648" w14:textId="77777777" w:rsidR="00497D09" w:rsidRPr="00625B20" w:rsidRDefault="00311BD7" w:rsidP="00497D09">
      <w:pPr>
        <w:pStyle w:val="SingleTxtG"/>
        <w:ind w:left="3402"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FC</m:t>
            </m:r>
          </m:e>
          <m:sub>
            <m:r>
              <m:rPr>
                <m:sty m:val="p"/>
              </m:rPr>
              <w:rPr>
                <w:rFonts w:ascii="Cambria Math" w:hAnsi="Cambria Math"/>
                <w:color w:val="A6A6A6" w:themeColor="background1" w:themeShade="A6"/>
              </w:rPr>
              <m:t>CS,nb</m:t>
            </m:r>
          </m:sub>
        </m:sSub>
      </m:oMath>
      <w:r w:rsidR="00497D09" w:rsidRPr="00625B20">
        <w:rPr>
          <w:color w:val="A6A6A6" w:themeColor="background1" w:themeShade="A6"/>
        </w:rPr>
        <w:tab/>
        <w:t>is the non-balanced charge-sustaining fuel consumption of the charge-sustaining Type 1 test, not corrected for the energy balance, determined according to Table A8/7, step No. 1, kg/100 km;</w:t>
      </w:r>
    </w:p>
    <w:p w14:paraId="47B0B94E" w14:textId="77777777" w:rsidR="00497D09" w:rsidRPr="00625B20" w:rsidRDefault="00311BD7" w:rsidP="00497D09">
      <w:pPr>
        <w:pStyle w:val="SingleTxtG"/>
        <w:ind w:left="3402" w:hanging="1134"/>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CS</m:t>
            </m:r>
          </m:sub>
        </m:sSub>
      </m:oMath>
      <w:r w:rsidR="00497D09" w:rsidRPr="00625B20">
        <w:rPr>
          <w:color w:val="A6A6A6" w:themeColor="background1" w:themeShade="A6"/>
        </w:rPr>
        <w:tab/>
        <w:t>is the distance driven over the corresponding applicable WLTP test cycle, km;</w:t>
      </w:r>
    </w:p>
    <w:p w14:paraId="61C1B44F" w14:textId="77777777" w:rsidR="00497D09" w:rsidRPr="00625B20" w:rsidRDefault="00311BD7" w:rsidP="00E8593B">
      <w:pPr>
        <w:pStyle w:val="SingleTxtG"/>
        <w:spacing w:after="240"/>
        <w:ind w:left="3402" w:hanging="1134"/>
        <w:rPr>
          <w:color w:val="A6A6A6" w:themeColor="background1" w:themeShade="A6"/>
        </w:rPr>
      </w:pPr>
      <m:oMath>
        <m:f>
          <m:fPr>
            <m:ctrlPr>
              <w:rPr>
                <w:rFonts w:ascii="Cambria Math" w:hAnsi="Cambria Math"/>
                <w:i/>
                <w:color w:val="A6A6A6" w:themeColor="background1" w:themeShade="A6"/>
              </w:rPr>
            </m:ctrlPr>
          </m:fPr>
          <m:num>
            <m:r>
              <w:rPr>
                <w:rFonts w:ascii="Cambria Math" w:hAnsi="Cambria Math"/>
                <w:color w:val="A6A6A6" w:themeColor="background1" w:themeShade="A6"/>
              </w:rPr>
              <m:t>1</m:t>
            </m:r>
          </m:num>
          <m:den>
            <m:r>
              <w:rPr>
                <w:rFonts w:ascii="Cambria Math" w:hAnsi="Cambria Math"/>
                <w:color w:val="A6A6A6" w:themeColor="background1" w:themeShade="A6"/>
              </w:rPr>
              <m:t>0.36</m:t>
            </m:r>
          </m:den>
        </m:f>
      </m:oMath>
      <w:r w:rsidR="00497D09" w:rsidRPr="00625B20">
        <w:rPr>
          <w:color w:val="A6A6A6" w:themeColor="background1" w:themeShade="A6"/>
        </w:rPr>
        <w:tab/>
        <w:t>conversion factor to Wh.</w:t>
      </w:r>
    </w:p>
    <w:p w14:paraId="5F2F25C5" w14:textId="77777777" w:rsidR="00497D09" w:rsidRPr="00625B20" w:rsidRDefault="00497D09" w:rsidP="00E8593B">
      <w:pPr>
        <w:pStyle w:val="Lgende"/>
        <w:keepNext/>
        <w:keepLines/>
        <w:spacing w:before="120"/>
        <w:rPr>
          <w:color w:val="A6A6A6" w:themeColor="background1" w:themeShade="A6"/>
        </w:rPr>
      </w:pPr>
      <w:r w:rsidRPr="00625B20">
        <w:rPr>
          <w:color w:val="A6A6A6" w:themeColor="background1" w:themeShade="A6"/>
        </w:rPr>
        <w:t>Table A</w:t>
      </w:r>
      <w:proofErr w:type="gramStart"/>
      <w:r w:rsidRPr="00625B20">
        <w:rPr>
          <w:color w:val="A6A6A6" w:themeColor="background1" w:themeShade="A6"/>
        </w:rPr>
        <w:t>8.App</w:t>
      </w:r>
      <w:proofErr w:type="gramEnd"/>
      <w:r w:rsidRPr="00625B20">
        <w:rPr>
          <w:color w:val="A6A6A6" w:themeColor="background1" w:themeShade="A6"/>
        </w:rPr>
        <w:t xml:space="preserve">2/1 </w:t>
      </w:r>
    </w:p>
    <w:p w14:paraId="2EC8E610" w14:textId="77777777" w:rsidR="00497D09" w:rsidRPr="00625B20" w:rsidRDefault="00497D09" w:rsidP="00E8593B">
      <w:pPr>
        <w:pStyle w:val="Lgende"/>
        <w:keepNext/>
        <w:keepLines/>
        <w:suppressAutoHyphens/>
        <w:spacing w:after="120" w:line="240" w:lineRule="atLeast"/>
        <w:ind w:left="1134" w:right="1134" w:firstLine="0"/>
        <w:jc w:val="left"/>
        <w:rPr>
          <w:b/>
          <w:color w:val="A6A6A6" w:themeColor="background1" w:themeShade="A6"/>
        </w:rPr>
      </w:pPr>
      <w:bookmarkStart w:id="2855" w:name="_Hlk495048557"/>
      <w:r w:rsidRPr="00625B20">
        <w:rPr>
          <w:b/>
          <w:color w:val="A6A6A6" w:themeColor="background1" w:themeShade="A6"/>
        </w:rPr>
        <w:t>RCB correction criteria thresholds</w:t>
      </w:r>
      <w:bookmarkEnd w:id="2855"/>
    </w:p>
    <w:tbl>
      <w:tblPr>
        <w:tblW w:w="6838"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521"/>
        <w:gridCol w:w="1419"/>
        <w:gridCol w:w="1949"/>
        <w:gridCol w:w="1949"/>
      </w:tblGrid>
      <w:tr w:rsidR="00625B20" w:rsidRPr="00625B20" w14:paraId="521FBBC0" w14:textId="77777777" w:rsidTr="00CD4CE8">
        <w:trPr>
          <w:tblHeader/>
        </w:trPr>
        <w:tc>
          <w:tcPr>
            <w:tcW w:w="2127" w:type="dxa"/>
            <w:tcBorders>
              <w:top w:val="single" w:sz="4" w:space="0" w:color="auto"/>
              <w:bottom w:val="single" w:sz="12" w:space="0" w:color="auto"/>
            </w:tcBorders>
            <w:shd w:val="clear" w:color="auto" w:fill="auto"/>
            <w:vAlign w:val="bottom"/>
          </w:tcPr>
          <w:p w14:paraId="6C2EB213" w14:textId="77777777" w:rsidR="00497D09" w:rsidRPr="00625B20" w:rsidRDefault="00497D09" w:rsidP="00CD4CE8">
            <w:pPr>
              <w:pStyle w:val="SingleTxtG"/>
              <w:keepNext/>
              <w:keepLines/>
              <w:suppressAutoHyphens w:val="0"/>
              <w:spacing w:before="80" w:after="80" w:line="200" w:lineRule="exact"/>
              <w:ind w:left="0" w:right="113"/>
              <w:jc w:val="center"/>
              <w:rPr>
                <w:i/>
                <w:color w:val="A6A6A6" w:themeColor="background1" w:themeShade="A6"/>
                <w:sz w:val="16"/>
                <w:szCs w:val="16"/>
              </w:rPr>
            </w:pPr>
            <w:r w:rsidRPr="00625B20">
              <w:rPr>
                <w:i/>
                <w:color w:val="A6A6A6" w:themeColor="background1" w:themeShade="A6"/>
                <w:sz w:val="16"/>
                <w:szCs w:val="16"/>
              </w:rPr>
              <w:t>Applicable Type 1 test cycle</w:t>
            </w:r>
          </w:p>
        </w:tc>
        <w:tc>
          <w:tcPr>
            <w:tcW w:w="1984" w:type="dxa"/>
            <w:tcBorders>
              <w:top w:val="single" w:sz="4" w:space="0" w:color="auto"/>
              <w:bottom w:val="single" w:sz="12" w:space="0" w:color="auto"/>
            </w:tcBorders>
            <w:shd w:val="clear" w:color="auto" w:fill="auto"/>
            <w:vAlign w:val="bottom"/>
          </w:tcPr>
          <w:p w14:paraId="567280EE" w14:textId="77777777" w:rsidR="00497D09" w:rsidRPr="00625B20" w:rsidRDefault="00497D09" w:rsidP="00CD4CE8">
            <w:pPr>
              <w:pStyle w:val="SingleTxtG"/>
              <w:keepNext/>
              <w:keepLines/>
              <w:suppressAutoHyphens w:val="0"/>
              <w:spacing w:before="80" w:after="80" w:line="200" w:lineRule="exact"/>
              <w:ind w:left="0" w:right="113"/>
              <w:jc w:val="center"/>
              <w:rPr>
                <w:i/>
                <w:color w:val="A6A6A6" w:themeColor="background1" w:themeShade="A6"/>
                <w:sz w:val="16"/>
                <w:szCs w:val="16"/>
              </w:rPr>
            </w:pPr>
            <w:r w:rsidRPr="00625B20">
              <w:rPr>
                <w:i/>
                <w:color w:val="A6A6A6" w:themeColor="background1" w:themeShade="A6"/>
                <w:sz w:val="16"/>
                <w:szCs w:val="16"/>
              </w:rPr>
              <w:t>Low + Medium</w:t>
            </w:r>
          </w:p>
        </w:tc>
        <w:tc>
          <w:tcPr>
            <w:tcW w:w="2727" w:type="dxa"/>
            <w:tcBorders>
              <w:top w:val="single" w:sz="4" w:space="0" w:color="auto"/>
              <w:bottom w:val="single" w:sz="12" w:space="0" w:color="auto"/>
            </w:tcBorders>
            <w:shd w:val="clear" w:color="auto" w:fill="auto"/>
            <w:vAlign w:val="bottom"/>
          </w:tcPr>
          <w:p w14:paraId="01C91863" w14:textId="77777777" w:rsidR="00497D09" w:rsidRPr="00625B20" w:rsidRDefault="00497D09" w:rsidP="00CD4CE8">
            <w:pPr>
              <w:pStyle w:val="SingleTxtG"/>
              <w:keepNext/>
              <w:keepLines/>
              <w:suppressAutoHyphens w:val="0"/>
              <w:spacing w:before="80" w:after="80" w:line="200" w:lineRule="exact"/>
              <w:ind w:left="0" w:right="113"/>
              <w:jc w:val="center"/>
              <w:rPr>
                <w:i/>
                <w:color w:val="A6A6A6" w:themeColor="background1" w:themeShade="A6"/>
                <w:sz w:val="16"/>
                <w:szCs w:val="16"/>
              </w:rPr>
            </w:pPr>
            <w:r w:rsidRPr="00625B20">
              <w:rPr>
                <w:i/>
                <w:color w:val="A6A6A6" w:themeColor="background1" w:themeShade="A6"/>
                <w:sz w:val="16"/>
                <w:szCs w:val="16"/>
              </w:rPr>
              <w:t xml:space="preserve">Low + Medium + </w:t>
            </w:r>
          </w:p>
          <w:p w14:paraId="1AB92CFD" w14:textId="77777777" w:rsidR="00497D09" w:rsidRPr="00625B20" w:rsidRDefault="00497D09" w:rsidP="00CD4CE8">
            <w:pPr>
              <w:pStyle w:val="SingleTxtG"/>
              <w:keepNext/>
              <w:keepLines/>
              <w:suppressAutoHyphens w:val="0"/>
              <w:spacing w:before="80" w:after="80" w:line="200" w:lineRule="exact"/>
              <w:ind w:left="0" w:right="113"/>
              <w:jc w:val="center"/>
              <w:rPr>
                <w:i/>
                <w:color w:val="A6A6A6" w:themeColor="background1" w:themeShade="A6"/>
                <w:sz w:val="16"/>
                <w:szCs w:val="16"/>
              </w:rPr>
            </w:pPr>
            <w:r w:rsidRPr="00625B20">
              <w:rPr>
                <w:i/>
                <w:color w:val="A6A6A6" w:themeColor="background1" w:themeShade="A6"/>
                <w:sz w:val="16"/>
                <w:szCs w:val="16"/>
              </w:rPr>
              <w:t>High</w:t>
            </w:r>
          </w:p>
        </w:tc>
        <w:tc>
          <w:tcPr>
            <w:tcW w:w="2727" w:type="dxa"/>
            <w:tcBorders>
              <w:top w:val="single" w:sz="4" w:space="0" w:color="auto"/>
              <w:bottom w:val="single" w:sz="12" w:space="0" w:color="auto"/>
            </w:tcBorders>
          </w:tcPr>
          <w:p w14:paraId="4CFFA108" w14:textId="77777777" w:rsidR="00497D09" w:rsidRPr="00625B20" w:rsidRDefault="00497D09" w:rsidP="00CD4CE8">
            <w:pPr>
              <w:pStyle w:val="SingleTxtG"/>
              <w:keepNext/>
              <w:keepLines/>
              <w:suppressAutoHyphens w:val="0"/>
              <w:spacing w:before="80" w:after="80" w:line="200" w:lineRule="exact"/>
              <w:ind w:left="0" w:right="113"/>
              <w:jc w:val="center"/>
              <w:rPr>
                <w:i/>
                <w:color w:val="A6A6A6" w:themeColor="background1" w:themeShade="A6"/>
                <w:sz w:val="16"/>
                <w:szCs w:val="16"/>
              </w:rPr>
            </w:pPr>
            <w:r w:rsidRPr="00625B20">
              <w:rPr>
                <w:i/>
                <w:color w:val="A6A6A6" w:themeColor="background1" w:themeShade="A6"/>
                <w:sz w:val="16"/>
                <w:szCs w:val="16"/>
              </w:rPr>
              <w:t xml:space="preserve">Low + Medium + </w:t>
            </w:r>
          </w:p>
          <w:p w14:paraId="05D18674" w14:textId="77777777" w:rsidR="00497D09" w:rsidRPr="00625B20" w:rsidRDefault="00497D09" w:rsidP="00CD4CE8">
            <w:pPr>
              <w:pStyle w:val="SingleTxtG"/>
              <w:keepNext/>
              <w:keepLines/>
              <w:suppressAutoHyphens w:val="0"/>
              <w:spacing w:before="80" w:after="80" w:line="200" w:lineRule="exact"/>
              <w:ind w:left="0" w:right="113"/>
              <w:jc w:val="center"/>
              <w:rPr>
                <w:i/>
                <w:color w:val="A6A6A6" w:themeColor="background1" w:themeShade="A6"/>
                <w:sz w:val="16"/>
                <w:szCs w:val="16"/>
              </w:rPr>
            </w:pPr>
            <w:r w:rsidRPr="00625B20">
              <w:rPr>
                <w:i/>
                <w:color w:val="A6A6A6" w:themeColor="background1" w:themeShade="A6"/>
                <w:sz w:val="16"/>
                <w:szCs w:val="16"/>
              </w:rPr>
              <w:t>High + Extra High</w:t>
            </w:r>
          </w:p>
        </w:tc>
      </w:tr>
      <w:tr w:rsidR="00497D09" w:rsidRPr="00625B20" w14:paraId="19DEA51B" w14:textId="77777777" w:rsidTr="00CD4CE8">
        <w:trPr>
          <w:trHeight w:val="430"/>
        </w:trPr>
        <w:tc>
          <w:tcPr>
            <w:tcW w:w="2127" w:type="dxa"/>
            <w:tcBorders>
              <w:top w:val="single" w:sz="12" w:space="0" w:color="auto"/>
            </w:tcBorders>
            <w:shd w:val="clear" w:color="auto" w:fill="auto"/>
          </w:tcPr>
          <w:p w14:paraId="267283A7" w14:textId="77777777" w:rsidR="00497D09" w:rsidRPr="00625B20" w:rsidRDefault="00497D09" w:rsidP="00CD4CE8">
            <w:pPr>
              <w:pStyle w:val="SingleTxtG"/>
              <w:keepNext/>
              <w:keepLines/>
              <w:suppressAutoHyphens w:val="0"/>
              <w:spacing w:before="40" w:line="220" w:lineRule="exact"/>
              <w:ind w:left="0" w:right="113"/>
              <w:jc w:val="center"/>
              <w:rPr>
                <w:color w:val="A6A6A6" w:themeColor="background1" w:themeShade="A6"/>
                <w:szCs w:val="22"/>
              </w:rPr>
            </w:pPr>
            <w:r w:rsidRPr="00625B20">
              <w:rPr>
                <w:color w:val="A6A6A6" w:themeColor="background1" w:themeShade="A6"/>
                <w:szCs w:val="22"/>
              </w:rPr>
              <w:t>Thresholds for correction criterion c</w:t>
            </w:r>
          </w:p>
        </w:tc>
        <w:tc>
          <w:tcPr>
            <w:tcW w:w="1984" w:type="dxa"/>
            <w:tcBorders>
              <w:top w:val="single" w:sz="12" w:space="0" w:color="auto"/>
            </w:tcBorders>
            <w:shd w:val="clear" w:color="auto" w:fill="auto"/>
          </w:tcPr>
          <w:p w14:paraId="12315B69" w14:textId="77777777" w:rsidR="00497D09" w:rsidRPr="00625B20" w:rsidRDefault="00497D09" w:rsidP="00CD4CE8">
            <w:pPr>
              <w:pStyle w:val="SingleTxtG"/>
              <w:keepNext/>
              <w:keepLines/>
              <w:suppressAutoHyphens w:val="0"/>
              <w:spacing w:before="40" w:line="220" w:lineRule="exact"/>
              <w:ind w:left="0" w:right="113"/>
              <w:jc w:val="center"/>
              <w:rPr>
                <w:color w:val="A6A6A6" w:themeColor="background1" w:themeShade="A6"/>
                <w:szCs w:val="22"/>
              </w:rPr>
            </w:pPr>
            <w:r w:rsidRPr="00625B20">
              <w:rPr>
                <w:color w:val="A6A6A6" w:themeColor="background1" w:themeShade="A6"/>
                <w:szCs w:val="22"/>
              </w:rPr>
              <w:t>0.015</w:t>
            </w:r>
          </w:p>
        </w:tc>
        <w:tc>
          <w:tcPr>
            <w:tcW w:w="2727" w:type="dxa"/>
            <w:tcBorders>
              <w:top w:val="single" w:sz="12" w:space="0" w:color="auto"/>
            </w:tcBorders>
            <w:shd w:val="clear" w:color="auto" w:fill="auto"/>
          </w:tcPr>
          <w:p w14:paraId="0A8C9866" w14:textId="77777777" w:rsidR="00497D09" w:rsidRPr="00625B20" w:rsidRDefault="00497D09" w:rsidP="00CD4CE8">
            <w:pPr>
              <w:pStyle w:val="SingleTxtG"/>
              <w:keepNext/>
              <w:keepLines/>
              <w:suppressAutoHyphens w:val="0"/>
              <w:spacing w:before="40" w:line="220" w:lineRule="exact"/>
              <w:ind w:left="0" w:right="113"/>
              <w:jc w:val="center"/>
              <w:rPr>
                <w:color w:val="A6A6A6" w:themeColor="background1" w:themeShade="A6"/>
                <w:szCs w:val="22"/>
              </w:rPr>
            </w:pPr>
            <w:r w:rsidRPr="00625B20">
              <w:rPr>
                <w:color w:val="A6A6A6" w:themeColor="background1" w:themeShade="A6"/>
                <w:szCs w:val="22"/>
              </w:rPr>
              <w:t>0.01</w:t>
            </w:r>
          </w:p>
        </w:tc>
        <w:tc>
          <w:tcPr>
            <w:tcW w:w="2727" w:type="dxa"/>
            <w:tcBorders>
              <w:top w:val="single" w:sz="12" w:space="0" w:color="auto"/>
            </w:tcBorders>
          </w:tcPr>
          <w:p w14:paraId="4EBF3EF2" w14:textId="77777777" w:rsidR="00497D09" w:rsidRPr="00625B20" w:rsidRDefault="00497D09" w:rsidP="00CD4CE8">
            <w:pPr>
              <w:pStyle w:val="SingleTxtG"/>
              <w:keepNext/>
              <w:keepLines/>
              <w:suppressAutoHyphens w:val="0"/>
              <w:spacing w:before="40" w:line="220" w:lineRule="exact"/>
              <w:ind w:left="0" w:right="113"/>
              <w:jc w:val="center"/>
              <w:rPr>
                <w:color w:val="A6A6A6" w:themeColor="background1" w:themeShade="A6"/>
                <w:szCs w:val="22"/>
              </w:rPr>
            </w:pPr>
            <w:r w:rsidRPr="00625B20">
              <w:rPr>
                <w:color w:val="A6A6A6" w:themeColor="background1" w:themeShade="A6"/>
                <w:szCs w:val="22"/>
              </w:rPr>
              <w:t>0.005</w:t>
            </w:r>
          </w:p>
        </w:tc>
      </w:tr>
    </w:tbl>
    <w:p w14:paraId="0D70B276" w14:textId="77777777" w:rsidR="00497D09" w:rsidRPr="00625B20" w:rsidRDefault="00497D09" w:rsidP="00497D09">
      <w:pPr>
        <w:pStyle w:val="SingleTxtG"/>
        <w:ind w:left="2268"/>
        <w:rPr>
          <w:bCs/>
          <w:color w:val="A6A6A6" w:themeColor="background1" w:themeShade="A6"/>
          <w:szCs w:val="24"/>
        </w:rPr>
      </w:pPr>
    </w:p>
    <w:p w14:paraId="377B0E71" w14:textId="77777777" w:rsidR="00497D09" w:rsidRPr="00625B20" w:rsidRDefault="00497D09" w:rsidP="00497D09">
      <w:pPr>
        <w:pStyle w:val="SingleTxtG"/>
        <w:keepNext/>
        <w:keepLines/>
        <w:ind w:left="2268" w:hanging="1134"/>
        <w:rPr>
          <w:bCs/>
          <w:color w:val="A6A6A6" w:themeColor="background1" w:themeShade="A6"/>
          <w:szCs w:val="24"/>
        </w:rPr>
      </w:pPr>
      <w:r w:rsidRPr="00625B20">
        <w:rPr>
          <w:bCs/>
          <w:color w:val="A6A6A6" w:themeColor="background1" w:themeShade="A6"/>
          <w:szCs w:val="24"/>
        </w:rPr>
        <w:t>2.</w:t>
      </w:r>
      <w:r w:rsidRPr="00625B20">
        <w:rPr>
          <w:bCs/>
          <w:color w:val="A6A6A6" w:themeColor="background1" w:themeShade="A6"/>
          <w:szCs w:val="24"/>
        </w:rPr>
        <w:tab/>
        <w:t>Calculation of correction coefficients</w:t>
      </w:r>
    </w:p>
    <w:p w14:paraId="06E5DA06"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2.1.</w:t>
      </w:r>
      <w:r w:rsidRPr="00625B20">
        <w:rPr>
          <w:color w:val="A6A6A6" w:themeColor="background1" w:themeShade="A6"/>
          <w:szCs w:val="24"/>
        </w:rPr>
        <w:tab/>
        <w:t>The CO</w:t>
      </w:r>
      <w:r w:rsidRPr="00625B20">
        <w:rPr>
          <w:color w:val="A6A6A6" w:themeColor="background1" w:themeShade="A6"/>
          <w:szCs w:val="24"/>
          <w:vertAlign w:val="subscript"/>
        </w:rPr>
        <w:t>2</w:t>
      </w:r>
      <w:r w:rsidRPr="00625B20">
        <w:rPr>
          <w:color w:val="A6A6A6" w:themeColor="background1" w:themeShade="A6"/>
          <w:szCs w:val="24"/>
        </w:rPr>
        <w:t xml:space="preserve"> mass emission correction coefficient K</w:t>
      </w:r>
      <w:r w:rsidRPr="00625B20">
        <w:rPr>
          <w:color w:val="A6A6A6" w:themeColor="background1" w:themeShade="A6"/>
          <w:szCs w:val="24"/>
          <w:vertAlign w:val="subscript"/>
        </w:rPr>
        <w:t>CO2</w:t>
      </w:r>
      <w:r w:rsidRPr="00625B20">
        <w:rPr>
          <w:color w:val="A6A6A6" w:themeColor="background1" w:themeShade="A6"/>
          <w:szCs w:val="24"/>
        </w:rPr>
        <w:t xml:space="preserve">, the fuel consumption correction coefficients </w:t>
      </w:r>
      <w:proofErr w:type="spellStart"/>
      <w:proofErr w:type="gramStart"/>
      <w:r w:rsidRPr="00625B20">
        <w:rPr>
          <w:color w:val="A6A6A6" w:themeColor="background1" w:themeShade="A6"/>
          <w:szCs w:val="24"/>
        </w:rPr>
        <w:t>K</w:t>
      </w:r>
      <w:r w:rsidRPr="00625B20">
        <w:rPr>
          <w:color w:val="A6A6A6" w:themeColor="background1" w:themeShade="A6"/>
          <w:szCs w:val="24"/>
          <w:vertAlign w:val="subscript"/>
        </w:rPr>
        <w:t>fuel,FCHV</w:t>
      </w:r>
      <w:proofErr w:type="spellEnd"/>
      <w:proofErr w:type="gramEnd"/>
      <w:r w:rsidRPr="00625B20">
        <w:rPr>
          <w:color w:val="A6A6A6" w:themeColor="background1" w:themeShade="A6"/>
          <w:szCs w:val="24"/>
        </w:rPr>
        <w:t xml:space="preserve">, as well as, if required by the manufacturer, </w:t>
      </w:r>
      <w:r w:rsidRPr="00625B20">
        <w:rPr>
          <w:color w:val="A6A6A6" w:themeColor="background1" w:themeShade="A6"/>
          <w:szCs w:val="24"/>
        </w:rPr>
        <w:lastRenderedPageBreak/>
        <w:t>the phase-specific correction coefficients K</w:t>
      </w:r>
      <w:r w:rsidRPr="00625B20">
        <w:rPr>
          <w:color w:val="A6A6A6" w:themeColor="background1" w:themeShade="A6"/>
          <w:szCs w:val="24"/>
          <w:vertAlign w:val="subscript"/>
        </w:rPr>
        <w:t>CO2,p</w:t>
      </w:r>
      <w:r w:rsidRPr="00625B20">
        <w:rPr>
          <w:color w:val="A6A6A6" w:themeColor="background1" w:themeShade="A6"/>
          <w:szCs w:val="24"/>
        </w:rPr>
        <w:t xml:space="preserve"> and </w:t>
      </w:r>
      <w:proofErr w:type="spellStart"/>
      <w:r w:rsidRPr="00625B20">
        <w:rPr>
          <w:color w:val="A6A6A6" w:themeColor="background1" w:themeShade="A6"/>
          <w:szCs w:val="24"/>
        </w:rPr>
        <w:t>K</w:t>
      </w:r>
      <w:r w:rsidRPr="00625B20">
        <w:rPr>
          <w:color w:val="A6A6A6" w:themeColor="background1" w:themeShade="A6"/>
          <w:szCs w:val="24"/>
          <w:vertAlign w:val="subscript"/>
        </w:rPr>
        <w:t>fuel,FCHV,p</w:t>
      </w:r>
      <w:proofErr w:type="spellEnd"/>
      <w:r w:rsidRPr="00625B20">
        <w:rPr>
          <w:color w:val="A6A6A6" w:themeColor="background1" w:themeShade="A6"/>
          <w:szCs w:val="24"/>
        </w:rPr>
        <w:t xml:space="preserve"> shall be developed based on the applicable charge-sustaining Type 1 test cycles. </w:t>
      </w:r>
    </w:p>
    <w:p w14:paraId="3AE9CAE8" w14:textId="2E3B5632"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In the case that vehicle H was tested for the development of the correction coefficient for CO</w:t>
      </w:r>
      <w:r w:rsidRPr="00625B20">
        <w:rPr>
          <w:color w:val="A6A6A6" w:themeColor="background1" w:themeShade="A6"/>
          <w:szCs w:val="24"/>
          <w:vertAlign w:val="subscript"/>
        </w:rPr>
        <w:t>2</w:t>
      </w:r>
      <w:r w:rsidRPr="00625B20">
        <w:rPr>
          <w:color w:val="A6A6A6" w:themeColor="background1" w:themeShade="A6"/>
          <w:szCs w:val="24"/>
        </w:rPr>
        <w:t xml:space="preserve"> mass emission for NOVC-HEVs and OVC-HEVs, the coefficient may be applied </w:t>
      </w:r>
      <w:r w:rsidR="005C41CB" w:rsidRPr="00625B20">
        <w:rPr>
          <w:color w:val="A6A6A6" w:themeColor="background1" w:themeShade="A6"/>
          <w:szCs w:val="24"/>
        </w:rPr>
        <w:t>to vehicles that fulfil the same interpolation family criteria.</w:t>
      </w:r>
    </w:p>
    <w:p w14:paraId="3619FEFF" w14:textId="77777777" w:rsidR="00497D09" w:rsidRPr="00625B20" w:rsidRDefault="00497D09" w:rsidP="00497D09">
      <w:pPr>
        <w:pStyle w:val="SingleTxtG"/>
        <w:ind w:left="2268" w:hanging="1134"/>
        <w:rPr>
          <w:color w:val="A6A6A6" w:themeColor="background1" w:themeShade="A6"/>
          <w:szCs w:val="24"/>
        </w:rPr>
      </w:pPr>
      <w:r w:rsidRPr="00625B20">
        <w:rPr>
          <w:bCs/>
          <w:color w:val="A6A6A6" w:themeColor="background1" w:themeShade="A6"/>
          <w:szCs w:val="24"/>
        </w:rPr>
        <w:t>2.2.</w:t>
      </w:r>
      <w:r w:rsidRPr="00625B20">
        <w:rPr>
          <w:bCs/>
          <w:color w:val="A6A6A6" w:themeColor="background1" w:themeShade="A6"/>
          <w:szCs w:val="24"/>
        </w:rPr>
        <w:tab/>
      </w:r>
      <w:r w:rsidRPr="00625B20">
        <w:rPr>
          <w:color w:val="A6A6A6" w:themeColor="background1" w:themeShade="A6"/>
          <w:szCs w:val="24"/>
        </w:rPr>
        <w:t>The correction coefficients shall be determined from a set of charge-sustaining Type 1 tests according to paragraph 3. of this appendix. The number of tests performed by the manufacturer shall be equal to or greater than five.</w:t>
      </w:r>
    </w:p>
    <w:p w14:paraId="1E5858E0" w14:textId="77777777"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 xml:space="preserve">The manufacturer may request to set the state of charge of the REESS prior to the test according to the manufacturer’s recommendation and as described in paragraph 3. of this appendix. This practice shall only be used for the purpose of achieving a charge-sustaining Type 1 test with opposite sign of the </w:t>
      </w:r>
      <m:oMath>
        <m:sSub>
          <m:sSubPr>
            <m:ctrlPr>
              <w:rPr>
                <w:rFonts w:ascii="Cambria Math" w:hAnsi="Cambria Math"/>
                <w:color w:val="A6A6A6" w:themeColor="background1" w:themeShade="A6"/>
                <w:sz w:val="22"/>
                <w:szCs w:val="22"/>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REESS,CS</m:t>
            </m:r>
          </m:sub>
        </m:sSub>
      </m:oMath>
      <w:r w:rsidRPr="00625B20">
        <w:rPr>
          <w:color w:val="A6A6A6" w:themeColor="background1" w:themeShade="A6"/>
          <w:sz w:val="22"/>
          <w:szCs w:val="22"/>
        </w:rPr>
        <w:t xml:space="preserve"> </w:t>
      </w:r>
      <w:r w:rsidRPr="00625B20">
        <w:rPr>
          <w:color w:val="A6A6A6" w:themeColor="background1" w:themeShade="A6"/>
          <w:szCs w:val="24"/>
        </w:rPr>
        <w:t>and with approval of the responsible authority.</w:t>
      </w:r>
    </w:p>
    <w:p w14:paraId="3E5653DB" w14:textId="77777777"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The set of measurements shall fulfil the following criteria:</w:t>
      </w:r>
    </w:p>
    <w:p w14:paraId="10DBC12B" w14:textId="77777777" w:rsidR="00497D09" w:rsidRPr="00625B20" w:rsidRDefault="00497D09" w:rsidP="00497D09">
      <w:pPr>
        <w:pStyle w:val="SingleTxtG"/>
        <w:ind w:left="2835" w:hanging="567"/>
        <w:rPr>
          <w:color w:val="A6A6A6" w:themeColor="background1" w:themeShade="A6"/>
          <w:szCs w:val="24"/>
        </w:rPr>
      </w:pPr>
      <w:r w:rsidRPr="00625B20">
        <w:rPr>
          <w:color w:val="A6A6A6" w:themeColor="background1" w:themeShade="A6"/>
          <w:szCs w:val="24"/>
        </w:rPr>
        <w:t>(a)</w:t>
      </w:r>
      <w:r w:rsidRPr="00625B20">
        <w:rPr>
          <w:color w:val="A6A6A6" w:themeColor="background1" w:themeShade="A6"/>
          <w:szCs w:val="24"/>
        </w:rPr>
        <w:tab/>
      </w:r>
      <w:bookmarkStart w:id="2856" w:name="_Hlk495048977"/>
      <w:r w:rsidRPr="00625B20">
        <w:rPr>
          <w:color w:val="A6A6A6" w:themeColor="background1" w:themeShade="A6"/>
          <w:szCs w:val="24"/>
        </w:rPr>
        <w:t xml:space="preserve">The set shall contain at least one test with </w:t>
      </w:r>
      <m:oMath>
        <m:sSub>
          <m:sSubPr>
            <m:ctrlPr>
              <w:rPr>
                <w:rFonts w:ascii="Cambria Math" w:hAnsi="Cambria Math"/>
                <w:color w:val="A6A6A6" w:themeColor="background1" w:themeShade="A6"/>
                <w:sz w:val="22"/>
                <w:szCs w:val="22"/>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REESS,CS,n</m:t>
            </m:r>
          </m:sub>
        </m:sSub>
        <m:r>
          <w:rPr>
            <w:rFonts w:ascii="Cambria Math" w:hAnsi="Cambria Math"/>
            <w:color w:val="A6A6A6" w:themeColor="background1" w:themeShade="A6"/>
            <w:sz w:val="22"/>
            <w:szCs w:val="22"/>
          </w:rPr>
          <m:t>≤0</m:t>
        </m:r>
      </m:oMath>
      <w:r w:rsidRPr="00625B20">
        <w:rPr>
          <w:color w:val="A6A6A6" w:themeColor="background1" w:themeShade="A6"/>
          <w:szCs w:val="24"/>
        </w:rPr>
        <w:t xml:space="preserve"> and at least one test with </w:t>
      </w:r>
      <m:oMath>
        <m:sSub>
          <m:sSubPr>
            <m:ctrlPr>
              <w:rPr>
                <w:rFonts w:ascii="Cambria Math" w:hAnsi="Cambria Math"/>
                <w:color w:val="A6A6A6" w:themeColor="background1" w:themeShade="A6"/>
                <w:sz w:val="22"/>
                <w:szCs w:val="22"/>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REESS,CS,n</m:t>
            </m:r>
          </m:sub>
        </m:sSub>
        <m:r>
          <w:rPr>
            <w:rFonts w:ascii="Cambria Math" w:hAnsi="Cambria Math"/>
            <w:color w:val="A6A6A6" w:themeColor="background1" w:themeShade="A6"/>
            <w:sz w:val="22"/>
            <w:szCs w:val="22"/>
          </w:rPr>
          <m:t>&gt;0</m:t>
        </m:r>
      </m:oMath>
      <w:r w:rsidRPr="00625B20">
        <w:rPr>
          <w:color w:val="A6A6A6" w:themeColor="background1" w:themeShade="A6"/>
          <w:szCs w:val="24"/>
        </w:rPr>
        <w:t xml:space="preserve">. </w:t>
      </w:r>
      <m:oMath>
        <m:sSub>
          <m:sSubPr>
            <m:ctrlPr>
              <w:rPr>
                <w:rFonts w:ascii="Cambria Math" w:hAnsi="Cambria Math"/>
                <w:color w:val="A6A6A6" w:themeColor="background1" w:themeShade="A6"/>
                <w:sz w:val="22"/>
                <w:szCs w:val="22"/>
              </w:rPr>
            </m:ctrlPr>
          </m:sSubPr>
          <m:e>
            <m:r>
              <m:rPr>
                <m:sty m:val="p"/>
              </m:rPr>
              <w:rPr>
                <w:rFonts w:ascii="Cambria Math" w:hAnsi="Cambria Math"/>
                <w:color w:val="A6A6A6" w:themeColor="background1" w:themeShade="A6"/>
              </w:rPr>
              <m:t>∆E</m:t>
            </m:r>
          </m:e>
          <m:sub>
            <m:r>
              <m:rPr>
                <m:sty m:val="p"/>
              </m:rPr>
              <w:rPr>
                <w:rFonts w:ascii="Cambria Math" w:hAnsi="Cambria Math"/>
                <w:color w:val="A6A6A6" w:themeColor="background1" w:themeShade="A6"/>
              </w:rPr>
              <m:t>REESS,CS,n</m:t>
            </m:r>
          </m:sub>
        </m:sSub>
      </m:oMath>
      <w:r w:rsidRPr="00625B20">
        <w:rPr>
          <w:color w:val="A6A6A6" w:themeColor="background1" w:themeShade="A6"/>
          <w:sz w:val="22"/>
          <w:szCs w:val="22"/>
        </w:rPr>
        <w:t xml:space="preserve"> </w:t>
      </w:r>
      <w:r w:rsidRPr="00625B20">
        <w:rPr>
          <w:color w:val="A6A6A6" w:themeColor="background1" w:themeShade="A6"/>
          <w:szCs w:val="24"/>
        </w:rPr>
        <w:t>is the sum of electric energy changes of all REESSs of test n calculated according to paragraph </w:t>
      </w:r>
      <w:proofErr w:type="gramStart"/>
      <w:r w:rsidRPr="00625B20">
        <w:rPr>
          <w:color w:val="A6A6A6" w:themeColor="background1" w:themeShade="A6"/>
          <w:szCs w:val="24"/>
        </w:rPr>
        <w:t>4.3.</w:t>
      </w:r>
      <w:proofErr w:type="gramEnd"/>
      <w:r w:rsidRPr="00625B20">
        <w:rPr>
          <w:color w:val="A6A6A6" w:themeColor="background1" w:themeShade="A6"/>
          <w:szCs w:val="24"/>
        </w:rPr>
        <w:t xml:space="preserve"> of this annex.</w:t>
      </w:r>
      <w:bookmarkEnd w:id="2856"/>
    </w:p>
    <w:p w14:paraId="598E4278" w14:textId="77777777" w:rsidR="00497D09" w:rsidRPr="00625B20" w:rsidRDefault="00497D09" w:rsidP="00497D09">
      <w:pPr>
        <w:pStyle w:val="SingleTxtG"/>
        <w:ind w:left="2835" w:hanging="567"/>
        <w:rPr>
          <w:color w:val="A6A6A6" w:themeColor="background1" w:themeShade="A6"/>
          <w:szCs w:val="24"/>
        </w:rPr>
      </w:pPr>
      <w:r w:rsidRPr="00625B20">
        <w:rPr>
          <w:color w:val="A6A6A6" w:themeColor="background1" w:themeShade="A6"/>
          <w:szCs w:val="24"/>
        </w:rPr>
        <w:t>(b)</w:t>
      </w:r>
      <w:r w:rsidRPr="00625B20">
        <w:rPr>
          <w:color w:val="A6A6A6" w:themeColor="background1" w:themeShade="A6"/>
          <w:szCs w:val="24"/>
        </w:rPr>
        <w:tab/>
        <w:t xml:space="preserve">The difference in </w:t>
      </w:r>
      <m:oMath>
        <m:sSub>
          <m:sSubPr>
            <m:ctrlPr>
              <w:rPr>
                <w:rFonts w:ascii="Cambria Math" w:hAnsi="Cambria Math"/>
                <w:color w:val="A6A6A6" w:themeColor="background1" w:themeShade="A6"/>
                <w:sz w:val="22"/>
                <w:szCs w:val="22"/>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CO2,CS</m:t>
            </m:r>
          </m:sub>
        </m:sSub>
      </m:oMath>
      <w:r w:rsidRPr="00625B20">
        <w:rPr>
          <w:color w:val="A6A6A6" w:themeColor="background1" w:themeShade="A6"/>
          <w:sz w:val="22"/>
          <w:szCs w:val="22"/>
        </w:rPr>
        <w:t xml:space="preserve"> </w:t>
      </w:r>
      <w:r w:rsidRPr="00625B20">
        <w:rPr>
          <w:color w:val="A6A6A6" w:themeColor="background1" w:themeShade="A6"/>
          <w:szCs w:val="24"/>
        </w:rPr>
        <w:t>between the test with the highest negative electric energy change and the test with the highest positive electric energy change shall be greater than or equal to 5</w:t>
      </w:r>
      <w:r w:rsidRPr="00625B20">
        <w:rPr>
          <w:color w:val="A6A6A6" w:themeColor="background1" w:themeShade="A6"/>
        </w:rPr>
        <w:t> </w:t>
      </w:r>
      <w:r w:rsidRPr="00625B20">
        <w:rPr>
          <w:color w:val="A6A6A6" w:themeColor="background1" w:themeShade="A6"/>
          <w:szCs w:val="24"/>
        </w:rPr>
        <w:t xml:space="preserve">g/km. This criterion shall not be applied for the determination of </w:t>
      </w:r>
      <w:proofErr w:type="spellStart"/>
      <w:proofErr w:type="gramStart"/>
      <w:r w:rsidRPr="00625B20">
        <w:rPr>
          <w:color w:val="A6A6A6" w:themeColor="background1" w:themeShade="A6"/>
          <w:szCs w:val="24"/>
        </w:rPr>
        <w:t>K</w:t>
      </w:r>
      <w:r w:rsidRPr="00625B20">
        <w:rPr>
          <w:color w:val="A6A6A6" w:themeColor="background1" w:themeShade="A6"/>
          <w:szCs w:val="24"/>
          <w:vertAlign w:val="subscript"/>
        </w:rPr>
        <w:t>fuel,FCHV</w:t>
      </w:r>
      <w:proofErr w:type="spellEnd"/>
      <w:proofErr w:type="gramEnd"/>
      <w:r w:rsidRPr="00625B20">
        <w:rPr>
          <w:color w:val="A6A6A6" w:themeColor="background1" w:themeShade="A6"/>
          <w:szCs w:val="24"/>
        </w:rPr>
        <w:t>.</w:t>
      </w:r>
    </w:p>
    <w:p w14:paraId="4198EA1C" w14:textId="77777777" w:rsidR="00497D09" w:rsidRPr="00625B20" w:rsidRDefault="00497D09" w:rsidP="00497D09">
      <w:pPr>
        <w:pStyle w:val="SingleTxtG"/>
        <w:ind w:left="2835"/>
        <w:rPr>
          <w:color w:val="A6A6A6" w:themeColor="background1" w:themeShade="A6"/>
          <w:szCs w:val="24"/>
        </w:rPr>
      </w:pPr>
      <w:r w:rsidRPr="00625B20">
        <w:rPr>
          <w:color w:val="A6A6A6" w:themeColor="background1" w:themeShade="A6"/>
          <w:szCs w:val="24"/>
        </w:rPr>
        <w:t>In the case of the determination of K</w:t>
      </w:r>
      <w:r w:rsidRPr="00625B20">
        <w:rPr>
          <w:color w:val="A6A6A6" w:themeColor="background1" w:themeShade="A6"/>
          <w:szCs w:val="24"/>
          <w:vertAlign w:val="subscript"/>
        </w:rPr>
        <w:t>CO2</w:t>
      </w:r>
      <w:r w:rsidRPr="00625B20">
        <w:rPr>
          <w:color w:val="A6A6A6" w:themeColor="background1" w:themeShade="A6"/>
          <w:szCs w:val="24"/>
        </w:rPr>
        <w:t>, the required number of tests may be reduced to three tests if all of the following criteria are fulfilled in addition to (a) and (b):</w:t>
      </w:r>
    </w:p>
    <w:p w14:paraId="2259F8F5" w14:textId="77777777" w:rsidR="00497D09" w:rsidRPr="00625B20" w:rsidRDefault="00497D09" w:rsidP="00497D09">
      <w:pPr>
        <w:pStyle w:val="SingleTxtG"/>
        <w:ind w:left="2835" w:hanging="567"/>
        <w:rPr>
          <w:color w:val="A6A6A6" w:themeColor="background1" w:themeShade="A6"/>
          <w:szCs w:val="24"/>
        </w:rPr>
      </w:pPr>
      <w:r w:rsidRPr="00625B20">
        <w:rPr>
          <w:color w:val="A6A6A6" w:themeColor="background1" w:themeShade="A6"/>
          <w:szCs w:val="24"/>
        </w:rPr>
        <w:t>(c)</w:t>
      </w:r>
      <w:r w:rsidRPr="00625B20">
        <w:rPr>
          <w:color w:val="A6A6A6" w:themeColor="background1" w:themeShade="A6"/>
          <w:szCs w:val="24"/>
        </w:rPr>
        <w:tab/>
        <w:t xml:space="preserve">The difference in </w:t>
      </w:r>
      <m:oMath>
        <m:sSub>
          <m:sSubPr>
            <m:ctrlPr>
              <w:rPr>
                <w:rFonts w:ascii="Cambria Math" w:hAnsi="Cambria Math"/>
                <w:color w:val="A6A6A6" w:themeColor="background1" w:themeShade="A6"/>
                <w:sz w:val="22"/>
                <w:szCs w:val="22"/>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CO2,CS</m:t>
            </m:r>
          </m:sub>
        </m:sSub>
      </m:oMath>
      <w:r w:rsidRPr="00625B20">
        <w:rPr>
          <w:color w:val="A6A6A6" w:themeColor="background1" w:themeShade="A6"/>
          <w:szCs w:val="24"/>
        </w:rPr>
        <w:t xml:space="preserve"> between any two adjacent measurements, related to the electric energy change during the test, shall be less than or equal to 10 g/km.</w:t>
      </w:r>
    </w:p>
    <w:p w14:paraId="70B09F19" w14:textId="77777777" w:rsidR="00497D09" w:rsidRPr="00625B20" w:rsidRDefault="00497D09" w:rsidP="00497D09">
      <w:pPr>
        <w:pStyle w:val="SingleTxtG"/>
        <w:ind w:left="2835" w:hanging="567"/>
        <w:rPr>
          <w:color w:val="A6A6A6" w:themeColor="background1" w:themeShade="A6"/>
          <w:szCs w:val="24"/>
        </w:rPr>
      </w:pPr>
      <w:r w:rsidRPr="00625B20">
        <w:rPr>
          <w:color w:val="A6A6A6" w:themeColor="background1" w:themeShade="A6"/>
          <w:szCs w:val="24"/>
        </w:rPr>
        <w:t>(d)</w:t>
      </w:r>
      <w:r w:rsidRPr="00625B20">
        <w:rPr>
          <w:color w:val="A6A6A6" w:themeColor="background1" w:themeShade="A6"/>
          <w:szCs w:val="24"/>
        </w:rPr>
        <w:tab/>
        <w:t>In addition to (b), the test with the highest negative electric energy change and the test with the highest positive electric energy change shall not be within the region that is defined by:</w:t>
      </w:r>
    </w:p>
    <w:p w14:paraId="42D488F4" w14:textId="77777777" w:rsidR="00497D09" w:rsidRPr="00625B20" w:rsidRDefault="00497D09" w:rsidP="00497D09">
      <w:pPr>
        <w:pStyle w:val="SingleTxtG"/>
        <w:ind w:left="4111"/>
        <w:rPr>
          <w:color w:val="A6A6A6" w:themeColor="background1" w:themeShade="A6"/>
          <w:szCs w:val="24"/>
        </w:rPr>
      </w:pPr>
      <m:oMath>
        <m:r>
          <m:rPr>
            <m:sty m:val="p"/>
          </m:rPr>
          <w:rPr>
            <w:rFonts w:ascii="Cambria Math" w:hAnsi="Cambria Math"/>
            <w:color w:val="A6A6A6" w:themeColor="background1" w:themeShade="A6"/>
            <w:szCs w:val="24"/>
          </w:rPr>
          <m:t>-0.01≤</m:t>
        </m:r>
        <m:f>
          <m:fPr>
            <m:ctrlPr>
              <w:rPr>
                <w:rFonts w:ascii="Cambria Math" w:hAnsi="Cambria Math"/>
                <w:color w:val="A6A6A6" w:themeColor="background1" w:themeShade="A6"/>
                <w:szCs w:val="24"/>
              </w:rPr>
            </m:ctrlPr>
          </m:fPr>
          <m:num>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m:t>
                </m:r>
              </m:e>
              <m:sub>
                <m:r>
                  <m:rPr>
                    <m:sty m:val="p"/>
                  </m:rPr>
                  <w:rPr>
                    <w:rFonts w:ascii="Cambria Math" w:hAnsi="Cambria Math"/>
                    <w:color w:val="A6A6A6" w:themeColor="background1" w:themeShade="A6"/>
                    <w:szCs w:val="24"/>
                  </w:rPr>
                  <m:t>REESS</m:t>
                </m:r>
              </m:sub>
            </m:sSub>
          </m:num>
          <m:den>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m:t>
                </m:r>
              </m:e>
              <m:sub>
                <m:r>
                  <m:rPr>
                    <m:sty m:val="p"/>
                  </m:rPr>
                  <w:rPr>
                    <w:rFonts w:ascii="Cambria Math" w:hAnsi="Cambria Math"/>
                    <w:color w:val="A6A6A6" w:themeColor="background1" w:themeShade="A6"/>
                    <w:szCs w:val="24"/>
                  </w:rPr>
                  <m:t>fuel</m:t>
                </m:r>
              </m:sub>
            </m:sSub>
          </m:den>
        </m:f>
        <m:r>
          <m:rPr>
            <m:sty m:val="p"/>
          </m:rPr>
          <w:rPr>
            <w:rFonts w:ascii="Cambria Math" w:hAnsi="Cambria Math"/>
            <w:color w:val="A6A6A6" w:themeColor="background1" w:themeShade="A6"/>
            <w:szCs w:val="24"/>
          </w:rPr>
          <m:t>≤+0.01</m:t>
        </m:r>
      </m:oMath>
      <w:r w:rsidRPr="00625B20">
        <w:rPr>
          <w:color w:val="A6A6A6" w:themeColor="background1" w:themeShade="A6"/>
          <w:szCs w:val="24"/>
        </w:rPr>
        <w:t>,</w:t>
      </w:r>
    </w:p>
    <w:p w14:paraId="6E96D0AE" w14:textId="77777777" w:rsidR="00497D09" w:rsidRPr="00625B20" w:rsidRDefault="00497D09" w:rsidP="00497D09">
      <w:pPr>
        <w:pStyle w:val="SingleTxtG"/>
        <w:ind w:left="2694"/>
        <w:rPr>
          <w:color w:val="A6A6A6" w:themeColor="background1" w:themeShade="A6"/>
          <w:szCs w:val="24"/>
        </w:rPr>
      </w:pPr>
      <w:r w:rsidRPr="00625B20">
        <w:rPr>
          <w:color w:val="A6A6A6" w:themeColor="background1" w:themeShade="A6"/>
          <w:szCs w:val="24"/>
        </w:rPr>
        <w:t>where:</w:t>
      </w:r>
    </w:p>
    <w:p w14:paraId="2AD08D76" w14:textId="77777777" w:rsidR="00497D09" w:rsidRPr="00625B20" w:rsidRDefault="00311BD7" w:rsidP="00497D09">
      <w:pPr>
        <w:pStyle w:val="SingleTxtG"/>
        <w:ind w:left="3261" w:hanging="567"/>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m:t>
            </m:r>
          </m:e>
          <m:sub>
            <m:r>
              <m:rPr>
                <m:sty m:val="p"/>
              </m:rPr>
              <w:rPr>
                <w:rFonts w:ascii="Cambria Math" w:hAnsi="Cambria Math"/>
                <w:color w:val="A6A6A6" w:themeColor="background1" w:themeShade="A6"/>
                <w:szCs w:val="24"/>
              </w:rPr>
              <m:t>fuel</m:t>
            </m:r>
          </m:sub>
        </m:sSub>
      </m:oMath>
      <w:r w:rsidR="00497D09" w:rsidRPr="00625B20">
        <w:rPr>
          <w:color w:val="A6A6A6" w:themeColor="background1" w:themeShade="A6"/>
          <w:szCs w:val="24"/>
        </w:rPr>
        <w:tab/>
        <w:t>is the energy content of the consumed fuel calculated according to paragraph </w:t>
      </w:r>
      <w:proofErr w:type="gramStart"/>
      <w:r w:rsidR="00497D09" w:rsidRPr="00625B20">
        <w:rPr>
          <w:color w:val="A6A6A6" w:themeColor="background1" w:themeShade="A6"/>
          <w:szCs w:val="24"/>
        </w:rPr>
        <w:t>1.2.</w:t>
      </w:r>
      <w:proofErr w:type="gramEnd"/>
      <w:r w:rsidR="00497D09" w:rsidRPr="00625B20">
        <w:rPr>
          <w:color w:val="A6A6A6" w:themeColor="background1" w:themeShade="A6"/>
          <w:szCs w:val="24"/>
        </w:rPr>
        <w:t xml:space="preserve"> of this appendix, Wh.</w:t>
      </w:r>
    </w:p>
    <w:p w14:paraId="1DCFB139" w14:textId="77777777" w:rsidR="00497D09" w:rsidRPr="00625B20" w:rsidRDefault="00497D09" w:rsidP="00497D09">
      <w:pPr>
        <w:pStyle w:val="SingleTxtG"/>
        <w:ind w:left="2835" w:hanging="567"/>
        <w:rPr>
          <w:color w:val="A6A6A6" w:themeColor="background1" w:themeShade="A6"/>
          <w:szCs w:val="24"/>
        </w:rPr>
      </w:pPr>
      <w:r w:rsidRPr="00625B20">
        <w:rPr>
          <w:color w:val="A6A6A6" w:themeColor="background1" w:themeShade="A6"/>
          <w:szCs w:val="24"/>
        </w:rPr>
        <w:t>(e)</w:t>
      </w:r>
      <w:r w:rsidRPr="00625B20">
        <w:rPr>
          <w:color w:val="A6A6A6" w:themeColor="background1" w:themeShade="A6"/>
          <w:szCs w:val="24"/>
        </w:rPr>
        <w:tab/>
      </w:r>
      <w:bookmarkStart w:id="2857" w:name="_Hlk495049304"/>
      <w:r w:rsidRPr="00625B20">
        <w:rPr>
          <w:color w:val="A6A6A6" w:themeColor="background1" w:themeShade="A6"/>
          <w:szCs w:val="24"/>
        </w:rPr>
        <w:t xml:space="preserve">The difference in </w:t>
      </w:r>
      <m:oMath>
        <m:sSub>
          <m:sSubPr>
            <m:ctrlPr>
              <w:rPr>
                <w:rFonts w:ascii="Cambria Math" w:hAnsi="Cambria Math"/>
                <w:color w:val="A6A6A6" w:themeColor="background1" w:themeShade="A6"/>
                <w:sz w:val="22"/>
                <w:szCs w:val="22"/>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CO2,CS</m:t>
            </m:r>
          </m:sub>
        </m:sSub>
      </m:oMath>
      <w:r w:rsidRPr="00625B20">
        <w:rPr>
          <w:color w:val="A6A6A6" w:themeColor="background1" w:themeShade="A6"/>
          <w:szCs w:val="24"/>
        </w:rPr>
        <w:t xml:space="preserve"> between the test with the highest negative electric energy change and the mid-point, and the difference in </w:t>
      </w:r>
      <m:oMath>
        <m:sSub>
          <m:sSubPr>
            <m:ctrlPr>
              <w:rPr>
                <w:rFonts w:ascii="Cambria Math" w:hAnsi="Cambria Math"/>
                <w:color w:val="A6A6A6" w:themeColor="background1" w:themeShade="A6"/>
                <w:sz w:val="22"/>
                <w:szCs w:val="22"/>
              </w:rPr>
            </m:ctrlPr>
          </m:sSubPr>
          <m:e>
            <m:r>
              <m:rPr>
                <m:sty m:val="p"/>
              </m:rPr>
              <w:rPr>
                <w:rFonts w:ascii="Cambria Math" w:hAnsi="Cambria Math"/>
                <w:color w:val="A6A6A6" w:themeColor="background1" w:themeShade="A6"/>
              </w:rPr>
              <m:t>M</m:t>
            </m:r>
          </m:e>
          <m:sub>
            <m:r>
              <m:rPr>
                <m:sty m:val="p"/>
              </m:rPr>
              <w:rPr>
                <w:rFonts w:ascii="Cambria Math" w:hAnsi="Cambria Math"/>
                <w:color w:val="A6A6A6" w:themeColor="background1" w:themeShade="A6"/>
              </w:rPr>
              <m:t>CO2,CS</m:t>
            </m:r>
          </m:sub>
        </m:sSub>
      </m:oMath>
      <w:r w:rsidRPr="00625B20">
        <w:rPr>
          <w:color w:val="A6A6A6" w:themeColor="background1" w:themeShade="A6"/>
          <w:szCs w:val="24"/>
        </w:rPr>
        <w:t xml:space="preserve"> between the mid-point and the test with the highest positive electric energy change</w:t>
      </w:r>
      <w:r w:rsidRPr="00625B20">
        <w:rPr>
          <w:color w:val="A6A6A6" w:themeColor="background1" w:themeShade="A6"/>
        </w:rPr>
        <w:t xml:space="preserve"> </w:t>
      </w:r>
      <w:r w:rsidRPr="00625B20">
        <w:rPr>
          <w:color w:val="A6A6A6" w:themeColor="background1" w:themeShade="A6"/>
          <w:szCs w:val="24"/>
        </w:rPr>
        <w:t>shall be similar and preferably be within the range defined by (d). If this requirement is not feasible, the responsible authority shall decide if a retest is necessary.</w:t>
      </w:r>
      <w:bookmarkEnd w:id="2857"/>
    </w:p>
    <w:p w14:paraId="43CEAAE1" w14:textId="77777777"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The correction coefficients determined by the manufacturer shall be reviewed and approved by the responsible authority prior to its application.</w:t>
      </w:r>
    </w:p>
    <w:p w14:paraId="6A7E450A" w14:textId="77777777"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 xml:space="preserve">If the set of at least five tests does not fulfil criterion (a) or criterion (b) or both, the manufacturer shall provide evidence to the responsible authority as to why the vehicle is not capable of meeting either or both criteria. If the responsible authority is not satisfied with the evidence, it may require additional tests to be performed. If the criteria after additional tests are still not fulfilled, the </w:t>
      </w:r>
      <w:r w:rsidRPr="00625B20">
        <w:rPr>
          <w:color w:val="A6A6A6" w:themeColor="background1" w:themeShade="A6"/>
          <w:szCs w:val="24"/>
        </w:rPr>
        <w:lastRenderedPageBreak/>
        <w:t>responsible authority shall determine a conservative correction coefficient, based on the measurements.</w:t>
      </w:r>
    </w:p>
    <w:p w14:paraId="092B7F88" w14:textId="77777777" w:rsidR="00497D09" w:rsidRPr="00625B20" w:rsidRDefault="00497D09" w:rsidP="00497D09">
      <w:pPr>
        <w:pStyle w:val="SingleTxtG"/>
        <w:ind w:left="2268" w:hanging="1134"/>
        <w:rPr>
          <w:bCs/>
          <w:color w:val="A6A6A6" w:themeColor="background1" w:themeShade="A6"/>
          <w:szCs w:val="24"/>
        </w:rPr>
      </w:pPr>
      <w:r w:rsidRPr="00625B20">
        <w:rPr>
          <w:bCs/>
          <w:color w:val="A6A6A6" w:themeColor="background1" w:themeShade="A6"/>
          <w:szCs w:val="24"/>
        </w:rPr>
        <w:t>2.3.</w:t>
      </w:r>
      <w:r w:rsidRPr="00625B20">
        <w:rPr>
          <w:bCs/>
          <w:color w:val="A6A6A6" w:themeColor="background1" w:themeShade="A6"/>
          <w:szCs w:val="24"/>
        </w:rPr>
        <w:tab/>
        <w:t xml:space="preserve">Calculation of correction coefficients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K</m:t>
            </m:r>
          </m:e>
          <m:sub>
            <m:r>
              <m:rPr>
                <m:sty m:val="p"/>
              </m:rPr>
              <w:rPr>
                <w:rFonts w:ascii="Cambria Math" w:hAnsi="Cambria Math"/>
                <w:color w:val="A6A6A6" w:themeColor="background1" w:themeShade="A6"/>
                <w:szCs w:val="24"/>
              </w:rPr>
              <m:t>fuel,FCHV</m:t>
            </m:r>
          </m:sub>
        </m:sSub>
      </m:oMath>
      <w:r w:rsidRPr="00625B20">
        <w:rPr>
          <w:color w:val="A6A6A6" w:themeColor="background1" w:themeShade="A6"/>
          <w:szCs w:val="24"/>
        </w:rPr>
        <w:t xml:space="preserve"> </w:t>
      </w:r>
      <w:r w:rsidRPr="00625B20">
        <w:rPr>
          <w:bCs/>
          <w:color w:val="A6A6A6" w:themeColor="background1" w:themeShade="A6"/>
          <w:szCs w:val="24"/>
        </w:rPr>
        <w:t xml:space="preserve">and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K</m:t>
            </m:r>
          </m:e>
          <m:sub>
            <m:r>
              <m:rPr>
                <m:sty m:val="p"/>
              </m:rPr>
              <w:rPr>
                <w:rFonts w:ascii="Cambria Math" w:hAnsi="Cambria Math"/>
                <w:color w:val="A6A6A6" w:themeColor="background1" w:themeShade="A6"/>
                <w:szCs w:val="24"/>
              </w:rPr>
              <m:t>CO2</m:t>
            </m:r>
          </m:sub>
        </m:sSub>
      </m:oMath>
    </w:p>
    <w:p w14:paraId="64C83149" w14:textId="77777777" w:rsidR="00497D09" w:rsidRPr="00625B20" w:rsidRDefault="00497D09" w:rsidP="00497D09">
      <w:pPr>
        <w:pStyle w:val="SingleTxtG"/>
        <w:ind w:left="2268" w:hanging="1134"/>
        <w:rPr>
          <w:color w:val="A6A6A6" w:themeColor="background1" w:themeShade="A6"/>
          <w:szCs w:val="24"/>
        </w:rPr>
      </w:pPr>
      <w:r w:rsidRPr="00625B20">
        <w:rPr>
          <w:bCs/>
          <w:color w:val="A6A6A6" w:themeColor="background1" w:themeShade="A6"/>
          <w:szCs w:val="24"/>
        </w:rPr>
        <w:t>2.3.1.</w:t>
      </w:r>
      <w:r w:rsidRPr="00625B20">
        <w:rPr>
          <w:bCs/>
          <w:color w:val="A6A6A6" w:themeColor="background1" w:themeShade="A6"/>
          <w:szCs w:val="24"/>
        </w:rPr>
        <w:tab/>
      </w:r>
      <w:r w:rsidRPr="00625B20">
        <w:rPr>
          <w:color w:val="A6A6A6" w:themeColor="background1" w:themeShade="A6"/>
          <w:szCs w:val="24"/>
        </w:rPr>
        <w:tab/>
        <w:t xml:space="preserve">Determination of the fuel consumption correction coefficient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K</m:t>
            </m:r>
          </m:e>
          <m:sub>
            <m:r>
              <m:rPr>
                <m:sty m:val="p"/>
              </m:rPr>
              <w:rPr>
                <w:rFonts w:ascii="Cambria Math" w:hAnsi="Cambria Math"/>
                <w:color w:val="A6A6A6" w:themeColor="background1" w:themeShade="A6"/>
                <w:szCs w:val="24"/>
              </w:rPr>
              <m:t>fuel,FCHV</m:t>
            </m:r>
          </m:sub>
        </m:sSub>
      </m:oMath>
    </w:p>
    <w:p w14:paraId="6F17B627" w14:textId="356691CF" w:rsidR="00497D09" w:rsidRPr="00625B20" w:rsidRDefault="00497D09" w:rsidP="00497D09">
      <w:pPr>
        <w:pStyle w:val="SingleTxtG"/>
        <w:ind w:left="2268"/>
        <w:rPr>
          <w:bCs/>
          <w:color w:val="A6A6A6" w:themeColor="background1" w:themeShade="A6"/>
          <w:szCs w:val="24"/>
        </w:rPr>
      </w:pPr>
      <w:r w:rsidRPr="00625B20">
        <w:rPr>
          <w:bCs/>
          <w:color w:val="A6A6A6" w:themeColor="background1" w:themeShade="A6"/>
          <w:szCs w:val="24"/>
        </w:rPr>
        <w:t xml:space="preserve">For NOVC-FCHVs, the fuel consumption correction coefficient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K</m:t>
            </m:r>
          </m:e>
          <m:sub>
            <m:r>
              <m:rPr>
                <m:sty m:val="p"/>
              </m:rPr>
              <w:rPr>
                <w:rFonts w:ascii="Cambria Math" w:hAnsi="Cambria Math"/>
                <w:color w:val="A6A6A6" w:themeColor="background1" w:themeShade="A6"/>
                <w:szCs w:val="24"/>
              </w:rPr>
              <m:t>fuel,FCHV</m:t>
            </m:r>
          </m:sub>
        </m:sSub>
      </m:oMath>
      <w:r w:rsidRPr="00625B20">
        <w:rPr>
          <w:bCs/>
          <w:color w:val="A6A6A6" w:themeColor="background1" w:themeShade="A6"/>
          <w:szCs w:val="24"/>
        </w:rPr>
        <w:t>, determined by driving a set of charge-sustaining Type 1 tests, is defined using the following equation:</w:t>
      </w:r>
    </w:p>
    <w:p w14:paraId="7BB3E0F0" w14:textId="77777777" w:rsidR="00497D09" w:rsidRPr="00625B20" w:rsidRDefault="00311BD7" w:rsidP="00497D09">
      <w:pPr>
        <w:pStyle w:val="SingleTxtG"/>
        <w:ind w:left="2268"/>
        <w:rPr>
          <w:bCs/>
          <w:color w:val="A6A6A6" w:themeColor="background1" w:themeShade="A6"/>
          <w:szCs w:val="24"/>
          <w:lang w:eastAsia="ja-JP"/>
        </w:rPr>
      </w:pPr>
      <m:oMathPara>
        <m:oMath>
          <m:sSub>
            <m:sSubPr>
              <m:ctrlPr>
                <w:rPr>
                  <w:rFonts w:ascii="Cambria Math" w:hAnsi="Cambria Math"/>
                  <w:bCs/>
                  <w:color w:val="A6A6A6" w:themeColor="background1" w:themeShade="A6"/>
                  <w:szCs w:val="24"/>
                  <w:lang w:eastAsia="ja-JP"/>
                </w:rPr>
              </m:ctrlPr>
            </m:sSubPr>
            <m:e>
              <m:r>
                <m:rPr>
                  <m:sty m:val="p"/>
                </m:rPr>
                <w:rPr>
                  <w:rFonts w:ascii="Cambria Math" w:hAnsi="Cambria Math"/>
                  <w:color w:val="A6A6A6" w:themeColor="background1" w:themeShade="A6"/>
                  <w:szCs w:val="24"/>
                  <w:lang w:eastAsia="ja-JP"/>
                </w:rPr>
                <m:t>K</m:t>
              </m:r>
            </m:e>
            <m:sub>
              <m:r>
                <m:rPr>
                  <m:sty m:val="p"/>
                </m:rPr>
                <w:rPr>
                  <w:rFonts w:ascii="Cambria Math" w:hAnsi="Cambria Math"/>
                  <w:color w:val="A6A6A6" w:themeColor="background1" w:themeShade="A6"/>
                  <w:szCs w:val="24"/>
                  <w:lang w:eastAsia="ja-JP"/>
                </w:rPr>
                <m:t>fuel,FCHV</m:t>
              </m:r>
            </m:sub>
          </m:sSub>
          <m:r>
            <m:rPr>
              <m:sty m:val="p"/>
            </m:rPr>
            <w:rPr>
              <w:rFonts w:ascii="Cambria Math" w:hAnsi="Cambria Math"/>
              <w:color w:val="A6A6A6" w:themeColor="background1" w:themeShade="A6"/>
              <w:szCs w:val="24"/>
              <w:lang w:eastAsia="ja-JP"/>
            </w:rPr>
            <m:t>=</m:t>
          </m:r>
          <m:f>
            <m:fPr>
              <m:ctrlPr>
                <w:rPr>
                  <w:rFonts w:ascii="Cambria Math" w:hAnsi="Cambria Math"/>
                  <w:bCs/>
                  <w:color w:val="A6A6A6" w:themeColor="background1" w:themeShade="A6"/>
                  <w:szCs w:val="24"/>
                  <w:lang w:eastAsia="ja-JP"/>
                </w:rPr>
              </m:ctrlPr>
            </m:fPr>
            <m:num>
              <m:nary>
                <m:naryPr>
                  <m:chr m:val="∑"/>
                  <m:limLoc m:val="subSup"/>
                  <m:ctrlPr>
                    <w:rPr>
                      <w:rFonts w:ascii="Cambria Math" w:hAnsi="Cambria Math"/>
                      <w:bCs/>
                      <w:color w:val="A6A6A6" w:themeColor="background1" w:themeShade="A6"/>
                      <w:szCs w:val="24"/>
                      <w:lang w:eastAsia="ja-JP"/>
                    </w:rPr>
                  </m:ctrlPr>
                </m:naryPr>
                <m:sub>
                  <m:r>
                    <m:rPr>
                      <m:sty m:val="p"/>
                    </m:rPr>
                    <w:rPr>
                      <w:rFonts w:ascii="Cambria Math" w:hAnsi="Cambria Math"/>
                      <w:color w:val="A6A6A6" w:themeColor="background1" w:themeShade="A6"/>
                      <w:szCs w:val="24"/>
                      <w:lang w:eastAsia="ja-JP"/>
                    </w:rPr>
                    <m:t>n=1</m:t>
                  </m:r>
                </m:sub>
                <m:sup>
                  <m:sSub>
                    <m:sSubPr>
                      <m:ctrlPr>
                        <w:rPr>
                          <w:rFonts w:ascii="Cambria Math" w:hAnsi="Cambria Math"/>
                          <w:bCs/>
                          <w:color w:val="A6A6A6" w:themeColor="background1" w:themeShade="A6"/>
                          <w:szCs w:val="24"/>
                          <w:lang w:eastAsia="ja-JP"/>
                        </w:rPr>
                      </m:ctrlPr>
                    </m:sSubPr>
                    <m:e>
                      <m:r>
                        <m:rPr>
                          <m:sty m:val="p"/>
                        </m:rPr>
                        <w:rPr>
                          <w:rFonts w:ascii="Cambria Math" w:hAnsi="Cambria Math"/>
                          <w:color w:val="A6A6A6" w:themeColor="background1" w:themeShade="A6"/>
                          <w:szCs w:val="24"/>
                          <w:lang w:eastAsia="ja-JP"/>
                        </w:rPr>
                        <m:t>n</m:t>
                      </m:r>
                    </m:e>
                    <m:sub>
                      <m:r>
                        <m:rPr>
                          <m:sty m:val="p"/>
                        </m:rPr>
                        <w:rPr>
                          <w:rFonts w:ascii="Cambria Math" w:hAnsi="Cambria Math"/>
                          <w:color w:val="A6A6A6" w:themeColor="background1" w:themeShade="A6"/>
                          <w:szCs w:val="24"/>
                          <w:lang w:eastAsia="ja-JP"/>
                        </w:rPr>
                        <m:t>CS</m:t>
                      </m:r>
                    </m:sub>
                  </m:sSub>
                </m:sup>
                <m:e>
                  <m:d>
                    <m:dPr>
                      <m:ctrlPr>
                        <w:rPr>
                          <w:rFonts w:ascii="Cambria Math" w:hAnsi="Cambria Math"/>
                          <w:bCs/>
                          <w:color w:val="A6A6A6" w:themeColor="background1" w:themeShade="A6"/>
                          <w:szCs w:val="24"/>
                          <w:lang w:eastAsia="ja-JP"/>
                        </w:rPr>
                      </m:ctrlPr>
                    </m:dPr>
                    <m:e>
                      <m:d>
                        <m:dPr>
                          <m:ctrlPr>
                            <w:rPr>
                              <w:rFonts w:ascii="Cambria Math" w:hAnsi="Cambria Math"/>
                              <w:bCs/>
                              <w:color w:val="A6A6A6" w:themeColor="background1" w:themeShade="A6"/>
                              <w:szCs w:val="24"/>
                              <w:lang w:eastAsia="ja-JP"/>
                            </w:rPr>
                          </m:ctrlPr>
                        </m:dPr>
                        <m:e>
                          <m:sSub>
                            <m:sSubPr>
                              <m:ctrlPr>
                                <w:rPr>
                                  <w:rFonts w:ascii="Cambria Math" w:hAnsi="Cambria Math"/>
                                  <w:bCs/>
                                  <w:color w:val="A6A6A6" w:themeColor="background1" w:themeShade="A6"/>
                                  <w:szCs w:val="24"/>
                                  <w:lang w:eastAsia="ja-JP"/>
                                </w:rPr>
                              </m:ctrlPr>
                            </m:sSubPr>
                            <m:e>
                              <m:r>
                                <m:rPr>
                                  <m:sty m:val="p"/>
                                </m:rPr>
                                <w:rPr>
                                  <w:rFonts w:ascii="Cambria Math" w:hAnsi="Cambria Math"/>
                                  <w:color w:val="A6A6A6" w:themeColor="background1" w:themeShade="A6"/>
                                  <w:szCs w:val="24"/>
                                  <w:lang w:eastAsia="ja-JP"/>
                                </w:rPr>
                                <m:t>EC</m:t>
                              </m:r>
                            </m:e>
                            <m:sub>
                              <m:r>
                                <m:rPr>
                                  <m:sty m:val="p"/>
                                </m:rPr>
                                <w:rPr>
                                  <w:rFonts w:ascii="Cambria Math" w:hAnsi="Cambria Math"/>
                                  <w:color w:val="A6A6A6" w:themeColor="background1" w:themeShade="A6"/>
                                  <w:szCs w:val="24"/>
                                  <w:lang w:eastAsia="ja-JP"/>
                                </w:rPr>
                                <m:t>DC,CS,n</m:t>
                              </m:r>
                            </m:sub>
                          </m:sSub>
                          <m:r>
                            <m:rPr>
                              <m:sty m:val="p"/>
                            </m:rPr>
                            <w:rPr>
                              <w:rFonts w:ascii="Cambria Math" w:hAnsi="Cambria Math"/>
                              <w:color w:val="A6A6A6" w:themeColor="background1" w:themeShade="A6"/>
                              <w:szCs w:val="24"/>
                              <w:lang w:eastAsia="ja-JP"/>
                            </w:rPr>
                            <m:t xml:space="preserve">- </m:t>
                          </m:r>
                          <m:sSub>
                            <m:sSubPr>
                              <m:ctrlPr>
                                <w:rPr>
                                  <w:rFonts w:ascii="Cambria Math" w:hAnsi="Cambria Math"/>
                                  <w:bCs/>
                                  <w:color w:val="A6A6A6" w:themeColor="background1" w:themeShade="A6"/>
                                  <w:szCs w:val="24"/>
                                  <w:lang w:eastAsia="ja-JP"/>
                                </w:rPr>
                              </m:ctrlPr>
                            </m:sSubPr>
                            <m:e>
                              <m:r>
                                <m:rPr>
                                  <m:sty m:val="p"/>
                                </m:rPr>
                                <w:rPr>
                                  <w:rFonts w:ascii="Cambria Math" w:hAnsi="Cambria Math"/>
                                  <w:color w:val="A6A6A6" w:themeColor="background1" w:themeShade="A6"/>
                                  <w:szCs w:val="24"/>
                                  <w:lang w:eastAsia="ja-JP"/>
                                </w:rPr>
                                <m:t>EC</m:t>
                              </m:r>
                            </m:e>
                            <m:sub>
                              <m:r>
                                <m:rPr>
                                  <m:sty m:val="p"/>
                                </m:rPr>
                                <w:rPr>
                                  <w:rFonts w:ascii="Cambria Math" w:hAnsi="Cambria Math"/>
                                  <w:color w:val="A6A6A6" w:themeColor="background1" w:themeShade="A6"/>
                                  <w:szCs w:val="24"/>
                                  <w:lang w:eastAsia="ja-JP"/>
                                </w:rPr>
                                <m:t>DC,CS,avg</m:t>
                              </m:r>
                            </m:sub>
                          </m:sSub>
                        </m:e>
                      </m:d>
                      <m:r>
                        <m:rPr>
                          <m:sty m:val="p"/>
                        </m:rPr>
                        <w:rPr>
                          <w:rFonts w:ascii="Cambria Math" w:hAnsi="Cambria Math"/>
                          <w:color w:val="A6A6A6" w:themeColor="background1" w:themeShade="A6"/>
                          <w:szCs w:val="24"/>
                          <w:lang w:eastAsia="ja-JP"/>
                        </w:rPr>
                        <m:t>×</m:t>
                      </m:r>
                      <m:d>
                        <m:dPr>
                          <m:ctrlPr>
                            <w:rPr>
                              <w:rFonts w:ascii="Cambria Math" w:hAnsi="Cambria Math"/>
                              <w:bCs/>
                              <w:color w:val="A6A6A6" w:themeColor="background1" w:themeShade="A6"/>
                              <w:szCs w:val="24"/>
                              <w:lang w:eastAsia="ja-JP"/>
                            </w:rPr>
                          </m:ctrlPr>
                        </m:dPr>
                        <m:e>
                          <m:sSub>
                            <m:sSubPr>
                              <m:ctrlPr>
                                <w:rPr>
                                  <w:rFonts w:ascii="Cambria Math" w:hAnsi="Cambria Math"/>
                                  <w:bCs/>
                                  <w:color w:val="A6A6A6" w:themeColor="background1" w:themeShade="A6"/>
                                  <w:szCs w:val="24"/>
                                  <w:lang w:eastAsia="ja-JP"/>
                                </w:rPr>
                              </m:ctrlPr>
                            </m:sSubPr>
                            <m:e>
                              <m:r>
                                <m:rPr>
                                  <m:sty m:val="p"/>
                                </m:rPr>
                                <w:rPr>
                                  <w:rFonts w:ascii="Cambria Math" w:hAnsi="Cambria Math"/>
                                  <w:color w:val="A6A6A6" w:themeColor="background1" w:themeShade="A6"/>
                                  <w:szCs w:val="24"/>
                                  <w:lang w:eastAsia="ja-JP"/>
                                </w:rPr>
                                <m:t>FC</m:t>
                              </m:r>
                            </m:e>
                            <m:sub>
                              <m:r>
                                <m:rPr>
                                  <m:sty m:val="p"/>
                                </m:rPr>
                                <w:rPr>
                                  <w:rFonts w:ascii="Cambria Math" w:hAnsi="Cambria Math"/>
                                  <w:color w:val="A6A6A6" w:themeColor="background1" w:themeShade="A6"/>
                                  <w:szCs w:val="24"/>
                                  <w:lang w:eastAsia="ja-JP"/>
                                </w:rPr>
                                <m:t>CS,nb,n</m:t>
                              </m:r>
                            </m:sub>
                          </m:sSub>
                          <m:r>
                            <m:rPr>
                              <m:sty m:val="p"/>
                            </m:rPr>
                            <w:rPr>
                              <w:rFonts w:ascii="Cambria Math" w:hAnsi="Cambria Math"/>
                              <w:color w:val="A6A6A6" w:themeColor="background1" w:themeShade="A6"/>
                              <w:szCs w:val="24"/>
                              <w:lang w:eastAsia="ja-JP"/>
                            </w:rPr>
                            <m:t xml:space="preserve">- </m:t>
                          </m:r>
                          <m:sSub>
                            <m:sSubPr>
                              <m:ctrlPr>
                                <w:rPr>
                                  <w:rFonts w:ascii="Cambria Math" w:hAnsi="Cambria Math"/>
                                  <w:bCs/>
                                  <w:color w:val="A6A6A6" w:themeColor="background1" w:themeShade="A6"/>
                                  <w:szCs w:val="24"/>
                                  <w:lang w:eastAsia="ja-JP"/>
                                </w:rPr>
                              </m:ctrlPr>
                            </m:sSubPr>
                            <m:e>
                              <m:r>
                                <m:rPr>
                                  <m:sty m:val="p"/>
                                </m:rPr>
                                <w:rPr>
                                  <w:rFonts w:ascii="Cambria Math" w:hAnsi="Cambria Math"/>
                                  <w:color w:val="A6A6A6" w:themeColor="background1" w:themeShade="A6"/>
                                  <w:szCs w:val="24"/>
                                  <w:lang w:eastAsia="ja-JP"/>
                                </w:rPr>
                                <m:t>FC</m:t>
                              </m:r>
                            </m:e>
                            <m:sub>
                              <m:r>
                                <m:rPr>
                                  <m:sty m:val="p"/>
                                </m:rPr>
                                <w:rPr>
                                  <w:rFonts w:ascii="Cambria Math" w:hAnsi="Cambria Math"/>
                                  <w:color w:val="A6A6A6" w:themeColor="background1" w:themeShade="A6"/>
                                  <w:szCs w:val="24"/>
                                  <w:lang w:eastAsia="ja-JP"/>
                                </w:rPr>
                                <m:t>CS,nb,avg</m:t>
                              </m:r>
                            </m:sub>
                          </m:sSub>
                        </m:e>
                      </m:d>
                    </m:e>
                  </m:d>
                </m:e>
              </m:nary>
            </m:num>
            <m:den>
              <m:nary>
                <m:naryPr>
                  <m:chr m:val="∑"/>
                  <m:limLoc m:val="subSup"/>
                  <m:ctrlPr>
                    <w:rPr>
                      <w:rFonts w:ascii="Cambria Math" w:hAnsi="Cambria Math"/>
                      <w:bCs/>
                      <w:color w:val="A6A6A6" w:themeColor="background1" w:themeShade="A6"/>
                      <w:szCs w:val="24"/>
                      <w:lang w:eastAsia="ja-JP"/>
                    </w:rPr>
                  </m:ctrlPr>
                </m:naryPr>
                <m:sub>
                  <m:r>
                    <m:rPr>
                      <m:sty m:val="p"/>
                    </m:rPr>
                    <w:rPr>
                      <w:rFonts w:ascii="Cambria Math" w:hAnsi="Cambria Math"/>
                      <w:color w:val="A6A6A6" w:themeColor="background1" w:themeShade="A6"/>
                      <w:szCs w:val="24"/>
                      <w:lang w:eastAsia="ja-JP"/>
                    </w:rPr>
                    <m:t>n=1</m:t>
                  </m:r>
                </m:sub>
                <m:sup>
                  <m:sSub>
                    <m:sSubPr>
                      <m:ctrlPr>
                        <w:rPr>
                          <w:rFonts w:ascii="Cambria Math" w:hAnsi="Cambria Math"/>
                          <w:bCs/>
                          <w:color w:val="A6A6A6" w:themeColor="background1" w:themeShade="A6"/>
                          <w:szCs w:val="24"/>
                          <w:lang w:eastAsia="ja-JP"/>
                        </w:rPr>
                      </m:ctrlPr>
                    </m:sSubPr>
                    <m:e>
                      <m:r>
                        <m:rPr>
                          <m:sty m:val="p"/>
                        </m:rPr>
                        <w:rPr>
                          <w:rFonts w:ascii="Cambria Math" w:hAnsi="Cambria Math"/>
                          <w:color w:val="A6A6A6" w:themeColor="background1" w:themeShade="A6"/>
                          <w:szCs w:val="24"/>
                          <w:lang w:eastAsia="ja-JP"/>
                        </w:rPr>
                        <m:t>n</m:t>
                      </m:r>
                    </m:e>
                    <m:sub>
                      <m:r>
                        <m:rPr>
                          <m:sty m:val="p"/>
                        </m:rPr>
                        <w:rPr>
                          <w:rFonts w:ascii="Cambria Math" w:hAnsi="Cambria Math"/>
                          <w:color w:val="A6A6A6" w:themeColor="background1" w:themeShade="A6"/>
                          <w:szCs w:val="24"/>
                          <w:lang w:eastAsia="ja-JP"/>
                        </w:rPr>
                        <m:t>CS</m:t>
                      </m:r>
                    </m:sub>
                  </m:sSub>
                </m:sup>
                <m:e>
                  <m:sSup>
                    <m:sSupPr>
                      <m:ctrlPr>
                        <w:rPr>
                          <w:rFonts w:ascii="Cambria Math" w:hAnsi="Cambria Math"/>
                          <w:bCs/>
                          <w:color w:val="A6A6A6" w:themeColor="background1" w:themeShade="A6"/>
                          <w:szCs w:val="24"/>
                          <w:lang w:eastAsia="ja-JP"/>
                        </w:rPr>
                      </m:ctrlPr>
                    </m:sSupPr>
                    <m:e>
                      <m:r>
                        <m:rPr>
                          <m:sty m:val="p"/>
                        </m:rPr>
                        <w:rPr>
                          <w:rFonts w:ascii="Cambria Math" w:hAnsi="Cambria Math"/>
                          <w:color w:val="A6A6A6" w:themeColor="background1" w:themeShade="A6"/>
                          <w:szCs w:val="24"/>
                          <w:lang w:eastAsia="ja-JP"/>
                        </w:rPr>
                        <m:t>(</m:t>
                      </m:r>
                      <m:sSub>
                        <m:sSubPr>
                          <m:ctrlPr>
                            <w:rPr>
                              <w:rFonts w:ascii="Cambria Math" w:hAnsi="Cambria Math"/>
                              <w:bCs/>
                              <w:color w:val="A6A6A6" w:themeColor="background1" w:themeShade="A6"/>
                              <w:szCs w:val="24"/>
                              <w:lang w:eastAsia="ja-JP"/>
                            </w:rPr>
                          </m:ctrlPr>
                        </m:sSubPr>
                        <m:e>
                          <m:r>
                            <m:rPr>
                              <m:sty m:val="p"/>
                            </m:rPr>
                            <w:rPr>
                              <w:rFonts w:ascii="Cambria Math" w:hAnsi="Cambria Math"/>
                              <w:color w:val="A6A6A6" w:themeColor="background1" w:themeShade="A6"/>
                              <w:szCs w:val="24"/>
                              <w:lang w:eastAsia="ja-JP"/>
                            </w:rPr>
                            <m:t>EC</m:t>
                          </m:r>
                        </m:e>
                        <m:sub>
                          <m:r>
                            <m:rPr>
                              <m:sty m:val="p"/>
                            </m:rPr>
                            <w:rPr>
                              <w:rFonts w:ascii="Cambria Math" w:hAnsi="Cambria Math"/>
                              <w:color w:val="A6A6A6" w:themeColor="background1" w:themeShade="A6"/>
                              <w:szCs w:val="24"/>
                              <w:lang w:eastAsia="ja-JP"/>
                            </w:rPr>
                            <m:t>DC,CS,n</m:t>
                          </m:r>
                        </m:sub>
                      </m:sSub>
                      <m:r>
                        <m:rPr>
                          <m:sty m:val="p"/>
                        </m:rPr>
                        <w:rPr>
                          <w:rFonts w:ascii="Cambria Math" w:hAnsi="Cambria Math"/>
                          <w:color w:val="A6A6A6" w:themeColor="background1" w:themeShade="A6"/>
                          <w:szCs w:val="24"/>
                          <w:lang w:eastAsia="ja-JP"/>
                        </w:rPr>
                        <m:t xml:space="preserve">- </m:t>
                      </m:r>
                      <m:sSub>
                        <m:sSubPr>
                          <m:ctrlPr>
                            <w:rPr>
                              <w:rFonts w:ascii="Cambria Math" w:hAnsi="Cambria Math"/>
                              <w:bCs/>
                              <w:color w:val="A6A6A6" w:themeColor="background1" w:themeShade="A6"/>
                              <w:szCs w:val="24"/>
                              <w:lang w:eastAsia="ja-JP"/>
                            </w:rPr>
                          </m:ctrlPr>
                        </m:sSubPr>
                        <m:e>
                          <m:r>
                            <m:rPr>
                              <m:sty m:val="p"/>
                            </m:rPr>
                            <w:rPr>
                              <w:rFonts w:ascii="Cambria Math" w:hAnsi="Cambria Math"/>
                              <w:color w:val="A6A6A6" w:themeColor="background1" w:themeShade="A6"/>
                              <w:szCs w:val="24"/>
                              <w:lang w:eastAsia="ja-JP"/>
                            </w:rPr>
                            <m:t>EC</m:t>
                          </m:r>
                        </m:e>
                        <m:sub>
                          <m:r>
                            <m:rPr>
                              <m:sty m:val="p"/>
                            </m:rPr>
                            <w:rPr>
                              <w:rFonts w:ascii="Cambria Math" w:hAnsi="Cambria Math"/>
                              <w:color w:val="A6A6A6" w:themeColor="background1" w:themeShade="A6"/>
                              <w:szCs w:val="24"/>
                              <w:lang w:eastAsia="ja-JP"/>
                            </w:rPr>
                            <m:t>DC,CS,avg</m:t>
                          </m:r>
                        </m:sub>
                      </m:sSub>
                      <m:r>
                        <m:rPr>
                          <m:sty m:val="p"/>
                        </m:rPr>
                        <w:rPr>
                          <w:rFonts w:ascii="Cambria Math" w:hAnsi="Cambria Math"/>
                          <w:color w:val="A6A6A6" w:themeColor="background1" w:themeShade="A6"/>
                          <w:szCs w:val="24"/>
                          <w:lang w:eastAsia="ja-JP"/>
                        </w:rPr>
                        <m:t>)</m:t>
                      </m:r>
                    </m:e>
                    <m:sup>
                      <m:r>
                        <m:rPr>
                          <m:sty m:val="p"/>
                        </m:rPr>
                        <w:rPr>
                          <w:rFonts w:ascii="Cambria Math" w:hAnsi="Cambria Math"/>
                          <w:color w:val="A6A6A6" w:themeColor="background1" w:themeShade="A6"/>
                          <w:szCs w:val="24"/>
                          <w:lang w:eastAsia="ja-JP"/>
                        </w:rPr>
                        <m:t>2</m:t>
                      </m:r>
                    </m:sup>
                  </m:sSup>
                </m:e>
              </m:nary>
            </m:den>
          </m:f>
        </m:oMath>
      </m:oMathPara>
    </w:p>
    <w:p w14:paraId="3EC9513F" w14:textId="77777777" w:rsidR="00497D09" w:rsidRPr="00625B20" w:rsidRDefault="00497D09" w:rsidP="00497D09">
      <w:pPr>
        <w:pStyle w:val="SingleTxtG"/>
        <w:spacing w:after="80"/>
        <w:ind w:left="2268"/>
        <w:rPr>
          <w:bCs/>
          <w:color w:val="A6A6A6" w:themeColor="background1" w:themeShade="A6"/>
          <w:szCs w:val="24"/>
        </w:rPr>
      </w:pPr>
      <w:r w:rsidRPr="00625B20">
        <w:rPr>
          <w:bCs/>
          <w:color w:val="A6A6A6" w:themeColor="background1" w:themeShade="A6"/>
          <w:szCs w:val="24"/>
        </w:rPr>
        <w:t>where:</w:t>
      </w:r>
    </w:p>
    <w:p w14:paraId="4C3EB3AE" w14:textId="77777777" w:rsidR="00497D09" w:rsidRPr="00625B20" w:rsidRDefault="00311BD7" w:rsidP="00497D09">
      <w:pPr>
        <w:pStyle w:val="SingleTxtG"/>
        <w:spacing w:after="80"/>
        <w:ind w:left="3402" w:hanging="1134"/>
        <w:rPr>
          <w:color w:val="A6A6A6" w:themeColor="background1" w:themeShade="A6"/>
          <w:szCs w:val="24"/>
        </w:rPr>
      </w:pPr>
      <m:oMath>
        <m:sSub>
          <m:sSubPr>
            <m:ctrlPr>
              <w:rPr>
                <w:rFonts w:ascii="Cambria Math" w:hAnsi="Cambria Math"/>
                <w:bCs/>
                <w:color w:val="A6A6A6" w:themeColor="background1" w:themeShade="A6"/>
                <w:szCs w:val="24"/>
                <w:lang w:eastAsia="ja-JP"/>
              </w:rPr>
            </m:ctrlPr>
          </m:sSubPr>
          <m:e>
            <m:r>
              <m:rPr>
                <m:sty m:val="p"/>
              </m:rPr>
              <w:rPr>
                <w:rFonts w:ascii="Cambria Math" w:hAnsi="Cambria Math"/>
                <w:color w:val="A6A6A6" w:themeColor="background1" w:themeShade="A6"/>
                <w:szCs w:val="24"/>
                <w:lang w:eastAsia="ja-JP"/>
              </w:rPr>
              <m:t>K</m:t>
            </m:r>
          </m:e>
          <m:sub>
            <m:r>
              <m:rPr>
                <m:sty m:val="p"/>
              </m:rPr>
              <w:rPr>
                <w:rFonts w:ascii="Cambria Math" w:hAnsi="Cambria Math"/>
                <w:color w:val="A6A6A6" w:themeColor="background1" w:themeShade="A6"/>
                <w:szCs w:val="24"/>
                <w:lang w:eastAsia="ja-JP"/>
              </w:rPr>
              <m:t>fuel,FCHV</m:t>
            </m:r>
          </m:sub>
        </m:sSub>
      </m:oMath>
      <w:r w:rsidR="00497D09" w:rsidRPr="00625B20">
        <w:rPr>
          <w:bCs/>
          <w:color w:val="A6A6A6" w:themeColor="background1" w:themeShade="A6"/>
          <w:szCs w:val="24"/>
          <w:lang w:eastAsia="ja-JP"/>
        </w:rPr>
        <w:tab/>
      </w:r>
      <w:r w:rsidR="00497D09" w:rsidRPr="00625B20">
        <w:rPr>
          <w:color w:val="A6A6A6" w:themeColor="background1" w:themeShade="A6"/>
          <w:szCs w:val="24"/>
        </w:rPr>
        <w:t>is the fuel consumption correction coefficient, (</w:t>
      </w:r>
      <w:r w:rsidR="00497D09" w:rsidRPr="00625B20">
        <w:rPr>
          <w:color w:val="A6A6A6" w:themeColor="background1" w:themeShade="A6"/>
          <w:szCs w:val="24"/>
          <w:lang w:eastAsia="ja-JP"/>
        </w:rPr>
        <w:t>kg</w:t>
      </w:r>
      <w:r w:rsidR="00497D09" w:rsidRPr="00625B20">
        <w:rPr>
          <w:color w:val="A6A6A6" w:themeColor="background1" w:themeShade="A6"/>
          <w:szCs w:val="24"/>
        </w:rPr>
        <w:t>/</w:t>
      </w:r>
      <w:r w:rsidR="00497D09" w:rsidRPr="00625B20">
        <w:rPr>
          <w:color w:val="A6A6A6" w:themeColor="background1" w:themeShade="A6"/>
        </w:rPr>
        <w:t>100 km)</w:t>
      </w:r>
      <w:r w:rsidR="00497D09" w:rsidRPr="00625B20">
        <w:rPr>
          <w:color w:val="A6A6A6" w:themeColor="background1" w:themeShade="A6"/>
          <w:szCs w:val="24"/>
        </w:rPr>
        <w:t>/(</w:t>
      </w:r>
      <w:proofErr w:type="spellStart"/>
      <w:r w:rsidR="00497D09" w:rsidRPr="00625B20">
        <w:rPr>
          <w:color w:val="A6A6A6" w:themeColor="background1" w:themeShade="A6"/>
          <w:szCs w:val="24"/>
        </w:rPr>
        <w:t>Wh</w:t>
      </w:r>
      <w:proofErr w:type="spellEnd"/>
      <w:r w:rsidR="00497D09" w:rsidRPr="00625B20">
        <w:rPr>
          <w:color w:val="A6A6A6" w:themeColor="background1" w:themeShade="A6"/>
          <w:szCs w:val="24"/>
        </w:rPr>
        <w:t>/km);</w:t>
      </w:r>
    </w:p>
    <w:p w14:paraId="1C7FF33A" w14:textId="77777777" w:rsidR="00497D09" w:rsidRPr="00625B20" w:rsidRDefault="00311BD7" w:rsidP="00497D09">
      <w:pPr>
        <w:pStyle w:val="SingleTxtG"/>
        <w:spacing w:after="80"/>
        <w:ind w:left="3402" w:hanging="1134"/>
        <w:rPr>
          <w:color w:val="A6A6A6" w:themeColor="background1" w:themeShade="A6"/>
          <w:szCs w:val="24"/>
        </w:rPr>
      </w:pPr>
      <m:oMath>
        <m:sSub>
          <m:sSubPr>
            <m:ctrlPr>
              <w:rPr>
                <w:rFonts w:ascii="Cambria Math" w:hAnsi="Cambria Math"/>
                <w:bCs/>
                <w:color w:val="A6A6A6" w:themeColor="background1" w:themeShade="A6"/>
                <w:szCs w:val="24"/>
                <w:lang w:eastAsia="ja-JP"/>
              </w:rPr>
            </m:ctrlPr>
          </m:sSubPr>
          <m:e>
            <m:r>
              <m:rPr>
                <m:sty m:val="p"/>
              </m:rPr>
              <w:rPr>
                <w:rFonts w:ascii="Cambria Math" w:hAnsi="Cambria Math"/>
                <w:color w:val="A6A6A6" w:themeColor="background1" w:themeShade="A6"/>
                <w:szCs w:val="24"/>
                <w:lang w:eastAsia="ja-JP"/>
              </w:rPr>
              <m:t>EC</m:t>
            </m:r>
          </m:e>
          <m:sub>
            <m:r>
              <m:rPr>
                <m:sty m:val="p"/>
              </m:rPr>
              <w:rPr>
                <w:rFonts w:ascii="Cambria Math" w:hAnsi="Cambria Math"/>
                <w:color w:val="A6A6A6" w:themeColor="background1" w:themeShade="A6"/>
                <w:szCs w:val="24"/>
                <w:lang w:eastAsia="ja-JP"/>
              </w:rPr>
              <m:t>DC,CS,n</m:t>
            </m:r>
          </m:sub>
        </m:sSub>
      </m:oMath>
      <w:r w:rsidR="00497D09" w:rsidRPr="00625B20">
        <w:rPr>
          <w:bCs/>
          <w:color w:val="A6A6A6" w:themeColor="background1" w:themeShade="A6"/>
          <w:szCs w:val="24"/>
          <w:lang w:eastAsia="ja-JP"/>
        </w:rPr>
        <w:tab/>
      </w:r>
      <w:r w:rsidR="00497D09" w:rsidRPr="00625B20">
        <w:rPr>
          <w:color w:val="A6A6A6" w:themeColor="background1" w:themeShade="A6"/>
          <w:szCs w:val="24"/>
        </w:rPr>
        <w:t xml:space="preserve">is the charge-sustaining electric energy consumption of test n based on the REESS depletion according to the equation below, </w:t>
      </w:r>
      <w:proofErr w:type="spellStart"/>
      <w:r w:rsidR="00497D09" w:rsidRPr="00625B20">
        <w:rPr>
          <w:color w:val="A6A6A6" w:themeColor="background1" w:themeShade="A6"/>
          <w:szCs w:val="24"/>
        </w:rPr>
        <w:t>Wh</w:t>
      </w:r>
      <w:proofErr w:type="spellEnd"/>
      <w:r w:rsidR="00497D09" w:rsidRPr="00625B20">
        <w:rPr>
          <w:color w:val="A6A6A6" w:themeColor="background1" w:themeShade="A6"/>
          <w:szCs w:val="24"/>
        </w:rPr>
        <w:t>/km</w:t>
      </w:r>
    </w:p>
    <w:p w14:paraId="73A2C9D0" w14:textId="77777777" w:rsidR="00497D09" w:rsidRPr="00625B20" w:rsidRDefault="00311BD7" w:rsidP="00497D09">
      <w:pPr>
        <w:pStyle w:val="SingleTxtG"/>
        <w:spacing w:after="80"/>
        <w:ind w:left="3402" w:hanging="1134"/>
        <w:rPr>
          <w:color w:val="A6A6A6" w:themeColor="background1" w:themeShade="A6"/>
          <w:szCs w:val="24"/>
        </w:rPr>
      </w:pPr>
      <m:oMath>
        <m:sSub>
          <m:sSubPr>
            <m:ctrlPr>
              <w:rPr>
                <w:rFonts w:ascii="Cambria Math" w:hAnsi="Cambria Math"/>
                <w:bCs/>
                <w:color w:val="A6A6A6" w:themeColor="background1" w:themeShade="A6"/>
                <w:szCs w:val="24"/>
                <w:lang w:eastAsia="ja-JP"/>
              </w:rPr>
            </m:ctrlPr>
          </m:sSubPr>
          <m:e>
            <m:r>
              <m:rPr>
                <m:sty m:val="p"/>
              </m:rPr>
              <w:rPr>
                <w:rFonts w:ascii="Cambria Math" w:hAnsi="Cambria Math"/>
                <w:color w:val="A6A6A6" w:themeColor="background1" w:themeShade="A6"/>
                <w:szCs w:val="24"/>
                <w:lang w:eastAsia="ja-JP"/>
              </w:rPr>
              <m:t>EC</m:t>
            </m:r>
          </m:e>
          <m:sub>
            <m:r>
              <m:rPr>
                <m:sty m:val="p"/>
              </m:rPr>
              <w:rPr>
                <w:rFonts w:ascii="Cambria Math" w:hAnsi="Cambria Math"/>
                <w:color w:val="A6A6A6" w:themeColor="background1" w:themeShade="A6"/>
                <w:szCs w:val="24"/>
                <w:lang w:eastAsia="ja-JP"/>
              </w:rPr>
              <m:t>DC,CS,avg</m:t>
            </m:r>
          </m:sub>
        </m:sSub>
      </m:oMath>
      <w:r w:rsidR="00497D09" w:rsidRPr="00625B20">
        <w:rPr>
          <w:bCs/>
          <w:color w:val="A6A6A6" w:themeColor="background1" w:themeShade="A6"/>
          <w:szCs w:val="24"/>
          <w:lang w:eastAsia="ja-JP"/>
        </w:rPr>
        <w:tab/>
      </w:r>
      <w:r w:rsidR="00497D09" w:rsidRPr="00625B20">
        <w:rPr>
          <w:color w:val="A6A6A6" w:themeColor="background1" w:themeShade="A6"/>
          <w:szCs w:val="24"/>
        </w:rPr>
        <w:t xml:space="preserve">is the mean charge-sustaining electric energy consumption of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CS</m:t>
            </m:r>
          </m:sub>
        </m:sSub>
      </m:oMath>
      <w:r w:rsidR="00497D09" w:rsidRPr="00625B20">
        <w:rPr>
          <w:color w:val="A6A6A6" w:themeColor="background1" w:themeShade="A6"/>
          <w:szCs w:val="24"/>
        </w:rPr>
        <w:t xml:space="preserve"> tests based on the REESS depletion according to the equation below, Wh/km;</w:t>
      </w:r>
    </w:p>
    <w:p w14:paraId="47253749" w14:textId="77777777" w:rsidR="00497D09" w:rsidRPr="00625B20" w:rsidRDefault="00311BD7" w:rsidP="00497D09">
      <w:pPr>
        <w:pStyle w:val="SingleTxtG"/>
        <w:spacing w:after="80"/>
        <w:ind w:left="3402" w:hanging="1134"/>
        <w:rPr>
          <w:color w:val="A6A6A6" w:themeColor="background1" w:themeShade="A6"/>
          <w:szCs w:val="24"/>
        </w:rPr>
      </w:pPr>
      <m:oMath>
        <m:sSub>
          <m:sSubPr>
            <m:ctrlPr>
              <w:rPr>
                <w:rFonts w:ascii="Cambria Math" w:hAnsi="Cambria Math"/>
                <w:bCs/>
                <w:color w:val="A6A6A6" w:themeColor="background1" w:themeShade="A6"/>
                <w:szCs w:val="24"/>
                <w:lang w:eastAsia="ja-JP"/>
              </w:rPr>
            </m:ctrlPr>
          </m:sSubPr>
          <m:e>
            <m:r>
              <m:rPr>
                <m:sty m:val="p"/>
              </m:rPr>
              <w:rPr>
                <w:rFonts w:ascii="Cambria Math" w:hAnsi="Cambria Math"/>
                <w:color w:val="A6A6A6" w:themeColor="background1" w:themeShade="A6"/>
                <w:szCs w:val="24"/>
                <w:lang w:eastAsia="ja-JP"/>
              </w:rPr>
              <m:t>FC</m:t>
            </m:r>
          </m:e>
          <m:sub>
            <m:r>
              <m:rPr>
                <m:sty m:val="p"/>
              </m:rPr>
              <w:rPr>
                <w:rFonts w:ascii="Cambria Math" w:hAnsi="Cambria Math"/>
                <w:color w:val="A6A6A6" w:themeColor="background1" w:themeShade="A6"/>
                <w:szCs w:val="24"/>
                <w:lang w:eastAsia="ja-JP"/>
              </w:rPr>
              <m:t>CS,nb,n</m:t>
            </m:r>
          </m:sub>
        </m:sSub>
      </m:oMath>
      <w:r w:rsidR="00497D09" w:rsidRPr="00625B20">
        <w:rPr>
          <w:bCs/>
          <w:color w:val="A6A6A6" w:themeColor="background1" w:themeShade="A6"/>
          <w:szCs w:val="24"/>
          <w:lang w:eastAsia="ja-JP"/>
        </w:rPr>
        <w:tab/>
      </w:r>
      <w:r w:rsidR="00497D09" w:rsidRPr="00625B20">
        <w:rPr>
          <w:color w:val="A6A6A6" w:themeColor="background1" w:themeShade="A6"/>
          <w:szCs w:val="24"/>
        </w:rPr>
        <w:t xml:space="preserve">is the charge-sustaining fuel consumption of test n, </w:t>
      </w:r>
      <w:r w:rsidR="00497D09" w:rsidRPr="00625B20">
        <w:rPr>
          <w:color w:val="A6A6A6" w:themeColor="background1" w:themeShade="A6"/>
        </w:rPr>
        <w:t>not corrected for the energy balance,</w:t>
      </w:r>
      <w:r w:rsidR="00497D09" w:rsidRPr="00625B20">
        <w:rPr>
          <w:color w:val="A6A6A6" w:themeColor="background1" w:themeShade="A6"/>
          <w:szCs w:val="24"/>
        </w:rPr>
        <w:t xml:space="preserve"> according to Table A8/7, step No. 1, </w:t>
      </w:r>
      <w:r w:rsidR="00497D09" w:rsidRPr="00625B20">
        <w:rPr>
          <w:color w:val="A6A6A6" w:themeColor="background1" w:themeShade="A6"/>
          <w:szCs w:val="24"/>
          <w:lang w:eastAsia="ja-JP"/>
        </w:rPr>
        <w:t>kg</w:t>
      </w:r>
      <w:r w:rsidR="00497D09" w:rsidRPr="00625B20">
        <w:rPr>
          <w:color w:val="A6A6A6" w:themeColor="background1" w:themeShade="A6"/>
          <w:szCs w:val="24"/>
        </w:rPr>
        <w:t>/100 km;</w:t>
      </w:r>
    </w:p>
    <w:p w14:paraId="79C6B5C5" w14:textId="77777777" w:rsidR="00497D09" w:rsidRPr="00625B20" w:rsidRDefault="00311BD7" w:rsidP="00497D09">
      <w:pPr>
        <w:pStyle w:val="SingleTxtG"/>
        <w:spacing w:after="80"/>
        <w:ind w:left="3402" w:hanging="1134"/>
        <w:rPr>
          <w:color w:val="A6A6A6" w:themeColor="background1" w:themeShade="A6"/>
          <w:szCs w:val="24"/>
        </w:rPr>
      </w:pPr>
      <m:oMath>
        <m:sSub>
          <m:sSubPr>
            <m:ctrlPr>
              <w:rPr>
                <w:rFonts w:ascii="Cambria Math" w:hAnsi="Cambria Math"/>
                <w:bCs/>
                <w:color w:val="A6A6A6" w:themeColor="background1" w:themeShade="A6"/>
                <w:szCs w:val="24"/>
                <w:lang w:eastAsia="ja-JP"/>
              </w:rPr>
            </m:ctrlPr>
          </m:sSubPr>
          <m:e>
            <m:r>
              <m:rPr>
                <m:sty m:val="p"/>
              </m:rPr>
              <w:rPr>
                <w:rFonts w:ascii="Cambria Math" w:hAnsi="Cambria Math"/>
                <w:color w:val="A6A6A6" w:themeColor="background1" w:themeShade="A6"/>
                <w:szCs w:val="24"/>
                <w:lang w:eastAsia="ja-JP"/>
              </w:rPr>
              <m:t>FC</m:t>
            </m:r>
          </m:e>
          <m:sub>
            <m:r>
              <m:rPr>
                <m:sty m:val="p"/>
              </m:rPr>
              <w:rPr>
                <w:rFonts w:ascii="Cambria Math" w:hAnsi="Cambria Math"/>
                <w:color w:val="A6A6A6" w:themeColor="background1" w:themeShade="A6"/>
                <w:szCs w:val="24"/>
                <w:lang w:eastAsia="ja-JP"/>
              </w:rPr>
              <m:t>CS,nb,avg</m:t>
            </m:r>
          </m:sub>
        </m:sSub>
      </m:oMath>
      <w:r w:rsidR="00497D09" w:rsidRPr="00625B20">
        <w:rPr>
          <w:bCs/>
          <w:color w:val="A6A6A6" w:themeColor="background1" w:themeShade="A6"/>
          <w:szCs w:val="24"/>
          <w:lang w:eastAsia="ja-JP"/>
        </w:rPr>
        <w:tab/>
      </w:r>
      <w:r w:rsidR="00497D09" w:rsidRPr="00625B20">
        <w:rPr>
          <w:color w:val="A6A6A6" w:themeColor="background1" w:themeShade="A6"/>
          <w:szCs w:val="24"/>
        </w:rPr>
        <w:t xml:space="preserve">is the arithmetic average of the charge-sustaining fuel consumption of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CS</m:t>
            </m:r>
          </m:sub>
        </m:sSub>
      </m:oMath>
      <w:r w:rsidR="00497D09" w:rsidRPr="00625B20">
        <w:rPr>
          <w:color w:val="A6A6A6" w:themeColor="background1" w:themeShade="A6"/>
          <w:szCs w:val="24"/>
        </w:rPr>
        <w:t xml:space="preserve"> tests based on the fuel consumption, </w:t>
      </w:r>
      <w:r w:rsidR="00497D09" w:rsidRPr="00625B20">
        <w:rPr>
          <w:color w:val="A6A6A6" w:themeColor="background1" w:themeShade="A6"/>
        </w:rPr>
        <w:t>not corrected for the energy balance, according to the equation below,</w:t>
      </w:r>
      <w:r w:rsidR="00497D09" w:rsidRPr="00625B20">
        <w:rPr>
          <w:color w:val="A6A6A6" w:themeColor="background1" w:themeShade="A6"/>
          <w:szCs w:val="24"/>
        </w:rPr>
        <w:t xml:space="preserve"> </w:t>
      </w:r>
      <w:r w:rsidR="00497D09" w:rsidRPr="00625B20">
        <w:rPr>
          <w:color w:val="A6A6A6" w:themeColor="background1" w:themeShade="A6"/>
          <w:szCs w:val="24"/>
          <w:lang w:eastAsia="ja-JP"/>
        </w:rPr>
        <w:t>kg</w:t>
      </w:r>
      <w:r w:rsidR="00497D09" w:rsidRPr="00625B20">
        <w:rPr>
          <w:color w:val="A6A6A6" w:themeColor="background1" w:themeShade="A6"/>
          <w:szCs w:val="24"/>
        </w:rPr>
        <w:t>/100 km;</w:t>
      </w:r>
    </w:p>
    <w:p w14:paraId="573846FE" w14:textId="77777777" w:rsidR="00497D09" w:rsidRPr="00625B20" w:rsidRDefault="00497D09" w:rsidP="00497D09">
      <w:pPr>
        <w:pStyle w:val="SingleTxtG"/>
        <w:spacing w:after="80"/>
        <w:ind w:left="3402" w:hanging="1134"/>
        <w:rPr>
          <w:color w:val="A6A6A6" w:themeColor="background1" w:themeShade="A6"/>
          <w:szCs w:val="24"/>
        </w:rPr>
      </w:pPr>
      <m:oMath>
        <m:r>
          <m:rPr>
            <m:sty m:val="p"/>
          </m:rPr>
          <w:rPr>
            <w:rFonts w:ascii="Cambria Math" w:hAnsi="Cambria Math"/>
            <w:color w:val="A6A6A6" w:themeColor="background1" w:themeShade="A6"/>
            <w:szCs w:val="24"/>
          </w:rPr>
          <m:t>n</m:t>
        </m:r>
      </m:oMath>
      <w:r w:rsidRPr="00625B20">
        <w:rPr>
          <w:color w:val="A6A6A6" w:themeColor="background1" w:themeShade="A6"/>
          <w:szCs w:val="24"/>
        </w:rPr>
        <w:tab/>
      </w:r>
      <w:r w:rsidRPr="00625B20">
        <w:rPr>
          <w:color w:val="A6A6A6" w:themeColor="background1" w:themeShade="A6"/>
          <w:szCs w:val="24"/>
        </w:rPr>
        <w:tab/>
        <w:t>is the index number of the considered test;</w:t>
      </w:r>
    </w:p>
    <w:p w14:paraId="25086501" w14:textId="77777777" w:rsidR="00497D09" w:rsidRPr="00625B20" w:rsidRDefault="00311BD7" w:rsidP="00497D09">
      <w:pPr>
        <w:pStyle w:val="SingleTxtG"/>
        <w:spacing w:after="80"/>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CS</m:t>
            </m:r>
          </m:sub>
        </m:sSub>
      </m:oMath>
      <w:r w:rsidR="00497D09" w:rsidRPr="00625B20">
        <w:rPr>
          <w:color w:val="A6A6A6" w:themeColor="background1" w:themeShade="A6"/>
          <w:szCs w:val="24"/>
        </w:rPr>
        <w:tab/>
      </w:r>
      <w:r w:rsidR="00497D09" w:rsidRPr="00625B20">
        <w:rPr>
          <w:color w:val="A6A6A6" w:themeColor="background1" w:themeShade="A6"/>
          <w:szCs w:val="24"/>
        </w:rPr>
        <w:tab/>
        <w:t>is the total number of tests;</w:t>
      </w:r>
    </w:p>
    <w:p w14:paraId="4E178BF6" w14:textId="77777777" w:rsidR="00497D09" w:rsidRPr="00625B20" w:rsidRDefault="00497D09" w:rsidP="00497D09">
      <w:pPr>
        <w:pStyle w:val="SingleTxtG"/>
        <w:spacing w:after="80"/>
        <w:ind w:left="3402" w:hanging="1134"/>
        <w:rPr>
          <w:color w:val="A6A6A6" w:themeColor="background1" w:themeShade="A6"/>
          <w:szCs w:val="24"/>
        </w:rPr>
      </w:pPr>
      <w:r w:rsidRPr="00625B20">
        <w:rPr>
          <w:color w:val="A6A6A6" w:themeColor="background1" w:themeShade="A6"/>
          <w:szCs w:val="24"/>
        </w:rPr>
        <w:t>and:</w:t>
      </w:r>
    </w:p>
    <w:p w14:paraId="786149D6" w14:textId="77777777" w:rsidR="00497D09" w:rsidRPr="00625B20" w:rsidRDefault="00311BD7" w:rsidP="00497D09">
      <w:pPr>
        <w:pStyle w:val="SingleTxtG"/>
        <w:spacing w:after="80"/>
        <w:ind w:left="2268"/>
        <w:rPr>
          <w:color w:val="A6A6A6" w:themeColor="background1" w:themeShade="A6"/>
          <w:szCs w:val="24"/>
        </w:rPr>
      </w:pPr>
      <m:oMathPara>
        <m:oMathParaPr>
          <m:jc m:val="center"/>
        </m:oMathPara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DC,CS,avg</m:t>
              </m:r>
            </m:sub>
          </m:sSub>
          <m:r>
            <m:rPr>
              <m:sty m:val="p"/>
            </m:rPr>
            <w:rPr>
              <w:rFonts w:ascii="Cambria Math" w:hAnsi="Cambria Math"/>
              <w:color w:val="A6A6A6" w:themeColor="background1" w:themeShade="A6"/>
              <w:szCs w:val="24"/>
            </w:rPr>
            <m:t>=</m:t>
          </m:r>
          <m:f>
            <m:fPr>
              <m:ctrlPr>
                <w:rPr>
                  <w:rFonts w:ascii="Cambria Math" w:hAnsi="Cambria Math"/>
                  <w:color w:val="A6A6A6" w:themeColor="background1" w:themeShade="A6"/>
                  <w:szCs w:val="24"/>
                </w:rPr>
              </m:ctrlPr>
            </m:fPr>
            <m:num>
              <m:r>
                <m:rPr>
                  <m:sty m:val="p"/>
                </m:rPr>
                <w:rPr>
                  <w:rFonts w:ascii="Cambria Math" w:hAnsi="Cambria Math"/>
                  <w:color w:val="A6A6A6" w:themeColor="background1" w:themeShade="A6"/>
                  <w:szCs w:val="24"/>
                </w:rPr>
                <m:t>1</m:t>
              </m:r>
            </m:num>
            <m:den>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CS</m:t>
                  </m:r>
                </m:sub>
              </m:sSub>
            </m:den>
          </m:f>
          <m:r>
            <w:rPr>
              <w:rFonts w:ascii="Cambria Math" w:hAnsi="Cambria Math"/>
              <w:color w:val="A6A6A6" w:themeColor="background1" w:themeShade="A6"/>
              <w:szCs w:val="24"/>
            </w:rPr>
            <m:t>×</m:t>
          </m:r>
          <m:nary>
            <m:naryPr>
              <m:chr m:val="∑"/>
              <m:limLoc m:val="subSup"/>
              <m:ctrlPr>
                <w:rPr>
                  <w:rFonts w:ascii="Cambria Math" w:hAnsi="Cambria Math"/>
                  <w:i/>
                  <w:color w:val="A6A6A6" w:themeColor="background1" w:themeShade="A6"/>
                  <w:szCs w:val="24"/>
                </w:rPr>
              </m:ctrlPr>
            </m:naryPr>
            <m:sub>
              <m:r>
                <m:rPr>
                  <m:sty m:val="p"/>
                </m:rPr>
                <w:rPr>
                  <w:rFonts w:ascii="Cambria Math" w:hAnsi="Cambria Math"/>
                  <w:color w:val="A6A6A6" w:themeColor="background1" w:themeShade="A6"/>
                  <w:szCs w:val="24"/>
                </w:rPr>
                <m:t>n=1</m:t>
              </m:r>
            </m:sub>
            <m:sup>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CS</m:t>
                  </m:r>
                </m:sub>
              </m:sSub>
            </m:sup>
            <m:e>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DC,CS,n</m:t>
                  </m:r>
                </m:sub>
              </m:sSub>
            </m:e>
          </m:nary>
        </m:oMath>
      </m:oMathPara>
    </w:p>
    <w:p w14:paraId="475A7F0B" w14:textId="77777777" w:rsidR="00497D09" w:rsidRPr="00625B20" w:rsidRDefault="00497D09" w:rsidP="00497D09">
      <w:pPr>
        <w:pStyle w:val="SingleTxtG"/>
        <w:spacing w:after="80"/>
        <w:ind w:left="3402" w:hanging="1134"/>
        <w:rPr>
          <w:bCs/>
          <w:color w:val="A6A6A6" w:themeColor="background1" w:themeShade="A6"/>
          <w:szCs w:val="24"/>
          <w:lang w:eastAsia="ja-JP"/>
        </w:rPr>
      </w:pPr>
      <w:r w:rsidRPr="00625B20">
        <w:rPr>
          <w:bCs/>
          <w:color w:val="A6A6A6" w:themeColor="background1" w:themeShade="A6"/>
          <w:szCs w:val="24"/>
          <w:lang w:eastAsia="ja-JP"/>
        </w:rPr>
        <w:t>and:</w:t>
      </w:r>
    </w:p>
    <w:p w14:paraId="75C89CD7" w14:textId="77777777" w:rsidR="00497D09" w:rsidRPr="00625B20" w:rsidRDefault="00311BD7" w:rsidP="00497D09">
      <w:pPr>
        <w:pStyle w:val="SingleTxtG"/>
        <w:spacing w:after="80"/>
        <w:ind w:left="2268"/>
        <w:jc w:val="center"/>
        <w:rPr>
          <w:bCs/>
          <w:color w:val="A6A6A6" w:themeColor="background1" w:themeShade="A6"/>
          <w:szCs w:val="24"/>
        </w:rPr>
      </w:pPr>
      <m:oMathPara>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FC</m:t>
              </m:r>
            </m:e>
            <m:sub>
              <m:r>
                <m:rPr>
                  <m:sty m:val="p"/>
                </m:rPr>
                <w:rPr>
                  <w:rFonts w:ascii="Cambria Math" w:hAnsi="Cambria Math"/>
                  <w:color w:val="A6A6A6" w:themeColor="background1" w:themeShade="A6"/>
                  <w:szCs w:val="24"/>
                </w:rPr>
                <m:t>CS,nb,avg</m:t>
              </m:r>
            </m:sub>
          </m:sSub>
          <m:r>
            <m:rPr>
              <m:sty m:val="p"/>
            </m:rPr>
            <w:rPr>
              <w:rFonts w:ascii="Cambria Math" w:hAnsi="Cambria Math"/>
              <w:color w:val="A6A6A6" w:themeColor="background1" w:themeShade="A6"/>
              <w:szCs w:val="24"/>
            </w:rPr>
            <m:t>=</m:t>
          </m:r>
          <m:f>
            <m:fPr>
              <m:ctrlPr>
                <w:rPr>
                  <w:rFonts w:ascii="Cambria Math" w:hAnsi="Cambria Math"/>
                  <w:color w:val="A6A6A6" w:themeColor="background1" w:themeShade="A6"/>
                  <w:szCs w:val="24"/>
                </w:rPr>
              </m:ctrlPr>
            </m:fPr>
            <m:num>
              <m:r>
                <m:rPr>
                  <m:sty m:val="p"/>
                </m:rPr>
                <w:rPr>
                  <w:rFonts w:ascii="Cambria Math" w:hAnsi="Cambria Math"/>
                  <w:color w:val="A6A6A6" w:themeColor="background1" w:themeShade="A6"/>
                  <w:szCs w:val="24"/>
                </w:rPr>
                <m:t>1</m:t>
              </m:r>
            </m:num>
            <m:den>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CS</m:t>
                  </m:r>
                </m:sub>
              </m:sSub>
            </m:den>
          </m:f>
          <m:r>
            <w:rPr>
              <w:rFonts w:ascii="Cambria Math" w:hAnsi="Cambria Math"/>
              <w:color w:val="A6A6A6" w:themeColor="background1" w:themeShade="A6"/>
              <w:szCs w:val="24"/>
            </w:rPr>
            <m:t>×</m:t>
          </m:r>
          <m:nary>
            <m:naryPr>
              <m:chr m:val="∑"/>
              <m:limLoc m:val="subSup"/>
              <m:ctrlPr>
                <w:rPr>
                  <w:rFonts w:ascii="Cambria Math" w:hAnsi="Cambria Math"/>
                  <w:i/>
                  <w:color w:val="A6A6A6" w:themeColor="background1" w:themeShade="A6"/>
                  <w:szCs w:val="24"/>
                </w:rPr>
              </m:ctrlPr>
            </m:naryPr>
            <m:sub>
              <m:r>
                <m:rPr>
                  <m:sty m:val="p"/>
                </m:rPr>
                <w:rPr>
                  <w:rFonts w:ascii="Cambria Math" w:hAnsi="Cambria Math"/>
                  <w:color w:val="A6A6A6" w:themeColor="background1" w:themeShade="A6"/>
                  <w:szCs w:val="24"/>
                </w:rPr>
                <m:t>n=1</m:t>
              </m:r>
            </m:sub>
            <m:sup>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CS</m:t>
                  </m:r>
                </m:sub>
              </m:sSub>
            </m:sup>
            <m:e>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FC</m:t>
                  </m:r>
                </m:e>
                <m:sub>
                  <m:r>
                    <m:rPr>
                      <m:sty m:val="p"/>
                    </m:rPr>
                    <w:rPr>
                      <w:rFonts w:ascii="Cambria Math" w:hAnsi="Cambria Math"/>
                      <w:color w:val="A6A6A6" w:themeColor="background1" w:themeShade="A6"/>
                      <w:szCs w:val="24"/>
                    </w:rPr>
                    <m:t>CS,nb,n</m:t>
                  </m:r>
                </m:sub>
              </m:sSub>
            </m:e>
          </m:nary>
        </m:oMath>
      </m:oMathPara>
    </w:p>
    <w:p w14:paraId="2C35C7C3" w14:textId="77777777" w:rsidR="00497D09" w:rsidRPr="00625B20" w:rsidRDefault="00497D09" w:rsidP="00497D09">
      <w:pPr>
        <w:pStyle w:val="SingleTxtG"/>
        <w:tabs>
          <w:tab w:val="left" w:pos="3686"/>
        </w:tabs>
        <w:spacing w:after="80"/>
        <w:ind w:left="2268"/>
        <w:rPr>
          <w:bCs/>
          <w:color w:val="A6A6A6" w:themeColor="background1" w:themeShade="A6"/>
          <w:szCs w:val="24"/>
        </w:rPr>
      </w:pPr>
      <w:r w:rsidRPr="00625B20">
        <w:rPr>
          <w:bCs/>
          <w:color w:val="A6A6A6" w:themeColor="background1" w:themeShade="A6"/>
          <w:szCs w:val="24"/>
        </w:rPr>
        <w:t>and:</w:t>
      </w:r>
    </w:p>
    <w:p w14:paraId="263D4DCC" w14:textId="77777777" w:rsidR="00497D09" w:rsidRPr="00625B20" w:rsidRDefault="00311BD7" w:rsidP="00497D09">
      <w:pPr>
        <w:pStyle w:val="SingleTxtG"/>
        <w:tabs>
          <w:tab w:val="left" w:pos="3686"/>
        </w:tabs>
        <w:spacing w:after="80"/>
        <w:ind w:left="2268"/>
        <w:jc w:val="center"/>
        <w:rPr>
          <w:bCs/>
          <w:color w:val="A6A6A6" w:themeColor="background1" w:themeShade="A6"/>
          <w:szCs w:val="24"/>
        </w:rPr>
      </w:pPr>
      <m:oMathPara>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DC,CS,n</m:t>
              </m:r>
            </m:sub>
          </m:sSub>
          <m:r>
            <m:rPr>
              <m:sty m:val="p"/>
            </m:rPr>
            <w:rPr>
              <w:rFonts w:ascii="Cambria Math" w:hAnsi="Cambria Math"/>
              <w:color w:val="A6A6A6" w:themeColor="background1" w:themeShade="A6"/>
              <w:szCs w:val="24"/>
            </w:rPr>
            <m:t>=</m:t>
          </m:r>
          <m:f>
            <m:fPr>
              <m:ctrlPr>
                <w:rPr>
                  <w:rFonts w:ascii="Cambria Math" w:hAnsi="Cambria Math"/>
                  <w:color w:val="A6A6A6" w:themeColor="background1" w:themeShade="A6"/>
                  <w:szCs w:val="24"/>
                </w:rPr>
              </m:ctrlPr>
            </m:fPr>
            <m:num>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m:t>
                  </m:r>
                </m:e>
                <m:sub>
                  <m:r>
                    <m:rPr>
                      <m:sty m:val="p"/>
                    </m:rPr>
                    <w:rPr>
                      <w:rFonts w:ascii="Cambria Math" w:hAnsi="Cambria Math"/>
                      <w:color w:val="A6A6A6" w:themeColor="background1" w:themeShade="A6"/>
                      <w:szCs w:val="24"/>
                    </w:rPr>
                    <m:t>REESS,CS,n</m:t>
                  </m:r>
                </m:sub>
              </m:sSub>
            </m:num>
            <m:den>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d</m:t>
                  </m:r>
                </m:e>
                <m:sub>
                  <m:r>
                    <m:rPr>
                      <m:sty m:val="p"/>
                    </m:rPr>
                    <w:rPr>
                      <w:rFonts w:ascii="Cambria Math" w:hAnsi="Cambria Math"/>
                      <w:color w:val="A6A6A6" w:themeColor="background1" w:themeShade="A6"/>
                      <w:szCs w:val="24"/>
                    </w:rPr>
                    <m:t>CS,n</m:t>
                  </m:r>
                </m:sub>
              </m:sSub>
            </m:den>
          </m:f>
        </m:oMath>
      </m:oMathPara>
    </w:p>
    <w:p w14:paraId="18DE494D" w14:textId="77777777" w:rsidR="00497D09" w:rsidRPr="00625B20" w:rsidRDefault="00497D09" w:rsidP="00497D09">
      <w:pPr>
        <w:pStyle w:val="SingleTxtG"/>
        <w:keepNext/>
        <w:keepLines/>
        <w:spacing w:after="80"/>
        <w:ind w:left="2268"/>
        <w:rPr>
          <w:bCs/>
          <w:color w:val="A6A6A6" w:themeColor="background1" w:themeShade="A6"/>
          <w:szCs w:val="24"/>
        </w:rPr>
      </w:pPr>
      <w:r w:rsidRPr="00625B20">
        <w:rPr>
          <w:bCs/>
          <w:color w:val="A6A6A6" w:themeColor="background1" w:themeShade="A6"/>
          <w:szCs w:val="24"/>
        </w:rPr>
        <w:t>where:</w:t>
      </w:r>
    </w:p>
    <w:p w14:paraId="22AEDFAC" w14:textId="77777777" w:rsidR="00497D09" w:rsidRPr="00625B20" w:rsidRDefault="00311BD7" w:rsidP="00497D09">
      <w:pPr>
        <w:pStyle w:val="SingleTxtG"/>
        <w:spacing w:after="80"/>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m:t>
            </m:r>
          </m:e>
          <m:sub>
            <m:r>
              <m:rPr>
                <m:sty m:val="p"/>
              </m:rPr>
              <w:rPr>
                <w:rFonts w:ascii="Cambria Math" w:hAnsi="Cambria Math"/>
                <w:color w:val="A6A6A6" w:themeColor="background1" w:themeShade="A6"/>
                <w:szCs w:val="24"/>
              </w:rPr>
              <m:t>REESS,CS,n</m:t>
            </m:r>
          </m:sub>
        </m:sSub>
      </m:oMath>
      <w:r w:rsidR="00497D09" w:rsidRPr="00625B20">
        <w:rPr>
          <w:color w:val="A6A6A6" w:themeColor="background1" w:themeShade="A6"/>
          <w:szCs w:val="24"/>
        </w:rPr>
        <w:tab/>
        <w:t xml:space="preserve">is the charge-sustaining REESS electric energy change of test n according to paragraph 1.1.2. of this appendix, </w:t>
      </w:r>
      <w:proofErr w:type="spellStart"/>
      <w:r w:rsidR="00497D09" w:rsidRPr="00625B20">
        <w:rPr>
          <w:color w:val="A6A6A6" w:themeColor="background1" w:themeShade="A6"/>
          <w:szCs w:val="24"/>
        </w:rPr>
        <w:t>Wh</w:t>
      </w:r>
      <w:proofErr w:type="spellEnd"/>
      <w:r w:rsidR="00497D09" w:rsidRPr="00625B20">
        <w:rPr>
          <w:color w:val="A6A6A6" w:themeColor="background1" w:themeShade="A6"/>
          <w:szCs w:val="24"/>
        </w:rPr>
        <w:t>;</w:t>
      </w:r>
    </w:p>
    <w:p w14:paraId="29C79504" w14:textId="77777777" w:rsidR="00497D09" w:rsidRPr="00625B20" w:rsidRDefault="00311BD7" w:rsidP="00497D09">
      <w:pPr>
        <w:pStyle w:val="SingleTxtG"/>
        <w:ind w:left="3402" w:hanging="1134"/>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d</m:t>
            </m:r>
          </m:e>
          <m:sub>
            <m:r>
              <m:rPr>
                <m:sty m:val="p"/>
              </m:rPr>
              <w:rPr>
                <w:rFonts w:ascii="Cambria Math" w:hAnsi="Cambria Math"/>
                <w:color w:val="A6A6A6" w:themeColor="background1" w:themeShade="A6"/>
                <w:szCs w:val="24"/>
              </w:rPr>
              <m:t>CS,n</m:t>
            </m:r>
          </m:sub>
        </m:sSub>
      </m:oMath>
      <w:r w:rsidR="00497D09" w:rsidRPr="00625B20">
        <w:rPr>
          <w:color w:val="A6A6A6" w:themeColor="background1" w:themeShade="A6"/>
          <w:szCs w:val="24"/>
        </w:rPr>
        <w:tab/>
        <w:t>is the distance driven over the corresponding charge-sustaining Type 1 test n, km.</w:t>
      </w:r>
    </w:p>
    <w:p w14:paraId="68AC7186" w14:textId="77777777" w:rsidR="00497D09" w:rsidRPr="00625B20" w:rsidRDefault="00497D09" w:rsidP="00497D09">
      <w:pPr>
        <w:pStyle w:val="SingleTxtG"/>
        <w:ind w:left="2268"/>
        <w:rPr>
          <w:color w:val="A6A6A6" w:themeColor="background1" w:themeShade="A6"/>
          <w:szCs w:val="24"/>
        </w:rPr>
      </w:pPr>
      <w:bookmarkStart w:id="2858" w:name="_Hlk515273882"/>
      <w:r w:rsidRPr="00625B20">
        <w:rPr>
          <w:color w:val="A6A6A6" w:themeColor="background1" w:themeShade="A6"/>
          <w:szCs w:val="24"/>
        </w:rPr>
        <w:t xml:space="preserve">The fuel consumption correction coefficient shall be rounded </w:t>
      </w:r>
      <w:r w:rsidRPr="00625B20">
        <w:rPr>
          <w:rFonts w:cs="Arial"/>
          <w:color w:val="A6A6A6" w:themeColor="background1" w:themeShade="A6"/>
        </w:rPr>
        <w:t xml:space="preserve">according to paragraph </w:t>
      </w:r>
      <w:r w:rsidRPr="00625B20">
        <w:rPr>
          <w:color w:val="A6A6A6" w:themeColor="background1" w:themeShade="A6"/>
          <w:szCs w:val="24"/>
        </w:rPr>
        <w:t xml:space="preserve">6.1.8. </w:t>
      </w:r>
      <w:r w:rsidRPr="00625B20">
        <w:rPr>
          <w:rFonts w:cs="Arial"/>
          <w:color w:val="A6A6A6" w:themeColor="background1" w:themeShade="A6"/>
        </w:rPr>
        <w:t xml:space="preserve">of this Regulation </w:t>
      </w:r>
      <w:r w:rsidRPr="00625B20">
        <w:rPr>
          <w:color w:val="A6A6A6" w:themeColor="background1" w:themeShade="A6"/>
          <w:szCs w:val="24"/>
        </w:rPr>
        <w:t>to four significant figures. The statistical significance of the fuel consumption correction coefficient shall be evaluated by the responsible authority.</w:t>
      </w:r>
    </w:p>
    <w:bookmarkEnd w:id="2858"/>
    <w:p w14:paraId="3A8C0EED" w14:textId="77777777" w:rsidR="00497D09" w:rsidRPr="00625B20" w:rsidRDefault="00497D09" w:rsidP="00497D09">
      <w:pPr>
        <w:pStyle w:val="SingleTxtG"/>
        <w:ind w:left="2268" w:hanging="1134"/>
        <w:rPr>
          <w:color w:val="A6A6A6" w:themeColor="background1" w:themeShade="A6"/>
          <w:szCs w:val="24"/>
        </w:rPr>
      </w:pPr>
      <w:r w:rsidRPr="00625B20">
        <w:rPr>
          <w:bCs/>
          <w:color w:val="A6A6A6" w:themeColor="background1" w:themeShade="A6"/>
          <w:szCs w:val="24"/>
          <w:lang w:eastAsia="ja-JP"/>
        </w:rPr>
        <w:t>2.</w:t>
      </w:r>
      <w:r w:rsidRPr="00625B20">
        <w:rPr>
          <w:bCs/>
          <w:color w:val="A6A6A6" w:themeColor="background1" w:themeShade="A6"/>
          <w:szCs w:val="24"/>
        </w:rPr>
        <w:t>3.1.1.</w:t>
      </w:r>
      <w:r w:rsidRPr="00625B20">
        <w:rPr>
          <w:bCs/>
          <w:color w:val="A6A6A6" w:themeColor="background1" w:themeShade="A6"/>
          <w:szCs w:val="24"/>
        </w:rPr>
        <w:tab/>
        <w:t>It is permitted to apply t</w:t>
      </w:r>
      <w:r w:rsidRPr="00625B20">
        <w:rPr>
          <w:color w:val="A6A6A6" w:themeColor="background1" w:themeShade="A6"/>
          <w:szCs w:val="24"/>
        </w:rPr>
        <w:t>he fuel consumption correction coefficient that was developed from tests over the whole applicable WLTP test cycle for the correction of each individual phase.</w:t>
      </w:r>
    </w:p>
    <w:p w14:paraId="2A256D7F"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lang w:eastAsia="ja-JP"/>
        </w:rPr>
        <w:lastRenderedPageBreak/>
        <w:t>2</w:t>
      </w:r>
      <w:r w:rsidRPr="00625B20">
        <w:rPr>
          <w:color w:val="A6A6A6" w:themeColor="background1" w:themeShade="A6"/>
          <w:szCs w:val="24"/>
        </w:rPr>
        <w:t>.</w:t>
      </w:r>
      <w:r w:rsidRPr="00625B20">
        <w:rPr>
          <w:color w:val="A6A6A6" w:themeColor="background1" w:themeShade="A6"/>
          <w:szCs w:val="24"/>
          <w:lang w:eastAsia="ja-JP"/>
        </w:rPr>
        <w:t>3.1.2</w:t>
      </w:r>
      <w:r w:rsidRPr="00625B20">
        <w:rPr>
          <w:color w:val="A6A6A6" w:themeColor="background1" w:themeShade="A6"/>
          <w:szCs w:val="24"/>
        </w:rPr>
        <w:t>.</w:t>
      </w:r>
      <w:r w:rsidRPr="00625B20">
        <w:rPr>
          <w:color w:val="A6A6A6" w:themeColor="background1" w:themeShade="A6"/>
          <w:szCs w:val="24"/>
        </w:rPr>
        <w:tab/>
        <w:t xml:space="preserve">Additional to the requirements of paragraph 2.2. of this appendix, at the manufacturer’s request and upon approval of the responsible authority, separate fuel consumption correction coefficients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K</m:t>
            </m:r>
          </m:e>
          <m:sub>
            <m:r>
              <m:rPr>
                <m:sty m:val="p"/>
              </m:rPr>
              <w:rPr>
                <w:rFonts w:ascii="Cambria Math" w:hAnsi="Cambria Math"/>
                <w:color w:val="A6A6A6" w:themeColor="background1" w:themeShade="A6"/>
                <w:szCs w:val="24"/>
              </w:rPr>
              <m:t>fuel,FCHV,p</m:t>
            </m:r>
          </m:sub>
        </m:sSub>
      </m:oMath>
      <w:r w:rsidRPr="00625B20">
        <w:rPr>
          <w:color w:val="A6A6A6" w:themeColor="background1" w:themeShade="A6"/>
          <w:szCs w:val="24"/>
        </w:rPr>
        <w:t xml:space="preserve"> for each individual phase may be developed. In this case, the same criteria as described in paragraph 2.2. of this appendix shall be fulfilled in each individual phase and the procedure described in paragraph </w:t>
      </w:r>
      <w:r w:rsidRPr="00625B20">
        <w:rPr>
          <w:color w:val="A6A6A6" w:themeColor="background1" w:themeShade="A6"/>
          <w:szCs w:val="24"/>
          <w:lang w:eastAsia="ja-JP"/>
        </w:rPr>
        <w:t>2.3</w:t>
      </w:r>
      <w:r w:rsidRPr="00625B20">
        <w:rPr>
          <w:color w:val="A6A6A6" w:themeColor="background1" w:themeShade="A6"/>
          <w:szCs w:val="24"/>
        </w:rPr>
        <w:t>.</w:t>
      </w:r>
      <w:r w:rsidRPr="00625B20">
        <w:rPr>
          <w:color w:val="A6A6A6" w:themeColor="background1" w:themeShade="A6"/>
          <w:szCs w:val="24"/>
          <w:lang w:eastAsia="ja-JP"/>
        </w:rPr>
        <w:t>1</w:t>
      </w:r>
      <w:r w:rsidRPr="00625B20">
        <w:rPr>
          <w:color w:val="A6A6A6" w:themeColor="background1" w:themeShade="A6"/>
          <w:szCs w:val="24"/>
        </w:rPr>
        <w:t>. of this appendix shall be applied for each individual phase to determine each phase specific correction coefficient.</w:t>
      </w:r>
    </w:p>
    <w:p w14:paraId="78E65AFA" w14:textId="77777777" w:rsidR="00497D09" w:rsidRPr="00625B20" w:rsidRDefault="00497D09" w:rsidP="00497D09">
      <w:pPr>
        <w:pStyle w:val="SingleTxtG"/>
        <w:ind w:left="2268" w:hanging="1134"/>
        <w:rPr>
          <w:bCs/>
          <w:color w:val="A6A6A6" w:themeColor="background1" w:themeShade="A6"/>
          <w:szCs w:val="24"/>
        </w:rPr>
      </w:pPr>
      <w:r w:rsidRPr="00625B20">
        <w:rPr>
          <w:bCs/>
          <w:color w:val="A6A6A6" w:themeColor="background1" w:themeShade="A6"/>
          <w:szCs w:val="24"/>
        </w:rPr>
        <w:t>2.3.2.</w:t>
      </w:r>
      <w:r w:rsidRPr="00625B20">
        <w:rPr>
          <w:bCs/>
          <w:color w:val="A6A6A6" w:themeColor="background1" w:themeShade="A6"/>
          <w:szCs w:val="24"/>
        </w:rPr>
        <w:tab/>
        <w:t>Determination of CO</w:t>
      </w:r>
      <w:r w:rsidRPr="00625B20">
        <w:rPr>
          <w:bCs/>
          <w:color w:val="A6A6A6" w:themeColor="background1" w:themeShade="A6"/>
          <w:szCs w:val="24"/>
          <w:vertAlign w:val="subscript"/>
        </w:rPr>
        <w:t>2</w:t>
      </w:r>
      <w:r w:rsidRPr="00625B20">
        <w:rPr>
          <w:bCs/>
          <w:color w:val="A6A6A6" w:themeColor="background1" w:themeShade="A6"/>
          <w:szCs w:val="24"/>
        </w:rPr>
        <w:t xml:space="preserve"> mass emission correction coefficient K</w:t>
      </w:r>
      <w:r w:rsidRPr="00625B20">
        <w:rPr>
          <w:bCs/>
          <w:color w:val="A6A6A6" w:themeColor="background1" w:themeShade="A6"/>
          <w:szCs w:val="24"/>
          <w:vertAlign w:val="subscript"/>
        </w:rPr>
        <w:t>CO2</w:t>
      </w:r>
    </w:p>
    <w:p w14:paraId="383D31B7" w14:textId="77777777" w:rsidR="00497D09" w:rsidRPr="00625B20" w:rsidRDefault="00497D09" w:rsidP="00497D09">
      <w:pPr>
        <w:pStyle w:val="SingleTxtG"/>
        <w:ind w:left="2268"/>
        <w:rPr>
          <w:bCs/>
          <w:color w:val="A6A6A6" w:themeColor="background1" w:themeShade="A6"/>
          <w:szCs w:val="24"/>
        </w:rPr>
      </w:pPr>
      <w:r w:rsidRPr="00625B20">
        <w:rPr>
          <w:bCs/>
          <w:color w:val="A6A6A6" w:themeColor="background1" w:themeShade="A6"/>
          <w:szCs w:val="24"/>
        </w:rPr>
        <w:t>For OVC-HEVs and NOVC-HEVs, the CO</w:t>
      </w:r>
      <w:r w:rsidRPr="00625B20">
        <w:rPr>
          <w:bCs/>
          <w:color w:val="A6A6A6" w:themeColor="background1" w:themeShade="A6"/>
          <w:szCs w:val="24"/>
          <w:vertAlign w:val="subscript"/>
        </w:rPr>
        <w:t>2</w:t>
      </w:r>
      <w:r w:rsidRPr="00625B20">
        <w:rPr>
          <w:bCs/>
          <w:color w:val="A6A6A6" w:themeColor="background1" w:themeShade="A6"/>
          <w:szCs w:val="24"/>
        </w:rPr>
        <w:t xml:space="preserve"> mass emission correction coefficient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K</m:t>
            </m:r>
          </m:e>
          <m:sub>
            <m:r>
              <m:rPr>
                <m:sty m:val="p"/>
              </m:rPr>
              <w:rPr>
                <w:rFonts w:ascii="Cambria Math" w:hAnsi="Cambria Math"/>
                <w:color w:val="A6A6A6" w:themeColor="background1" w:themeShade="A6"/>
                <w:szCs w:val="24"/>
              </w:rPr>
              <m:t>CO2</m:t>
            </m:r>
          </m:sub>
        </m:sSub>
      </m:oMath>
      <w:r w:rsidRPr="00625B20">
        <w:rPr>
          <w:color w:val="A6A6A6" w:themeColor="background1" w:themeShade="A6"/>
          <w:szCs w:val="24"/>
        </w:rPr>
        <w:t xml:space="preserve">, </w:t>
      </w:r>
      <w:r w:rsidRPr="00625B20">
        <w:rPr>
          <w:bCs/>
          <w:color w:val="A6A6A6" w:themeColor="background1" w:themeShade="A6"/>
          <w:szCs w:val="24"/>
        </w:rPr>
        <w:t>determined by driving a set of charge-sustaining Type 1 tests, is defined by the following equation:</w:t>
      </w:r>
    </w:p>
    <w:p w14:paraId="1EA90DED" w14:textId="77777777" w:rsidR="00497D09" w:rsidRPr="00625B20" w:rsidRDefault="00311BD7" w:rsidP="00497D09">
      <w:pPr>
        <w:pStyle w:val="SingleTxtG"/>
        <w:ind w:left="2268"/>
        <w:rPr>
          <w:bCs/>
          <w:color w:val="A6A6A6" w:themeColor="background1" w:themeShade="A6"/>
          <w:szCs w:val="24"/>
        </w:rPr>
      </w:pPr>
      <m:oMathPara>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K</m:t>
              </m:r>
            </m:e>
            <m:sub>
              <m:r>
                <m:rPr>
                  <m:sty m:val="p"/>
                </m:rPr>
                <w:rPr>
                  <w:rFonts w:ascii="Cambria Math" w:hAnsi="Cambria Math"/>
                  <w:color w:val="A6A6A6" w:themeColor="background1" w:themeShade="A6"/>
                  <w:szCs w:val="24"/>
                </w:rPr>
                <m:t>CO2</m:t>
              </m:r>
            </m:sub>
          </m:sSub>
          <m:r>
            <m:rPr>
              <m:sty m:val="p"/>
            </m:rPr>
            <w:rPr>
              <w:rFonts w:ascii="Cambria Math" w:hAnsi="Cambria Math"/>
              <w:color w:val="A6A6A6" w:themeColor="background1" w:themeShade="A6"/>
              <w:szCs w:val="24"/>
            </w:rPr>
            <m:t>=</m:t>
          </m:r>
          <m:f>
            <m:fPr>
              <m:ctrlPr>
                <w:rPr>
                  <w:rFonts w:ascii="Cambria Math" w:hAnsi="Cambria Math"/>
                  <w:color w:val="A6A6A6" w:themeColor="background1" w:themeShade="A6"/>
                  <w:szCs w:val="24"/>
                </w:rPr>
              </m:ctrlPr>
            </m:fPr>
            <m:num>
              <m:nary>
                <m:naryPr>
                  <m:chr m:val="∑"/>
                  <m:limLoc m:val="undOvr"/>
                  <m:ctrlPr>
                    <w:rPr>
                      <w:rFonts w:ascii="Cambria Math" w:hAnsi="Cambria Math"/>
                      <w:color w:val="A6A6A6" w:themeColor="background1" w:themeShade="A6"/>
                      <w:szCs w:val="24"/>
                    </w:rPr>
                  </m:ctrlPr>
                </m:naryPr>
                <m:sub>
                  <m:r>
                    <m:rPr>
                      <m:sty m:val="p"/>
                    </m:rPr>
                    <w:rPr>
                      <w:rFonts w:ascii="Cambria Math" w:hAnsi="Cambria Math"/>
                      <w:color w:val="A6A6A6" w:themeColor="background1" w:themeShade="A6"/>
                      <w:szCs w:val="24"/>
                    </w:rPr>
                    <m:t>n=1</m:t>
                  </m:r>
                </m:sub>
                <m:sup>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CS</m:t>
                      </m:r>
                    </m:sub>
                  </m:sSub>
                </m:sup>
                <m:e>
                  <m:d>
                    <m:dPr>
                      <m:ctrlPr>
                        <w:rPr>
                          <w:rFonts w:ascii="Cambria Math" w:hAnsi="Cambria Math"/>
                          <w:color w:val="A6A6A6" w:themeColor="background1" w:themeShade="A6"/>
                          <w:szCs w:val="24"/>
                        </w:rPr>
                      </m:ctrlPr>
                    </m:dPr>
                    <m:e>
                      <m:d>
                        <m:dPr>
                          <m:ctrlPr>
                            <w:rPr>
                              <w:rFonts w:ascii="Cambria Math" w:hAnsi="Cambria Math"/>
                              <w:color w:val="A6A6A6" w:themeColor="background1" w:themeShade="A6"/>
                              <w:szCs w:val="24"/>
                            </w:rPr>
                          </m:ctrlPr>
                        </m:dPr>
                        <m:e>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DC,CS,n</m:t>
                              </m:r>
                            </m:sub>
                          </m:sSub>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DC,CS,avg</m:t>
                              </m:r>
                            </m:sub>
                          </m:sSub>
                        </m:e>
                      </m:d>
                      <m:r>
                        <m:rPr>
                          <m:sty m:val="p"/>
                        </m:rPr>
                        <w:rPr>
                          <w:rFonts w:ascii="Cambria Math" w:hAnsi="Cambria Math"/>
                          <w:color w:val="A6A6A6" w:themeColor="background1" w:themeShade="A6"/>
                          <w:szCs w:val="24"/>
                        </w:rPr>
                        <m:t>×</m:t>
                      </m:r>
                      <m:d>
                        <m:dPr>
                          <m:ctrlPr>
                            <w:rPr>
                              <w:rFonts w:ascii="Cambria Math" w:hAnsi="Cambria Math"/>
                              <w:color w:val="A6A6A6" w:themeColor="background1" w:themeShade="A6"/>
                              <w:szCs w:val="24"/>
                            </w:rPr>
                          </m:ctrlPr>
                        </m:dPr>
                        <m:e>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CO2,CS,nb,n</m:t>
                              </m:r>
                            </m:sub>
                          </m:sSub>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CO2,CS,nb,avg</m:t>
                              </m:r>
                            </m:sub>
                          </m:sSub>
                        </m:e>
                      </m:d>
                    </m:e>
                  </m:d>
                </m:e>
              </m:nary>
            </m:num>
            <m:den>
              <m:nary>
                <m:naryPr>
                  <m:chr m:val="∑"/>
                  <m:limLoc m:val="undOvr"/>
                  <m:ctrlPr>
                    <w:rPr>
                      <w:rFonts w:ascii="Cambria Math" w:hAnsi="Cambria Math"/>
                      <w:color w:val="A6A6A6" w:themeColor="background1" w:themeShade="A6"/>
                      <w:szCs w:val="24"/>
                    </w:rPr>
                  </m:ctrlPr>
                </m:naryPr>
                <m:sub>
                  <m:r>
                    <m:rPr>
                      <m:sty m:val="p"/>
                    </m:rPr>
                    <w:rPr>
                      <w:rFonts w:ascii="Cambria Math" w:hAnsi="Cambria Math"/>
                      <w:color w:val="A6A6A6" w:themeColor="background1" w:themeShade="A6"/>
                      <w:szCs w:val="24"/>
                    </w:rPr>
                    <m:t>n=1</m:t>
                  </m:r>
                </m:sub>
                <m:sup>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CS</m:t>
                      </m:r>
                    </m:sub>
                  </m:sSub>
                </m:sup>
                <m:e>
                  <m:sSup>
                    <m:sSupPr>
                      <m:ctrlPr>
                        <w:rPr>
                          <w:rFonts w:ascii="Cambria Math" w:hAnsi="Cambria Math"/>
                          <w:color w:val="A6A6A6" w:themeColor="background1" w:themeShade="A6"/>
                          <w:szCs w:val="24"/>
                        </w:rPr>
                      </m:ctrlPr>
                    </m:sSupPr>
                    <m:e>
                      <m:d>
                        <m:dPr>
                          <m:ctrlPr>
                            <w:rPr>
                              <w:rFonts w:ascii="Cambria Math" w:hAnsi="Cambria Math"/>
                              <w:color w:val="A6A6A6" w:themeColor="background1" w:themeShade="A6"/>
                              <w:szCs w:val="24"/>
                            </w:rPr>
                          </m:ctrlPr>
                        </m:dPr>
                        <m:e>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DC,CS,n</m:t>
                              </m:r>
                            </m:sub>
                          </m:sSub>
                          <m:r>
                            <m:rPr>
                              <m:sty m:val="p"/>
                            </m:rPr>
                            <w:rPr>
                              <w:rFonts w:ascii="Cambria Math" w:hAnsi="Cambria Math"/>
                              <w:color w:val="A6A6A6" w:themeColor="background1" w:themeShade="A6"/>
                              <w:szCs w:val="24"/>
                            </w:rPr>
                            <m:t>-</m:t>
                          </m:r>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DC,CS,avg</m:t>
                              </m:r>
                            </m:sub>
                          </m:sSub>
                        </m:e>
                      </m:d>
                    </m:e>
                    <m:sup>
                      <m:r>
                        <m:rPr>
                          <m:sty m:val="p"/>
                        </m:rPr>
                        <w:rPr>
                          <w:rFonts w:ascii="Cambria Math" w:hAnsi="Cambria Math"/>
                          <w:color w:val="A6A6A6" w:themeColor="background1" w:themeShade="A6"/>
                          <w:szCs w:val="24"/>
                        </w:rPr>
                        <m:t>2</m:t>
                      </m:r>
                    </m:sup>
                  </m:sSup>
                </m:e>
              </m:nary>
            </m:den>
          </m:f>
        </m:oMath>
      </m:oMathPara>
    </w:p>
    <w:p w14:paraId="56880BC5" w14:textId="77777777" w:rsidR="00497D09" w:rsidRPr="00625B20" w:rsidRDefault="00497D09" w:rsidP="00497D09">
      <w:pPr>
        <w:pStyle w:val="SingleTxtG"/>
        <w:ind w:left="2268"/>
        <w:rPr>
          <w:bCs/>
          <w:color w:val="A6A6A6" w:themeColor="background1" w:themeShade="A6"/>
          <w:szCs w:val="24"/>
        </w:rPr>
      </w:pPr>
      <w:r w:rsidRPr="00625B20">
        <w:rPr>
          <w:bCs/>
          <w:color w:val="A6A6A6" w:themeColor="background1" w:themeShade="A6"/>
          <w:szCs w:val="24"/>
        </w:rPr>
        <w:t>where:</w:t>
      </w:r>
    </w:p>
    <w:p w14:paraId="3C387A21" w14:textId="77777777" w:rsidR="00497D09" w:rsidRPr="00625B20" w:rsidRDefault="00311BD7" w:rsidP="00497D09">
      <w:pPr>
        <w:pStyle w:val="SingleTxtG"/>
        <w:ind w:left="3969" w:hanging="1701"/>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K</m:t>
            </m:r>
          </m:e>
          <m:sub>
            <m:r>
              <m:rPr>
                <m:sty m:val="p"/>
              </m:rPr>
              <w:rPr>
                <w:rFonts w:ascii="Cambria Math" w:hAnsi="Cambria Math"/>
                <w:color w:val="A6A6A6" w:themeColor="background1" w:themeShade="A6"/>
                <w:szCs w:val="24"/>
              </w:rPr>
              <m:t>CO2</m:t>
            </m:r>
          </m:sub>
        </m:sSub>
      </m:oMath>
      <w:r w:rsidR="00497D09" w:rsidRPr="00625B20">
        <w:rPr>
          <w:color w:val="A6A6A6" w:themeColor="background1" w:themeShade="A6"/>
          <w:szCs w:val="24"/>
        </w:rPr>
        <w:tab/>
      </w:r>
      <w:r w:rsidR="00497D09" w:rsidRPr="00625B20">
        <w:rPr>
          <w:color w:val="A6A6A6" w:themeColor="background1" w:themeShade="A6"/>
          <w:szCs w:val="24"/>
        </w:rPr>
        <w:tab/>
        <w:t>is the CO</w:t>
      </w:r>
      <w:r w:rsidR="00497D09" w:rsidRPr="00625B20">
        <w:rPr>
          <w:color w:val="A6A6A6" w:themeColor="background1" w:themeShade="A6"/>
          <w:szCs w:val="24"/>
          <w:vertAlign w:val="subscript"/>
        </w:rPr>
        <w:t>2</w:t>
      </w:r>
      <w:r w:rsidR="00497D09" w:rsidRPr="00625B20">
        <w:rPr>
          <w:color w:val="A6A6A6" w:themeColor="background1" w:themeShade="A6"/>
          <w:szCs w:val="24"/>
        </w:rPr>
        <w:t xml:space="preserve"> mass emission correction coefficient, (g/</w:t>
      </w:r>
      <w:r w:rsidR="00497D09" w:rsidRPr="00625B20">
        <w:rPr>
          <w:color w:val="A6A6A6" w:themeColor="background1" w:themeShade="A6"/>
        </w:rPr>
        <w:t>km)</w:t>
      </w:r>
      <w:r w:rsidR="00497D09" w:rsidRPr="00625B20">
        <w:rPr>
          <w:color w:val="A6A6A6" w:themeColor="background1" w:themeShade="A6"/>
          <w:szCs w:val="24"/>
        </w:rPr>
        <w:t>/(</w:t>
      </w:r>
      <w:proofErr w:type="spellStart"/>
      <w:r w:rsidR="00497D09" w:rsidRPr="00625B20">
        <w:rPr>
          <w:color w:val="A6A6A6" w:themeColor="background1" w:themeShade="A6"/>
          <w:szCs w:val="24"/>
        </w:rPr>
        <w:t>Wh</w:t>
      </w:r>
      <w:proofErr w:type="spellEnd"/>
      <w:r w:rsidR="00497D09" w:rsidRPr="00625B20">
        <w:rPr>
          <w:color w:val="A6A6A6" w:themeColor="background1" w:themeShade="A6"/>
          <w:szCs w:val="24"/>
        </w:rPr>
        <w:t>/km);</w:t>
      </w:r>
    </w:p>
    <w:p w14:paraId="5DB21D9A" w14:textId="77777777" w:rsidR="00497D09" w:rsidRPr="00625B20" w:rsidRDefault="00311BD7" w:rsidP="00497D09">
      <w:pPr>
        <w:pStyle w:val="SingleTxtG"/>
        <w:ind w:left="3969" w:hanging="1701"/>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DC,CS,n</m:t>
            </m:r>
            <m:ctrlPr>
              <w:rPr>
                <w:rFonts w:ascii="Cambria Math" w:hAnsi="Cambria Math"/>
                <w:i/>
                <w:color w:val="A6A6A6" w:themeColor="background1" w:themeShade="A6"/>
                <w:szCs w:val="24"/>
              </w:rPr>
            </m:ctrlPr>
          </m:sub>
        </m:sSub>
      </m:oMath>
      <w:r w:rsidR="00497D09" w:rsidRPr="00625B20">
        <w:rPr>
          <w:color w:val="A6A6A6" w:themeColor="background1" w:themeShade="A6"/>
          <w:szCs w:val="24"/>
        </w:rPr>
        <w:tab/>
        <w:t xml:space="preserve">is the charge-sustaining electric energy consumption of test n based on the REESS depletion according to paragraph 2.3.1. of this appendix, </w:t>
      </w:r>
      <w:proofErr w:type="spellStart"/>
      <w:r w:rsidR="00497D09" w:rsidRPr="00625B20">
        <w:rPr>
          <w:color w:val="A6A6A6" w:themeColor="background1" w:themeShade="A6"/>
          <w:szCs w:val="24"/>
        </w:rPr>
        <w:t>Wh</w:t>
      </w:r>
      <w:proofErr w:type="spellEnd"/>
      <w:r w:rsidR="00497D09" w:rsidRPr="00625B20">
        <w:rPr>
          <w:color w:val="A6A6A6" w:themeColor="background1" w:themeShade="A6"/>
          <w:szCs w:val="24"/>
        </w:rPr>
        <w:t>/km;</w:t>
      </w:r>
    </w:p>
    <w:p w14:paraId="15268014" w14:textId="77777777" w:rsidR="00497D09" w:rsidRPr="00625B20" w:rsidRDefault="00311BD7" w:rsidP="00497D09">
      <w:pPr>
        <w:pStyle w:val="SingleTxtG"/>
        <w:ind w:left="3969" w:hanging="1701"/>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EC</m:t>
            </m:r>
          </m:e>
          <m:sub>
            <m:r>
              <m:rPr>
                <m:sty m:val="p"/>
              </m:rPr>
              <w:rPr>
                <w:rFonts w:ascii="Cambria Math" w:hAnsi="Cambria Math"/>
                <w:color w:val="A6A6A6" w:themeColor="background1" w:themeShade="A6"/>
                <w:szCs w:val="24"/>
              </w:rPr>
              <m:t>DC,CS,avg</m:t>
            </m:r>
          </m:sub>
        </m:sSub>
      </m:oMath>
      <w:r w:rsidR="00497D09" w:rsidRPr="00625B20">
        <w:rPr>
          <w:color w:val="A6A6A6" w:themeColor="background1" w:themeShade="A6"/>
          <w:szCs w:val="24"/>
        </w:rPr>
        <w:tab/>
        <w:t xml:space="preserve">is the arithmetic average of the charge-sustaining electric energy consumption of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CS</m:t>
            </m:r>
          </m:sub>
        </m:sSub>
      </m:oMath>
      <w:r w:rsidR="00497D09" w:rsidRPr="00625B20">
        <w:rPr>
          <w:color w:val="A6A6A6" w:themeColor="background1" w:themeShade="A6"/>
          <w:szCs w:val="24"/>
        </w:rPr>
        <w:t xml:space="preserve"> tests based on the REESS depletion according to paragraph 2.3.1. of this appendix, Wh/km;</w:t>
      </w:r>
    </w:p>
    <w:p w14:paraId="010C3EA9" w14:textId="77777777" w:rsidR="00497D09" w:rsidRPr="00625B20" w:rsidRDefault="00311BD7" w:rsidP="00497D09">
      <w:pPr>
        <w:pStyle w:val="SingleTxtG"/>
        <w:ind w:left="3969" w:hanging="1701"/>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CO2,CS,nb,n</m:t>
            </m:r>
          </m:sub>
        </m:sSub>
      </m:oMath>
      <w:r w:rsidR="00497D09" w:rsidRPr="00625B20">
        <w:rPr>
          <w:color w:val="A6A6A6" w:themeColor="background1" w:themeShade="A6"/>
          <w:szCs w:val="24"/>
          <w:vertAlign w:val="subscript"/>
        </w:rPr>
        <w:tab/>
      </w:r>
      <w:r w:rsidR="00497D09" w:rsidRPr="00625B20">
        <w:rPr>
          <w:color w:val="A6A6A6" w:themeColor="background1" w:themeShade="A6"/>
          <w:szCs w:val="24"/>
          <w:vertAlign w:val="subscript"/>
        </w:rPr>
        <w:tab/>
      </w:r>
      <w:r w:rsidR="00497D09" w:rsidRPr="00625B20">
        <w:rPr>
          <w:color w:val="A6A6A6" w:themeColor="background1" w:themeShade="A6"/>
          <w:szCs w:val="24"/>
        </w:rPr>
        <w:t>is the charge-sustaining CO</w:t>
      </w:r>
      <w:r w:rsidR="00497D09" w:rsidRPr="00625B20">
        <w:rPr>
          <w:color w:val="A6A6A6" w:themeColor="background1" w:themeShade="A6"/>
          <w:szCs w:val="24"/>
          <w:vertAlign w:val="subscript"/>
        </w:rPr>
        <w:t>2</w:t>
      </w:r>
      <w:r w:rsidR="00497D09" w:rsidRPr="00625B20">
        <w:rPr>
          <w:color w:val="A6A6A6" w:themeColor="background1" w:themeShade="A6"/>
          <w:szCs w:val="24"/>
        </w:rPr>
        <w:t xml:space="preserve"> mass emission of test n, </w:t>
      </w:r>
      <w:r w:rsidR="00497D09" w:rsidRPr="00625B20">
        <w:rPr>
          <w:color w:val="A6A6A6" w:themeColor="background1" w:themeShade="A6"/>
        </w:rPr>
        <w:t>not corrected for the energy balance,</w:t>
      </w:r>
      <w:r w:rsidR="00497D09" w:rsidRPr="00625B20">
        <w:rPr>
          <w:color w:val="A6A6A6" w:themeColor="background1" w:themeShade="A6"/>
          <w:szCs w:val="24"/>
        </w:rPr>
        <w:t xml:space="preserve"> calculated according Table A8/5, step No. 2, g/km;</w:t>
      </w:r>
    </w:p>
    <w:p w14:paraId="4DCC8022" w14:textId="77777777" w:rsidR="00497D09" w:rsidRPr="00625B20" w:rsidRDefault="00311BD7" w:rsidP="00497D09">
      <w:pPr>
        <w:pStyle w:val="SingleTxtG"/>
        <w:ind w:left="3969" w:hanging="1701"/>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CO2,CS,nb,avg</m:t>
            </m:r>
          </m:sub>
        </m:sSub>
      </m:oMath>
      <w:r w:rsidR="00497D09" w:rsidRPr="00625B20">
        <w:rPr>
          <w:color w:val="A6A6A6" w:themeColor="background1" w:themeShade="A6"/>
          <w:szCs w:val="24"/>
          <w:vertAlign w:val="subscript"/>
        </w:rPr>
        <w:tab/>
      </w:r>
      <w:r w:rsidR="00497D09" w:rsidRPr="00625B20">
        <w:rPr>
          <w:color w:val="A6A6A6" w:themeColor="background1" w:themeShade="A6"/>
          <w:szCs w:val="24"/>
          <w:vertAlign w:val="subscript"/>
        </w:rPr>
        <w:tab/>
      </w:r>
      <w:r w:rsidR="00497D09" w:rsidRPr="00625B20">
        <w:rPr>
          <w:color w:val="A6A6A6" w:themeColor="background1" w:themeShade="A6"/>
          <w:szCs w:val="24"/>
        </w:rPr>
        <w:t>is the arithmetic average of the charge-sustaining CO</w:t>
      </w:r>
      <w:r w:rsidR="00497D09" w:rsidRPr="00625B20">
        <w:rPr>
          <w:color w:val="A6A6A6" w:themeColor="background1" w:themeShade="A6"/>
          <w:szCs w:val="24"/>
          <w:vertAlign w:val="subscript"/>
        </w:rPr>
        <w:t>2</w:t>
      </w:r>
      <w:r w:rsidR="00497D09" w:rsidRPr="00625B20">
        <w:rPr>
          <w:color w:val="A6A6A6" w:themeColor="background1" w:themeShade="A6"/>
          <w:szCs w:val="24"/>
        </w:rPr>
        <w:t xml:space="preserve"> mass emission of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CS</m:t>
            </m:r>
          </m:sub>
        </m:sSub>
      </m:oMath>
      <w:r w:rsidR="00497D09" w:rsidRPr="00625B20">
        <w:rPr>
          <w:color w:val="A6A6A6" w:themeColor="background1" w:themeShade="A6"/>
          <w:szCs w:val="24"/>
        </w:rPr>
        <w:t xml:space="preserve"> tests based on the CO</w:t>
      </w:r>
      <w:r w:rsidR="00497D09" w:rsidRPr="00625B20">
        <w:rPr>
          <w:color w:val="A6A6A6" w:themeColor="background1" w:themeShade="A6"/>
          <w:szCs w:val="24"/>
          <w:vertAlign w:val="subscript"/>
        </w:rPr>
        <w:t>2</w:t>
      </w:r>
      <w:r w:rsidR="00497D09" w:rsidRPr="00625B20">
        <w:rPr>
          <w:color w:val="A6A6A6" w:themeColor="background1" w:themeShade="A6"/>
          <w:szCs w:val="24"/>
        </w:rPr>
        <w:t xml:space="preserve"> mass emission, </w:t>
      </w:r>
      <w:r w:rsidR="00497D09" w:rsidRPr="00625B20">
        <w:rPr>
          <w:color w:val="A6A6A6" w:themeColor="background1" w:themeShade="A6"/>
        </w:rPr>
        <w:t>not corrected for the energy balance,</w:t>
      </w:r>
      <w:r w:rsidR="00497D09" w:rsidRPr="00625B20">
        <w:rPr>
          <w:color w:val="A6A6A6" w:themeColor="background1" w:themeShade="A6"/>
          <w:szCs w:val="24"/>
        </w:rPr>
        <w:t xml:space="preserve"> according to the equation below, g/km;</w:t>
      </w:r>
    </w:p>
    <w:p w14:paraId="395C6EAC" w14:textId="77777777" w:rsidR="00497D09" w:rsidRPr="00625B20" w:rsidRDefault="00497D09" w:rsidP="00497D09">
      <w:pPr>
        <w:pStyle w:val="SingleTxtG"/>
        <w:ind w:left="3969" w:hanging="1701"/>
        <w:rPr>
          <w:color w:val="A6A6A6" w:themeColor="background1" w:themeShade="A6"/>
          <w:szCs w:val="24"/>
        </w:rPr>
      </w:pPr>
      <m:oMath>
        <m:r>
          <m:rPr>
            <m:sty m:val="p"/>
          </m:rPr>
          <w:rPr>
            <w:rFonts w:ascii="Cambria Math" w:hAnsi="Cambria Math"/>
            <w:color w:val="A6A6A6" w:themeColor="background1" w:themeShade="A6"/>
            <w:szCs w:val="24"/>
          </w:rPr>
          <m:t>n</m:t>
        </m:r>
      </m:oMath>
      <w:r w:rsidRPr="00625B20">
        <w:rPr>
          <w:color w:val="A6A6A6" w:themeColor="background1" w:themeShade="A6"/>
          <w:szCs w:val="24"/>
        </w:rPr>
        <w:tab/>
      </w:r>
      <w:r w:rsidRPr="00625B20">
        <w:rPr>
          <w:color w:val="A6A6A6" w:themeColor="background1" w:themeShade="A6"/>
          <w:szCs w:val="24"/>
        </w:rPr>
        <w:tab/>
        <w:t>is the index number of the considered test;</w:t>
      </w:r>
    </w:p>
    <w:p w14:paraId="2A0E8504" w14:textId="77777777" w:rsidR="00497D09" w:rsidRPr="00625B20" w:rsidRDefault="00311BD7" w:rsidP="00497D09">
      <w:pPr>
        <w:pStyle w:val="SingleTxtG"/>
        <w:ind w:left="3969" w:hanging="1701"/>
        <w:rPr>
          <w:color w:val="A6A6A6" w:themeColor="background1" w:themeShade="A6"/>
          <w:szCs w:val="24"/>
        </w:rPr>
      </w:p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CS</m:t>
            </m:r>
          </m:sub>
        </m:sSub>
      </m:oMath>
      <w:r w:rsidR="00497D09" w:rsidRPr="00625B20">
        <w:rPr>
          <w:color w:val="A6A6A6" w:themeColor="background1" w:themeShade="A6"/>
          <w:szCs w:val="24"/>
        </w:rPr>
        <w:tab/>
      </w:r>
      <w:r w:rsidR="00497D09" w:rsidRPr="00625B20">
        <w:rPr>
          <w:color w:val="A6A6A6" w:themeColor="background1" w:themeShade="A6"/>
          <w:szCs w:val="24"/>
        </w:rPr>
        <w:tab/>
        <w:t>is the total number of tests;</w:t>
      </w:r>
    </w:p>
    <w:p w14:paraId="0A11BDB4" w14:textId="77777777" w:rsidR="00497D09" w:rsidRPr="00625B20" w:rsidRDefault="00497D09" w:rsidP="00497D09">
      <w:pPr>
        <w:pStyle w:val="SingleTxtG"/>
        <w:ind w:left="2268"/>
        <w:rPr>
          <w:bCs/>
          <w:color w:val="A6A6A6" w:themeColor="background1" w:themeShade="A6"/>
          <w:szCs w:val="24"/>
        </w:rPr>
      </w:pPr>
      <w:r w:rsidRPr="00625B20">
        <w:rPr>
          <w:bCs/>
          <w:color w:val="A6A6A6" w:themeColor="background1" w:themeShade="A6"/>
          <w:szCs w:val="24"/>
        </w:rPr>
        <w:t>and:</w:t>
      </w:r>
    </w:p>
    <w:p w14:paraId="65A74E4C" w14:textId="77777777" w:rsidR="00497D09" w:rsidRPr="00625B20" w:rsidRDefault="00311BD7" w:rsidP="00497D09">
      <w:pPr>
        <w:pStyle w:val="SingleTxtG"/>
        <w:ind w:left="2268"/>
        <w:rPr>
          <w:bCs/>
          <w:color w:val="A6A6A6" w:themeColor="background1" w:themeShade="A6"/>
          <w:szCs w:val="24"/>
        </w:rPr>
      </w:pPr>
      <m:oMathPara>
        <m:oMathParaPr>
          <m:jc m:val="center"/>
        </m:oMathParaP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CO2,CS,nb,avg</m:t>
              </m:r>
            </m:sub>
          </m:sSub>
          <m:r>
            <m:rPr>
              <m:sty m:val="p"/>
            </m:rPr>
            <w:rPr>
              <w:rFonts w:ascii="Cambria Math" w:hAnsi="Cambria Math"/>
              <w:color w:val="A6A6A6" w:themeColor="background1" w:themeShade="A6"/>
              <w:szCs w:val="24"/>
            </w:rPr>
            <m:t>=</m:t>
          </m:r>
          <m:f>
            <m:fPr>
              <m:ctrlPr>
                <w:rPr>
                  <w:rFonts w:ascii="Cambria Math" w:hAnsi="Cambria Math"/>
                  <w:color w:val="A6A6A6" w:themeColor="background1" w:themeShade="A6"/>
                  <w:szCs w:val="24"/>
                </w:rPr>
              </m:ctrlPr>
            </m:fPr>
            <m:num>
              <m:r>
                <m:rPr>
                  <m:sty m:val="p"/>
                </m:rPr>
                <w:rPr>
                  <w:rFonts w:ascii="Cambria Math" w:hAnsi="Cambria Math"/>
                  <w:color w:val="A6A6A6" w:themeColor="background1" w:themeShade="A6"/>
                  <w:szCs w:val="24"/>
                </w:rPr>
                <m:t>1</m:t>
              </m:r>
            </m:num>
            <m:den>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CS</m:t>
                  </m:r>
                </m:sub>
              </m:sSub>
            </m:den>
          </m:f>
          <m:r>
            <w:rPr>
              <w:rFonts w:ascii="Cambria Math" w:hAnsi="Cambria Math"/>
              <w:color w:val="A6A6A6" w:themeColor="background1" w:themeShade="A6"/>
              <w:szCs w:val="24"/>
            </w:rPr>
            <m:t>×</m:t>
          </m:r>
          <m:nary>
            <m:naryPr>
              <m:chr m:val="∑"/>
              <m:limLoc m:val="subSup"/>
              <m:ctrlPr>
                <w:rPr>
                  <w:rFonts w:ascii="Cambria Math" w:hAnsi="Cambria Math"/>
                  <w:i/>
                  <w:color w:val="A6A6A6" w:themeColor="background1" w:themeShade="A6"/>
                  <w:szCs w:val="24"/>
                </w:rPr>
              </m:ctrlPr>
            </m:naryPr>
            <m:sub>
              <m:r>
                <m:rPr>
                  <m:sty m:val="p"/>
                </m:rPr>
                <w:rPr>
                  <w:rFonts w:ascii="Cambria Math" w:hAnsi="Cambria Math"/>
                  <w:color w:val="A6A6A6" w:themeColor="background1" w:themeShade="A6"/>
                  <w:szCs w:val="24"/>
                </w:rPr>
                <m:t>n=1</m:t>
              </m:r>
            </m:sub>
            <m:sup>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n</m:t>
                  </m:r>
                </m:e>
                <m:sub>
                  <m:r>
                    <m:rPr>
                      <m:sty m:val="p"/>
                    </m:rPr>
                    <w:rPr>
                      <w:rFonts w:ascii="Cambria Math" w:hAnsi="Cambria Math"/>
                      <w:color w:val="A6A6A6" w:themeColor="background1" w:themeShade="A6"/>
                      <w:szCs w:val="24"/>
                    </w:rPr>
                    <m:t>CS</m:t>
                  </m:r>
                </m:sub>
              </m:sSub>
            </m:sup>
            <m:e>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M</m:t>
                  </m:r>
                </m:e>
                <m:sub>
                  <m:r>
                    <m:rPr>
                      <m:sty m:val="p"/>
                    </m:rPr>
                    <w:rPr>
                      <w:rFonts w:ascii="Cambria Math" w:hAnsi="Cambria Math"/>
                      <w:color w:val="A6A6A6" w:themeColor="background1" w:themeShade="A6"/>
                      <w:szCs w:val="24"/>
                    </w:rPr>
                    <m:t>CO2,CS,nb,n</m:t>
                  </m:r>
                </m:sub>
              </m:sSub>
            </m:e>
          </m:nary>
        </m:oMath>
      </m:oMathPara>
    </w:p>
    <w:p w14:paraId="5E73A461" w14:textId="77777777" w:rsidR="00497D09" w:rsidRPr="00625B20" w:rsidRDefault="00497D09" w:rsidP="00497D09">
      <w:pPr>
        <w:pStyle w:val="SingleTxtG"/>
        <w:ind w:left="2268"/>
        <w:rPr>
          <w:bCs/>
          <w:color w:val="A6A6A6" w:themeColor="background1" w:themeShade="A6"/>
          <w:szCs w:val="24"/>
        </w:rPr>
      </w:pPr>
      <w:bookmarkStart w:id="2859" w:name="_Hlk515273938"/>
      <w:r w:rsidRPr="00625B20">
        <w:rPr>
          <w:bCs/>
          <w:color w:val="A6A6A6" w:themeColor="background1" w:themeShade="A6"/>
          <w:szCs w:val="24"/>
        </w:rPr>
        <w:t>The CO</w:t>
      </w:r>
      <w:r w:rsidRPr="00625B20">
        <w:rPr>
          <w:bCs/>
          <w:color w:val="A6A6A6" w:themeColor="background1" w:themeShade="A6"/>
          <w:szCs w:val="24"/>
          <w:vertAlign w:val="subscript"/>
        </w:rPr>
        <w:t>2</w:t>
      </w:r>
      <w:r w:rsidRPr="00625B20">
        <w:rPr>
          <w:bCs/>
          <w:color w:val="A6A6A6" w:themeColor="background1" w:themeShade="A6"/>
          <w:szCs w:val="24"/>
        </w:rPr>
        <w:t xml:space="preserve"> mass emission correction coefficient shall be rounded </w:t>
      </w:r>
      <w:r w:rsidRPr="00625B20">
        <w:rPr>
          <w:rFonts w:cs="Arial"/>
          <w:color w:val="A6A6A6" w:themeColor="background1" w:themeShade="A6"/>
        </w:rPr>
        <w:t xml:space="preserve">according to paragraph </w:t>
      </w:r>
      <w:r w:rsidRPr="00625B20">
        <w:rPr>
          <w:color w:val="A6A6A6" w:themeColor="background1" w:themeShade="A6"/>
          <w:szCs w:val="24"/>
        </w:rPr>
        <w:t xml:space="preserve">6.1.8. </w:t>
      </w:r>
      <w:r w:rsidRPr="00625B20">
        <w:rPr>
          <w:rFonts w:cs="Arial"/>
          <w:color w:val="A6A6A6" w:themeColor="background1" w:themeShade="A6"/>
        </w:rPr>
        <w:t xml:space="preserve">of this Regulation </w:t>
      </w:r>
      <w:r w:rsidRPr="00625B20">
        <w:rPr>
          <w:bCs/>
          <w:color w:val="A6A6A6" w:themeColor="background1" w:themeShade="A6"/>
          <w:szCs w:val="24"/>
        </w:rPr>
        <w:t>to four significant figures. The statistical significance of the CO</w:t>
      </w:r>
      <w:r w:rsidRPr="00625B20">
        <w:rPr>
          <w:bCs/>
          <w:color w:val="A6A6A6" w:themeColor="background1" w:themeShade="A6"/>
          <w:szCs w:val="24"/>
          <w:vertAlign w:val="subscript"/>
        </w:rPr>
        <w:t>2</w:t>
      </w:r>
      <w:r w:rsidRPr="00625B20">
        <w:rPr>
          <w:bCs/>
          <w:color w:val="A6A6A6" w:themeColor="background1" w:themeShade="A6"/>
          <w:szCs w:val="24"/>
        </w:rPr>
        <w:t xml:space="preserve"> mass emission correction coefficient shall be evaluated by the responsible authority.</w:t>
      </w:r>
    </w:p>
    <w:bookmarkEnd w:id="2859"/>
    <w:p w14:paraId="15761739" w14:textId="77777777" w:rsidR="00497D09" w:rsidRPr="00625B20" w:rsidRDefault="00497D09" w:rsidP="00497D09">
      <w:pPr>
        <w:pStyle w:val="SingleTxtG"/>
        <w:ind w:left="2268" w:hanging="1134"/>
        <w:rPr>
          <w:color w:val="A6A6A6" w:themeColor="background1" w:themeShade="A6"/>
          <w:szCs w:val="24"/>
        </w:rPr>
      </w:pPr>
      <w:r w:rsidRPr="00625B20">
        <w:rPr>
          <w:bCs/>
          <w:color w:val="A6A6A6" w:themeColor="background1" w:themeShade="A6"/>
          <w:szCs w:val="24"/>
        </w:rPr>
        <w:t>2.3.2.1.</w:t>
      </w:r>
      <w:r w:rsidRPr="00625B20">
        <w:rPr>
          <w:bCs/>
          <w:color w:val="A6A6A6" w:themeColor="background1" w:themeShade="A6"/>
          <w:szCs w:val="24"/>
        </w:rPr>
        <w:tab/>
        <w:t xml:space="preserve">It is permitted to apply </w:t>
      </w:r>
      <w:r w:rsidRPr="00625B20">
        <w:rPr>
          <w:color w:val="A6A6A6" w:themeColor="background1" w:themeShade="A6"/>
          <w:szCs w:val="24"/>
        </w:rPr>
        <w:t>the CO</w:t>
      </w:r>
      <w:r w:rsidRPr="00625B20">
        <w:rPr>
          <w:color w:val="A6A6A6" w:themeColor="background1" w:themeShade="A6"/>
          <w:szCs w:val="24"/>
          <w:vertAlign w:val="subscript"/>
        </w:rPr>
        <w:t>2</w:t>
      </w:r>
      <w:r w:rsidRPr="00625B20">
        <w:rPr>
          <w:color w:val="A6A6A6" w:themeColor="background1" w:themeShade="A6"/>
          <w:szCs w:val="24"/>
        </w:rPr>
        <w:t xml:space="preserve"> mass emission correction coefficient developed from tests over the whole applicable WLTP test cycle for the correction of each individual phase.</w:t>
      </w:r>
    </w:p>
    <w:p w14:paraId="6E65B474"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2.3.2.2.</w:t>
      </w:r>
      <w:r w:rsidRPr="00625B20">
        <w:rPr>
          <w:color w:val="A6A6A6" w:themeColor="background1" w:themeShade="A6"/>
          <w:szCs w:val="24"/>
        </w:rPr>
        <w:tab/>
        <w:t>Additional to the requirements of paragraph 2.2. of this appendix, at the request of the manufacturer and upon approval of the responsible authority, separate CO</w:t>
      </w:r>
      <w:r w:rsidRPr="00625B20">
        <w:rPr>
          <w:color w:val="A6A6A6" w:themeColor="background1" w:themeShade="A6"/>
          <w:szCs w:val="24"/>
          <w:vertAlign w:val="subscript"/>
        </w:rPr>
        <w:t>2</w:t>
      </w:r>
      <w:r w:rsidRPr="00625B20">
        <w:rPr>
          <w:color w:val="A6A6A6" w:themeColor="background1" w:themeShade="A6"/>
          <w:szCs w:val="24"/>
        </w:rPr>
        <w:t xml:space="preserve"> mass emission correction coefficients </w:t>
      </w:r>
      <m:oMath>
        <m:sSub>
          <m:sSubPr>
            <m:ctrlPr>
              <w:rPr>
                <w:rFonts w:ascii="Cambria Math" w:hAnsi="Cambria Math"/>
                <w:color w:val="A6A6A6" w:themeColor="background1" w:themeShade="A6"/>
                <w:szCs w:val="24"/>
              </w:rPr>
            </m:ctrlPr>
          </m:sSubPr>
          <m:e>
            <m:r>
              <m:rPr>
                <m:sty m:val="p"/>
              </m:rPr>
              <w:rPr>
                <w:rFonts w:ascii="Cambria Math" w:hAnsi="Cambria Math"/>
                <w:color w:val="A6A6A6" w:themeColor="background1" w:themeShade="A6"/>
                <w:szCs w:val="24"/>
              </w:rPr>
              <m:t>K</m:t>
            </m:r>
          </m:e>
          <m:sub>
            <m:r>
              <m:rPr>
                <m:sty m:val="p"/>
              </m:rPr>
              <w:rPr>
                <w:rFonts w:ascii="Cambria Math" w:hAnsi="Cambria Math"/>
                <w:color w:val="A6A6A6" w:themeColor="background1" w:themeShade="A6"/>
                <w:szCs w:val="24"/>
              </w:rPr>
              <m:t>CO2,p</m:t>
            </m:r>
          </m:sub>
        </m:sSub>
      </m:oMath>
      <w:r w:rsidRPr="00625B20">
        <w:rPr>
          <w:color w:val="A6A6A6" w:themeColor="background1" w:themeShade="A6"/>
          <w:szCs w:val="24"/>
        </w:rPr>
        <w:t xml:space="preserve"> for each individual phase may be developed. In this case, the same criteria as described in paragraph 2.2. of this appendix shall be fulfilled in each individual phase and the procedure described in paragraph 2.3.2. of this appendix shall be applied for each individual phase to determine phase-specific correction coefficients.</w:t>
      </w:r>
    </w:p>
    <w:p w14:paraId="4EC8C2AC"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lastRenderedPageBreak/>
        <w:t>3.</w:t>
      </w:r>
      <w:r w:rsidRPr="00625B20">
        <w:rPr>
          <w:color w:val="A6A6A6" w:themeColor="background1" w:themeShade="A6"/>
          <w:szCs w:val="24"/>
        </w:rPr>
        <w:tab/>
        <w:t>Test procedure for the determination of the correction coefficients</w:t>
      </w:r>
    </w:p>
    <w:p w14:paraId="06E11622" w14:textId="7C806643"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3.1.</w:t>
      </w:r>
      <w:r w:rsidRPr="00625B20">
        <w:rPr>
          <w:color w:val="A6A6A6" w:themeColor="background1" w:themeShade="A6"/>
          <w:szCs w:val="24"/>
        </w:rPr>
        <w:tab/>
        <w:t>OVC-HEVs</w:t>
      </w:r>
    </w:p>
    <w:p w14:paraId="041ABB12" w14:textId="0AB65591"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For OVC-HEVs, one of the following test sequences according to Figure A</w:t>
      </w:r>
      <w:proofErr w:type="gramStart"/>
      <w:r w:rsidRPr="00625B20">
        <w:rPr>
          <w:color w:val="A6A6A6" w:themeColor="background1" w:themeShade="A6"/>
          <w:szCs w:val="24"/>
        </w:rPr>
        <w:t>8.App</w:t>
      </w:r>
      <w:proofErr w:type="gramEnd"/>
      <w:r w:rsidRPr="00625B20">
        <w:rPr>
          <w:color w:val="A6A6A6" w:themeColor="background1" w:themeShade="A6"/>
          <w:szCs w:val="24"/>
        </w:rPr>
        <w:t>2/1 shall be used to measure all values that are necessary for the determination of the correction coefficients according to paragraph 2. of this appendix.</w:t>
      </w:r>
    </w:p>
    <w:p w14:paraId="1087552B" w14:textId="77777777" w:rsidR="00497D09" w:rsidRPr="00625B20" w:rsidRDefault="00497D09" w:rsidP="00497D09">
      <w:pPr>
        <w:pStyle w:val="SingleTxtG"/>
        <w:keepNext/>
        <w:keepLines/>
        <w:spacing w:after="0"/>
        <w:ind w:left="2268" w:hanging="1134"/>
        <w:jc w:val="left"/>
        <w:rPr>
          <w:color w:val="A6A6A6" w:themeColor="background1" w:themeShade="A6"/>
          <w:szCs w:val="24"/>
        </w:rPr>
      </w:pPr>
      <w:r w:rsidRPr="00625B20">
        <w:rPr>
          <w:color w:val="A6A6A6" w:themeColor="background1" w:themeShade="A6"/>
          <w:szCs w:val="24"/>
        </w:rPr>
        <w:t>Figure A</w:t>
      </w:r>
      <w:proofErr w:type="gramStart"/>
      <w:r w:rsidRPr="00625B20">
        <w:rPr>
          <w:color w:val="A6A6A6" w:themeColor="background1" w:themeShade="A6"/>
          <w:szCs w:val="24"/>
        </w:rPr>
        <w:t>8.App</w:t>
      </w:r>
      <w:proofErr w:type="gramEnd"/>
      <w:r w:rsidRPr="00625B20">
        <w:rPr>
          <w:color w:val="A6A6A6" w:themeColor="background1" w:themeShade="A6"/>
          <w:szCs w:val="24"/>
        </w:rPr>
        <w:t>2/1</w:t>
      </w:r>
    </w:p>
    <w:p w14:paraId="32DB0BDE" w14:textId="0FFD60B1" w:rsidR="00497D09" w:rsidRPr="00625B20" w:rsidRDefault="00497D09" w:rsidP="00497D09">
      <w:pPr>
        <w:pStyle w:val="SingleTxtG"/>
        <w:keepNext/>
        <w:keepLines/>
        <w:ind w:left="2268" w:hanging="1134"/>
        <w:jc w:val="left"/>
        <w:rPr>
          <w:b/>
          <w:color w:val="A6A6A6" w:themeColor="background1" w:themeShade="A6"/>
          <w:szCs w:val="24"/>
        </w:rPr>
      </w:pPr>
      <w:r w:rsidRPr="00625B20">
        <w:rPr>
          <w:b/>
          <w:color w:val="A6A6A6" w:themeColor="background1" w:themeShade="A6"/>
          <w:szCs w:val="24"/>
        </w:rPr>
        <w:t>OVC-HEV test sequences</w:t>
      </w:r>
    </w:p>
    <w:p w14:paraId="186314CC" w14:textId="77777777" w:rsidR="00497D09" w:rsidRPr="00625B20" w:rsidRDefault="00497D09" w:rsidP="00497D09">
      <w:pPr>
        <w:pStyle w:val="SingleTxtG"/>
        <w:ind w:left="2268" w:hanging="1134"/>
        <w:rPr>
          <w:bCs/>
          <w:color w:val="A6A6A6" w:themeColor="background1" w:themeShade="A6"/>
          <w:szCs w:val="24"/>
        </w:rPr>
      </w:pPr>
      <w:r w:rsidRPr="00625B20">
        <w:rPr>
          <w:noProof/>
          <w:color w:val="A6A6A6" w:themeColor="background1" w:themeShade="A6"/>
          <w:lang w:val="en-IE" w:eastAsia="en-IE"/>
        </w:rPr>
        <w:drawing>
          <wp:inline distT="0" distB="0" distL="0" distR="0" wp14:anchorId="3DBD6B9E" wp14:editId="26D66CAF">
            <wp:extent cx="5754370" cy="3641725"/>
            <wp:effectExtent l="0" t="0" r="0" b="0"/>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4370" cy="3641725"/>
                    </a:xfrm>
                    <a:prstGeom prst="rect">
                      <a:avLst/>
                    </a:prstGeom>
                    <a:noFill/>
                    <a:ln>
                      <a:noFill/>
                    </a:ln>
                  </pic:spPr>
                </pic:pic>
              </a:graphicData>
            </a:graphic>
          </wp:inline>
        </w:drawing>
      </w:r>
    </w:p>
    <w:p w14:paraId="2C21A516" w14:textId="77777777" w:rsidR="00497D09" w:rsidRPr="00625B20" w:rsidRDefault="00497D09" w:rsidP="00497D09">
      <w:pPr>
        <w:pStyle w:val="SingleTxtG"/>
        <w:keepNext/>
        <w:keepLines/>
        <w:ind w:left="2268" w:hanging="1134"/>
        <w:rPr>
          <w:bCs/>
          <w:color w:val="A6A6A6" w:themeColor="background1" w:themeShade="A6"/>
          <w:szCs w:val="24"/>
        </w:rPr>
      </w:pPr>
      <w:r w:rsidRPr="00625B20">
        <w:rPr>
          <w:bCs/>
          <w:color w:val="A6A6A6" w:themeColor="background1" w:themeShade="A6"/>
          <w:szCs w:val="24"/>
        </w:rPr>
        <w:t>3.1.1.</w:t>
      </w:r>
      <w:r w:rsidRPr="00625B20">
        <w:rPr>
          <w:bCs/>
          <w:color w:val="A6A6A6" w:themeColor="background1" w:themeShade="A6"/>
          <w:szCs w:val="24"/>
        </w:rPr>
        <w:tab/>
        <w:t>Option 1 test sequence</w:t>
      </w:r>
    </w:p>
    <w:p w14:paraId="21C701B4" w14:textId="77777777" w:rsidR="00497D09" w:rsidRPr="00625B20" w:rsidRDefault="00497D09" w:rsidP="00497D09">
      <w:pPr>
        <w:pStyle w:val="SingleTxtG"/>
        <w:keepNext/>
        <w:keepLines/>
        <w:rPr>
          <w:bCs/>
          <w:color w:val="A6A6A6" w:themeColor="background1" w:themeShade="A6"/>
          <w:szCs w:val="24"/>
        </w:rPr>
      </w:pPr>
      <w:r w:rsidRPr="00625B20">
        <w:rPr>
          <w:bCs/>
          <w:color w:val="A6A6A6" w:themeColor="background1" w:themeShade="A6"/>
          <w:szCs w:val="24"/>
        </w:rPr>
        <w:t>3.1.1.1.</w:t>
      </w:r>
      <w:r w:rsidRPr="00625B20">
        <w:rPr>
          <w:bCs/>
          <w:color w:val="A6A6A6" w:themeColor="background1" w:themeShade="A6"/>
          <w:szCs w:val="24"/>
        </w:rPr>
        <w:tab/>
        <w:t>Preconditioning and soaking</w:t>
      </w:r>
    </w:p>
    <w:p w14:paraId="6A991F85" w14:textId="77777777"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 xml:space="preserve">Preconditioning and soaking shall be conducted according to paragraph 2.1. of Appendix 4 to this </w:t>
      </w:r>
      <w:r w:rsidRPr="00625B20">
        <w:rPr>
          <w:color w:val="A6A6A6" w:themeColor="background1" w:themeShade="A6"/>
        </w:rPr>
        <w:t>annex</w:t>
      </w:r>
      <w:r w:rsidRPr="00625B20">
        <w:rPr>
          <w:color w:val="A6A6A6" w:themeColor="background1" w:themeShade="A6"/>
          <w:szCs w:val="24"/>
        </w:rPr>
        <w:t>.</w:t>
      </w:r>
    </w:p>
    <w:p w14:paraId="0F5B15F3" w14:textId="77777777" w:rsidR="00497D09" w:rsidRPr="00625B20" w:rsidRDefault="00497D09" w:rsidP="00497D09">
      <w:pPr>
        <w:pStyle w:val="SingleTxtG"/>
        <w:ind w:left="2268" w:hanging="1134"/>
        <w:rPr>
          <w:color w:val="A6A6A6" w:themeColor="background1" w:themeShade="A6"/>
          <w:szCs w:val="24"/>
        </w:rPr>
      </w:pPr>
      <w:r w:rsidRPr="00625B20">
        <w:rPr>
          <w:bCs/>
          <w:color w:val="A6A6A6" w:themeColor="background1" w:themeShade="A6"/>
          <w:szCs w:val="24"/>
        </w:rPr>
        <w:t>3.1.1.2.</w:t>
      </w:r>
      <w:r w:rsidRPr="00625B20">
        <w:rPr>
          <w:bCs/>
          <w:color w:val="A6A6A6" w:themeColor="background1" w:themeShade="A6"/>
          <w:szCs w:val="24"/>
        </w:rPr>
        <w:tab/>
      </w:r>
      <w:r w:rsidRPr="00625B20">
        <w:rPr>
          <w:color w:val="A6A6A6" w:themeColor="background1" w:themeShade="A6"/>
          <w:szCs w:val="24"/>
        </w:rPr>
        <w:t>REESS adjustment</w:t>
      </w:r>
    </w:p>
    <w:p w14:paraId="3465BC95" w14:textId="77777777"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Prior to the test procedure according to paragraph 3.1.1.3. of this appendix, the manufacturer may adjust the REESS. The manufacturer shall provide evidence that the requirements for the beginning of the test according to paragraph 3.1.1.3. of this appendix are fulfilled.</w:t>
      </w:r>
    </w:p>
    <w:p w14:paraId="3E006789" w14:textId="77777777" w:rsidR="00497D09" w:rsidRPr="00625B20" w:rsidRDefault="00497D09" w:rsidP="00497D09">
      <w:pPr>
        <w:pStyle w:val="SingleTxtG"/>
        <w:ind w:left="2268" w:hanging="1134"/>
        <w:rPr>
          <w:bCs/>
          <w:color w:val="A6A6A6" w:themeColor="background1" w:themeShade="A6"/>
          <w:szCs w:val="24"/>
        </w:rPr>
      </w:pPr>
      <w:r w:rsidRPr="00625B20">
        <w:rPr>
          <w:bCs/>
          <w:color w:val="A6A6A6" w:themeColor="background1" w:themeShade="A6"/>
          <w:szCs w:val="24"/>
        </w:rPr>
        <w:t>3.1.1.3.</w:t>
      </w:r>
      <w:r w:rsidRPr="00625B20">
        <w:rPr>
          <w:bCs/>
          <w:color w:val="A6A6A6" w:themeColor="background1" w:themeShade="A6"/>
          <w:szCs w:val="24"/>
        </w:rPr>
        <w:tab/>
        <w:t>Test procedure</w:t>
      </w:r>
    </w:p>
    <w:p w14:paraId="3090D095"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3.1.1.3.1.</w:t>
      </w:r>
      <w:r w:rsidRPr="00625B20">
        <w:rPr>
          <w:color w:val="A6A6A6" w:themeColor="background1" w:themeShade="A6"/>
          <w:szCs w:val="24"/>
        </w:rPr>
        <w:tab/>
        <w:t>The driver-selectable mode for the applicable WLTP test cycle shall be selected according to paragraph 3. of Appendix 6 to this annex.</w:t>
      </w:r>
    </w:p>
    <w:p w14:paraId="3E9EA77D"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3.1.1.3.2.</w:t>
      </w:r>
      <w:r w:rsidRPr="00625B20">
        <w:rPr>
          <w:color w:val="A6A6A6" w:themeColor="background1" w:themeShade="A6"/>
          <w:szCs w:val="24"/>
        </w:rPr>
        <w:tab/>
        <w:t xml:space="preserve">For testing, the applicable WLTP test cycle according to paragraph 1.4.2. of this </w:t>
      </w:r>
      <w:r w:rsidRPr="00625B20">
        <w:rPr>
          <w:color w:val="A6A6A6" w:themeColor="background1" w:themeShade="A6"/>
        </w:rPr>
        <w:t>annex</w:t>
      </w:r>
      <w:r w:rsidRPr="00625B20" w:rsidDel="00A5601C">
        <w:rPr>
          <w:color w:val="A6A6A6" w:themeColor="background1" w:themeShade="A6"/>
          <w:szCs w:val="24"/>
        </w:rPr>
        <w:t xml:space="preserve"> </w:t>
      </w:r>
      <w:r w:rsidRPr="00625B20">
        <w:rPr>
          <w:color w:val="A6A6A6" w:themeColor="background1" w:themeShade="A6"/>
          <w:szCs w:val="24"/>
        </w:rPr>
        <w:t>shall be driven.</w:t>
      </w:r>
    </w:p>
    <w:p w14:paraId="678C4B90"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3.1.1.3.3.</w:t>
      </w:r>
      <w:r w:rsidRPr="00625B20">
        <w:rPr>
          <w:color w:val="A6A6A6" w:themeColor="background1" w:themeShade="A6"/>
          <w:szCs w:val="24"/>
        </w:rPr>
        <w:tab/>
        <w:t>Unless stated otherwise in this appendix, the vehicle shall be tested according to the Type 1 test procedure described in Annex B6.</w:t>
      </w:r>
    </w:p>
    <w:p w14:paraId="0C3BB566"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3.1.1.3.4.</w:t>
      </w:r>
      <w:r w:rsidRPr="00625B20">
        <w:rPr>
          <w:color w:val="A6A6A6" w:themeColor="background1" w:themeShade="A6"/>
          <w:szCs w:val="24"/>
        </w:rPr>
        <w:tab/>
        <w:t xml:space="preserve">To obtain a set of applicable WLTP test cycles required for the determination of the correction coefficients, the test may be followed by a number of consecutive sequences required according to paragraph 2.2. of this appendix </w:t>
      </w:r>
      <w:r w:rsidRPr="00625B20">
        <w:rPr>
          <w:color w:val="A6A6A6" w:themeColor="background1" w:themeShade="A6"/>
          <w:szCs w:val="24"/>
        </w:rPr>
        <w:lastRenderedPageBreak/>
        <w:t>consisting of paragraph 3.1.1.1. to paragraph 3.1.1.3. inclusive of this appendix.</w:t>
      </w:r>
    </w:p>
    <w:p w14:paraId="69AAB49D" w14:textId="77777777" w:rsidR="00497D09" w:rsidRPr="00625B20" w:rsidRDefault="00497D09" w:rsidP="00497D09">
      <w:pPr>
        <w:pStyle w:val="SingleTxtG"/>
        <w:keepNext/>
        <w:ind w:left="2268" w:hanging="1134"/>
        <w:rPr>
          <w:color w:val="A6A6A6" w:themeColor="background1" w:themeShade="A6"/>
          <w:szCs w:val="24"/>
        </w:rPr>
      </w:pPr>
      <w:r w:rsidRPr="00625B20">
        <w:rPr>
          <w:color w:val="A6A6A6" w:themeColor="background1" w:themeShade="A6"/>
          <w:szCs w:val="24"/>
        </w:rPr>
        <w:t>3.1.2.</w:t>
      </w:r>
      <w:r w:rsidRPr="00625B20">
        <w:rPr>
          <w:color w:val="A6A6A6" w:themeColor="background1" w:themeShade="A6"/>
          <w:szCs w:val="24"/>
        </w:rPr>
        <w:tab/>
        <w:t>Option 2 test sequence</w:t>
      </w:r>
    </w:p>
    <w:p w14:paraId="54DFCB78"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3.1.2.1.</w:t>
      </w:r>
      <w:r w:rsidRPr="00625B20">
        <w:rPr>
          <w:color w:val="A6A6A6" w:themeColor="background1" w:themeShade="A6"/>
          <w:szCs w:val="24"/>
        </w:rPr>
        <w:tab/>
        <w:t>Preconditioning</w:t>
      </w:r>
    </w:p>
    <w:p w14:paraId="288D8BAB" w14:textId="77777777"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The test vehicle shall be preconditioned according to paragraph 2.1.1. or paragraph 2.1.2. of Appendix 4 to this annex.</w:t>
      </w:r>
    </w:p>
    <w:p w14:paraId="5933E720"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3.1.2.2.</w:t>
      </w:r>
      <w:r w:rsidRPr="00625B20">
        <w:rPr>
          <w:color w:val="A6A6A6" w:themeColor="background1" w:themeShade="A6"/>
          <w:szCs w:val="24"/>
        </w:rPr>
        <w:tab/>
        <w:t>REESS adjustment</w:t>
      </w:r>
    </w:p>
    <w:p w14:paraId="3736A5D2" w14:textId="77777777"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After preconditioning, soaking according to paragraph 2.1.3. of Appendix 4 to this annex shall be omitted and a break, during which the REESS is permitted to be adjusted, shall be set to a maximum duration of 60 minutes. A similar break shall be applied in advance of each test. Immediately after the end of this break, the requirements of paragraph 3.1.2.3. of this appendix shall be applied.</w:t>
      </w:r>
    </w:p>
    <w:p w14:paraId="4684320B" w14:textId="77777777"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Upon request of the manufacturer, an additional warm-up procedure may be conducted in advance of the REESS adjustment to ensure similar starting conditions for the correction coefficient determination. If the manufacturer requests this additional warm-up procedure, the identical warm-up procedure shall be applied repeatedly within the test sequence.</w:t>
      </w:r>
    </w:p>
    <w:p w14:paraId="5880B825"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3.1.2.3.</w:t>
      </w:r>
      <w:r w:rsidRPr="00625B20">
        <w:rPr>
          <w:color w:val="A6A6A6" w:themeColor="background1" w:themeShade="A6"/>
          <w:szCs w:val="24"/>
        </w:rPr>
        <w:tab/>
        <w:t>Test procedure</w:t>
      </w:r>
    </w:p>
    <w:p w14:paraId="5D254FB6"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3.1.2.3.1.</w:t>
      </w:r>
      <w:r w:rsidRPr="00625B20">
        <w:rPr>
          <w:color w:val="A6A6A6" w:themeColor="background1" w:themeShade="A6"/>
          <w:szCs w:val="24"/>
        </w:rPr>
        <w:tab/>
        <w:t>The driver-selectable mode for the applicable WLTP test cycle shall be selected according to paragraph 3. of Appendix 6 to this annex.</w:t>
      </w:r>
    </w:p>
    <w:p w14:paraId="7B6FE503"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3.1.2.3.2.</w:t>
      </w:r>
      <w:r w:rsidRPr="00625B20">
        <w:rPr>
          <w:color w:val="A6A6A6" w:themeColor="background1" w:themeShade="A6"/>
          <w:szCs w:val="24"/>
        </w:rPr>
        <w:tab/>
        <w:t>For testing, the applicable WLTP test cycle according to paragraph 1.4.2. of this annex shall be driven.</w:t>
      </w:r>
    </w:p>
    <w:p w14:paraId="0EB19383"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3.1.2.3.3.</w:t>
      </w:r>
      <w:r w:rsidRPr="00625B20">
        <w:rPr>
          <w:color w:val="A6A6A6" w:themeColor="background1" w:themeShade="A6"/>
          <w:szCs w:val="24"/>
        </w:rPr>
        <w:tab/>
        <w:t>Unless stated otherwise in this appendix, the vehicle shall be tested according to the Type 1 test procedure described in Annex B6.</w:t>
      </w:r>
    </w:p>
    <w:p w14:paraId="4D74BFF6"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3.1.2.3.4.</w:t>
      </w:r>
      <w:r w:rsidRPr="00625B20">
        <w:rPr>
          <w:color w:val="A6A6A6" w:themeColor="background1" w:themeShade="A6"/>
          <w:szCs w:val="24"/>
        </w:rPr>
        <w:tab/>
        <w:t>To obtain a set of applicable WLTP test cycles that are required for the determination of the correction coefficients, the test may be followed by a number of consecutive sequences required according to paragraph 2.2. of this appendix</w:t>
      </w:r>
      <w:r w:rsidRPr="00625B20" w:rsidDel="008474EA">
        <w:rPr>
          <w:color w:val="A6A6A6" w:themeColor="background1" w:themeShade="A6"/>
          <w:szCs w:val="24"/>
        </w:rPr>
        <w:t xml:space="preserve"> </w:t>
      </w:r>
      <w:r w:rsidRPr="00625B20">
        <w:rPr>
          <w:color w:val="A6A6A6" w:themeColor="background1" w:themeShade="A6"/>
          <w:szCs w:val="24"/>
        </w:rPr>
        <w:t>consisting of paragraphs 3.1.2.2. and 3.1.2.3. of this appendix.</w:t>
      </w:r>
    </w:p>
    <w:p w14:paraId="12F52320"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3.2.</w:t>
      </w:r>
      <w:r w:rsidRPr="00625B20">
        <w:rPr>
          <w:color w:val="A6A6A6" w:themeColor="background1" w:themeShade="A6"/>
          <w:szCs w:val="24"/>
        </w:rPr>
        <w:tab/>
        <w:t>NOVC-HEVs and NOVC-FCHVs</w:t>
      </w:r>
    </w:p>
    <w:p w14:paraId="61514589" w14:textId="77777777"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For NOVC-HEVs and NOVC-FCHVs, one of the following test sequences according to Figure A</w:t>
      </w:r>
      <w:proofErr w:type="gramStart"/>
      <w:r w:rsidRPr="00625B20">
        <w:rPr>
          <w:color w:val="A6A6A6" w:themeColor="background1" w:themeShade="A6"/>
          <w:szCs w:val="24"/>
        </w:rPr>
        <w:t>8.App</w:t>
      </w:r>
      <w:proofErr w:type="gramEnd"/>
      <w:r w:rsidRPr="00625B20">
        <w:rPr>
          <w:color w:val="A6A6A6" w:themeColor="background1" w:themeShade="A6"/>
          <w:szCs w:val="24"/>
        </w:rPr>
        <w:t>2/2 shall be used to measure all values that are necessary for the determination of the correction coefficients according to paragraph 2. of this appendix.</w:t>
      </w:r>
    </w:p>
    <w:p w14:paraId="05E57A7B" w14:textId="77777777" w:rsidR="00497D09" w:rsidRPr="00625B20" w:rsidRDefault="00497D09" w:rsidP="00497D09">
      <w:pPr>
        <w:pStyle w:val="SingleTxtG"/>
        <w:keepNext/>
        <w:keepLines/>
        <w:spacing w:after="0"/>
        <w:ind w:left="2268" w:hanging="1134"/>
        <w:jc w:val="left"/>
        <w:rPr>
          <w:color w:val="A6A6A6" w:themeColor="background1" w:themeShade="A6"/>
          <w:szCs w:val="24"/>
        </w:rPr>
      </w:pPr>
      <w:r w:rsidRPr="00625B20">
        <w:rPr>
          <w:color w:val="A6A6A6" w:themeColor="background1" w:themeShade="A6"/>
          <w:szCs w:val="24"/>
        </w:rPr>
        <w:lastRenderedPageBreak/>
        <w:t>Figure A</w:t>
      </w:r>
      <w:proofErr w:type="gramStart"/>
      <w:r w:rsidRPr="00625B20">
        <w:rPr>
          <w:color w:val="A6A6A6" w:themeColor="background1" w:themeShade="A6"/>
          <w:szCs w:val="24"/>
        </w:rPr>
        <w:t>8.App</w:t>
      </w:r>
      <w:proofErr w:type="gramEnd"/>
      <w:r w:rsidRPr="00625B20">
        <w:rPr>
          <w:color w:val="A6A6A6" w:themeColor="background1" w:themeShade="A6"/>
          <w:szCs w:val="24"/>
        </w:rPr>
        <w:t>2/2</w:t>
      </w:r>
    </w:p>
    <w:p w14:paraId="4F986EC4" w14:textId="77777777" w:rsidR="00497D09" w:rsidRPr="00625B20" w:rsidRDefault="00497D09" w:rsidP="00497D09">
      <w:pPr>
        <w:pStyle w:val="SingleTxtG"/>
        <w:keepNext/>
        <w:keepLines/>
        <w:ind w:left="2268" w:hanging="1134"/>
        <w:jc w:val="left"/>
        <w:rPr>
          <w:b/>
          <w:color w:val="A6A6A6" w:themeColor="background1" w:themeShade="A6"/>
          <w:szCs w:val="24"/>
        </w:rPr>
      </w:pPr>
      <w:r w:rsidRPr="00625B20">
        <w:rPr>
          <w:b/>
          <w:color w:val="A6A6A6" w:themeColor="background1" w:themeShade="A6"/>
          <w:szCs w:val="24"/>
        </w:rPr>
        <w:t>NOVC-HEV and NOVC-FCHV test sequences</w:t>
      </w:r>
    </w:p>
    <w:p w14:paraId="25DE23E1" w14:textId="77777777" w:rsidR="00497D09" w:rsidRPr="00625B20" w:rsidRDefault="00497D09" w:rsidP="00497D09">
      <w:pPr>
        <w:pStyle w:val="SingleTxtG"/>
        <w:ind w:left="2268" w:hanging="1134"/>
        <w:rPr>
          <w:color w:val="A6A6A6" w:themeColor="background1" w:themeShade="A6"/>
          <w:szCs w:val="24"/>
        </w:rPr>
      </w:pPr>
      <w:r w:rsidRPr="00625B20">
        <w:rPr>
          <w:noProof/>
          <w:color w:val="A6A6A6" w:themeColor="background1" w:themeShade="A6"/>
          <w:szCs w:val="24"/>
          <w:lang w:val="en-IE" w:eastAsia="en-IE"/>
        </w:rPr>
        <mc:AlternateContent>
          <mc:Choice Requires="wpg">
            <w:drawing>
              <wp:inline distT="0" distB="0" distL="0" distR="0" wp14:anchorId="0B1438B7" wp14:editId="21D06E5E">
                <wp:extent cx="4770783" cy="2934032"/>
                <wp:effectExtent l="209550" t="0" r="67945" b="19050"/>
                <wp:docPr id="13854" name="Gruppieren 11"/>
                <wp:cNvGraphicFramePr/>
                <a:graphic xmlns:a="http://schemas.openxmlformats.org/drawingml/2006/main">
                  <a:graphicData uri="http://schemas.microsoft.com/office/word/2010/wordprocessingGroup">
                    <wpg:wgp>
                      <wpg:cNvGrpSpPr/>
                      <wpg:grpSpPr>
                        <a:xfrm>
                          <a:off x="0" y="0"/>
                          <a:ext cx="4770783" cy="2934032"/>
                          <a:chOff x="0" y="0"/>
                          <a:chExt cx="5658969" cy="3309522"/>
                        </a:xfrm>
                      </wpg:grpSpPr>
                      <wps:wsp>
                        <wps:cNvPr id="13855" name="Abgerundetes Rechteck 13855"/>
                        <wps:cNvSpPr/>
                        <wps:spPr>
                          <a:xfrm>
                            <a:off x="0" y="0"/>
                            <a:ext cx="2520000" cy="811875"/>
                          </a:xfrm>
                          <a:prstGeom prst="roundRect">
                            <a:avLst/>
                          </a:prstGeom>
                        </wps:spPr>
                        <wps:style>
                          <a:lnRef idx="2">
                            <a:schemeClr val="dk1"/>
                          </a:lnRef>
                          <a:fillRef idx="1">
                            <a:schemeClr val="lt1"/>
                          </a:fillRef>
                          <a:effectRef idx="0">
                            <a:schemeClr val="dk1"/>
                          </a:effectRef>
                          <a:fontRef idx="minor">
                            <a:schemeClr val="dk1"/>
                          </a:fontRef>
                        </wps:style>
                        <wps:txbx>
                          <w:txbxContent>
                            <w:p w14:paraId="734A9762" w14:textId="77777777" w:rsidR="00E27849" w:rsidRPr="00625B20" w:rsidRDefault="00E27849"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Option 1 test sequence</w:t>
                              </w:r>
                            </w:p>
                            <w:p w14:paraId="0F9E74A1" w14:textId="77777777" w:rsidR="00E27849" w:rsidRPr="00625B20" w:rsidRDefault="00E27849"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(paragraph 3.2.1. of this appendix)</w:t>
                              </w:r>
                            </w:p>
                          </w:txbxContent>
                        </wps:txbx>
                        <wps:bodyPr rtlCol="0" anchor="ctr"/>
                      </wps:wsp>
                      <wps:wsp>
                        <wps:cNvPr id="13856" name="Gewinkelte Verbindung 13856"/>
                        <wps:cNvCnPr>
                          <a:stCxn id="13855" idx="1"/>
                          <a:endCxn id="13870" idx="1"/>
                        </wps:cNvCnPr>
                        <wps:spPr>
                          <a:xfrm rot="10800000" flipH="1" flipV="1">
                            <a:off x="0" y="405937"/>
                            <a:ext cx="180000" cy="863757"/>
                          </a:xfrm>
                          <a:prstGeom prst="bentConnector3">
                            <a:avLst>
                              <a:gd name="adj1" fmla="val -127000"/>
                            </a:avLst>
                          </a:prstGeom>
                        </wps:spPr>
                        <wps:style>
                          <a:lnRef idx="1">
                            <a:schemeClr val="dk1"/>
                          </a:lnRef>
                          <a:fillRef idx="0">
                            <a:schemeClr val="dk1"/>
                          </a:fillRef>
                          <a:effectRef idx="0">
                            <a:schemeClr val="dk1"/>
                          </a:effectRef>
                          <a:fontRef idx="minor">
                            <a:schemeClr val="tx1"/>
                          </a:fontRef>
                        </wps:style>
                        <wps:bodyPr/>
                      </wps:wsp>
                      <wps:wsp>
                        <wps:cNvPr id="13857" name="Abgerundetes Rechteck 13857"/>
                        <wps:cNvSpPr/>
                        <wps:spPr>
                          <a:xfrm>
                            <a:off x="3138969" y="0"/>
                            <a:ext cx="2520000" cy="811875"/>
                          </a:xfrm>
                          <a:prstGeom prst="roundRect">
                            <a:avLst/>
                          </a:prstGeom>
                        </wps:spPr>
                        <wps:style>
                          <a:lnRef idx="2">
                            <a:schemeClr val="dk1"/>
                          </a:lnRef>
                          <a:fillRef idx="1">
                            <a:schemeClr val="lt1"/>
                          </a:fillRef>
                          <a:effectRef idx="0">
                            <a:schemeClr val="dk1"/>
                          </a:effectRef>
                          <a:fontRef idx="minor">
                            <a:schemeClr val="dk1"/>
                          </a:fontRef>
                        </wps:style>
                        <wps:txbx>
                          <w:txbxContent>
                            <w:p w14:paraId="3A140EDA" w14:textId="77777777" w:rsidR="00E27849" w:rsidRPr="00625B20" w:rsidRDefault="00E27849"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Option 2 test sequence</w:t>
                              </w:r>
                            </w:p>
                            <w:p w14:paraId="2E8A8F7F" w14:textId="77777777" w:rsidR="00E27849" w:rsidRPr="00625B20" w:rsidRDefault="00E27849"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(paragraph 3.2.2. of this appendix)</w:t>
                              </w:r>
                            </w:p>
                          </w:txbxContent>
                        </wps:txbx>
                        <wps:bodyPr rtlCol="0" anchor="ctr"/>
                      </wps:wsp>
                      <wps:wsp>
                        <wps:cNvPr id="13858" name="Abgerundetes Rechteck 13858"/>
                        <wps:cNvSpPr/>
                        <wps:spPr>
                          <a:xfrm>
                            <a:off x="3318969" y="948129"/>
                            <a:ext cx="2160000" cy="432000"/>
                          </a:xfrm>
                          <a:prstGeom prst="roundRect">
                            <a:avLst/>
                          </a:prstGeom>
                        </wps:spPr>
                        <wps:style>
                          <a:lnRef idx="2">
                            <a:schemeClr val="dk1"/>
                          </a:lnRef>
                          <a:fillRef idx="1">
                            <a:schemeClr val="lt1"/>
                          </a:fillRef>
                          <a:effectRef idx="0">
                            <a:schemeClr val="dk1"/>
                          </a:effectRef>
                          <a:fontRef idx="minor">
                            <a:schemeClr val="dk1"/>
                          </a:fontRef>
                        </wps:style>
                        <wps:txbx>
                          <w:txbxContent>
                            <w:p w14:paraId="377938C7" w14:textId="77777777" w:rsidR="00E27849" w:rsidRPr="00625B20" w:rsidRDefault="00E27849"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Preconditioning</w:t>
                              </w:r>
                            </w:p>
                          </w:txbxContent>
                        </wps:txbx>
                        <wps:bodyPr rtlCol="0" anchor="ctr"/>
                      </wps:wsp>
                      <wps:wsp>
                        <wps:cNvPr id="13859" name="Abgerundetes Rechteck 13859"/>
                        <wps:cNvSpPr/>
                        <wps:spPr>
                          <a:xfrm>
                            <a:off x="3318969" y="2877522"/>
                            <a:ext cx="2160000" cy="432000"/>
                          </a:xfrm>
                          <a:prstGeom prst="roundRect">
                            <a:avLst/>
                          </a:prstGeom>
                        </wps:spPr>
                        <wps:style>
                          <a:lnRef idx="2">
                            <a:schemeClr val="dk1"/>
                          </a:lnRef>
                          <a:fillRef idx="1">
                            <a:schemeClr val="lt1"/>
                          </a:fillRef>
                          <a:effectRef idx="0">
                            <a:schemeClr val="dk1"/>
                          </a:effectRef>
                          <a:fontRef idx="minor">
                            <a:schemeClr val="dk1"/>
                          </a:fontRef>
                        </wps:style>
                        <wps:txbx>
                          <w:txbxContent>
                            <w:p w14:paraId="24BBF139" w14:textId="77777777" w:rsidR="00E27849" w:rsidRPr="00625B20" w:rsidRDefault="00E27849"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Applicable WLTP test cycle</w:t>
                              </w:r>
                            </w:p>
                          </w:txbxContent>
                        </wps:txbx>
                        <wps:bodyPr rtlCol="0" anchor="ctr"/>
                      </wps:wsp>
                      <wps:wsp>
                        <wps:cNvPr id="13860" name="Abgerundetes Rechteck 13860"/>
                        <wps:cNvSpPr/>
                        <wps:spPr>
                          <a:xfrm>
                            <a:off x="3318969" y="2234393"/>
                            <a:ext cx="2160000" cy="432000"/>
                          </a:xfrm>
                          <a:prstGeom prst="roundRect">
                            <a:avLst/>
                          </a:prstGeom>
                        </wps:spPr>
                        <wps:style>
                          <a:lnRef idx="2">
                            <a:schemeClr val="dk1"/>
                          </a:lnRef>
                          <a:fillRef idx="1">
                            <a:schemeClr val="lt1"/>
                          </a:fillRef>
                          <a:effectRef idx="0">
                            <a:schemeClr val="dk1"/>
                          </a:effectRef>
                          <a:fontRef idx="minor">
                            <a:schemeClr val="dk1"/>
                          </a:fontRef>
                        </wps:style>
                        <wps:txbx>
                          <w:txbxContent>
                            <w:p w14:paraId="0284E458" w14:textId="77777777" w:rsidR="00E27849" w:rsidRPr="00625B20" w:rsidRDefault="00E27849"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REESS adjustment within a similar break of max. 60min</w:t>
                              </w:r>
                            </w:p>
                          </w:txbxContent>
                        </wps:txbx>
                        <wps:bodyPr rtlCol="0" anchor="ctr"/>
                      </wps:wsp>
                      <wps:wsp>
                        <wps:cNvPr id="13861" name="Gewinkelte Verbindung 13861"/>
                        <wps:cNvCnPr>
                          <a:stCxn id="13857" idx="1"/>
                          <a:endCxn id="13858" idx="1"/>
                        </wps:cNvCnPr>
                        <wps:spPr>
                          <a:xfrm rot="10800000" flipH="1" flipV="1">
                            <a:off x="3138969" y="405937"/>
                            <a:ext cx="180000" cy="758191"/>
                          </a:xfrm>
                          <a:prstGeom prst="bentConnector3">
                            <a:avLst>
                              <a:gd name="adj1" fmla="val -127000"/>
                            </a:avLst>
                          </a:prstGeom>
                        </wps:spPr>
                        <wps:style>
                          <a:lnRef idx="1">
                            <a:schemeClr val="dk1"/>
                          </a:lnRef>
                          <a:fillRef idx="0">
                            <a:schemeClr val="dk1"/>
                          </a:fillRef>
                          <a:effectRef idx="0">
                            <a:schemeClr val="dk1"/>
                          </a:effectRef>
                          <a:fontRef idx="minor">
                            <a:schemeClr val="tx1"/>
                          </a:fontRef>
                        </wps:style>
                        <wps:bodyPr/>
                      </wps:wsp>
                      <wps:wsp>
                        <wps:cNvPr id="13865" name="Gewinkelte Verbindung 13865"/>
                        <wps:cNvCnPr>
                          <a:stCxn id="13868" idx="3"/>
                          <a:endCxn id="13859" idx="3"/>
                        </wps:cNvCnPr>
                        <wps:spPr>
                          <a:xfrm>
                            <a:off x="5478969" y="1807262"/>
                            <a:ext cx="12700" cy="1286260"/>
                          </a:xfrm>
                          <a:prstGeom prst="bentConnector3">
                            <a:avLst>
                              <a:gd name="adj1" fmla="val 1800000"/>
                            </a:avLst>
                          </a:prstGeom>
                          <a:ln>
                            <a:headEnd type="triangle"/>
                            <a:tailEnd type="none"/>
                          </a:ln>
                        </wps:spPr>
                        <wps:style>
                          <a:lnRef idx="1">
                            <a:schemeClr val="dk1"/>
                          </a:lnRef>
                          <a:fillRef idx="0">
                            <a:schemeClr val="dk1"/>
                          </a:fillRef>
                          <a:effectRef idx="0">
                            <a:schemeClr val="dk1"/>
                          </a:effectRef>
                          <a:fontRef idx="minor">
                            <a:schemeClr val="tx1"/>
                          </a:fontRef>
                        </wps:style>
                        <wps:bodyPr/>
                      </wps:wsp>
                      <wps:wsp>
                        <wps:cNvPr id="13866" name="Gerade Verbindung mit Pfeil 13866"/>
                        <wps:cNvCnPr>
                          <a:endCxn id="13868" idx="0"/>
                        </wps:cNvCnPr>
                        <wps:spPr>
                          <a:xfrm>
                            <a:off x="4398969" y="1380131"/>
                            <a:ext cx="0" cy="2111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67" name="Gerade Verbindung mit Pfeil 13867"/>
                        <wps:cNvCnPr>
                          <a:stCxn id="13860" idx="2"/>
                          <a:endCxn id="13859" idx="0"/>
                        </wps:cNvCnPr>
                        <wps:spPr>
                          <a:xfrm>
                            <a:off x="4398969" y="2666393"/>
                            <a:ext cx="0" cy="21112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68" name="Abgerundetes Rechteck 13868"/>
                        <wps:cNvSpPr/>
                        <wps:spPr>
                          <a:xfrm>
                            <a:off x="3318969" y="1591262"/>
                            <a:ext cx="2160000" cy="432000"/>
                          </a:xfrm>
                          <a:prstGeom prst="roundRect">
                            <a:avLst/>
                          </a:prstGeom>
                        </wps:spPr>
                        <wps:style>
                          <a:lnRef idx="2">
                            <a:schemeClr val="dk1"/>
                          </a:lnRef>
                          <a:fillRef idx="1">
                            <a:schemeClr val="lt1"/>
                          </a:fillRef>
                          <a:effectRef idx="0">
                            <a:schemeClr val="dk1"/>
                          </a:effectRef>
                          <a:fontRef idx="minor">
                            <a:schemeClr val="dk1"/>
                          </a:fontRef>
                        </wps:style>
                        <wps:txbx>
                          <w:txbxContent>
                            <w:p w14:paraId="7B44A038" w14:textId="77777777" w:rsidR="00E27849" w:rsidRPr="00625B20" w:rsidRDefault="00E27849"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 xml:space="preserve">Optional: </w:t>
                              </w:r>
                            </w:p>
                            <w:p w14:paraId="12C375DD" w14:textId="77777777" w:rsidR="00E27849" w:rsidRPr="00625B20" w:rsidRDefault="00E27849"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Additional warm up procedure</w:t>
                              </w:r>
                            </w:p>
                          </w:txbxContent>
                        </wps:txbx>
                        <wps:bodyPr rtlCol="0" anchor="ctr"/>
                      </wps:wsp>
                      <wps:wsp>
                        <wps:cNvPr id="13869" name="Gerade Verbindung mit Pfeil 13869"/>
                        <wps:cNvCnPr>
                          <a:stCxn id="13868" idx="2"/>
                          <a:endCxn id="13860" idx="0"/>
                        </wps:cNvCnPr>
                        <wps:spPr>
                          <a:xfrm>
                            <a:off x="4398969" y="2023262"/>
                            <a:ext cx="0" cy="2111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70" name="Abgerundetes Rechteck 13870"/>
                        <wps:cNvSpPr/>
                        <wps:spPr>
                          <a:xfrm>
                            <a:off x="180000" y="948129"/>
                            <a:ext cx="2160000" cy="643131"/>
                          </a:xfrm>
                          <a:prstGeom prst="roundRect">
                            <a:avLst/>
                          </a:prstGeom>
                        </wps:spPr>
                        <wps:style>
                          <a:lnRef idx="2">
                            <a:schemeClr val="dk1"/>
                          </a:lnRef>
                          <a:fillRef idx="1">
                            <a:schemeClr val="lt1"/>
                          </a:fillRef>
                          <a:effectRef idx="0">
                            <a:schemeClr val="dk1"/>
                          </a:effectRef>
                          <a:fontRef idx="minor">
                            <a:schemeClr val="dk1"/>
                          </a:fontRef>
                        </wps:style>
                        <wps:txbx>
                          <w:txbxContent>
                            <w:p w14:paraId="1CC0C819" w14:textId="77777777" w:rsidR="00E27849" w:rsidRPr="00625B20" w:rsidRDefault="00E27849"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 xml:space="preserve">Preconditioning and soaking </w:t>
                              </w:r>
                            </w:p>
                          </w:txbxContent>
                        </wps:txbx>
                        <wps:bodyPr rtlCol="0" anchor="ctr"/>
                      </wps:wsp>
                      <wps:wsp>
                        <wps:cNvPr id="13871" name="Abgerundetes Rechteck 13871"/>
                        <wps:cNvSpPr/>
                        <wps:spPr>
                          <a:xfrm>
                            <a:off x="180000" y="2877522"/>
                            <a:ext cx="2160000" cy="432000"/>
                          </a:xfrm>
                          <a:prstGeom prst="roundRect">
                            <a:avLst/>
                          </a:prstGeom>
                        </wps:spPr>
                        <wps:style>
                          <a:lnRef idx="2">
                            <a:schemeClr val="dk1"/>
                          </a:lnRef>
                          <a:fillRef idx="1">
                            <a:schemeClr val="lt1"/>
                          </a:fillRef>
                          <a:effectRef idx="0">
                            <a:schemeClr val="dk1"/>
                          </a:effectRef>
                          <a:fontRef idx="minor">
                            <a:schemeClr val="dk1"/>
                          </a:fontRef>
                        </wps:style>
                        <wps:txbx>
                          <w:txbxContent>
                            <w:p w14:paraId="03F5049F" w14:textId="77777777" w:rsidR="00E27849" w:rsidRPr="00625B20" w:rsidRDefault="00E27849"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Applicable WLTP test cycle</w:t>
                              </w:r>
                            </w:p>
                          </w:txbxContent>
                        </wps:txbx>
                        <wps:bodyPr rtlCol="0" anchor="ctr"/>
                      </wps:wsp>
                      <wps:wsp>
                        <wps:cNvPr id="13872" name="Gewinkelte Verbindung 13872"/>
                        <wps:cNvCnPr>
                          <a:stCxn id="13870" idx="3"/>
                          <a:endCxn id="13871" idx="3"/>
                        </wps:cNvCnPr>
                        <wps:spPr>
                          <a:xfrm>
                            <a:off x="2340000" y="1269695"/>
                            <a:ext cx="12700" cy="1823827"/>
                          </a:xfrm>
                          <a:prstGeom prst="bentConnector3">
                            <a:avLst>
                              <a:gd name="adj1" fmla="val 1800000"/>
                            </a:avLst>
                          </a:prstGeom>
                          <a:ln>
                            <a:headEnd type="triangle"/>
                            <a:tailEnd type="none"/>
                          </a:ln>
                        </wps:spPr>
                        <wps:style>
                          <a:lnRef idx="1">
                            <a:schemeClr val="dk1"/>
                          </a:lnRef>
                          <a:fillRef idx="0">
                            <a:schemeClr val="dk1"/>
                          </a:fillRef>
                          <a:effectRef idx="0">
                            <a:schemeClr val="dk1"/>
                          </a:effectRef>
                          <a:fontRef idx="minor">
                            <a:schemeClr val="tx1"/>
                          </a:fontRef>
                        </wps:style>
                        <wps:bodyPr/>
                      </wps:wsp>
                      <wps:wsp>
                        <wps:cNvPr id="13873" name="Gerade Verbindung mit Pfeil 13873"/>
                        <wps:cNvCnPr>
                          <a:stCxn id="13870" idx="2"/>
                          <a:endCxn id="13875" idx="0"/>
                        </wps:cNvCnPr>
                        <wps:spPr>
                          <a:xfrm>
                            <a:off x="1260000" y="1591260"/>
                            <a:ext cx="0" cy="2103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75" name="Abgerundetes Rechteck 13875"/>
                        <wps:cNvSpPr/>
                        <wps:spPr>
                          <a:xfrm>
                            <a:off x="180000" y="1801608"/>
                            <a:ext cx="2160000" cy="859914"/>
                          </a:xfrm>
                          <a:prstGeom prst="roundRect">
                            <a:avLst/>
                          </a:prstGeom>
                        </wps:spPr>
                        <wps:style>
                          <a:lnRef idx="2">
                            <a:schemeClr val="dk1"/>
                          </a:lnRef>
                          <a:fillRef idx="1">
                            <a:schemeClr val="lt1"/>
                          </a:fillRef>
                          <a:effectRef idx="0">
                            <a:schemeClr val="dk1"/>
                          </a:effectRef>
                          <a:fontRef idx="minor">
                            <a:schemeClr val="dk1"/>
                          </a:fontRef>
                        </wps:style>
                        <wps:txbx>
                          <w:txbxContent>
                            <w:p w14:paraId="5C747EF4" w14:textId="77777777" w:rsidR="00E27849" w:rsidRPr="00625B20" w:rsidRDefault="00E27849"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REESS adjustment</w:t>
                              </w:r>
                            </w:p>
                          </w:txbxContent>
                        </wps:txbx>
                        <wps:bodyPr rtlCol="0" anchor="ctr"/>
                      </wps:wsp>
                      <wps:wsp>
                        <wps:cNvPr id="13876" name="Gerade Verbindung mit Pfeil 13876"/>
                        <wps:cNvCnPr>
                          <a:stCxn id="13875" idx="2"/>
                          <a:endCxn id="13871" idx="0"/>
                        </wps:cNvCnPr>
                        <wps:spPr>
                          <a:xfrm>
                            <a:off x="1260000" y="2661522"/>
                            <a:ext cx="0" cy="21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B1438B7" id="Gruppieren 11" o:spid="_x0000_s1279" style="width:375.65pt;height:231.05pt;mso-position-horizontal-relative:char;mso-position-vertical-relative:line" coordsize="56589,3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">
                <v:roundrect id="Abgerundetes Rechteck 13855" o:spid="_x0000_s1280" style="position:absolute;width:25200;height:81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" fillcolor="white [3201]" strokecolor="black [3200]" strokeweight="2pt">
                  <v:textbox>
                    <w:txbxContent>
                      <w:p w14:paraId="734A9762" w14:textId="77777777" w:rsidR="00E27849" w:rsidRPr="00625B20" w:rsidRDefault="00E27849"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Option 1 test sequence</w:t>
                        </w:r>
                      </w:p>
                      <w:p w14:paraId="0F9E74A1" w14:textId="77777777" w:rsidR="00E27849" w:rsidRPr="00625B20" w:rsidRDefault="00E27849"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(paragraph 3.2.1. of this appendix)</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13856" o:spid="_x0000_s1281" type="#_x0000_t34" style="position:absolute;top:4059;width:1800;height:8637;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" adj="-27432" strokecolor="black [3040]"/>
                <v:roundrect id="Abgerundetes Rechteck 13857" o:spid="_x0000_s1282" style="position:absolute;left:31389;width:25200;height:81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" fillcolor="white [3201]" strokecolor="black [3200]" strokeweight="2pt">
                  <v:textbox>
                    <w:txbxContent>
                      <w:p w14:paraId="3A140EDA" w14:textId="77777777" w:rsidR="00E27849" w:rsidRPr="00625B20" w:rsidRDefault="00E27849"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Option 2 test sequence</w:t>
                        </w:r>
                      </w:p>
                      <w:p w14:paraId="2E8A8F7F" w14:textId="77777777" w:rsidR="00E27849" w:rsidRPr="00625B20" w:rsidRDefault="00E27849"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(paragraph 3.2.2. of this appendix)</w:t>
                        </w:r>
                      </w:p>
                    </w:txbxContent>
                  </v:textbox>
                </v:roundrect>
                <v:roundrect id="Abgerundetes Rechteck 13858" o:spid="_x0000_s1283" style="position:absolute;left:33189;top:9481;width:2160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" fillcolor="white [3201]" strokecolor="black [3200]" strokeweight="2pt">
                  <v:textbox>
                    <w:txbxContent>
                      <w:p w14:paraId="377938C7" w14:textId="77777777" w:rsidR="00E27849" w:rsidRPr="00625B20" w:rsidRDefault="00E27849"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Preconditioning</w:t>
                        </w:r>
                      </w:p>
                    </w:txbxContent>
                  </v:textbox>
                </v:roundrect>
                <v:roundrect id="Abgerundetes Rechteck 13859" o:spid="_x0000_s1284" style="position:absolute;left:33189;top:28775;width:2160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" fillcolor="white [3201]" strokecolor="black [3200]" strokeweight="2pt">
                  <v:textbox>
                    <w:txbxContent>
                      <w:p w14:paraId="24BBF139" w14:textId="77777777" w:rsidR="00E27849" w:rsidRPr="00625B20" w:rsidRDefault="00E27849"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Applicable WLTP test cycle</w:t>
                        </w:r>
                      </w:p>
                    </w:txbxContent>
                  </v:textbox>
                </v:roundrect>
                <v:roundrect id="Abgerundetes Rechteck 13860" o:spid="_x0000_s1285" style="position:absolute;left:33189;top:22343;width:2160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" fillcolor="white [3201]" strokecolor="black [3200]" strokeweight="2pt">
                  <v:textbox>
                    <w:txbxContent>
                      <w:p w14:paraId="0284E458" w14:textId="77777777" w:rsidR="00E27849" w:rsidRPr="00625B20" w:rsidRDefault="00E27849"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REESS adjustment within a similar break of max. 60min</w:t>
                        </w:r>
                      </w:p>
                    </w:txbxContent>
                  </v:textbox>
                </v:roundrect>
                <v:shape id="Gewinkelte Verbindung 13861" o:spid="_x0000_s1286" type="#_x0000_t34" style="position:absolute;left:31389;top:4059;width:1800;height:7582;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" adj="-27432" strokecolor="black [3040]"/>
                <v:shape id="Gewinkelte Verbindung 13865" o:spid="_x0000_s1287" type="#_x0000_t34" style="position:absolute;left:54789;top:18072;width:127;height:128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" adj="388800" strokecolor="black [3040]">
                  <v:stroke startarrow="block"/>
                </v:shape>
                <v:shapetype id="_x0000_t32" coordsize="21600,21600" o:spt="32" o:oned="t" path="m,l21600,21600e" filled="f">
                  <v:path arrowok="t" fillok="f" o:connecttype="none"/>
                  <o:lock v:ext="edit" shapetype="t"/>
                </v:shapetype>
                <v:shape id="Gerade Verbindung mit Pfeil 13866" o:spid="_x0000_s1288" type="#_x0000_t32" style="position:absolute;left:43989;top:13801;width:0;height:2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" strokecolor="black [3213]">
                  <v:stroke endarrow="block"/>
                </v:shape>
                <v:shape id="Gerade Verbindung mit Pfeil 13867" o:spid="_x0000_s1289" type="#_x0000_t32" style="position:absolute;left:43989;top:26663;width:0;height:2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" strokecolor="black [3213]">
                  <v:stroke endarrow="block"/>
                </v:shape>
                <v:roundrect id="Abgerundetes Rechteck 13868" o:spid="_x0000_s1290" style="position:absolute;left:33189;top:15912;width:2160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" fillcolor="white [3201]" strokecolor="black [3200]" strokeweight="2pt">
                  <v:textbox>
                    <w:txbxContent>
                      <w:p w14:paraId="7B44A038" w14:textId="77777777" w:rsidR="00E27849" w:rsidRPr="00625B20" w:rsidRDefault="00E27849"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 xml:space="preserve">Optional: </w:t>
                        </w:r>
                      </w:p>
                      <w:p w14:paraId="12C375DD" w14:textId="77777777" w:rsidR="00E27849" w:rsidRPr="00625B20" w:rsidRDefault="00E27849"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Additional warm up procedure</w:t>
                        </w:r>
                      </w:p>
                    </w:txbxContent>
                  </v:textbox>
                </v:roundrect>
                <v:shape id="Gerade Verbindung mit Pfeil 13869" o:spid="_x0000_s1291" type="#_x0000_t32" style="position:absolute;left:43989;top:20232;width:0;height:2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" strokecolor="black [3213]">
                  <v:stroke endarrow="block"/>
                </v:shape>
                <v:roundrect id="Abgerundetes Rechteck 13870" o:spid="_x0000_s1292" style="position:absolute;left:1800;top:9481;width:21600;height:6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" fillcolor="white [3201]" strokecolor="black [3200]" strokeweight="2pt">
                  <v:textbox>
                    <w:txbxContent>
                      <w:p w14:paraId="1CC0C819" w14:textId="77777777" w:rsidR="00E27849" w:rsidRPr="00625B20" w:rsidRDefault="00E27849"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 xml:space="preserve">Preconditioning and soaking </w:t>
                        </w:r>
                      </w:p>
                    </w:txbxContent>
                  </v:textbox>
                </v:roundrect>
                <v:roundrect id="Abgerundetes Rechteck 13871" o:spid="_x0000_s1293" style="position:absolute;left:1800;top:28775;width:2160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" fillcolor="white [3201]" strokecolor="black [3200]" strokeweight="2pt">
                  <v:textbox>
                    <w:txbxContent>
                      <w:p w14:paraId="03F5049F" w14:textId="77777777" w:rsidR="00E27849" w:rsidRPr="00625B20" w:rsidRDefault="00E27849"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Applicable WLTP test cycle</w:t>
                        </w:r>
                      </w:p>
                    </w:txbxContent>
                  </v:textbox>
                </v:roundrect>
                <v:shape id="Gewinkelte Verbindung 13872" o:spid="_x0000_s1294" type="#_x0000_t34" style="position:absolute;left:23400;top:12696;width:127;height:1823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" adj="388800" strokecolor="black [3040]">
                  <v:stroke startarrow="block"/>
                </v:shape>
                <v:shape id="Gerade Verbindung mit Pfeil 13873" o:spid="_x0000_s1295" type="#_x0000_t32" style="position:absolute;left:12600;top:15912;width:0;height:21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" strokecolor="black [3213]">
                  <v:stroke endarrow="block"/>
                </v:shape>
                <v:roundrect id="Abgerundetes Rechteck 13875" o:spid="_x0000_s1296" style="position:absolute;left:1800;top:18016;width:21600;height:85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" fillcolor="white [3201]" strokecolor="black [3200]" strokeweight="2pt">
                  <v:textbox>
                    <w:txbxContent>
                      <w:p w14:paraId="5C747EF4" w14:textId="77777777" w:rsidR="00E27849" w:rsidRPr="00625B20" w:rsidRDefault="00E27849" w:rsidP="00497D09">
                        <w:pPr>
                          <w:pStyle w:val="NormalWeb"/>
                          <w:jc w:val="center"/>
                          <w:rPr>
                            <w:color w:val="A6A6A6" w:themeColor="background1" w:themeShade="A6"/>
                            <w:sz w:val="18"/>
                            <w:szCs w:val="18"/>
                          </w:rPr>
                        </w:pPr>
                        <w:r w:rsidRPr="00625B20">
                          <w:rPr>
                            <w:rFonts w:ascii="Arial Narrow" w:hAnsi="Arial Narrow" w:cstheme="minorBidi"/>
                            <w:color w:val="A6A6A6" w:themeColor="background1" w:themeShade="A6"/>
                            <w:kern w:val="24"/>
                            <w:sz w:val="18"/>
                            <w:szCs w:val="18"/>
                            <w:lang w:val="en-GB"/>
                          </w:rPr>
                          <w:t>REESS adjustment</w:t>
                        </w:r>
                      </w:p>
                    </w:txbxContent>
                  </v:textbox>
                </v:roundrect>
                <v:shape id="Gerade Verbindung mit Pfeil 13876" o:spid="_x0000_s1297" type="#_x0000_t32" style="position:absolute;left:12600;top:26615;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" strokecolor="black [3213]">
                  <v:stroke endarrow="block"/>
                </v:shape>
                <w10:anchorlock/>
              </v:group>
            </w:pict>
          </mc:Fallback>
        </mc:AlternateContent>
      </w:r>
    </w:p>
    <w:p w14:paraId="56133DF0"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3.2.1.</w:t>
      </w:r>
      <w:r w:rsidRPr="00625B20">
        <w:rPr>
          <w:color w:val="A6A6A6" w:themeColor="background1" w:themeShade="A6"/>
          <w:szCs w:val="24"/>
        </w:rPr>
        <w:tab/>
        <w:t>Option 1 test sequence</w:t>
      </w:r>
    </w:p>
    <w:p w14:paraId="3B3BF9CD"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3.2.1.1.</w:t>
      </w:r>
      <w:r w:rsidRPr="00625B20">
        <w:rPr>
          <w:color w:val="A6A6A6" w:themeColor="background1" w:themeShade="A6"/>
          <w:szCs w:val="24"/>
        </w:rPr>
        <w:tab/>
        <w:t>Preconditioning and soaking</w:t>
      </w:r>
    </w:p>
    <w:p w14:paraId="06EB109B" w14:textId="77777777"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The test vehicle shall be preconditioned and soaked according to paragraph 3.3.1. of this annex.</w:t>
      </w:r>
    </w:p>
    <w:p w14:paraId="02E8C9B4"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3.2.1.2.</w:t>
      </w:r>
      <w:r w:rsidRPr="00625B20">
        <w:rPr>
          <w:color w:val="A6A6A6" w:themeColor="background1" w:themeShade="A6"/>
          <w:szCs w:val="24"/>
        </w:rPr>
        <w:tab/>
        <w:t>REESS adjustment</w:t>
      </w:r>
    </w:p>
    <w:p w14:paraId="378EA521" w14:textId="77777777"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Prior to the test procedure, according to paragraph 3.2.1.3. of this appendix, the manufacturer may adjust the REESS. The manufacturer shall provide evidence that the requirements for the beginning of the test according to paragraph 3.2.1.3. of this appendix are fulfilled.</w:t>
      </w:r>
    </w:p>
    <w:p w14:paraId="7661B94E"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3.2.1.3.</w:t>
      </w:r>
      <w:r w:rsidRPr="00625B20">
        <w:rPr>
          <w:color w:val="A6A6A6" w:themeColor="background1" w:themeShade="A6"/>
          <w:szCs w:val="24"/>
        </w:rPr>
        <w:tab/>
        <w:t>Test procedure</w:t>
      </w:r>
    </w:p>
    <w:p w14:paraId="1E0EDFC5"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3.2.1.3.1.</w:t>
      </w:r>
      <w:r w:rsidRPr="00625B20">
        <w:rPr>
          <w:color w:val="A6A6A6" w:themeColor="background1" w:themeShade="A6"/>
          <w:szCs w:val="24"/>
        </w:rPr>
        <w:tab/>
        <w:t>The driver-selectable mode shall be selected according to paragraph 3. of Appendix 6 to this annex.</w:t>
      </w:r>
    </w:p>
    <w:p w14:paraId="3BAB5AEA"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3.2.1.3.2.</w:t>
      </w:r>
      <w:r w:rsidRPr="00625B20">
        <w:rPr>
          <w:color w:val="A6A6A6" w:themeColor="background1" w:themeShade="A6"/>
          <w:szCs w:val="24"/>
        </w:rPr>
        <w:tab/>
        <w:t>For testing, the applicable WLTP test cycle according to paragraph 1.4.2. of this annex shall be driven.</w:t>
      </w:r>
    </w:p>
    <w:p w14:paraId="37CB8E63"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3.2.1.3.3.</w:t>
      </w:r>
      <w:r w:rsidRPr="00625B20">
        <w:rPr>
          <w:color w:val="A6A6A6" w:themeColor="background1" w:themeShade="A6"/>
          <w:szCs w:val="24"/>
        </w:rPr>
        <w:tab/>
        <w:t>Unless stated otherwise in this appendix, the vehicle shall be tested according to the charge-sustaining Type 1 test procedure described in Annex B6.</w:t>
      </w:r>
    </w:p>
    <w:p w14:paraId="17223B77" w14:textId="77777777" w:rsidR="00497D09" w:rsidRPr="00625B20" w:rsidRDefault="00497D09" w:rsidP="00497D09">
      <w:pPr>
        <w:pStyle w:val="SingleTxtG"/>
        <w:ind w:left="2268" w:hanging="1134"/>
        <w:rPr>
          <w:color w:val="A6A6A6" w:themeColor="background1" w:themeShade="A6"/>
          <w:szCs w:val="24"/>
          <w:highlight w:val="yellow"/>
        </w:rPr>
      </w:pPr>
      <w:r w:rsidRPr="00625B20">
        <w:rPr>
          <w:color w:val="A6A6A6" w:themeColor="background1" w:themeShade="A6"/>
          <w:szCs w:val="24"/>
        </w:rPr>
        <w:t>3.2.1.3.4.</w:t>
      </w:r>
      <w:r w:rsidRPr="00625B20">
        <w:rPr>
          <w:color w:val="A6A6A6" w:themeColor="background1" w:themeShade="A6"/>
          <w:szCs w:val="24"/>
        </w:rPr>
        <w:tab/>
        <w:t>To obtain a set of applicable WLTP test cycles that are required for the determination of the correction coefficients, the test can be followed by a number of consecutive sequences required according to paragraph 2.2. of this appendix consisting of paragraph 3.2.1.1. to paragraph 3.2.1.3. inclusive of this appendix.</w:t>
      </w:r>
    </w:p>
    <w:p w14:paraId="1750135C" w14:textId="77777777" w:rsidR="00497D09" w:rsidRPr="00625B20" w:rsidRDefault="00497D09" w:rsidP="00497D09">
      <w:pPr>
        <w:pStyle w:val="SingleTxtG"/>
        <w:keepNext/>
        <w:keepLines/>
        <w:ind w:left="2268" w:hanging="1134"/>
        <w:rPr>
          <w:color w:val="A6A6A6" w:themeColor="background1" w:themeShade="A6"/>
          <w:szCs w:val="24"/>
        </w:rPr>
      </w:pPr>
      <w:r w:rsidRPr="00625B20">
        <w:rPr>
          <w:color w:val="A6A6A6" w:themeColor="background1" w:themeShade="A6"/>
          <w:szCs w:val="24"/>
        </w:rPr>
        <w:t>3.2.2.</w:t>
      </w:r>
      <w:r w:rsidRPr="00625B20">
        <w:rPr>
          <w:color w:val="A6A6A6" w:themeColor="background1" w:themeShade="A6"/>
          <w:szCs w:val="24"/>
        </w:rPr>
        <w:tab/>
        <w:t>Option 2 test sequence</w:t>
      </w:r>
    </w:p>
    <w:p w14:paraId="76035CB4" w14:textId="77777777" w:rsidR="00497D09" w:rsidRPr="00625B20" w:rsidRDefault="00497D09" w:rsidP="00497D09">
      <w:pPr>
        <w:pStyle w:val="SingleTxtG"/>
        <w:keepNext/>
        <w:keepLines/>
        <w:ind w:left="2268" w:hanging="1134"/>
        <w:rPr>
          <w:color w:val="A6A6A6" w:themeColor="background1" w:themeShade="A6"/>
          <w:szCs w:val="24"/>
        </w:rPr>
      </w:pPr>
      <w:r w:rsidRPr="00625B20">
        <w:rPr>
          <w:color w:val="A6A6A6" w:themeColor="background1" w:themeShade="A6"/>
          <w:szCs w:val="24"/>
        </w:rPr>
        <w:t>3.2.2.1.</w:t>
      </w:r>
      <w:r w:rsidRPr="00625B20">
        <w:rPr>
          <w:color w:val="A6A6A6" w:themeColor="background1" w:themeShade="A6"/>
          <w:szCs w:val="24"/>
        </w:rPr>
        <w:tab/>
        <w:t>Preconditioning</w:t>
      </w:r>
    </w:p>
    <w:p w14:paraId="7A084CA3" w14:textId="77777777"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 xml:space="preserve">The test vehicle shall be preconditioned according to paragraph 3.3.1.1. of this </w:t>
      </w:r>
      <w:r w:rsidRPr="00625B20">
        <w:rPr>
          <w:color w:val="A6A6A6" w:themeColor="background1" w:themeShade="A6"/>
        </w:rPr>
        <w:t>annex</w:t>
      </w:r>
      <w:r w:rsidRPr="00625B20">
        <w:rPr>
          <w:color w:val="A6A6A6" w:themeColor="background1" w:themeShade="A6"/>
          <w:szCs w:val="24"/>
        </w:rPr>
        <w:t>.</w:t>
      </w:r>
    </w:p>
    <w:p w14:paraId="2B71151C"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3.2.2.2.</w:t>
      </w:r>
      <w:r w:rsidRPr="00625B20">
        <w:rPr>
          <w:color w:val="A6A6A6" w:themeColor="background1" w:themeShade="A6"/>
          <w:szCs w:val="24"/>
        </w:rPr>
        <w:tab/>
        <w:t>REESS adjustment</w:t>
      </w:r>
    </w:p>
    <w:p w14:paraId="2C438B72" w14:textId="77777777"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 xml:space="preserve">After preconditioning, the soaking according to paragraph 3.3.1.2. of this </w:t>
      </w:r>
      <w:r w:rsidRPr="00625B20">
        <w:rPr>
          <w:color w:val="A6A6A6" w:themeColor="background1" w:themeShade="A6"/>
        </w:rPr>
        <w:t>annex</w:t>
      </w:r>
      <w:r w:rsidRPr="00625B20" w:rsidDel="00A5601C">
        <w:rPr>
          <w:color w:val="A6A6A6" w:themeColor="background1" w:themeShade="A6"/>
          <w:szCs w:val="24"/>
        </w:rPr>
        <w:t xml:space="preserve"> </w:t>
      </w:r>
      <w:r w:rsidRPr="00625B20">
        <w:rPr>
          <w:color w:val="A6A6A6" w:themeColor="background1" w:themeShade="A6"/>
          <w:szCs w:val="24"/>
        </w:rPr>
        <w:t xml:space="preserve">shall be omitted and a break, during which the REESS is permitted to be adjusted, shall be set to a maximum duration of 60 minutes. A similar break </w:t>
      </w:r>
      <w:r w:rsidRPr="00625B20">
        <w:rPr>
          <w:color w:val="A6A6A6" w:themeColor="background1" w:themeShade="A6"/>
          <w:szCs w:val="24"/>
        </w:rPr>
        <w:lastRenderedPageBreak/>
        <w:t>shall be applied in advance of each test. Immediately after the end of this break, the requirements of paragraph 3.2.2.3. of this appendix shall be applied.</w:t>
      </w:r>
    </w:p>
    <w:p w14:paraId="364957B3" w14:textId="77777777" w:rsidR="00497D09" w:rsidRPr="00625B20" w:rsidRDefault="00497D09" w:rsidP="00497D09">
      <w:pPr>
        <w:pStyle w:val="SingleTxtG"/>
        <w:ind w:left="2268"/>
        <w:rPr>
          <w:color w:val="A6A6A6" w:themeColor="background1" w:themeShade="A6"/>
          <w:szCs w:val="24"/>
        </w:rPr>
      </w:pPr>
      <w:r w:rsidRPr="00625B20">
        <w:rPr>
          <w:color w:val="A6A6A6" w:themeColor="background1" w:themeShade="A6"/>
          <w:szCs w:val="24"/>
        </w:rPr>
        <w:t>Upon request of the manufacturer, an additional warm-up procedure may be conducted in advance of the REESS adjustment to ensure similar starting conditions for the correction coefficient determination. If the manufacturer requests this additional warm-up procedure, the identical warm-up procedure shall be applied repeatedly within the test sequence.</w:t>
      </w:r>
    </w:p>
    <w:p w14:paraId="36B64C37"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3.2.2.3.</w:t>
      </w:r>
      <w:r w:rsidRPr="00625B20">
        <w:rPr>
          <w:color w:val="A6A6A6" w:themeColor="background1" w:themeShade="A6"/>
          <w:szCs w:val="24"/>
        </w:rPr>
        <w:tab/>
        <w:t>Test procedure</w:t>
      </w:r>
    </w:p>
    <w:p w14:paraId="0A9699D3"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3.2.2.3.1.</w:t>
      </w:r>
      <w:r w:rsidRPr="00625B20">
        <w:rPr>
          <w:color w:val="A6A6A6" w:themeColor="background1" w:themeShade="A6"/>
          <w:szCs w:val="24"/>
        </w:rPr>
        <w:tab/>
        <w:t>The driver-selectable mode for the applicable WLTP test cycle shall be selected according to paragraph 3. of Appendix 6 to this annex.</w:t>
      </w:r>
    </w:p>
    <w:p w14:paraId="4E97DDD6"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3.2.2.3.2.</w:t>
      </w:r>
      <w:r w:rsidRPr="00625B20">
        <w:rPr>
          <w:color w:val="A6A6A6" w:themeColor="background1" w:themeShade="A6"/>
          <w:szCs w:val="24"/>
        </w:rPr>
        <w:tab/>
        <w:t>For testing, the applicable WLTP test cycle according to paragraph 1.4.2. of this annex shall be driven.</w:t>
      </w:r>
    </w:p>
    <w:p w14:paraId="33263EB3"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3.2.2.3.3.</w:t>
      </w:r>
      <w:r w:rsidRPr="00625B20">
        <w:rPr>
          <w:color w:val="A6A6A6" w:themeColor="background1" w:themeShade="A6"/>
          <w:szCs w:val="24"/>
        </w:rPr>
        <w:tab/>
        <w:t>Unless stated otherwise in this appendix, the vehicle shall be tested according to the Type 1 test procedure described in Annex B6.</w:t>
      </w:r>
    </w:p>
    <w:p w14:paraId="5D401857" w14:textId="77777777" w:rsidR="00497D09" w:rsidRPr="00625B20" w:rsidRDefault="00497D09" w:rsidP="00497D09">
      <w:pPr>
        <w:pStyle w:val="SingleTxtG"/>
        <w:ind w:left="2268" w:hanging="1134"/>
        <w:rPr>
          <w:color w:val="A6A6A6" w:themeColor="background1" w:themeShade="A6"/>
          <w:szCs w:val="24"/>
        </w:rPr>
      </w:pPr>
      <w:r w:rsidRPr="00625B20">
        <w:rPr>
          <w:color w:val="A6A6A6" w:themeColor="background1" w:themeShade="A6"/>
          <w:szCs w:val="24"/>
        </w:rPr>
        <w:t>3.2.2.3.4.</w:t>
      </w:r>
      <w:r w:rsidRPr="00625B20">
        <w:rPr>
          <w:color w:val="A6A6A6" w:themeColor="background1" w:themeShade="A6"/>
          <w:szCs w:val="24"/>
        </w:rPr>
        <w:tab/>
        <w:t>To get a set of applicable WLTP test cycles that are required for the determination of the correction coefficients, the test can be followed by a number of consecutive sequences required according to paragraph 2.2. of this appendix consisting of paragraphs 3.2.2.2. and 3.2.2.3. of this appendix.</w:t>
      </w:r>
    </w:p>
    <w:p w14:paraId="63FD4B64" w14:textId="77777777" w:rsidR="00A1754C" w:rsidRPr="00D02A3B" w:rsidRDefault="00497D09" w:rsidP="00A1754C">
      <w:pPr>
        <w:pStyle w:val="HChG"/>
        <w:rPr>
          <w:color w:val="A6A6A6" w:themeColor="background1" w:themeShade="A6"/>
          <w:highlight w:val="yellow"/>
        </w:rPr>
      </w:pPr>
      <w:r>
        <w:br w:type="page"/>
      </w:r>
      <w:bookmarkStart w:id="2860" w:name="Annex_8_EV_Appendix_3_Electr_balance"/>
      <w:bookmarkEnd w:id="2860"/>
      <w:r w:rsidR="00A1754C" w:rsidRPr="00D02A3B">
        <w:rPr>
          <w:color w:val="A6A6A6" w:themeColor="background1" w:themeShade="A6"/>
        </w:rPr>
        <w:lastRenderedPageBreak/>
        <w:t xml:space="preserve">Annex B8 - </w:t>
      </w:r>
      <w:commentRangeStart w:id="2861"/>
      <w:r w:rsidR="00A1754C" w:rsidRPr="00D02A3B">
        <w:rPr>
          <w:color w:val="A6A6A6" w:themeColor="background1" w:themeShade="A6"/>
        </w:rPr>
        <w:t>Appendix 3</w:t>
      </w:r>
      <w:commentRangeEnd w:id="2861"/>
      <w:r w:rsidR="00A1754C">
        <w:rPr>
          <w:rStyle w:val="Marquedecommentaire"/>
          <w:rFonts w:eastAsia="MS Mincho"/>
          <w:b w:val="0"/>
          <w:lang w:val="en-US" w:eastAsia="en-US"/>
        </w:rPr>
        <w:commentReference w:id="2861"/>
      </w:r>
    </w:p>
    <w:p w14:paraId="07421878" w14:textId="77777777" w:rsidR="00A1754C" w:rsidRPr="00D02A3B" w:rsidRDefault="00A1754C" w:rsidP="00A1754C">
      <w:pPr>
        <w:pStyle w:val="HChG"/>
        <w:rPr>
          <w:color w:val="A6A6A6" w:themeColor="background1" w:themeShade="A6"/>
        </w:rPr>
      </w:pPr>
      <w:r w:rsidRPr="00D02A3B">
        <w:rPr>
          <w:color w:val="A6A6A6" w:themeColor="background1" w:themeShade="A6"/>
        </w:rPr>
        <w:tab/>
      </w:r>
      <w:r w:rsidRPr="00D02A3B">
        <w:rPr>
          <w:color w:val="A6A6A6" w:themeColor="background1" w:themeShade="A6"/>
        </w:rPr>
        <w:tab/>
        <w:t>Determination of REESS current and REESS voltage for NOVC-HEVs, OVC-HEVs</w:t>
      </w:r>
      <w:r>
        <w:rPr>
          <w:color w:val="A6A6A6" w:themeColor="background1" w:themeShade="A6"/>
        </w:rPr>
        <w:t xml:space="preserve"> </w:t>
      </w:r>
      <w:r w:rsidRPr="004A37E0">
        <w:rPr>
          <w:color w:val="7030A0"/>
        </w:rPr>
        <w:t xml:space="preserve">and </w:t>
      </w:r>
      <w:r w:rsidRPr="00D02A3B">
        <w:rPr>
          <w:color w:val="A6A6A6" w:themeColor="background1" w:themeShade="A6"/>
        </w:rPr>
        <w:t xml:space="preserve">PEVs </w:t>
      </w:r>
      <w:r w:rsidRPr="004A37E0">
        <w:rPr>
          <w:strike/>
          <w:color w:val="7030A0"/>
        </w:rPr>
        <w:t>and NOVC-FCHVs</w:t>
      </w:r>
      <w:r w:rsidRPr="004A37E0">
        <w:rPr>
          <w:color w:val="7030A0"/>
        </w:rPr>
        <w:t xml:space="preserve"> </w:t>
      </w:r>
    </w:p>
    <w:p w14:paraId="159EC23C" w14:textId="682163C4" w:rsidR="00497D09" w:rsidRPr="00A1754C" w:rsidRDefault="00497D09" w:rsidP="00A1754C">
      <w:pPr>
        <w:pStyle w:val="SingleTxtG"/>
        <w:keepNext/>
        <w:ind w:left="2268" w:hanging="1134"/>
        <w:rPr>
          <w:bCs/>
          <w:color w:val="A6A6A6" w:themeColor="background1" w:themeShade="A6"/>
          <w:szCs w:val="24"/>
        </w:rPr>
      </w:pPr>
      <w:r w:rsidRPr="00A1754C">
        <w:rPr>
          <w:bCs/>
          <w:color w:val="A6A6A6" w:themeColor="background1" w:themeShade="A6"/>
          <w:szCs w:val="24"/>
        </w:rPr>
        <w:t>1.</w:t>
      </w:r>
      <w:r w:rsidRPr="00A1754C">
        <w:rPr>
          <w:bCs/>
          <w:color w:val="A6A6A6" w:themeColor="background1" w:themeShade="A6"/>
          <w:szCs w:val="24"/>
        </w:rPr>
        <w:tab/>
        <w:t>Introduction</w:t>
      </w:r>
    </w:p>
    <w:p w14:paraId="068E3731" w14:textId="6EAE5922" w:rsidR="00497D09" w:rsidRPr="00F340F5" w:rsidRDefault="00497D09" w:rsidP="00497D09">
      <w:pPr>
        <w:pStyle w:val="SingleTxtG"/>
        <w:ind w:left="2268" w:hanging="1134"/>
        <w:rPr>
          <w:color w:val="A6A6A6" w:themeColor="background1" w:themeShade="A6"/>
          <w:szCs w:val="24"/>
        </w:rPr>
      </w:pPr>
      <w:r w:rsidRPr="00F340F5">
        <w:rPr>
          <w:bCs/>
          <w:color w:val="A6A6A6" w:themeColor="background1" w:themeShade="A6"/>
          <w:szCs w:val="24"/>
        </w:rPr>
        <w:t>1.1.</w:t>
      </w:r>
      <w:r w:rsidRPr="00F340F5">
        <w:rPr>
          <w:bCs/>
          <w:color w:val="A6A6A6" w:themeColor="background1" w:themeShade="A6"/>
          <w:szCs w:val="24"/>
        </w:rPr>
        <w:tab/>
      </w:r>
      <w:r w:rsidRPr="00F340F5">
        <w:rPr>
          <w:color w:val="A6A6A6" w:themeColor="background1" w:themeShade="A6"/>
          <w:szCs w:val="24"/>
        </w:rPr>
        <w:t>This appendix defines the method and required instrumentation to determine the REESS current and the REESS voltage of NOVC-HEVs, OVC-HEVs, PEVs and NOVC-FCHVs.</w:t>
      </w:r>
    </w:p>
    <w:p w14:paraId="18E7F98B" w14:textId="77777777" w:rsidR="00497D09" w:rsidRPr="00F340F5" w:rsidRDefault="00497D09" w:rsidP="00497D09">
      <w:pPr>
        <w:pStyle w:val="SingleTxtG"/>
        <w:ind w:left="2268" w:hanging="1134"/>
        <w:rPr>
          <w:color w:val="A6A6A6" w:themeColor="background1" w:themeShade="A6"/>
          <w:szCs w:val="24"/>
        </w:rPr>
      </w:pPr>
      <w:r w:rsidRPr="00F340F5">
        <w:rPr>
          <w:color w:val="A6A6A6" w:themeColor="background1" w:themeShade="A6"/>
          <w:szCs w:val="24"/>
        </w:rPr>
        <w:t>1.2.</w:t>
      </w:r>
      <w:r w:rsidRPr="00F340F5">
        <w:rPr>
          <w:color w:val="A6A6A6" w:themeColor="background1" w:themeShade="A6"/>
          <w:szCs w:val="24"/>
        </w:rPr>
        <w:tab/>
        <w:t>Measurement of REESS current and REESS voltage shall start at the same time as the test starts and shall end immediately after the vehicle has finished the test.</w:t>
      </w:r>
    </w:p>
    <w:p w14:paraId="165CF974" w14:textId="77777777" w:rsidR="00497D09" w:rsidRPr="00F340F5" w:rsidRDefault="00497D09" w:rsidP="00497D09">
      <w:pPr>
        <w:pStyle w:val="SingleTxtG"/>
        <w:ind w:left="2268" w:hanging="1134"/>
        <w:rPr>
          <w:bCs/>
          <w:color w:val="A6A6A6" w:themeColor="background1" w:themeShade="A6"/>
          <w:szCs w:val="24"/>
        </w:rPr>
      </w:pPr>
      <w:r w:rsidRPr="00F340F5">
        <w:rPr>
          <w:color w:val="A6A6A6" w:themeColor="background1" w:themeShade="A6"/>
          <w:szCs w:val="24"/>
        </w:rPr>
        <w:t>1.3.</w:t>
      </w:r>
      <w:r w:rsidRPr="00F340F5">
        <w:rPr>
          <w:color w:val="A6A6A6" w:themeColor="background1" w:themeShade="A6"/>
          <w:szCs w:val="24"/>
        </w:rPr>
        <w:tab/>
      </w:r>
      <w:r w:rsidRPr="00F340F5">
        <w:rPr>
          <w:bCs/>
          <w:color w:val="A6A6A6" w:themeColor="background1" w:themeShade="A6"/>
          <w:szCs w:val="24"/>
        </w:rPr>
        <w:t>The REESS current and the REESS voltage of each phase shall be determined.</w:t>
      </w:r>
    </w:p>
    <w:p w14:paraId="07DA9436" w14:textId="77777777" w:rsidR="00497D09" w:rsidRPr="00F340F5" w:rsidRDefault="00497D09" w:rsidP="00497D09">
      <w:pPr>
        <w:pStyle w:val="SingleTxtG"/>
        <w:ind w:left="2268" w:hanging="1134"/>
        <w:rPr>
          <w:bCs/>
          <w:color w:val="A6A6A6" w:themeColor="background1" w:themeShade="A6"/>
          <w:szCs w:val="24"/>
        </w:rPr>
      </w:pPr>
      <w:r w:rsidRPr="00F340F5">
        <w:rPr>
          <w:bCs/>
          <w:color w:val="A6A6A6" w:themeColor="background1" w:themeShade="A6"/>
          <w:szCs w:val="24"/>
        </w:rPr>
        <w:t>1.4.</w:t>
      </w:r>
      <w:r w:rsidRPr="00F340F5">
        <w:rPr>
          <w:bCs/>
          <w:color w:val="A6A6A6" w:themeColor="background1" w:themeShade="A6"/>
          <w:szCs w:val="24"/>
        </w:rPr>
        <w:tab/>
        <w:t>A list of the instrumentation used by the manufacturer to measure REESS voltage and current (including instrument manufacturer, model number, serial number, last calibration dates (where applicable)) during:</w:t>
      </w:r>
    </w:p>
    <w:p w14:paraId="67749084" w14:textId="77777777" w:rsidR="00497D09" w:rsidRPr="00F340F5" w:rsidRDefault="00497D09" w:rsidP="00497D09">
      <w:pPr>
        <w:pStyle w:val="SingleTxtG"/>
        <w:ind w:left="2268"/>
        <w:rPr>
          <w:bCs/>
          <w:color w:val="A6A6A6" w:themeColor="background1" w:themeShade="A6"/>
          <w:szCs w:val="24"/>
        </w:rPr>
      </w:pPr>
      <w:r w:rsidRPr="00F340F5">
        <w:rPr>
          <w:bCs/>
          <w:color w:val="A6A6A6" w:themeColor="background1" w:themeShade="A6"/>
          <w:szCs w:val="24"/>
        </w:rPr>
        <w:t>(a)</w:t>
      </w:r>
      <w:r w:rsidRPr="00F340F5">
        <w:rPr>
          <w:bCs/>
          <w:color w:val="A6A6A6" w:themeColor="background1" w:themeShade="A6"/>
          <w:szCs w:val="24"/>
        </w:rPr>
        <w:tab/>
        <w:t xml:space="preserve">The Type 1 test according to paragraph 3 of this </w:t>
      </w:r>
      <w:r w:rsidRPr="00F340F5">
        <w:rPr>
          <w:color w:val="A6A6A6" w:themeColor="background1" w:themeShade="A6"/>
          <w:szCs w:val="24"/>
        </w:rPr>
        <w:t>annex</w:t>
      </w:r>
      <w:r w:rsidRPr="00F340F5">
        <w:rPr>
          <w:bCs/>
          <w:color w:val="A6A6A6" w:themeColor="background1" w:themeShade="A6"/>
          <w:szCs w:val="24"/>
        </w:rPr>
        <w:t xml:space="preserve">; </w:t>
      </w:r>
    </w:p>
    <w:p w14:paraId="7DD8FAEE" w14:textId="77777777" w:rsidR="00497D09" w:rsidRPr="00F340F5" w:rsidRDefault="00497D09" w:rsidP="00497D09">
      <w:pPr>
        <w:pStyle w:val="SingleTxtG"/>
        <w:ind w:left="2835" w:hanging="567"/>
        <w:rPr>
          <w:bCs/>
          <w:color w:val="A6A6A6" w:themeColor="background1" w:themeShade="A6"/>
          <w:szCs w:val="24"/>
        </w:rPr>
      </w:pPr>
      <w:r w:rsidRPr="00F340F5">
        <w:rPr>
          <w:bCs/>
          <w:color w:val="A6A6A6" w:themeColor="background1" w:themeShade="A6"/>
          <w:szCs w:val="24"/>
        </w:rPr>
        <w:t>(b)</w:t>
      </w:r>
      <w:r w:rsidRPr="00F340F5">
        <w:rPr>
          <w:bCs/>
          <w:color w:val="A6A6A6" w:themeColor="background1" w:themeShade="A6"/>
          <w:szCs w:val="24"/>
        </w:rPr>
        <w:tab/>
        <w:t xml:space="preserve">The procedure to determine the correction coefficients according to Appendix 2 of this </w:t>
      </w:r>
      <w:r w:rsidRPr="00F340F5">
        <w:rPr>
          <w:color w:val="A6A6A6" w:themeColor="background1" w:themeShade="A6"/>
          <w:szCs w:val="24"/>
        </w:rPr>
        <w:t>annex</w:t>
      </w:r>
      <w:r w:rsidRPr="00F340F5" w:rsidDel="00445ACB">
        <w:rPr>
          <w:bCs/>
          <w:color w:val="A6A6A6" w:themeColor="background1" w:themeShade="A6"/>
          <w:szCs w:val="24"/>
        </w:rPr>
        <w:t xml:space="preserve"> </w:t>
      </w:r>
      <w:r w:rsidRPr="00F340F5">
        <w:rPr>
          <w:bCs/>
          <w:color w:val="A6A6A6" w:themeColor="background1" w:themeShade="A6"/>
          <w:szCs w:val="24"/>
        </w:rPr>
        <w:t>(where applicable);</w:t>
      </w:r>
    </w:p>
    <w:p w14:paraId="081F7AA5" w14:textId="77777777" w:rsidR="00497D09" w:rsidRPr="00F340F5" w:rsidRDefault="00497D09" w:rsidP="00497D09">
      <w:pPr>
        <w:pStyle w:val="SingleTxtG"/>
        <w:ind w:left="2835" w:hanging="567"/>
        <w:rPr>
          <w:color w:val="A6A6A6" w:themeColor="background1" w:themeShade="A6"/>
          <w:szCs w:val="24"/>
        </w:rPr>
      </w:pPr>
      <w:r w:rsidRPr="00F340F5">
        <w:rPr>
          <w:bCs/>
          <w:color w:val="A6A6A6" w:themeColor="background1" w:themeShade="A6"/>
          <w:szCs w:val="24"/>
        </w:rPr>
        <w:t>(c)</w:t>
      </w:r>
      <w:r w:rsidRPr="00F340F5">
        <w:rPr>
          <w:bCs/>
          <w:color w:val="A6A6A6" w:themeColor="background1" w:themeShade="A6"/>
          <w:szCs w:val="24"/>
        </w:rPr>
        <w:tab/>
      </w:r>
      <w:r w:rsidRPr="00F340F5">
        <w:rPr>
          <w:color w:val="A6A6A6" w:themeColor="background1" w:themeShade="A6"/>
          <w:szCs w:val="24"/>
        </w:rPr>
        <w:t>For the 4-phase WLTP only;</w:t>
      </w:r>
    </w:p>
    <w:p w14:paraId="3AB0BAEC" w14:textId="77777777" w:rsidR="00497D09" w:rsidRPr="00F340F5" w:rsidRDefault="00497D09" w:rsidP="00497D09">
      <w:pPr>
        <w:pStyle w:val="SingleTxtG"/>
        <w:ind w:left="2835"/>
        <w:rPr>
          <w:bCs/>
          <w:color w:val="A6A6A6" w:themeColor="background1" w:themeShade="A6"/>
          <w:szCs w:val="24"/>
        </w:rPr>
      </w:pPr>
      <w:r w:rsidRPr="00F340F5">
        <w:rPr>
          <w:bCs/>
          <w:color w:val="A6A6A6" w:themeColor="background1" w:themeShade="A6"/>
        </w:rPr>
        <w:t>The Ambient Temperature Correction Test (ATCT) as specified in Annex B6a</w:t>
      </w:r>
    </w:p>
    <w:p w14:paraId="28FFC54E" w14:textId="77777777" w:rsidR="00497D09" w:rsidRPr="00F340F5" w:rsidRDefault="00497D09" w:rsidP="00497D09">
      <w:pPr>
        <w:pStyle w:val="SingleTxtG"/>
        <w:ind w:left="2268"/>
        <w:rPr>
          <w:color w:val="A6A6A6" w:themeColor="background1" w:themeShade="A6"/>
          <w:szCs w:val="24"/>
        </w:rPr>
      </w:pPr>
      <w:r w:rsidRPr="00F340F5">
        <w:rPr>
          <w:bCs/>
          <w:color w:val="A6A6A6" w:themeColor="background1" w:themeShade="A6"/>
          <w:szCs w:val="24"/>
        </w:rPr>
        <w:t>shall be provided to the responsible authority.</w:t>
      </w:r>
    </w:p>
    <w:p w14:paraId="77410571" w14:textId="77777777" w:rsidR="00497D09" w:rsidRPr="00F340F5" w:rsidRDefault="00497D09" w:rsidP="00497D09">
      <w:pPr>
        <w:pStyle w:val="SingleTxtG"/>
        <w:keepNext/>
        <w:ind w:left="2268" w:hanging="1134"/>
        <w:rPr>
          <w:bCs/>
          <w:color w:val="A6A6A6" w:themeColor="background1" w:themeShade="A6"/>
          <w:szCs w:val="24"/>
        </w:rPr>
      </w:pPr>
      <w:r w:rsidRPr="00F340F5">
        <w:rPr>
          <w:bCs/>
          <w:color w:val="A6A6A6" w:themeColor="background1" w:themeShade="A6"/>
          <w:szCs w:val="24"/>
        </w:rPr>
        <w:t>2.</w:t>
      </w:r>
      <w:r w:rsidRPr="00F340F5">
        <w:rPr>
          <w:bCs/>
          <w:color w:val="A6A6A6" w:themeColor="background1" w:themeShade="A6"/>
          <w:szCs w:val="24"/>
        </w:rPr>
        <w:tab/>
        <w:t>REESS current</w:t>
      </w:r>
    </w:p>
    <w:p w14:paraId="147AC487" w14:textId="77777777" w:rsidR="00497D09" w:rsidRPr="00F340F5" w:rsidRDefault="00497D09" w:rsidP="00497D09">
      <w:pPr>
        <w:pStyle w:val="SingleTxtG"/>
        <w:ind w:left="2268"/>
        <w:rPr>
          <w:bCs/>
          <w:color w:val="A6A6A6" w:themeColor="background1" w:themeShade="A6"/>
          <w:szCs w:val="24"/>
        </w:rPr>
      </w:pPr>
      <w:r w:rsidRPr="00F340F5">
        <w:rPr>
          <w:bCs/>
          <w:color w:val="A6A6A6" w:themeColor="background1" w:themeShade="A6"/>
          <w:szCs w:val="24"/>
        </w:rPr>
        <w:t>REESS depletion is considered as a negative current.</w:t>
      </w:r>
    </w:p>
    <w:p w14:paraId="44D227EA" w14:textId="77777777" w:rsidR="00497D09" w:rsidRPr="00F340F5" w:rsidRDefault="00497D09" w:rsidP="00497D09">
      <w:pPr>
        <w:pStyle w:val="SingleTxtG"/>
        <w:ind w:left="2268" w:hanging="1134"/>
        <w:rPr>
          <w:bCs/>
          <w:color w:val="A6A6A6" w:themeColor="background1" w:themeShade="A6"/>
          <w:szCs w:val="24"/>
        </w:rPr>
      </w:pPr>
      <w:r w:rsidRPr="00F340F5">
        <w:rPr>
          <w:bCs/>
          <w:color w:val="A6A6A6" w:themeColor="background1" w:themeShade="A6"/>
          <w:szCs w:val="24"/>
        </w:rPr>
        <w:t>2.1.</w:t>
      </w:r>
      <w:r w:rsidRPr="00F340F5">
        <w:rPr>
          <w:bCs/>
          <w:color w:val="A6A6A6" w:themeColor="background1" w:themeShade="A6"/>
          <w:szCs w:val="24"/>
        </w:rPr>
        <w:tab/>
      </w:r>
      <w:r w:rsidRPr="00F340F5">
        <w:rPr>
          <w:color w:val="A6A6A6" w:themeColor="background1" w:themeShade="A6"/>
        </w:rPr>
        <w:t>External REESS current measurement</w:t>
      </w:r>
    </w:p>
    <w:p w14:paraId="4D5210AD" w14:textId="77777777" w:rsidR="00497D09" w:rsidRPr="00F340F5" w:rsidRDefault="00497D09" w:rsidP="00497D09">
      <w:pPr>
        <w:pStyle w:val="SingleTxtG"/>
        <w:ind w:left="2268" w:hanging="1134"/>
        <w:rPr>
          <w:color w:val="A6A6A6" w:themeColor="background1" w:themeShade="A6"/>
          <w:szCs w:val="24"/>
        </w:rPr>
      </w:pPr>
      <w:r w:rsidRPr="00F340F5">
        <w:rPr>
          <w:bCs/>
          <w:color w:val="A6A6A6" w:themeColor="background1" w:themeShade="A6"/>
          <w:szCs w:val="24"/>
        </w:rPr>
        <w:t>2.1.1.</w:t>
      </w:r>
      <w:r w:rsidRPr="00F340F5">
        <w:rPr>
          <w:bCs/>
          <w:color w:val="A6A6A6" w:themeColor="background1" w:themeShade="A6"/>
          <w:szCs w:val="24"/>
        </w:rPr>
        <w:tab/>
      </w:r>
      <w:bookmarkStart w:id="2862" w:name="_Hlk484590866"/>
      <w:r w:rsidRPr="00F340F5">
        <w:rPr>
          <w:color w:val="A6A6A6" w:themeColor="background1" w:themeShade="A6"/>
          <w:szCs w:val="24"/>
        </w:rPr>
        <w:t>The REESS current(s) shall be measured during the tests using a clamp-on or closed type current transducer. The current measurement system shall fulfil the requirements specified in Table A8/1 of this annex. The current transducer(s) shall be capable of handling the peak currents at engine starts and temperature conditions at the point of measurement.</w:t>
      </w:r>
    </w:p>
    <w:p w14:paraId="6056A06D" w14:textId="77777777" w:rsidR="00497D09" w:rsidRPr="00F340F5" w:rsidRDefault="00497D09" w:rsidP="00497D09">
      <w:pPr>
        <w:pStyle w:val="SingleTxtG"/>
        <w:ind w:left="2268"/>
        <w:rPr>
          <w:bCs/>
          <w:color w:val="A6A6A6" w:themeColor="background1" w:themeShade="A6"/>
          <w:szCs w:val="24"/>
        </w:rPr>
      </w:pPr>
      <w:r w:rsidRPr="00F340F5">
        <w:rPr>
          <w:bCs/>
          <w:color w:val="A6A6A6" w:themeColor="background1" w:themeShade="A6"/>
          <w:szCs w:val="24"/>
        </w:rPr>
        <w:t xml:space="preserve">In order to have an accurate measurement, zero adjustment and degaussing shall be performed before the test according to the instrument manufacturer's instructions. </w:t>
      </w:r>
    </w:p>
    <w:bookmarkEnd w:id="2862"/>
    <w:p w14:paraId="76555ECB" w14:textId="77777777" w:rsidR="00497D09" w:rsidRPr="00F340F5" w:rsidRDefault="00497D09" w:rsidP="00497D09">
      <w:pPr>
        <w:pStyle w:val="SingleTxtG"/>
        <w:ind w:left="2268" w:hanging="1134"/>
        <w:rPr>
          <w:bCs/>
          <w:color w:val="A6A6A6" w:themeColor="background1" w:themeShade="A6"/>
          <w:szCs w:val="24"/>
        </w:rPr>
      </w:pPr>
      <w:r w:rsidRPr="00F340F5">
        <w:rPr>
          <w:bCs/>
          <w:color w:val="A6A6A6" w:themeColor="background1" w:themeShade="A6"/>
          <w:szCs w:val="24"/>
        </w:rPr>
        <w:t>2.1.2.</w:t>
      </w:r>
      <w:r w:rsidRPr="00F340F5">
        <w:rPr>
          <w:bCs/>
          <w:color w:val="A6A6A6" w:themeColor="background1" w:themeShade="A6"/>
          <w:szCs w:val="24"/>
        </w:rPr>
        <w:tab/>
        <w:t>Current transducers shall be fitted to any of the REESS on one of the cables connected directly to the REESS and shall include the total REESS current.</w:t>
      </w:r>
    </w:p>
    <w:p w14:paraId="442292D9" w14:textId="77777777" w:rsidR="00497D09" w:rsidRPr="00F340F5" w:rsidRDefault="00497D09" w:rsidP="00497D09">
      <w:pPr>
        <w:pStyle w:val="SingleTxtG"/>
        <w:ind w:left="2268"/>
        <w:rPr>
          <w:bCs/>
          <w:color w:val="A6A6A6" w:themeColor="background1" w:themeShade="A6"/>
          <w:szCs w:val="24"/>
        </w:rPr>
      </w:pPr>
      <w:r w:rsidRPr="00F340F5">
        <w:rPr>
          <w:bCs/>
          <w:color w:val="A6A6A6" w:themeColor="background1" w:themeShade="A6"/>
          <w:szCs w:val="24"/>
        </w:rPr>
        <w:t>In case of shielded wires, appropriate methods shall be applied in accordance with the responsible authority.</w:t>
      </w:r>
    </w:p>
    <w:p w14:paraId="7D686778" w14:textId="77777777" w:rsidR="00497D09" w:rsidRPr="00F340F5" w:rsidRDefault="00497D09" w:rsidP="00497D09">
      <w:pPr>
        <w:pStyle w:val="SingleTxtG"/>
        <w:ind w:left="2268"/>
        <w:rPr>
          <w:bCs/>
          <w:color w:val="A6A6A6" w:themeColor="background1" w:themeShade="A6"/>
          <w:szCs w:val="24"/>
        </w:rPr>
      </w:pPr>
      <w:r w:rsidRPr="00F340F5">
        <w:rPr>
          <w:bCs/>
          <w:color w:val="A6A6A6" w:themeColor="background1" w:themeShade="A6"/>
          <w:szCs w:val="24"/>
        </w:rPr>
        <w:t>In order to easily measure the REESS current using external measuring equipment, the manufacturer should provide appropriate, safe and accessible connection points in the vehicle. If that is not feasible, the manufacturer is obliged to support the responsible authority in connecting a current transducer to one of the cables directly connected to the REESS in the manner described above in this paragraph.</w:t>
      </w:r>
    </w:p>
    <w:p w14:paraId="2956623A" w14:textId="77777777" w:rsidR="00497D09" w:rsidRPr="00F340F5" w:rsidRDefault="00497D09" w:rsidP="00497D09">
      <w:pPr>
        <w:pStyle w:val="SingleTxtG"/>
        <w:keepLines/>
        <w:ind w:left="2268" w:hanging="1134"/>
        <w:rPr>
          <w:color w:val="A6A6A6" w:themeColor="background1" w:themeShade="A6"/>
        </w:rPr>
      </w:pPr>
      <w:r w:rsidRPr="00F340F5">
        <w:rPr>
          <w:color w:val="A6A6A6" w:themeColor="background1" w:themeShade="A6"/>
        </w:rPr>
        <w:t>2.1.3.</w:t>
      </w:r>
      <w:r w:rsidRPr="00F340F5">
        <w:rPr>
          <w:color w:val="A6A6A6" w:themeColor="background1" w:themeShade="A6"/>
        </w:rPr>
        <w:tab/>
        <w:t>The current transducer output shall be sampled with a minimum frequency of 20 Hz. The measured current shall be integrated over time, yielding the measured value of Q, expressed in ampere-hours Ah. The integration may be done in the current measurement system.</w:t>
      </w:r>
    </w:p>
    <w:p w14:paraId="720319D1" w14:textId="77777777" w:rsidR="00497D09" w:rsidRPr="00F340F5" w:rsidRDefault="00497D09" w:rsidP="00497D09">
      <w:pPr>
        <w:spacing w:after="120"/>
        <w:ind w:left="2268" w:right="1134" w:hanging="1134"/>
        <w:rPr>
          <w:color w:val="A6A6A6" w:themeColor="background1" w:themeShade="A6"/>
        </w:rPr>
      </w:pPr>
      <w:r w:rsidRPr="00F340F5">
        <w:rPr>
          <w:bCs/>
          <w:color w:val="A6A6A6" w:themeColor="background1" w:themeShade="A6"/>
        </w:rPr>
        <w:lastRenderedPageBreak/>
        <w:t>2.2.</w:t>
      </w:r>
      <w:r w:rsidRPr="00F340F5">
        <w:rPr>
          <w:bCs/>
          <w:color w:val="A6A6A6" w:themeColor="background1" w:themeShade="A6"/>
        </w:rPr>
        <w:tab/>
      </w:r>
      <w:r w:rsidRPr="00F340F5">
        <w:rPr>
          <w:color w:val="A6A6A6" w:themeColor="background1" w:themeShade="A6"/>
        </w:rPr>
        <w:t>Vehicle on-board REESS current data</w:t>
      </w:r>
    </w:p>
    <w:p w14:paraId="7C026374" w14:textId="77777777" w:rsidR="00497D09" w:rsidRPr="00F340F5" w:rsidRDefault="00497D09" w:rsidP="00497D09">
      <w:pPr>
        <w:spacing w:after="120"/>
        <w:ind w:left="2268" w:right="1134"/>
        <w:rPr>
          <w:color w:val="A6A6A6" w:themeColor="background1" w:themeShade="A6"/>
        </w:rPr>
      </w:pPr>
      <w:r w:rsidRPr="00F340F5">
        <w:rPr>
          <w:color w:val="A6A6A6" w:themeColor="background1" w:themeShade="A6"/>
        </w:rPr>
        <w:t>As an alternative to paragraph 2.1. of this appendix, the manufacturer may use on-board REESS current measurement data. The accuracy of these data shall be demonstrated to the responsible authority.</w:t>
      </w:r>
    </w:p>
    <w:p w14:paraId="02AE5527" w14:textId="77777777" w:rsidR="00497D09" w:rsidRPr="00F340F5" w:rsidRDefault="00497D09" w:rsidP="00497D09">
      <w:pPr>
        <w:pStyle w:val="SingleTxtG"/>
        <w:keepNext/>
        <w:ind w:left="2268" w:hanging="1134"/>
        <w:rPr>
          <w:bCs/>
          <w:color w:val="A6A6A6" w:themeColor="background1" w:themeShade="A6"/>
        </w:rPr>
      </w:pPr>
      <w:r w:rsidRPr="00F340F5">
        <w:rPr>
          <w:bCs/>
          <w:color w:val="A6A6A6" w:themeColor="background1" w:themeShade="A6"/>
        </w:rPr>
        <w:t>3.</w:t>
      </w:r>
      <w:r w:rsidRPr="00F340F5">
        <w:rPr>
          <w:bCs/>
          <w:color w:val="A6A6A6" w:themeColor="background1" w:themeShade="A6"/>
        </w:rPr>
        <w:tab/>
        <w:t>REESS voltage</w:t>
      </w:r>
    </w:p>
    <w:p w14:paraId="75055DF4" w14:textId="77777777" w:rsidR="00497D09" w:rsidRPr="00F340F5" w:rsidRDefault="00497D09" w:rsidP="00497D09">
      <w:pPr>
        <w:keepNext/>
        <w:spacing w:after="120"/>
        <w:ind w:left="2268" w:right="1134" w:hanging="1134"/>
        <w:rPr>
          <w:color w:val="A6A6A6" w:themeColor="background1" w:themeShade="A6"/>
        </w:rPr>
      </w:pPr>
      <w:r w:rsidRPr="00F340F5">
        <w:rPr>
          <w:bCs/>
          <w:color w:val="A6A6A6" w:themeColor="background1" w:themeShade="A6"/>
        </w:rPr>
        <w:t>3.1.</w:t>
      </w:r>
      <w:r w:rsidRPr="00F340F5">
        <w:rPr>
          <w:bCs/>
          <w:color w:val="A6A6A6" w:themeColor="background1" w:themeShade="A6"/>
        </w:rPr>
        <w:tab/>
      </w:r>
      <w:r w:rsidRPr="00F340F5">
        <w:rPr>
          <w:color w:val="A6A6A6" w:themeColor="background1" w:themeShade="A6"/>
        </w:rPr>
        <w:t>External REESS voltage measurement</w:t>
      </w:r>
    </w:p>
    <w:p w14:paraId="69F260F6" w14:textId="77777777" w:rsidR="00497D09" w:rsidRPr="00F340F5" w:rsidRDefault="00497D09" w:rsidP="00497D09">
      <w:pPr>
        <w:spacing w:after="120"/>
        <w:ind w:left="2268" w:right="1134"/>
        <w:rPr>
          <w:color w:val="A6A6A6" w:themeColor="background1" w:themeShade="A6"/>
        </w:rPr>
      </w:pPr>
      <w:r w:rsidRPr="00F340F5">
        <w:rPr>
          <w:color w:val="A6A6A6" w:themeColor="background1" w:themeShade="A6"/>
        </w:rPr>
        <w:t>During the tests described in paragraph 3. of this annex, the REESS voltage shall be measured with the equipment and accuracy requirements specified in paragraph 1.1. of this annex. To measure the REESS voltage using external measuring equipment, the manufacturers shall support the responsible authority by providing REESS voltage measurement points and safety instructions.</w:t>
      </w:r>
    </w:p>
    <w:p w14:paraId="127EAFF0" w14:textId="77777777" w:rsidR="00497D09" w:rsidRPr="00F340F5" w:rsidRDefault="00497D09" w:rsidP="00497D09">
      <w:pPr>
        <w:keepNext/>
        <w:spacing w:after="120"/>
        <w:ind w:left="2268" w:right="1134" w:hanging="1134"/>
        <w:rPr>
          <w:color w:val="A6A6A6" w:themeColor="background1" w:themeShade="A6"/>
        </w:rPr>
      </w:pPr>
      <w:r w:rsidRPr="00F340F5">
        <w:rPr>
          <w:bCs/>
          <w:color w:val="A6A6A6" w:themeColor="background1" w:themeShade="A6"/>
        </w:rPr>
        <w:t>3.2.</w:t>
      </w:r>
      <w:r w:rsidRPr="00F340F5">
        <w:rPr>
          <w:bCs/>
          <w:color w:val="A6A6A6" w:themeColor="background1" w:themeShade="A6"/>
        </w:rPr>
        <w:tab/>
      </w:r>
      <w:bookmarkStart w:id="2863" w:name="_Hlk484251340"/>
      <w:r w:rsidRPr="00F340F5">
        <w:rPr>
          <w:color w:val="A6A6A6" w:themeColor="background1" w:themeShade="A6"/>
        </w:rPr>
        <w:t>Nominal REESS voltage</w:t>
      </w:r>
    </w:p>
    <w:p w14:paraId="21303340" w14:textId="319E5E32" w:rsidR="00497D09" w:rsidRPr="00F340F5" w:rsidRDefault="00497D09" w:rsidP="00497D09">
      <w:pPr>
        <w:spacing w:after="120"/>
        <w:ind w:left="2268" w:right="1134"/>
        <w:rPr>
          <w:color w:val="A6A6A6" w:themeColor="background1" w:themeShade="A6"/>
        </w:rPr>
      </w:pPr>
      <w:r w:rsidRPr="00F340F5">
        <w:rPr>
          <w:color w:val="A6A6A6" w:themeColor="background1" w:themeShade="A6"/>
        </w:rPr>
        <w:t>For NOVC-HEVs, NOVC-FCHVs and OVC-HEVs, instead of using the measured REESS voltage according to paragraph 3.1. of this appendix, the nominal voltage of the REESS determined according to IEC 60050-482 may be used.</w:t>
      </w:r>
    </w:p>
    <w:bookmarkEnd w:id="2863"/>
    <w:p w14:paraId="512AE668" w14:textId="77777777" w:rsidR="00497D09" w:rsidRPr="00F340F5" w:rsidRDefault="00497D09" w:rsidP="00497D09">
      <w:pPr>
        <w:pStyle w:val="SingleTxtG"/>
        <w:keepNext/>
        <w:ind w:left="2268" w:hanging="1134"/>
        <w:rPr>
          <w:color w:val="A6A6A6" w:themeColor="background1" w:themeShade="A6"/>
        </w:rPr>
      </w:pPr>
      <w:r w:rsidRPr="00F340F5">
        <w:rPr>
          <w:bCs/>
          <w:color w:val="A6A6A6" w:themeColor="background1" w:themeShade="A6"/>
        </w:rPr>
        <w:t>3.3.</w:t>
      </w:r>
      <w:r w:rsidRPr="00F340F5">
        <w:rPr>
          <w:bCs/>
          <w:color w:val="A6A6A6" w:themeColor="background1" w:themeShade="A6"/>
        </w:rPr>
        <w:tab/>
      </w:r>
      <w:r w:rsidRPr="00F340F5">
        <w:rPr>
          <w:color w:val="A6A6A6" w:themeColor="background1" w:themeShade="A6"/>
        </w:rPr>
        <w:t>Vehicle on-board REESS voltage data</w:t>
      </w:r>
    </w:p>
    <w:p w14:paraId="75D5FA8C" w14:textId="77777777" w:rsidR="00497D09" w:rsidRPr="00F340F5" w:rsidRDefault="00497D09" w:rsidP="00497D09">
      <w:pPr>
        <w:pStyle w:val="SingleTxtG"/>
        <w:ind w:left="2268"/>
        <w:rPr>
          <w:color w:val="A6A6A6" w:themeColor="background1" w:themeShade="A6"/>
        </w:rPr>
      </w:pPr>
      <w:r w:rsidRPr="00F340F5">
        <w:rPr>
          <w:color w:val="A6A6A6" w:themeColor="background1" w:themeShade="A6"/>
        </w:rPr>
        <w:t>As an alternative to paragraphs 3.1. and 3.2. of this appendix, the manufacturer may use the on-board voltage measurement data. The accuracy of these data shall be demonstrated to the responsible authority.</w:t>
      </w:r>
    </w:p>
    <w:p w14:paraId="2CF9B3BD" w14:textId="77777777" w:rsidR="00497D09" w:rsidRPr="00F340F5" w:rsidRDefault="00497D09" w:rsidP="00497D09">
      <w:pPr>
        <w:pStyle w:val="SingleTxtG"/>
        <w:keepNext/>
        <w:ind w:left="2268" w:hanging="1134"/>
        <w:rPr>
          <w:color w:val="A6A6A6" w:themeColor="background1" w:themeShade="A6"/>
        </w:rPr>
      </w:pPr>
      <w:r w:rsidRPr="00F340F5">
        <w:rPr>
          <w:color w:val="A6A6A6" w:themeColor="background1" w:themeShade="A6"/>
        </w:rPr>
        <w:t>3.4.</w:t>
      </w:r>
      <w:r w:rsidRPr="00F340F5">
        <w:rPr>
          <w:color w:val="A6A6A6" w:themeColor="background1" w:themeShade="A6"/>
        </w:rPr>
        <w:tab/>
        <w:t>Restrictions in the application of instantaneous voltage</w:t>
      </w:r>
    </w:p>
    <w:p w14:paraId="02711C47" w14:textId="77777777" w:rsidR="00497D09" w:rsidRPr="00F340F5" w:rsidRDefault="00497D09" w:rsidP="00497D09">
      <w:pPr>
        <w:pStyle w:val="SingleTxtG"/>
        <w:ind w:left="2268"/>
        <w:rPr>
          <w:color w:val="A6A6A6" w:themeColor="background1" w:themeShade="A6"/>
        </w:rPr>
      </w:pPr>
      <w:bookmarkStart w:id="2864" w:name="Annex_8_EV_Appendix_4_Preconditioning"/>
      <w:bookmarkEnd w:id="2864"/>
      <w:r w:rsidRPr="00F340F5">
        <w:rPr>
          <w:color w:val="A6A6A6" w:themeColor="background1" w:themeShade="A6"/>
        </w:rPr>
        <w:t>In the following situations, the application of the instantaneous voltage according to paragraphs 3.1. and 3.3. of this appendix is prohibited and the nominal REESS voltage determined according to the standard referenced in paragraph 3.2. of this appendix shall be used:</w:t>
      </w:r>
    </w:p>
    <w:p w14:paraId="48566F43" w14:textId="77777777" w:rsidR="00497D09" w:rsidRPr="00F340F5" w:rsidRDefault="00497D09" w:rsidP="00497D09">
      <w:pPr>
        <w:pStyle w:val="Default"/>
        <w:widowControl w:val="0"/>
        <w:spacing w:after="120"/>
        <w:ind w:left="2835" w:right="1134" w:hanging="567"/>
        <w:jc w:val="both"/>
        <w:rPr>
          <w:rFonts w:ascii="Times New Roman" w:eastAsia="Times New Roman" w:hAnsi="Times New Roman" w:cs="Times New Roman"/>
          <w:color w:val="A6A6A6" w:themeColor="background1" w:themeShade="A6"/>
          <w:sz w:val="20"/>
          <w:szCs w:val="20"/>
          <w:lang w:eastAsia="en-US"/>
        </w:rPr>
      </w:pPr>
      <w:r w:rsidRPr="00F340F5">
        <w:rPr>
          <w:rFonts w:ascii="Times New Roman" w:eastAsia="Times New Roman" w:hAnsi="Times New Roman" w:cs="Times New Roman"/>
          <w:color w:val="A6A6A6" w:themeColor="background1" w:themeShade="A6"/>
          <w:sz w:val="20"/>
          <w:szCs w:val="20"/>
          <w:lang w:eastAsia="en-US"/>
        </w:rPr>
        <w:t xml:space="preserve">(a) </w:t>
      </w:r>
      <w:r w:rsidRPr="00F340F5">
        <w:rPr>
          <w:rFonts w:ascii="Times New Roman" w:eastAsia="Times New Roman" w:hAnsi="Times New Roman" w:cs="Times New Roman"/>
          <w:color w:val="A6A6A6" w:themeColor="background1" w:themeShade="A6"/>
          <w:sz w:val="20"/>
          <w:szCs w:val="20"/>
          <w:lang w:eastAsia="en-US"/>
        </w:rPr>
        <w:tab/>
        <w:t xml:space="preserve">During the development of the REESS energy change-based correction factor defined in Appendix 2 to this annex; </w:t>
      </w:r>
    </w:p>
    <w:p w14:paraId="36F74245" w14:textId="77777777" w:rsidR="00497D09" w:rsidRPr="00F340F5" w:rsidRDefault="00497D09" w:rsidP="00497D09">
      <w:pPr>
        <w:pStyle w:val="Default"/>
        <w:widowControl w:val="0"/>
        <w:spacing w:after="120"/>
        <w:ind w:left="2835" w:right="1134" w:hanging="567"/>
        <w:jc w:val="both"/>
        <w:rPr>
          <w:rFonts w:ascii="Times New Roman" w:eastAsia="Times New Roman" w:hAnsi="Times New Roman" w:cs="Times New Roman"/>
          <w:color w:val="A6A6A6" w:themeColor="background1" w:themeShade="A6"/>
          <w:sz w:val="20"/>
          <w:szCs w:val="20"/>
          <w:lang w:eastAsia="en-US"/>
        </w:rPr>
      </w:pPr>
      <w:r w:rsidRPr="00F340F5">
        <w:rPr>
          <w:rFonts w:ascii="Times New Roman" w:eastAsia="Times New Roman" w:hAnsi="Times New Roman" w:cs="Times New Roman"/>
          <w:color w:val="A6A6A6" w:themeColor="background1" w:themeShade="A6"/>
          <w:sz w:val="20"/>
          <w:szCs w:val="20"/>
          <w:lang w:eastAsia="en-US"/>
        </w:rPr>
        <w:t>(b)</w:t>
      </w:r>
      <w:r w:rsidRPr="00F340F5">
        <w:rPr>
          <w:rFonts w:ascii="Times New Roman" w:eastAsia="Times New Roman" w:hAnsi="Times New Roman" w:cs="Times New Roman"/>
          <w:color w:val="A6A6A6" w:themeColor="background1" w:themeShade="A6"/>
          <w:sz w:val="20"/>
          <w:szCs w:val="20"/>
          <w:lang w:eastAsia="en-US"/>
        </w:rPr>
        <w:tab/>
        <w:t>For the calculation of charge-sustaining CO</w:t>
      </w:r>
      <w:r w:rsidRPr="00F340F5">
        <w:rPr>
          <w:rFonts w:ascii="Times New Roman" w:eastAsia="Times New Roman" w:hAnsi="Times New Roman" w:cs="Times New Roman"/>
          <w:color w:val="A6A6A6" w:themeColor="background1" w:themeShade="A6"/>
          <w:sz w:val="20"/>
          <w:szCs w:val="20"/>
          <w:vertAlign w:val="subscript"/>
          <w:lang w:eastAsia="en-US"/>
        </w:rPr>
        <w:t>2</w:t>
      </w:r>
      <w:r w:rsidRPr="00F340F5">
        <w:rPr>
          <w:rFonts w:ascii="Times New Roman" w:eastAsia="Times New Roman" w:hAnsi="Times New Roman" w:cs="Times New Roman"/>
          <w:color w:val="A6A6A6" w:themeColor="background1" w:themeShade="A6"/>
          <w:sz w:val="20"/>
          <w:szCs w:val="20"/>
          <w:lang w:eastAsia="en-US"/>
        </w:rPr>
        <w:t xml:space="preserve"> mass emission for OVC-HEVs and NOVC-HEVs as described in paragraphs 4.1.1.3. to 4.1.1.5. inclusive of this annex; </w:t>
      </w:r>
    </w:p>
    <w:p w14:paraId="46B6353F" w14:textId="7B16B731" w:rsidR="00497D09" w:rsidRPr="00F340F5" w:rsidRDefault="00497D09" w:rsidP="00497D09">
      <w:pPr>
        <w:pStyle w:val="Default"/>
        <w:widowControl w:val="0"/>
        <w:spacing w:after="120"/>
        <w:ind w:left="2835" w:right="1134" w:hanging="567"/>
        <w:jc w:val="both"/>
        <w:rPr>
          <w:rFonts w:ascii="Times New Roman" w:eastAsia="Times New Roman" w:hAnsi="Times New Roman" w:cs="Times New Roman"/>
          <w:color w:val="A6A6A6" w:themeColor="background1" w:themeShade="A6"/>
          <w:sz w:val="20"/>
          <w:szCs w:val="20"/>
          <w:lang w:eastAsia="en-US"/>
        </w:rPr>
      </w:pPr>
      <w:r w:rsidRPr="00F340F5">
        <w:rPr>
          <w:rFonts w:ascii="Times New Roman" w:eastAsia="Times New Roman" w:hAnsi="Times New Roman" w:cs="Times New Roman"/>
          <w:color w:val="A6A6A6" w:themeColor="background1" w:themeShade="A6"/>
          <w:sz w:val="20"/>
          <w:szCs w:val="20"/>
          <w:lang w:eastAsia="en-US"/>
        </w:rPr>
        <w:t xml:space="preserve">(c) </w:t>
      </w:r>
      <w:r w:rsidRPr="00F340F5">
        <w:rPr>
          <w:rFonts w:ascii="Times New Roman" w:eastAsia="Times New Roman" w:hAnsi="Times New Roman" w:cs="Times New Roman"/>
          <w:color w:val="A6A6A6" w:themeColor="background1" w:themeShade="A6"/>
          <w:sz w:val="20"/>
          <w:szCs w:val="20"/>
          <w:lang w:eastAsia="en-US"/>
        </w:rPr>
        <w:tab/>
        <w:t>For the calculation of charge-sustaining fuel consumption for NOVC-FCHVs as described in paragraphs 4.2.1.2.3. to 4.2.1.2.5. inclusive of this annex.</w:t>
      </w:r>
    </w:p>
    <w:p w14:paraId="166FAD62" w14:textId="77777777" w:rsidR="00CB6413" w:rsidRPr="00D02A3B" w:rsidRDefault="00497D09" w:rsidP="00CB6413">
      <w:pPr>
        <w:pStyle w:val="HChG"/>
        <w:rPr>
          <w:color w:val="A6A6A6" w:themeColor="background1" w:themeShade="A6"/>
        </w:rPr>
      </w:pPr>
      <w:r w:rsidRPr="00F340F5">
        <w:rPr>
          <w:color w:val="808080" w:themeColor="background1" w:themeShade="80"/>
        </w:rPr>
        <w:br w:type="page"/>
      </w:r>
      <w:commentRangeStart w:id="2865"/>
      <w:r w:rsidR="00CB6413" w:rsidRPr="00D02A3B">
        <w:rPr>
          <w:color w:val="A6A6A6" w:themeColor="background1" w:themeShade="A6"/>
        </w:rPr>
        <w:lastRenderedPageBreak/>
        <w:t>Annex B8 - Appendix 4</w:t>
      </w:r>
      <w:commentRangeEnd w:id="2865"/>
      <w:r w:rsidR="00C74F55">
        <w:rPr>
          <w:rStyle w:val="Marquedecommentaire"/>
          <w:rFonts w:eastAsia="MS Mincho"/>
          <w:b w:val="0"/>
          <w:lang w:val="en-US" w:eastAsia="en-US"/>
        </w:rPr>
        <w:commentReference w:id="2865"/>
      </w:r>
    </w:p>
    <w:p w14:paraId="555B4D4F" w14:textId="77777777" w:rsidR="00CB6413" w:rsidRPr="00D02A3B" w:rsidRDefault="00CB6413" w:rsidP="00CB6413">
      <w:pPr>
        <w:pStyle w:val="HChG"/>
        <w:rPr>
          <w:color w:val="A6A6A6" w:themeColor="background1" w:themeShade="A6"/>
        </w:rPr>
      </w:pPr>
      <w:r w:rsidRPr="00D02A3B">
        <w:rPr>
          <w:color w:val="A6A6A6" w:themeColor="background1" w:themeShade="A6"/>
        </w:rPr>
        <w:tab/>
      </w:r>
      <w:r w:rsidRPr="00D02A3B">
        <w:rPr>
          <w:color w:val="A6A6A6" w:themeColor="background1" w:themeShade="A6"/>
        </w:rPr>
        <w:tab/>
        <w:t xml:space="preserve">Preconditioning, soaking and REESS charging conditions of PEVs and OVC-HEVs </w:t>
      </w:r>
    </w:p>
    <w:p w14:paraId="2AB1BF32" w14:textId="77777777" w:rsidR="00CB6413" w:rsidRPr="00D02A3B" w:rsidRDefault="00CB6413" w:rsidP="00CB6413">
      <w:pPr>
        <w:pStyle w:val="SingleTxtG"/>
        <w:ind w:left="2268" w:hanging="1134"/>
        <w:rPr>
          <w:bCs/>
          <w:color w:val="A6A6A6" w:themeColor="background1" w:themeShade="A6"/>
          <w:szCs w:val="24"/>
        </w:rPr>
      </w:pPr>
      <w:r w:rsidRPr="00D02A3B">
        <w:rPr>
          <w:bCs/>
          <w:color w:val="A6A6A6" w:themeColor="background1" w:themeShade="A6"/>
          <w:szCs w:val="24"/>
        </w:rPr>
        <w:t>1.</w:t>
      </w:r>
      <w:r w:rsidRPr="00D02A3B">
        <w:rPr>
          <w:bCs/>
          <w:color w:val="A6A6A6" w:themeColor="background1" w:themeShade="A6"/>
          <w:szCs w:val="24"/>
        </w:rPr>
        <w:tab/>
        <w:t>This appendix describes the test procedure for REESS and combustion engine preconditioning in preparation for:</w:t>
      </w:r>
    </w:p>
    <w:p w14:paraId="00009F6F" w14:textId="77777777" w:rsidR="00CB6413" w:rsidRPr="00D02A3B" w:rsidRDefault="00CB6413" w:rsidP="00CB6413">
      <w:pPr>
        <w:pStyle w:val="SingleTxtG"/>
        <w:ind w:left="2835" w:hanging="567"/>
        <w:rPr>
          <w:bCs/>
          <w:color w:val="A6A6A6" w:themeColor="background1" w:themeShade="A6"/>
          <w:szCs w:val="24"/>
        </w:rPr>
      </w:pPr>
      <w:r w:rsidRPr="00D02A3B">
        <w:rPr>
          <w:bCs/>
          <w:color w:val="A6A6A6" w:themeColor="background1" w:themeShade="A6"/>
          <w:szCs w:val="24"/>
        </w:rPr>
        <w:t>(a)</w:t>
      </w:r>
      <w:r w:rsidRPr="00D02A3B">
        <w:rPr>
          <w:bCs/>
          <w:color w:val="A6A6A6" w:themeColor="background1" w:themeShade="A6"/>
          <w:szCs w:val="24"/>
        </w:rPr>
        <w:tab/>
        <w:t>Electric range, charge-depleting and charge-sustaining measurements when testing OVC-HEVs; and</w:t>
      </w:r>
    </w:p>
    <w:p w14:paraId="32F116A1" w14:textId="77777777" w:rsidR="00CB6413" w:rsidRPr="00D02A3B" w:rsidRDefault="00CB6413" w:rsidP="00CB6413">
      <w:pPr>
        <w:pStyle w:val="SingleTxtG"/>
        <w:ind w:left="2835" w:hanging="567"/>
        <w:rPr>
          <w:bCs/>
          <w:color w:val="A6A6A6" w:themeColor="background1" w:themeShade="A6"/>
          <w:szCs w:val="24"/>
        </w:rPr>
      </w:pPr>
      <w:r w:rsidRPr="00D02A3B">
        <w:rPr>
          <w:bCs/>
          <w:color w:val="A6A6A6" w:themeColor="background1" w:themeShade="A6"/>
          <w:szCs w:val="24"/>
        </w:rPr>
        <w:t>(b)</w:t>
      </w:r>
      <w:r w:rsidRPr="00D02A3B">
        <w:rPr>
          <w:bCs/>
          <w:color w:val="A6A6A6" w:themeColor="background1" w:themeShade="A6"/>
          <w:szCs w:val="24"/>
        </w:rPr>
        <w:tab/>
        <w:t>Electric range measurements as well as electric energy consumption measurements when testing PEVs.</w:t>
      </w:r>
    </w:p>
    <w:p w14:paraId="65FDE5E5" w14:textId="77777777" w:rsidR="00CB6413" w:rsidRPr="00D02A3B" w:rsidRDefault="00CB6413" w:rsidP="00CB6413">
      <w:pPr>
        <w:pStyle w:val="SingleTxtG"/>
        <w:keepNext/>
        <w:ind w:left="2268" w:hanging="1134"/>
        <w:rPr>
          <w:color w:val="A6A6A6" w:themeColor="background1" w:themeShade="A6"/>
          <w:szCs w:val="24"/>
        </w:rPr>
      </w:pPr>
      <w:r w:rsidRPr="00D02A3B">
        <w:rPr>
          <w:color w:val="A6A6A6" w:themeColor="background1" w:themeShade="A6"/>
          <w:szCs w:val="24"/>
        </w:rPr>
        <w:t>2.</w:t>
      </w:r>
      <w:r w:rsidRPr="00D02A3B">
        <w:rPr>
          <w:color w:val="A6A6A6" w:themeColor="background1" w:themeShade="A6"/>
          <w:szCs w:val="24"/>
        </w:rPr>
        <w:tab/>
        <w:t>OVC-HEV preconditioning and soaking</w:t>
      </w:r>
    </w:p>
    <w:p w14:paraId="58696DCA" w14:textId="270F24F8" w:rsidR="00CB6413" w:rsidRPr="00AF454C" w:rsidDel="001F0AB6" w:rsidRDefault="00CB6413" w:rsidP="00CB6413">
      <w:pPr>
        <w:pStyle w:val="SingleTxtG"/>
        <w:keepNext/>
        <w:ind w:left="2268" w:hanging="1134"/>
        <w:rPr>
          <w:del w:id="2866" w:author="JRC" w:date="2020-03-09T18:25:00Z"/>
          <w:strike/>
          <w:color w:val="7030A0"/>
          <w:szCs w:val="24"/>
        </w:rPr>
      </w:pPr>
      <w:del w:id="2867" w:author="JRC" w:date="2020-03-09T18:25:00Z">
        <w:r w:rsidRPr="00AF454C" w:rsidDel="001F0AB6">
          <w:rPr>
            <w:strike/>
            <w:color w:val="7030A0"/>
            <w:szCs w:val="24"/>
          </w:rPr>
          <w:delText>2.1.</w:delText>
        </w:r>
        <w:r w:rsidRPr="00AF454C" w:rsidDel="001F0AB6">
          <w:rPr>
            <w:strike/>
            <w:color w:val="7030A0"/>
            <w:szCs w:val="24"/>
          </w:rPr>
          <w:tab/>
          <w:delText>Preconditioning and soaking when the test procedure starts with a charge-sustaining test</w:delText>
        </w:r>
      </w:del>
    </w:p>
    <w:p w14:paraId="5FA5B1ED" w14:textId="1266C776" w:rsidR="00CB6413" w:rsidRPr="00AF454C" w:rsidDel="001F0AB6" w:rsidRDefault="00CB6413" w:rsidP="00CB6413">
      <w:pPr>
        <w:pStyle w:val="SingleTxtG"/>
        <w:ind w:left="2268" w:hanging="1134"/>
        <w:rPr>
          <w:del w:id="2868" w:author="JRC" w:date="2020-03-09T18:25:00Z"/>
          <w:bCs/>
          <w:strike/>
          <w:color w:val="7030A0"/>
          <w:szCs w:val="24"/>
        </w:rPr>
      </w:pPr>
      <w:del w:id="2869" w:author="JRC" w:date="2020-03-09T18:25:00Z">
        <w:r w:rsidRPr="00AF454C" w:rsidDel="001F0AB6">
          <w:rPr>
            <w:bCs/>
            <w:strike/>
            <w:color w:val="7030A0"/>
            <w:szCs w:val="24"/>
          </w:rPr>
          <w:delText>2.1.1.</w:delText>
        </w:r>
        <w:r w:rsidRPr="00AF454C" w:rsidDel="001F0AB6">
          <w:rPr>
            <w:bCs/>
            <w:strike/>
            <w:color w:val="7030A0"/>
            <w:szCs w:val="24"/>
          </w:rPr>
          <w:tab/>
        </w:r>
        <w:r w:rsidRPr="00AF454C" w:rsidDel="001F0AB6">
          <w:rPr>
            <w:strike/>
            <w:color w:val="7030A0"/>
            <w:szCs w:val="24"/>
          </w:rPr>
          <w:delText>For preconditioning the combustion engine, the vehicle shall be driven over at least one applicable WLTP test cycle. D</w:delText>
        </w:r>
        <w:r w:rsidRPr="00AF454C" w:rsidDel="001F0AB6">
          <w:rPr>
            <w:bCs/>
            <w:strike/>
            <w:color w:val="7030A0"/>
            <w:szCs w:val="24"/>
          </w:rPr>
          <w:delText xml:space="preserve">uring each driven preconditioning cycle, the charging balance of the REESS shall be determined. The preconditioning shall be stopped at the end of the applicable WLTP test cycle during which the break-off criterion is fulfilled according to paragraph 3.2.4.5. of this </w:delText>
        </w:r>
        <w:r w:rsidRPr="00AF454C" w:rsidDel="001F0AB6">
          <w:rPr>
            <w:strike/>
            <w:color w:val="7030A0"/>
          </w:rPr>
          <w:delText>annex</w:delText>
        </w:r>
        <w:r w:rsidRPr="00AF454C" w:rsidDel="001F0AB6">
          <w:rPr>
            <w:bCs/>
            <w:strike/>
            <w:color w:val="7030A0"/>
            <w:szCs w:val="24"/>
          </w:rPr>
          <w:delText>.</w:delText>
        </w:r>
      </w:del>
    </w:p>
    <w:p w14:paraId="72A7BF3D" w14:textId="3B81E83D" w:rsidR="00CB6413" w:rsidRPr="00AF454C" w:rsidDel="001F0AB6" w:rsidRDefault="00CB6413" w:rsidP="00CB6413">
      <w:pPr>
        <w:pStyle w:val="SingleTxtG"/>
        <w:ind w:left="2268" w:hanging="1134"/>
        <w:rPr>
          <w:del w:id="2870" w:author="JRC" w:date="2020-03-09T18:25:00Z"/>
          <w:bCs/>
          <w:strike/>
          <w:color w:val="7030A0"/>
          <w:szCs w:val="24"/>
        </w:rPr>
      </w:pPr>
      <w:del w:id="2871" w:author="JRC" w:date="2020-03-09T18:25:00Z">
        <w:r w:rsidRPr="00AF454C" w:rsidDel="001F0AB6">
          <w:rPr>
            <w:bCs/>
            <w:strike/>
            <w:color w:val="7030A0"/>
            <w:szCs w:val="24"/>
          </w:rPr>
          <w:delText>2.1.2.</w:delText>
        </w:r>
        <w:r w:rsidRPr="00AF454C" w:rsidDel="001F0AB6">
          <w:rPr>
            <w:bCs/>
            <w:strike/>
            <w:color w:val="7030A0"/>
            <w:szCs w:val="24"/>
          </w:rPr>
          <w:tab/>
          <w:delText>As an alternative to paragraph 2.1.1. of this appendix, at the request of the manufacturer and upon approval of the responsible authority, the state of charge of the REESS for the charge-sustaining Type 1 test may be set according to the manufacturer’s recommendation in order to achieve a test under charge-sustaining operating condition.</w:delText>
        </w:r>
      </w:del>
    </w:p>
    <w:p w14:paraId="286087D0" w14:textId="01B74D59" w:rsidR="00CB6413" w:rsidRPr="00AF454C" w:rsidDel="001F0AB6" w:rsidRDefault="00CB6413" w:rsidP="00CB6413">
      <w:pPr>
        <w:pStyle w:val="SingleTxtG"/>
        <w:ind w:left="2268"/>
        <w:rPr>
          <w:del w:id="2872" w:author="JRC" w:date="2020-03-09T18:25:00Z"/>
          <w:bCs/>
          <w:strike/>
          <w:color w:val="7030A0"/>
          <w:szCs w:val="24"/>
        </w:rPr>
      </w:pPr>
      <w:bookmarkStart w:id="2873" w:name="_Hlk495049987"/>
      <w:del w:id="2874" w:author="JRC" w:date="2020-03-09T18:25:00Z">
        <w:r w:rsidRPr="00AF454C" w:rsidDel="001F0AB6">
          <w:rPr>
            <w:bCs/>
            <w:strike/>
            <w:color w:val="7030A0"/>
            <w:szCs w:val="24"/>
          </w:rPr>
          <w:delText>In such a case, a preconditioning procedure, such as that applicable to pure ICE vehicles as described in paragraph 2.6. of Annex B6, shall be applied.</w:delText>
        </w:r>
      </w:del>
    </w:p>
    <w:bookmarkEnd w:id="2873"/>
    <w:p w14:paraId="1A470BC2" w14:textId="1E551C87" w:rsidR="00CB6413" w:rsidRPr="00AF454C" w:rsidDel="001F0AB6" w:rsidRDefault="00CB6413" w:rsidP="00CB6413">
      <w:pPr>
        <w:pStyle w:val="SingleTxtG"/>
        <w:ind w:left="2259" w:hanging="1125"/>
        <w:rPr>
          <w:del w:id="2875" w:author="JRC" w:date="2020-03-09T18:25:00Z"/>
          <w:bCs/>
          <w:strike/>
          <w:color w:val="7030A0"/>
          <w:szCs w:val="24"/>
        </w:rPr>
      </w:pPr>
      <w:del w:id="2876" w:author="JRC" w:date="2020-03-09T18:25:00Z">
        <w:r w:rsidRPr="00AF454C" w:rsidDel="001F0AB6">
          <w:rPr>
            <w:strike/>
            <w:color w:val="7030A0"/>
            <w:szCs w:val="24"/>
          </w:rPr>
          <w:delText>2.1.3.</w:delText>
        </w:r>
        <w:r w:rsidRPr="00AF454C" w:rsidDel="001F0AB6">
          <w:rPr>
            <w:strike/>
            <w:color w:val="7030A0"/>
            <w:szCs w:val="24"/>
          </w:rPr>
          <w:tab/>
          <w:delText xml:space="preserve">Soaking of the vehicle shall be performed according to paragraph 2.7. of Annex B6. </w:delText>
        </w:r>
      </w:del>
    </w:p>
    <w:p w14:paraId="329AD91C" w14:textId="42342CA7" w:rsidR="00CB6413" w:rsidRPr="00AF454C" w:rsidDel="001F0AB6" w:rsidRDefault="00CB6413" w:rsidP="00CB6413">
      <w:pPr>
        <w:pStyle w:val="SingleTxtG"/>
        <w:keepNext/>
        <w:ind w:left="2268" w:hanging="1134"/>
        <w:rPr>
          <w:del w:id="2877" w:author="JRC" w:date="2020-03-09T18:25:00Z"/>
          <w:strike/>
          <w:color w:val="7030A0"/>
          <w:szCs w:val="24"/>
        </w:rPr>
      </w:pPr>
      <w:del w:id="2878" w:author="JRC" w:date="2020-03-09T18:25:00Z">
        <w:r w:rsidRPr="00AF454C" w:rsidDel="001F0AB6">
          <w:rPr>
            <w:strike/>
            <w:color w:val="7030A0"/>
            <w:szCs w:val="24"/>
          </w:rPr>
          <w:delText>2.2.</w:delText>
        </w:r>
        <w:r w:rsidRPr="00AF454C" w:rsidDel="001F0AB6">
          <w:rPr>
            <w:strike/>
            <w:color w:val="7030A0"/>
            <w:szCs w:val="24"/>
          </w:rPr>
          <w:tab/>
          <w:delText>Preconditioning and soaking when the test procedure starts with a charge-depleting test</w:delText>
        </w:r>
      </w:del>
    </w:p>
    <w:p w14:paraId="7987D385" w14:textId="152C549E" w:rsidR="00CB6413" w:rsidRPr="00AF454C" w:rsidDel="001F0AB6" w:rsidRDefault="00CB6413" w:rsidP="00CB6413">
      <w:pPr>
        <w:pStyle w:val="SingleTxtG"/>
        <w:ind w:left="2268" w:hanging="1134"/>
        <w:rPr>
          <w:del w:id="2879" w:author="JRC" w:date="2020-03-09T18:25:00Z"/>
          <w:strike/>
          <w:color w:val="7030A0"/>
          <w:szCs w:val="24"/>
        </w:rPr>
      </w:pPr>
      <w:del w:id="2880" w:author="JRC" w:date="2020-03-09T18:25:00Z">
        <w:r w:rsidRPr="00AF454C" w:rsidDel="001F0AB6">
          <w:rPr>
            <w:bCs/>
            <w:strike/>
            <w:color w:val="7030A0"/>
            <w:szCs w:val="24"/>
          </w:rPr>
          <w:delText>2.2.1.</w:delText>
        </w:r>
        <w:r w:rsidRPr="00AF454C" w:rsidDel="001F0AB6">
          <w:rPr>
            <w:bCs/>
            <w:strike/>
            <w:color w:val="7030A0"/>
            <w:szCs w:val="24"/>
          </w:rPr>
          <w:tab/>
        </w:r>
        <w:r w:rsidRPr="00AF454C" w:rsidDel="001F0AB6">
          <w:rPr>
            <w:strike/>
            <w:color w:val="7030A0"/>
            <w:szCs w:val="24"/>
          </w:rPr>
          <w:delText xml:space="preserve">OVC-HEVs shall be driven over at least one applicable WLTP test cycle. </w:delText>
        </w:r>
        <w:r w:rsidRPr="00AF454C" w:rsidDel="001F0AB6">
          <w:rPr>
            <w:bCs/>
            <w:strike/>
            <w:color w:val="7030A0"/>
            <w:szCs w:val="24"/>
          </w:rPr>
          <w:delText xml:space="preserve">During each driven preconditioning cycle, the charging balance of the REESS shall be determined. The preconditioning shall be stopped at the end of the applicable WLTP test cycle during which the break-off criterion is fulfilled according to paragraph 3.2.4.5. of this annex. </w:delText>
        </w:r>
      </w:del>
    </w:p>
    <w:p w14:paraId="6ACA990A" w14:textId="537ABB73" w:rsidR="00CB6413" w:rsidDel="001F0AB6" w:rsidRDefault="00CB6413" w:rsidP="00CB6413">
      <w:pPr>
        <w:pStyle w:val="SingleTxtG"/>
        <w:ind w:left="2268" w:hanging="1134"/>
        <w:rPr>
          <w:del w:id="2881" w:author="JRC" w:date="2020-03-09T18:25:00Z"/>
          <w:strike/>
          <w:color w:val="7030A0"/>
          <w:szCs w:val="24"/>
        </w:rPr>
      </w:pPr>
      <w:del w:id="2882" w:author="JRC" w:date="2020-03-09T18:25:00Z">
        <w:r w:rsidRPr="00AF454C" w:rsidDel="001F0AB6">
          <w:rPr>
            <w:bCs/>
            <w:strike/>
            <w:color w:val="7030A0"/>
            <w:szCs w:val="24"/>
          </w:rPr>
          <w:delText>2.2.2.</w:delText>
        </w:r>
        <w:r w:rsidRPr="00AF454C" w:rsidDel="001F0AB6">
          <w:rPr>
            <w:bCs/>
            <w:strike/>
            <w:color w:val="7030A0"/>
            <w:szCs w:val="24"/>
          </w:rPr>
          <w:tab/>
        </w:r>
        <w:r w:rsidRPr="00AF454C" w:rsidDel="001F0AB6">
          <w:rPr>
            <w:strike/>
            <w:color w:val="7030A0"/>
            <w:szCs w:val="24"/>
          </w:rPr>
          <w:delText xml:space="preserve">Soaking of the vehicle shall be performed according to paragraph 2.7. of Annex B6. Forced cooling down shall not be applied to vehicles preconditioned for the Type 1 test. </w:delText>
        </w:r>
        <w:r w:rsidRPr="00AF454C" w:rsidDel="001F0AB6">
          <w:rPr>
            <w:bCs/>
            <w:strike/>
            <w:color w:val="7030A0"/>
            <w:szCs w:val="24"/>
          </w:rPr>
          <w:delText>Dur</w:delText>
        </w:r>
        <w:r w:rsidRPr="00AF454C" w:rsidDel="001F0AB6">
          <w:rPr>
            <w:strike/>
            <w:color w:val="7030A0"/>
            <w:szCs w:val="24"/>
          </w:rPr>
          <w:delText>ing soak, the REESS shall be charged using the normal charging procedure as defined in paragraph 2.2.3. of this appendix.</w:delText>
        </w:r>
      </w:del>
    </w:p>
    <w:p w14:paraId="4C821AC9" w14:textId="77777777" w:rsidR="001F0AB6" w:rsidRPr="00AF454C" w:rsidRDefault="001F0AB6" w:rsidP="001F0AB6">
      <w:pPr>
        <w:pStyle w:val="SingleTxtG"/>
        <w:keepNext/>
        <w:ind w:left="2268" w:hanging="1134"/>
        <w:rPr>
          <w:ins w:id="2883" w:author="JRC" w:date="2020-03-09T18:25:00Z"/>
          <w:color w:val="7030A0"/>
          <w:szCs w:val="24"/>
        </w:rPr>
      </w:pPr>
      <w:ins w:id="2884" w:author="JRC" w:date="2020-03-09T18:25:00Z">
        <w:r w:rsidRPr="00AF454C">
          <w:rPr>
            <w:color w:val="7030A0"/>
            <w:szCs w:val="24"/>
          </w:rPr>
          <w:t>2.1.</w:t>
        </w:r>
        <w:r w:rsidRPr="00AF454C">
          <w:rPr>
            <w:color w:val="7030A0"/>
            <w:szCs w:val="24"/>
          </w:rPr>
          <w:tab/>
          <w:t>REESS SoC set point for OVC-HEV before charge-depleting and charge-sustaining Type 6 tests and [stabilization] soaking</w:t>
        </w:r>
      </w:ins>
    </w:p>
    <w:p w14:paraId="364A71AE" w14:textId="77777777" w:rsidR="001F0AB6" w:rsidRPr="00AF454C" w:rsidRDefault="001F0AB6" w:rsidP="001F0AB6">
      <w:pPr>
        <w:pStyle w:val="SingleTxtG"/>
        <w:ind w:left="2268" w:hanging="1134"/>
        <w:rPr>
          <w:ins w:id="2885" w:author="JRC" w:date="2020-03-09T18:25:00Z"/>
          <w:bCs/>
          <w:color w:val="7030A0"/>
          <w:szCs w:val="24"/>
        </w:rPr>
      </w:pPr>
      <w:ins w:id="2886" w:author="JRC" w:date="2020-03-09T18:25:00Z">
        <w:r w:rsidRPr="00AF454C">
          <w:rPr>
            <w:bCs/>
            <w:color w:val="7030A0"/>
            <w:szCs w:val="24"/>
          </w:rPr>
          <w:t>2.1.1.</w:t>
        </w:r>
        <w:r w:rsidRPr="00AF454C">
          <w:rPr>
            <w:bCs/>
            <w:color w:val="7030A0"/>
            <w:szCs w:val="24"/>
          </w:rPr>
          <w:tab/>
        </w:r>
        <w:r w:rsidRPr="00AF454C">
          <w:rPr>
            <w:color w:val="7030A0"/>
            <w:szCs w:val="24"/>
          </w:rPr>
          <w:t xml:space="preserve">The state of charge of the REESS for the charge-depleting and charge-sustaining Type 6 tests shall be set according to the manufacturer’s recommendation in order to achieve </w:t>
        </w:r>
        <w:r>
          <w:rPr>
            <w:color w:val="7030A0"/>
            <w:szCs w:val="24"/>
          </w:rPr>
          <w:t>one</w:t>
        </w:r>
        <w:r w:rsidRPr="00AF454C">
          <w:rPr>
            <w:color w:val="7030A0"/>
            <w:szCs w:val="24"/>
          </w:rPr>
          <w:t xml:space="preserve"> test under charge-sustaining operating condition with a maximum of one applicable WLTP test cycle at -7⁰C.</w:t>
        </w:r>
        <w:r>
          <w:rPr>
            <w:color w:val="7030A0"/>
            <w:szCs w:val="24"/>
          </w:rPr>
          <w:t xml:space="preserve"> [</w:t>
        </w:r>
        <w:r w:rsidRPr="00AF454C">
          <w:rPr>
            <w:color w:val="7030A0"/>
            <w:szCs w:val="24"/>
          </w:rPr>
          <w:t xml:space="preserve">The </w:t>
        </w:r>
        <w:r>
          <w:rPr>
            <w:color w:val="7030A0"/>
            <w:szCs w:val="24"/>
          </w:rPr>
          <w:t xml:space="preserve">setting of the </w:t>
        </w:r>
        <w:r w:rsidRPr="00AF454C">
          <w:rPr>
            <w:color w:val="7030A0"/>
            <w:szCs w:val="24"/>
          </w:rPr>
          <w:t>state of charge of the REESS</w:t>
        </w:r>
        <w:r>
          <w:rPr>
            <w:color w:val="7030A0"/>
            <w:szCs w:val="24"/>
          </w:rPr>
          <w:t xml:space="preserve"> shall be performed at an ambient temperature of 23</w:t>
        </w:r>
        <w:r w:rsidRPr="00AF454C">
          <w:rPr>
            <w:color w:val="7030A0"/>
            <w:szCs w:val="24"/>
          </w:rPr>
          <w:t>⁰C</w:t>
        </w:r>
        <w:r>
          <w:rPr>
            <w:color w:val="7030A0"/>
            <w:szCs w:val="24"/>
          </w:rPr>
          <w:t xml:space="preserve"> or lower].</w:t>
        </w:r>
      </w:ins>
    </w:p>
    <w:p w14:paraId="60F7DFD3" w14:textId="37F5C73E" w:rsidR="001F0AB6" w:rsidRPr="00AF454C" w:rsidRDefault="001F0AB6" w:rsidP="001F0AB6">
      <w:pPr>
        <w:pStyle w:val="SingleTxtG"/>
        <w:ind w:left="2268" w:hanging="1134"/>
        <w:rPr>
          <w:ins w:id="2887" w:author="JRC" w:date="2020-03-09T18:25:00Z"/>
          <w:bCs/>
          <w:color w:val="7030A0"/>
          <w:szCs w:val="24"/>
        </w:rPr>
      </w:pPr>
      <w:ins w:id="2888" w:author="JRC" w:date="2020-03-09T18:25:00Z">
        <w:r w:rsidRPr="00AF454C">
          <w:rPr>
            <w:bCs/>
            <w:color w:val="7030A0"/>
            <w:szCs w:val="24"/>
          </w:rPr>
          <w:t>2.1.2.</w:t>
        </w:r>
        <w:r w:rsidRPr="00AF454C">
          <w:rPr>
            <w:bCs/>
            <w:color w:val="7030A0"/>
            <w:szCs w:val="24"/>
          </w:rPr>
          <w:tab/>
        </w:r>
      </w:ins>
      <w:ins w:id="2889" w:author="JRC" w:date="2020-03-09T18:34:00Z">
        <w:r>
          <w:rPr>
            <w:bCs/>
            <w:color w:val="7030A0"/>
            <w:szCs w:val="24"/>
          </w:rPr>
          <w:t>Precondition</w:t>
        </w:r>
      </w:ins>
      <w:ins w:id="2890" w:author="JRC" w:date="2020-03-09T18:40:00Z">
        <w:r w:rsidR="00147226">
          <w:rPr>
            <w:bCs/>
            <w:color w:val="7030A0"/>
            <w:szCs w:val="24"/>
          </w:rPr>
          <w:t>ing</w:t>
        </w:r>
      </w:ins>
      <w:ins w:id="2891" w:author="JRC" w:date="2020-03-09T18:34:00Z">
        <w:r>
          <w:rPr>
            <w:bCs/>
            <w:color w:val="7030A0"/>
            <w:szCs w:val="24"/>
          </w:rPr>
          <w:t>-</w:t>
        </w:r>
      </w:ins>
      <w:ins w:id="2892" w:author="JRC" w:date="2020-03-09T18:25:00Z">
        <w:r w:rsidR="00147226">
          <w:rPr>
            <w:bCs/>
            <w:color w:val="7030A0"/>
            <w:szCs w:val="24"/>
          </w:rPr>
          <w:t>Soak</w:t>
        </w:r>
      </w:ins>
    </w:p>
    <w:p w14:paraId="205283A9" w14:textId="7409ADB9" w:rsidR="001F0AB6" w:rsidRDefault="001F0AB6" w:rsidP="001F0AB6">
      <w:pPr>
        <w:pStyle w:val="SingleTxtG"/>
        <w:ind w:left="2259" w:hanging="1125"/>
        <w:rPr>
          <w:ins w:id="2893" w:author="JRC" w:date="2020-03-09T18:41:00Z"/>
          <w:color w:val="7030A0"/>
          <w:szCs w:val="24"/>
        </w:rPr>
      </w:pPr>
      <w:ins w:id="2894" w:author="JRC" w:date="2020-03-09T18:25:00Z">
        <w:r w:rsidRPr="002C67DD">
          <w:rPr>
            <w:color w:val="7030A0"/>
            <w:szCs w:val="24"/>
            <w:highlight w:val="cyan"/>
            <w:rPrChange w:id="2895" w:author="JRC" w:date="2020-03-09T19:54:00Z">
              <w:rPr>
                <w:color w:val="7030A0"/>
                <w:szCs w:val="24"/>
              </w:rPr>
            </w:rPrChange>
          </w:rPr>
          <w:t>2.1.2.1.</w:t>
        </w:r>
        <w:r w:rsidRPr="002C67DD">
          <w:rPr>
            <w:color w:val="7030A0"/>
            <w:szCs w:val="24"/>
            <w:highlight w:val="cyan"/>
            <w:rPrChange w:id="2896" w:author="JRC" w:date="2020-03-09T19:54:00Z">
              <w:rPr>
                <w:color w:val="7030A0"/>
                <w:szCs w:val="24"/>
              </w:rPr>
            </w:rPrChange>
          </w:rPr>
          <w:tab/>
          <w:t xml:space="preserve">Soaking of the vehicle </w:t>
        </w:r>
      </w:ins>
      <w:ins w:id="2897" w:author="JRC" w:date="2020-03-09T18:40:00Z">
        <w:r w:rsidR="00147226" w:rsidRPr="002C67DD">
          <w:rPr>
            <w:color w:val="7030A0"/>
            <w:szCs w:val="24"/>
            <w:highlight w:val="cyan"/>
            <w:rPrChange w:id="2898" w:author="JRC" w:date="2020-03-09T19:54:00Z">
              <w:rPr>
                <w:color w:val="7030A0"/>
                <w:szCs w:val="24"/>
              </w:rPr>
            </w:rPrChange>
          </w:rPr>
          <w:t xml:space="preserve">before preconditioning </w:t>
        </w:r>
      </w:ins>
      <w:ins w:id="2899" w:author="JRC" w:date="2020-03-09T18:25:00Z">
        <w:r w:rsidRPr="002C67DD">
          <w:rPr>
            <w:color w:val="7030A0"/>
            <w:szCs w:val="24"/>
            <w:highlight w:val="cyan"/>
            <w:rPrChange w:id="2900" w:author="JRC" w:date="2020-03-09T19:54:00Z">
              <w:rPr>
                <w:color w:val="7030A0"/>
                <w:szCs w:val="24"/>
              </w:rPr>
            </w:rPrChange>
          </w:rPr>
          <w:t xml:space="preserve">shall be performed according to </w:t>
        </w:r>
        <w:r w:rsidRPr="002C67DD">
          <w:rPr>
            <w:color w:val="7030A0"/>
            <w:szCs w:val="24"/>
            <w:highlight w:val="cyan"/>
            <w:rPrChange w:id="2901" w:author="JRC" w:date="2020-03-09T19:54:00Z">
              <w:rPr>
                <w:color w:val="7030A0"/>
                <w:szCs w:val="24"/>
                <w:highlight w:val="yellow"/>
              </w:rPr>
            </w:rPrChange>
          </w:rPr>
          <w:t>paragraph 2.7.</w:t>
        </w:r>
        <w:r w:rsidRPr="002C67DD">
          <w:rPr>
            <w:color w:val="7030A0"/>
            <w:szCs w:val="24"/>
            <w:highlight w:val="cyan"/>
            <w:rPrChange w:id="2902" w:author="JRC" w:date="2020-03-09T19:54:00Z">
              <w:rPr>
                <w:color w:val="7030A0"/>
                <w:szCs w:val="24"/>
              </w:rPr>
            </w:rPrChange>
          </w:rPr>
          <w:t xml:space="preserve"> of the optional Annex X. The soak time shall be recorded.</w:t>
        </w:r>
        <w:r w:rsidRPr="00AF454C">
          <w:rPr>
            <w:color w:val="7030A0"/>
            <w:szCs w:val="24"/>
          </w:rPr>
          <w:t xml:space="preserve"> </w:t>
        </w:r>
      </w:ins>
    </w:p>
    <w:p w14:paraId="0222D368" w14:textId="6E3CCC4A" w:rsidR="00147226" w:rsidRDefault="00147226" w:rsidP="00147226">
      <w:pPr>
        <w:suppressAutoHyphens w:val="0"/>
        <w:spacing w:after="160" w:line="256" w:lineRule="auto"/>
        <w:ind w:left="2268" w:hanging="1134"/>
        <w:rPr>
          <w:ins w:id="2903" w:author="JRC" w:date="2020-03-09T18:41:00Z"/>
          <w:rFonts w:eastAsia="Calibri"/>
          <w:color w:val="000000"/>
          <w:lang w:val="en-US"/>
        </w:rPr>
      </w:pPr>
      <w:ins w:id="2904" w:author="JRC" w:date="2020-03-09T18:41:00Z">
        <w:r w:rsidRPr="00AF454C">
          <w:rPr>
            <w:color w:val="7030A0"/>
            <w:szCs w:val="24"/>
          </w:rPr>
          <w:t>2.1.</w:t>
        </w:r>
        <w:r>
          <w:rPr>
            <w:color w:val="7030A0"/>
            <w:szCs w:val="24"/>
          </w:rPr>
          <w:t>2</w:t>
        </w:r>
        <w:r w:rsidRPr="00AF454C">
          <w:rPr>
            <w:color w:val="7030A0"/>
            <w:szCs w:val="24"/>
          </w:rPr>
          <w:t>.</w:t>
        </w:r>
        <w:r>
          <w:rPr>
            <w:color w:val="7030A0"/>
            <w:szCs w:val="24"/>
          </w:rPr>
          <w:t>1.</w:t>
        </w:r>
      </w:ins>
      <w:ins w:id="2905" w:author="JRC" w:date="2020-03-09T18:42:00Z">
        <w:r>
          <w:rPr>
            <w:color w:val="7030A0"/>
            <w:szCs w:val="24"/>
          </w:rPr>
          <w:t>1.</w:t>
        </w:r>
      </w:ins>
      <w:ins w:id="2906" w:author="JRC" w:date="2020-03-09T18:41:00Z">
        <w:r w:rsidRPr="00AF454C">
          <w:rPr>
            <w:color w:val="7030A0"/>
            <w:szCs w:val="24"/>
          </w:rPr>
          <w:tab/>
        </w:r>
      </w:ins>
      <w:ins w:id="2907" w:author="JRC" w:date="2020-03-09T18:43:00Z">
        <w:r>
          <w:rPr>
            <w:color w:val="7030A0"/>
            <w:szCs w:val="24"/>
          </w:rPr>
          <w:t>[</w:t>
        </w:r>
      </w:ins>
      <w:ins w:id="2908" w:author="JRC" w:date="2020-03-09T18:41:00Z">
        <w:r>
          <w:rPr>
            <w:color w:val="000000"/>
            <w:lang w:val="en-US" w:eastAsia="nl-NL"/>
          </w:rPr>
          <w:t>NOVC-HEVs</w:t>
        </w:r>
        <w:r>
          <w:rPr>
            <w:rFonts w:eastAsia="Calibri"/>
            <w:color w:val="000000"/>
            <w:lang w:val="en-US"/>
          </w:rPr>
          <w:t xml:space="preserve"> and OVC-HEVs tested under </w:t>
        </w:r>
        <w:r>
          <w:rPr>
            <w:color w:val="000000"/>
            <w:lang w:val="en-US" w:eastAsia="nl-NL"/>
          </w:rPr>
          <w:t>charge-</w:t>
        </w:r>
        <w:r>
          <w:rPr>
            <w:color w:val="000000"/>
            <w:lang w:eastAsia="nl-NL"/>
          </w:rPr>
          <w:t>sustaining</w:t>
        </w:r>
        <w:r>
          <w:rPr>
            <w:color w:val="000000"/>
            <w:lang w:val="en-US" w:eastAsia="nl-NL"/>
          </w:rPr>
          <w:t xml:space="preserve"> Type 6 test as described in paragraph 3.2.2.2 and 3.2.2.4 of Annex XX </w:t>
        </w:r>
        <w:r>
          <w:rPr>
            <w:rFonts w:eastAsia="Calibri"/>
            <w:color w:val="000000"/>
            <w:lang w:val="en-US"/>
          </w:rPr>
          <w:t xml:space="preserve">shall be kept in an area with ambient conditions as specified in paragraph XX of this Annex for a minimum of 6 hours and a maximum of 12 hours before preconditioning. This time will be referred as </w:t>
        </w:r>
        <w:proofErr w:type="spellStart"/>
        <w:r>
          <w:rPr>
            <w:rFonts w:eastAsia="Calibri"/>
            <w:color w:val="000000"/>
            <w:lang w:val="en-US"/>
          </w:rPr>
          <w:t>t</w:t>
        </w:r>
        <w:r>
          <w:rPr>
            <w:rFonts w:eastAsia="Calibri"/>
            <w:color w:val="000000"/>
            <w:vertAlign w:val="subscript"/>
            <w:lang w:val="en-US"/>
          </w:rPr>
          <w:t>precond</w:t>
        </w:r>
        <w:proofErr w:type="spellEnd"/>
        <w:r>
          <w:rPr>
            <w:rFonts w:eastAsia="Calibri"/>
            <w:color w:val="000000"/>
            <w:vertAlign w:val="subscript"/>
            <w:lang w:val="en-US"/>
          </w:rPr>
          <w:t>-soak</w:t>
        </w:r>
        <w:r>
          <w:rPr>
            <w:rFonts w:eastAsia="Calibri"/>
            <w:color w:val="000000"/>
            <w:lang w:val="en-US"/>
          </w:rPr>
          <w:t>]</w:t>
        </w:r>
      </w:ins>
    </w:p>
    <w:p w14:paraId="79B06A5C" w14:textId="4FF6F61B" w:rsidR="00147226" w:rsidRDefault="00147226" w:rsidP="00147226">
      <w:pPr>
        <w:suppressAutoHyphens w:val="0"/>
        <w:spacing w:after="160" w:line="256" w:lineRule="auto"/>
        <w:ind w:left="2268" w:hanging="1134"/>
        <w:rPr>
          <w:ins w:id="2909" w:author="JRC" w:date="2020-03-09T18:41:00Z"/>
          <w:rFonts w:eastAsia="Calibri"/>
          <w:color w:val="000000"/>
          <w:lang w:val="en-US"/>
        </w:rPr>
      </w:pPr>
      <w:ins w:id="2910" w:author="JRC" w:date="2020-03-09T18:41:00Z">
        <w:r w:rsidRPr="00AF454C">
          <w:rPr>
            <w:color w:val="7030A0"/>
            <w:szCs w:val="24"/>
          </w:rPr>
          <w:t>2.1.</w:t>
        </w:r>
        <w:r>
          <w:rPr>
            <w:color w:val="7030A0"/>
            <w:szCs w:val="24"/>
          </w:rPr>
          <w:t>2</w:t>
        </w:r>
        <w:r w:rsidRPr="00AF454C">
          <w:rPr>
            <w:color w:val="7030A0"/>
            <w:szCs w:val="24"/>
          </w:rPr>
          <w:t>.</w:t>
        </w:r>
        <w:r>
          <w:rPr>
            <w:color w:val="7030A0"/>
            <w:szCs w:val="24"/>
          </w:rPr>
          <w:t>1.</w:t>
        </w:r>
      </w:ins>
      <w:ins w:id="2911" w:author="JRC" w:date="2020-03-09T18:43:00Z">
        <w:r>
          <w:rPr>
            <w:color w:val="7030A0"/>
            <w:szCs w:val="24"/>
          </w:rPr>
          <w:t>2.</w:t>
        </w:r>
      </w:ins>
      <w:ins w:id="2912" w:author="JRC" w:date="2020-03-09T18:41:00Z">
        <w:r w:rsidRPr="00AF454C">
          <w:rPr>
            <w:color w:val="7030A0"/>
            <w:szCs w:val="24"/>
          </w:rPr>
          <w:tab/>
        </w:r>
        <w:r>
          <w:rPr>
            <w:color w:val="000000"/>
            <w:lang w:val="en-US" w:eastAsia="nl-NL"/>
          </w:rPr>
          <w:t xml:space="preserve">PEVs and for charge-depleting Type 6 test of OVC-HEVs </w:t>
        </w:r>
        <w:r>
          <w:rPr>
            <w:rFonts w:eastAsia="Calibri"/>
            <w:color w:val="000000"/>
            <w:lang w:val="en-US"/>
          </w:rPr>
          <w:t>shall be kept in an area with ambient conditions as specified in paragraph XX of this Annex for a minimum of 9 hours and a maximum of 36 hours before preconditioning</w:t>
        </w:r>
        <w:r>
          <w:rPr>
            <w:color w:val="000000"/>
            <w:lang w:val="en-US" w:eastAsia="nl-NL"/>
          </w:rPr>
          <w:t>.</w:t>
        </w:r>
        <w:r>
          <w:rPr>
            <w:rFonts w:eastAsia="Calibri"/>
            <w:color w:val="000000"/>
            <w:lang w:val="en-US"/>
          </w:rPr>
          <w:t xml:space="preserve"> This time will be referred as </w:t>
        </w:r>
        <w:proofErr w:type="spellStart"/>
        <w:r>
          <w:rPr>
            <w:rFonts w:eastAsia="Calibri"/>
            <w:color w:val="000000"/>
            <w:lang w:val="en-US"/>
          </w:rPr>
          <w:t>t</w:t>
        </w:r>
        <w:r>
          <w:rPr>
            <w:rFonts w:eastAsia="Calibri"/>
            <w:color w:val="000000"/>
            <w:vertAlign w:val="subscript"/>
            <w:lang w:val="en-US"/>
          </w:rPr>
          <w:t>precond</w:t>
        </w:r>
        <w:proofErr w:type="spellEnd"/>
        <w:r>
          <w:rPr>
            <w:rFonts w:eastAsia="Calibri"/>
            <w:color w:val="000000"/>
            <w:vertAlign w:val="subscript"/>
            <w:lang w:val="en-US"/>
          </w:rPr>
          <w:t xml:space="preserve">-soak-PEV </w:t>
        </w:r>
        <w:r>
          <w:rPr>
            <w:rFonts w:eastAsia="Calibri"/>
            <w:color w:val="000000"/>
            <w:lang w:val="en-US"/>
          </w:rPr>
          <w:t xml:space="preserve">and </w:t>
        </w:r>
        <w:proofErr w:type="spellStart"/>
        <w:r>
          <w:rPr>
            <w:rFonts w:eastAsia="Calibri"/>
            <w:color w:val="000000"/>
            <w:lang w:val="en-US"/>
          </w:rPr>
          <w:t>t</w:t>
        </w:r>
        <w:r>
          <w:rPr>
            <w:rFonts w:eastAsia="Calibri"/>
            <w:color w:val="000000"/>
            <w:vertAlign w:val="subscript"/>
            <w:lang w:val="en-US"/>
          </w:rPr>
          <w:t>precond</w:t>
        </w:r>
        <w:proofErr w:type="spellEnd"/>
        <w:r>
          <w:rPr>
            <w:rFonts w:eastAsia="Calibri"/>
            <w:color w:val="000000"/>
            <w:vertAlign w:val="subscript"/>
            <w:lang w:val="en-US"/>
          </w:rPr>
          <w:t>-soak-CD</w:t>
        </w:r>
        <w:r>
          <w:rPr>
            <w:rFonts w:eastAsia="Calibri"/>
            <w:color w:val="000000"/>
            <w:lang w:val="en-US"/>
          </w:rPr>
          <w:t xml:space="preserve"> for PEVs and </w:t>
        </w:r>
        <w:r>
          <w:rPr>
            <w:color w:val="000000"/>
            <w:lang w:val="en-US" w:eastAsia="nl-NL"/>
          </w:rPr>
          <w:t>charge-depleting Type 6 test of OVC-HEVs, respectively</w:t>
        </w:r>
        <w:r>
          <w:rPr>
            <w:rFonts w:eastAsia="Calibri"/>
            <w:color w:val="000000"/>
            <w:lang w:val="en-US"/>
          </w:rPr>
          <w:t>.</w:t>
        </w:r>
      </w:ins>
    </w:p>
    <w:p w14:paraId="325A8BE4" w14:textId="263E3A18" w:rsidR="00147226" w:rsidRPr="00AF454C" w:rsidRDefault="00147226" w:rsidP="00147226">
      <w:pPr>
        <w:pStyle w:val="SingleTxtG"/>
        <w:ind w:left="2259" w:hanging="1125"/>
        <w:rPr>
          <w:ins w:id="2913" w:author="JRC" w:date="2020-03-09T18:25:00Z"/>
          <w:bCs/>
          <w:color w:val="7030A0"/>
          <w:szCs w:val="24"/>
        </w:rPr>
      </w:pPr>
      <w:ins w:id="2914" w:author="JRC" w:date="2020-03-09T18:41:00Z">
        <w:r w:rsidRPr="00AF454C">
          <w:rPr>
            <w:color w:val="7030A0"/>
            <w:szCs w:val="24"/>
          </w:rPr>
          <w:t>2.1.</w:t>
        </w:r>
        <w:r>
          <w:rPr>
            <w:color w:val="7030A0"/>
            <w:szCs w:val="24"/>
          </w:rPr>
          <w:t>2</w:t>
        </w:r>
        <w:r w:rsidRPr="00AF454C">
          <w:rPr>
            <w:color w:val="7030A0"/>
            <w:szCs w:val="24"/>
          </w:rPr>
          <w:t>.</w:t>
        </w:r>
      </w:ins>
      <w:ins w:id="2915" w:author="JRC" w:date="2020-03-09T18:43:00Z">
        <w:r w:rsidR="00F85976">
          <w:rPr>
            <w:color w:val="7030A0"/>
            <w:szCs w:val="24"/>
          </w:rPr>
          <w:t>2</w:t>
        </w:r>
      </w:ins>
      <w:ins w:id="2916" w:author="JRC" w:date="2020-03-09T18:41:00Z">
        <w:r>
          <w:rPr>
            <w:color w:val="7030A0"/>
            <w:szCs w:val="24"/>
          </w:rPr>
          <w:t>.</w:t>
        </w:r>
        <w:r w:rsidRPr="00AF454C">
          <w:rPr>
            <w:color w:val="7030A0"/>
            <w:szCs w:val="24"/>
          </w:rPr>
          <w:tab/>
        </w:r>
        <w:r>
          <w:rPr>
            <w:color w:val="000000"/>
            <w:lang w:val="en-US" w:eastAsia="nl-NL"/>
          </w:rPr>
          <w:t>The soak shall be performed without using a cooling fan and with all body parts positioned as intended under normal parking operation.</w:t>
        </w:r>
      </w:ins>
    </w:p>
    <w:p w14:paraId="1891B45A" w14:textId="0E583E1E" w:rsidR="001F0AB6" w:rsidRDefault="001F0AB6" w:rsidP="001F0AB6">
      <w:pPr>
        <w:pStyle w:val="SingleTxtG"/>
        <w:keepNext/>
        <w:ind w:left="2268" w:hanging="1134"/>
        <w:rPr>
          <w:ins w:id="2917" w:author="JRC" w:date="2020-03-09T19:55:00Z"/>
          <w:color w:val="7030A0"/>
          <w:szCs w:val="24"/>
        </w:rPr>
      </w:pPr>
      <w:ins w:id="2918" w:author="JRC" w:date="2020-03-09T18:25:00Z">
        <w:r w:rsidRPr="00AF454C">
          <w:rPr>
            <w:color w:val="7030A0"/>
            <w:szCs w:val="24"/>
          </w:rPr>
          <w:t>2.2.</w:t>
        </w:r>
        <w:r w:rsidRPr="00AF454C">
          <w:rPr>
            <w:color w:val="7030A0"/>
            <w:szCs w:val="24"/>
          </w:rPr>
          <w:tab/>
          <w:t>Precondition</w:t>
        </w:r>
      </w:ins>
      <w:ins w:id="2919" w:author="JRC" w:date="2020-03-09T19:56:00Z">
        <w:r w:rsidR="002C67DD">
          <w:rPr>
            <w:color w:val="7030A0"/>
            <w:szCs w:val="24"/>
          </w:rPr>
          <w:t>ing</w:t>
        </w:r>
      </w:ins>
    </w:p>
    <w:p w14:paraId="4DC45219" w14:textId="78E25356" w:rsidR="002C67DD" w:rsidRPr="00AF454C" w:rsidRDefault="002C67DD" w:rsidP="001F0AB6">
      <w:pPr>
        <w:pStyle w:val="SingleTxtG"/>
        <w:keepNext/>
        <w:ind w:left="2268" w:hanging="1134"/>
        <w:rPr>
          <w:ins w:id="2920" w:author="JRC" w:date="2020-03-09T18:25:00Z"/>
          <w:color w:val="7030A0"/>
          <w:szCs w:val="24"/>
        </w:rPr>
      </w:pPr>
      <w:ins w:id="2921" w:author="JRC" w:date="2020-03-09T19:55:00Z">
        <w:r w:rsidRPr="00AF454C">
          <w:rPr>
            <w:bCs/>
            <w:color w:val="7030A0"/>
            <w:szCs w:val="24"/>
          </w:rPr>
          <w:t>2.</w:t>
        </w:r>
        <w:r>
          <w:rPr>
            <w:bCs/>
            <w:color w:val="7030A0"/>
            <w:szCs w:val="24"/>
          </w:rPr>
          <w:t>2</w:t>
        </w:r>
        <w:r w:rsidRPr="00AF454C">
          <w:rPr>
            <w:bCs/>
            <w:color w:val="7030A0"/>
            <w:szCs w:val="24"/>
          </w:rPr>
          <w:t>.</w:t>
        </w:r>
        <w:r>
          <w:rPr>
            <w:bCs/>
            <w:color w:val="7030A0"/>
            <w:szCs w:val="24"/>
          </w:rPr>
          <w:t>1.</w:t>
        </w:r>
        <w:r w:rsidRPr="00AF454C">
          <w:rPr>
            <w:bCs/>
            <w:color w:val="7030A0"/>
            <w:szCs w:val="24"/>
          </w:rPr>
          <w:tab/>
        </w:r>
        <w:r w:rsidRPr="00577C00">
          <w:rPr>
            <w:color w:val="7030A0"/>
            <w:szCs w:val="24"/>
            <w:lang w:val="en-US"/>
          </w:rPr>
          <w:t>From the end of the preconditioning</w:t>
        </w:r>
        <w:r>
          <w:rPr>
            <w:color w:val="7030A0"/>
            <w:szCs w:val="24"/>
            <w:lang w:val="en-US"/>
          </w:rPr>
          <w:t>-soak</w:t>
        </w:r>
        <w:r w:rsidRPr="00577C00">
          <w:rPr>
            <w:color w:val="7030A0"/>
            <w:szCs w:val="24"/>
            <w:lang w:val="en-US"/>
          </w:rPr>
          <w:t xml:space="preserve"> until the </w:t>
        </w:r>
        <w:r>
          <w:rPr>
            <w:color w:val="7030A0"/>
            <w:szCs w:val="24"/>
            <w:lang w:val="en-US"/>
          </w:rPr>
          <w:t>preconditioning</w:t>
        </w:r>
        <w:r w:rsidRPr="00577C00">
          <w:rPr>
            <w:color w:val="7030A0"/>
            <w:szCs w:val="24"/>
            <w:lang w:val="en-US"/>
          </w:rPr>
          <w:t xml:space="preserve"> at </w:t>
        </w:r>
        <w:r w:rsidRPr="00577C00">
          <w:rPr>
            <w:color w:val="7030A0"/>
            <w:szCs w:val="24"/>
            <w:lang w:val="en-IE"/>
          </w:rPr>
          <w:t>-7 °C ± 3°C</w:t>
        </w:r>
        <w:r w:rsidRPr="00577C00">
          <w:rPr>
            <w:color w:val="7030A0"/>
            <w:szCs w:val="24"/>
            <w:lang w:val="en-US"/>
          </w:rPr>
          <w:t xml:space="preserve">, the vehicle shall not be exposed to a different temperature than </w:t>
        </w:r>
        <w:r w:rsidRPr="00577C00">
          <w:rPr>
            <w:color w:val="7030A0"/>
            <w:szCs w:val="24"/>
            <w:lang w:val="en-IE"/>
          </w:rPr>
          <w:t>-7 °C ± 3°C</w:t>
        </w:r>
        <w:r>
          <w:rPr>
            <w:color w:val="7030A0"/>
            <w:szCs w:val="24"/>
            <w:lang w:val="en-US"/>
          </w:rPr>
          <w:t xml:space="preserve"> for longer than [10] minutes.</w:t>
        </w:r>
      </w:ins>
    </w:p>
    <w:p w14:paraId="41E24015" w14:textId="6D8118FA" w:rsidR="005B569B" w:rsidRDefault="001F0AB6" w:rsidP="001F0AB6">
      <w:pPr>
        <w:pStyle w:val="SingleTxtG"/>
        <w:ind w:left="2268" w:hanging="1134"/>
        <w:rPr>
          <w:ins w:id="2922" w:author="JRC" w:date="2020-03-09T19:24:00Z"/>
          <w:bCs/>
          <w:color w:val="7030A0"/>
          <w:szCs w:val="24"/>
        </w:rPr>
      </w:pPr>
      <w:ins w:id="2923" w:author="JRC" w:date="2020-03-09T18:25:00Z">
        <w:r w:rsidRPr="00AF454C">
          <w:rPr>
            <w:bCs/>
            <w:color w:val="7030A0"/>
            <w:szCs w:val="24"/>
          </w:rPr>
          <w:t>2.2.</w:t>
        </w:r>
      </w:ins>
      <w:ins w:id="2924" w:author="JRC" w:date="2020-03-09T19:55:00Z">
        <w:r w:rsidR="002C67DD">
          <w:rPr>
            <w:bCs/>
            <w:color w:val="7030A0"/>
            <w:szCs w:val="24"/>
          </w:rPr>
          <w:t>2</w:t>
        </w:r>
      </w:ins>
      <w:ins w:id="2925" w:author="JRC" w:date="2020-03-09T18:25:00Z">
        <w:r w:rsidRPr="00AF454C">
          <w:rPr>
            <w:bCs/>
            <w:color w:val="7030A0"/>
            <w:szCs w:val="24"/>
          </w:rPr>
          <w:t>.</w:t>
        </w:r>
        <w:r w:rsidRPr="00AF454C">
          <w:rPr>
            <w:bCs/>
            <w:color w:val="7030A0"/>
            <w:szCs w:val="24"/>
          </w:rPr>
          <w:tab/>
        </w:r>
        <w:r w:rsidRPr="004B609D">
          <w:rPr>
            <w:bCs/>
            <w:color w:val="7030A0"/>
            <w:szCs w:val="24"/>
          </w:rPr>
          <w:t xml:space="preserve">During preconditioning, the test cell temperature </w:t>
        </w:r>
      </w:ins>
      <w:ins w:id="2926" w:author="JRC" w:date="2020-03-09T19:18:00Z">
        <w:r w:rsidR="005B569B">
          <w:rPr>
            <w:rFonts w:eastAsia="Calibri"/>
            <w:color w:val="000000"/>
            <w:lang w:val="en-US"/>
          </w:rPr>
          <w:t xml:space="preserve">shall have a temperature set point </w:t>
        </w:r>
        <w:r w:rsidR="005B569B">
          <w:t xml:space="preserve">of -7 °C and the tolerance of the actual </w:t>
        </w:r>
        <w:r w:rsidR="005B569B">
          <w:rPr>
            <w:rFonts w:eastAsia="Calibri"/>
            <w:color w:val="000000"/>
            <w:lang w:val="en-US"/>
          </w:rPr>
          <w:t>value shall be within ± 5°C</w:t>
        </w:r>
      </w:ins>
      <w:ins w:id="2927" w:author="JRC" w:date="2020-03-09T18:25:00Z">
        <w:r>
          <w:rPr>
            <w:bCs/>
            <w:color w:val="7030A0"/>
            <w:szCs w:val="24"/>
          </w:rPr>
          <w:t xml:space="preserve">. </w:t>
        </w:r>
      </w:ins>
    </w:p>
    <w:p w14:paraId="28C09EE3" w14:textId="1CFC7BC3" w:rsidR="001F0AB6" w:rsidRDefault="005B569B" w:rsidP="001F0AB6">
      <w:pPr>
        <w:pStyle w:val="SingleTxtG"/>
        <w:ind w:left="2268" w:hanging="1134"/>
        <w:rPr>
          <w:ins w:id="2928" w:author="JRC" w:date="2020-03-09T18:25:00Z"/>
          <w:bCs/>
          <w:color w:val="7030A0"/>
          <w:szCs w:val="24"/>
        </w:rPr>
      </w:pPr>
      <w:ins w:id="2929" w:author="JRC" w:date="2020-03-09T19:24:00Z">
        <w:r>
          <w:rPr>
            <w:bCs/>
            <w:color w:val="7030A0"/>
            <w:szCs w:val="24"/>
          </w:rPr>
          <w:t>2.2.</w:t>
        </w:r>
      </w:ins>
      <w:ins w:id="2930" w:author="JRC" w:date="2020-03-09T19:55:00Z">
        <w:r w:rsidR="002C67DD">
          <w:rPr>
            <w:bCs/>
            <w:color w:val="7030A0"/>
            <w:szCs w:val="24"/>
          </w:rPr>
          <w:t>3.</w:t>
        </w:r>
      </w:ins>
      <w:ins w:id="2931" w:author="JRC" w:date="2020-03-09T19:24:00Z">
        <w:r>
          <w:rPr>
            <w:bCs/>
            <w:color w:val="7030A0"/>
            <w:szCs w:val="24"/>
          </w:rPr>
          <w:tab/>
        </w:r>
        <w:r>
          <w:rPr>
            <w:szCs w:val="24"/>
          </w:rPr>
          <w:t>At the start of the test, the test cell shall have a temperature set point of -7 °C and the tolerance of the actual value shall be within ±3 °C</w:t>
        </w:r>
      </w:ins>
      <w:ins w:id="2932" w:author="JRC" w:date="2020-03-09T19:25:00Z">
        <w:r>
          <w:rPr>
            <w:szCs w:val="24"/>
          </w:rPr>
          <w:t xml:space="preserve">. </w:t>
        </w:r>
      </w:ins>
      <w:ins w:id="2933" w:author="JRC" w:date="2020-03-09T19:21:00Z">
        <w:r w:rsidRPr="005B569B">
          <w:rPr>
            <w:bCs/>
            <w:color w:val="7030A0"/>
            <w:szCs w:val="24"/>
            <w:lang w:val="en-US"/>
          </w:rPr>
          <w:t>The engine oil temperature an</w:t>
        </w:r>
        <w:r>
          <w:rPr>
            <w:bCs/>
            <w:color w:val="7030A0"/>
            <w:szCs w:val="24"/>
            <w:lang w:val="en-US"/>
          </w:rPr>
          <w:t xml:space="preserve">d coolant temperature, if any, </w:t>
        </w:r>
        <w:r w:rsidRPr="005B569B">
          <w:rPr>
            <w:bCs/>
            <w:color w:val="7030A0"/>
            <w:szCs w:val="24"/>
            <w:lang w:val="en-US"/>
          </w:rPr>
          <w:t>shall be within ± 2 °C of the set point -7°C</w:t>
        </w:r>
        <w:r>
          <w:rPr>
            <w:bCs/>
            <w:color w:val="7030A0"/>
            <w:szCs w:val="24"/>
            <w:lang w:val="en-US"/>
          </w:rPr>
          <w:t>.</w:t>
        </w:r>
      </w:ins>
    </w:p>
    <w:p w14:paraId="009C3B2B" w14:textId="68BAD959" w:rsidR="001F0AB6" w:rsidRDefault="001F0AB6" w:rsidP="001F0AB6">
      <w:pPr>
        <w:pStyle w:val="SingleTxtG"/>
        <w:ind w:left="2268"/>
        <w:rPr>
          <w:ins w:id="2934" w:author="JRC" w:date="2020-03-09T19:39:00Z"/>
          <w:bCs/>
          <w:color w:val="7030A0"/>
          <w:szCs w:val="24"/>
        </w:rPr>
      </w:pPr>
      <w:ins w:id="2935" w:author="JRC" w:date="2020-03-09T18:25:00Z">
        <w:r w:rsidRPr="00AF454C">
          <w:rPr>
            <w:color w:val="7030A0"/>
            <w:szCs w:val="24"/>
          </w:rPr>
          <w:t xml:space="preserve">For preconditioning the combustion engine, the vehicle shall be driven under charge-sustaining operating condition. During the driven preconditioning cycle, the charging balance of the REESS shall be determined. At the end of the preconditioning the break-off criterion shall be fulfilled according to </w:t>
        </w:r>
        <w:commentRangeStart w:id="2936"/>
        <w:r w:rsidRPr="00AF454C">
          <w:rPr>
            <w:color w:val="7030A0"/>
            <w:szCs w:val="24"/>
          </w:rPr>
          <w:t>p</w:t>
        </w:r>
        <w:r>
          <w:rPr>
            <w:color w:val="7030A0"/>
            <w:szCs w:val="24"/>
          </w:rPr>
          <w:t>aragraph 3.2.4.5. of annex B8</w:t>
        </w:r>
      </w:ins>
      <w:commentRangeEnd w:id="2936"/>
      <w:ins w:id="2937" w:author="JRC" w:date="2020-03-09T19:22:00Z">
        <w:r w:rsidR="005B569B">
          <w:rPr>
            <w:rStyle w:val="Marquedecommentaire"/>
            <w:rFonts w:eastAsia="MS Mincho"/>
            <w:lang w:val="en-US" w:eastAsia="en-US"/>
          </w:rPr>
          <w:commentReference w:id="2936"/>
        </w:r>
      </w:ins>
      <w:ins w:id="2938" w:author="JRC" w:date="2020-03-09T18:25:00Z">
        <w:r w:rsidRPr="00AF454C">
          <w:rPr>
            <w:bCs/>
            <w:color w:val="7030A0"/>
            <w:szCs w:val="24"/>
          </w:rPr>
          <w:t>.</w:t>
        </w:r>
      </w:ins>
    </w:p>
    <w:p w14:paraId="6331276A" w14:textId="33E4892A" w:rsidR="00577C00" w:rsidRDefault="00577C00">
      <w:pPr>
        <w:pStyle w:val="SingleTxtG"/>
        <w:keepNext/>
        <w:ind w:left="2268" w:hanging="1134"/>
        <w:rPr>
          <w:ins w:id="2939" w:author="JRC" w:date="2020-03-09T19:40:00Z"/>
          <w:color w:val="000000"/>
          <w:lang w:val="en-US" w:eastAsia="nl-NL"/>
        </w:rPr>
        <w:pPrChange w:id="2940" w:author="JRC" w:date="2020-03-09T19:40:00Z">
          <w:pPr>
            <w:pStyle w:val="SingleTxtG"/>
            <w:ind w:left="2268"/>
          </w:pPr>
        </w:pPrChange>
      </w:pPr>
      <w:ins w:id="2941" w:author="JRC" w:date="2020-03-09T19:39:00Z">
        <w:r w:rsidRPr="00AF454C">
          <w:rPr>
            <w:color w:val="7030A0"/>
            <w:szCs w:val="24"/>
          </w:rPr>
          <w:lastRenderedPageBreak/>
          <w:t>2.</w:t>
        </w:r>
        <w:r>
          <w:rPr>
            <w:color w:val="7030A0"/>
            <w:szCs w:val="24"/>
          </w:rPr>
          <w:t>3</w:t>
        </w:r>
        <w:r w:rsidRPr="00AF454C">
          <w:rPr>
            <w:color w:val="7030A0"/>
            <w:szCs w:val="24"/>
          </w:rPr>
          <w:t>.</w:t>
        </w:r>
        <w:r w:rsidRPr="00AF454C">
          <w:rPr>
            <w:color w:val="7030A0"/>
            <w:szCs w:val="24"/>
          </w:rPr>
          <w:tab/>
        </w:r>
        <w:r>
          <w:rPr>
            <w:color w:val="000000"/>
            <w:lang w:val="en-US" w:eastAsia="nl-NL"/>
          </w:rPr>
          <w:t>Test-Soak procedure</w:t>
        </w:r>
      </w:ins>
    </w:p>
    <w:p w14:paraId="4297414E" w14:textId="187886E3" w:rsidR="00577C00" w:rsidRDefault="00577C00" w:rsidP="00577C00">
      <w:pPr>
        <w:pStyle w:val="SingleTxtG"/>
        <w:ind w:left="2268" w:hanging="1134"/>
        <w:rPr>
          <w:ins w:id="2942" w:author="JRC" w:date="2020-03-09T19:40:00Z"/>
          <w:color w:val="7030A0"/>
          <w:szCs w:val="24"/>
        </w:rPr>
      </w:pPr>
      <w:ins w:id="2943" w:author="JRC" w:date="2020-03-09T19:40:00Z">
        <w:r w:rsidRPr="00AF454C">
          <w:rPr>
            <w:bCs/>
            <w:color w:val="7030A0"/>
            <w:szCs w:val="24"/>
          </w:rPr>
          <w:t>2.</w:t>
        </w:r>
        <w:r>
          <w:rPr>
            <w:bCs/>
            <w:color w:val="7030A0"/>
            <w:szCs w:val="24"/>
          </w:rPr>
          <w:t>3</w:t>
        </w:r>
        <w:r w:rsidRPr="00AF454C">
          <w:rPr>
            <w:bCs/>
            <w:color w:val="7030A0"/>
            <w:szCs w:val="24"/>
          </w:rPr>
          <w:t>.</w:t>
        </w:r>
        <w:r>
          <w:rPr>
            <w:bCs/>
            <w:color w:val="7030A0"/>
            <w:szCs w:val="24"/>
          </w:rPr>
          <w:t>1</w:t>
        </w:r>
      </w:ins>
      <w:ins w:id="2944" w:author="JRC" w:date="2020-03-09T19:41:00Z">
        <w:r>
          <w:rPr>
            <w:bCs/>
            <w:color w:val="7030A0"/>
            <w:szCs w:val="24"/>
          </w:rPr>
          <w:t>.</w:t>
        </w:r>
      </w:ins>
      <w:ins w:id="2945" w:author="JRC" w:date="2020-03-09T19:40:00Z">
        <w:r w:rsidRPr="00AF454C">
          <w:rPr>
            <w:bCs/>
            <w:color w:val="7030A0"/>
            <w:szCs w:val="24"/>
          </w:rPr>
          <w:tab/>
        </w:r>
        <w:r>
          <w:rPr>
            <w:color w:val="000000"/>
            <w:lang w:val="en-US" w:eastAsia="nl-NL"/>
          </w:rPr>
          <w:t xml:space="preserve">After preconditioning and before testing, vehicles shall be kept in a soak area with the ambient conditions described in paragraph 3.2.2.1. of </w:t>
        </w:r>
      </w:ins>
      <w:ins w:id="2946" w:author="JRC" w:date="2020-03-09T19:41:00Z">
        <w:r>
          <w:rPr>
            <w:color w:val="000000"/>
            <w:lang w:val="en-US" w:eastAsia="nl-NL"/>
          </w:rPr>
          <w:t>A</w:t>
        </w:r>
      </w:ins>
      <w:ins w:id="2947" w:author="JRC" w:date="2020-03-09T19:40:00Z">
        <w:r>
          <w:rPr>
            <w:color w:val="000000"/>
            <w:lang w:val="en-US" w:eastAsia="nl-NL"/>
          </w:rPr>
          <w:t>nnex</w:t>
        </w:r>
      </w:ins>
      <w:ins w:id="2948" w:author="JRC" w:date="2020-03-09T19:41:00Z">
        <w:r>
          <w:rPr>
            <w:color w:val="000000"/>
            <w:lang w:val="en-US" w:eastAsia="nl-NL"/>
          </w:rPr>
          <w:t xml:space="preserve"> XX</w:t>
        </w:r>
      </w:ins>
      <w:ins w:id="2949" w:author="JRC" w:date="2020-03-09T19:40:00Z">
        <w:r w:rsidRPr="00AF454C">
          <w:rPr>
            <w:color w:val="7030A0"/>
            <w:szCs w:val="24"/>
          </w:rPr>
          <w:t>.</w:t>
        </w:r>
      </w:ins>
    </w:p>
    <w:p w14:paraId="616EEED1" w14:textId="0487E6F1" w:rsidR="00577C00" w:rsidRPr="00577C00" w:rsidRDefault="00577C00">
      <w:pPr>
        <w:pStyle w:val="SingleTxtG"/>
        <w:ind w:left="2268" w:hanging="1134"/>
        <w:rPr>
          <w:ins w:id="2950" w:author="JRC" w:date="2020-03-09T18:25:00Z"/>
          <w:bCs/>
          <w:color w:val="7030A0"/>
          <w:szCs w:val="24"/>
        </w:rPr>
        <w:pPrChange w:id="2951" w:author="JRC" w:date="2020-03-09T19:44:00Z">
          <w:pPr>
            <w:pStyle w:val="SingleTxtG"/>
            <w:ind w:left="2268"/>
          </w:pPr>
        </w:pPrChange>
      </w:pPr>
      <w:ins w:id="2952" w:author="JRC" w:date="2020-03-09T19:40:00Z">
        <w:r w:rsidRPr="00AF454C">
          <w:rPr>
            <w:bCs/>
            <w:color w:val="7030A0"/>
            <w:szCs w:val="24"/>
          </w:rPr>
          <w:t>2.</w:t>
        </w:r>
        <w:r>
          <w:rPr>
            <w:bCs/>
            <w:color w:val="7030A0"/>
            <w:szCs w:val="24"/>
          </w:rPr>
          <w:t>3</w:t>
        </w:r>
        <w:r w:rsidRPr="00AF454C">
          <w:rPr>
            <w:bCs/>
            <w:color w:val="7030A0"/>
            <w:szCs w:val="24"/>
          </w:rPr>
          <w:t>.</w:t>
        </w:r>
      </w:ins>
      <w:ins w:id="2953" w:author="JRC" w:date="2020-03-09T19:41:00Z">
        <w:r>
          <w:rPr>
            <w:bCs/>
            <w:color w:val="7030A0"/>
            <w:szCs w:val="24"/>
          </w:rPr>
          <w:t>2.</w:t>
        </w:r>
      </w:ins>
      <w:ins w:id="2954" w:author="JRC" w:date="2020-03-09T19:40:00Z">
        <w:r w:rsidRPr="00AF454C">
          <w:rPr>
            <w:bCs/>
            <w:color w:val="7030A0"/>
            <w:szCs w:val="24"/>
          </w:rPr>
          <w:tab/>
        </w:r>
      </w:ins>
      <w:ins w:id="2955" w:author="JRC" w:date="2020-03-09T19:41:00Z">
        <w:r w:rsidRPr="00577C00">
          <w:rPr>
            <w:color w:val="7030A0"/>
            <w:szCs w:val="24"/>
            <w:lang w:val="en-US"/>
          </w:rPr>
          <w:t xml:space="preserve">From the end of the preconditioning until the soaking at </w:t>
        </w:r>
        <w:r w:rsidRPr="00577C00">
          <w:rPr>
            <w:color w:val="7030A0"/>
            <w:szCs w:val="24"/>
            <w:lang w:val="en-IE"/>
          </w:rPr>
          <w:t>-7 °C ± 3°C</w:t>
        </w:r>
        <w:r w:rsidRPr="00577C00">
          <w:rPr>
            <w:color w:val="7030A0"/>
            <w:szCs w:val="24"/>
            <w:lang w:val="en-US"/>
          </w:rPr>
          <w:t xml:space="preserve">, the vehicle shall not be exposed to a different temperature than </w:t>
        </w:r>
        <w:r w:rsidRPr="00577C00">
          <w:rPr>
            <w:color w:val="7030A0"/>
            <w:szCs w:val="24"/>
            <w:lang w:val="en-IE"/>
          </w:rPr>
          <w:t>-7 °C ± 3°C</w:t>
        </w:r>
        <w:r>
          <w:rPr>
            <w:color w:val="7030A0"/>
            <w:szCs w:val="24"/>
            <w:lang w:val="en-US"/>
          </w:rPr>
          <w:t xml:space="preserve"> for longer than [10] minutes</w:t>
        </w:r>
      </w:ins>
      <w:ins w:id="2956" w:author="JRC" w:date="2020-03-09T19:40:00Z">
        <w:r w:rsidRPr="00AF454C">
          <w:rPr>
            <w:color w:val="7030A0"/>
            <w:szCs w:val="24"/>
          </w:rPr>
          <w:t>.</w:t>
        </w:r>
      </w:ins>
    </w:p>
    <w:p w14:paraId="049685CA" w14:textId="2C5EA983" w:rsidR="001F0AB6" w:rsidRDefault="001F0AB6" w:rsidP="001F0AB6">
      <w:pPr>
        <w:pStyle w:val="SingleTxtG"/>
        <w:ind w:left="2268" w:hanging="1134"/>
        <w:rPr>
          <w:ins w:id="2957" w:author="JRC" w:date="2020-03-09T18:25:00Z"/>
          <w:color w:val="7030A0"/>
          <w:szCs w:val="24"/>
        </w:rPr>
      </w:pPr>
      <w:ins w:id="2958" w:author="JRC" w:date="2020-03-09T18:25:00Z">
        <w:r w:rsidRPr="00AF454C">
          <w:rPr>
            <w:bCs/>
            <w:color w:val="7030A0"/>
            <w:szCs w:val="24"/>
          </w:rPr>
          <w:t>2.</w:t>
        </w:r>
        <w:r>
          <w:rPr>
            <w:bCs/>
            <w:color w:val="7030A0"/>
            <w:szCs w:val="24"/>
          </w:rPr>
          <w:t>3</w:t>
        </w:r>
        <w:r w:rsidRPr="00AF454C">
          <w:rPr>
            <w:bCs/>
            <w:color w:val="7030A0"/>
            <w:szCs w:val="24"/>
          </w:rPr>
          <w:t>.</w:t>
        </w:r>
      </w:ins>
      <w:ins w:id="2959" w:author="JRC" w:date="2020-03-09T19:44:00Z">
        <w:r w:rsidR="00577C00">
          <w:rPr>
            <w:bCs/>
            <w:color w:val="7030A0"/>
            <w:szCs w:val="24"/>
          </w:rPr>
          <w:t>3</w:t>
        </w:r>
      </w:ins>
      <w:ins w:id="2960" w:author="JRC" w:date="2020-03-09T18:25:00Z">
        <w:r w:rsidRPr="00AF454C">
          <w:rPr>
            <w:bCs/>
            <w:color w:val="7030A0"/>
            <w:szCs w:val="24"/>
          </w:rPr>
          <w:tab/>
        </w:r>
        <w:r w:rsidRPr="004B609D">
          <w:rPr>
            <w:color w:val="7030A0"/>
            <w:szCs w:val="24"/>
          </w:rPr>
          <w:t>Soaking when the test procedure starts with a charge-sustaining test</w:t>
        </w:r>
        <w:r w:rsidRPr="00AF454C">
          <w:rPr>
            <w:color w:val="7030A0"/>
            <w:szCs w:val="24"/>
          </w:rPr>
          <w:t>.</w:t>
        </w:r>
      </w:ins>
    </w:p>
    <w:p w14:paraId="1D974D75" w14:textId="79ECDA38" w:rsidR="001F0AB6" w:rsidRPr="00AF454C" w:rsidRDefault="001F0AB6" w:rsidP="001F0AB6">
      <w:pPr>
        <w:pStyle w:val="SingleTxtG"/>
        <w:ind w:left="2268" w:hanging="1134"/>
        <w:rPr>
          <w:ins w:id="2961" w:author="JRC" w:date="2020-03-09T18:25:00Z"/>
          <w:bCs/>
          <w:color w:val="A6A6A6" w:themeColor="background1" w:themeShade="A6"/>
          <w:szCs w:val="24"/>
        </w:rPr>
      </w:pPr>
      <w:ins w:id="2962" w:author="JRC" w:date="2020-03-09T18:25:00Z">
        <w:r w:rsidRPr="00AF454C">
          <w:rPr>
            <w:bCs/>
            <w:color w:val="7030A0"/>
            <w:szCs w:val="24"/>
          </w:rPr>
          <w:t>2.</w:t>
        </w:r>
        <w:r>
          <w:rPr>
            <w:bCs/>
            <w:color w:val="7030A0"/>
            <w:szCs w:val="24"/>
          </w:rPr>
          <w:t>3</w:t>
        </w:r>
        <w:r w:rsidRPr="00AF454C">
          <w:rPr>
            <w:bCs/>
            <w:color w:val="7030A0"/>
            <w:szCs w:val="24"/>
          </w:rPr>
          <w:t>.</w:t>
        </w:r>
      </w:ins>
      <w:ins w:id="2963" w:author="JRC" w:date="2020-03-09T19:44:00Z">
        <w:r w:rsidR="00577C00">
          <w:rPr>
            <w:bCs/>
            <w:color w:val="7030A0"/>
            <w:szCs w:val="24"/>
          </w:rPr>
          <w:t>3</w:t>
        </w:r>
      </w:ins>
      <w:ins w:id="2964" w:author="JRC" w:date="2020-03-09T18:25:00Z">
        <w:r>
          <w:rPr>
            <w:bCs/>
            <w:color w:val="7030A0"/>
            <w:szCs w:val="24"/>
          </w:rPr>
          <w:t>.</w:t>
        </w:r>
      </w:ins>
      <w:ins w:id="2965" w:author="JRC" w:date="2020-03-09T19:40:00Z">
        <w:r w:rsidR="00577C00">
          <w:rPr>
            <w:bCs/>
            <w:color w:val="7030A0"/>
            <w:szCs w:val="24"/>
          </w:rPr>
          <w:t>1</w:t>
        </w:r>
      </w:ins>
      <w:ins w:id="2966" w:author="JRC" w:date="2020-03-09T18:25:00Z">
        <w:r w:rsidRPr="00AF454C">
          <w:rPr>
            <w:bCs/>
            <w:color w:val="7030A0"/>
            <w:szCs w:val="24"/>
          </w:rPr>
          <w:tab/>
        </w:r>
        <w:r w:rsidRPr="004B609D">
          <w:rPr>
            <w:color w:val="7030A0"/>
            <w:szCs w:val="24"/>
          </w:rPr>
          <w:t>Soaking of the vehicle shall be performed accordi</w:t>
        </w:r>
        <w:r>
          <w:rPr>
            <w:color w:val="7030A0"/>
            <w:szCs w:val="24"/>
          </w:rPr>
          <w:t xml:space="preserve">ng to </w:t>
        </w:r>
        <w:r w:rsidRPr="004B609D">
          <w:rPr>
            <w:color w:val="7030A0"/>
            <w:szCs w:val="24"/>
            <w:highlight w:val="yellow"/>
          </w:rPr>
          <w:t>paragraph 2.7</w:t>
        </w:r>
        <w:r>
          <w:rPr>
            <w:color w:val="7030A0"/>
            <w:szCs w:val="24"/>
          </w:rPr>
          <w:t>. of the optional Annex X</w:t>
        </w:r>
      </w:ins>
      <w:ins w:id="2967" w:author="JRC" w:date="2020-03-09T19:27:00Z">
        <w:r w:rsidR="00206F71">
          <w:rPr>
            <w:color w:val="7030A0"/>
            <w:szCs w:val="24"/>
          </w:rPr>
          <w:t>X</w:t>
        </w:r>
      </w:ins>
      <w:ins w:id="2968" w:author="JRC" w:date="2020-03-09T18:25:00Z">
        <w:r w:rsidRPr="00AF454C">
          <w:rPr>
            <w:color w:val="7030A0"/>
            <w:szCs w:val="24"/>
          </w:rPr>
          <w:t>.</w:t>
        </w:r>
        <w:r>
          <w:rPr>
            <w:color w:val="7030A0"/>
            <w:szCs w:val="24"/>
          </w:rPr>
          <w:t xml:space="preserve"> </w:t>
        </w:r>
        <w:r w:rsidRPr="004B609D">
          <w:rPr>
            <w:color w:val="7030A0"/>
            <w:szCs w:val="24"/>
          </w:rPr>
          <w:t xml:space="preserve">Forced cooling down shall not be applied to vehicles preconditioned for the Type </w:t>
        </w:r>
        <w:r>
          <w:rPr>
            <w:color w:val="7030A0"/>
            <w:szCs w:val="24"/>
          </w:rPr>
          <w:t>6</w:t>
        </w:r>
        <w:r w:rsidRPr="004B609D">
          <w:rPr>
            <w:color w:val="7030A0"/>
            <w:szCs w:val="24"/>
          </w:rPr>
          <w:t xml:space="preserve"> test.</w:t>
        </w:r>
      </w:ins>
    </w:p>
    <w:p w14:paraId="508353E2" w14:textId="3924A9EC" w:rsidR="001F0AB6" w:rsidRPr="00AF454C" w:rsidRDefault="001F0AB6" w:rsidP="001F0AB6">
      <w:pPr>
        <w:pStyle w:val="SingleTxtG"/>
        <w:ind w:left="2268" w:hanging="1134"/>
        <w:rPr>
          <w:ins w:id="2969" w:author="JRC" w:date="2020-03-09T18:25:00Z"/>
          <w:bCs/>
          <w:color w:val="A6A6A6" w:themeColor="background1" w:themeShade="A6"/>
          <w:szCs w:val="24"/>
        </w:rPr>
      </w:pPr>
      <w:ins w:id="2970" w:author="JRC" w:date="2020-03-09T18:25:00Z">
        <w:r w:rsidRPr="00AF454C">
          <w:rPr>
            <w:bCs/>
            <w:color w:val="7030A0"/>
            <w:szCs w:val="24"/>
          </w:rPr>
          <w:t>2.</w:t>
        </w:r>
      </w:ins>
      <w:ins w:id="2971" w:author="JRC" w:date="2020-03-09T19:44:00Z">
        <w:r w:rsidR="00577C00">
          <w:rPr>
            <w:bCs/>
            <w:color w:val="7030A0"/>
            <w:szCs w:val="24"/>
          </w:rPr>
          <w:t>3.</w:t>
        </w:r>
      </w:ins>
      <w:ins w:id="2972" w:author="JRC" w:date="2020-03-09T18:25:00Z">
        <w:r>
          <w:rPr>
            <w:bCs/>
            <w:color w:val="7030A0"/>
            <w:szCs w:val="24"/>
          </w:rPr>
          <w:t>4</w:t>
        </w:r>
        <w:r w:rsidRPr="00AF454C">
          <w:rPr>
            <w:bCs/>
            <w:color w:val="7030A0"/>
            <w:szCs w:val="24"/>
          </w:rPr>
          <w:t>.</w:t>
        </w:r>
        <w:r w:rsidRPr="00AF454C">
          <w:rPr>
            <w:bCs/>
            <w:color w:val="7030A0"/>
            <w:szCs w:val="24"/>
          </w:rPr>
          <w:tab/>
        </w:r>
        <w:r w:rsidRPr="004B609D">
          <w:rPr>
            <w:color w:val="7030A0"/>
            <w:szCs w:val="24"/>
          </w:rPr>
          <w:t>Soaking when the test procedure starts with a charge-depleting test</w:t>
        </w:r>
        <w:r w:rsidRPr="00AF454C">
          <w:rPr>
            <w:color w:val="7030A0"/>
            <w:szCs w:val="24"/>
          </w:rPr>
          <w:t>.</w:t>
        </w:r>
      </w:ins>
    </w:p>
    <w:p w14:paraId="5935DF80" w14:textId="5C4A65B0" w:rsidR="001F0AB6" w:rsidRDefault="001F0AB6" w:rsidP="001F0AB6">
      <w:pPr>
        <w:pStyle w:val="SingleTxtG"/>
        <w:ind w:left="2268" w:hanging="1134"/>
        <w:rPr>
          <w:ins w:id="2973" w:author="JRC" w:date="2020-03-09T19:45:00Z"/>
          <w:color w:val="7030A0"/>
          <w:szCs w:val="24"/>
        </w:rPr>
      </w:pPr>
      <w:ins w:id="2974" w:author="JRC" w:date="2020-03-09T18:25:00Z">
        <w:r w:rsidRPr="00AF454C">
          <w:rPr>
            <w:bCs/>
            <w:color w:val="7030A0"/>
            <w:szCs w:val="24"/>
          </w:rPr>
          <w:t>2.</w:t>
        </w:r>
      </w:ins>
      <w:ins w:id="2975" w:author="JRC" w:date="2020-03-09T19:45:00Z">
        <w:r w:rsidR="00577C00">
          <w:rPr>
            <w:bCs/>
            <w:color w:val="7030A0"/>
            <w:szCs w:val="24"/>
          </w:rPr>
          <w:t>3.</w:t>
        </w:r>
      </w:ins>
      <w:ins w:id="2976" w:author="JRC" w:date="2020-03-09T18:25:00Z">
        <w:r>
          <w:rPr>
            <w:bCs/>
            <w:color w:val="7030A0"/>
            <w:szCs w:val="24"/>
          </w:rPr>
          <w:t>4</w:t>
        </w:r>
        <w:r w:rsidRPr="00AF454C">
          <w:rPr>
            <w:bCs/>
            <w:color w:val="7030A0"/>
            <w:szCs w:val="24"/>
          </w:rPr>
          <w:t>.</w:t>
        </w:r>
        <w:r>
          <w:rPr>
            <w:bCs/>
            <w:color w:val="7030A0"/>
            <w:szCs w:val="24"/>
          </w:rPr>
          <w:t>1.</w:t>
        </w:r>
        <w:r w:rsidRPr="00AF454C">
          <w:rPr>
            <w:bCs/>
            <w:color w:val="7030A0"/>
            <w:szCs w:val="24"/>
          </w:rPr>
          <w:tab/>
        </w:r>
        <w:r w:rsidRPr="004B609D">
          <w:rPr>
            <w:color w:val="7030A0"/>
            <w:szCs w:val="24"/>
          </w:rPr>
          <w:t xml:space="preserve">Soaking of the vehicle shall be performed according to paragraph 2.7. of </w:t>
        </w:r>
        <w:r>
          <w:rPr>
            <w:color w:val="7030A0"/>
            <w:szCs w:val="24"/>
          </w:rPr>
          <w:t xml:space="preserve">the optional </w:t>
        </w:r>
        <w:r w:rsidRPr="004B609D">
          <w:rPr>
            <w:color w:val="7030A0"/>
            <w:szCs w:val="24"/>
          </w:rPr>
          <w:t xml:space="preserve">Annex </w:t>
        </w:r>
        <w:r>
          <w:rPr>
            <w:color w:val="7030A0"/>
            <w:szCs w:val="24"/>
          </w:rPr>
          <w:t>X</w:t>
        </w:r>
      </w:ins>
      <w:ins w:id="2977" w:author="JRC" w:date="2020-03-09T19:28:00Z">
        <w:r w:rsidR="00206F71">
          <w:rPr>
            <w:color w:val="7030A0"/>
            <w:szCs w:val="24"/>
          </w:rPr>
          <w:t>X</w:t>
        </w:r>
      </w:ins>
      <w:ins w:id="2978" w:author="JRC" w:date="2020-03-09T18:25:00Z">
        <w:r w:rsidRPr="004B609D">
          <w:rPr>
            <w:color w:val="7030A0"/>
            <w:szCs w:val="24"/>
          </w:rPr>
          <w:t xml:space="preserve"> for a minimum of 12 hours and a maximum of </w:t>
        </w:r>
      </w:ins>
      <w:ins w:id="2979" w:author="JRC" w:date="2020-03-09T19:28:00Z">
        <w:r w:rsidR="00206F71">
          <w:rPr>
            <w:color w:val="7030A0"/>
            <w:szCs w:val="24"/>
          </w:rPr>
          <w:t>36</w:t>
        </w:r>
      </w:ins>
      <w:ins w:id="2980" w:author="JRC" w:date="2020-03-09T18:25:00Z">
        <w:r w:rsidRPr="004B609D">
          <w:rPr>
            <w:color w:val="7030A0"/>
            <w:szCs w:val="24"/>
          </w:rPr>
          <w:t xml:space="preserve"> hours. Soak shall continue until the end-of-charge criterion, as defined in paragraph 2.4.2.2. of this appendix is reached. The soak time shall be reported. Forced cooling down shall not be applied to vehicles preconditioned for the Type </w:t>
        </w:r>
        <w:r>
          <w:rPr>
            <w:color w:val="7030A0"/>
            <w:szCs w:val="24"/>
          </w:rPr>
          <w:t>6</w:t>
        </w:r>
        <w:r w:rsidRPr="004B609D">
          <w:rPr>
            <w:color w:val="7030A0"/>
            <w:szCs w:val="24"/>
          </w:rPr>
          <w:t xml:space="preserve"> test. During soak, the REESS shall be charged using the normal charging procedure as defined in paragraph 2.4.2. of this appendix</w:t>
        </w:r>
        <w:r w:rsidRPr="00AF454C">
          <w:rPr>
            <w:color w:val="7030A0"/>
            <w:szCs w:val="24"/>
          </w:rPr>
          <w:t>.</w:t>
        </w:r>
      </w:ins>
    </w:p>
    <w:p w14:paraId="4BCC7A75" w14:textId="441E2090" w:rsidR="00577C00" w:rsidRDefault="00577C00" w:rsidP="00577C00">
      <w:pPr>
        <w:pStyle w:val="SingleTxtG"/>
        <w:ind w:left="2268" w:hanging="1134"/>
        <w:rPr>
          <w:ins w:id="2981" w:author="JRC" w:date="2020-03-09T19:46:00Z"/>
          <w:color w:val="7030A0"/>
          <w:szCs w:val="24"/>
        </w:rPr>
      </w:pPr>
      <w:ins w:id="2982" w:author="JRC" w:date="2020-03-09T19:45:00Z">
        <w:r w:rsidRPr="00AF454C">
          <w:rPr>
            <w:bCs/>
            <w:color w:val="7030A0"/>
            <w:szCs w:val="24"/>
          </w:rPr>
          <w:t>2.</w:t>
        </w:r>
        <w:r>
          <w:rPr>
            <w:bCs/>
            <w:color w:val="7030A0"/>
            <w:szCs w:val="24"/>
          </w:rPr>
          <w:t>3.5</w:t>
        </w:r>
        <w:r w:rsidRPr="00AF454C">
          <w:rPr>
            <w:bCs/>
            <w:color w:val="7030A0"/>
            <w:szCs w:val="24"/>
          </w:rPr>
          <w:t>.</w:t>
        </w:r>
        <w:r w:rsidRPr="00AF454C">
          <w:rPr>
            <w:bCs/>
            <w:color w:val="7030A0"/>
            <w:szCs w:val="24"/>
          </w:rPr>
          <w:tab/>
        </w:r>
        <w:r>
          <w:rPr>
            <w:color w:val="000000"/>
            <w:lang w:val="en-US" w:eastAsia="nl-NL"/>
          </w:rPr>
          <w:t>The transfer from the soak area to the test cell shall be undertaken as quickly</w:t>
        </w:r>
      </w:ins>
      <w:ins w:id="2983" w:author="JRC" w:date="2020-03-09T19:46:00Z">
        <w:r>
          <w:rPr>
            <w:color w:val="000000"/>
            <w:lang w:val="en-US" w:eastAsia="nl-NL"/>
          </w:rPr>
          <w:t xml:space="preserve"> </w:t>
        </w:r>
      </w:ins>
      <w:ins w:id="2984" w:author="JRC" w:date="2020-03-09T19:45:00Z">
        <w:r>
          <w:rPr>
            <w:color w:val="000000"/>
            <w:lang w:val="en-US" w:eastAsia="nl-NL"/>
          </w:rPr>
          <w:t xml:space="preserve">as possible, </w:t>
        </w:r>
        <w:r>
          <w:rPr>
            <w:color w:val="000000"/>
            <w:lang w:eastAsia="nl-NL"/>
          </w:rPr>
          <w:t>without any unjustified delay</w:t>
        </w:r>
        <w:r>
          <w:rPr>
            <w:color w:val="000000"/>
            <w:lang w:val="en-US" w:eastAsia="nl-NL"/>
          </w:rPr>
          <w:t>. The vehicle shall not be exposed to a temperature different from</w:t>
        </w:r>
      </w:ins>
      <w:ins w:id="2985" w:author="JRC" w:date="2020-03-09T19:46:00Z">
        <w:r>
          <w:rPr>
            <w:color w:val="000000"/>
            <w:lang w:val="en-US" w:eastAsia="nl-NL"/>
          </w:rPr>
          <w:t xml:space="preserve"> </w:t>
        </w:r>
      </w:ins>
      <w:ins w:id="2986" w:author="JRC" w:date="2020-03-09T19:45:00Z">
        <w:r>
          <w:rPr>
            <w:color w:val="000000"/>
            <w:lang w:eastAsia="nl-NL"/>
          </w:rPr>
          <w:t>-7°C ±3°C</w:t>
        </w:r>
        <w:r>
          <w:rPr>
            <w:color w:val="000000"/>
            <w:lang w:val="en-US" w:eastAsia="nl-NL"/>
          </w:rPr>
          <w:t xml:space="preserve"> for longer than [10] minutes</w:t>
        </w:r>
        <w:r w:rsidRPr="00AF454C">
          <w:rPr>
            <w:color w:val="7030A0"/>
            <w:szCs w:val="24"/>
          </w:rPr>
          <w:t>.</w:t>
        </w:r>
      </w:ins>
    </w:p>
    <w:p w14:paraId="038813DE" w14:textId="0B135DB1" w:rsidR="00577C00" w:rsidRPr="00577C00" w:rsidRDefault="00577C00" w:rsidP="00577C00">
      <w:pPr>
        <w:pStyle w:val="SingleTxtG"/>
        <w:ind w:left="2268" w:hanging="1134"/>
        <w:rPr>
          <w:ins w:id="2987" w:author="JRC" w:date="2020-03-09T19:47:00Z"/>
          <w:color w:val="7030A0"/>
          <w:szCs w:val="24"/>
          <w:lang w:val="en-IE"/>
        </w:rPr>
      </w:pPr>
      <w:ins w:id="2988" w:author="JRC" w:date="2020-03-09T19:46:00Z">
        <w:r w:rsidRPr="00AF454C">
          <w:rPr>
            <w:bCs/>
            <w:color w:val="7030A0"/>
            <w:szCs w:val="24"/>
          </w:rPr>
          <w:t>2.</w:t>
        </w:r>
        <w:r>
          <w:rPr>
            <w:bCs/>
            <w:color w:val="7030A0"/>
            <w:szCs w:val="24"/>
          </w:rPr>
          <w:t>3.6</w:t>
        </w:r>
        <w:r w:rsidRPr="00AF454C">
          <w:rPr>
            <w:bCs/>
            <w:color w:val="7030A0"/>
            <w:szCs w:val="24"/>
          </w:rPr>
          <w:t>.</w:t>
        </w:r>
        <w:r w:rsidRPr="00AF454C">
          <w:rPr>
            <w:bCs/>
            <w:color w:val="7030A0"/>
            <w:szCs w:val="24"/>
          </w:rPr>
          <w:tab/>
        </w:r>
      </w:ins>
      <w:ins w:id="2989" w:author="JRC" w:date="2020-03-09T19:47:00Z">
        <w:r w:rsidRPr="00577C00">
          <w:rPr>
            <w:color w:val="7030A0"/>
            <w:szCs w:val="24"/>
          </w:rPr>
          <w:t xml:space="preserve">If a stabilized vehicle is moved through a warm area when transporting it to the dynamometer for testing, the vehicle shall be </w:t>
        </w:r>
        <w:proofErr w:type="spellStart"/>
        <w:r w:rsidRPr="00577C00">
          <w:rPr>
            <w:color w:val="7030A0"/>
            <w:szCs w:val="24"/>
          </w:rPr>
          <w:t>restabilised</w:t>
        </w:r>
        <w:proofErr w:type="spellEnd"/>
        <w:r w:rsidRPr="00577C00">
          <w:rPr>
            <w:color w:val="7030A0"/>
            <w:szCs w:val="24"/>
          </w:rPr>
          <w:t xml:space="preserve">  by holding it at an ambient temperature of - 7°C ± 3°C for at least six times as long as the vehicle was exposed to warmer </w:t>
        </w:r>
        <w:commentRangeStart w:id="2990"/>
        <w:r w:rsidRPr="00577C00">
          <w:rPr>
            <w:color w:val="7030A0"/>
            <w:szCs w:val="24"/>
          </w:rPr>
          <w:t>temperatures</w:t>
        </w:r>
        <w:commentRangeEnd w:id="2990"/>
        <w:r w:rsidRPr="00577C00">
          <w:rPr>
            <w:color w:val="7030A0"/>
            <w:szCs w:val="24"/>
          </w:rPr>
          <w:commentReference w:id="2990"/>
        </w:r>
        <w:r>
          <w:rPr>
            <w:color w:val="7030A0"/>
            <w:szCs w:val="24"/>
          </w:rPr>
          <w:t>.</w:t>
        </w:r>
        <w:r w:rsidRPr="00577C00">
          <w:rPr>
            <w:color w:val="7030A0"/>
            <w:szCs w:val="24"/>
            <w:lang w:val="en-IE"/>
          </w:rPr>
          <w:t xml:space="preserve"> </w:t>
        </w:r>
      </w:ins>
    </w:p>
    <w:p w14:paraId="54B8A283" w14:textId="663D51E8" w:rsidR="00CB6413" w:rsidRPr="00D02A3B" w:rsidRDefault="00CB6413" w:rsidP="00CB6413">
      <w:pPr>
        <w:pStyle w:val="SingleTxtG"/>
        <w:keepNext/>
        <w:keepLines/>
        <w:ind w:left="2268" w:hanging="1134"/>
        <w:rPr>
          <w:color w:val="A6A6A6" w:themeColor="background1" w:themeShade="A6"/>
          <w:szCs w:val="24"/>
        </w:rPr>
      </w:pPr>
      <w:bookmarkStart w:id="2991" w:name="_Hlk525847734"/>
      <w:del w:id="2992" w:author="JRC" w:date="2020-03-09T19:56:00Z">
        <w:r w:rsidRPr="001C1FAF" w:rsidDel="002C67DD">
          <w:rPr>
            <w:bCs/>
            <w:strike/>
            <w:color w:val="7030A0"/>
            <w:szCs w:val="24"/>
          </w:rPr>
          <w:delText>2.2.3.</w:delText>
        </w:r>
        <w:r w:rsidDel="002C67DD">
          <w:rPr>
            <w:bCs/>
            <w:color w:val="A6A6A6" w:themeColor="background1" w:themeShade="A6"/>
            <w:szCs w:val="24"/>
          </w:rPr>
          <w:delText xml:space="preserve"> </w:delText>
        </w:r>
      </w:del>
      <w:ins w:id="2993" w:author="JRC" w:date="2020-03-09T19:56:00Z">
        <w:r w:rsidR="002C67DD">
          <w:rPr>
            <w:bCs/>
            <w:color w:val="7030A0"/>
            <w:szCs w:val="24"/>
          </w:rPr>
          <w:t>2.</w:t>
        </w:r>
      </w:ins>
      <w:ins w:id="2994" w:author="JRC" w:date="2020-03-09T20:15:00Z">
        <w:r w:rsidR="00AE5F1F">
          <w:rPr>
            <w:bCs/>
            <w:color w:val="7030A0"/>
            <w:szCs w:val="24"/>
          </w:rPr>
          <w:t>3</w:t>
        </w:r>
      </w:ins>
      <w:ins w:id="2995" w:author="JRC" w:date="2020-03-09T19:56:00Z">
        <w:r w:rsidR="002C67DD">
          <w:rPr>
            <w:bCs/>
            <w:color w:val="7030A0"/>
            <w:szCs w:val="24"/>
          </w:rPr>
          <w:t>.</w:t>
        </w:r>
      </w:ins>
      <w:ins w:id="2996" w:author="JRC" w:date="2020-03-09T20:15:00Z">
        <w:r w:rsidR="00AE5F1F">
          <w:rPr>
            <w:bCs/>
            <w:color w:val="7030A0"/>
            <w:szCs w:val="24"/>
          </w:rPr>
          <w:t>7</w:t>
        </w:r>
      </w:ins>
      <w:ins w:id="2997" w:author="JRC" w:date="2020-03-09T19:56:00Z">
        <w:r w:rsidR="002C67DD">
          <w:rPr>
            <w:bCs/>
            <w:color w:val="7030A0"/>
            <w:szCs w:val="24"/>
          </w:rPr>
          <w:t>.</w:t>
        </w:r>
      </w:ins>
      <w:r w:rsidRPr="00D02A3B">
        <w:rPr>
          <w:bCs/>
          <w:color w:val="A6A6A6" w:themeColor="background1" w:themeShade="A6"/>
          <w:szCs w:val="24"/>
        </w:rPr>
        <w:tab/>
      </w:r>
      <w:bookmarkStart w:id="2998" w:name="_Hlk525847760"/>
      <w:r w:rsidRPr="00D02A3B">
        <w:rPr>
          <w:color w:val="A6A6A6" w:themeColor="background1" w:themeShade="A6"/>
          <w:szCs w:val="24"/>
        </w:rPr>
        <w:t>Application of a normal charge</w:t>
      </w:r>
    </w:p>
    <w:p w14:paraId="4A3F5AC0" w14:textId="77777777" w:rsidR="00CB6413" w:rsidRPr="00D02A3B" w:rsidRDefault="00CB6413" w:rsidP="00CB6413">
      <w:pPr>
        <w:pStyle w:val="SingleTxtG"/>
        <w:keepLines/>
        <w:ind w:left="2268"/>
        <w:rPr>
          <w:color w:val="A6A6A6" w:themeColor="background1" w:themeShade="A6"/>
          <w:szCs w:val="24"/>
        </w:rPr>
      </w:pPr>
      <w:r w:rsidRPr="00D02A3B">
        <w:rPr>
          <w:color w:val="A6A6A6" w:themeColor="background1" w:themeShade="A6"/>
          <w:szCs w:val="24"/>
        </w:rPr>
        <w:t>Normal charging is the transfer of electricity to an electrified vehicle with a power of less than or equal to 22 kW.</w:t>
      </w:r>
    </w:p>
    <w:p w14:paraId="7B894573" w14:textId="77777777" w:rsidR="00CB6413" w:rsidRPr="00D02A3B" w:rsidRDefault="00CB6413" w:rsidP="00CB6413">
      <w:pPr>
        <w:pStyle w:val="SingleTxtG"/>
        <w:keepLines/>
        <w:ind w:left="2268"/>
        <w:rPr>
          <w:color w:val="A6A6A6" w:themeColor="background1" w:themeShade="A6"/>
          <w:szCs w:val="24"/>
        </w:rPr>
      </w:pPr>
      <w:r w:rsidRPr="00D02A3B">
        <w:rPr>
          <w:color w:val="A6A6A6" w:themeColor="background1" w:themeShade="A6"/>
          <w:szCs w:val="24"/>
        </w:rPr>
        <w:t xml:space="preserve">Where there are several possible methods to perform a normal AC charge (e.g. cable, induction, etc.), the charging procedure via cable shall be used. </w:t>
      </w:r>
    </w:p>
    <w:p w14:paraId="5C3A347A" w14:textId="77777777" w:rsidR="00CB6413" w:rsidRPr="00D02A3B" w:rsidRDefault="00CB6413" w:rsidP="00CB6413">
      <w:pPr>
        <w:pStyle w:val="SingleTxtG"/>
        <w:keepLines/>
        <w:ind w:left="2268"/>
        <w:rPr>
          <w:color w:val="A6A6A6" w:themeColor="background1" w:themeShade="A6"/>
          <w:szCs w:val="24"/>
        </w:rPr>
      </w:pPr>
      <w:r w:rsidRPr="00D02A3B">
        <w:rPr>
          <w:color w:val="A6A6A6" w:themeColor="background1" w:themeShade="A6"/>
          <w:szCs w:val="24"/>
        </w:rPr>
        <w:t xml:space="preserve">Where there are several AC charging power levels available, the highest normal charging power shall be used. An AC charging power lower than the highest normal AC charging power may be selected if recommended by the manufacturer </w:t>
      </w:r>
      <w:r w:rsidRPr="00D02A3B">
        <w:rPr>
          <w:color w:val="A6A6A6" w:themeColor="background1" w:themeShade="A6"/>
          <w:szCs w:val="24"/>
          <w:lang w:val="en-US"/>
        </w:rPr>
        <w:t>and by approval of the responsible authority</w:t>
      </w:r>
      <w:r w:rsidRPr="00D02A3B">
        <w:rPr>
          <w:color w:val="A6A6A6" w:themeColor="background1" w:themeShade="A6"/>
          <w:szCs w:val="24"/>
        </w:rPr>
        <w:t>.</w:t>
      </w:r>
    </w:p>
    <w:p w14:paraId="3FFC1525" w14:textId="7CA374F9" w:rsidR="00CB6413" w:rsidRPr="00D02A3B" w:rsidRDefault="00CB6413" w:rsidP="00CB6413">
      <w:pPr>
        <w:pStyle w:val="SingleTxtG"/>
        <w:keepNext/>
        <w:keepLines/>
        <w:ind w:left="2268" w:hanging="1134"/>
        <w:rPr>
          <w:color w:val="A6A6A6" w:themeColor="background1" w:themeShade="A6"/>
          <w:szCs w:val="24"/>
        </w:rPr>
      </w:pPr>
      <w:bookmarkStart w:id="2999" w:name="_Hlk525848407"/>
      <w:bookmarkEnd w:id="2991"/>
      <w:bookmarkEnd w:id="2998"/>
      <w:del w:id="3000" w:author="JRC" w:date="2020-03-09T19:57:00Z">
        <w:r w:rsidRPr="001C1FAF" w:rsidDel="002C67DD">
          <w:rPr>
            <w:strike/>
            <w:color w:val="7030A0"/>
            <w:szCs w:val="24"/>
          </w:rPr>
          <w:delText>2.2.3.1.</w:delText>
        </w:r>
        <w:r w:rsidRPr="001C1FAF" w:rsidDel="002C67DD">
          <w:rPr>
            <w:bCs/>
            <w:color w:val="7030A0"/>
            <w:szCs w:val="24"/>
          </w:rPr>
          <w:delText xml:space="preserve"> </w:delText>
        </w:r>
      </w:del>
      <w:ins w:id="3001" w:author="JRC" w:date="2020-03-09T19:57:00Z">
        <w:r w:rsidR="002C67DD">
          <w:rPr>
            <w:bCs/>
            <w:color w:val="7030A0"/>
            <w:szCs w:val="24"/>
          </w:rPr>
          <w:t>2.</w:t>
        </w:r>
      </w:ins>
      <w:ins w:id="3002" w:author="JRC" w:date="2020-03-09T20:15:00Z">
        <w:r w:rsidR="00AE5F1F">
          <w:rPr>
            <w:bCs/>
            <w:color w:val="7030A0"/>
            <w:szCs w:val="24"/>
          </w:rPr>
          <w:t>3</w:t>
        </w:r>
      </w:ins>
      <w:ins w:id="3003" w:author="JRC" w:date="2020-03-09T19:57:00Z">
        <w:r w:rsidR="002C67DD">
          <w:rPr>
            <w:bCs/>
            <w:color w:val="7030A0"/>
            <w:szCs w:val="24"/>
          </w:rPr>
          <w:t>.</w:t>
        </w:r>
      </w:ins>
      <w:ins w:id="3004" w:author="JRC" w:date="2020-03-09T20:15:00Z">
        <w:r w:rsidR="00AE5F1F">
          <w:rPr>
            <w:bCs/>
            <w:color w:val="7030A0"/>
            <w:szCs w:val="24"/>
          </w:rPr>
          <w:t>7</w:t>
        </w:r>
      </w:ins>
      <w:ins w:id="3005" w:author="JRC" w:date="2020-03-09T19:57:00Z">
        <w:r w:rsidR="002C67DD">
          <w:rPr>
            <w:bCs/>
            <w:color w:val="7030A0"/>
            <w:szCs w:val="24"/>
          </w:rPr>
          <w:t>.</w:t>
        </w:r>
      </w:ins>
      <w:ins w:id="3006" w:author="JRC" w:date="2020-03-09T20:15:00Z">
        <w:r w:rsidR="00AE5F1F">
          <w:rPr>
            <w:bCs/>
            <w:color w:val="7030A0"/>
            <w:szCs w:val="24"/>
          </w:rPr>
          <w:t>1.</w:t>
        </w:r>
      </w:ins>
      <w:r w:rsidRPr="00D02A3B">
        <w:rPr>
          <w:color w:val="A6A6A6" w:themeColor="background1" w:themeShade="A6"/>
          <w:szCs w:val="24"/>
        </w:rPr>
        <w:tab/>
        <w:t>The REESS shall be charged at an ambient temperature as specified in paragraph </w:t>
      </w:r>
      <w:r w:rsidRPr="002C67DD">
        <w:rPr>
          <w:color w:val="A6A6A6" w:themeColor="background1" w:themeShade="A6"/>
          <w:szCs w:val="24"/>
        </w:rPr>
        <w:t xml:space="preserve">2.2.2.2. </w:t>
      </w:r>
      <w:r w:rsidRPr="00D02A3B">
        <w:rPr>
          <w:color w:val="A6A6A6" w:themeColor="background1" w:themeShade="A6"/>
          <w:szCs w:val="24"/>
        </w:rPr>
        <w:t>of</w:t>
      </w:r>
      <w:r>
        <w:rPr>
          <w:color w:val="7030A0"/>
          <w:szCs w:val="24"/>
        </w:rPr>
        <w:t xml:space="preserve"> </w:t>
      </w:r>
      <w:ins w:id="3007" w:author="JRC" w:date="2020-03-09T19:58:00Z">
        <w:r w:rsidR="002C67DD">
          <w:rPr>
            <w:color w:val="7030A0"/>
            <w:szCs w:val="24"/>
          </w:rPr>
          <w:t>optional</w:t>
        </w:r>
        <w:r w:rsidR="002C67DD" w:rsidRPr="00D02A3B">
          <w:rPr>
            <w:color w:val="A6A6A6" w:themeColor="background1" w:themeShade="A6"/>
            <w:szCs w:val="24"/>
          </w:rPr>
          <w:t xml:space="preserve"> </w:t>
        </w:r>
      </w:ins>
      <w:r w:rsidRPr="00D02A3B">
        <w:rPr>
          <w:color w:val="A6A6A6" w:themeColor="background1" w:themeShade="A6"/>
          <w:szCs w:val="24"/>
        </w:rPr>
        <w:t>Annex </w:t>
      </w:r>
      <w:ins w:id="3008" w:author="JRC" w:date="2020-03-09T19:58:00Z">
        <w:r w:rsidR="002C67DD">
          <w:rPr>
            <w:color w:val="7030A0"/>
            <w:szCs w:val="24"/>
          </w:rPr>
          <w:t>XX</w:t>
        </w:r>
      </w:ins>
      <w:del w:id="3009" w:author="JRC" w:date="2020-03-09T19:58:00Z">
        <w:r w:rsidRPr="00346142" w:rsidDel="002C67DD">
          <w:rPr>
            <w:strike/>
            <w:color w:val="7030A0"/>
            <w:szCs w:val="24"/>
          </w:rPr>
          <w:delText>B6</w:delText>
        </w:r>
      </w:del>
      <w:r w:rsidRPr="00D02A3B">
        <w:rPr>
          <w:color w:val="A6A6A6" w:themeColor="background1" w:themeShade="A6"/>
          <w:szCs w:val="24"/>
        </w:rPr>
        <w:t xml:space="preserve"> with the on-board charger if fitted. </w:t>
      </w:r>
    </w:p>
    <w:p w14:paraId="44C40AB4" w14:textId="4F879CDC" w:rsidR="00CB6413" w:rsidRDefault="002C67DD" w:rsidP="00CB6413">
      <w:pPr>
        <w:pStyle w:val="SingleTxtG"/>
        <w:ind w:left="2268"/>
        <w:rPr>
          <w:color w:val="A6A6A6" w:themeColor="background1" w:themeShade="A6"/>
          <w:szCs w:val="24"/>
        </w:rPr>
      </w:pPr>
      <w:ins w:id="3010" w:author="JRC" w:date="2020-03-09T19:58:00Z">
        <w:r w:rsidRPr="00346142">
          <w:rPr>
            <w:color w:val="7030A0"/>
            <w:szCs w:val="24"/>
          </w:rPr>
          <w:t xml:space="preserve">The vehicle shall be connected to the mains within </w:t>
        </w:r>
      </w:ins>
      <w:ins w:id="3011" w:author="JRC" w:date="2020-03-09T19:59:00Z">
        <w:r>
          <w:rPr>
            <w:color w:val="7030A0"/>
            <w:szCs w:val="24"/>
          </w:rPr>
          <w:t>6</w:t>
        </w:r>
      </w:ins>
      <w:ins w:id="3012" w:author="JRC" w:date="2020-03-09T19:58:00Z">
        <w:r w:rsidRPr="00346142">
          <w:rPr>
            <w:color w:val="7030A0"/>
            <w:szCs w:val="24"/>
          </w:rPr>
          <w:t>0 minutes after the precondition where the applicable WLTP test cycle</w:t>
        </w:r>
        <w:r>
          <w:rPr>
            <w:color w:val="7030A0"/>
            <w:szCs w:val="24"/>
          </w:rPr>
          <w:t xml:space="preserve"> </w:t>
        </w:r>
        <w:r w:rsidRPr="00346142">
          <w:rPr>
            <w:color w:val="7030A0"/>
            <w:szCs w:val="24"/>
          </w:rPr>
          <w:t>in which the break-off criterion is reached for the first time.  The REESS is fully charged when the end-of-charge criterion, as defined in paragraph 2.</w:t>
        </w:r>
        <w:r>
          <w:rPr>
            <w:color w:val="7030A0"/>
            <w:szCs w:val="24"/>
          </w:rPr>
          <w:t>4</w:t>
        </w:r>
        <w:r w:rsidRPr="00346142">
          <w:rPr>
            <w:color w:val="7030A0"/>
            <w:szCs w:val="24"/>
          </w:rPr>
          <w:t>.</w:t>
        </w:r>
        <w:r>
          <w:rPr>
            <w:color w:val="7030A0"/>
            <w:szCs w:val="24"/>
          </w:rPr>
          <w:t>2</w:t>
        </w:r>
        <w:r w:rsidRPr="00346142">
          <w:rPr>
            <w:color w:val="7030A0"/>
            <w:szCs w:val="24"/>
          </w:rPr>
          <w:t xml:space="preserve">.2. of </w:t>
        </w:r>
        <w:r w:rsidRPr="004B609D">
          <w:rPr>
            <w:color w:val="7030A0"/>
            <w:szCs w:val="24"/>
          </w:rPr>
          <w:t>this appendix</w:t>
        </w:r>
        <w:r w:rsidRPr="00346142">
          <w:rPr>
            <w:color w:val="7030A0"/>
            <w:szCs w:val="24"/>
          </w:rPr>
          <w:t>, is reached</w:t>
        </w:r>
      </w:ins>
      <w:r w:rsidR="00CB6413" w:rsidRPr="00346142">
        <w:rPr>
          <w:color w:val="A6A6A6" w:themeColor="background1" w:themeShade="A6"/>
          <w:szCs w:val="24"/>
        </w:rPr>
        <w:t>.</w:t>
      </w:r>
    </w:p>
    <w:p w14:paraId="2FDB6233" w14:textId="77777777" w:rsidR="00CB6413" w:rsidRPr="00D02A3B" w:rsidRDefault="00CB6413" w:rsidP="00CB6413">
      <w:pPr>
        <w:pStyle w:val="SingleTxtG"/>
        <w:ind w:left="2268"/>
        <w:rPr>
          <w:color w:val="A6A6A6" w:themeColor="background1" w:themeShade="A6"/>
          <w:szCs w:val="24"/>
        </w:rPr>
      </w:pPr>
      <w:r w:rsidRPr="00D02A3B">
        <w:rPr>
          <w:color w:val="A6A6A6" w:themeColor="background1" w:themeShade="A6"/>
          <w:szCs w:val="24"/>
        </w:rPr>
        <w:t>In the following cases, a charger recommended by the manufacturer and using the charging pattern prescribed for normal charging shall be used if:</w:t>
      </w:r>
    </w:p>
    <w:p w14:paraId="0E530AF5" w14:textId="77777777" w:rsidR="00CB6413" w:rsidRPr="00D02A3B" w:rsidRDefault="00CB6413" w:rsidP="00CB6413">
      <w:pPr>
        <w:pStyle w:val="SingleTxtG"/>
        <w:ind w:left="2268"/>
        <w:rPr>
          <w:color w:val="A6A6A6" w:themeColor="background1" w:themeShade="A6"/>
          <w:szCs w:val="24"/>
        </w:rPr>
      </w:pPr>
      <w:r w:rsidRPr="00D02A3B">
        <w:rPr>
          <w:color w:val="A6A6A6" w:themeColor="background1" w:themeShade="A6"/>
          <w:szCs w:val="24"/>
        </w:rPr>
        <w:t>(a)</w:t>
      </w:r>
      <w:r w:rsidRPr="00D02A3B">
        <w:rPr>
          <w:color w:val="A6A6A6" w:themeColor="background1" w:themeShade="A6"/>
          <w:szCs w:val="24"/>
        </w:rPr>
        <w:tab/>
        <w:t>No on-board charger is fitted, or</w:t>
      </w:r>
    </w:p>
    <w:p w14:paraId="22D816F9" w14:textId="77777777" w:rsidR="00CB6413" w:rsidRPr="00D02A3B" w:rsidRDefault="00CB6413" w:rsidP="00CB6413">
      <w:pPr>
        <w:pStyle w:val="SingleTxtG"/>
        <w:ind w:left="2835" w:hanging="567"/>
        <w:rPr>
          <w:color w:val="A6A6A6" w:themeColor="background1" w:themeShade="A6"/>
          <w:szCs w:val="24"/>
        </w:rPr>
      </w:pPr>
      <w:commentRangeStart w:id="3013"/>
      <w:r w:rsidRPr="00D02A3B">
        <w:rPr>
          <w:color w:val="A6A6A6" w:themeColor="background1" w:themeShade="A6"/>
          <w:szCs w:val="24"/>
        </w:rPr>
        <w:t>(b)</w:t>
      </w:r>
      <w:r w:rsidRPr="00D02A3B">
        <w:rPr>
          <w:color w:val="A6A6A6" w:themeColor="background1" w:themeShade="A6"/>
          <w:szCs w:val="24"/>
        </w:rPr>
        <w:tab/>
        <w:t>The charging time exceeds the soaking time defined in paragraph 2.7. of Annex B6.</w:t>
      </w:r>
      <w:commentRangeEnd w:id="3013"/>
      <w:r>
        <w:rPr>
          <w:rStyle w:val="Marquedecommentaire"/>
          <w:rFonts w:eastAsia="MS Mincho"/>
          <w:lang w:val="en-US" w:eastAsia="en-US"/>
        </w:rPr>
        <w:commentReference w:id="3013"/>
      </w:r>
    </w:p>
    <w:p w14:paraId="56F60A40" w14:textId="77777777" w:rsidR="00CB6413" w:rsidRPr="00D02A3B" w:rsidRDefault="00CB6413" w:rsidP="00CB6413">
      <w:pPr>
        <w:pStyle w:val="SingleTxtG"/>
        <w:ind w:left="2268"/>
        <w:rPr>
          <w:color w:val="A6A6A6" w:themeColor="background1" w:themeShade="A6"/>
          <w:szCs w:val="24"/>
        </w:rPr>
      </w:pPr>
      <w:r w:rsidRPr="00D02A3B">
        <w:rPr>
          <w:color w:val="A6A6A6" w:themeColor="background1" w:themeShade="A6"/>
          <w:szCs w:val="24"/>
        </w:rPr>
        <w:t>The procedures in this paragraph exclude all types of special charges that could be automatically or manually initiated, e.g. equalization charges or servicing charges. The manufacturer shall declare that, during the test, a special charge procedure has not occurred.</w:t>
      </w:r>
    </w:p>
    <w:bookmarkEnd w:id="2999"/>
    <w:p w14:paraId="37F41124" w14:textId="0B28EAF9" w:rsidR="00CB6413" w:rsidRPr="00D02A3B" w:rsidRDefault="00CB6413" w:rsidP="00CB6413">
      <w:pPr>
        <w:pStyle w:val="SingleTxtG"/>
        <w:keepNext/>
        <w:ind w:left="2268" w:hanging="1134"/>
        <w:rPr>
          <w:bCs/>
          <w:color w:val="A6A6A6" w:themeColor="background1" w:themeShade="A6"/>
          <w:szCs w:val="24"/>
        </w:rPr>
      </w:pPr>
      <w:del w:id="3014" w:author="JRC" w:date="2020-03-09T20:10:00Z">
        <w:r w:rsidRPr="00346142" w:rsidDel="00AE5F1F">
          <w:rPr>
            <w:bCs/>
            <w:strike/>
            <w:color w:val="7030A0"/>
            <w:szCs w:val="24"/>
          </w:rPr>
          <w:lastRenderedPageBreak/>
          <w:delText>2.2.3.2.</w:delText>
        </w:r>
      </w:del>
      <w:ins w:id="3015" w:author="JRC" w:date="2020-03-09T20:10:00Z">
        <w:r w:rsidR="00AE5F1F" w:rsidRPr="00AE5F1F">
          <w:rPr>
            <w:bCs/>
            <w:color w:val="7030A0"/>
            <w:szCs w:val="24"/>
          </w:rPr>
          <w:t xml:space="preserve"> </w:t>
        </w:r>
        <w:r w:rsidR="00AE5F1F">
          <w:rPr>
            <w:bCs/>
            <w:color w:val="7030A0"/>
            <w:szCs w:val="24"/>
          </w:rPr>
          <w:t>2.</w:t>
        </w:r>
      </w:ins>
      <w:ins w:id="3016" w:author="JRC" w:date="2020-03-09T20:15:00Z">
        <w:r w:rsidR="00AE5F1F">
          <w:rPr>
            <w:bCs/>
            <w:color w:val="7030A0"/>
            <w:szCs w:val="24"/>
          </w:rPr>
          <w:t>3</w:t>
        </w:r>
      </w:ins>
      <w:ins w:id="3017" w:author="JRC" w:date="2020-03-09T20:10:00Z">
        <w:r w:rsidR="00AE5F1F">
          <w:rPr>
            <w:bCs/>
            <w:color w:val="7030A0"/>
            <w:szCs w:val="24"/>
          </w:rPr>
          <w:t>.</w:t>
        </w:r>
      </w:ins>
      <w:ins w:id="3018" w:author="JRC" w:date="2020-03-09T20:15:00Z">
        <w:r w:rsidR="00AE5F1F">
          <w:rPr>
            <w:bCs/>
            <w:color w:val="7030A0"/>
            <w:szCs w:val="24"/>
          </w:rPr>
          <w:t>7</w:t>
        </w:r>
      </w:ins>
      <w:ins w:id="3019" w:author="JRC" w:date="2020-03-09T20:10:00Z">
        <w:r w:rsidR="00AE5F1F">
          <w:rPr>
            <w:bCs/>
            <w:color w:val="7030A0"/>
            <w:szCs w:val="24"/>
          </w:rPr>
          <w:t>.2</w:t>
        </w:r>
      </w:ins>
      <w:ins w:id="3020" w:author="JRC" w:date="2020-03-09T20:11:00Z">
        <w:r w:rsidR="00AE5F1F">
          <w:rPr>
            <w:bCs/>
            <w:color w:val="7030A0"/>
            <w:szCs w:val="24"/>
          </w:rPr>
          <w:t xml:space="preserve">. </w:t>
        </w:r>
      </w:ins>
      <w:r w:rsidRPr="00D02A3B">
        <w:rPr>
          <w:bCs/>
          <w:color w:val="A6A6A6" w:themeColor="background1" w:themeShade="A6"/>
          <w:szCs w:val="24"/>
        </w:rPr>
        <w:t>End-of-charge criterion</w:t>
      </w:r>
    </w:p>
    <w:p w14:paraId="403A2845" w14:textId="07F4AA5A" w:rsidR="00AE03C7" w:rsidRDefault="00CB6413" w:rsidP="00AE03C7">
      <w:pPr>
        <w:pStyle w:val="SingleTxtG"/>
        <w:ind w:left="2268"/>
        <w:rPr>
          <w:color w:val="A6A6A6" w:themeColor="background1" w:themeShade="A6"/>
          <w:szCs w:val="24"/>
          <w:lang w:val="en-US" w:eastAsia="ja-JP"/>
        </w:rPr>
      </w:pPr>
      <w:commentRangeStart w:id="3021"/>
      <w:r w:rsidRPr="00D02A3B">
        <w:rPr>
          <w:color w:val="A6A6A6" w:themeColor="background1" w:themeShade="A6"/>
          <w:szCs w:val="24"/>
          <w:lang w:eastAsia="ja-JP"/>
        </w:rPr>
        <w:t>The</w:t>
      </w:r>
      <w:commentRangeEnd w:id="3021"/>
      <w:r w:rsidR="00AE5F1F">
        <w:rPr>
          <w:rStyle w:val="Marquedecommentaire"/>
          <w:rFonts w:eastAsia="MS Mincho"/>
          <w:lang w:val="en-US" w:eastAsia="en-US"/>
        </w:rPr>
        <w:commentReference w:id="3021"/>
      </w:r>
      <w:r w:rsidRPr="00D02A3B">
        <w:rPr>
          <w:color w:val="A6A6A6" w:themeColor="background1" w:themeShade="A6"/>
          <w:szCs w:val="24"/>
          <w:lang w:eastAsia="ja-JP"/>
        </w:rPr>
        <w:t xml:space="preserve"> end-of-charge criterion is reached when the on-board or external instruments indicate that the REESS is fully charged. </w:t>
      </w:r>
      <w:del w:id="3022" w:author="JRC" w:date="2020-03-09T20:10:00Z">
        <w:r w:rsidR="00AE03C7" w:rsidRPr="00D02A3B" w:rsidDel="00AE5F1F">
          <w:rPr>
            <w:color w:val="A6A6A6" w:themeColor="background1" w:themeShade="A6"/>
            <w:szCs w:val="24"/>
            <w:lang w:eastAsia="ja-JP"/>
          </w:rPr>
          <w:delText xml:space="preserve">. </w:delText>
        </w:r>
        <w:r w:rsidR="00AE03C7" w:rsidRPr="00E25185" w:rsidDel="00AE5F1F">
          <w:rPr>
            <w:strike/>
            <w:color w:val="8064A2" w:themeColor="accent4"/>
            <w:szCs w:val="24"/>
            <w:lang w:val="en-US" w:eastAsia="ja-JP"/>
          </w:rPr>
          <w:delText xml:space="preserve">If </w:delText>
        </w:r>
      </w:del>
      <w:ins w:id="3023" w:author="JRC" w:date="2020-03-09T20:10:00Z">
        <w:r w:rsidR="00AE5F1F" w:rsidRPr="00E25185">
          <w:rPr>
            <w:color w:val="8064A2" w:themeColor="accent4"/>
            <w:szCs w:val="24"/>
            <w:lang w:val="en-US" w:eastAsia="ja-JP"/>
          </w:rPr>
          <w:t>When</w:t>
        </w:r>
      </w:ins>
      <w:r w:rsidR="00AE03C7" w:rsidRPr="00E25185">
        <w:rPr>
          <w:color w:val="8064A2" w:themeColor="accent4"/>
          <w:szCs w:val="24"/>
          <w:lang w:val="en-US" w:eastAsia="ja-JP"/>
        </w:rPr>
        <w:t xml:space="preserve"> </w:t>
      </w:r>
      <w:r w:rsidR="00AE03C7" w:rsidRPr="00D02A3B">
        <w:rPr>
          <w:color w:val="A6A6A6" w:themeColor="background1" w:themeShade="A6"/>
          <w:szCs w:val="24"/>
          <w:lang w:val="en-US" w:eastAsia="ja-JP"/>
        </w:rPr>
        <w:t xml:space="preserve">the charging is performed during soaking and finished before the minimum required soaking time as defined in paragraph </w:t>
      </w:r>
      <w:del w:id="3024" w:author="JRC" w:date="2020-03-09T20:11:00Z">
        <w:r w:rsidR="00AE03C7" w:rsidRPr="00E25185" w:rsidDel="00AE5F1F">
          <w:rPr>
            <w:strike/>
            <w:color w:val="8064A2" w:themeColor="accent4"/>
            <w:szCs w:val="24"/>
            <w:lang w:val="en-US" w:eastAsia="ja-JP"/>
          </w:rPr>
          <w:delText>2.7. of Annex B6</w:delText>
        </w:r>
        <w:r w:rsidR="00AE03C7" w:rsidDel="00AE5F1F">
          <w:rPr>
            <w:color w:val="A6A6A6" w:themeColor="background1" w:themeShade="A6"/>
            <w:szCs w:val="24"/>
            <w:lang w:val="en-US" w:eastAsia="ja-JP"/>
          </w:rPr>
          <w:delText xml:space="preserve"> </w:delText>
        </w:r>
      </w:del>
      <w:ins w:id="3025" w:author="JRC" w:date="2020-03-09T20:12:00Z">
        <w:r w:rsidR="00AE5F1F">
          <w:rPr>
            <w:color w:val="8064A2" w:themeColor="accent4"/>
            <w:szCs w:val="24"/>
            <w:lang w:val="en-US" w:eastAsia="ja-JP"/>
          </w:rPr>
          <w:t>2.4. of this appendix</w:t>
        </w:r>
        <w:commentRangeStart w:id="3026"/>
        <w:commentRangeEnd w:id="3026"/>
        <w:r w:rsidR="00AE5F1F">
          <w:rPr>
            <w:rStyle w:val="Marquedecommentaire"/>
            <w:rFonts w:eastAsia="MS Mincho"/>
            <w:lang w:val="en-US" w:eastAsia="en-US"/>
          </w:rPr>
          <w:commentReference w:id="3026"/>
        </w:r>
      </w:ins>
      <w:r w:rsidR="00AE03C7" w:rsidRPr="00D02A3B">
        <w:rPr>
          <w:color w:val="A6A6A6" w:themeColor="background1" w:themeShade="A6"/>
          <w:szCs w:val="24"/>
          <w:lang w:val="en-US" w:eastAsia="ja-JP"/>
        </w:rPr>
        <w:t xml:space="preserve">, </w:t>
      </w:r>
      <w:ins w:id="3027" w:author="JRC" w:date="2020-03-09T20:12:00Z">
        <w:r w:rsidR="00AE5F1F">
          <w:rPr>
            <w:color w:val="A6A6A6" w:themeColor="background1" w:themeShade="A6"/>
            <w:szCs w:val="24"/>
            <w:lang w:val="en-US" w:eastAsia="ja-JP"/>
          </w:rPr>
          <w:t>[</w:t>
        </w:r>
      </w:ins>
      <w:r w:rsidR="00AE03C7" w:rsidRPr="00D02A3B">
        <w:rPr>
          <w:color w:val="A6A6A6" w:themeColor="background1" w:themeShade="A6"/>
          <w:szCs w:val="24"/>
          <w:lang w:val="en-US" w:eastAsia="ja-JP"/>
        </w:rPr>
        <w:t>the vehicle shall stay connected to the grid at least until the minimum required soaking time is reached</w:t>
      </w:r>
      <w:ins w:id="3028" w:author="JRC" w:date="2020-03-09T20:12:00Z">
        <w:r w:rsidR="00AE5F1F">
          <w:rPr>
            <w:color w:val="A6A6A6" w:themeColor="background1" w:themeShade="A6"/>
            <w:szCs w:val="24"/>
            <w:lang w:val="en-US" w:eastAsia="ja-JP"/>
          </w:rPr>
          <w:t>]</w:t>
        </w:r>
      </w:ins>
      <w:r w:rsidR="00AE03C7" w:rsidRPr="00D02A3B">
        <w:rPr>
          <w:color w:val="A6A6A6" w:themeColor="background1" w:themeShade="A6"/>
          <w:szCs w:val="24"/>
          <w:lang w:val="en-US" w:eastAsia="ja-JP"/>
        </w:rPr>
        <w:t>.</w:t>
      </w:r>
    </w:p>
    <w:p w14:paraId="30277FC0" w14:textId="4CA3BA98" w:rsidR="000B33E2" w:rsidRPr="00D02A3B" w:rsidRDefault="000B33E2" w:rsidP="00CB6413">
      <w:pPr>
        <w:pStyle w:val="SingleTxtG"/>
        <w:ind w:left="2268"/>
        <w:rPr>
          <w:color w:val="A6A6A6" w:themeColor="background1" w:themeShade="A6"/>
          <w:szCs w:val="24"/>
          <w:lang w:eastAsia="ja-JP"/>
        </w:rPr>
      </w:pPr>
    </w:p>
    <w:p w14:paraId="181125AC" w14:textId="77777777" w:rsidR="002A39FF" w:rsidRPr="00F60B04" w:rsidRDefault="002A39FF" w:rsidP="002A39FF">
      <w:pPr>
        <w:pStyle w:val="SingleTxtG"/>
        <w:keepNext/>
        <w:keepLines/>
        <w:ind w:left="2268" w:hanging="1134"/>
        <w:rPr>
          <w:color w:val="7030A0"/>
          <w:szCs w:val="24"/>
        </w:rPr>
      </w:pPr>
      <w:r w:rsidRPr="00F60B04">
        <w:rPr>
          <w:color w:val="7030A0"/>
          <w:szCs w:val="24"/>
        </w:rPr>
        <w:lastRenderedPageBreak/>
        <w:t xml:space="preserve">3. </w:t>
      </w:r>
      <w:r w:rsidRPr="00F60B04">
        <w:rPr>
          <w:color w:val="7030A0"/>
          <w:szCs w:val="24"/>
        </w:rPr>
        <w:tab/>
        <w:t xml:space="preserve">PEV preconditioning </w:t>
      </w:r>
    </w:p>
    <w:p w14:paraId="64DEF9F2" w14:textId="77777777" w:rsidR="002A39FF" w:rsidRPr="00105A11" w:rsidRDefault="002A39FF" w:rsidP="002A39FF">
      <w:pPr>
        <w:pStyle w:val="SingleTxtG"/>
        <w:keepNext/>
        <w:keepLines/>
        <w:ind w:left="2268" w:hanging="1134"/>
        <w:rPr>
          <w:strike/>
          <w:color w:val="7030A0"/>
          <w:szCs w:val="24"/>
        </w:rPr>
      </w:pPr>
      <w:r w:rsidRPr="00105A11">
        <w:rPr>
          <w:strike/>
          <w:color w:val="7030A0"/>
          <w:szCs w:val="24"/>
        </w:rPr>
        <w:t xml:space="preserve">3.1 </w:t>
      </w:r>
      <w:r w:rsidRPr="00105A11">
        <w:rPr>
          <w:strike/>
          <w:color w:val="7030A0"/>
          <w:szCs w:val="24"/>
        </w:rPr>
        <w:tab/>
        <w:t>Initial charging of the REESS</w:t>
      </w:r>
    </w:p>
    <w:p w14:paraId="5927972C" w14:textId="08B8CCF7" w:rsidR="002A39FF" w:rsidRPr="00105A11" w:rsidRDefault="002A39FF" w:rsidP="002A39FF">
      <w:pPr>
        <w:pStyle w:val="SingleTxtG"/>
        <w:keepNext/>
        <w:keepLines/>
        <w:ind w:left="2268"/>
        <w:rPr>
          <w:strike/>
          <w:color w:val="7030A0"/>
          <w:szCs w:val="24"/>
        </w:rPr>
      </w:pPr>
      <w:r w:rsidRPr="00105A11">
        <w:rPr>
          <w:strike/>
          <w:color w:val="7030A0"/>
          <w:szCs w:val="24"/>
        </w:rPr>
        <w:t>At the request of the manufacturer, charging may be undertaken at 23 °C if paragraph 3.1.2 is applicable. Initial charging of the REESS should occur only if the vehicle’s REESS is below [</w:t>
      </w:r>
      <w:r w:rsidR="00C403FE" w:rsidRPr="00105A11">
        <w:rPr>
          <w:strike/>
          <w:color w:val="7030A0"/>
          <w:szCs w:val="24"/>
        </w:rPr>
        <w:t>X</w:t>
      </w:r>
      <w:r w:rsidRPr="00105A11">
        <w:rPr>
          <w:strike/>
          <w:color w:val="7030A0"/>
          <w:szCs w:val="24"/>
        </w:rPr>
        <w:t>%] state of charge. The battery charging shall not exceed [</w:t>
      </w:r>
      <w:r w:rsidR="00C403FE" w:rsidRPr="00105A11">
        <w:rPr>
          <w:strike/>
          <w:color w:val="7030A0"/>
          <w:szCs w:val="24"/>
        </w:rPr>
        <w:t>X</w:t>
      </w:r>
      <w:r w:rsidRPr="00105A11">
        <w:rPr>
          <w:strike/>
          <w:color w:val="7030A0"/>
          <w:szCs w:val="24"/>
        </w:rPr>
        <w:t>%] state of charge upon completion and a charge termination point below [</w:t>
      </w:r>
      <w:r w:rsidR="00C403FE" w:rsidRPr="00105A11">
        <w:rPr>
          <w:strike/>
          <w:color w:val="7030A0"/>
          <w:szCs w:val="24"/>
        </w:rPr>
        <w:t>X</w:t>
      </w:r>
      <w:r w:rsidRPr="00105A11">
        <w:rPr>
          <w:strike/>
          <w:color w:val="7030A0"/>
          <w:szCs w:val="24"/>
        </w:rPr>
        <w:t xml:space="preserve">%] state of charge can be recommended by the manufacturer. </w:t>
      </w:r>
      <w:commentRangeStart w:id="3029"/>
      <w:r w:rsidRPr="00105A11">
        <w:rPr>
          <w:strike/>
          <w:color w:val="7030A0"/>
          <w:szCs w:val="24"/>
        </w:rPr>
        <w:t xml:space="preserve">On-board supplemental </w:t>
      </w:r>
      <w:commentRangeEnd w:id="3029"/>
      <w:r w:rsidRPr="00105A11">
        <w:rPr>
          <w:rStyle w:val="Marquedecommentaire"/>
          <w:rFonts w:asciiTheme="minorHAnsi" w:eastAsiaTheme="minorEastAsia" w:hAnsiTheme="minorHAnsi"/>
          <w:strike/>
          <w:lang w:val="fr-FR"/>
        </w:rPr>
        <w:commentReference w:id="3029"/>
      </w:r>
      <w:r w:rsidRPr="00105A11">
        <w:rPr>
          <w:strike/>
          <w:color w:val="7030A0"/>
          <w:szCs w:val="24"/>
        </w:rPr>
        <w:t xml:space="preserve">heating or cooling devices automatically present during charging while connected to the mains shall reflect normal operation and the windows and doors of the vehicle shall remain closed. </w:t>
      </w:r>
    </w:p>
    <w:p w14:paraId="5EDF6027" w14:textId="77777777" w:rsidR="002A39FF" w:rsidRPr="00105A11" w:rsidRDefault="002A39FF" w:rsidP="002A39FF">
      <w:pPr>
        <w:pStyle w:val="SingleTxtG"/>
        <w:keepNext/>
        <w:keepLines/>
        <w:ind w:left="2268" w:hanging="1134"/>
        <w:rPr>
          <w:strike/>
          <w:color w:val="7030A0"/>
          <w:szCs w:val="24"/>
        </w:rPr>
      </w:pPr>
      <w:r w:rsidRPr="00105A11">
        <w:rPr>
          <w:strike/>
          <w:color w:val="7030A0"/>
          <w:szCs w:val="24"/>
        </w:rPr>
        <w:t xml:space="preserve">3.1.1. </w:t>
      </w:r>
      <w:r w:rsidRPr="00105A11">
        <w:rPr>
          <w:strike/>
          <w:color w:val="7030A0"/>
          <w:szCs w:val="24"/>
        </w:rPr>
        <w:tab/>
        <w:t xml:space="preserve">Application of a normal charge </w:t>
      </w:r>
    </w:p>
    <w:p w14:paraId="3A78AAF5" w14:textId="77777777" w:rsidR="002A39FF" w:rsidRPr="00105A11" w:rsidRDefault="002A39FF" w:rsidP="002A39FF">
      <w:pPr>
        <w:pStyle w:val="SingleTxtG"/>
        <w:keepNext/>
        <w:keepLines/>
        <w:ind w:left="2268"/>
        <w:rPr>
          <w:strike/>
          <w:color w:val="7030A0"/>
          <w:szCs w:val="24"/>
        </w:rPr>
      </w:pPr>
      <w:r w:rsidRPr="00105A11">
        <w:rPr>
          <w:strike/>
          <w:color w:val="7030A0"/>
          <w:szCs w:val="24"/>
        </w:rPr>
        <w:t>The REESS shall be charged according to paragraph 2.2.3.1. of Appendix 4 to Annex 8. The REESS shall be charged without measurement of energy delivered from the mains.</w:t>
      </w:r>
    </w:p>
    <w:p w14:paraId="42435D55" w14:textId="77777777" w:rsidR="002A39FF" w:rsidRPr="00105A11" w:rsidRDefault="002A39FF" w:rsidP="002A39FF">
      <w:pPr>
        <w:pStyle w:val="SingleTxtG"/>
        <w:keepNext/>
        <w:keepLines/>
        <w:ind w:left="2268" w:hanging="1134"/>
        <w:rPr>
          <w:strike/>
          <w:color w:val="7030A0"/>
          <w:szCs w:val="24"/>
        </w:rPr>
      </w:pPr>
      <w:r w:rsidRPr="00105A11">
        <w:rPr>
          <w:strike/>
          <w:color w:val="7030A0"/>
          <w:szCs w:val="24"/>
        </w:rPr>
        <w:t xml:space="preserve">3.1.2 </w:t>
      </w:r>
      <w:r w:rsidRPr="00105A11">
        <w:rPr>
          <w:strike/>
          <w:color w:val="7030A0"/>
          <w:szCs w:val="24"/>
        </w:rPr>
        <w:tab/>
        <w:t xml:space="preserve">Discharging the REESS at </w:t>
      </w:r>
      <w:bookmarkStart w:id="3030" w:name="_Hlk32927003"/>
      <w:r w:rsidRPr="00105A11">
        <w:rPr>
          <w:strike/>
          <w:color w:val="7030A0"/>
          <w:szCs w:val="24"/>
        </w:rPr>
        <w:t xml:space="preserve">23 °C </w:t>
      </w:r>
      <w:bookmarkEnd w:id="3030"/>
      <w:r w:rsidRPr="00105A11">
        <w:rPr>
          <w:strike/>
          <w:color w:val="7030A0"/>
          <w:szCs w:val="24"/>
        </w:rPr>
        <w:t>Ambient</w:t>
      </w:r>
    </w:p>
    <w:p w14:paraId="2D606809" w14:textId="324CB7A9" w:rsidR="002A39FF" w:rsidRPr="00105A11" w:rsidRDefault="002A39FF" w:rsidP="002A39FF">
      <w:pPr>
        <w:pStyle w:val="SingleTxtG"/>
        <w:keepNext/>
        <w:keepLines/>
        <w:ind w:left="2268"/>
        <w:rPr>
          <w:strike/>
          <w:color w:val="7030A0"/>
          <w:szCs w:val="24"/>
        </w:rPr>
      </w:pPr>
      <w:r w:rsidRPr="00105A11">
        <w:rPr>
          <w:strike/>
          <w:color w:val="7030A0"/>
          <w:szCs w:val="24"/>
        </w:rPr>
        <w:t xml:space="preserve">At the request of the manufacturer, the PEV shall be discharged at 23 °C ambient at a speed of [100 km/h] for a maximum of [50] km, and in accordance with paragraph 3. of Appendix 4 to Annex 8. After the discharging cycle, the vehicle shall transfer from the </w:t>
      </w:r>
      <w:r w:rsidR="00515BAB" w:rsidRPr="00105A11">
        <w:rPr>
          <w:strike/>
          <w:color w:val="7030A0"/>
          <w:szCs w:val="24"/>
        </w:rPr>
        <w:t>[23</w:t>
      </w:r>
      <w:r w:rsidRPr="00105A11">
        <w:rPr>
          <w:strike/>
          <w:color w:val="7030A0"/>
          <w:szCs w:val="24"/>
        </w:rPr>
        <w:t>°C</w:t>
      </w:r>
      <w:r w:rsidR="00515BAB" w:rsidRPr="00105A11">
        <w:rPr>
          <w:strike/>
          <w:color w:val="7030A0"/>
          <w:szCs w:val="24"/>
        </w:rPr>
        <w:t>]</w:t>
      </w:r>
      <w:r w:rsidRPr="00105A11">
        <w:rPr>
          <w:strike/>
          <w:color w:val="7030A0"/>
          <w:szCs w:val="24"/>
        </w:rPr>
        <w:t xml:space="preserve"> test cell to the soak area at the temperature of </w:t>
      </w:r>
      <w:r w:rsidR="007F43BF" w:rsidRPr="00105A11">
        <w:rPr>
          <w:strike/>
          <w:color w:val="7030A0"/>
          <w:szCs w:val="24"/>
        </w:rPr>
        <w:t>-7°C</w:t>
      </w:r>
      <w:r w:rsidRPr="00105A11">
        <w:rPr>
          <w:strike/>
          <w:color w:val="7030A0"/>
          <w:szCs w:val="24"/>
        </w:rPr>
        <w:t xml:space="preserve"> within [</w:t>
      </w:r>
      <w:r w:rsidR="00D10F8E" w:rsidRPr="00105A11">
        <w:rPr>
          <w:strike/>
          <w:color w:val="7030A0"/>
          <w:szCs w:val="24"/>
        </w:rPr>
        <w:t>X</w:t>
      </w:r>
      <w:r w:rsidRPr="00105A11">
        <w:rPr>
          <w:strike/>
          <w:color w:val="7030A0"/>
          <w:szCs w:val="24"/>
        </w:rPr>
        <w:t xml:space="preserve">] minutes. For vehicles that do not require charging per the guidelines in 3.1, paragraphs 3.1.1 and 3.1.2 may be omitted and the vehicle shall be placed in soak area at the temperature of </w:t>
      </w:r>
      <w:proofErr w:type="spellStart"/>
      <w:r w:rsidRPr="00105A11">
        <w:rPr>
          <w:strike/>
          <w:color w:val="7030A0"/>
          <w:szCs w:val="24"/>
        </w:rPr>
        <w:t>T</w:t>
      </w:r>
      <w:r w:rsidRPr="00105A11">
        <w:rPr>
          <w:strike/>
          <w:color w:val="7030A0"/>
          <w:szCs w:val="24"/>
          <w:vertAlign w:val="subscript"/>
        </w:rPr>
        <w:t>low</w:t>
      </w:r>
      <w:proofErr w:type="spellEnd"/>
      <w:r w:rsidRPr="00105A11">
        <w:rPr>
          <w:strike/>
          <w:color w:val="7030A0"/>
          <w:szCs w:val="24"/>
        </w:rPr>
        <w:t xml:space="preserve"> directly.</w:t>
      </w:r>
    </w:p>
    <w:p w14:paraId="6683F929" w14:textId="77777777" w:rsidR="002A39FF" w:rsidRPr="00F60B04" w:rsidRDefault="002A39FF" w:rsidP="002A39FF">
      <w:pPr>
        <w:pStyle w:val="SingleTxtG"/>
        <w:keepNext/>
        <w:keepLines/>
        <w:ind w:left="2268"/>
        <w:rPr>
          <w:color w:val="7030A0"/>
          <w:szCs w:val="24"/>
        </w:rPr>
      </w:pPr>
    </w:p>
    <w:p w14:paraId="0B90FAF1" w14:textId="77777777" w:rsidR="00773C38" w:rsidRPr="00F60B04" w:rsidRDefault="00773C38" w:rsidP="00773C38">
      <w:pPr>
        <w:pStyle w:val="SingleTxtG"/>
        <w:keepNext/>
        <w:keepLines/>
        <w:ind w:left="2268" w:hanging="1134"/>
        <w:rPr>
          <w:ins w:id="3031" w:author="TRIPATHY Samarendra" w:date="2020-03-10T12:24:00Z"/>
          <w:color w:val="7030A0"/>
          <w:szCs w:val="24"/>
        </w:rPr>
      </w:pPr>
      <w:ins w:id="3032" w:author="TRIPATHY Samarendra" w:date="2020-03-10T12:24:00Z">
        <w:r w:rsidRPr="00F60B04">
          <w:rPr>
            <w:color w:val="7030A0"/>
            <w:szCs w:val="24"/>
          </w:rPr>
          <w:t xml:space="preserve">3.1.3 </w:t>
        </w:r>
        <w:r w:rsidRPr="00F60B04">
          <w:rPr>
            <w:color w:val="7030A0"/>
            <w:szCs w:val="24"/>
          </w:rPr>
          <w:tab/>
          <w:t xml:space="preserve">Soak at </w:t>
        </w:r>
        <w:r>
          <w:rPr>
            <w:color w:val="7030A0"/>
            <w:szCs w:val="24"/>
          </w:rPr>
          <w:t>-7</w:t>
        </w:r>
        <w:r w:rsidRPr="00F60B04">
          <w:rPr>
            <w:color w:val="7030A0"/>
            <w:szCs w:val="24"/>
          </w:rPr>
          <w:t>°C Before Discharging</w:t>
        </w:r>
      </w:ins>
    </w:p>
    <w:p w14:paraId="53F7B0E3" w14:textId="77777777" w:rsidR="00773C38" w:rsidRPr="00F60B04" w:rsidRDefault="00773C38" w:rsidP="00773C38">
      <w:pPr>
        <w:pStyle w:val="SingleTxtG"/>
        <w:keepNext/>
        <w:keepLines/>
        <w:ind w:left="2268"/>
        <w:rPr>
          <w:ins w:id="3033" w:author="TRIPATHY Samarendra" w:date="2020-03-10T12:24:00Z"/>
          <w:color w:val="7030A0"/>
          <w:szCs w:val="24"/>
        </w:rPr>
      </w:pPr>
      <w:ins w:id="3034" w:author="TRIPATHY Samarendra" w:date="2020-03-10T12:24:00Z">
        <w:r w:rsidRPr="00F60B04">
          <w:rPr>
            <w:color w:val="7030A0"/>
            <w:szCs w:val="24"/>
          </w:rPr>
          <w:t xml:space="preserve">After the vehicle is placed in the soak area at the temperature of </w:t>
        </w:r>
        <w:r>
          <w:rPr>
            <w:color w:val="7030A0"/>
            <w:szCs w:val="24"/>
          </w:rPr>
          <w:t>-7</w:t>
        </w:r>
        <w:r w:rsidRPr="00F60B04">
          <w:rPr>
            <w:color w:val="7030A0"/>
            <w:szCs w:val="24"/>
          </w:rPr>
          <w:t>°C, the vehicle shall soak for a minimum of [9] hours. The REESS shall not be charged during the soak period.</w:t>
        </w:r>
      </w:ins>
    </w:p>
    <w:p w14:paraId="6049DD4A" w14:textId="77777777" w:rsidR="00773C38" w:rsidRPr="00F60B04" w:rsidRDefault="00773C38" w:rsidP="00773C38">
      <w:pPr>
        <w:pStyle w:val="SingleTxtG"/>
        <w:keepNext/>
        <w:keepLines/>
        <w:ind w:left="2268" w:hanging="1134"/>
        <w:rPr>
          <w:ins w:id="3035" w:author="TRIPATHY Samarendra" w:date="2020-03-10T12:24:00Z"/>
          <w:color w:val="7030A0"/>
          <w:szCs w:val="24"/>
        </w:rPr>
      </w:pPr>
      <w:ins w:id="3036" w:author="TRIPATHY Samarendra" w:date="2020-03-10T12:24:00Z">
        <w:r w:rsidRPr="00F60B04">
          <w:rPr>
            <w:color w:val="7030A0"/>
            <w:szCs w:val="24"/>
          </w:rPr>
          <w:t xml:space="preserve">3.1.4 </w:t>
        </w:r>
        <w:r w:rsidRPr="00F60B04">
          <w:rPr>
            <w:color w:val="7030A0"/>
            <w:szCs w:val="24"/>
          </w:rPr>
          <w:tab/>
          <w:t xml:space="preserve">Discharging the REESS at </w:t>
        </w:r>
        <w:r>
          <w:rPr>
            <w:color w:val="7030A0"/>
            <w:szCs w:val="24"/>
          </w:rPr>
          <w:t>-7</w:t>
        </w:r>
        <w:r w:rsidRPr="00F60B04">
          <w:rPr>
            <w:color w:val="7030A0"/>
            <w:szCs w:val="24"/>
          </w:rPr>
          <w:t>°C</w:t>
        </w:r>
      </w:ins>
    </w:p>
    <w:p w14:paraId="0CBB3E25" w14:textId="77777777" w:rsidR="00773C38" w:rsidRPr="00F60B04" w:rsidRDefault="00773C38" w:rsidP="00773C38">
      <w:pPr>
        <w:pStyle w:val="SingleTxtG"/>
        <w:keepNext/>
        <w:keepLines/>
        <w:ind w:left="2268"/>
        <w:rPr>
          <w:ins w:id="3037" w:author="TRIPATHY Samarendra" w:date="2020-03-10T12:24:00Z"/>
          <w:color w:val="7030A0"/>
          <w:szCs w:val="24"/>
        </w:rPr>
      </w:pPr>
      <w:ins w:id="3038" w:author="TRIPATHY Samarendra" w:date="2020-03-10T12:24:00Z">
        <w:r>
          <w:rPr>
            <w:color w:val="7030A0"/>
            <w:szCs w:val="24"/>
          </w:rPr>
          <w:t xml:space="preserve">After the soak, the vehicle shall be transferred from the soak area to the test cell within [20] minutes.  The vehicle shall then be prepared for dynamometer testing within [20] minutes of entering the test cell. </w:t>
        </w:r>
        <w:r w:rsidRPr="00F60B04">
          <w:rPr>
            <w:color w:val="7030A0"/>
            <w:szCs w:val="24"/>
          </w:rPr>
          <w:t xml:space="preserve">The PEV shall be discharged at </w:t>
        </w:r>
        <w:r>
          <w:rPr>
            <w:color w:val="7030A0"/>
            <w:szCs w:val="24"/>
          </w:rPr>
          <w:t>-7</w:t>
        </w:r>
        <w:r w:rsidRPr="00F60B04">
          <w:rPr>
            <w:color w:val="7030A0"/>
            <w:szCs w:val="24"/>
          </w:rPr>
          <w:t xml:space="preserve">°C at a speed of [100 km/h] until the RESSS reaches the break-off criterion as specified in paragraph 3.4.4.2.3 of Annex 8. Cumulative distance driven should not exceed [50] km before the break-off criterion is reached. Breaks for the driver and/or operator are not permitted during the discharging of the REESS at </w:t>
        </w:r>
        <w:r>
          <w:rPr>
            <w:color w:val="7030A0"/>
            <w:szCs w:val="24"/>
          </w:rPr>
          <w:t>-7</w:t>
        </w:r>
        <w:r w:rsidRPr="00F60B04">
          <w:rPr>
            <w:color w:val="7030A0"/>
            <w:szCs w:val="24"/>
          </w:rPr>
          <w:t>°C.</w:t>
        </w:r>
      </w:ins>
    </w:p>
    <w:p w14:paraId="064BD841" w14:textId="77777777" w:rsidR="00773C38" w:rsidRPr="00F60B04" w:rsidRDefault="00773C38" w:rsidP="00773C38">
      <w:pPr>
        <w:pStyle w:val="SingleTxtG"/>
        <w:keepNext/>
        <w:keepLines/>
        <w:ind w:left="2268"/>
        <w:rPr>
          <w:ins w:id="3039" w:author="TRIPATHY Samarendra" w:date="2020-03-10T12:24:00Z"/>
          <w:color w:val="7030A0"/>
          <w:szCs w:val="24"/>
        </w:rPr>
      </w:pPr>
      <w:ins w:id="3040" w:author="TRIPATHY Samarendra" w:date="2020-03-10T12:24:00Z">
        <w:r w:rsidRPr="00F60B04">
          <w:rPr>
            <w:color w:val="7030A0"/>
            <w:szCs w:val="24"/>
          </w:rPr>
          <w:t>If the cumulative distance exceeds [50] km, the vehicle shall be braked to a standstill within 60 seconds. The vehicle shall exit the test cell and be placed on charge without measurement of energy delivered from the mains. The battery charging shall not exceed [</w:t>
        </w:r>
        <w:r>
          <w:rPr>
            <w:color w:val="7030A0"/>
            <w:szCs w:val="24"/>
          </w:rPr>
          <w:t>X</w:t>
        </w:r>
        <w:r w:rsidRPr="00F60B04">
          <w:rPr>
            <w:color w:val="7030A0"/>
            <w:szCs w:val="24"/>
          </w:rPr>
          <w:t>%] state of charge upon completion and a charge termination point below [</w:t>
        </w:r>
        <w:r>
          <w:rPr>
            <w:color w:val="7030A0"/>
            <w:szCs w:val="24"/>
          </w:rPr>
          <w:t>X</w:t>
        </w:r>
        <w:r w:rsidRPr="00F60B04">
          <w:rPr>
            <w:color w:val="7030A0"/>
            <w:szCs w:val="24"/>
          </w:rPr>
          <w:t xml:space="preserve">%] state of charge can be recommended by the manufacturer. </w:t>
        </w:r>
        <w:r w:rsidRPr="00BD263F">
          <w:rPr>
            <w:strike/>
            <w:color w:val="7030A0"/>
            <w:szCs w:val="24"/>
          </w:rPr>
          <w:t>The REESS is fully charged when the end-of-charge criterion, as defined in paragraph 2.2.3.2 of Appendix 4, Annex 8 is reached.</w:t>
        </w:r>
      </w:ins>
    </w:p>
    <w:p w14:paraId="26B3DBAE" w14:textId="77777777" w:rsidR="00773C38" w:rsidRPr="00F60B04" w:rsidRDefault="00773C38" w:rsidP="00773C38">
      <w:pPr>
        <w:pStyle w:val="SingleTxtG"/>
        <w:keepNext/>
        <w:keepLines/>
        <w:ind w:left="2268"/>
        <w:rPr>
          <w:ins w:id="3041" w:author="TRIPATHY Samarendra" w:date="2020-03-10T12:24:00Z"/>
          <w:color w:val="7030A0"/>
          <w:szCs w:val="24"/>
        </w:rPr>
      </w:pPr>
    </w:p>
    <w:p w14:paraId="5CFF602D" w14:textId="77777777" w:rsidR="00773C38" w:rsidRPr="00F60B04" w:rsidRDefault="00773C38" w:rsidP="00773C38">
      <w:pPr>
        <w:pStyle w:val="SingleTxtG"/>
        <w:keepNext/>
        <w:keepLines/>
        <w:ind w:left="2268" w:hanging="1134"/>
        <w:rPr>
          <w:ins w:id="3042" w:author="TRIPATHY Samarendra" w:date="2020-03-10T12:24:00Z"/>
          <w:color w:val="7030A0"/>
          <w:szCs w:val="24"/>
        </w:rPr>
      </w:pPr>
      <w:ins w:id="3043" w:author="TRIPATHY Samarendra" w:date="2020-03-10T12:24:00Z">
        <w:r w:rsidRPr="00F60B04">
          <w:rPr>
            <w:color w:val="7030A0"/>
            <w:szCs w:val="24"/>
          </w:rPr>
          <w:t xml:space="preserve">3.1.5 </w:t>
        </w:r>
        <w:r w:rsidRPr="00F60B04">
          <w:rPr>
            <w:color w:val="7030A0"/>
            <w:szCs w:val="24"/>
          </w:rPr>
          <w:tab/>
          <w:t>Soak Before Type 6 Testing</w:t>
        </w:r>
      </w:ins>
    </w:p>
    <w:p w14:paraId="4C198081" w14:textId="77777777" w:rsidR="00773C38" w:rsidRPr="00F60B04" w:rsidRDefault="00773C38" w:rsidP="00773C38">
      <w:pPr>
        <w:pStyle w:val="SingleTxtG"/>
        <w:keepNext/>
        <w:keepLines/>
        <w:ind w:left="2268"/>
        <w:rPr>
          <w:ins w:id="3044" w:author="TRIPATHY Samarendra" w:date="2020-03-10T12:24:00Z"/>
          <w:color w:val="7030A0"/>
          <w:szCs w:val="24"/>
        </w:rPr>
      </w:pPr>
      <w:ins w:id="3045" w:author="TRIPATHY Samarendra" w:date="2020-03-10T12:24:00Z">
        <w:r w:rsidRPr="00F60B04">
          <w:rPr>
            <w:color w:val="7030A0"/>
            <w:szCs w:val="24"/>
          </w:rPr>
          <w:t xml:space="preserve">After discharging and before Type 6 testing, vehicles </w:t>
        </w:r>
        <w:r>
          <w:rPr>
            <w:color w:val="7030A0"/>
            <w:szCs w:val="24"/>
          </w:rPr>
          <w:t xml:space="preserve">shall be transferred within [20] minutes to </w:t>
        </w:r>
        <w:r w:rsidRPr="00F60B04">
          <w:rPr>
            <w:color w:val="7030A0"/>
            <w:szCs w:val="24"/>
          </w:rPr>
          <w:t xml:space="preserve">a soak area with the ambient </w:t>
        </w:r>
        <w:proofErr w:type="gramStart"/>
        <w:r w:rsidRPr="00F60B04">
          <w:rPr>
            <w:color w:val="7030A0"/>
            <w:szCs w:val="24"/>
          </w:rPr>
          <w:t xml:space="preserve">conditions </w:t>
        </w:r>
        <w:r>
          <w:rPr>
            <w:color w:val="7030A0"/>
            <w:szCs w:val="24"/>
          </w:rPr>
          <w:t>-7</w:t>
        </w:r>
        <w:proofErr w:type="gramEnd"/>
        <w:r w:rsidRPr="00F60B04">
          <w:rPr>
            <w:color w:val="7030A0"/>
            <w:szCs w:val="24"/>
          </w:rPr>
          <w:t xml:space="preserve">°C described in paragraph XX of this </w:t>
        </w:r>
        <w:r>
          <w:rPr>
            <w:color w:val="7030A0"/>
            <w:szCs w:val="24"/>
          </w:rPr>
          <w:t>A</w:t>
        </w:r>
        <w:r w:rsidRPr="00F60B04">
          <w:rPr>
            <w:color w:val="7030A0"/>
            <w:szCs w:val="24"/>
          </w:rPr>
          <w:t>nnex.</w:t>
        </w:r>
        <w:r>
          <w:rPr>
            <w:color w:val="7030A0"/>
            <w:szCs w:val="24"/>
          </w:rPr>
          <w:t xml:space="preserve"> </w:t>
        </w:r>
      </w:ins>
    </w:p>
    <w:p w14:paraId="0963ACC2" w14:textId="77777777" w:rsidR="00773C38" w:rsidRPr="00F60B04" w:rsidRDefault="00773C38" w:rsidP="00773C38">
      <w:pPr>
        <w:pStyle w:val="SingleTxtG"/>
        <w:keepNext/>
        <w:keepLines/>
        <w:ind w:left="2268"/>
        <w:rPr>
          <w:ins w:id="3046" w:author="TRIPATHY Samarendra" w:date="2020-03-10T12:24:00Z"/>
          <w:color w:val="7030A0"/>
          <w:szCs w:val="24"/>
        </w:rPr>
      </w:pPr>
      <w:ins w:id="3047" w:author="TRIPATHY Samarendra" w:date="2020-03-10T12:24:00Z">
        <w:r w:rsidRPr="00F60B04">
          <w:rPr>
            <w:color w:val="7030A0"/>
            <w:szCs w:val="24"/>
          </w:rPr>
          <w:t xml:space="preserve">From the end of discharging until the soaking at </w:t>
        </w:r>
        <w:r>
          <w:rPr>
            <w:color w:val="7030A0"/>
            <w:szCs w:val="24"/>
          </w:rPr>
          <w:t>-7</w:t>
        </w:r>
        <w:r w:rsidRPr="00F60B04">
          <w:rPr>
            <w:color w:val="7030A0"/>
            <w:szCs w:val="24"/>
          </w:rPr>
          <w:t xml:space="preserve">°C, the vehicle shall not be exposed to a different temperature than </w:t>
        </w:r>
        <w:r>
          <w:rPr>
            <w:color w:val="7030A0"/>
            <w:szCs w:val="24"/>
          </w:rPr>
          <w:t>-7</w:t>
        </w:r>
        <w:r w:rsidRPr="00F60B04">
          <w:rPr>
            <w:color w:val="7030A0"/>
            <w:szCs w:val="24"/>
          </w:rPr>
          <w:t>°C for longer than [10 minutes].</w:t>
        </w:r>
        <w:r>
          <w:rPr>
            <w:color w:val="7030A0"/>
            <w:szCs w:val="24"/>
          </w:rPr>
          <w:t xml:space="preserve"> </w:t>
        </w:r>
      </w:ins>
    </w:p>
    <w:p w14:paraId="4FE7446D" w14:textId="77777777" w:rsidR="00773C38" w:rsidRPr="00F60B04" w:rsidRDefault="00773C38" w:rsidP="00773C38">
      <w:pPr>
        <w:pStyle w:val="SingleTxtG"/>
        <w:keepNext/>
        <w:keepLines/>
        <w:ind w:left="2268"/>
        <w:rPr>
          <w:ins w:id="3048" w:author="TRIPATHY Samarendra" w:date="2020-03-10T12:24:00Z"/>
          <w:color w:val="7030A0"/>
          <w:szCs w:val="24"/>
        </w:rPr>
      </w:pPr>
      <w:ins w:id="3049" w:author="TRIPATHY Samarendra" w:date="2020-03-10T12:24:00Z">
        <w:r w:rsidRPr="00F60B04">
          <w:rPr>
            <w:color w:val="7030A0"/>
            <w:szCs w:val="24"/>
          </w:rPr>
          <w:lastRenderedPageBreak/>
          <w:t xml:space="preserve">The vehicle shall be kept in the soak area such that the soaking time </w:t>
        </w:r>
        <w:r w:rsidRPr="00B3178C">
          <w:rPr>
            <w:strike/>
            <w:color w:val="7030A0"/>
            <w:szCs w:val="24"/>
          </w:rPr>
          <w:t>(</w:t>
        </w:r>
        <w:proofErr w:type="spellStart"/>
        <w:r w:rsidRPr="00B3178C">
          <w:rPr>
            <w:strike/>
            <w:color w:val="7030A0"/>
            <w:szCs w:val="24"/>
          </w:rPr>
          <w:t>tsoak_LT</w:t>
        </w:r>
        <w:proofErr w:type="spellEnd"/>
        <w:r w:rsidRPr="00B3178C">
          <w:rPr>
            <w:strike/>
            <w:color w:val="7030A0"/>
            <w:szCs w:val="24"/>
          </w:rPr>
          <w:t>)</w:t>
        </w:r>
        <w:r w:rsidRPr="00F60B04">
          <w:rPr>
            <w:color w:val="7030A0"/>
            <w:szCs w:val="24"/>
          </w:rPr>
          <w:t xml:space="preserve"> from the end of the discharge test to the beginning of the Type 6 test is equal to a minimum soaking time of [12] hours</w:t>
        </w:r>
        <w:r>
          <w:rPr>
            <w:color w:val="7030A0"/>
            <w:szCs w:val="24"/>
          </w:rPr>
          <w:t>.</w:t>
        </w:r>
        <w:r w:rsidRPr="00F60B04">
          <w:rPr>
            <w:color w:val="7030A0"/>
            <w:szCs w:val="24"/>
          </w:rPr>
          <w:t xml:space="preserve"> </w:t>
        </w:r>
        <w:r w:rsidRPr="00FC3028">
          <w:rPr>
            <w:strike/>
            <w:color w:val="7030A0"/>
            <w:szCs w:val="24"/>
          </w:rPr>
          <w:t>and a maximum of</w:t>
        </w:r>
        <w:r w:rsidRPr="00F60B04">
          <w:rPr>
            <w:color w:val="7030A0"/>
            <w:szCs w:val="24"/>
          </w:rPr>
          <w:t xml:space="preserve"> </w:t>
        </w:r>
        <w:proofErr w:type="gramStart"/>
        <w:r>
          <w:rPr>
            <w:color w:val="7030A0"/>
            <w:szCs w:val="24"/>
          </w:rPr>
          <w:t>At</w:t>
        </w:r>
        <w:proofErr w:type="gramEnd"/>
        <w:r>
          <w:rPr>
            <w:color w:val="7030A0"/>
            <w:szCs w:val="24"/>
          </w:rPr>
          <w:t xml:space="preserve"> the request of the manufacturer, soaking time may be extended up to a maximum </w:t>
        </w:r>
        <w:r w:rsidRPr="00F60B04">
          <w:rPr>
            <w:color w:val="7030A0"/>
            <w:szCs w:val="24"/>
          </w:rPr>
          <w:t>[</w:t>
        </w:r>
        <w:r>
          <w:rPr>
            <w:color w:val="7030A0"/>
            <w:szCs w:val="24"/>
          </w:rPr>
          <w:t>36</w:t>
        </w:r>
        <w:r w:rsidRPr="00F60B04">
          <w:rPr>
            <w:color w:val="7030A0"/>
            <w:szCs w:val="24"/>
          </w:rPr>
          <w:t xml:space="preserve">] hours. The soak shall be performed without using a cooling fan and with all body parts positioned as intended under normal parking operation. </w:t>
        </w:r>
      </w:ins>
    </w:p>
    <w:p w14:paraId="7638DB0B" w14:textId="77777777" w:rsidR="00773C38" w:rsidRPr="001D61A3" w:rsidRDefault="00773C38" w:rsidP="00773C38">
      <w:pPr>
        <w:pStyle w:val="SingleTxtG"/>
        <w:keepNext/>
        <w:keepLines/>
        <w:ind w:left="2268"/>
        <w:rPr>
          <w:ins w:id="3050" w:author="TRIPATHY Samarendra" w:date="2020-03-10T12:24:00Z"/>
          <w:color w:val="7030A0"/>
          <w:szCs w:val="24"/>
        </w:rPr>
      </w:pPr>
      <w:ins w:id="3051" w:author="TRIPATHY Samarendra" w:date="2020-03-10T12:24:00Z">
        <w:r>
          <w:rPr>
            <w:color w:val="7030A0"/>
            <w:szCs w:val="24"/>
          </w:rPr>
          <w:t xml:space="preserve">Within [10] minutes of entering the soak area </w:t>
        </w:r>
        <w:r w:rsidRPr="009E6C55">
          <w:rPr>
            <w:strike/>
            <w:color w:val="7030A0"/>
            <w:szCs w:val="24"/>
          </w:rPr>
          <w:t>completion of</w:t>
        </w:r>
        <w:r>
          <w:rPr>
            <w:color w:val="7030A0"/>
            <w:szCs w:val="24"/>
          </w:rPr>
          <w:t xml:space="preserve"> </w:t>
        </w:r>
        <w:r w:rsidRPr="009E6C55">
          <w:rPr>
            <w:strike/>
            <w:color w:val="7030A0"/>
            <w:szCs w:val="24"/>
          </w:rPr>
          <w:t>3.1.4</w:t>
        </w:r>
        <w:r w:rsidRPr="00F60B04">
          <w:rPr>
            <w:color w:val="7030A0"/>
            <w:szCs w:val="24"/>
          </w:rPr>
          <w:t xml:space="preserve">, the vehicle shall be charged and the electric energy consumption from the charging supply </w:t>
        </w:r>
        <w:r w:rsidRPr="00A47F33">
          <w:rPr>
            <w:strike/>
            <w:color w:val="7030A0"/>
            <w:szCs w:val="24"/>
          </w:rPr>
          <w:t xml:space="preserve">shall be recorded if the vehicle plans to </w:t>
        </w:r>
        <w:commentRangeStart w:id="3052"/>
        <w:r w:rsidRPr="00A47F33">
          <w:rPr>
            <w:strike/>
            <w:color w:val="7030A0"/>
            <w:szCs w:val="24"/>
          </w:rPr>
          <w:t xml:space="preserve">use thermal conditioning </w:t>
        </w:r>
        <w:commentRangeEnd w:id="3052"/>
        <w:r w:rsidRPr="00A47F33">
          <w:rPr>
            <w:rStyle w:val="Marquedecommentaire"/>
            <w:rFonts w:asciiTheme="minorHAnsi" w:eastAsiaTheme="minorEastAsia" w:hAnsiTheme="minorHAnsi"/>
            <w:strike/>
            <w:lang w:val="fr-FR"/>
          </w:rPr>
          <w:commentReference w:id="3052"/>
        </w:r>
        <w:r w:rsidRPr="00A47F33">
          <w:rPr>
            <w:strike/>
            <w:color w:val="7030A0"/>
            <w:szCs w:val="24"/>
          </w:rPr>
          <w:t>during the soak or prior to the drive cycle.  If no thermal conditioning is used, the vehicle shall be charged within [X] minutes of completion of 3.1.4 and the electric energy consumption from the charging supply shall be</w:t>
        </w:r>
        <w:r>
          <w:rPr>
            <w:color w:val="7030A0"/>
            <w:szCs w:val="24"/>
          </w:rPr>
          <w:t xml:space="preserve"> </w:t>
        </w:r>
        <w:r w:rsidRPr="00B3178C">
          <w:rPr>
            <w:strike/>
            <w:color w:val="7030A0"/>
            <w:szCs w:val="24"/>
          </w:rPr>
          <w:t>excluded and measured at the end of the applicable test cycle</w:t>
        </w:r>
        <w:r>
          <w:rPr>
            <w:color w:val="7030A0"/>
            <w:szCs w:val="24"/>
          </w:rPr>
          <w:t xml:space="preserve"> shall be measured and conclude </w:t>
        </w:r>
        <w:r w:rsidRPr="00FC3028">
          <w:rPr>
            <w:strike/>
            <w:color w:val="7030A0"/>
            <w:szCs w:val="24"/>
          </w:rPr>
          <w:t>according to paragraph 2.4.4.2 of this annex</w:t>
        </w:r>
        <w:r>
          <w:rPr>
            <w:color w:val="7030A0"/>
            <w:szCs w:val="24"/>
          </w:rPr>
          <w:t xml:space="preserve"> within [1] hour prior to paragraph 3.1.6 of this annex.</w:t>
        </w:r>
      </w:ins>
    </w:p>
    <w:p w14:paraId="7E381FD7" w14:textId="77777777" w:rsidR="00773C38" w:rsidRPr="00F60B04" w:rsidRDefault="00773C38" w:rsidP="00773C38">
      <w:pPr>
        <w:pStyle w:val="SingleTxtG"/>
        <w:keepNext/>
        <w:keepLines/>
        <w:ind w:left="2268"/>
        <w:rPr>
          <w:ins w:id="3053" w:author="TRIPATHY Samarendra" w:date="2020-03-10T12:24:00Z"/>
          <w:color w:val="7030A0"/>
          <w:szCs w:val="24"/>
        </w:rPr>
      </w:pPr>
      <w:ins w:id="3054" w:author="TRIPATHY Samarendra" w:date="2020-03-10T12:24:00Z">
        <w:r w:rsidRPr="00F60B04">
          <w:rPr>
            <w:color w:val="7030A0"/>
            <w:szCs w:val="24"/>
          </w:rPr>
          <w:t>The energy measurement equipment, placed between the vehicle charger and the mains, shall measure the recharged electric energy E</w:t>
        </w:r>
        <w:r w:rsidRPr="00042680">
          <w:rPr>
            <w:color w:val="7030A0"/>
            <w:szCs w:val="24"/>
            <w:vertAlign w:val="subscript"/>
          </w:rPr>
          <w:t>AC</w:t>
        </w:r>
        <w:r w:rsidRPr="00F60B04">
          <w:rPr>
            <w:color w:val="7030A0"/>
            <w:szCs w:val="24"/>
          </w:rPr>
          <w:t xml:space="preserve"> delivered from the mains as well as its duration.</w:t>
        </w:r>
      </w:ins>
    </w:p>
    <w:p w14:paraId="4A2A7C35" w14:textId="77777777" w:rsidR="00773C38" w:rsidRDefault="00773C38" w:rsidP="00773C38">
      <w:pPr>
        <w:pStyle w:val="SingleTxtG"/>
        <w:keepNext/>
        <w:keepLines/>
        <w:ind w:left="2268"/>
        <w:rPr>
          <w:ins w:id="3055" w:author="TRIPATHY Samarendra" w:date="2020-03-10T12:24:00Z"/>
          <w:color w:val="7030A0"/>
          <w:szCs w:val="24"/>
        </w:rPr>
      </w:pPr>
      <w:ins w:id="3056" w:author="TRIPATHY Samarendra" w:date="2020-03-10T12:24:00Z">
        <w:r>
          <w:rPr>
            <w:color w:val="7030A0"/>
            <w:szCs w:val="24"/>
          </w:rPr>
          <w:t>If thermal conditioning is used, t</w:t>
        </w:r>
        <w:r w:rsidRPr="00F60B04">
          <w:rPr>
            <w:color w:val="7030A0"/>
            <w:szCs w:val="24"/>
          </w:rPr>
          <w:t>he vehicle shall remain connected to the mains and the recharged electric energy E</w:t>
        </w:r>
        <w:r w:rsidRPr="00042680">
          <w:rPr>
            <w:color w:val="7030A0"/>
            <w:szCs w:val="24"/>
            <w:vertAlign w:val="subscript"/>
          </w:rPr>
          <w:t>AC</w:t>
        </w:r>
        <w:r w:rsidRPr="00F60B04">
          <w:rPr>
            <w:color w:val="7030A0"/>
            <w:szCs w:val="24"/>
          </w:rPr>
          <w:t xml:space="preserve"> shall be recorded until the vehicle is transferred to the test cell for the Type 6 test. Auxiliary heating or cooling devices automatically present during charging or after </w:t>
        </w:r>
        <w:proofErr w:type="gramStart"/>
        <w:r w:rsidRPr="00F60B04">
          <w:rPr>
            <w:color w:val="7030A0"/>
            <w:szCs w:val="24"/>
          </w:rPr>
          <w:t>charge</w:t>
        </w:r>
        <w:proofErr w:type="gramEnd"/>
        <w:r w:rsidRPr="00F60B04">
          <w:rPr>
            <w:color w:val="7030A0"/>
            <w:szCs w:val="24"/>
          </w:rPr>
          <w:t xml:space="preserve"> complete while connected to the mains shall reflect normal operation and the windows and doors of the vehicle shall remain closed.</w:t>
        </w:r>
      </w:ins>
    </w:p>
    <w:p w14:paraId="5AEBD5E5" w14:textId="77777777" w:rsidR="00773C38" w:rsidRPr="00F60B04" w:rsidRDefault="00773C38" w:rsidP="00773C38">
      <w:pPr>
        <w:pStyle w:val="SingleTxtG"/>
        <w:keepNext/>
        <w:keepLines/>
        <w:ind w:left="2268"/>
        <w:rPr>
          <w:ins w:id="3057" w:author="TRIPATHY Samarendra" w:date="2020-03-10T12:24:00Z"/>
          <w:color w:val="7030A0"/>
          <w:szCs w:val="24"/>
        </w:rPr>
      </w:pPr>
    </w:p>
    <w:p w14:paraId="24798776" w14:textId="77777777" w:rsidR="00773C38" w:rsidRPr="00F60B04" w:rsidRDefault="00773C38" w:rsidP="00773C38">
      <w:pPr>
        <w:pStyle w:val="SingleTxtG"/>
        <w:keepNext/>
        <w:keepLines/>
        <w:ind w:left="2268" w:hanging="1134"/>
        <w:rPr>
          <w:ins w:id="3058" w:author="TRIPATHY Samarendra" w:date="2020-03-10T12:24:00Z"/>
          <w:color w:val="7030A0"/>
          <w:szCs w:val="24"/>
        </w:rPr>
      </w:pPr>
      <w:ins w:id="3059" w:author="TRIPATHY Samarendra" w:date="2020-03-10T12:24:00Z">
        <w:r w:rsidRPr="00F60B04">
          <w:rPr>
            <w:color w:val="7030A0"/>
            <w:szCs w:val="24"/>
          </w:rPr>
          <w:t>3.1.</w:t>
        </w:r>
        <w:r>
          <w:rPr>
            <w:color w:val="7030A0"/>
            <w:szCs w:val="24"/>
          </w:rPr>
          <w:t>6</w:t>
        </w:r>
        <w:r w:rsidRPr="00F60B04">
          <w:rPr>
            <w:color w:val="7030A0"/>
            <w:szCs w:val="24"/>
          </w:rPr>
          <w:t xml:space="preserve"> </w:t>
        </w:r>
        <w:r w:rsidRPr="00F60B04">
          <w:rPr>
            <w:color w:val="7030A0"/>
            <w:szCs w:val="24"/>
          </w:rPr>
          <w:tab/>
          <w:t>Transition period before Type 6 Testing (PEV)</w:t>
        </w:r>
      </w:ins>
    </w:p>
    <w:p w14:paraId="654E8877" w14:textId="77777777" w:rsidR="00773C38" w:rsidRDefault="00773C38" w:rsidP="00773C38">
      <w:pPr>
        <w:pStyle w:val="SingleTxtG"/>
        <w:keepNext/>
        <w:keepLines/>
        <w:ind w:left="2268"/>
        <w:rPr>
          <w:ins w:id="3060" w:author="TRIPATHY Samarendra" w:date="2020-03-10T12:24:00Z"/>
          <w:color w:val="7030A0"/>
          <w:szCs w:val="24"/>
        </w:rPr>
      </w:pPr>
      <w:ins w:id="3061" w:author="TRIPATHY Samarendra" w:date="2020-03-10T12:24:00Z">
        <w:r w:rsidRPr="00F60B04">
          <w:rPr>
            <w:color w:val="7030A0"/>
            <w:szCs w:val="24"/>
          </w:rPr>
          <w:t>Vehicle transfer from the soak area to the test cell shall be as short as possible and not exceed [</w:t>
        </w:r>
        <w:r>
          <w:rPr>
            <w:color w:val="7030A0"/>
            <w:szCs w:val="24"/>
          </w:rPr>
          <w:t>20</w:t>
        </w:r>
        <w:r w:rsidRPr="00F60B04">
          <w:rPr>
            <w:color w:val="7030A0"/>
            <w:szCs w:val="24"/>
          </w:rPr>
          <w:t>] minutes.</w:t>
        </w:r>
      </w:ins>
    </w:p>
    <w:p w14:paraId="10D62BD4" w14:textId="77777777" w:rsidR="00773C38" w:rsidRPr="006377B7" w:rsidRDefault="00773C38" w:rsidP="00773C38">
      <w:pPr>
        <w:pStyle w:val="SingleTxtG"/>
        <w:keepNext/>
        <w:keepLines/>
        <w:ind w:left="2268"/>
        <w:rPr>
          <w:ins w:id="3062" w:author="TRIPATHY Samarendra" w:date="2020-03-10T12:24:00Z"/>
          <w:strike/>
          <w:color w:val="7030A0"/>
          <w:szCs w:val="24"/>
        </w:rPr>
      </w:pPr>
      <w:commentRangeStart w:id="3063"/>
      <w:ins w:id="3064" w:author="TRIPATHY Samarendra" w:date="2020-03-10T12:24:00Z">
        <w:r w:rsidRPr="006377B7">
          <w:rPr>
            <w:strike/>
            <w:color w:val="7030A0"/>
            <w:szCs w:val="24"/>
          </w:rPr>
          <w:t xml:space="preserve">For vehicles that use cabin conditioning: </w:t>
        </w:r>
      </w:ins>
    </w:p>
    <w:p w14:paraId="035C1B64" w14:textId="77777777" w:rsidR="00773C38" w:rsidRPr="006377B7" w:rsidRDefault="00773C38" w:rsidP="00773C38">
      <w:pPr>
        <w:pStyle w:val="SingleTxtG"/>
        <w:keepNext/>
        <w:keepLines/>
        <w:ind w:left="2268"/>
        <w:rPr>
          <w:ins w:id="3065" w:author="TRIPATHY Samarendra" w:date="2020-03-10T12:24:00Z"/>
          <w:strike/>
          <w:color w:val="7030A0"/>
          <w:szCs w:val="24"/>
        </w:rPr>
      </w:pPr>
      <w:ins w:id="3066" w:author="TRIPATHY Samarendra" w:date="2020-03-10T12:24:00Z">
        <w:r w:rsidRPr="006377B7">
          <w:rPr>
            <w:strike/>
            <w:color w:val="7030A0"/>
            <w:szCs w:val="24"/>
          </w:rPr>
          <w:t>The Type 6 test shall begin within a maximum of [40] minutes after unplugged from the mains in the soak area. Fully prepare the dynamometer site to begin the applicable test cycle within [X] minutes of installation of the vehicle onto the dynamometer. During this time, cabin conditioning shall remain off. After the dynamometer site is prepared and ready for test, plug the vehicle into the mains, begin recording charging energy from the mains and begin cabin conditioning of the vehicle for a maximum of [X] minutes using on-board controls, phone applications, or other means accepted by the technical authority. Terminate the charging and energy recording from the mains and begin the applicable test cycle immediately following the cabin conditioning, minimizing heat loss to the dynamometer cell room. Record the charge energy from the mains used during the cabin conditioning period.</w:t>
        </w:r>
        <w:commentRangeEnd w:id="3063"/>
        <w:r>
          <w:rPr>
            <w:rStyle w:val="Marquedecommentaire"/>
            <w:rFonts w:eastAsia="MS Mincho"/>
            <w:lang w:val="en-US" w:eastAsia="en-US"/>
          </w:rPr>
          <w:commentReference w:id="3063"/>
        </w:r>
      </w:ins>
    </w:p>
    <w:p w14:paraId="7F9387B7" w14:textId="77777777" w:rsidR="00773C38" w:rsidRDefault="00773C38" w:rsidP="00773C38">
      <w:pPr>
        <w:pStyle w:val="SingleTxtG"/>
        <w:keepNext/>
        <w:keepLines/>
        <w:ind w:left="0"/>
        <w:rPr>
          <w:ins w:id="3067" w:author="TRIPATHY Samarendra" w:date="2020-03-10T12:24:00Z"/>
          <w:color w:val="7030A0"/>
          <w:szCs w:val="24"/>
        </w:rPr>
      </w:pPr>
    </w:p>
    <w:p w14:paraId="59CA871E" w14:textId="77777777" w:rsidR="00773C38" w:rsidRPr="003E1486" w:rsidRDefault="00773C38" w:rsidP="00773C38">
      <w:pPr>
        <w:pStyle w:val="SingleTxtG"/>
        <w:keepNext/>
        <w:keepLines/>
        <w:ind w:left="1440" w:firstLine="720"/>
        <w:rPr>
          <w:ins w:id="3068" w:author="TRIPATHY Samarendra" w:date="2020-03-10T12:24:00Z"/>
          <w:strike/>
          <w:color w:val="7030A0"/>
          <w:szCs w:val="24"/>
        </w:rPr>
      </w:pPr>
      <w:ins w:id="3069" w:author="TRIPATHY Samarendra" w:date="2020-03-10T12:24:00Z">
        <w:r w:rsidRPr="003E1486">
          <w:rPr>
            <w:strike/>
            <w:color w:val="7030A0"/>
            <w:szCs w:val="24"/>
          </w:rPr>
          <w:t xml:space="preserve">  For vehicles that do not use cabin conditioning: </w:t>
        </w:r>
      </w:ins>
    </w:p>
    <w:p w14:paraId="49AE6BAE" w14:textId="77777777" w:rsidR="00773C38" w:rsidRDefault="00773C38" w:rsidP="00773C38">
      <w:pPr>
        <w:pStyle w:val="SingleTxtG"/>
        <w:keepNext/>
        <w:keepLines/>
        <w:ind w:left="2268"/>
        <w:rPr>
          <w:ins w:id="3070" w:author="TRIPATHY Samarendra" w:date="2020-03-10T12:24:00Z"/>
          <w:color w:val="FF0000"/>
          <w:lang w:val="en-IN"/>
        </w:rPr>
      </w:pPr>
      <w:ins w:id="3071" w:author="TRIPATHY Samarendra" w:date="2020-03-10T12:24:00Z">
        <w:r w:rsidRPr="00B87E35">
          <w:rPr>
            <w:strike/>
            <w:color w:val="7030A0"/>
            <w:szCs w:val="24"/>
          </w:rPr>
          <w:t>The Type 6 test shall begin within a maximum of [X] minutes after unplugged from the mains in the soak area.</w:t>
        </w:r>
        <w:r>
          <w:rPr>
            <w:color w:val="7030A0"/>
            <w:szCs w:val="24"/>
          </w:rPr>
          <w:t xml:space="preserve"> Fully prepare the dynamometer site to begin the applicable test cycle within [20] minutes of installation of the vehicle onto the dynamometer. Do not plug in the vehicle into the mains for charging during dynamometer site preparation. </w:t>
        </w:r>
        <w:r w:rsidRPr="00602408">
          <w:rPr>
            <w:strike/>
            <w:color w:val="7030A0"/>
            <w:szCs w:val="24"/>
          </w:rPr>
          <w:t>Begin the applicable cycle within [X] minutes of dynamometer site preparation completion.</w:t>
        </w:r>
      </w:ins>
    </w:p>
    <w:p w14:paraId="6FFA7634" w14:textId="4365CDA0" w:rsidR="002A39FF" w:rsidRPr="00F60B04" w:rsidDel="00773C38" w:rsidRDefault="00773C38" w:rsidP="00773C38">
      <w:pPr>
        <w:pStyle w:val="SingleTxtG"/>
        <w:keepNext/>
        <w:keepLines/>
        <w:ind w:left="2268" w:hanging="1134"/>
        <w:rPr>
          <w:del w:id="3072" w:author="TRIPATHY Samarendra" w:date="2020-03-10T12:24:00Z"/>
          <w:color w:val="7030A0"/>
          <w:szCs w:val="24"/>
        </w:rPr>
      </w:pPr>
      <w:ins w:id="3073" w:author="TRIPATHY Samarendra" w:date="2020-03-10T12:24:00Z">
        <w:r>
          <w:br w:type="page"/>
        </w:r>
      </w:ins>
      <w:del w:id="3074" w:author="TRIPATHY Samarendra" w:date="2020-03-10T12:24:00Z">
        <w:r w:rsidR="002A39FF" w:rsidRPr="00F60B04" w:rsidDel="00773C38">
          <w:rPr>
            <w:color w:val="7030A0"/>
            <w:szCs w:val="24"/>
          </w:rPr>
          <w:lastRenderedPageBreak/>
          <w:delText xml:space="preserve">3.1.3 </w:delText>
        </w:r>
        <w:r w:rsidR="002A39FF" w:rsidRPr="00F60B04" w:rsidDel="00773C38">
          <w:rPr>
            <w:color w:val="7030A0"/>
            <w:szCs w:val="24"/>
          </w:rPr>
          <w:tab/>
          <w:delText xml:space="preserve">Soak at </w:delText>
        </w:r>
        <w:r w:rsidR="007F43BF" w:rsidDel="00773C38">
          <w:rPr>
            <w:color w:val="7030A0"/>
            <w:szCs w:val="24"/>
          </w:rPr>
          <w:delText>-7</w:delText>
        </w:r>
        <w:r w:rsidR="007F43BF" w:rsidRPr="00F60B04" w:rsidDel="00773C38">
          <w:rPr>
            <w:color w:val="7030A0"/>
            <w:szCs w:val="24"/>
          </w:rPr>
          <w:delText xml:space="preserve">°C </w:delText>
        </w:r>
        <w:r w:rsidR="002A39FF" w:rsidRPr="00F60B04" w:rsidDel="00773C38">
          <w:rPr>
            <w:color w:val="7030A0"/>
            <w:szCs w:val="24"/>
          </w:rPr>
          <w:delText>Before Discharging</w:delText>
        </w:r>
      </w:del>
    </w:p>
    <w:p w14:paraId="7695A0B3" w14:textId="49568AE3" w:rsidR="002A39FF" w:rsidRPr="00F60B04" w:rsidDel="00773C38" w:rsidRDefault="002A39FF" w:rsidP="002A39FF">
      <w:pPr>
        <w:pStyle w:val="SingleTxtG"/>
        <w:keepNext/>
        <w:keepLines/>
        <w:ind w:left="2268"/>
        <w:rPr>
          <w:del w:id="3075" w:author="TRIPATHY Samarendra" w:date="2020-03-10T12:24:00Z"/>
          <w:color w:val="7030A0"/>
          <w:szCs w:val="24"/>
        </w:rPr>
      </w:pPr>
      <w:del w:id="3076" w:author="TRIPATHY Samarendra" w:date="2020-03-10T12:24:00Z">
        <w:r w:rsidRPr="00F60B04" w:rsidDel="00773C38">
          <w:rPr>
            <w:color w:val="7030A0"/>
            <w:szCs w:val="24"/>
          </w:rPr>
          <w:delText xml:space="preserve">After the vehicle is placed in the soak area at the temperature of </w:delText>
        </w:r>
        <w:r w:rsidR="00A740D3" w:rsidDel="00773C38">
          <w:rPr>
            <w:color w:val="7030A0"/>
            <w:szCs w:val="24"/>
          </w:rPr>
          <w:delText>-7</w:delText>
        </w:r>
        <w:r w:rsidR="00A740D3" w:rsidRPr="00F60B04" w:rsidDel="00773C38">
          <w:rPr>
            <w:color w:val="7030A0"/>
            <w:szCs w:val="24"/>
          </w:rPr>
          <w:delText>°C</w:delText>
        </w:r>
        <w:r w:rsidRPr="00F60B04" w:rsidDel="00773C38">
          <w:rPr>
            <w:color w:val="7030A0"/>
            <w:szCs w:val="24"/>
          </w:rPr>
          <w:delText>, the vehicle shall soak for a minimum of [9] hours. The REESS shall not be charged during the soak period.</w:delText>
        </w:r>
      </w:del>
    </w:p>
    <w:p w14:paraId="6542DDF3" w14:textId="117516F3" w:rsidR="002A39FF" w:rsidRPr="00F60B04" w:rsidDel="00773C38" w:rsidRDefault="002A39FF" w:rsidP="002A39FF">
      <w:pPr>
        <w:pStyle w:val="SingleTxtG"/>
        <w:keepNext/>
        <w:keepLines/>
        <w:ind w:left="2268" w:hanging="1134"/>
        <w:rPr>
          <w:del w:id="3077" w:author="TRIPATHY Samarendra" w:date="2020-03-10T12:24:00Z"/>
          <w:color w:val="7030A0"/>
          <w:szCs w:val="24"/>
        </w:rPr>
      </w:pPr>
      <w:del w:id="3078" w:author="TRIPATHY Samarendra" w:date="2020-03-10T12:24:00Z">
        <w:r w:rsidRPr="00F60B04" w:rsidDel="00773C38">
          <w:rPr>
            <w:color w:val="7030A0"/>
            <w:szCs w:val="24"/>
          </w:rPr>
          <w:delText xml:space="preserve">3.1.4 </w:delText>
        </w:r>
        <w:r w:rsidRPr="00F60B04" w:rsidDel="00773C38">
          <w:rPr>
            <w:color w:val="7030A0"/>
            <w:szCs w:val="24"/>
          </w:rPr>
          <w:tab/>
          <w:delText xml:space="preserve">Discharging the REESS at </w:delText>
        </w:r>
        <w:r w:rsidR="000A214F" w:rsidDel="00773C38">
          <w:rPr>
            <w:color w:val="7030A0"/>
            <w:szCs w:val="24"/>
          </w:rPr>
          <w:delText>-7</w:delText>
        </w:r>
        <w:r w:rsidR="000A214F" w:rsidRPr="00F60B04" w:rsidDel="00773C38">
          <w:rPr>
            <w:color w:val="7030A0"/>
            <w:szCs w:val="24"/>
          </w:rPr>
          <w:delText>°C</w:delText>
        </w:r>
      </w:del>
    </w:p>
    <w:p w14:paraId="514994E8" w14:textId="2138337E" w:rsidR="002A39FF" w:rsidRPr="00F60B04" w:rsidDel="00773C38" w:rsidRDefault="002A507B" w:rsidP="002A39FF">
      <w:pPr>
        <w:pStyle w:val="SingleTxtG"/>
        <w:keepNext/>
        <w:keepLines/>
        <w:ind w:left="2268"/>
        <w:rPr>
          <w:del w:id="3079" w:author="TRIPATHY Samarendra" w:date="2020-03-10T12:24:00Z"/>
          <w:color w:val="7030A0"/>
          <w:szCs w:val="24"/>
        </w:rPr>
      </w:pPr>
      <w:del w:id="3080" w:author="TRIPATHY Samarendra" w:date="2020-03-10T12:24:00Z">
        <w:r w:rsidDel="00773C38">
          <w:rPr>
            <w:color w:val="7030A0"/>
            <w:szCs w:val="24"/>
          </w:rPr>
          <w:delText xml:space="preserve">After the soak, the vehicle shall be transferred from the soak area to the test cell within [20] minutes.  The vehicle shall then be prepared for dynamometer testing within [20] minutes of entering the test cell. </w:delText>
        </w:r>
        <w:r w:rsidR="002A39FF" w:rsidRPr="00F60B04" w:rsidDel="00773C38">
          <w:rPr>
            <w:color w:val="7030A0"/>
            <w:szCs w:val="24"/>
          </w:rPr>
          <w:delText xml:space="preserve">The PEV shall be discharged at </w:delText>
        </w:r>
        <w:r w:rsidR="000A214F" w:rsidDel="00773C38">
          <w:rPr>
            <w:color w:val="7030A0"/>
            <w:szCs w:val="24"/>
          </w:rPr>
          <w:delText>-7</w:delText>
        </w:r>
        <w:r w:rsidR="000A214F" w:rsidRPr="00F60B04" w:rsidDel="00773C38">
          <w:rPr>
            <w:color w:val="7030A0"/>
            <w:szCs w:val="24"/>
          </w:rPr>
          <w:delText>°C</w:delText>
        </w:r>
        <w:r w:rsidR="002A39FF" w:rsidRPr="00F60B04" w:rsidDel="00773C38">
          <w:rPr>
            <w:color w:val="7030A0"/>
            <w:szCs w:val="24"/>
          </w:rPr>
          <w:delText xml:space="preserve"> at a speed of [100 km/h] until the RESSS reaches the break-off criterion as specified in paragraph 3.4.4.2.3 of Annex 8. Cumulative distance driven should not exceed [50] km before the break-off criterion is reached. Breaks for the driver and/or operator are not permitted during the discharging of the REESS at </w:delText>
        </w:r>
        <w:r w:rsidR="00902D4C" w:rsidDel="00773C38">
          <w:rPr>
            <w:color w:val="7030A0"/>
            <w:szCs w:val="24"/>
          </w:rPr>
          <w:delText>-7</w:delText>
        </w:r>
        <w:r w:rsidR="00902D4C" w:rsidRPr="00F60B04" w:rsidDel="00773C38">
          <w:rPr>
            <w:color w:val="7030A0"/>
            <w:szCs w:val="24"/>
          </w:rPr>
          <w:delText>°C</w:delText>
        </w:r>
        <w:r w:rsidR="002A39FF" w:rsidRPr="00F60B04" w:rsidDel="00773C38">
          <w:rPr>
            <w:color w:val="7030A0"/>
            <w:szCs w:val="24"/>
          </w:rPr>
          <w:delText>.</w:delText>
        </w:r>
      </w:del>
    </w:p>
    <w:p w14:paraId="71970245" w14:textId="395A406A" w:rsidR="002A39FF" w:rsidRPr="00F60B04" w:rsidDel="00773C38" w:rsidRDefault="002A39FF" w:rsidP="00DB3247">
      <w:pPr>
        <w:pStyle w:val="SingleTxtG"/>
        <w:keepNext/>
        <w:keepLines/>
        <w:ind w:left="2268"/>
        <w:rPr>
          <w:del w:id="3081" w:author="TRIPATHY Samarendra" w:date="2020-03-10T12:24:00Z"/>
          <w:color w:val="7030A0"/>
          <w:szCs w:val="24"/>
        </w:rPr>
      </w:pPr>
      <w:del w:id="3082" w:author="TRIPATHY Samarendra" w:date="2020-03-10T12:24:00Z">
        <w:r w:rsidRPr="00F60B04" w:rsidDel="00773C38">
          <w:rPr>
            <w:color w:val="7030A0"/>
            <w:szCs w:val="24"/>
          </w:rPr>
          <w:delText>If the cumulative distance exceeds [50] km, the vehicle shall be braked to a standstill within 60 seconds. The vehicle shall exit the test cell and be placed on charge without measurement of energy delivered from the mains. The battery charging shall not exceed [</w:delText>
        </w:r>
        <w:r w:rsidR="006B3FEB" w:rsidDel="00773C38">
          <w:rPr>
            <w:color w:val="7030A0"/>
            <w:szCs w:val="24"/>
          </w:rPr>
          <w:delText>X</w:delText>
        </w:r>
        <w:r w:rsidRPr="00F60B04" w:rsidDel="00773C38">
          <w:rPr>
            <w:color w:val="7030A0"/>
            <w:szCs w:val="24"/>
          </w:rPr>
          <w:delText>%] state of charge upon completion and a charge termination point below [</w:delText>
        </w:r>
        <w:r w:rsidR="006B3FEB" w:rsidDel="00773C38">
          <w:rPr>
            <w:color w:val="7030A0"/>
            <w:szCs w:val="24"/>
          </w:rPr>
          <w:delText>X</w:delText>
        </w:r>
        <w:r w:rsidRPr="00F60B04" w:rsidDel="00773C38">
          <w:rPr>
            <w:color w:val="7030A0"/>
            <w:szCs w:val="24"/>
          </w:rPr>
          <w:delText xml:space="preserve">%] state of charge can be recommended by the manufacturer. </w:delText>
        </w:r>
        <w:r w:rsidRPr="00BD263F" w:rsidDel="00773C38">
          <w:rPr>
            <w:strike/>
            <w:color w:val="7030A0"/>
            <w:szCs w:val="24"/>
          </w:rPr>
          <w:delText>The REESS is fully charged when the end-of-charge criterion, as defined in paragraph 2.2.3.2 of Appendix 4, Annex 8 is reached.</w:delText>
        </w:r>
      </w:del>
    </w:p>
    <w:p w14:paraId="493F1491" w14:textId="5665F90D" w:rsidR="002A39FF" w:rsidRPr="00F60B04" w:rsidDel="00773C38" w:rsidRDefault="002A39FF" w:rsidP="002A39FF">
      <w:pPr>
        <w:pStyle w:val="SingleTxtG"/>
        <w:keepNext/>
        <w:keepLines/>
        <w:ind w:left="2268"/>
        <w:rPr>
          <w:del w:id="3083" w:author="TRIPATHY Samarendra" w:date="2020-03-10T12:24:00Z"/>
          <w:color w:val="7030A0"/>
          <w:szCs w:val="24"/>
        </w:rPr>
      </w:pPr>
    </w:p>
    <w:p w14:paraId="1404D020" w14:textId="06823091" w:rsidR="002A39FF" w:rsidRPr="00F60B04" w:rsidDel="00773C38" w:rsidRDefault="002A39FF" w:rsidP="002A39FF">
      <w:pPr>
        <w:pStyle w:val="SingleTxtG"/>
        <w:keepNext/>
        <w:keepLines/>
        <w:ind w:left="2268" w:hanging="1134"/>
        <w:rPr>
          <w:del w:id="3084" w:author="TRIPATHY Samarendra" w:date="2020-03-10T12:24:00Z"/>
          <w:color w:val="7030A0"/>
          <w:szCs w:val="24"/>
        </w:rPr>
      </w:pPr>
      <w:del w:id="3085" w:author="TRIPATHY Samarendra" w:date="2020-03-10T12:24:00Z">
        <w:r w:rsidRPr="00F60B04" w:rsidDel="00773C38">
          <w:rPr>
            <w:color w:val="7030A0"/>
            <w:szCs w:val="24"/>
          </w:rPr>
          <w:delText xml:space="preserve">3.1.5 </w:delText>
        </w:r>
        <w:r w:rsidRPr="00F60B04" w:rsidDel="00773C38">
          <w:rPr>
            <w:color w:val="7030A0"/>
            <w:szCs w:val="24"/>
          </w:rPr>
          <w:tab/>
          <w:delText>Soak Before Type 6 Testing</w:delText>
        </w:r>
      </w:del>
    </w:p>
    <w:p w14:paraId="17B1201D" w14:textId="4169CFD4" w:rsidR="002A39FF" w:rsidRPr="00F60B04" w:rsidDel="00773C38" w:rsidRDefault="002A39FF" w:rsidP="002A39FF">
      <w:pPr>
        <w:pStyle w:val="SingleTxtG"/>
        <w:keepNext/>
        <w:keepLines/>
        <w:ind w:left="2268"/>
        <w:rPr>
          <w:del w:id="3086" w:author="TRIPATHY Samarendra" w:date="2020-03-10T12:24:00Z"/>
          <w:color w:val="7030A0"/>
          <w:szCs w:val="24"/>
        </w:rPr>
      </w:pPr>
      <w:del w:id="3087" w:author="TRIPATHY Samarendra" w:date="2020-03-10T12:24:00Z">
        <w:r w:rsidRPr="00F60B04" w:rsidDel="00773C38">
          <w:rPr>
            <w:color w:val="7030A0"/>
            <w:szCs w:val="24"/>
          </w:rPr>
          <w:delText xml:space="preserve">After discharging and before Type 6 testing, vehicles </w:delText>
        </w:r>
        <w:r w:rsidR="009E6C55" w:rsidDel="00773C38">
          <w:rPr>
            <w:color w:val="7030A0"/>
            <w:szCs w:val="24"/>
          </w:rPr>
          <w:delText xml:space="preserve">shall be transferred within [20] minutes to </w:delText>
        </w:r>
        <w:r w:rsidRPr="00F60B04" w:rsidDel="00773C38">
          <w:rPr>
            <w:color w:val="7030A0"/>
            <w:szCs w:val="24"/>
          </w:rPr>
          <w:delText xml:space="preserve">a soak area with the ambient conditions </w:delText>
        </w:r>
        <w:r w:rsidR="00B3178C" w:rsidDel="00773C38">
          <w:rPr>
            <w:color w:val="7030A0"/>
            <w:szCs w:val="24"/>
          </w:rPr>
          <w:delText>-7</w:delText>
        </w:r>
        <w:r w:rsidR="00B3178C" w:rsidRPr="00F60B04" w:rsidDel="00773C38">
          <w:rPr>
            <w:color w:val="7030A0"/>
            <w:szCs w:val="24"/>
          </w:rPr>
          <w:delText>°C</w:delText>
        </w:r>
        <w:r w:rsidRPr="00F60B04" w:rsidDel="00773C38">
          <w:rPr>
            <w:color w:val="7030A0"/>
            <w:szCs w:val="24"/>
          </w:rPr>
          <w:delText xml:space="preserve"> described in paragraph XX of this </w:delText>
        </w:r>
        <w:r w:rsidDel="00773C38">
          <w:rPr>
            <w:color w:val="7030A0"/>
            <w:szCs w:val="24"/>
          </w:rPr>
          <w:delText>A</w:delText>
        </w:r>
        <w:r w:rsidRPr="00F60B04" w:rsidDel="00773C38">
          <w:rPr>
            <w:color w:val="7030A0"/>
            <w:szCs w:val="24"/>
          </w:rPr>
          <w:delText>nnex.</w:delText>
        </w:r>
        <w:r w:rsidR="002A507B" w:rsidDel="00773C38">
          <w:rPr>
            <w:color w:val="7030A0"/>
            <w:szCs w:val="24"/>
          </w:rPr>
          <w:delText xml:space="preserve"> </w:delText>
        </w:r>
      </w:del>
    </w:p>
    <w:p w14:paraId="0129ACC4" w14:textId="4BE6B7A7" w:rsidR="002A39FF" w:rsidRPr="00F60B04" w:rsidDel="00773C38" w:rsidRDefault="002A39FF" w:rsidP="002A39FF">
      <w:pPr>
        <w:pStyle w:val="SingleTxtG"/>
        <w:keepNext/>
        <w:keepLines/>
        <w:ind w:left="2268"/>
        <w:rPr>
          <w:del w:id="3088" w:author="TRIPATHY Samarendra" w:date="2020-03-10T12:24:00Z"/>
          <w:color w:val="7030A0"/>
          <w:szCs w:val="24"/>
        </w:rPr>
      </w:pPr>
      <w:del w:id="3089" w:author="TRIPATHY Samarendra" w:date="2020-03-10T12:24:00Z">
        <w:r w:rsidRPr="00F60B04" w:rsidDel="00773C38">
          <w:rPr>
            <w:color w:val="7030A0"/>
            <w:szCs w:val="24"/>
          </w:rPr>
          <w:delText xml:space="preserve">From the end of discharging until the soaking at </w:delText>
        </w:r>
        <w:r w:rsidR="00B3178C" w:rsidDel="00773C38">
          <w:rPr>
            <w:color w:val="7030A0"/>
            <w:szCs w:val="24"/>
          </w:rPr>
          <w:delText>-7</w:delText>
        </w:r>
        <w:r w:rsidR="00B3178C" w:rsidRPr="00F60B04" w:rsidDel="00773C38">
          <w:rPr>
            <w:color w:val="7030A0"/>
            <w:szCs w:val="24"/>
          </w:rPr>
          <w:delText>°C</w:delText>
        </w:r>
        <w:r w:rsidRPr="00F60B04" w:rsidDel="00773C38">
          <w:rPr>
            <w:color w:val="7030A0"/>
            <w:szCs w:val="24"/>
          </w:rPr>
          <w:delText xml:space="preserve">, the vehicle shall not be exposed to a different temperature than </w:delText>
        </w:r>
        <w:r w:rsidR="00B3178C" w:rsidDel="00773C38">
          <w:rPr>
            <w:color w:val="7030A0"/>
            <w:szCs w:val="24"/>
          </w:rPr>
          <w:delText>-7</w:delText>
        </w:r>
        <w:r w:rsidR="00B3178C" w:rsidRPr="00F60B04" w:rsidDel="00773C38">
          <w:rPr>
            <w:color w:val="7030A0"/>
            <w:szCs w:val="24"/>
          </w:rPr>
          <w:delText>°C</w:delText>
        </w:r>
        <w:r w:rsidRPr="00F60B04" w:rsidDel="00773C38">
          <w:rPr>
            <w:color w:val="7030A0"/>
            <w:szCs w:val="24"/>
          </w:rPr>
          <w:delText xml:space="preserve"> for longer than [10 minutes].</w:delText>
        </w:r>
        <w:r w:rsidR="002A507B" w:rsidDel="00773C38">
          <w:rPr>
            <w:color w:val="7030A0"/>
            <w:szCs w:val="24"/>
          </w:rPr>
          <w:delText xml:space="preserve"> </w:delText>
        </w:r>
      </w:del>
    </w:p>
    <w:p w14:paraId="36D57F78" w14:textId="6A713170" w:rsidR="002A39FF" w:rsidRPr="00F60B04" w:rsidDel="00773C38" w:rsidRDefault="002A39FF" w:rsidP="002A39FF">
      <w:pPr>
        <w:pStyle w:val="SingleTxtG"/>
        <w:keepNext/>
        <w:keepLines/>
        <w:ind w:left="2268"/>
        <w:rPr>
          <w:del w:id="3090" w:author="TRIPATHY Samarendra" w:date="2020-03-10T12:24:00Z"/>
          <w:color w:val="7030A0"/>
          <w:szCs w:val="24"/>
        </w:rPr>
      </w:pPr>
      <w:del w:id="3091" w:author="TRIPATHY Samarendra" w:date="2020-03-10T12:24:00Z">
        <w:r w:rsidRPr="00F60B04" w:rsidDel="00773C38">
          <w:rPr>
            <w:color w:val="7030A0"/>
            <w:szCs w:val="24"/>
          </w:rPr>
          <w:delText xml:space="preserve">The vehicle shall be kept in the soak area such that the soaking time </w:delText>
        </w:r>
        <w:r w:rsidRPr="00B3178C" w:rsidDel="00773C38">
          <w:rPr>
            <w:strike/>
            <w:color w:val="7030A0"/>
            <w:szCs w:val="24"/>
          </w:rPr>
          <w:delText>(tsoak_LT)</w:delText>
        </w:r>
        <w:r w:rsidRPr="00F60B04" w:rsidDel="00773C38">
          <w:rPr>
            <w:color w:val="7030A0"/>
            <w:szCs w:val="24"/>
          </w:rPr>
          <w:delText xml:space="preserve"> from the end of the discharge test to the beginning of the Type 6 test is equal to a minimum soaking time of [12] hours</w:delText>
        </w:r>
        <w:r w:rsidR="00FC3028" w:rsidDel="00773C38">
          <w:rPr>
            <w:color w:val="7030A0"/>
            <w:szCs w:val="24"/>
          </w:rPr>
          <w:delText>.</w:delText>
        </w:r>
        <w:r w:rsidRPr="00F60B04" w:rsidDel="00773C38">
          <w:rPr>
            <w:color w:val="7030A0"/>
            <w:szCs w:val="24"/>
          </w:rPr>
          <w:delText xml:space="preserve"> </w:delText>
        </w:r>
        <w:r w:rsidRPr="00FC3028" w:rsidDel="00773C38">
          <w:rPr>
            <w:strike/>
            <w:color w:val="7030A0"/>
            <w:szCs w:val="24"/>
          </w:rPr>
          <w:delText>and a maximum of</w:delText>
        </w:r>
        <w:r w:rsidRPr="00F60B04" w:rsidDel="00773C38">
          <w:rPr>
            <w:color w:val="7030A0"/>
            <w:szCs w:val="24"/>
          </w:rPr>
          <w:delText xml:space="preserve"> </w:delText>
        </w:r>
        <w:r w:rsidR="00FC3028" w:rsidDel="00773C38">
          <w:rPr>
            <w:color w:val="7030A0"/>
            <w:szCs w:val="24"/>
          </w:rPr>
          <w:delText>At the request of the manufacturer, soaking time may be extended up to a maximum</w:delText>
        </w:r>
        <w:r w:rsidR="00F6622D" w:rsidDel="00773C38">
          <w:rPr>
            <w:color w:val="7030A0"/>
            <w:szCs w:val="24"/>
          </w:rPr>
          <w:delText xml:space="preserve"> </w:delText>
        </w:r>
        <w:r w:rsidRPr="00F60B04" w:rsidDel="00773C38">
          <w:rPr>
            <w:color w:val="7030A0"/>
            <w:szCs w:val="24"/>
          </w:rPr>
          <w:delText>[</w:delText>
        </w:r>
        <w:r w:rsidR="00DB3247" w:rsidDel="00773C38">
          <w:rPr>
            <w:color w:val="7030A0"/>
            <w:szCs w:val="24"/>
          </w:rPr>
          <w:delText>36</w:delText>
        </w:r>
        <w:r w:rsidRPr="00F60B04" w:rsidDel="00773C38">
          <w:rPr>
            <w:color w:val="7030A0"/>
            <w:szCs w:val="24"/>
          </w:rPr>
          <w:delText xml:space="preserve">] hours. The soak shall be performed without using a cooling fan and with all body parts positioned as intended under normal parking operation. </w:delText>
        </w:r>
      </w:del>
    </w:p>
    <w:p w14:paraId="3787F523" w14:textId="06DEF4EF" w:rsidR="002A39FF" w:rsidRPr="001D61A3" w:rsidDel="00773C38" w:rsidRDefault="002A39FF" w:rsidP="002A39FF">
      <w:pPr>
        <w:pStyle w:val="SingleTxtG"/>
        <w:keepNext/>
        <w:keepLines/>
        <w:ind w:left="2268"/>
        <w:rPr>
          <w:del w:id="3092" w:author="TRIPATHY Samarendra" w:date="2020-03-10T12:24:00Z"/>
          <w:color w:val="7030A0"/>
          <w:szCs w:val="24"/>
        </w:rPr>
      </w:pPr>
      <w:del w:id="3093" w:author="TRIPATHY Samarendra" w:date="2020-03-10T12:24:00Z">
        <w:r w:rsidDel="00773C38">
          <w:rPr>
            <w:color w:val="7030A0"/>
            <w:szCs w:val="24"/>
          </w:rPr>
          <w:delText>Within [</w:delText>
        </w:r>
        <w:r w:rsidR="009E6C55" w:rsidDel="00773C38">
          <w:rPr>
            <w:color w:val="7030A0"/>
            <w:szCs w:val="24"/>
          </w:rPr>
          <w:delText>10</w:delText>
        </w:r>
        <w:r w:rsidDel="00773C38">
          <w:rPr>
            <w:color w:val="7030A0"/>
            <w:szCs w:val="24"/>
          </w:rPr>
          <w:delText>] minutes of</w:delText>
        </w:r>
        <w:r w:rsidR="009E6C55" w:rsidDel="00773C38">
          <w:rPr>
            <w:color w:val="7030A0"/>
            <w:szCs w:val="24"/>
          </w:rPr>
          <w:delText xml:space="preserve"> entering the soak area</w:delText>
        </w:r>
        <w:r w:rsidDel="00773C38">
          <w:rPr>
            <w:color w:val="7030A0"/>
            <w:szCs w:val="24"/>
          </w:rPr>
          <w:delText xml:space="preserve"> </w:delText>
        </w:r>
        <w:r w:rsidRPr="009E6C55" w:rsidDel="00773C38">
          <w:rPr>
            <w:strike/>
            <w:color w:val="7030A0"/>
            <w:szCs w:val="24"/>
          </w:rPr>
          <w:delText>completion of</w:delText>
        </w:r>
        <w:r w:rsidDel="00773C38">
          <w:rPr>
            <w:color w:val="7030A0"/>
            <w:szCs w:val="24"/>
          </w:rPr>
          <w:delText xml:space="preserve"> </w:delText>
        </w:r>
        <w:r w:rsidRPr="009E6C55" w:rsidDel="00773C38">
          <w:rPr>
            <w:strike/>
            <w:color w:val="7030A0"/>
            <w:szCs w:val="24"/>
          </w:rPr>
          <w:delText>3.1.4</w:delText>
        </w:r>
        <w:r w:rsidRPr="00F60B04" w:rsidDel="00773C38">
          <w:rPr>
            <w:color w:val="7030A0"/>
            <w:szCs w:val="24"/>
          </w:rPr>
          <w:delText xml:space="preserve">, the vehicle shall be charged and the electric energy consumption from the charging supply </w:delText>
        </w:r>
        <w:r w:rsidRPr="00A47F33" w:rsidDel="00773C38">
          <w:rPr>
            <w:strike/>
            <w:color w:val="7030A0"/>
            <w:szCs w:val="24"/>
          </w:rPr>
          <w:delText xml:space="preserve">shall be recorded if the vehicle plans to </w:delText>
        </w:r>
        <w:commentRangeStart w:id="3094"/>
        <w:r w:rsidRPr="00A47F33" w:rsidDel="00773C38">
          <w:rPr>
            <w:strike/>
            <w:color w:val="7030A0"/>
            <w:szCs w:val="24"/>
          </w:rPr>
          <w:delText xml:space="preserve">use thermal conditioning </w:delText>
        </w:r>
        <w:commentRangeEnd w:id="3094"/>
        <w:r w:rsidRPr="00A47F33" w:rsidDel="00773C38">
          <w:rPr>
            <w:rStyle w:val="Marquedecommentaire"/>
            <w:rFonts w:asciiTheme="minorHAnsi" w:eastAsiaTheme="minorEastAsia" w:hAnsiTheme="minorHAnsi"/>
            <w:strike/>
            <w:lang w:val="fr-FR"/>
          </w:rPr>
          <w:commentReference w:id="3094"/>
        </w:r>
        <w:r w:rsidRPr="00A47F33" w:rsidDel="00773C38">
          <w:rPr>
            <w:strike/>
            <w:color w:val="7030A0"/>
            <w:szCs w:val="24"/>
          </w:rPr>
          <w:delText>during the soak or prior to the drive cycle.  If no thermal conditioning is used, the vehicle shall be charged within [</w:delText>
        </w:r>
        <w:r w:rsidR="00881EB8" w:rsidRPr="00A47F33" w:rsidDel="00773C38">
          <w:rPr>
            <w:strike/>
            <w:color w:val="7030A0"/>
            <w:szCs w:val="24"/>
          </w:rPr>
          <w:delText>X</w:delText>
        </w:r>
        <w:r w:rsidRPr="00A47F33" w:rsidDel="00773C38">
          <w:rPr>
            <w:strike/>
            <w:color w:val="7030A0"/>
            <w:szCs w:val="24"/>
          </w:rPr>
          <w:delText>] minutes of completion of 3.1.4 and the electric energy consumption from the charging supply shall be</w:delText>
        </w:r>
        <w:r w:rsidDel="00773C38">
          <w:rPr>
            <w:color w:val="7030A0"/>
            <w:szCs w:val="24"/>
          </w:rPr>
          <w:delText xml:space="preserve"> </w:delText>
        </w:r>
        <w:r w:rsidRPr="00B3178C" w:rsidDel="00773C38">
          <w:rPr>
            <w:strike/>
            <w:color w:val="7030A0"/>
            <w:szCs w:val="24"/>
          </w:rPr>
          <w:delText>excluded and measured at the end of the applicable test cycle</w:delText>
        </w:r>
        <w:r w:rsidR="001D61A3" w:rsidDel="00773C38">
          <w:rPr>
            <w:color w:val="7030A0"/>
            <w:szCs w:val="24"/>
          </w:rPr>
          <w:delText xml:space="preserve"> </w:delText>
        </w:r>
        <w:r w:rsidR="00A47F33" w:rsidDel="00773C38">
          <w:rPr>
            <w:color w:val="7030A0"/>
            <w:szCs w:val="24"/>
          </w:rPr>
          <w:delText xml:space="preserve">shall be </w:delText>
        </w:r>
        <w:r w:rsidR="001D61A3" w:rsidDel="00773C38">
          <w:rPr>
            <w:color w:val="7030A0"/>
            <w:szCs w:val="24"/>
          </w:rPr>
          <w:delText xml:space="preserve">measured and conclude </w:delText>
        </w:r>
        <w:r w:rsidR="001D61A3" w:rsidRPr="00FC3028" w:rsidDel="00773C38">
          <w:rPr>
            <w:strike/>
            <w:color w:val="7030A0"/>
            <w:szCs w:val="24"/>
          </w:rPr>
          <w:delText>according to paragraph 2.4.4.2 of this annex</w:delText>
        </w:r>
        <w:r w:rsidR="00FC3028" w:rsidDel="00773C38">
          <w:rPr>
            <w:color w:val="7030A0"/>
            <w:szCs w:val="24"/>
          </w:rPr>
          <w:delText xml:space="preserve"> </w:delText>
        </w:r>
        <w:r w:rsidR="007735E8" w:rsidDel="00773C38">
          <w:rPr>
            <w:color w:val="7030A0"/>
            <w:szCs w:val="24"/>
          </w:rPr>
          <w:delText>within</w:delText>
        </w:r>
        <w:r w:rsidR="00FC3028" w:rsidDel="00773C38">
          <w:rPr>
            <w:color w:val="7030A0"/>
            <w:szCs w:val="24"/>
          </w:rPr>
          <w:delText xml:space="preserve"> [1] hour prior to </w:delText>
        </w:r>
        <w:r w:rsidR="00F6622D" w:rsidDel="00773C38">
          <w:rPr>
            <w:color w:val="7030A0"/>
            <w:szCs w:val="24"/>
          </w:rPr>
          <w:delText>paragraph 3.1.6 of this annex</w:delText>
        </w:r>
        <w:r w:rsidR="001D61A3" w:rsidDel="00773C38">
          <w:rPr>
            <w:color w:val="7030A0"/>
            <w:szCs w:val="24"/>
          </w:rPr>
          <w:delText>.</w:delText>
        </w:r>
      </w:del>
    </w:p>
    <w:p w14:paraId="75D41D26" w14:textId="2020B282" w:rsidR="002A39FF" w:rsidRPr="00F60B04" w:rsidDel="00773C38" w:rsidRDefault="002A39FF" w:rsidP="002A39FF">
      <w:pPr>
        <w:pStyle w:val="SingleTxtG"/>
        <w:keepNext/>
        <w:keepLines/>
        <w:ind w:left="2268"/>
        <w:rPr>
          <w:del w:id="3095" w:author="TRIPATHY Samarendra" w:date="2020-03-10T12:24:00Z"/>
          <w:color w:val="7030A0"/>
          <w:szCs w:val="24"/>
        </w:rPr>
      </w:pPr>
      <w:del w:id="3096" w:author="TRIPATHY Samarendra" w:date="2020-03-10T12:24:00Z">
        <w:r w:rsidRPr="00F60B04" w:rsidDel="00773C38">
          <w:rPr>
            <w:color w:val="7030A0"/>
            <w:szCs w:val="24"/>
          </w:rPr>
          <w:delText>The energy measurement equipment, placed between the vehicle charger and the mains, shall measure the recharged electric energy E</w:delText>
        </w:r>
        <w:r w:rsidRPr="00042680" w:rsidDel="00773C38">
          <w:rPr>
            <w:color w:val="7030A0"/>
            <w:szCs w:val="24"/>
            <w:vertAlign w:val="subscript"/>
          </w:rPr>
          <w:delText>AC</w:delText>
        </w:r>
        <w:r w:rsidRPr="00F60B04" w:rsidDel="00773C38">
          <w:rPr>
            <w:color w:val="7030A0"/>
            <w:szCs w:val="24"/>
          </w:rPr>
          <w:delText xml:space="preserve"> delivered from the mains as well as its duration.</w:delText>
        </w:r>
      </w:del>
    </w:p>
    <w:p w14:paraId="656F280C" w14:textId="20C76853" w:rsidR="002A39FF" w:rsidDel="00773C38" w:rsidRDefault="00490FCD" w:rsidP="002A39FF">
      <w:pPr>
        <w:pStyle w:val="SingleTxtG"/>
        <w:keepNext/>
        <w:keepLines/>
        <w:ind w:left="2268"/>
        <w:rPr>
          <w:del w:id="3097" w:author="TRIPATHY Samarendra" w:date="2020-03-10T12:24:00Z"/>
          <w:color w:val="7030A0"/>
          <w:szCs w:val="24"/>
        </w:rPr>
      </w:pPr>
      <w:del w:id="3098" w:author="TRIPATHY Samarendra" w:date="2020-03-10T12:24:00Z">
        <w:r w:rsidDel="00773C38">
          <w:rPr>
            <w:color w:val="7030A0"/>
            <w:szCs w:val="24"/>
          </w:rPr>
          <w:delText>If thermal conditioning is used, t</w:delText>
        </w:r>
        <w:r w:rsidR="002A39FF" w:rsidRPr="00F60B04" w:rsidDel="00773C38">
          <w:rPr>
            <w:color w:val="7030A0"/>
            <w:szCs w:val="24"/>
          </w:rPr>
          <w:delText>he vehicle shall remain connected to the mains and the recharged electric energy E</w:delText>
        </w:r>
        <w:r w:rsidR="002A39FF" w:rsidRPr="00042680" w:rsidDel="00773C38">
          <w:rPr>
            <w:color w:val="7030A0"/>
            <w:szCs w:val="24"/>
            <w:vertAlign w:val="subscript"/>
          </w:rPr>
          <w:delText>AC</w:delText>
        </w:r>
        <w:r w:rsidR="002A39FF" w:rsidRPr="00F60B04" w:rsidDel="00773C38">
          <w:rPr>
            <w:color w:val="7030A0"/>
            <w:szCs w:val="24"/>
          </w:rPr>
          <w:delText xml:space="preserve"> shall be recorded until the vehicle is transferred to the test cell for the Type 6 test. Auxiliary heating or cooling devices automatically present during charging or after charge complete while connected to the mains shall reflect normal operation and the windows and doors of the vehicle shall remain closed.</w:delText>
        </w:r>
      </w:del>
    </w:p>
    <w:p w14:paraId="74604E44" w14:textId="1CF9F466" w:rsidR="002A39FF" w:rsidRPr="00F60B04" w:rsidDel="00773C38" w:rsidRDefault="002A39FF" w:rsidP="002A39FF">
      <w:pPr>
        <w:pStyle w:val="SingleTxtG"/>
        <w:keepNext/>
        <w:keepLines/>
        <w:ind w:left="2268"/>
        <w:rPr>
          <w:del w:id="3099" w:author="TRIPATHY Samarendra" w:date="2020-03-10T12:24:00Z"/>
          <w:color w:val="7030A0"/>
          <w:szCs w:val="24"/>
        </w:rPr>
      </w:pPr>
    </w:p>
    <w:p w14:paraId="2DA774D9" w14:textId="58F2C8FA" w:rsidR="002A39FF" w:rsidRPr="00F60B04" w:rsidDel="00773C38" w:rsidRDefault="002A39FF" w:rsidP="002A39FF">
      <w:pPr>
        <w:pStyle w:val="SingleTxtG"/>
        <w:keepNext/>
        <w:keepLines/>
        <w:ind w:left="2268" w:hanging="1134"/>
        <w:rPr>
          <w:del w:id="3100" w:author="TRIPATHY Samarendra" w:date="2020-03-10T12:24:00Z"/>
          <w:color w:val="7030A0"/>
          <w:szCs w:val="24"/>
        </w:rPr>
      </w:pPr>
      <w:del w:id="3101" w:author="TRIPATHY Samarendra" w:date="2020-03-10T12:24:00Z">
        <w:r w:rsidRPr="00F60B04" w:rsidDel="00773C38">
          <w:rPr>
            <w:color w:val="7030A0"/>
            <w:szCs w:val="24"/>
          </w:rPr>
          <w:delText>3.1.</w:delText>
        </w:r>
        <w:r w:rsidDel="00773C38">
          <w:rPr>
            <w:color w:val="7030A0"/>
            <w:szCs w:val="24"/>
          </w:rPr>
          <w:delText>6</w:delText>
        </w:r>
        <w:r w:rsidRPr="00F60B04" w:rsidDel="00773C38">
          <w:rPr>
            <w:color w:val="7030A0"/>
            <w:szCs w:val="24"/>
          </w:rPr>
          <w:delText xml:space="preserve"> </w:delText>
        </w:r>
        <w:r w:rsidRPr="00F60B04" w:rsidDel="00773C38">
          <w:rPr>
            <w:color w:val="7030A0"/>
            <w:szCs w:val="24"/>
          </w:rPr>
          <w:tab/>
          <w:delText>Transition period before Type 6 Testing (PEV)</w:delText>
        </w:r>
      </w:del>
    </w:p>
    <w:p w14:paraId="0C3A8346" w14:textId="15997090" w:rsidR="002A39FF" w:rsidDel="00773C38" w:rsidRDefault="002A39FF" w:rsidP="002A39FF">
      <w:pPr>
        <w:pStyle w:val="SingleTxtG"/>
        <w:keepNext/>
        <w:keepLines/>
        <w:ind w:left="2268"/>
        <w:rPr>
          <w:del w:id="3102" w:author="TRIPATHY Samarendra" w:date="2020-03-10T12:24:00Z"/>
          <w:color w:val="7030A0"/>
          <w:szCs w:val="24"/>
        </w:rPr>
      </w:pPr>
      <w:del w:id="3103" w:author="TRIPATHY Samarendra" w:date="2020-03-10T12:24:00Z">
        <w:r w:rsidRPr="00F60B04" w:rsidDel="00773C38">
          <w:rPr>
            <w:color w:val="7030A0"/>
            <w:szCs w:val="24"/>
          </w:rPr>
          <w:delText>Vehicle transfer from the soak area to the test cell shall be as short as possible and not exceed [</w:delText>
        </w:r>
        <w:r w:rsidR="00A47F33" w:rsidDel="00773C38">
          <w:rPr>
            <w:color w:val="7030A0"/>
            <w:szCs w:val="24"/>
          </w:rPr>
          <w:delText>20</w:delText>
        </w:r>
        <w:r w:rsidRPr="00F60B04" w:rsidDel="00773C38">
          <w:rPr>
            <w:color w:val="7030A0"/>
            <w:szCs w:val="24"/>
          </w:rPr>
          <w:delText>] minutes.</w:delText>
        </w:r>
      </w:del>
    </w:p>
    <w:p w14:paraId="3BCAD11F" w14:textId="5C3A7C11" w:rsidR="002A39FF" w:rsidRPr="006377B7" w:rsidDel="00773C38" w:rsidRDefault="002A39FF" w:rsidP="002A39FF">
      <w:pPr>
        <w:pStyle w:val="SingleTxtG"/>
        <w:keepNext/>
        <w:keepLines/>
        <w:ind w:left="2268"/>
        <w:rPr>
          <w:del w:id="3104" w:author="TRIPATHY Samarendra" w:date="2020-03-10T12:24:00Z"/>
          <w:strike/>
          <w:color w:val="7030A0"/>
          <w:szCs w:val="24"/>
        </w:rPr>
      </w:pPr>
      <w:commentRangeStart w:id="3105"/>
      <w:del w:id="3106" w:author="TRIPATHY Samarendra" w:date="2020-03-10T12:24:00Z">
        <w:r w:rsidRPr="006377B7" w:rsidDel="00773C38">
          <w:rPr>
            <w:strike/>
            <w:color w:val="7030A0"/>
            <w:szCs w:val="24"/>
          </w:rPr>
          <w:delText xml:space="preserve">For vehicles that use cabin conditioning: </w:delText>
        </w:r>
      </w:del>
    </w:p>
    <w:p w14:paraId="6EC5710B" w14:textId="245E45F5" w:rsidR="002A39FF" w:rsidRPr="006377B7" w:rsidDel="00773C38" w:rsidRDefault="002A39FF" w:rsidP="002A39FF">
      <w:pPr>
        <w:pStyle w:val="SingleTxtG"/>
        <w:keepNext/>
        <w:keepLines/>
        <w:ind w:left="2268"/>
        <w:rPr>
          <w:del w:id="3107" w:author="TRIPATHY Samarendra" w:date="2020-03-10T12:24:00Z"/>
          <w:strike/>
          <w:color w:val="7030A0"/>
          <w:szCs w:val="24"/>
        </w:rPr>
      </w:pPr>
      <w:del w:id="3108" w:author="TRIPATHY Samarendra" w:date="2020-03-10T12:24:00Z">
        <w:r w:rsidRPr="006377B7" w:rsidDel="00773C38">
          <w:rPr>
            <w:strike/>
            <w:color w:val="7030A0"/>
            <w:szCs w:val="24"/>
          </w:rPr>
          <w:delText>The Type 6 test shall begin within a maximum of [</w:delText>
        </w:r>
        <w:r w:rsidR="00A47F33" w:rsidRPr="006377B7" w:rsidDel="00773C38">
          <w:rPr>
            <w:strike/>
            <w:color w:val="7030A0"/>
            <w:szCs w:val="24"/>
          </w:rPr>
          <w:delText>40</w:delText>
        </w:r>
        <w:r w:rsidRPr="006377B7" w:rsidDel="00773C38">
          <w:rPr>
            <w:strike/>
            <w:color w:val="7030A0"/>
            <w:szCs w:val="24"/>
          </w:rPr>
          <w:delText>] minutes after unplugged from the mains in the soak area. Fully prepare the dynamometer site to begin the applicable test cycle within [</w:delText>
        </w:r>
        <w:r w:rsidR="00881EB8" w:rsidRPr="006377B7" w:rsidDel="00773C38">
          <w:rPr>
            <w:strike/>
            <w:color w:val="7030A0"/>
            <w:szCs w:val="24"/>
          </w:rPr>
          <w:delText>X</w:delText>
        </w:r>
        <w:r w:rsidRPr="006377B7" w:rsidDel="00773C38">
          <w:rPr>
            <w:strike/>
            <w:color w:val="7030A0"/>
            <w:szCs w:val="24"/>
          </w:rPr>
          <w:delText>] minutes of installation of the vehicle onto the dynamometer. During this time, cabin conditioning shall remain off. After the dynamometer site is prepared and ready for test, plug the vehicle into the mains, begin recording charging energy from the mains and begin cabin conditioning of the vehicle for a maximum of [</w:delText>
        </w:r>
        <w:r w:rsidR="00881EB8" w:rsidRPr="006377B7" w:rsidDel="00773C38">
          <w:rPr>
            <w:strike/>
            <w:color w:val="7030A0"/>
            <w:szCs w:val="24"/>
          </w:rPr>
          <w:delText>X</w:delText>
        </w:r>
        <w:r w:rsidRPr="006377B7" w:rsidDel="00773C38">
          <w:rPr>
            <w:strike/>
            <w:color w:val="7030A0"/>
            <w:szCs w:val="24"/>
          </w:rPr>
          <w:delText>] minutes using on-board controls, phone applications, or other means accepted by the technical authority. Terminate the charging and energy recording from the mains and begin the applicable test cycle immediately following the cabin conditioning, minimizing heat loss to the dynamometer cell room. Record the charge energy from the mains used during the cabin conditioning period.</w:delText>
        </w:r>
        <w:commentRangeEnd w:id="3105"/>
        <w:r w:rsidR="006377B7" w:rsidDel="00773C38">
          <w:rPr>
            <w:rStyle w:val="Marquedecommentaire"/>
            <w:rFonts w:eastAsia="MS Mincho"/>
            <w:lang w:val="en-US" w:eastAsia="en-US"/>
          </w:rPr>
          <w:commentReference w:id="3105"/>
        </w:r>
      </w:del>
    </w:p>
    <w:p w14:paraId="278EAA95" w14:textId="4FAE94A8" w:rsidR="002A39FF" w:rsidDel="00773C38" w:rsidRDefault="002A39FF" w:rsidP="002A39FF">
      <w:pPr>
        <w:pStyle w:val="SingleTxtG"/>
        <w:keepNext/>
        <w:keepLines/>
        <w:ind w:left="0"/>
        <w:rPr>
          <w:del w:id="3109" w:author="TRIPATHY Samarendra" w:date="2020-03-10T12:24:00Z"/>
          <w:color w:val="7030A0"/>
          <w:szCs w:val="24"/>
        </w:rPr>
      </w:pPr>
    </w:p>
    <w:p w14:paraId="2732EC13" w14:textId="13980136" w:rsidR="002A39FF" w:rsidRPr="003E1486" w:rsidDel="00773C38" w:rsidRDefault="006D1FA7" w:rsidP="002A39FF">
      <w:pPr>
        <w:pStyle w:val="SingleTxtG"/>
        <w:keepNext/>
        <w:keepLines/>
        <w:ind w:left="1440" w:firstLine="720"/>
        <w:rPr>
          <w:del w:id="3110" w:author="TRIPATHY Samarendra" w:date="2020-03-10T12:24:00Z"/>
          <w:strike/>
          <w:color w:val="7030A0"/>
          <w:szCs w:val="24"/>
        </w:rPr>
      </w:pPr>
      <w:del w:id="3111" w:author="TRIPATHY Samarendra" w:date="2020-03-10T12:24:00Z">
        <w:r w:rsidRPr="003E1486" w:rsidDel="00773C38">
          <w:rPr>
            <w:strike/>
            <w:color w:val="7030A0"/>
            <w:szCs w:val="24"/>
          </w:rPr>
          <w:delText xml:space="preserve">  </w:delText>
        </w:r>
        <w:r w:rsidR="002A39FF" w:rsidRPr="003E1486" w:rsidDel="00773C38">
          <w:rPr>
            <w:strike/>
            <w:color w:val="7030A0"/>
            <w:szCs w:val="24"/>
          </w:rPr>
          <w:delText xml:space="preserve">For vehicles that do not use cabin conditioning: </w:delText>
        </w:r>
      </w:del>
    </w:p>
    <w:p w14:paraId="238D60E7" w14:textId="1D5EA699" w:rsidR="002A39FF" w:rsidDel="00773C38" w:rsidRDefault="002A39FF" w:rsidP="006D2FEA">
      <w:pPr>
        <w:pStyle w:val="SingleTxtG"/>
        <w:keepNext/>
        <w:keepLines/>
        <w:ind w:left="2268"/>
        <w:rPr>
          <w:del w:id="3112" w:author="TRIPATHY Samarendra" w:date="2020-03-10T12:24:00Z"/>
          <w:color w:val="FF0000"/>
          <w:lang w:val="en-IN"/>
        </w:rPr>
      </w:pPr>
      <w:del w:id="3113" w:author="TRIPATHY Samarendra" w:date="2020-03-10T12:24:00Z">
        <w:r w:rsidRPr="00B87E35" w:rsidDel="00773C38">
          <w:rPr>
            <w:strike/>
            <w:color w:val="7030A0"/>
            <w:szCs w:val="24"/>
          </w:rPr>
          <w:delText>The Type 6 test shall begin within a maximum of [</w:delText>
        </w:r>
        <w:r w:rsidR="00295D6F" w:rsidRPr="00B87E35" w:rsidDel="00773C38">
          <w:rPr>
            <w:strike/>
            <w:color w:val="7030A0"/>
            <w:szCs w:val="24"/>
          </w:rPr>
          <w:delText>X</w:delText>
        </w:r>
        <w:r w:rsidRPr="00B87E35" w:rsidDel="00773C38">
          <w:rPr>
            <w:strike/>
            <w:color w:val="7030A0"/>
            <w:szCs w:val="24"/>
          </w:rPr>
          <w:delText>] minutes after unplugged from the mains in the soak area.</w:delText>
        </w:r>
        <w:r w:rsidDel="00773C38">
          <w:rPr>
            <w:color w:val="7030A0"/>
            <w:szCs w:val="24"/>
          </w:rPr>
          <w:delText xml:space="preserve"> Fully prepare the dynamometer site to begin the applicable test cycle within [</w:delText>
        </w:r>
        <w:r w:rsidR="006377B7" w:rsidDel="00773C38">
          <w:rPr>
            <w:color w:val="7030A0"/>
            <w:szCs w:val="24"/>
          </w:rPr>
          <w:delText>20</w:delText>
        </w:r>
        <w:r w:rsidDel="00773C38">
          <w:rPr>
            <w:color w:val="7030A0"/>
            <w:szCs w:val="24"/>
          </w:rPr>
          <w:delText xml:space="preserve">] minutes of installation of the vehicle onto the dynamometer. Do not plug in the vehicle into the mains for charging during dynamometer site preparation. </w:delText>
        </w:r>
        <w:r w:rsidRPr="00602408" w:rsidDel="00773C38">
          <w:rPr>
            <w:strike/>
            <w:color w:val="7030A0"/>
            <w:szCs w:val="24"/>
          </w:rPr>
          <w:delText>Begin the applicable cycle within [</w:delText>
        </w:r>
        <w:r w:rsidR="00295D6F" w:rsidRPr="00602408" w:rsidDel="00773C38">
          <w:rPr>
            <w:strike/>
            <w:color w:val="7030A0"/>
            <w:szCs w:val="24"/>
          </w:rPr>
          <w:delText>X</w:delText>
        </w:r>
        <w:r w:rsidRPr="00602408" w:rsidDel="00773C38">
          <w:rPr>
            <w:strike/>
            <w:color w:val="7030A0"/>
            <w:szCs w:val="24"/>
          </w:rPr>
          <w:delText>] minutes of dynamometer site preparation completion.</w:delText>
        </w:r>
      </w:del>
    </w:p>
    <w:p w14:paraId="13E63EB9" w14:textId="5329F460" w:rsidR="00B845E0" w:rsidRPr="00D02A3B" w:rsidRDefault="00497D09" w:rsidP="00B845E0">
      <w:pPr>
        <w:pStyle w:val="HChG"/>
        <w:rPr>
          <w:color w:val="A6A6A6" w:themeColor="background1" w:themeShade="A6"/>
          <w:szCs w:val="24"/>
          <w:lang w:eastAsia="ja-JP"/>
        </w:rPr>
      </w:pPr>
      <w:del w:id="3114" w:author="TRIPATHY Samarendra" w:date="2020-03-10T12:24:00Z">
        <w:r w:rsidDel="00773C38">
          <w:br w:type="page"/>
        </w:r>
      </w:del>
      <w:bookmarkStart w:id="3115" w:name="Annex_8_EV_Appendix_5_Utility_Factors"/>
      <w:bookmarkStart w:id="3116" w:name="Annex_8_EV_Appendix_7_Fuel_Cell"/>
      <w:bookmarkStart w:id="3117" w:name="Annex_9_System_Equivalency"/>
      <w:bookmarkEnd w:id="3115"/>
      <w:bookmarkEnd w:id="3116"/>
      <w:bookmarkEnd w:id="3117"/>
      <w:r w:rsidR="00B845E0" w:rsidRPr="00D02A3B">
        <w:rPr>
          <w:color w:val="A6A6A6" w:themeColor="background1" w:themeShade="A6"/>
        </w:rPr>
        <w:t xml:space="preserve">Annex B8 - </w:t>
      </w:r>
      <w:commentRangeStart w:id="3118"/>
      <w:r w:rsidR="00B845E0" w:rsidRPr="00D02A3B">
        <w:rPr>
          <w:color w:val="A6A6A6" w:themeColor="background1" w:themeShade="A6"/>
        </w:rPr>
        <w:t>Appendix 5</w:t>
      </w:r>
      <w:commentRangeEnd w:id="3118"/>
      <w:r w:rsidR="00B845E0">
        <w:rPr>
          <w:rStyle w:val="Marquedecommentaire"/>
          <w:rFonts w:eastAsia="MS Mincho"/>
          <w:b w:val="0"/>
          <w:lang w:val="en-US" w:eastAsia="en-US"/>
        </w:rPr>
        <w:commentReference w:id="3118"/>
      </w:r>
    </w:p>
    <w:p w14:paraId="0300FE60" w14:textId="77777777" w:rsidR="00B845E0" w:rsidRPr="00D02A3B" w:rsidRDefault="00B845E0" w:rsidP="00B845E0">
      <w:pPr>
        <w:pStyle w:val="HChG"/>
        <w:rPr>
          <w:color w:val="A6A6A6" w:themeColor="background1" w:themeShade="A6"/>
        </w:rPr>
      </w:pPr>
      <w:r w:rsidRPr="00D02A3B">
        <w:rPr>
          <w:color w:val="A6A6A6" w:themeColor="background1" w:themeShade="A6"/>
        </w:rPr>
        <w:tab/>
      </w:r>
      <w:r w:rsidRPr="00D02A3B">
        <w:rPr>
          <w:color w:val="A6A6A6" w:themeColor="background1" w:themeShade="A6"/>
        </w:rPr>
        <w:tab/>
        <w:t xml:space="preserve">Utility factors (UF) for OVC-HEVs </w:t>
      </w:r>
    </w:p>
    <w:p w14:paraId="582B6112" w14:textId="77777777" w:rsidR="00B845E0" w:rsidRPr="00D02A3B" w:rsidRDefault="00B845E0" w:rsidP="00B845E0">
      <w:pPr>
        <w:pStyle w:val="SingleTxtG"/>
        <w:ind w:left="2268" w:hanging="1134"/>
        <w:rPr>
          <w:color w:val="A6A6A6" w:themeColor="background1" w:themeShade="A6"/>
        </w:rPr>
      </w:pPr>
      <w:r w:rsidRPr="00D02A3B">
        <w:rPr>
          <w:color w:val="A6A6A6" w:themeColor="background1" w:themeShade="A6"/>
        </w:rPr>
        <w:t>1.</w:t>
      </w:r>
      <w:r w:rsidRPr="00D02A3B">
        <w:rPr>
          <w:color w:val="A6A6A6" w:themeColor="background1" w:themeShade="A6"/>
        </w:rPr>
        <w:tab/>
        <w:t>Each Contracting Party may develop its own UFs.</w:t>
      </w:r>
    </w:p>
    <w:p w14:paraId="1337D23A" w14:textId="77777777" w:rsidR="00B845E0" w:rsidRPr="00D02A3B" w:rsidRDefault="00B845E0" w:rsidP="00B845E0">
      <w:pPr>
        <w:pStyle w:val="SingleTxtG"/>
        <w:ind w:left="2268" w:hanging="1134"/>
        <w:rPr>
          <w:color w:val="A6A6A6" w:themeColor="background1" w:themeShade="A6"/>
        </w:rPr>
      </w:pPr>
      <w:r w:rsidRPr="00D02A3B">
        <w:rPr>
          <w:color w:val="A6A6A6" w:themeColor="background1" w:themeShade="A6"/>
        </w:rPr>
        <w:t>2.</w:t>
      </w:r>
      <w:r w:rsidRPr="00D02A3B">
        <w:rPr>
          <w:color w:val="A6A6A6" w:themeColor="background1" w:themeShade="A6"/>
        </w:rPr>
        <w:tab/>
        <w:t>The methodology recommended for the determination of a UF curve based on driving statistics is described in SAE J2841 (Sept. 2010, Issued 2009-03, Revised 2010-09).</w:t>
      </w:r>
    </w:p>
    <w:p w14:paraId="5F88A7A7" w14:textId="77777777" w:rsidR="00B845E0" w:rsidRPr="00D02A3B" w:rsidRDefault="00B845E0" w:rsidP="00B845E0">
      <w:pPr>
        <w:pStyle w:val="Lgende"/>
        <w:keepNext/>
        <w:ind w:left="2268" w:right="1134" w:hanging="1134"/>
        <w:rPr>
          <w:color w:val="A6A6A6" w:themeColor="background1" w:themeShade="A6"/>
        </w:rPr>
      </w:pPr>
      <w:r w:rsidRPr="00D02A3B">
        <w:rPr>
          <w:color w:val="A6A6A6" w:themeColor="background1" w:themeShade="A6"/>
        </w:rPr>
        <w:t>3.</w:t>
      </w:r>
      <w:r w:rsidRPr="00D02A3B">
        <w:rPr>
          <w:color w:val="A6A6A6" w:themeColor="background1" w:themeShade="A6"/>
        </w:rPr>
        <w:tab/>
        <w:t xml:space="preserve">For the calculation of a fractional utility factor </w:t>
      </w:r>
      <w:proofErr w:type="spellStart"/>
      <w:r w:rsidRPr="00D02A3B">
        <w:rPr>
          <w:color w:val="A6A6A6" w:themeColor="background1" w:themeShade="A6"/>
        </w:rPr>
        <w:t>UF</w:t>
      </w:r>
      <w:r w:rsidRPr="00D02A3B">
        <w:rPr>
          <w:color w:val="A6A6A6" w:themeColor="background1" w:themeShade="A6"/>
          <w:vertAlign w:val="subscript"/>
        </w:rPr>
        <w:t>j</w:t>
      </w:r>
      <w:proofErr w:type="spellEnd"/>
      <w:r w:rsidRPr="00D02A3B">
        <w:rPr>
          <w:color w:val="A6A6A6" w:themeColor="background1" w:themeShade="A6"/>
        </w:rPr>
        <w:t xml:space="preserve"> for the weighting of period j, the following equation shall be applied by using the coefficients from Table A</w:t>
      </w:r>
      <w:proofErr w:type="gramStart"/>
      <w:r w:rsidRPr="00D02A3B">
        <w:rPr>
          <w:color w:val="A6A6A6" w:themeColor="background1" w:themeShade="A6"/>
        </w:rPr>
        <w:t>8.App</w:t>
      </w:r>
      <w:proofErr w:type="gramEnd"/>
      <w:r w:rsidRPr="00D02A3B">
        <w:rPr>
          <w:color w:val="A6A6A6" w:themeColor="background1" w:themeShade="A6"/>
        </w:rPr>
        <w:t>5/1.</w:t>
      </w:r>
    </w:p>
    <w:p w14:paraId="18948E6F" w14:textId="77777777" w:rsidR="00B845E0" w:rsidRPr="00D02A3B" w:rsidRDefault="00311BD7" w:rsidP="00B845E0">
      <w:pPr>
        <w:pStyle w:val="SingleTxtG"/>
        <w:ind w:left="2268" w:firstLine="709"/>
        <w:rPr>
          <w:color w:val="A6A6A6" w:themeColor="background1" w:themeShade="A6"/>
        </w:rPr>
      </w:pPr>
      <m:oMath>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UF</m:t>
            </m:r>
          </m:e>
          <m:sub>
            <m:r>
              <m:rPr>
                <m:sty m:val="p"/>
              </m:rPr>
              <w:rPr>
                <w:rFonts w:ascii="Cambria Math" w:hAnsi="Cambria Math"/>
                <w:color w:val="A6A6A6" w:themeColor="background1" w:themeShade="A6"/>
              </w:rPr>
              <m:t>j</m:t>
            </m:r>
          </m:sub>
        </m:sSub>
        <m:d>
          <m:dPr>
            <m:ctrlPr>
              <w:rPr>
                <w:rFonts w:ascii="Cambria Math" w:hAnsi="Cambria Math"/>
                <w:color w:val="A6A6A6" w:themeColor="background1" w:themeShade="A6"/>
              </w:rPr>
            </m:ctrlPr>
          </m:dPr>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j</m:t>
                </m:r>
              </m:sub>
            </m:sSub>
          </m:e>
        </m:d>
        <m:r>
          <m:rPr>
            <m:sty m:val="p"/>
          </m:rPr>
          <w:rPr>
            <w:rFonts w:ascii="Cambria Math" w:hAnsi="Cambria Math"/>
            <w:color w:val="A6A6A6" w:themeColor="background1" w:themeShade="A6"/>
          </w:rPr>
          <m:t>=1-exp</m:t>
        </m:r>
        <m:d>
          <m:dPr>
            <m:begChr m:val="{"/>
            <m:endChr m:val="}"/>
            <m:ctrlPr>
              <w:rPr>
                <w:rFonts w:ascii="Cambria Math" w:hAnsi="Cambria Math"/>
                <w:color w:val="A6A6A6" w:themeColor="background1" w:themeShade="A6"/>
              </w:rPr>
            </m:ctrlPr>
          </m:dPr>
          <m:e>
            <m:r>
              <m:rPr>
                <m:sty m:val="p"/>
              </m:rPr>
              <w:rPr>
                <w:rFonts w:ascii="Cambria Math" w:hAnsi="Cambria Math"/>
                <w:color w:val="A6A6A6" w:themeColor="background1" w:themeShade="A6"/>
              </w:rPr>
              <m:t>-</m:t>
            </m:r>
            <m:d>
              <m:dPr>
                <m:ctrlPr>
                  <w:rPr>
                    <w:rFonts w:ascii="Cambria Math" w:hAnsi="Cambria Math"/>
                    <w:color w:val="A6A6A6" w:themeColor="background1" w:themeShade="A6"/>
                  </w:rPr>
                </m:ctrlPr>
              </m:dPr>
              <m:e>
                <m:nary>
                  <m:naryPr>
                    <m:chr m:val="∑"/>
                    <m:limLoc m:val="undOvr"/>
                    <m:ctrlPr>
                      <w:rPr>
                        <w:rFonts w:ascii="Cambria Math" w:hAnsi="Cambria Math"/>
                        <w:color w:val="A6A6A6" w:themeColor="background1" w:themeShade="A6"/>
                      </w:rPr>
                    </m:ctrlPr>
                  </m:naryPr>
                  <m:sub>
                    <m:r>
                      <m:rPr>
                        <m:sty m:val="p"/>
                      </m:rPr>
                      <w:rPr>
                        <w:rFonts w:ascii="Cambria Math" w:hAnsi="Cambria Math"/>
                        <w:color w:val="A6A6A6" w:themeColor="background1" w:themeShade="A6"/>
                      </w:rPr>
                      <m:t>i=1</m:t>
                    </m:r>
                  </m:sub>
                  <m:sup>
                    <m:r>
                      <m:rPr>
                        <m:sty m:val="p"/>
                      </m:rPr>
                      <w:rPr>
                        <w:rFonts w:ascii="Cambria Math" w:hAnsi="Cambria Math"/>
                        <w:color w:val="A6A6A6" w:themeColor="background1" w:themeShade="A6"/>
                      </w:rPr>
                      <m:t>k</m:t>
                    </m:r>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C</m:t>
                        </m:r>
                      </m:e>
                      <m:sub>
                        <m:r>
                          <m:rPr>
                            <m:sty m:val="p"/>
                          </m:rPr>
                          <w:rPr>
                            <w:rFonts w:ascii="Cambria Math" w:hAnsi="Cambria Math"/>
                            <w:color w:val="A6A6A6" w:themeColor="background1" w:themeShade="A6"/>
                          </w:rPr>
                          <m:t>i</m:t>
                        </m:r>
                      </m:sub>
                    </m:sSub>
                  </m:e>
                </m:nary>
                <m:r>
                  <m:rPr>
                    <m:sty m:val="p"/>
                  </m:rPr>
                  <w:rPr>
                    <w:rFonts w:ascii="Cambria Math" w:hAnsi="Cambria Math"/>
                    <w:color w:val="A6A6A6" w:themeColor="background1" w:themeShade="A6"/>
                  </w:rPr>
                  <m:t>×</m:t>
                </m:r>
                <m:sSup>
                  <m:sSupPr>
                    <m:ctrlPr>
                      <w:rPr>
                        <w:rFonts w:ascii="Cambria Math" w:hAnsi="Cambria Math"/>
                        <w:color w:val="A6A6A6" w:themeColor="background1" w:themeShade="A6"/>
                      </w:rPr>
                    </m:ctrlPr>
                  </m:sSupPr>
                  <m:e>
                    <m:d>
                      <m:dPr>
                        <m:ctrlPr>
                          <w:rPr>
                            <w:rFonts w:ascii="Cambria Math" w:hAnsi="Cambria Math"/>
                            <w:color w:val="A6A6A6" w:themeColor="background1" w:themeShade="A6"/>
                          </w:rPr>
                        </m:ctrlPr>
                      </m:dPr>
                      <m:e>
                        <m:f>
                          <m:fPr>
                            <m:ctrlPr>
                              <w:rPr>
                                <w:rFonts w:ascii="Cambria Math" w:hAnsi="Cambria Math"/>
                                <w:color w:val="A6A6A6" w:themeColor="background1" w:themeShade="A6"/>
                              </w:rPr>
                            </m:ctrlPr>
                          </m:fPr>
                          <m:num>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j</m:t>
                                </m:r>
                              </m:sub>
                            </m:sSub>
                          </m:num>
                          <m:den>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d</m:t>
                                </m:r>
                              </m:e>
                              <m:sub>
                                <m:r>
                                  <m:rPr>
                                    <m:sty m:val="p"/>
                                  </m:rPr>
                                  <w:rPr>
                                    <w:rFonts w:ascii="Cambria Math" w:hAnsi="Cambria Math"/>
                                    <w:color w:val="A6A6A6" w:themeColor="background1" w:themeShade="A6"/>
                                  </w:rPr>
                                  <m:t>n</m:t>
                                </m:r>
                              </m:sub>
                            </m:sSub>
                          </m:den>
                        </m:f>
                      </m:e>
                    </m:d>
                  </m:e>
                  <m:sup>
                    <m:r>
                      <m:rPr>
                        <m:sty m:val="p"/>
                      </m:rPr>
                      <w:rPr>
                        <w:rFonts w:ascii="Cambria Math" w:hAnsi="Cambria Math"/>
                        <w:color w:val="A6A6A6" w:themeColor="background1" w:themeShade="A6"/>
                      </w:rPr>
                      <m:t>i</m:t>
                    </m:r>
                  </m:sup>
                </m:sSup>
              </m:e>
            </m:d>
          </m:e>
        </m:d>
        <m:r>
          <m:rPr>
            <m:sty m:val="p"/>
          </m:rPr>
          <w:rPr>
            <w:rFonts w:ascii="Cambria Math" w:hAnsi="Cambria Math"/>
            <w:color w:val="A6A6A6" w:themeColor="background1" w:themeShade="A6"/>
          </w:rPr>
          <m:t>-</m:t>
        </m:r>
        <m:nary>
          <m:naryPr>
            <m:chr m:val="∑"/>
            <m:limLoc m:val="undOvr"/>
            <m:ctrlPr>
              <w:rPr>
                <w:rFonts w:ascii="Cambria Math" w:hAnsi="Cambria Math"/>
                <w:color w:val="A6A6A6" w:themeColor="background1" w:themeShade="A6"/>
              </w:rPr>
            </m:ctrlPr>
          </m:naryPr>
          <m:sub>
            <m:r>
              <m:rPr>
                <m:sty m:val="p"/>
              </m:rPr>
              <w:rPr>
                <w:rFonts w:ascii="Cambria Math" w:hAnsi="Cambria Math"/>
                <w:color w:val="A6A6A6" w:themeColor="background1" w:themeShade="A6"/>
              </w:rPr>
              <m:t>l=1</m:t>
            </m:r>
          </m:sub>
          <m:sup>
            <m:r>
              <m:rPr>
                <m:sty m:val="p"/>
              </m:rPr>
              <w:rPr>
                <w:rFonts w:ascii="Cambria Math" w:hAnsi="Cambria Math"/>
                <w:color w:val="A6A6A6" w:themeColor="background1" w:themeShade="A6"/>
              </w:rPr>
              <m:t>j-1</m:t>
            </m:r>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UF</m:t>
                </m:r>
              </m:e>
              <m:sub>
                <m:r>
                  <m:rPr>
                    <m:sty m:val="p"/>
                  </m:rPr>
                  <w:rPr>
                    <w:rFonts w:ascii="Cambria Math" w:hAnsi="Cambria Math"/>
                    <w:color w:val="A6A6A6" w:themeColor="background1" w:themeShade="A6"/>
                  </w:rPr>
                  <m:t>l</m:t>
                </m:r>
              </m:sub>
            </m:sSub>
          </m:e>
        </m:nary>
      </m:oMath>
      <w:r w:rsidR="00B845E0" w:rsidRPr="00D02A3B">
        <w:rPr>
          <w:b/>
          <w:color w:val="A6A6A6" w:themeColor="background1" w:themeShade="A6"/>
        </w:rPr>
        <w:tab/>
      </w:r>
    </w:p>
    <w:p w14:paraId="1628E6DC" w14:textId="77777777" w:rsidR="00B845E0" w:rsidRPr="00D02A3B" w:rsidRDefault="00B845E0" w:rsidP="00B845E0">
      <w:pPr>
        <w:tabs>
          <w:tab w:val="left" w:pos="2268"/>
        </w:tabs>
        <w:spacing w:after="120"/>
        <w:ind w:left="2268"/>
        <w:rPr>
          <w:color w:val="A6A6A6" w:themeColor="background1" w:themeShade="A6"/>
        </w:rPr>
      </w:pPr>
      <w:r w:rsidRPr="00D02A3B">
        <w:rPr>
          <w:color w:val="A6A6A6" w:themeColor="background1" w:themeShade="A6"/>
        </w:rPr>
        <w:t>where:</w:t>
      </w:r>
    </w:p>
    <w:p w14:paraId="3A2D31AE" w14:textId="77777777" w:rsidR="00B845E0" w:rsidRPr="00D02A3B" w:rsidRDefault="00B845E0" w:rsidP="00B845E0">
      <w:pPr>
        <w:spacing w:after="120"/>
        <w:ind w:left="3119" w:hanging="851"/>
        <w:rPr>
          <w:color w:val="A6A6A6" w:themeColor="background1" w:themeShade="A6"/>
          <w:vertAlign w:val="subscript"/>
        </w:rPr>
      </w:pPr>
      <w:proofErr w:type="spellStart"/>
      <w:r w:rsidRPr="00D02A3B">
        <w:rPr>
          <w:color w:val="A6A6A6" w:themeColor="background1" w:themeShade="A6"/>
        </w:rPr>
        <w:t>UF</w:t>
      </w:r>
      <w:r w:rsidRPr="00D02A3B">
        <w:rPr>
          <w:color w:val="A6A6A6" w:themeColor="background1" w:themeShade="A6"/>
          <w:vertAlign w:val="subscript"/>
        </w:rPr>
        <w:t>j</w:t>
      </w:r>
      <w:proofErr w:type="spellEnd"/>
      <w:r w:rsidRPr="00D02A3B">
        <w:rPr>
          <w:color w:val="A6A6A6" w:themeColor="background1" w:themeShade="A6"/>
        </w:rPr>
        <w:tab/>
        <w:t>utility factor for period j;</w:t>
      </w:r>
    </w:p>
    <w:p w14:paraId="72D7BD0B" w14:textId="77777777" w:rsidR="00B845E0" w:rsidRPr="00D02A3B" w:rsidRDefault="00B845E0" w:rsidP="00B845E0">
      <w:pPr>
        <w:spacing w:after="120"/>
        <w:ind w:left="3119" w:hanging="851"/>
        <w:rPr>
          <w:color w:val="A6A6A6" w:themeColor="background1" w:themeShade="A6"/>
        </w:rPr>
      </w:pPr>
      <w:proofErr w:type="spellStart"/>
      <w:r w:rsidRPr="00D02A3B">
        <w:rPr>
          <w:color w:val="A6A6A6" w:themeColor="background1" w:themeShade="A6"/>
        </w:rPr>
        <w:t>d</w:t>
      </w:r>
      <w:r w:rsidRPr="00D02A3B">
        <w:rPr>
          <w:color w:val="A6A6A6" w:themeColor="background1" w:themeShade="A6"/>
          <w:vertAlign w:val="subscript"/>
        </w:rPr>
        <w:t>j</w:t>
      </w:r>
      <w:proofErr w:type="spellEnd"/>
      <w:r w:rsidRPr="00D02A3B">
        <w:rPr>
          <w:color w:val="A6A6A6" w:themeColor="background1" w:themeShade="A6"/>
        </w:rPr>
        <w:tab/>
        <w:t>measured distance driven at the end of period j, km;</w:t>
      </w:r>
    </w:p>
    <w:p w14:paraId="597C5138" w14:textId="77777777" w:rsidR="00B845E0" w:rsidRPr="00D02A3B" w:rsidRDefault="00B845E0" w:rsidP="00B845E0">
      <w:pPr>
        <w:spacing w:after="120"/>
        <w:ind w:left="3119" w:hanging="851"/>
        <w:rPr>
          <w:color w:val="A6A6A6" w:themeColor="background1" w:themeShade="A6"/>
        </w:rPr>
      </w:pPr>
      <w:r w:rsidRPr="00D02A3B">
        <w:rPr>
          <w:color w:val="A6A6A6" w:themeColor="background1" w:themeShade="A6"/>
        </w:rPr>
        <w:t>C</w:t>
      </w:r>
      <w:r w:rsidRPr="00D02A3B">
        <w:rPr>
          <w:color w:val="A6A6A6" w:themeColor="background1" w:themeShade="A6"/>
          <w:vertAlign w:val="subscript"/>
        </w:rPr>
        <w:t>i</w:t>
      </w:r>
      <w:r w:rsidRPr="00D02A3B">
        <w:rPr>
          <w:color w:val="A6A6A6" w:themeColor="background1" w:themeShade="A6"/>
        </w:rPr>
        <w:tab/>
      </w:r>
      <w:proofErr w:type="spellStart"/>
      <w:r w:rsidRPr="00D02A3B">
        <w:rPr>
          <w:color w:val="A6A6A6" w:themeColor="background1" w:themeShade="A6"/>
        </w:rPr>
        <w:t>i</w:t>
      </w:r>
      <w:r w:rsidRPr="00D02A3B">
        <w:rPr>
          <w:color w:val="A6A6A6" w:themeColor="background1" w:themeShade="A6"/>
          <w:vertAlign w:val="superscript"/>
        </w:rPr>
        <w:t>th</w:t>
      </w:r>
      <w:proofErr w:type="spellEnd"/>
      <w:r w:rsidRPr="00D02A3B">
        <w:rPr>
          <w:color w:val="A6A6A6" w:themeColor="background1" w:themeShade="A6"/>
        </w:rPr>
        <w:t xml:space="preserve"> coefficient (see Table A</w:t>
      </w:r>
      <w:proofErr w:type="gramStart"/>
      <w:r w:rsidRPr="00D02A3B">
        <w:rPr>
          <w:color w:val="A6A6A6" w:themeColor="background1" w:themeShade="A6"/>
        </w:rPr>
        <w:t>8.App</w:t>
      </w:r>
      <w:proofErr w:type="gramEnd"/>
      <w:r w:rsidRPr="00D02A3B">
        <w:rPr>
          <w:color w:val="A6A6A6" w:themeColor="background1" w:themeShade="A6"/>
        </w:rPr>
        <w:t>5/1);</w:t>
      </w:r>
    </w:p>
    <w:p w14:paraId="1144C5DC" w14:textId="77777777" w:rsidR="00B845E0" w:rsidRPr="00D02A3B" w:rsidRDefault="00B845E0" w:rsidP="00B845E0">
      <w:pPr>
        <w:spacing w:after="120"/>
        <w:ind w:left="3119" w:hanging="851"/>
        <w:rPr>
          <w:color w:val="A6A6A6" w:themeColor="background1" w:themeShade="A6"/>
        </w:rPr>
      </w:pPr>
      <w:proofErr w:type="spellStart"/>
      <w:r w:rsidRPr="00D02A3B">
        <w:rPr>
          <w:color w:val="A6A6A6" w:themeColor="background1" w:themeShade="A6"/>
        </w:rPr>
        <w:t>d</w:t>
      </w:r>
      <w:r w:rsidRPr="00D02A3B">
        <w:rPr>
          <w:color w:val="A6A6A6" w:themeColor="background1" w:themeShade="A6"/>
          <w:vertAlign w:val="subscript"/>
        </w:rPr>
        <w:t>n</w:t>
      </w:r>
      <w:proofErr w:type="spellEnd"/>
      <w:r w:rsidRPr="00D02A3B">
        <w:rPr>
          <w:color w:val="A6A6A6" w:themeColor="background1" w:themeShade="A6"/>
        </w:rPr>
        <w:tab/>
        <w:t>normalized distance (see Table A</w:t>
      </w:r>
      <w:proofErr w:type="gramStart"/>
      <w:r w:rsidRPr="00D02A3B">
        <w:rPr>
          <w:color w:val="A6A6A6" w:themeColor="background1" w:themeShade="A6"/>
        </w:rPr>
        <w:t>8.App</w:t>
      </w:r>
      <w:proofErr w:type="gramEnd"/>
      <w:r w:rsidRPr="00D02A3B">
        <w:rPr>
          <w:color w:val="A6A6A6" w:themeColor="background1" w:themeShade="A6"/>
        </w:rPr>
        <w:t>5/1), km;</w:t>
      </w:r>
    </w:p>
    <w:p w14:paraId="16674DB5" w14:textId="77777777" w:rsidR="00B845E0" w:rsidRPr="00D02A3B" w:rsidRDefault="00B845E0" w:rsidP="00B845E0">
      <w:pPr>
        <w:spacing w:after="120"/>
        <w:ind w:left="3119" w:hanging="851"/>
        <w:rPr>
          <w:color w:val="A6A6A6" w:themeColor="background1" w:themeShade="A6"/>
        </w:rPr>
      </w:pPr>
      <w:r w:rsidRPr="00D02A3B">
        <w:rPr>
          <w:color w:val="A6A6A6" w:themeColor="background1" w:themeShade="A6"/>
        </w:rPr>
        <w:t>k</w:t>
      </w:r>
      <w:r w:rsidRPr="00D02A3B">
        <w:rPr>
          <w:color w:val="A6A6A6" w:themeColor="background1" w:themeShade="A6"/>
        </w:rPr>
        <w:tab/>
        <w:t>number of terms and coefficients in the exponent;</w:t>
      </w:r>
    </w:p>
    <w:p w14:paraId="141CE8DB" w14:textId="77777777" w:rsidR="00B845E0" w:rsidRPr="00D02A3B" w:rsidRDefault="00B845E0" w:rsidP="00B845E0">
      <w:pPr>
        <w:spacing w:after="120"/>
        <w:ind w:left="3119" w:hanging="851"/>
        <w:rPr>
          <w:color w:val="A6A6A6" w:themeColor="background1" w:themeShade="A6"/>
        </w:rPr>
      </w:pPr>
      <w:r w:rsidRPr="00D02A3B">
        <w:rPr>
          <w:color w:val="A6A6A6" w:themeColor="background1" w:themeShade="A6"/>
        </w:rPr>
        <w:t>j</w:t>
      </w:r>
      <w:r w:rsidRPr="00D02A3B">
        <w:rPr>
          <w:color w:val="A6A6A6" w:themeColor="background1" w:themeShade="A6"/>
        </w:rPr>
        <w:tab/>
        <w:t>number of period considered;</w:t>
      </w:r>
    </w:p>
    <w:p w14:paraId="341DD3B4" w14:textId="77777777" w:rsidR="00B845E0" w:rsidRPr="00D02A3B" w:rsidRDefault="00B845E0" w:rsidP="00B845E0">
      <w:pPr>
        <w:spacing w:after="120"/>
        <w:ind w:left="3119" w:hanging="851"/>
        <w:rPr>
          <w:color w:val="A6A6A6" w:themeColor="background1" w:themeShade="A6"/>
        </w:rPr>
      </w:pPr>
      <w:proofErr w:type="spellStart"/>
      <w:r w:rsidRPr="00D02A3B">
        <w:rPr>
          <w:color w:val="A6A6A6" w:themeColor="background1" w:themeShade="A6"/>
        </w:rPr>
        <w:t>i</w:t>
      </w:r>
      <w:proofErr w:type="spellEnd"/>
      <w:r w:rsidRPr="00D02A3B">
        <w:rPr>
          <w:color w:val="A6A6A6" w:themeColor="background1" w:themeShade="A6"/>
        </w:rPr>
        <w:tab/>
        <w:t>number of considered term/coefficient;</w:t>
      </w:r>
    </w:p>
    <w:p w14:paraId="774F786E" w14:textId="77777777" w:rsidR="00B845E0" w:rsidRPr="00D02A3B" w:rsidRDefault="00311BD7" w:rsidP="00B845E0">
      <w:pPr>
        <w:spacing w:after="120"/>
        <w:ind w:left="3119" w:hanging="851"/>
        <w:rPr>
          <w:color w:val="A6A6A6" w:themeColor="background1" w:themeShade="A6"/>
        </w:rPr>
      </w:pPr>
      <m:oMath>
        <m:nary>
          <m:naryPr>
            <m:chr m:val="∑"/>
            <m:limLoc m:val="undOvr"/>
            <m:ctrlPr>
              <w:rPr>
                <w:rFonts w:ascii="Cambria Math" w:hAnsi="Cambria Math"/>
                <w:color w:val="A6A6A6" w:themeColor="background1" w:themeShade="A6"/>
              </w:rPr>
            </m:ctrlPr>
          </m:naryPr>
          <m:sub>
            <m:r>
              <m:rPr>
                <m:sty m:val="p"/>
              </m:rPr>
              <w:rPr>
                <w:rFonts w:ascii="Cambria Math" w:hAnsi="Cambria Math"/>
                <w:color w:val="A6A6A6" w:themeColor="background1" w:themeShade="A6"/>
              </w:rPr>
              <m:t>l=1</m:t>
            </m:r>
          </m:sub>
          <m:sup>
            <m:r>
              <m:rPr>
                <m:sty m:val="p"/>
              </m:rPr>
              <w:rPr>
                <w:rFonts w:ascii="Cambria Math" w:hAnsi="Cambria Math"/>
                <w:color w:val="A6A6A6" w:themeColor="background1" w:themeShade="A6"/>
              </w:rPr>
              <m:t>j-1</m:t>
            </m:r>
          </m:sup>
          <m:e>
            <m:sSub>
              <m:sSubPr>
                <m:ctrlPr>
                  <w:rPr>
                    <w:rFonts w:ascii="Cambria Math" w:hAnsi="Cambria Math"/>
                    <w:color w:val="A6A6A6" w:themeColor="background1" w:themeShade="A6"/>
                  </w:rPr>
                </m:ctrlPr>
              </m:sSubPr>
              <m:e>
                <m:r>
                  <m:rPr>
                    <m:sty m:val="p"/>
                  </m:rPr>
                  <w:rPr>
                    <w:rFonts w:ascii="Cambria Math" w:hAnsi="Cambria Math"/>
                    <w:color w:val="A6A6A6" w:themeColor="background1" w:themeShade="A6"/>
                  </w:rPr>
                  <m:t>UF</m:t>
                </m:r>
              </m:e>
              <m:sub>
                <m:r>
                  <m:rPr>
                    <m:sty m:val="p"/>
                  </m:rPr>
                  <w:rPr>
                    <w:rFonts w:ascii="Cambria Math" w:hAnsi="Cambria Math"/>
                    <w:color w:val="A6A6A6" w:themeColor="background1" w:themeShade="A6"/>
                  </w:rPr>
                  <m:t>l</m:t>
                </m:r>
              </m:sub>
            </m:sSub>
          </m:e>
        </m:nary>
      </m:oMath>
      <w:r w:rsidR="00B845E0" w:rsidRPr="00D02A3B">
        <w:rPr>
          <w:color w:val="A6A6A6" w:themeColor="background1" w:themeShade="A6"/>
        </w:rPr>
        <w:tab/>
        <w:t>sum of calculated utility factors up to period (j-1).</w:t>
      </w:r>
    </w:p>
    <w:p w14:paraId="3ECBFE36" w14:textId="77777777" w:rsidR="00B845E0" w:rsidRPr="00D02A3B" w:rsidRDefault="00B845E0" w:rsidP="00B845E0">
      <w:pPr>
        <w:pStyle w:val="Lgende"/>
        <w:keepNext/>
        <w:ind w:left="1843" w:hanging="709"/>
        <w:rPr>
          <w:color w:val="A6A6A6" w:themeColor="background1" w:themeShade="A6"/>
        </w:rPr>
      </w:pPr>
      <w:r w:rsidRPr="00D02A3B">
        <w:rPr>
          <w:color w:val="A6A6A6" w:themeColor="background1" w:themeShade="A6"/>
        </w:rPr>
        <w:t>Table A</w:t>
      </w:r>
      <w:proofErr w:type="gramStart"/>
      <w:r w:rsidRPr="00D02A3B">
        <w:rPr>
          <w:color w:val="A6A6A6" w:themeColor="background1" w:themeShade="A6"/>
        </w:rPr>
        <w:t>8.App</w:t>
      </w:r>
      <w:proofErr w:type="gramEnd"/>
      <w:r w:rsidRPr="00D02A3B">
        <w:rPr>
          <w:color w:val="A6A6A6" w:themeColor="background1" w:themeShade="A6"/>
        </w:rPr>
        <w:t>5/1</w:t>
      </w:r>
    </w:p>
    <w:p w14:paraId="32E426F9" w14:textId="77777777" w:rsidR="00B845E0" w:rsidRPr="00D02A3B" w:rsidRDefault="00B845E0" w:rsidP="00B845E0">
      <w:pPr>
        <w:keepNext/>
        <w:spacing w:after="120"/>
        <w:ind w:left="1843" w:hanging="709"/>
        <w:rPr>
          <w:color w:val="A6A6A6" w:themeColor="background1" w:themeShade="A6"/>
          <w:lang w:eastAsia="de-DE"/>
        </w:rPr>
      </w:pPr>
      <w:r w:rsidRPr="00D02A3B">
        <w:rPr>
          <w:b/>
          <w:color w:val="A6A6A6" w:themeColor="background1" w:themeShade="A6"/>
        </w:rPr>
        <w:t>Parameters for the determination of fractional UFs (as applicable)</w:t>
      </w:r>
    </w:p>
    <w:tbl>
      <w:tblPr>
        <w:tblStyle w:val="Grilledutableau"/>
        <w:tblW w:w="0" w:type="auto"/>
        <w:tblInd w:w="2405" w:type="dxa"/>
        <w:shd w:val="clear" w:color="auto" w:fill="FFFFFF" w:themeFill="background1"/>
        <w:tblLayout w:type="fixed"/>
        <w:tblLook w:val="04A0" w:firstRow="1" w:lastRow="0" w:firstColumn="1" w:lastColumn="0" w:noHBand="0" w:noVBand="1"/>
      </w:tblPr>
      <w:tblGrid>
        <w:gridCol w:w="1339"/>
        <w:gridCol w:w="1339"/>
      </w:tblGrid>
      <w:tr w:rsidR="00B845E0" w:rsidRPr="00D02A3B" w14:paraId="6DDF72E8" w14:textId="77777777" w:rsidTr="00D87BE9">
        <w:trPr>
          <w:trHeight w:val="302"/>
        </w:trPr>
        <w:tc>
          <w:tcPr>
            <w:tcW w:w="1339" w:type="dxa"/>
            <w:tcBorders>
              <w:bottom w:val="single" w:sz="12" w:space="0" w:color="auto"/>
            </w:tcBorders>
            <w:shd w:val="clear" w:color="auto" w:fill="FFFFFF" w:themeFill="background1"/>
            <w:vAlign w:val="center"/>
          </w:tcPr>
          <w:p w14:paraId="75B7F1A0" w14:textId="77777777" w:rsidR="00B845E0" w:rsidRPr="00D02A3B" w:rsidRDefault="00B845E0" w:rsidP="00D87BE9">
            <w:pPr>
              <w:jc w:val="center"/>
              <w:rPr>
                <w:i/>
                <w:color w:val="A6A6A6" w:themeColor="background1" w:themeShade="A6"/>
                <w:sz w:val="16"/>
                <w:szCs w:val="16"/>
              </w:rPr>
            </w:pPr>
            <w:r w:rsidRPr="00D02A3B">
              <w:rPr>
                <w:i/>
                <w:color w:val="A6A6A6" w:themeColor="background1" w:themeShade="A6"/>
                <w:sz w:val="16"/>
                <w:szCs w:val="16"/>
              </w:rPr>
              <w:t>Parameter</w:t>
            </w:r>
          </w:p>
        </w:tc>
        <w:tc>
          <w:tcPr>
            <w:tcW w:w="1339" w:type="dxa"/>
            <w:tcBorders>
              <w:bottom w:val="single" w:sz="12" w:space="0" w:color="auto"/>
            </w:tcBorders>
            <w:shd w:val="clear" w:color="auto" w:fill="FFFFFF" w:themeFill="background1"/>
            <w:vAlign w:val="center"/>
          </w:tcPr>
          <w:p w14:paraId="2CBD78CB" w14:textId="77777777" w:rsidR="00B845E0" w:rsidRPr="00D02A3B" w:rsidRDefault="00B845E0" w:rsidP="00D87BE9">
            <w:pPr>
              <w:spacing w:after="60"/>
              <w:ind w:left="57"/>
              <w:rPr>
                <w:i/>
                <w:color w:val="A6A6A6" w:themeColor="background1" w:themeShade="A6"/>
                <w:sz w:val="16"/>
                <w:szCs w:val="16"/>
              </w:rPr>
            </w:pPr>
            <w:r w:rsidRPr="00D02A3B">
              <w:rPr>
                <w:i/>
                <w:color w:val="A6A6A6" w:themeColor="background1" w:themeShade="A6"/>
                <w:sz w:val="16"/>
                <w:szCs w:val="16"/>
              </w:rPr>
              <w:t>For the 4-phase WLTP only</w:t>
            </w:r>
          </w:p>
          <w:p w14:paraId="7BCFCC59" w14:textId="77777777" w:rsidR="00B845E0" w:rsidRPr="00D02A3B" w:rsidRDefault="00B845E0" w:rsidP="00D87BE9">
            <w:pPr>
              <w:jc w:val="center"/>
              <w:rPr>
                <w:i/>
                <w:color w:val="A6A6A6" w:themeColor="background1" w:themeShade="A6"/>
                <w:sz w:val="16"/>
                <w:szCs w:val="16"/>
              </w:rPr>
            </w:pPr>
          </w:p>
        </w:tc>
      </w:tr>
      <w:tr w:rsidR="00B845E0" w:rsidRPr="00D02A3B" w14:paraId="7070F128" w14:textId="77777777" w:rsidTr="00D87BE9">
        <w:trPr>
          <w:trHeight w:val="363"/>
        </w:trPr>
        <w:tc>
          <w:tcPr>
            <w:tcW w:w="1339" w:type="dxa"/>
            <w:tcBorders>
              <w:top w:val="single" w:sz="12" w:space="0" w:color="auto"/>
            </w:tcBorders>
            <w:shd w:val="clear" w:color="auto" w:fill="FFFFFF" w:themeFill="background1"/>
            <w:vAlign w:val="center"/>
          </w:tcPr>
          <w:p w14:paraId="304822CC" w14:textId="77777777" w:rsidR="00B845E0" w:rsidRPr="00D02A3B" w:rsidRDefault="00B845E0" w:rsidP="00D87BE9">
            <w:pPr>
              <w:jc w:val="center"/>
              <w:rPr>
                <w:color w:val="A6A6A6" w:themeColor="background1" w:themeShade="A6"/>
                <w:sz w:val="18"/>
                <w:szCs w:val="18"/>
              </w:rPr>
            </w:pPr>
            <w:proofErr w:type="spellStart"/>
            <w:r w:rsidRPr="00D02A3B">
              <w:rPr>
                <w:color w:val="A6A6A6" w:themeColor="background1" w:themeShade="A6"/>
                <w:sz w:val="18"/>
                <w:szCs w:val="18"/>
              </w:rPr>
              <w:t>d</w:t>
            </w:r>
            <w:r w:rsidRPr="00D02A3B">
              <w:rPr>
                <w:color w:val="A6A6A6" w:themeColor="background1" w:themeShade="A6"/>
                <w:sz w:val="18"/>
                <w:szCs w:val="18"/>
                <w:vertAlign w:val="subscript"/>
              </w:rPr>
              <w:t>n</w:t>
            </w:r>
            <w:proofErr w:type="spellEnd"/>
          </w:p>
        </w:tc>
        <w:tc>
          <w:tcPr>
            <w:tcW w:w="1339" w:type="dxa"/>
            <w:tcBorders>
              <w:top w:val="single" w:sz="12" w:space="0" w:color="auto"/>
            </w:tcBorders>
            <w:shd w:val="clear" w:color="auto" w:fill="FFFFFF" w:themeFill="background1"/>
            <w:vAlign w:val="center"/>
          </w:tcPr>
          <w:p w14:paraId="5A6BB0F8" w14:textId="77777777" w:rsidR="00B845E0" w:rsidRPr="00D02A3B" w:rsidRDefault="00B845E0" w:rsidP="00D87BE9">
            <w:pPr>
              <w:jc w:val="center"/>
              <w:rPr>
                <w:color w:val="A6A6A6" w:themeColor="background1" w:themeShade="A6"/>
                <w:sz w:val="18"/>
                <w:szCs w:val="18"/>
              </w:rPr>
            </w:pPr>
            <w:r w:rsidRPr="00D02A3B">
              <w:rPr>
                <w:color w:val="A6A6A6" w:themeColor="background1" w:themeShade="A6"/>
                <w:sz w:val="18"/>
                <w:szCs w:val="18"/>
              </w:rPr>
              <w:t>800 km</w:t>
            </w:r>
          </w:p>
        </w:tc>
      </w:tr>
      <w:tr w:rsidR="00B845E0" w:rsidRPr="00D02A3B" w14:paraId="0EECFFA4" w14:textId="77777777" w:rsidTr="00D87BE9">
        <w:trPr>
          <w:cantSplit/>
          <w:trHeight w:val="269"/>
        </w:trPr>
        <w:tc>
          <w:tcPr>
            <w:tcW w:w="1339" w:type="dxa"/>
            <w:shd w:val="clear" w:color="auto" w:fill="FFFFFF" w:themeFill="background1"/>
            <w:vAlign w:val="center"/>
          </w:tcPr>
          <w:p w14:paraId="37E08E48" w14:textId="77777777" w:rsidR="00B845E0" w:rsidRPr="00D02A3B" w:rsidRDefault="00B845E0" w:rsidP="00D87BE9">
            <w:pPr>
              <w:jc w:val="center"/>
              <w:rPr>
                <w:rFonts w:eastAsia="Arial Unicode MS"/>
                <w:color w:val="A6A6A6" w:themeColor="background1" w:themeShade="A6"/>
                <w:sz w:val="18"/>
                <w:szCs w:val="18"/>
              </w:rPr>
            </w:pPr>
            <w:r w:rsidRPr="00D02A3B">
              <w:rPr>
                <w:rFonts w:eastAsia="Arial Unicode MS"/>
                <w:color w:val="A6A6A6" w:themeColor="background1" w:themeShade="A6"/>
                <w:sz w:val="18"/>
                <w:szCs w:val="18"/>
              </w:rPr>
              <w:t>C1</w:t>
            </w:r>
          </w:p>
        </w:tc>
        <w:tc>
          <w:tcPr>
            <w:tcW w:w="1339" w:type="dxa"/>
            <w:shd w:val="clear" w:color="auto" w:fill="FFFFFF" w:themeFill="background1"/>
            <w:vAlign w:val="center"/>
          </w:tcPr>
          <w:p w14:paraId="3CBF38A6" w14:textId="77777777" w:rsidR="00B845E0" w:rsidRPr="00D02A3B" w:rsidRDefault="00B845E0" w:rsidP="00D87BE9">
            <w:pPr>
              <w:jc w:val="center"/>
              <w:rPr>
                <w:rFonts w:eastAsia="Arial Unicode MS"/>
                <w:color w:val="A6A6A6" w:themeColor="background1" w:themeShade="A6"/>
                <w:sz w:val="18"/>
                <w:szCs w:val="18"/>
              </w:rPr>
            </w:pPr>
            <w:r w:rsidRPr="00D02A3B">
              <w:rPr>
                <w:rFonts w:eastAsia="Arial Unicode MS"/>
                <w:color w:val="A6A6A6" w:themeColor="background1" w:themeShade="A6"/>
                <w:sz w:val="18"/>
                <w:szCs w:val="18"/>
              </w:rPr>
              <w:t>26.25</w:t>
            </w:r>
          </w:p>
        </w:tc>
      </w:tr>
      <w:tr w:rsidR="00B845E0" w:rsidRPr="00D02A3B" w14:paraId="58D91C3D" w14:textId="77777777" w:rsidTr="00D87BE9">
        <w:trPr>
          <w:cantSplit/>
          <w:trHeight w:val="269"/>
        </w:trPr>
        <w:tc>
          <w:tcPr>
            <w:tcW w:w="1339" w:type="dxa"/>
            <w:shd w:val="clear" w:color="auto" w:fill="FFFFFF" w:themeFill="background1"/>
            <w:vAlign w:val="center"/>
          </w:tcPr>
          <w:p w14:paraId="3517E70F" w14:textId="77777777" w:rsidR="00B845E0" w:rsidRPr="00D02A3B" w:rsidRDefault="00B845E0" w:rsidP="00D87BE9">
            <w:pPr>
              <w:jc w:val="center"/>
              <w:rPr>
                <w:rFonts w:eastAsia="Arial Unicode MS"/>
                <w:color w:val="A6A6A6" w:themeColor="background1" w:themeShade="A6"/>
                <w:sz w:val="18"/>
                <w:szCs w:val="18"/>
              </w:rPr>
            </w:pPr>
            <w:r w:rsidRPr="00D02A3B">
              <w:rPr>
                <w:rFonts w:eastAsia="Arial Unicode MS"/>
                <w:color w:val="A6A6A6" w:themeColor="background1" w:themeShade="A6"/>
                <w:sz w:val="18"/>
                <w:szCs w:val="18"/>
              </w:rPr>
              <w:t>C2</w:t>
            </w:r>
          </w:p>
        </w:tc>
        <w:tc>
          <w:tcPr>
            <w:tcW w:w="1339" w:type="dxa"/>
            <w:shd w:val="clear" w:color="auto" w:fill="FFFFFF" w:themeFill="background1"/>
            <w:vAlign w:val="center"/>
          </w:tcPr>
          <w:p w14:paraId="7107F1EE" w14:textId="77777777" w:rsidR="00B845E0" w:rsidRPr="00D02A3B" w:rsidRDefault="00B845E0" w:rsidP="00D87BE9">
            <w:pPr>
              <w:jc w:val="center"/>
              <w:rPr>
                <w:rFonts w:eastAsia="Arial Unicode MS"/>
                <w:color w:val="A6A6A6" w:themeColor="background1" w:themeShade="A6"/>
                <w:sz w:val="18"/>
                <w:szCs w:val="18"/>
              </w:rPr>
            </w:pPr>
            <w:r w:rsidRPr="00D02A3B">
              <w:rPr>
                <w:rFonts w:eastAsia="Arial Unicode MS"/>
                <w:color w:val="A6A6A6" w:themeColor="background1" w:themeShade="A6"/>
                <w:sz w:val="18"/>
                <w:szCs w:val="18"/>
              </w:rPr>
              <w:t>-38.94</w:t>
            </w:r>
          </w:p>
        </w:tc>
      </w:tr>
      <w:tr w:rsidR="00B845E0" w:rsidRPr="00D02A3B" w14:paraId="5631E199" w14:textId="77777777" w:rsidTr="00D87BE9">
        <w:trPr>
          <w:cantSplit/>
          <w:trHeight w:val="269"/>
        </w:trPr>
        <w:tc>
          <w:tcPr>
            <w:tcW w:w="1339" w:type="dxa"/>
            <w:shd w:val="clear" w:color="auto" w:fill="FFFFFF" w:themeFill="background1"/>
            <w:vAlign w:val="center"/>
          </w:tcPr>
          <w:p w14:paraId="1C1D35D7" w14:textId="77777777" w:rsidR="00B845E0" w:rsidRPr="00D02A3B" w:rsidRDefault="00B845E0" w:rsidP="00D87BE9">
            <w:pPr>
              <w:jc w:val="center"/>
              <w:rPr>
                <w:color w:val="A6A6A6" w:themeColor="background1" w:themeShade="A6"/>
                <w:sz w:val="18"/>
                <w:szCs w:val="18"/>
              </w:rPr>
            </w:pPr>
            <w:r w:rsidRPr="00D02A3B">
              <w:rPr>
                <w:color w:val="A6A6A6" w:themeColor="background1" w:themeShade="A6"/>
                <w:sz w:val="18"/>
                <w:szCs w:val="18"/>
              </w:rPr>
              <w:t>C3</w:t>
            </w:r>
          </w:p>
        </w:tc>
        <w:tc>
          <w:tcPr>
            <w:tcW w:w="1339" w:type="dxa"/>
            <w:shd w:val="clear" w:color="auto" w:fill="FFFFFF" w:themeFill="background1"/>
            <w:vAlign w:val="center"/>
          </w:tcPr>
          <w:p w14:paraId="27A73F3D" w14:textId="77777777" w:rsidR="00B845E0" w:rsidRPr="00D02A3B" w:rsidRDefault="00B845E0" w:rsidP="00D87BE9">
            <w:pPr>
              <w:jc w:val="center"/>
              <w:rPr>
                <w:rFonts w:eastAsia="Arial Unicode MS"/>
                <w:color w:val="A6A6A6" w:themeColor="background1" w:themeShade="A6"/>
                <w:sz w:val="18"/>
                <w:szCs w:val="18"/>
              </w:rPr>
            </w:pPr>
            <w:r w:rsidRPr="00D02A3B">
              <w:rPr>
                <w:rFonts w:eastAsia="Arial Unicode MS"/>
                <w:color w:val="A6A6A6" w:themeColor="background1" w:themeShade="A6"/>
                <w:sz w:val="18"/>
                <w:szCs w:val="18"/>
              </w:rPr>
              <w:t>-631.05</w:t>
            </w:r>
          </w:p>
        </w:tc>
      </w:tr>
      <w:tr w:rsidR="00B845E0" w:rsidRPr="00D02A3B" w14:paraId="0A51223A" w14:textId="77777777" w:rsidTr="00D87BE9">
        <w:trPr>
          <w:cantSplit/>
          <w:trHeight w:val="269"/>
        </w:trPr>
        <w:tc>
          <w:tcPr>
            <w:tcW w:w="1339" w:type="dxa"/>
            <w:shd w:val="clear" w:color="auto" w:fill="FFFFFF" w:themeFill="background1"/>
            <w:vAlign w:val="center"/>
          </w:tcPr>
          <w:p w14:paraId="52A88DA3" w14:textId="77777777" w:rsidR="00B845E0" w:rsidRPr="00D02A3B" w:rsidRDefault="00B845E0" w:rsidP="00D87BE9">
            <w:pPr>
              <w:jc w:val="center"/>
              <w:rPr>
                <w:rFonts w:eastAsia="Arial Unicode MS"/>
                <w:color w:val="A6A6A6" w:themeColor="background1" w:themeShade="A6"/>
                <w:sz w:val="18"/>
                <w:szCs w:val="18"/>
              </w:rPr>
            </w:pPr>
            <w:r w:rsidRPr="00D02A3B">
              <w:rPr>
                <w:color w:val="A6A6A6" w:themeColor="background1" w:themeShade="A6"/>
                <w:sz w:val="18"/>
                <w:szCs w:val="18"/>
              </w:rPr>
              <w:t>C4</w:t>
            </w:r>
          </w:p>
        </w:tc>
        <w:tc>
          <w:tcPr>
            <w:tcW w:w="1339" w:type="dxa"/>
            <w:shd w:val="clear" w:color="auto" w:fill="FFFFFF" w:themeFill="background1"/>
            <w:vAlign w:val="center"/>
          </w:tcPr>
          <w:p w14:paraId="274E8500" w14:textId="77777777" w:rsidR="00B845E0" w:rsidRPr="00D02A3B" w:rsidRDefault="00B845E0" w:rsidP="00D87BE9">
            <w:pPr>
              <w:jc w:val="center"/>
              <w:rPr>
                <w:rFonts w:eastAsia="Arial Unicode MS"/>
                <w:color w:val="A6A6A6" w:themeColor="background1" w:themeShade="A6"/>
                <w:sz w:val="18"/>
                <w:szCs w:val="18"/>
              </w:rPr>
            </w:pPr>
            <w:r w:rsidRPr="00D02A3B">
              <w:rPr>
                <w:rFonts w:eastAsia="Arial Unicode MS"/>
                <w:color w:val="A6A6A6" w:themeColor="background1" w:themeShade="A6"/>
                <w:sz w:val="18"/>
                <w:szCs w:val="18"/>
              </w:rPr>
              <w:t>5964.83</w:t>
            </w:r>
          </w:p>
        </w:tc>
      </w:tr>
      <w:tr w:rsidR="00B845E0" w:rsidRPr="00D02A3B" w14:paraId="5B28027B" w14:textId="77777777" w:rsidTr="00D87BE9">
        <w:trPr>
          <w:cantSplit/>
          <w:trHeight w:val="269"/>
        </w:trPr>
        <w:tc>
          <w:tcPr>
            <w:tcW w:w="1339" w:type="dxa"/>
            <w:shd w:val="clear" w:color="auto" w:fill="FFFFFF" w:themeFill="background1"/>
            <w:vAlign w:val="center"/>
          </w:tcPr>
          <w:p w14:paraId="659ABAA6" w14:textId="77777777" w:rsidR="00B845E0" w:rsidRPr="00D02A3B" w:rsidRDefault="00B845E0" w:rsidP="00D87BE9">
            <w:pPr>
              <w:jc w:val="center"/>
              <w:rPr>
                <w:color w:val="A6A6A6" w:themeColor="background1" w:themeShade="A6"/>
                <w:sz w:val="18"/>
                <w:szCs w:val="18"/>
              </w:rPr>
            </w:pPr>
            <w:r w:rsidRPr="00D02A3B">
              <w:rPr>
                <w:color w:val="A6A6A6" w:themeColor="background1" w:themeShade="A6"/>
                <w:sz w:val="18"/>
                <w:szCs w:val="18"/>
              </w:rPr>
              <w:t>C5</w:t>
            </w:r>
          </w:p>
        </w:tc>
        <w:tc>
          <w:tcPr>
            <w:tcW w:w="1339" w:type="dxa"/>
            <w:shd w:val="clear" w:color="auto" w:fill="FFFFFF" w:themeFill="background1"/>
            <w:vAlign w:val="center"/>
          </w:tcPr>
          <w:p w14:paraId="7BF75941" w14:textId="77777777" w:rsidR="00B845E0" w:rsidRPr="00D02A3B" w:rsidRDefault="00B845E0" w:rsidP="00D87BE9">
            <w:pPr>
              <w:jc w:val="center"/>
              <w:rPr>
                <w:rFonts w:eastAsia="Arial Unicode MS"/>
                <w:color w:val="A6A6A6" w:themeColor="background1" w:themeShade="A6"/>
                <w:sz w:val="18"/>
                <w:szCs w:val="18"/>
              </w:rPr>
            </w:pPr>
            <w:r w:rsidRPr="00D02A3B">
              <w:rPr>
                <w:rFonts w:eastAsia="Arial Unicode MS"/>
                <w:color w:val="A6A6A6" w:themeColor="background1" w:themeShade="A6"/>
                <w:sz w:val="18"/>
                <w:szCs w:val="18"/>
              </w:rPr>
              <w:t>-25095</w:t>
            </w:r>
          </w:p>
        </w:tc>
      </w:tr>
      <w:tr w:rsidR="00B845E0" w:rsidRPr="00D02A3B" w14:paraId="5A35FF5E" w14:textId="77777777" w:rsidTr="00D87BE9">
        <w:trPr>
          <w:cantSplit/>
          <w:trHeight w:val="269"/>
        </w:trPr>
        <w:tc>
          <w:tcPr>
            <w:tcW w:w="1339" w:type="dxa"/>
            <w:shd w:val="clear" w:color="auto" w:fill="FFFFFF" w:themeFill="background1"/>
            <w:vAlign w:val="center"/>
          </w:tcPr>
          <w:p w14:paraId="28F409DE" w14:textId="77777777" w:rsidR="00B845E0" w:rsidRPr="00D02A3B" w:rsidRDefault="00B845E0" w:rsidP="00D87BE9">
            <w:pPr>
              <w:jc w:val="center"/>
              <w:rPr>
                <w:color w:val="A6A6A6" w:themeColor="background1" w:themeShade="A6"/>
                <w:sz w:val="18"/>
                <w:szCs w:val="18"/>
              </w:rPr>
            </w:pPr>
            <w:r w:rsidRPr="00D02A3B">
              <w:rPr>
                <w:color w:val="A6A6A6" w:themeColor="background1" w:themeShade="A6"/>
                <w:sz w:val="18"/>
                <w:szCs w:val="18"/>
              </w:rPr>
              <w:t>C6</w:t>
            </w:r>
          </w:p>
        </w:tc>
        <w:tc>
          <w:tcPr>
            <w:tcW w:w="1339" w:type="dxa"/>
            <w:shd w:val="clear" w:color="auto" w:fill="FFFFFF" w:themeFill="background1"/>
            <w:vAlign w:val="center"/>
          </w:tcPr>
          <w:p w14:paraId="352B53AE" w14:textId="77777777" w:rsidR="00B845E0" w:rsidRPr="00D02A3B" w:rsidRDefault="00B845E0" w:rsidP="00D87BE9">
            <w:pPr>
              <w:jc w:val="center"/>
              <w:rPr>
                <w:rFonts w:eastAsia="Arial Unicode MS"/>
                <w:color w:val="A6A6A6" w:themeColor="background1" w:themeShade="A6"/>
                <w:sz w:val="18"/>
                <w:szCs w:val="18"/>
              </w:rPr>
            </w:pPr>
            <w:r w:rsidRPr="00D02A3B">
              <w:rPr>
                <w:rFonts w:eastAsia="Arial Unicode MS"/>
                <w:color w:val="A6A6A6" w:themeColor="background1" w:themeShade="A6"/>
                <w:sz w:val="18"/>
                <w:szCs w:val="18"/>
              </w:rPr>
              <w:t>60380.2</w:t>
            </w:r>
          </w:p>
        </w:tc>
      </w:tr>
      <w:tr w:rsidR="00B845E0" w:rsidRPr="00D02A3B" w14:paraId="6D564FE3" w14:textId="77777777" w:rsidTr="00D87BE9">
        <w:trPr>
          <w:cantSplit/>
          <w:trHeight w:val="269"/>
        </w:trPr>
        <w:tc>
          <w:tcPr>
            <w:tcW w:w="1339" w:type="dxa"/>
            <w:shd w:val="clear" w:color="auto" w:fill="FFFFFF" w:themeFill="background1"/>
            <w:vAlign w:val="center"/>
          </w:tcPr>
          <w:p w14:paraId="6492AC16" w14:textId="77777777" w:rsidR="00B845E0" w:rsidRPr="00D02A3B" w:rsidRDefault="00B845E0" w:rsidP="00D87BE9">
            <w:pPr>
              <w:jc w:val="center"/>
              <w:rPr>
                <w:color w:val="A6A6A6" w:themeColor="background1" w:themeShade="A6"/>
                <w:sz w:val="18"/>
                <w:szCs w:val="18"/>
              </w:rPr>
            </w:pPr>
            <w:r w:rsidRPr="00D02A3B">
              <w:rPr>
                <w:color w:val="A6A6A6" w:themeColor="background1" w:themeShade="A6"/>
                <w:sz w:val="18"/>
                <w:szCs w:val="18"/>
              </w:rPr>
              <w:t>C7</w:t>
            </w:r>
          </w:p>
        </w:tc>
        <w:tc>
          <w:tcPr>
            <w:tcW w:w="1339" w:type="dxa"/>
            <w:shd w:val="clear" w:color="auto" w:fill="FFFFFF" w:themeFill="background1"/>
            <w:vAlign w:val="center"/>
          </w:tcPr>
          <w:p w14:paraId="69E0BA41" w14:textId="77777777" w:rsidR="00B845E0" w:rsidRPr="00D02A3B" w:rsidRDefault="00B845E0" w:rsidP="00D87BE9">
            <w:pPr>
              <w:jc w:val="center"/>
              <w:rPr>
                <w:rFonts w:eastAsia="Arial Unicode MS"/>
                <w:color w:val="A6A6A6" w:themeColor="background1" w:themeShade="A6"/>
                <w:sz w:val="18"/>
                <w:szCs w:val="18"/>
              </w:rPr>
            </w:pPr>
            <w:r w:rsidRPr="00D02A3B">
              <w:rPr>
                <w:rFonts w:eastAsia="Arial Unicode MS"/>
                <w:color w:val="A6A6A6" w:themeColor="background1" w:themeShade="A6"/>
                <w:sz w:val="18"/>
                <w:szCs w:val="18"/>
              </w:rPr>
              <w:t>-87517</w:t>
            </w:r>
          </w:p>
        </w:tc>
      </w:tr>
      <w:tr w:rsidR="00B845E0" w:rsidRPr="00D02A3B" w14:paraId="7FCA42C1" w14:textId="77777777" w:rsidTr="00D87BE9">
        <w:trPr>
          <w:cantSplit/>
          <w:trHeight w:val="269"/>
        </w:trPr>
        <w:tc>
          <w:tcPr>
            <w:tcW w:w="1339" w:type="dxa"/>
            <w:shd w:val="clear" w:color="auto" w:fill="FFFFFF" w:themeFill="background1"/>
            <w:vAlign w:val="center"/>
          </w:tcPr>
          <w:p w14:paraId="2343B678" w14:textId="77777777" w:rsidR="00B845E0" w:rsidRPr="00D02A3B" w:rsidRDefault="00B845E0" w:rsidP="00D87BE9">
            <w:pPr>
              <w:jc w:val="center"/>
              <w:rPr>
                <w:color w:val="A6A6A6" w:themeColor="background1" w:themeShade="A6"/>
                <w:sz w:val="18"/>
                <w:szCs w:val="18"/>
              </w:rPr>
            </w:pPr>
            <w:r w:rsidRPr="00D02A3B">
              <w:rPr>
                <w:color w:val="A6A6A6" w:themeColor="background1" w:themeShade="A6"/>
                <w:sz w:val="18"/>
                <w:szCs w:val="18"/>
              </w:rPr>
              <w:t>C8</w:t>
            </w:r>
          </w:p>
        </w:tc>
        <w:tc>
          <w:tcPr>
            <w:tcW w:w="1339" w:type="dxa"/>
            <w:shd w:val="clear" w:color="auto" w:fill="FFFFFF" w:themeFill="background1"/>
            <w:vAlign w:val="center"/>
          </w:tcPr>
          <w:p w14:paraId="77BBEEEF" w14:textId="77777777" w:rsidR="00B845E0" w:rsidRPr="00D02A3B" w:rsidRDefault="00B845E0" w:rsidP="00D87BE9">
            <w:pPr>
              <w:jc w:val="center"/>
              <w:rPr>
                <w:rFonts w:eastAsia="Arial Unicode MS"/>
                <w:color w:val="A6A6A6" w:themeColor="background1" w:themeShade="A6"/>
                <w:sz w:val="18"/>
                <w:szCs w:val="18"/>
              </w:rPr>
            </w:pPr>
            <w:r w:rsidRPr="00D02A3B">
              <w:rPr>
                <w:rFonts w:eastAsia="Arial Unicode MS"/>
                <w:color w:val="A6A6A6" w:themeColor="background1" w:themeShade="A6"/>
                <w:sz w:val="18"/>
                <w:szCs w:val="18"/>
              </w:rPr>
              <w:t>75513.8</w:t>
            </w:r>
          </w:p>
        </w:tc>
      </w:tr>
      <w:tr w:rsidR="00B845E0" w:rsidRPr="00D02A3B" w14:paraId="5BF4EED4" w14:textId="77777777" w:rsidTr="00D87BE9">
        <w:trPr>
          <w:cantSplit/>
          <w:trHeight w:val="269"/>
        </w:trPr>
        <w:tc>
          <w:tcPr>
            <w:tcW w:w="1339" w:type="dxa"/>
            <w:shd w:val="clear" w:color="auto" w:fill="FFFFFF" w:themeFill="background1"/>
            <w:vAlign w:val="center"/>
          </w:tcPr>
          <w:p w14:paraId="0D6FD0BD" w14:textId="77777777" w:rsidR="00B845E0" w:rsidRPr="00D02A3B" w:rsidRDefault="00B845E0" w:rsidP="00D87BE9">
            <w:pPr>
              <w:jc w:val="center"/>
              <w:rPr>
                <w:color w:val="A6A6A6" w:themeColor="background1" w:themeShade="A6"/>
                <w:sz w:val="18"/>
                <w:szCs w:val="18"/>
              </w:rPr>
            </w:pPr>
            <w:r w:rsidRPr="00D02A3B">
              <w:rPr>
                <w:color w:val="A6A6A6" w:themeColor="background1" w:themeShade="A6"/>
                <w:sz w:val="18"/>
                <w:szCs w:val="18"/>
              </w:rPr>
              <w:t>C9</w:t>
            </w:r>
          </w:p>
        </w:tc>
        <w:tc>
          <w:tcPr>
            <w:tcW w:w="1339" w:type="dxa"/>
            <w:shd w:val="clear" w:color="auto" w:fill="FFFFFF" w:themeFill="background1"/>
            <w:vAlign w:val="center"/>
          </w:tcPr>
          <w:p w14:paraId="15A7A86C" w14:textId="77777777" w:rsidR="00B845E0" w:rsidRPr="00D02A3B" w:rsidRDefault="00B845E0" w:rsidP="00D87BE9">
            <w:pPr>
              <w:jc w:val="center"/>
              <w:rPr>
                <w:rFonts w:eastAsia="Arial Unicode MS"/>
                <w:color w:val="A6A6A6" w:themeColor="background1" w:themeShade="A6"/>
                <w:sz w:val="18"/>
                <w:szCs w:val="18"/>
              </w:rPr>
            </w:pPr>
            <w:r w:rsidRPr="00D02A3B">
              <w:rPr>
                <w:rFonts w:eastAsia="Arial Unicode MS"/>
                <w:color w:val="A6A6A6" w:themeColor="background1" w:themeShade="A6"/>
                <w:sz w:val="18"/>
                <w:szCs w:val="18"/>
              </w:rPr>
              <w:t>-35749</w:t>
            </w:r>
          </w:p>
        </w:tc>
      </w:tr>
      <w:tr w:rsidR="00B845E0" w:rsidRPr="00D02A3B" w14:paraId="2ABB3C4F" w14:textId="77777777" w:rsidTr="00D87BE9">
        <w:trPr>
          <w:cantSplit/>
          <w:trHeight w:val="269"/>
        </w:trPr>
        <w:tc>
          <w:tcPr>
            <w:tcW w:w="1339" w:type="dxa"/>
            <w:tcBorders>
              <w:bottom w:val="single" w:sz="12" w:space="0" w:color="auto"/>
            </w:tcBorders>
            <w:shd w:val="clear" w:color="auto" w:fill="FFFFFF" w:themeFill="background1"/>
            <w:vAlign w:val="center"/>
          </w:tcPr>
          <w:p w14:paraId="5E7B32AD" w14:textId="77777777" w:rsidR="00B845E0" w:rsidRPr="00D02A3B" w:rsidRDefault="00B845E0" w:rsidP="00D87BE9">
            <w:pPr>
              <w:jc w:val="center"/>
              <w:rPr>
                <w:color w:val="A6A6A6" w:themeColor="background1" w:themeShade="A6"/>
                <w:sz w:val="18"/>
                <w:szCs w:val="18"/>
              </w:rPr>
            </w:pPr>
            <w:r w:rsidRPr="00D02A3B">
              <w:rPr>
                <w:color w:val="A6A6A6" w:themeColor="background1" w:themeShade="A6"/>
                <w:sz w:val="18"/>
                <w:szCs w:val="18"/>
              </w:rPr>
              <w:t>C10</w:t>
            </w:r>
          </w:p>
        </w:tc>
        <w:tc>
          <w:tcPr>
            <w:tcW w:w="1339" w:type="dxa"/>
            <w:tcBorders>
              <w:bottom w:val="single" w:sz="12" w:space="0" w:color="auto"/>
            </w:tcBorders>
            <w:shd w:val="clear" w:color="auto" w:fill="FFFFFF" w:themeFill="background1"/>
            <w:vAlign w:val="center"/>
          </w:tcPr>
          <w:p w14:paraId="3753F3C2" w14:textId="77777777" w:rsidR="00B845E0" w:rsidRPr="00D02A3B" w:rsidRDefault="00B845E0" w:rsidP="00D87BE9">
            <w:pPr>
              <w:jc w:val="center"/>
              <w:rPr>
                <w:rFonts w:eastAsia="Arial Unicode MS"/>
                <w:color w:val="A6A6A6" w:themeColor="background1" w:themeShade="A6"/>
                <w:sz w:val="18"/>
                <w:szCs w:val="18"/>
              </w:rPr>
            </w:pPr>
            <w:r w:rsidRPr="00D02A3B">
              <w:rPr>
                <w:rFonts w:eastAsia="Arial Unicode MS"/>
                <w:color w:val="A6A6A6" w:themeColor="background1" w:themeShade="A6"/>
                <w:sz w:val="18"/>
                <w:szCs w:val="18"/>
              </w:rPr>
              <w:t>7154.94</w:t>
            </w:r>
          </w:p>
        </w:tc>
      </w:tr>
    </w:tbl>
    <w:p w14:paraId="6C056C93" w14:textId="77777777" w:rsidR="00B845E0" w:rsidRPr="00D02A3B" w:rsidRDefault="00B845E0" w:rsidP="00B845E0">
      <w:pPr>
        <w:suppressAutoHyphens w:val="0"/>
        <w:spacing w:line="240" w:lineRule="auto"/>
        <w:jc w:val="left"/>
        <w:rPr>
          <w:color w:val="A6A6A6" w:themeColor="background1" w:themeShade="A6"/>
        </w:rPr>
      </w:pPr>
      <w:bookmarkStart w:id="3119" w:name="Annex_8_EV_Appendix_6_Range"/>
      <w:bookmarkEnd w:id="3119"/>
    </w:p>
    <w:p w14:paraId="2723475A" w14:textId="77777777" w:rsidR="00B845E0" w:rsidRPr="00D02A3B" w:rsidRDefault="00B845E0" w:rsidP="00B845E0">
      <w:pPr>
        <w:suppressAutoHyphens w:val="0"/>
        <w:spacing w:line="240" w:lineRule="auto"/>
        <w:jc w:val="left"/>
        <w:rPr>
          <w:b/>
          <w:color w:val="A6A6A6" w:themeColor="background1" w:themeShade="A6"/>
          <w:sz w:val="28"/>
        </w:rPr>
      </w:pPr>
      <w:r w:rsidRPr="00D02A3B">
        <w:rPr>
          <w:color w:val="A6A6A6" w:themeColor="background1" w:themeShade="A6"/>
        </w:rPr>
        <w:br w:type="page"/>
      </w:r>
    </w:p>
    <w:p w14:paraId="0F751C98" w14:textId="77777777" w:rsidR="00B845E0" w:rsidRPr="00D02A3B" w:rsidRDefault="00B845E0" w:rsidP="00B845E0">
      <w:pPr>
        <w:pStyle w:val="HChG"/>
        <w:rPr>
          <w:color w:val="A6A6A6" w:themeColor="background1" w:themeShade="A6"/>
        </w:rPr>
      </w:pPr>
      <w:r w:rsidRPr="00D02A3B">
        <w:rPr>
          <w:color w:val="A6A6A6" w:themeColor="background1" w:themeShade="A6"/>
        </w:rPr>
        <w:lastRenderedPageBreak/>
        <w:t xml:space="preserve">Annex B8 - </w:t>
      </w:r>
      <w:commentRangeStart w:id="3120"/>
      <w:r w:rsidRPr="00D02A3B">
        <w:rPr>
          <w:color w:val="A6A6A6" w:themeColor="background1" w:themeShade="A6"/>
        </w:rPr>
        <w:t xml:space="preserve">Appendix </w:t>
      </w:r>
      <w:commentRangeEnd w:id="3120"/>
      <w:r>
        <w:rPr>
          <w:rStyle w:val="Marquedecommentaire"/>
          <w:rFonts w:eastAsia="MS Mincho"/>
          <w:b w:val="0"/>
          <w:lang w:val="en-US" w:eastAsia="en-US"/>
        </w:rPr>
        <w:commentReference w:id="3120"/>
      </w:r>
      <w:r w:rsidRPr="00D02A3B">
        <w:rPr>
          <w:color w:val="A6A6A6" w:themeColor="background1" w:themeShade="A6"/>
        </w:rPr>
        <w:t>6</w:t>
      </w:r>
    </w:p>
    <w:p w14:paraId="1AD69EFB" w14:textId="77777777" w:rsidR="00B845E0" w:rsidRPr="00D02A3B" w:rsidRDefault="00B845E0" w:rsidP="00B845E0">
      <w:pPr>
        <w:pStyle w:val="HChG"/>
        <w:rPr>
          <w:color w:val="A6A6A6" w:themeColor="background1" w:themeShade="A6"/>
        </w:rPr>
      </w:pPr>
      <w:r w:rsidRPr="00D02A3B">
        <w:rPr>
          <w:color w:val="A6A6A6" w:themeColor="background1" w:themeShade="A6"/>
        </w:rPr>
        <w:tab/>
      </w:r>
      <w:r w:rsidRPr="00D02A3B">
        <w:rPr>
          <w:color w:val="A6A6A6" w:themeColor="background1" w:themeShade="A6"/>
        </w:rPr>
        <w:tab/>
        <w:t>Selection of driver-selectable modes</w:t>
      </w:r>
    </w:p>
    <w:p w14:paraId="369DB9A8" w14:textId="77777777" w:rsidR="00B845E0" w:rsidRPr="00D02A3B" w:rsidRDefault="00B845E0" w:rsidP="00B845E0">
      <w:pPr>
        <w:keepNext/>
        <w:spacing w:after="120"/>
        <w:ind w:left="2268" w:right="992" w:hanging="1134"/>
        <w:rPr>
          <w:color w:val="A6A6A6" w:themeColor="background1" w:themeShade="A6"/>
        </w:rPr>
      </w:pPr>
      <w:r w:rsidRPr="00D02A3B">
        <w:rPr>
          <w:color w:val="A6A6A6" w:themeColor="background1" w:themeShade="A6"/>
        </w:rPr>
        <w:t>1.</w:t>
      </w:r>
      <w:r w:rsidRPr="00D02A3B">
        <w:rPr>
          <w:color w:val="A6A6A6" w:themeColor="background1" w:themeShade="A6"/>
        </w:rPr>
        <w:tab/>
        <w:t>General requirement</w:t>
      </w:r>
    </w:p>
    <w:p w14:paraId="5BE83DE4" w14:textId="77777777" w:rsidR="00B845E0" w:rsidRPr="00D02A3B" w:rsidRDefault="00B845E0" w:rsidP="00B845E0">
      <w:pPr>
        <w:spacing w:after="120"/>
        <w:ind w:left="2268" w:right="992" w:hanging="1134"/>
        <w:rPr>
          <w:color w:val="A6A6A6" w:themeColor="background1" w:themeShade="A6"/>
        </w:rPr>
      </w:pPr>
      <w:r w:rsidRPr="00D02A3B">
        <w:rPr>
          <w:color w:val="A6A6A6" w:themeColor="background1" w:themeShade="A6"/>
        </w:rPr>
        <w:t>1.1.</w:t>
      </w:r>
      <w:r w:rsidRPr="00D02A3B">
        <w:rPr>
          <w:color w:val="A6A6A6" w:themeColor="background1" w:themeShade="A6"/>
        </w:rPr>
        <w:tab/>
      </w:r>
      <w:bookmarkStart w:id="3121" w:name="_Hlk483557994"/>
      <w:r w:rsidRPr="00D02A3B">
        <w:rPr>
          <w:color w:val="A6A6A6" w:themeColor="background1" w:themeShade="A6"/>
        </w:rPr>
        <w:t>The manufacturer shall select the driver-selectable mode for the Type 1 test procedure according to paragraphs 2. to 4. inclusive of this appendix</w:t>
      </w:r>
      <w:r w:rsidRPr="00D02A3B" w:rsidDel="008474EA">
        <w:rPr>
          <w:color w:val="A6A6A6" w:themeColor="background1" w:themeShade="A6"/>
        </w:rPr>
        <w:t xml:space="preserve"> </w:t>
      </w:r>
      <w:r w:rsidRPr="00D02A3B">
        <w:rPr>
          <w:color w:val="A6A6A6" w:themeColor="background1" w:themeShade="A6"/>
        </w:rPr>
        <w:t>which enables the vehicle to follow the considered test cycle within the speed trace tolerances according to paragraph </w:t>
      </w:r>
      <w:r w:rsidRPr="00D02A3B">
        <w:rPr>
          <w:color w:val="A6A6A6" w:themeColor="background1" w:themeShade="A6"/>
          <w:szCs w:val="24"/>
          <w:lang w:eastAsia="en-GB"/>
        </w:rPr>
        <w:t>2.6.8.3.1.2.</w:t>
      </w:r>
      <w:r w:rsidRPr="00D02A3B">
        <w:rPr>
          <w:color w:val="A6A6A6" w:themeColor="background1" w:themeShade="A6"/>
        </w:rPr>
        <w:t xml:space="preserve"> of Annex B6. This shall apply to all vehicle systems with driver-selectable modes including those not solely specific to the transmission.</w:t>
      </w:r>
      <w:bookmarkEnd w:id="3121"/>
    </w:p>
    <w:p w14:paraId="779B4830" w14:textId="77777777" w:rsidR="00B845E0" w:rsidRPr="00D02A3B" w:rsidRDefault="00B845E0" w:rsidP="00B845E0">
      <w:pPr>
        <w:keepNext/>
        <w:spacing w:after="120"/>
        <w:ind w:left="2268" w:right="1134" w:hanging="1134"/>
        <w:rPr>
          <w:color w:val="A6A6A6" w:themeColor="background1" w:themeShade="A6"/>
        </w:rPr>
      </w:pPr>
      <w:r w:rsidRPr="00D02A3B">
        <w:rPr>
          <w:color w:val="A6A6A6" w:themeColor="background1" w:themeShade="A6"/>
        </w:rPr>
        <w:t>1.2.</w:t>
      </w:r>
      <w:r w:rsidRPr="00D02A3B">
        <w:rPr>
          <w:color w:val="A6A6A6" w:themeColor="background1" w:themeShade="A6"/>
        </w:rPr>
        <w:tab/>
        <w:t>The manufacturer shall provide evidence to the responsible authority concerning:</w:t>
      </w:r>
    </w:p>
    <w:p w14:paraId="1B2D5D04" w14:textId="77777777" w:rsidR="00B845E0" w:rsidRPr="00D02A3B" w:rsidRDefault="00B845E0" w:rsidP="00B845E0">
      <w:pPr>
        <w:spacing w:after="120"/>
        <w:ind w:left="2835" w:right="1134" w:hanging="567"/>
        <w:rPr>
          <w:color w:val="A6A6A6" w:themeColor="background1" w:themeShade="A6"/>
        </w:rPr>
      </w:pPr>
      <w:r w:rsidRPr="00D02A3B">
        <w:rPr>
          <w:color w:val="A6A6A6" w:themeColor="background1" w:themeShade="A6"/>
        </w:rPr>
        <w:t>(a)</w:t>
      </w:r>
      <w:r w:rsidRPr="00D02A3B">
        <w:rPr>
          <w:color w:val="A6A6A6" w:themeColor="background1" w:themeShade="A6"/>
        </w:rPr>
        <w:tab/>
        <w:t>The availability of a predominant mode under the considered conditions;</w:t>
      </w:r>
    </w:p>
    <w:p w14:paraId="3656146E" w14:textId="77777777" w:rsidR="00B845E0" w:rsidRPr="00D02A3B" w:rsidRDefault="00B845E0" w:rsidP="00B845E0">
      <w:pPr>
        <w:spacing w:after="120"/>
        <w:ind w:left="2268" w:right="1134"/>
        <w:rPr>
          <w:color w:val="A6A6A6" w:themeColor="background1" w:themeShade="A6"/>
        </w:rPr>
      </w:pPr>
      <w:r w:rsidRPr="00D02A3B">
        <w:rPr>
          <w:color w:val="A6A6A6" w:themeColor="background1" w:themeShade="A6"/>
        </w:rPr>
        <w:t>(b)</w:t>
      </w:r>
      <w:r w:rsidRPr="00D02A3B">
        <w:rPr>
          <w:color w:val="A6A6A6" w:themeColor="background1" w:themeShade="A6"/>
        </w:rPr>
        <w:tab/>
        <w:t>The maximum speed of the considered vehicle;</w:t>
      </w:r>
    </w:p>
    <w:p w14:paraId="1F5A9FB9" w14:textId="77777777" w:rsidR="00B845E0" w:rsidRPr="00D02A3B" w:rsidRDefault="00B845E0" w:rsidP="00B845E0">
      <w:pPr>
        <w:spacing w:after="120"/>
        <w:ind w:left="2268" w:right="1134" w:firstLine="567"/>
        <w:rPr>
          <w:color w:val="A6A6A6" w:themeColor="background1" w:themeShade="A6"/>
        </w:rPr>
      </w:pPr>
      <w:r w:rsidRPr="00D02A3B">
        <w:rPr>
          <w:color w:val="A6A6A6" w:themeColor="background1" w:themeShade="A6"/>
        </w:rPr>
        <w:t>and if required:</w:t>
      </w:r>
    </w:p>
    <w:p w14:paraId="72AE34ED" w14:textId="77777777" w:rsidR="00B845E0" w:rsidRPr="00D02A3B" w:rsidRDefault="00B845E0" w:rsidP="00B845E0">
      <w:pPr>
        <w:spacing w:after="120"/>
        <w:ind w:left="2835" w:right="1134" w:hanging="567"/>
        <w:rPr>
          <w:color w:val="A6A6A6" w:themeColor="background1" w:themeShade="A6"/>
        </w:rPr>
      </w:pPr>
      <w:r w:rsidRPr="00D02A3B">
        <w:rPr>
          <w:color w:val="A6A6A6" w:themeColor="background1" w:themeShade="A6"/>
        </w:rPr>
        <w:t>(c)</w:t>
      </w:r>
      <w:r w:rsidRPr="00D02A3B">
        <w:rPr>
          <w:color w:val="A6A6A6" w:themeColor="background1" w:themeShade="A6"/>
        </w:rPr>
        <w:tab/>
        <w:t>The best and worst case mode identified by the evidence on the fuel consumption and, if applicable, on the CO</w:t>
      </w:r>
      <w:r w:rsidRPr="00D02A3B">
        <w:rPr>
          <w:color w:val="A6A6A6" w:themeColor="background1" w:themeShade="A6"/>
          <w:vertAlign w:val="subscript"/>
        </w:rPr>
        <w:t>2</w:t>
      </w:r>
      <w:r w:rsidRPr="00D02A3B">
        <w:rPr>
          <w:color w:val="A6A6A6" w:themeColor="background1" w:themeShade="A6"/>
        </w:rPr>
        <w:t xml:space="preserve"> mass emission/fuel consumption in all modes. See paragraph 2.6.6.3. of Annex B6;</w:t>
      </w:r>
    </w:p>
    <w:p w14:paraId="20315532" w14:textId="77777777" w:rsidR="00B845E0" w:rsidRPr="00D02A3B" w:rsidRDefault="00B845E0" w:rsidP="00B845E0">
      <w:pPr>
        <w:spacing w:after="120"/>
        <w:ind w:left="2268" w:right="1134"/>
        <w:rPr>
          <w:color w:val="A6A6A6" w:themeColor="background1" w:themeShade="A6"/>
        </w:rPr>
      </w:pPr>
      <w:r w:rsidRPr="00D02A3B">
        <w:rPr>
          <w:color w:val="A6A6A6" w:themeColor="background1" w:themeShade="A6"/>
        </w:rPr>
        <w:t>(d)</w:t>
      </w:r>
      <w:r w:rsidRPr="00D02A3B">
        <w:rPr>
          <w:color w:val="A6A6A6" w:themeColor="background1" w:themeShade="A6"/>
        </w:rPr>
        <w:tab/>
        <w:t>The highest electric energy consuming mode;</w:t>
      </w:r>
    </w:p>
    <w:p w14:paraId="1F9E24A0" w14:textId="77777777" w:rsidR="00B845E0" w:rsidRPr="00D02A3B" w:rsidRDefault="00B845E0" w:rsidP="00B845E0">
      <w:pPr>
        <w:spacing w:after="120"/>
        <w:ind w:left="2835" w:right="1134" w:hanging="567"/>
        <w:rPr>
          <w:color w:val="A6A6A6" w:themeColor="background1" w:themeShade="A6"/>
        </w:rPr>
      </w:pPr>
      <w:r w:rsidRPr="00D02A3B">
        <w:rPr>
          <w:color w:val="A6A6A6" w:themeColor="background1" w:themeShade="A6"/>
        </w:rPr>
        <w:t>(e)</w:t>
      </w:r>
      <w:r w:rsidRPr="00D02A3B">
        <w:rPr>
          <w:color w:val="A6A6A6" w:themeColor="background1" w:themeShade="A6"/>
        </w:rPr>
        <w:tab/>
        <w:t>The cycle energy demand (according to paragraph 5 of Annex B7 where the target speed is replaced by the actual speed).</w:t>
      </w:r>
    </w:p>
    <w:p w14:paraId="10EFD037" w14:textId="62D76A4B" w:rsidR="00B845E0" w:rsidRDefault="00B845E0" w:rsidP="00B845E0">
      <w:pPr>
        <w:spacing w:after="120"/>
        <w:ind w:left="2268" w:right="1134" w:hanging="1134"/>
        <w:rPr>
          <w:strike/>
          <w:color w:val="7030A0"/>
        </w:rPr>
      </w:pPr>
      <w:commentRangeStart w:id="3122"/>
      <w:r w:rsidRPr="00D02A3B">
        <w:rPr>
          <w:color w:val="A6A6A6" w:themeColor="background1" w:themeShade="A6"/>
        </w:rPr>
        <w:t>1.3.</w:t>
      </w:r>
      <w:commentRangeEnd w:id="3122"/>
      <w:r w:rsidR="00C74F55">
        <w:rPr>
          <w:rStyle w:val="Marquedecommentaire"/>
          <w:rFonts w:eastAsia="MS Mincho"/>
          <w:lang w:val="en-US" w:eastAsia="en-US"/>
        </w:rPr>
        <w:commentReference w:id="3122"/>
      </w:r>
      <w:r w:rsidRPr="00D02A3B">
        <w:rPr>
          <w:color w:val="A6A6A6" w:themeColor="background1" w:themeShade="A6"/>
        </w:rPr>
        <w:tab/>
      </w:r>
      <w:ins w:id="3123" w:author="JRC" w:date="2020-03-09T20:17:00Z">
        <w:r w:rsidR="005A004B" w:rsidRPr="006D1E54">
          <w:rPr>
            <w:color w:val="7030A0"/>
          </w:rPr>
          <w:t xml:space="preserve">On the basis of technical evidence provided by the manufacturer and with the agreement of the responsible authority, the </w:t>
        </w:r>
        <w:r w:rsidR="005A004B">
          <w:rPr>
            <w:color w:val="7030A0"/>
          </w:rPr>
          <w:t>d</w:t>
        </w:r>
      </w:ins>
      <w:r w:rsidRPr="006D1E54">
        <w:rPr>
          <w:color w:val="A6A6A6" w:themeColor="background1" w:themeShade="A6"/>
        </w:rPr>
        <w:t>edicated driver-selectable modes, such as "mountain mode" or "maintenance mode" which are not intended for normal daily operation but only for special limited purposes, shall not be considered.</w:t>
      </w:r>
      <w:r w:rsidRPr="006D1E54">
        <w:rPr>
          <w:color w:val="7030A0"/>
        </w:rPr>
        <w:t xml:space="preserve"> </w:t>
      </w:r>
      <w:ins w:id="3124" w:author="JRC" w:date="2020-03-09T20:17:00Z">
        <w:r w:rsidR="005A004B" w:rsidRPr="006D1E54">
          <w:rPr>
            <w:color w:val="7030A0"/>
          </w:rPr>
          <w:t>All remaining modes used for forward driving shall be considered and the criteria emissions limits shall be fulfilled in all these modes under charge-depleting and charge-sustaining operating condition</w:t>
        </w:r>
      </w:ins>
      <w:r w:rsidRPr="006D1E54">
        <w:rPr>
          <w:color w:val="7030A0"/>
        </w:rPr>
        <w:t>.</w:t>
      </w:r>
    </w:p>
    <w:p w14:paraId="5B138966" w14:textId="77777777" w:rsidR="00B845E0" w:rsidRPr="00D02A3B" w:rsidRDefault="00B845E0" w:rsidP="00B845E0">
      <w:pPr>
        <w:spacing w:after="120"/>
        <w:ind w:left="2268" w:right="1134" w:hanging="1134"/>
        <w:rPr>
          <w:color w:val="A6A6A6" w:themeColor="background1" w:themeShade="A6"/>
        </w:rPr>
      </w:pPr>
      <w:r w:rsidRPr="00D02A3B">
        <w:rPr>
          <w:color w:val="A6A6A6" w:themeColor="background1" w:themeShade="A6"/>
        </w:rPr>
        <w:t>2.</w:t>
      </w:r>
      <w:r w:rsidRPr="00D02A3B">
        <w:rPr>
          <w:color w:val="A6A6A6" w:themeColor="background1" w:themeShade="A6"/>
        </w:rPr>
        <w:tab/>
        <w:t>OVC-HEVs equipped with a driver-selectable mode under charge-depleting operating condition</w:t>
      </w:r>
    </w:p>
    <w:p w14:paraId="178AE978" w14:textId="77777777" w:rsidR="00B845E0" w:rsidRPr="00D02A3B" w:rsidRDefault="00B845E0" w:rsidP="00B845E0">
      <w:pPr>
        <w:pStyle w:val="SingleTxtG"/>
        <w:ind w:left="2268"/>
        <w:rPr>
          <w:color w:val="A6A6A6" w:themeColor="background1" w:themeShade="A6"/>
        </w:rPr>
      </w:pPr>
      <w:r w:rsidRPr="00D02A3B">
        <w:rPr>
          <w:color w:val="A6A6A6" w:themeColor="background1" w:themeShade="A6"/>
        </w:rPr>
        <w:t>For vehicles equipped with a driver-selectable mode, the mode for the charge-depleting Type 1 test shall be selected according to the following conditions.</w:t>
      </w:r>
    </w:p>
    <w:p w14:paraId="472B6B26" w14:textId="77777777" w:rsidR="00B845E0" w:rsidRPr="00D02A3B" w:rsidRDefault="00B845E0" w:rsidP="00B845E0">
      <w:pPr>
        <w:pStyle w:val="Titre1"/>
        <w:spacing w:after="120"/>
        <w:ind w:left="2268" w:right="1134"/>
        <w:jc w:val="both"/>
        <w:rPr>
          <w:color w:val="A6A6A6" w:themeColor="background1" w:themeShade="A6"/>
        </w:rPr>
      </w:pPr>
      <w:r w:rsidRPr="00D02A3B">
        <w:rPr>
          <w:color w:val="A6A6A6" w:themeColor="background1" w:themeShade="A6"/>
        </w:rPr>
        <w:t>The flow chart in Figure A</w:t>
      </w:r>
      <w:proofErr w:type="gramStart"/>
      <w:r w:rsidRPr="00D02A3B">
        <w:rPr>
          <w:color w:val="A6A6A6" w:themeColor="background1" w:themeShade="A6"/>
        </w:rPr>
        <w:t>8.App</w:t>
      </w:r>
      <w:proofErr w:type="gramEnd"/>
      <w:r w:rsidRPr="00D02A3B">
        <w:rPr>
          <w:color w:val="A6A6A6" w:themeColor="background1" w:themeShade="A6"/>
        </w:rPr>
        <w:t>6/1 illustrates the mode selection according to this paragraph.</w:t>
      </w:r>
    </w:p>
    <w:p w14:paraId="67BA6060" w14:textId="77777777" w:rsidR="00B845E0" w:rsidRPr="00D02A3B" w:rsidRDefault="00B845E0" w:rsidP="00B845E0">
      <w:pPr>
        <w:pStyle w:val="SingleTxtG"/>
        <w:ind w:left="2268" w:hanging="1134"/>
        <w:rPr>
          <w:color w:val="A6A6A6" w:themeColor="background1" w:themeShade="A6"/>
        </w:rPr>
      </w:pPr>
      <w:r w:rsidRPr="00D02A3B">
        <w:rPr>
          <w:color w:val="A6A6A6" w:themeColor="background1" w:themeShade="A6"/>
        </w:rPr>
        <w:t>2.1.</w:t>
      </w:r>
      <w:r w:rsidRPr="00D02A3B">
        <w:rPr>
          <w:color w:val="A6A6A6" w:themeColor="background1" w:themeShade="A6"/>
        </w:rPr>
        <w:tab/>
        <w:t>If there is a predominant mode that enables the vehicle to follow the reference test cycle under charge-depleting operating condition, this mode shall be selected.</w:t>
      </w:r>
    </w:p>
    <w:p w14:paraId="74103F54" w14:textId="77777777" w:rsidR="00B845E0" w:rsidRPr="00D02A3B" w:rsidRDefault="00B845E0" w:rsidP="00B845E0">
      <w:pPr>
        <w:pStyle w:val="SingleTxtG"/>
        <w:ind w:left="2268" w:hanging="1134"/>
        <w:rPr>
          <w:color w:val="A6A6A6" w:themeColor="background1" w:themeShade="A6"/>
        </w:rPr>
      </w:pPr>
      <w:r w:rsidRPr="00D02A3B">
        <w:rPr>
          <w:color w:val="A6A6A6" w:themeColor="background1" w:themeShade="A6"/>
        </w:rPr>
        <w:t>2.2.</w:t>
      </w:r>
      <w:r w:rsidRPr="00D02A3B">
        <w:rPr>
          <w:color w:val="A6A6A6" w:themeColor="background1" w:themeShade="A6"/>
        </w:rPr>
        <w:tab/>
        <w:t>If there is no predominant mode or if there is a predominant mode but this mode does not enable the vehicle to follow the reference test cycle under charge-depleting operating condition, the mode for the test shall be selected according to the following conditions:</w:t>
      </w:r>
    </w:p>
    <w:p w14:paraId="2E5A6E68" w14:textId="77777777" w:rsidR="00B845E0" w:rsidRPr="00D02A3B" w:rsidRDefault="00B845E0" w:rsidP="00B845E0">
      <w:pPr>
        <w:pStyle w:val="SingleTxtG"/>
        <w:ind w:left="2835" w:hanging="567"/>
        <w:rPr>
          <w:color w:val="A6A6A6" w:themeColor="background1" w:themeShade="A6"/>
        </w:rPr>
      </w:pPr>
      <w:r w:rsidRPr="00D02A3B">
        <w:rPr>
          <w:color w:val="A6A6A6" w:themeColor="background1" w:themeShade="A6"/>
        </w:rPr>
        <w:t>(a)</w:t>
      </w:r>
      <w:r w:rsidRPr="00D02A3B">
        <w:rPr>
          <w:color w:val="A6A6A6" w:themeColor="background1" w:themeShade="A6"/>
        </w:rPr>
        <w:tab/>
        <w:t>If there is only one mode which allows the vehicle to follow the reference test cycle under charge-depleting operating conditions, this mode shall be selected;</w:t>
      </w:r>
    </w:p>
    <w:p w14:paraId="5E4A4D0B" w14:textId="77777777" w:rsidR="00B845E0" w:rsidRPr="00D02A3B" w:rsidRDefault="00B845E0" w:rsidP="00B845E0">
      <w:pPr>
        <w:pStyle w:val="SingleTxtG"/>
        <w:ind w:left="2835" w:hanging="567"/>
        <w:rPr>
          <w:color w:val="A6A6A6" w:themeColor="background1" w:themeShade="A6"/>
        </w:rPr>
      </w:pPr>
      <w:r w:rsidRPr="00D02A3B">
        <w:rPr>
          <w:color w:val="A6A6A6" w:themeColor="background1" w:themeShade="A6"/>
        </w:rPr>
        <w:t>(b)</w:t>
      </w:r>
      <w:r w:rsidRPr="00D02A3B">
        <w:rPr>
          <w:color w:val="A6A6A6" w:themeColor="background1" w:themeShade="A6"/>
        </w:rPr>
        <w:tab/>
        <w:t>If several modes are capable of following the reference test cycle</w:t>
      </w:r>
      <w:r w:rsidRPr="00D02A3B">
        <w:rPr>
          <w:b/>
          <w:color w:val="A6A6A6" w:themeColor="background1" w:themeShade="A6"/>
          <w:u w:val="single"/>
        </w:rPr>
        <w:t xml:space="preserve"> </w:t>
      </w:r>
      <w:r w:rsidRPr="00D02A3B">
        <w:rPr>
          <w:color w:val="A6A6A6" w:themeColor="background1" w:themeShade="A6"/>
        </w:rPr>
        <w:t xml:space="preserve">under charge-depleting operating conditions and none of those modes is a configurable start mode, the </w:t>
      </w:r>
      <w:r w:rsidRPr="00D02A3B">
        <w:rPr>
          <w:color w:val="A6A6A6" w:themeColor="background1" w:themeShade="A6"/>
          <w:lang w:val="en-US"/>
        </w:rPr>
        <w:t>worst case mode for electric energy consumption</w:t>
      </w:r>
      <w:r w:rsidRPr="00D02A3B">
        <w:rPr>
          <w:color w:val="A6A6A6" w:themeColor="background1" w:themeShade="A6"/>
        </w:rPr>
        <w:t xml:space="preserve"> of those modes shall be selected;</w:t>
      </w:r>
    </w:p>
    <w:p w14:paraId="637A80DA" w14:textId="77777777" w:rsidR="00B845E0" w:rsidRPr="00D02A3B" w:rsidRDefault="00B845E0" w:rsidP="00B845E0">
      <w:pPr>
        <w:pStyle w:val="SingleTxtG"/>
        <w:ind w:left="2835" w:hanging="567"/>
        <w:rPr>
          <w:color w:val="A6A6A6" w:themeColor="background1" w:themeShade="A6"/>
        </w:rPr>
      </w:pPr>
      <w:r w:rsidRPr="00D02A3B">
        <w:rPr>
          <w:color w:val="A6A6A6" w:themeColor="background1" w:themeShade="A6"/>
        </w:rPr>
        <w:lastRenderedPageBreak/>
        <w:t>(c)</w:t>
      </w:r>
      <w:r w:rsidRPr="00D02A3B">
        <w:rPr>
          <w:color w:val="A6A6A6" w:themeColor="background1" w:themeShade="A6"/>
        </w:rPr>
        <w:tab/>
        <w:t>If several modes are capable of following the reference test cycle</w:t>
      </w:r>
      <w:r w:rsidRPr="00D02A3B">
        <w:rPr>
          <w:b/>
          <w:color w:val="A6A6A6" w:themeColor="background1" w:themeShade="A6"/>
          <w:u w:val="single"/>
        </w:rPr>
        <w:t xml:space="preserve"> </w:t>
      </w:r>
      <w:r w:rsidRPr="00D02A3B">
        <w:rPr>
          <w:color w:val="A6A6A6" w:themeColor="background1" w:themeShade="A6"/>
        </w:rPr>
        <w:t>under charge-depleting operating conditions and at least two of those modes are a configurable start mode, the worst case mode for electric energy consumption shall be selected from these configurable start modes.</w:t>
      </w:r>
    </w:p>
    <w:p w14:paraId="6DAE0D93" w14:textId="77777777" w:rsidR="00B845E0" w:rsidRPr="00D02A3B" w:rsidRDefault="00B845E0" w:rsidP="00B845E0">
      <w:pPr>
        <w:pStyle w:val="SingleTxtG"/>
        <w:ind w:left="2268" w:hanging="1134"/>
        <w:rPr>
          <w:color w:val="A6A6A6" w:themeColor="background1" w:themeShade="A6"/>
        </w:rPr>
      </w:pPr>
      <w:r w:rsidRPr="00D02A3B">
        <w:rPr>
          <w:color w:val="A6A6A6" w:themeColor="background1" w:themeShade="A6"/>
        </w:rPr>
        <w:t>2.3.</w:t>
      </w:r>
      <w:r w:rsidRPr="00D02A3B">
        <w:rPr>
          <w:color w:val="A6A6A6" w:themeColor="background1" w:themeShade="A6"/>
        </w:rPr>
        <w:tab/>
        <w:t>If there is no mode according to paragraph 2.1. and paragraph 2.2. of this appendix</w:t>
      </w:r>
      <w:r w:rsidRPr="00D02A3B" w:rsidDel="008474EA">
        <w:rPr>
          <w:color w:val="A6A6A6" w:themeColor="background1" w:themeShade="A6"/>
        </w:rPr>
        <w:t xml:space="preserve"> </w:t>
      </w:r>
      <w:r w:rsidRPr="00D02A3B">
        <w:rPr>
          <w:color w:val="A6A6A6" w:themeColor="background1" w:themeShade="A6"/>
        </w:rPr>
        <w:t>that enables the vehicle to follow the reference test cycle, the reference test cycle shall be modified according to paragraph 9 of Annex B1:</w:t>
      </w:r>
    </w:p>
    <w:p w14:paraId="494BAD33" w14:textId="77777777" w:rsidR="00B845E0" w:rsidRPr="00D02A3B" w:rsidRDefault="00B845E0" w:rsidP="00B845E0">
      <w:pPr>
        <w:pStyle w:val="SingleTxtG"/>
        <w:ind w:left="2694" w:hanging="426"/>
        <w:rPr>
          <w:color w:val="A6A6A6" w:themeColor="background1" w:themeShade="A6"/>
        </w:rPr>
      </w:pPr>
      <w:r w:rsidRPr="00D02A3B">
        <w:rPr>
          <w:color w:val="A6A6A6" w:themeColor="background1" w:themeShade="A6"/>
        </w:rPr>
        <w:t>(a)</w:t>
      </w:r>
      <w:r w:rsidRPr="00D02A3B">
        <w:rPr>
          <w:color w:val="A6A6A6" w:themeColor="background1" w:themeShade="A6"/>
        </w:rPr>
        <w:tab/>
        <w:t>If there is a predominant mode which allows the vehicle to follow the modified reference test cycle under charge-depleting operating conditions, this mode shall be selected.</w:t>
      </w:r>
    </w:p>
    <w:p w14:paraId="77404D79" w14:textId="77777777" w:rsidR="00B845E0" w:rsidRPr="00D02A3B" w:rsidRDefault="00B845E0" w:rsidP="00B845E0">
      <w:pPr>
        <w:pStyle w:val="SingleTxtG"/>
        <w:ind w:left="2694" w:hanging="426"/>
        <w:rPr>
          <w:color w:val="A6A6A6" w:themeColor="background1" w:themeShade="A6"/>
        </w:rPr>
      </w:pPr>
      <w:r w:rsidRPr="00D02A3B">
        <w:rPr>
          <w:color w:val="A6A6A6" w:themeColor="background1" w:themeShade="A6"/>
        </w:rPr>
        <w:t>(b)</w:t>
      </w:r>
      <w:r w:rsidRPr="00D02A3B">
        <w:rPr>
          <w:color w:val="A6A6A6" w:themeColor="background1" w:themeShade="A6"/>
        </w:rPr>
        <w:tab/>
        <w:t xml:space="preserve">If there is no predominant mode but other modes which allow the vehicle to follow the modified reference test cycle under charge-depleting operating condition, the worst case mode for electric energy consumption of those modes shall be selected. In the case that at least two or more configurable start modes, the worst case mode for electric energy consumption shall be selected from these configurable start modes; </w:t>
      </w:r>
    </w:p>
    <w:p w14:paraId="78E913E3" w14:textId="77777777" w:rsidR="00B845E0" w:rsidRPr="00D02A3B" w:rsidRDefault="00B845E0" w:rsidP="00B845E0">
      <w:pPr>
        <w:pStyle w:val="SingleTxtG"/>
        <w:ind w:left="2694" w:hanging="426"/>
        <w:rPr>
          <w:color w:val="A6A6A6" w:themeColor="background1" w:themeShade="A6"/>
        </w:rPr>
      </w:pPr>
      <w:r w:rsidRPr="00D02A3B">
        <w:rPr>
          <w:color w:val="A6A6A6" w:themeColor="background1" w:themeShade="A6"/>
        </w:rPr>
        <w:t>(c)</w:t>
      </w:r>
      <w:r w:rsidRPr="00D02A3B">
        <w:rPr>
          <w:color w:val="A6A6A6" w:themeColor="background1" w:themeShade="A6"/>
        </w:rPr>
        <w:tab/>
        <w:t>If there is no mode which allows the vehicle to follow the modified reference test cycle under charge-depleting operating condition, the mode or modes with the highest cycle energy demand shall be identified and the worst case mode for electric energy consumption shall be selected.</w:t>
      </w:r>
    </w:p>
    <w:p w14:paraId="20ACF243" w14:textId="77777777" w:rsidR="00B845E0" w:rsidRPr="00D02A3B" w:rsidRDefault="00B845E0" w:rsidP="00B845E0">
      <w:pPr>
        <w:pStyle w:val="Titre1"/>
        <w:rPr>
          <w:color w:val="A6A6A6" w:themeColor="background1" w:themeShade="A6"/>
        </w:rPr>
      </w:pPr>
      <w:r w:rsidRPr="00D02A3B">
        <w:rPr>
          <w:color w:val="A6A6A6" w:themeColor="background1" w:themeShade="A6"/>
        </w:rPr>
        <w:t>Figure A</w:t>
      </w:r>
      <w:proofErr w:type="gramStart"/>
      <w:r w:rsidRPr="00D02A3B">
        <w:rPr>
          <w:color w:val="A6A6A6" w:themeColor="background1" w:themeShade="A6"/>
        </w:rPr>
        <w:t>8.App</w:t>
      </w:r>
      <w:proofErr w:type="gramEnd"/>
      <w:r w:rsidRPr="00D02A3B">
        <w:rPr>
          <w:color w:val="A6A6A6" w:themeColor="background1" w:themeShade="A6"/>
        </w:rPr>
        <w:t>6/1a and Figure A8.App6/1b</w:t>
      </w:r>
    </w:p>
    <w:p w14:paraId="25D6C57D" w14:textId="77777777" w:rsidR="00B845E0" w:rsidRPr="00D02A3B" w:rsidRDefault="00B845E0" w:rsidP="00B845E0">
      <w:pPr>
        <w:pStyle w:val="Titre1"/>
        <w:spacing w:after="120"/>
        <w:ind w:right="1134"/>
        <w:rPr>
          <w:b/>
          <w:color w:val="A6A6A6" w:themeColor="background1" w:themeShade="A6"/>
        </w:rPr>
      </w:pPr>
      <w:r w:rsidRPr="00D02A3B">
        <w:rPr>
          <w:b/>
          <w:color w:val="A6A6A6" w:themeColor="background1" w:themeShade="A6"/>
        </w:rPr>
        <w:t>Selection of driver-selectable mode for OVC-HEVs under charge-depleting operating condition</w:t>
      </w:r>
    </w:p>
    <w:p w14:paraId="3B631B63" w14:textId="77777777" w:rsidR="00B845E0" w:rsidRPr="00D02A3B" w:rsidRDefault="00B845E0" w:rsidP="00B845E0">
      <w:pPr>
        <w:ind w:left="1134"/>
        <w:rPr>
          <w:color w:val="A6A6A6" w:themeColor="background1" w:themeShade="A6"/>
        </w:rPr>
      </w:pPr>
      <w:r w:rsidRPr="00D02A3B">
        <w:rPr>
          <w:noProof/>
          <w:color w:val="A6A6A6" w:themeColor="background1" w:themeShade="A6"/>
          <w:lang w:val="en-IE" w:eastAsia="en-IE"/>
        </w:rPr>
        <w:drawing>
          <wp:inline distT="0" distB="0" distL="0" distR="0" wp14:anchorId="460BBDA5" wp14:editId="4B774698">
            <wp:extent cx="4786867" cy="3590150"/>
            <wp:effectExtent l="19050" t="19050" r="13970" b="10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06624" cy="3604968"/>
                    </a:xfrm>
                    <a:prstGeom prst="rect">
                      <a:avLst/>
                    </a:prstGeom>
                    <a:ln>
                      <a:solidFill>
                        <a:schemeClr val="accent1"/>
                      </a:solidFill>
                    </a:ln>
                  </pic:spPr>
                </pic:pic>
              </a:graphicData>
            </a:graphic>
          </wp:inline>
        </w:drawing>
      </w:r>
    </w:p>
    <w:p w14:paraId="641E69AC" w14:textId="77777777" w:rsidR="00B845E0" w:rsidRPr="00D02A3B" w:rsidRDefault="00B845E0" w:rsidP="00B845E0">
      <w:pPr>
        <w:ind w:left="360"/>
        <w:rPr>
          <w:color w:val="A6A6A6" w:themeColor="background1" w:themeShade="A6"/>
        </w:rPr>
      </w:pPr>
    </w:p>
    <w:p w14:paraId="7DC8DAF9" w14:textId="77777777" w:rsidR="00B845E0" w:rsidRPr="00D02A3B" w:rsidRDefault="00B845E0" w:rsidP="00B845E0">
      <w:pPr>
        <w:ind w:left="1134"/>
        <w:rPr>
          <w:color w:val="A6A6A6" w:themeColor="background1" w:themeShade="A6"/>
        </w:rPr>
      </w:pPr>
      <w:r w:rsidRPr="00D02A3B">
        <w:rPr>
          <w:noProof/>
          <w:color w:val="A6A6A6" w:themeColor="background1" w:themeShade="A6"/>
          <w:lang w:val="en-IE" w:eastAsia="en-IE"/>
        </w:rPr>
        <w:lastRenderedPageBreak/>
        <w:drawing>
          <wp:inline distT="0" distB="0" distL="0" distR="0" wp14:anchorId="39DC2563" wp14:editId="4D931D95">
            <wp:extent cx="4786630" cy="3589972"/>
            <wp:effectExtent l="19050" t="19050" r="13970"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24436" cy="3618327"/>
                    </a:xfrm>
                    <a:prstGeom prst="rect">
                      <a:avLst/>
                    </a:prstGeom>
                    <a:ln>
                      <a:solidFill>
                        <a:schemeClr val="accent1"/>
                      </a:solidFill>
                    </a:ln>
                  </pic:spPr>
                </pic:pic>
              </a:graphicData>
            </a:graphic>
          </wp:inline>
        </w:drawing>
      </w:r>
    </w:p>
    <w:p w14:paraId="1D858D74" w14:textId="77777777" w:rsidR="00B845E0" w:rsidRPr="00D02A3B" w:rsidRDefault="00B845E0" w:rsidP="00B845E0">
      <w:pPr>
        <w:keepNext/>
        <w:keepLines/>
        <w:spacing w:before="120" w:after="120"/>
        <w:ind w:left="2268" w:right="1134" w:hanging="1134"/>
        <w:rPr>
          <w:color w:val="A6A6A6" w:themeColor="background1" w:themeShade="A6"/>
        </w:rPr>
      </w:pPr>
      <w:r w:rsidRPr="00D02A3B">
        <w:rPr>
          <w:color w:val="A6A6A6" w:themeColor="background1" w:themeShade="A6"/>
        </w:rPr>
        <w:t>3.</w:t>
      </w:r>
      <w:r w:rsidRPr="00D02A3B">
        <w:rPr>
          <w:color w:val="A6A6A6" w:themeColor="background1" w:themeShade="A6"/>
        </w:rPr>
        <w:tab/>
        <w:t>OVC-HEVs, NOVC-HEVs and NOVC-FCHVs equipped with a driver- selectable mode under charge-sustaining operating condition</w:t>
      </w:r>
    </w:p>
    <w:p w14:paraId="27904C85" w14:textId="77777777" w:rsidR="00B845E0" w:rsidRPr="00D02A3B" w:rsidRDefault="00B845E0" w:rsidP="00B845E0">
      <w:pPr>
        <w:pStyle w:val="SingleTxtG"/>
        <w:keepLines/>
        <w:ind w:left="2268"/>
        <w:rPr>
          <w:color w:val="A6A6A6" w:themeColor="background1" w:themeShade="A6"/>
        </w:rPr>
      </w:pPr>
      <w:r w:rsidRPr="00D02A3B">
        <w:rPr>
          <w:color w:val="A6A6A6" w:themeColor="background1" w:themeShade="A6"/>
        </w:rPr>
        <w:t>For vehicles equipped with a driver-selectable mode, the mode for the charge-sustaining Type 1 test shall be selected according to the following conditions.</w:t>
      </w:r>
    </w:p>
    <w:p w14:paraId="65D458B0" w14:textId="77777777" w:rsidR="00B845E0" w:rsidRPr="00D02A3B" w:rsidRDefault="00B845E0" w:rsidP="00B845E0">
      <w:pPr>
        <w:pStyle w:val="Titre1"/>
        <w:spacing w:after="120"/>
        <w:ind w:left="2268" w:right="1134"/>
        <w:jc w:val="both"/>
        <w:rPr>
          <w:color w:val="A6A6A6" w:themeColor="background1" w:themeShade="A6"/>
        </w:rPr>
      </w:pPr>
      <w:r w:rsidRPr="00D02A3B">
        <w:rPr>
          <w:color w:val="A6A6A6" w:themeColor="background1" w:themeShade="A6"/>
        </w:rPr>
        <w:t>The flow chart in Figure A</w:t>
      </w:r>
      <w:proofErr w:type="gramStart"/>
      <w:r w:rsidRPr="00D02A3B">
        <w:rPr>
          <w:color w:val="A6A6A6" w:themeColor="background1" w:themeShade="A6"/>
        </w:rPr>
        <w:t>8.App</w:t>
      </w:r>
      <w:proofErr w:type="gramEnd"/>
      <w:r w:rsidRPr="00D02A3B">
        <w:rPr>
          <w:color w:val="A6A6A6" w:themeColor="background1" w:themeShade="A6"/>
        </w:rPr>
        <w:t>6/2 illustrates the mode selection according to this paragraph.</w:t>
      </w:r>
    </w:p>
    <w:p w14:paraId="1E5B57FE" w14:textId="77777777" w:rsidR="00B845E0" w:rsidRPr="00D02A3B" w:rsidRDefault="00B845E0" w:rsidP="00B845E0">
      <w:pPr>
        <w:pStyle w:val="SingleTxtG"/>
        <w:ind w:left="2268" w:hanging="1134"/>
        <w:rPr>
          <w:color w:val="A6A6A6" w:themeColor="background1" w:themeShade="A6"/>
        </w:rPr>
      </w:pPr>
      <w:r w:rsidRPr="00D02A3B">
        <w:rPr>
          <w:color w:val="A6A6A6" w:themeColor="background1" w:themeShade="A6"/>
        </w:rPr>
        <w:t>3.1.</w:t>
      </w:r>
      <w:r w:rsidRPr="00D02A3B">
        <w:rPr>
          <w:color w:val="A6A6A6" w:themeColor="background1" w:themeShade="A6"/>
        </w:rPr>
        <w:tab/>
        <w:t>If there is a predominant mode that enables the vehicle to follow the reference test cycle under charge-sustaining operating condition, this mode shall be selected.</w:t>
      </w:r>
    </w:p>
    <w:p w14:paraId="314B6F03" w14:textId="77777777" w:rsidR="00B845E0" w:rsidRPr="00D02A3B" w:rsidRDefault="00B845E0" w:rsidP="00B845E0">
      <w:pPr>
        <w:pStyle w:val="SingleTxtG"/>
        <w:ind w:left="2268" w:hanging="1134"/>
        <w:rPr>
          <w:color w:val="A6A6A6" w:themeColor="background1" w:themeShade="A6"/>
        </w:rPr>
      </w:pPr>
      <w:r w:rsidRPr="00D02A3B">
        <w:rPr>
          <w:color w:val="A6A6A6" w:themeColor="background1" w:themeShade="A6"/>
        </w:rPr>
        <w:t>3.2.</w:t>
      </w:r>
      <w:r w:rsidRPr="00D02A3B">
        <w:rPr>
          <w:color w:val="A6A6A6" w:themeColor="background1" w:themeShade="A6"/>
        </w:rPr>
        <w:tab/>
        <w:t>If there is no predominant mode or if there is a predominant mode but this mode does not enable the vehicle to follow the reference test cycle under charge-sustaining operating condition, the mode for the test shall be selected according to the following conditions:</w:t>
      </w:r>
    </w:p>
    <w:p w14:paraId="35EE815C" w14:textId="77777777" w:rsidR="00B845E0" w:rsidRPr="00D02A3B" w:rsidRDefault="00B845E0" w:rsidP="00B845E0">
      <w:pPr>
        <w:pStyle w:val="SingleTxtG"/>
        <w:ind w:left="2835" w:hanging="567"/>
        <w:rPr>
          <w:color w:val="A6A6A6" w:themeColor="background1" w:themeShade="A6"/>
        </w:rPr>
      </w:pPr>
      <w:r w:rsidRPr="00D02A3B">
        <w:rPr>
          <w:color w:val="A6A6A6" w:themeColor="background1" w:themeShade="A6"/>
        </w:rPr>
        <w:t>(a)</w:t>
      </w:r>
      <w:r w:rsidRPr="00D02A3B">
        <w:rPr>
          <w:color w:val="A6A6A6" w:themeColor="background1" w:themeShade="A6"/>
        </w:rPr>
        <w:tab/>
        <w:t>If there is only one mode which allows the vehicle to follow the reference test cycle under charge-sustaining operating conditions, this mode shall be selected;</w:t>
      </w:r>
      <w:r w:rsidRPr="00D02A3B" w:rsidDel="00B36F94">
        <w:rPr>
          <w:color w:val="A6A6A6" w:themeColor="background1" w:themeShade="A6"/>
        </w:rPr>
        <w:t xml:space="preserve"> </w:t>
      </w:r>
    </w:p>
    <w:p w14:paraId="19E573E6" w14:textId="77777777" w:rsidR="00B845E0" w:rsidRPr="00D02A3B" w:rsidRDefault="00B845E0" w:rsidP="00B845E0">
      <w:pPr>
        <w:pStyle w:val="SingleTxtG"/>
        <w:ind w:left="2835" w:hanging="567"/>
        <w:rPr>
          <w:color w:val="A6A6A6" w:themeColor="background1" w:themeShade="A6"/>
        </w:rPr>
      </w:pPr>
      <w:r w:rsidRPr="00D02A3B">
        <w:rPr>
          <w:color w:val="A6A6A6" w:themeColor="background1" w:themeShade="A6"/>
        </w:rPr>
        <w:t>(b)</w:t>
      </w:r>
      <w:r w:rsidRPr="00D02A3B">
        <w:rPr>
          <w:color w:val="A6A6A6" w:themeColor="background1" w:themeShade="A6"/>
        </w:rPr>
        <w:tab/>
        <w:t>If several modes are capable of following the reference test cycle</w:t>
      </w:r>
      <w:r w:rsidRPr="00D02A3B">
        <w:rPr>
          <w:b/>
          <w:color w:val="A6A6A6" w:themeColor="background1" w:themeShade="A6"/>
          <w:u w:val="single"/>
        </w:rPr>
        <w:t xml:space="preserve"> </w:t>
      </w:r>
      <w:r w:rsidRPr="00D02A3B">
        <w:rPr>
          <w:color w:val="A6A6A6" w:themeColor="background1" w:themeShade="A6"/>
        </w:rPr>
        <w:t>under charge-sustaining operating conditions and none of those modes is a configurable start mode, the worst case mode for CO</w:t>
      </w:r>
      <w:r w:rsidRPr="00D02A3B">
        <w:rPr>
          <w:color w:val="A6A6A6" w:themeColor="background1" w:themeShade="A6"/>
          <w:vertAlign w:val="subscript"/>
        </w:rPr>
        <w:t>2</w:t>
      </w:r>
      <w:r w:rsidRPr="00D02A3B">
        <w:rPr>
          <w:color w:val="A6A6A6" w:themeColor="background1" w:themeShade="A6"/>
        </w:rPr>
        <w:t xml:space="preserve"> emissions and fuel consumption shall be selected;</w:t>
      </w:r>
    </w:p>
    <w:p w14:paraId="129C115B" w14:textId="77777777" w:rsidR="00B845E0" w:rsidRPr="00D02A3B" w:rsidRDefault="00B845E0" w:rsidP="00B845E0">
      <w:pPr>
        <w:pStyle w:val="SingleTxtG"/>
        <w:ind w:left="2835" w:hanging="567"/>
        <w:rPr>
          <w:color w:val="A6A6A6" w:themeColor="background1" w:themeShade="A6"/>
        </w:rPr>
      </w:pPr>
      <w:r w:rsidRPr="00D02A3B">
        <w:rPr>
          <w:color w:val="A6A6A6" w:themeColor="background1" w:themeShade="A6"/>
        </w:rPr>
        <w:t>(c)</w:t>
      </w:r>
      <w:r w:rsidRPr="00D02A3B">
        <w:rPr>
          <w:color w:val="A6A6A6" w:themeColor="background1" w:themeShade="A6"/>
        </w:rPr>
        <w:tab/>
        <w:t>If several modes are capable of following the reference test cycle</w:t>
      </w:r>
      <w:r w:rsidRPr="00D02A3B">
        <w:rPr>
          <w:b/>
          <w:color w:val="A6A6A6" w:themeColor="background1" w:themeShade="A6"/>
          <w:u w:val="single"/>
        </w:rPr>
        <w:t xml:space="preserve"> </w:t>
      </w:r>
      <w:r w:rsidRPr="00D02A3B">
        <w:rPr>
          <w:color w:val="A6A6A6" w:themeColor="background1" w:themeShade="A6"/>
        </w:rPr>
        <w:t>under charge-sustaining operating conditions and at least two or more of those modes are a configurable start mode, the worst case mode for CO</w:t>
      </w:r>
      <w:r w:rsidRPr="00D02A3B">
        <w:rPr>
          <w:color w:val="A6A6A6" w:themeColor="background1" w:themeShade="A6"/>
          <w:vertAlign w:val="subscript"/>
        </w:rPr>
        <w:t>2</w:t>
      </w:r>
      <w:r w:rsidRPr="00D02A3B">
        <w:rPr>
          <w:color w:val="A6A6A6" w:themeColor="background1" w:themeShade="A6"/>
        </w:rPr>
        <w:t xml:space="preserve"> emissions and fuel consumption shall be selected. </w:t>
      </w:r>
    </w:p>
    <w:p w14:paraId="08527886" w14:textId="77777777" w:rsidR="00B845E0" w:rsidRPr="00D02A3B" w:rsidRDefault="00B845E0" w:rsidP="00B845E0">
      <w:pPr>
        <w:pStyle w:val="SingleTxtG"/>
        <w:ind w:left="2268" w:hanging="1134"/>
        <w:rPr>
          <w:color w:val="A6A6A6" w:themeColor="background1" w:themeShade="A6"/>
        </w:rPr>
      </w:pPr>
      <w:r w:rsidRPr="00D02A3B">
        <w:rPr>
          <w:color w:val="A6A6A6" w:themeColor="background1" w:themeShade="A6"/>
        </w:rPr>
        <w:t>3.3.</w:t>
      </w:r>
      <w:r w:rsidRPr="00D02A3B">
        <w:rPr>
          <w:color w:val="A6A6A6" w:themeColor="background1" w:themeShade="A6"/>
        </w:rPr>
        <w:tab/>
        <w:t>If there is no mode according to paragraph 3.1. and paragraph 3.2. of this appendix</w:t>
      </w:r>
      <w:r w:rsidRPr="00D02A3B" w:rsidDel="008474EA">
        <w:rPr>
          <w:color w:val="A6A6A6" w:themeColor="background1" w:themeShade="A6"/>
        </w:rPr>
        <w:t xml:space="preserve"> </w:t>
      </w:r>
      <w:r w:rsidRPr="00D02A3B">
        <w:rPr>
          <w:color w:val="A6A6A6" w:themeColor="background1" w:themeShade="A6"/>
        </w:rPr>
        <w:t>that enables the vehicle to follow the reference test cycle, the reference test cycle shall be modified according to paragraph 9. of Annex B1:</w:t>
      </w:r>
    </w:p>
    <w:p w14:paraId="5EE66373" w14:textId="77777777" w:rsidR="00B845E0" w:rsidRPr="00D02A3B" w:rsidRDefault="00B845E0" w:rsidP="00B845E0">
      <w:pPr>
        <w:pStyle w:val="SingleTxtG"/>
        <w:ind w:left="2835" w:hanging="567"/>
        <w:rPr>
          <w:color w:val="A6A6A6" w:themeColor="background1" w:themeShade="A6"/>
        </w:rPr>
      </w:pPr>
      <w:r w:rsidRPr="00D02A3B">
        <w:rPr>
          <w:color w:val="A6A6A6" w:themeColor="background1" w:themeShade="A6"/>
        </w:rPr>
        <w:t>(a)</w:t>
      </w:r>
      <w:r w:rsidRPr="00D02A3B">
        <w:rPr>
          <w:color w:val="A6A6A6" w:themeColor="background1" w:themeShade="A6"/>
        </w:rPr>
        <w:tab/>
        <w:t>If there is a predominant mode which allows the vehicle to follow the modified reference test cycle under charge-sustaining operating condition, this mode shall be selected.</w:t>
      </w:r>
    </w:p>
    <w:p w14:paraId="47822A83" w14:textId="77777777" w:rsidR="00B845E0" w:rsidRPr="00D02A3B" w:rsidRDefault="00B845E0" w:rsidP="00B845E0">
      <w:pPr>
        <w:pStyle w:val="SingleTxtG"/>
        <w:ind w:left="2835" w:hanging="567"/>
        <w:rPr>
          <w:color w:val="A6A6A6" w:themeColor="background1" w:themeShade="A6"/>
        </w:rPr>
      </w:pPr>
      <w:r w:rsidRPr="00D02A3B">
        <w:rPr>
          <w:color w:val="A6A6A6" w:themeColor="background1" w:themeShade="A6"/>
        </w:rPr>
        <w:lastRenderedPageBreak/>
        <w:t>(b)</w:t>
      </w:r>
      <w:r w:rsidRPr="00D02A3B">
        <w:rPr>
          <w:color w:val="A6A6A6" w:themeColor="background1" w:themeShade="A6"/>
        </w:rPr>
        <w:tab/>
        <w:t>If there is no predominant mode but other modes which allow the vehicle to follow the modified reference test cycle under charge-sustaining operating condition, the worst case mode for CO</w:t>
      </w:r>
      <w:r w:rsidRPr="00D02A3B">
        <w:rPr>
          <w:color w:val="A6A6A6" w:themeColor="background1" w:themeShade="A6"/>
          <w:vertAlign w:val="subscript"/>
        </w:rPr>
        <w:t>2</w:t>
      </w:r>
      <w:r w:rsidRPr="00D02A3B">
        <w:rPr>
          <w:color w:val="A6A6A6" w:themeColor="background1" w:themeShade="A6"/>
        </w:rPr>
        <w:t xml:space="preserve"> emissions and fuel consumption of these modes shall be selected.</w:t>
      </w:r>
    </w:p>
    <w:p w14:paraId="67A5C778" w14:textId="77777777" w:rsidR="00B845E0" w:rsidRPr="00D02A3B" w:rsidRDefault="00B845E0" w:rsidP="00B845E0">
      <w:pPr>
        <w:spacing w:after="120"/>
        <w:ind w:left="2835" w:right="1134" w:hanging="567"/>
        <w:rPr>
          <w:color w:val="A6A6A6" w:themeColor="background1" w:themeShade="A6"/>
        </w:rPr>
      </w:pPr>
      <w:r w:rsidRPr="00D02A3B">
        <w:rPr>
          <w:color w:val="A6A6A6" w:themeColor="background1" w:themeShade="A6"/>
        </w:rPr>
        <w:t>(c)</w:t>
      </w:r>
      <w:r w:rsidRPr="00D02A3B">
        <w:rPr>
          <w:color w:val="A6A6A6" w:themeColor="background1" w:themeShade="A6"/>
        </w:rPr>
        <w:tab/>
        <w:t>If there is no mode which allows the vehicle to follow the modified reference test cycle under charge-sustaining operating condition, the mode or modes with the highest cycle energy demand shall be identified and the worst case mode for CO</w:t>
      </w:r>
      <w:r w:rsidRPr="00D02A3B">
        <w:rPr>
          <w:color w:val="A6A6A6" w:themeColor="background1" w:themeShade="A6"/>
          <w:vertAlign w:val="subscript"/>
        </w:rPr>
        <w:t>2</w:t>
      </w:r>
      <w:r w:rsidRPr="00D02A3B">
        <w:rPr>
          <w:color w:val="A6A6A6" w:themeColor="background1" w:themeShade="A6"/>
        </w:rPr>
        <w:t xml:space="preserve"> emissions and fuel consumption of those modes shall be selected. In the case that at least two or more of these modes are a configurable start mode, the worst case mode for CO</w:t>
      </w:r>
      <w:r w:rsidRPr="00D02A3B">
        <w:rPr>
          <w:color w:val="A6A6A6" w:themeColor="background1" w:themeShade="A6"/>
          <w:vertAlign w:val="subscript"/>
        </w:rPr>
        <w:t>2</w:t>
      </w:r>
      <w:r w:rsidRPr="00D02A3B">
        <w:rPr>
          <w:color w:val="A6A6A6" w:themeColor="background1" w:themeShade="A6"/>
        </w:rPr>
        <w:t xml:space="preserve"> emissions and fuel consumption shall be selected from these modes.</w:t>
      </w:r>
    </w:p>
    <w:p w14:paraId="5DE2254D" w14:textId="77777777" w:rsidR="00B845E0" w:rsidRPr="00D02A3B" w:rsidRDefault="00B845E0" w:rsidP="00B845E0">
      <w:pPr>
        <w:suppressAutoHyphens w:val="0"/>
        <w:spacing w:line="240" w:lineRule="auto"/>
        <w:jc w:val="left"/>
        <w:rPr>
          <w:color w:val="A6A6A6" w:themeColor="background1" w:themeShade="A6"/>
        </w:rPr>
      </w:pPr>
      <w:r w:rsidRPr="00D02A3B">
        <w:rPr>
          <w:color w:val="A6A6A6" w:themeColor="background1" w:themeShade="A6"/>
        </w:rPr>
        <w:br w:type="page"/>
      </w:r>
    </w:p>
    <w:p w14:paraId="47BDEB97" w14:textId="77777777" w:rsidR="00B845E0" w:rsidRPr="00D02A3B" w:rsidRDefault="00B845E0" w:rsidP="00B845E0">
      <w:pPr>
        <w:pStyle w:val="Titre1"/>
        <w:keepLines/>
        <w:rPr>
          <w:color w:val="A6A6A6" w:themeColor="background1" w:themeShade="A6"/>
        </w:rPr>
      </w:pPr>
      <w:r w:rsidRPr="00D02A3B">
        <w:rPr>
          <w:color w:val="A6A6A6" w:themeColor="background1" w:themeShade="A6"/>
        </w:rPr>
        <w:lastRenderedPageBreak/>
        <w:t>Figure A</w:t>
      </w:r>
      <w:proofErr w:type="gramStart"/>
      <w:r w:rsidRPr="00D02A3B">
        <w:rPr>
          <w:color w:val="A6A6A6" w:themeColor="background1" w:themeShade="A6"/>
        </w:rPr>
        <w:t>8.App</w:t>
      </w:r>
      <w:proofErr w:type="gramEnd"/>
      <w:r w:rsidRPr="00D02A3B">
        <w:rPr>
          <w:color w:val="A6A6A6" w:themeColor="background1" w:themeShade="A6"/>
        </w:rPr>
        <w:t>6/2a and Figure A8.App6/2b</w:t>
      </w:r>
      <w:r w:rsidRPr="00D02A3B">
        <w:rPr>
          <w:rStyle w:val="Marquedecommentaire"/>
          <w:color w:val="A6A6A6" w:themeColor="background1" w:themeShade="A6"/>
        </w:rPr>
        <w:t xml:space="preserve"> </w:t>
      </w:r>
    </w:p>
    <w:p w14:paraId="5C03D9EB" w14:textId="77777777" w:rsidR="00B845E0" w:rsidRPr="00D02A3B" w:rsidRDefault="00B845E0" w:rsidP="00B845E0">
      <w:pPr>
        <w:pStyle w:val="Titre1"/>
        <w:spacing w:after="120"/>
        <w:ind w:right="1134"/>
        <w:rPr>
          <w:b/>
          <w:color w:val="A6A6A6" w:themeColor="background1" w:themeShade="A6"/>
        </w:rPr>
      </w:pPr>
      <w:r w:rsidRPr="00D02A3B">
        <w:rPr>
          <w:b/>
          <w:color w:val="A6A6A6" w:themeColor="background1" w:themeShade="A6"/>
        </w:rPr>
        <w:t xml:space="preserve">Selection of a driver-selectable mode for OVC-HEVs, NOVC-HEVs </w:t>
      </w:r>
      <w:r w:rsidRPr="00743D01">
        <w:rPr>
          <w:b/>
          <w:strike/>
          <w:color w:val="7030A0"/>
        </w:rPr>
        <w:t>and NOVC- FCHVs</w:t>
      </w:r>
      <w:r w:rsidRPr="00743D01">
        <w:rPr>
          <w:b/>
          <w:color w:val="7030A0"/>
        </w:rPr>
        <w:t xml:space="preserve"> </w:t>
      </w:r>
      <w:r w:rsidRPr="00D02A3B">
        <w:rPr>
          <w:b/>
          <w:color w:val="A6A6A6" w:themeColor="background1" w:themeShade="A6"/>
        </w:rPr>
        <w:t>under charge-sustaining operating condition</w:t>
      </w:r>
    </w:p>
    <w:p w14:paraId="1ACBF2F3" w14:textId="77777777" w:rsidR="00B845E0" w:rsidRPr="00D02A3B" w:rsidRDefault="00B845E0" w:rsidP="00B845E0">
      <w:pPr>
        <w:pStyle w:val="SingleTxtG"/>
        <w:keepNext/>
        <w:keepLines/>
        <w:jc w:val="left"/>
        <w:rPr>
          <w:b/>
          <w:color w:val="A6A6A6" w:themeColor="background1" w:themeShade="A6"/>
        </w:rPr>
      </w:pPr>
      <w:r w:rsidRPr="00D02A3B">
        <w:rPr>
          <w:b/>
          <w:noProof/>
          <w:color w:val="A6A6A6" w:themeColor="background1" w:themeShade="A6"/>
          <w:lang w:val="en-IE" w:eastAsia="en-IE"/>
        </w:rPr>
        <w:drawing>
          <wp:inline distT="0" distB="0" distL="0" distR="0" wp14:anchorId="1FE2B612" wp14:editId="576F9B51">
            <wp:extent cx="4873779" cy="3324225"/>
            <wp:effectExtent l="19050" t="19050" r="22225" b="9525"/>
            <wp:docPr id="13828" name="Picture 1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90502" cy="3335631"/>
                    </a:xfrm>
                    <a:prstGeom prst="rect">
                      <a:avLst/>
                    </a:prstGeom>
                    <a:noFill/>
                    <a:ln>
                      <a:solidFill>
                        <a:schemeClr val="accent1"/>
                      </a:solidFill>
                    </a:ln>
                  </pic:spPr>
                </pic:pic>
              </a:graphicData>
            </a:graphic>
          </wp:inline>
        </w:drawing>
      </w:r>
    </w:p>
    <w:p w14:paraId="1D34214E" w14:textId="77777777" w:rsidR="00B845E0" w:rsidRPr="00D02A3B" w:rsidRDefault="00B845E0" w:rsidP="00B845E0">
      <w:pPr>
        <w:pStyle w:val="SingleTxtG"/>
        <w:keepNext/>
        <w:keepLines/>
        <w:jc w:val="left"/>
        <w:rPr>
          <w:b/>
          <w:color w:val="A6A6A6" w:themeColor="background1" w:themeShade="A6"/>
          <w14:textOutline w14:w="9525" w14:cap="rnd" w14:cmpd="sng" w14:algn="ctr">
            <w14:solidFill>
              <w14:schemeClr w14:val="accent1"/>
            </w14:solidFill>
            <w14:prstDash w14:val="solid"/>
            <w14:bevel/>
          </w14:textOutline>
        </w:rPr>
      </w:pPr>
      <w:r w:rsidRPr="00D02A3B">
        <w:rPr>
          <w:b/>
          <w:noProof/>
          <w:color w:val="A6A6A6" w:themeColor="background1" w:themeShade="A6"/>
          <w:lang w:val="en-IE" w:eastAsia="en-IE"/>
        </w:rPr>
        <w:drawing>
          <wp:inline distT="0" distB="0" distL="0" distR="0" wp14:anchorId="6FA656E7" wp14:editId="5B60CC02">
            <wp:extent cx="4860925" cy="3645692"/>
            <wp:effectExtent l="19050" t="19050" r="15875"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11429" cy="3683570"/>
                    </a:xfrm>
                    <a:prstGeom prst="rect">
                      <a:avLst/>
                    </a:prstGeom>
                    <a:ln>
                      <a:solidFill>
                        <a:schemeClr val="accent1"/>
                      </a:solidFill>
                    </a:ln>
                  </pic:spPr>
                </pic:pic>
              </a:graphicData>
            </a:graphic>
          </wp:inline>
        </w:drawing>
      </w:r>
    </w:p>
    <w:p w14:paraId="73EE7CAF" w14:textId="77777777" w:rsidR="00B845E0" w:rsidRPr="00D02A3B" w:rsidRDefault="00B845E0" w:rsidP="00B845E0">
      <w:pPr>
        <w:keepNext/>
        <w:spacing w:before="120" w:after="120"/>
        <w:ind w:left="2268" w:hanging="1134"/>
        <w:rPr>
          <w:color w:val="A6A6A6" w:themeColor="background1" w:themeShade="A6"/>
        </w:rPr>
      </w:pPr>
      <w:r w:rsidRPr="00D02A3B">
        <w:rPr>
          <w:color w:val="A6A6A6" w:themeColor="background1" w:themeShade="A6"/>
        </w:rPr>
        <w:t>4.</w:t>
      </w:r>
      <w:r w:rsidRPr="00D02A3B">
        <w:rPr>
          <w:color w:val="A6A6A6" w:themeColor="background1" w:themeShade="A6"/>
        </w:rPr>
        <w:tab/>
        <w:t>PEVs equipped with a driver-selectable mode</w:t>
      </w:r>
    </w:p>
    <w:p w14:paraId="1F322D21" w14:textId="77777777" w:rsidR="00B845E0" w:rsidRPr="00D02A3B" w:rsidRDefault="00B845E0" w:rsidP="00B845E0">
      <w:pPr>
        <w:pStyle w:val="SingleTxtG"/>
        <w:ind w:left="2268"/>
        <w:rPr>
          <w:strike/>
          <w:color w:val="A6A6A6" w:themeColor="background1" w:themeShade="A6"/>
        </w:rPr>
      </w:pPr>
      <w:r w:rsidRPr="00D02A3B">
        <w:rPr>
          <w:color w:val="A6A6A6" w:themeColor="background1" w:themeShade="A6"/>
        </w:rPr>
        <w:t>For vehicles equipped with a driver-selectable mode, the mode for the test shall be selected according to the following conditions.</w:t>
      </w:r>
    </w:p>
    <w:p w14:paraId="62F9FFA9" w14:textId="77777777" w:rsidR="00B845E0" w:rsidRPr="00D02A3B" w:rsidRDefault="00B845E0" w:rsidP="00B845E0">
      <w:pPr>
        <w:pStyle w:val="Titre1"/>
        <w:spacing w:after="120"/>
        <w:ind w:left="2268" w:right="1134"/>
        <w:jc w:val="both"/>
        <w:rPr>
          <w:color w:val="A6A6A6" w:themeColor="background1" w:themeShade="A6"/>
        </w:rPr>
      </w:pPr>
      <w:r w:rsidRPr="00D02A3B">
        <w:rPr>
          <w:color w:val="A6A6A6" w:themeColor="background1" w:themeShade="A6"/>
        </w:rPr>
        <w:t>The flow chart in Figure A</w:t>
      </w:r>
      <w:proofErr w:type="gramStart"/>
      <w:r w:rsidRPr="00D02A3B">
        <w:rPr>
          <w:color w:val="A6A6A6" w:themeColor="background1" w:themeShade="A6"/>
        </w:rPr>
        <w:t>8.App</w:t>
      </w:r>
      <w:proofErr w:type="gramEnd"/>
      <w:r w:rsidRPr="00D02A3B">
        <w:rPr>
          <w:color w:val="A6A6A6" w:themeColor="background1" w:themeShade="A6"/>
        </w:rPr>
        <w:t>6/3 illustrates the mode selection according to this paragraph.</w:t>
      </w:r>
    </w:p>
    <w:p w14:paraId="2BD1EAD6" w14:textId="77777777" w:rsidR="00B845E0" w:rsidRPr="00D02A3B" w:rsidRDefault="00B845E0" w:rsidP="00B845E0">
      <w:pPr>
        <w:pStyle w:val="SingleTxtG"/>
        <w:ind w:left="2268" w:hanging="1134"/>
        <w:rPr>
          <w:color w:val="A6A6A6" w:themeColor="background1" w:themeShade="A6"/>
        </w:rPr>
      </w:pPr>
      <w:r w:rsidRPr="00D02A3B">
        <w:rPr>
          <w:color w:val="A6A6A6" w:themeColor="background1" w:themeShade="A6"/>
        </w:rPr>
        <w:t>4.1.</w:t>
      </w:r>
      <w:r w:rsidRPr="00D02A3B">
        <w:rPr>
          <w:color w:val="A6A6A6" w:themeColor="background1" w:themeShade="A6"/>
        </w:rPr>
        <w:tab/>
        <w:t xml:space="preserve">If there is a predominant mode that enables the vehicle to follow the reference test cycle, this mode shall be selected. </w:t>
      </w:r>
    </w:p>
    <w:p w14:paraId="2F2AD18F" w14:textId="77777777" w:rsidR="00B845E0" w:rsidRPr="00D02A3B" w:rsidRDefault="00B845E0" w:rsidP="00B845E0">
      <w:pPr>
        <w:pStyle w:val="SingleTxtG"/>
        <w:ind w:left="2268" w:hanging="1134"/>
        <w:rPr>
          <w:color w:val="A6A6A6" w:themeColor="background1" w:themeShade="A6"/>
        </w:rPr>
      </w:pPr>
      <w:r w:rsidRPr="00D02A3B">
        <w:rPr>
          <w:color w:val="A6A6A6" w:themeColor="background1" w:themeShade="A6"/>
        </w:rPr>
        <w:lastRenderedPageBreak/>
        <w:t>4.2.</w:t>
      </w:r>
      <w:r w:rsidRPr="00D02A3B">
        <w:rPr>
          <w:color w:val="A6A6A6" w:themeColor="background1" w:themeShade="A6"/>
        </w:rPr>
        <w:tab/>
        <w:t>If there is no predominant mode or if there is a predominant mode but this mode does not enable the vehicle to follow the reference test cycle,</w:t>
      </w:r>
      <w:r w:rsidRPr="00D02A3B">
        <w:rPr>
          <w:b/>
          <w:color w:val="A6A6A6" w:themeColor="background1" w:themeShade="A6"/>
          <w:kern w:val="24"/>
          <w:lang w:eastAsia="de-DE"/>
        </w:rPr>
        <w:t xml:space="preserve"> </w:t>
      </w:r>
      <w:r w:rsidRPr="00D02A3B">
        <w:rPr>
          <w:color w:val="A6A6A6" w:themeColor="background1" w:themeShade="A6"/>
          <w:kern w:val="24"/>
          <w:lang w:eastAsia="de-DE"/>
        </w:rPr>
        <w:t>the mode for the test shall be selected according to the following conditions</w:t>
      </w:r>
      <w:r w:rsidRPr="00D02A3B">
        <w:rPr>
          <w:color w:val="A6A6A6" w:themeColor="background1" w:themeShade="A6"/>
        </w:rPr>
        <w:t xml:space="preserve">: </w:t>
      </w:r>
    </w:p>
    <w:p w14:paraId="18B62F2C" w14:textId="77777777" w:rsidR="00B845E0" w:rsidRPr="00D02A3B" w:rsidRDefault="00B845E0" w:rsidP="00B845E0">
      <w:pPr>
        <w:pStyle w:val="SingleTxtG"/>
        <w:ind w:left="2835" w:hanging="567"/>
        <w:rPr>
          <w:color w:val="A6A6A6" w:themeColor="background1" w:themeShade="A6"/>
        </w:rPr>
      </w:pPr>
      <w:r w:rsidRPr="00D02A3B">
        <w:rPr>
          <w:color w:val="A6A6A6" w:themeColor="background1" w:themeShade="A6"/>
        </w:rPr>
        <w:t>(a)</w:t>
      </w:r>
      <w:r w:rsidRPr="00D02A3B">
        <w:rPr>
          <w:color w:val="A6A6A6" w:themeColor="background1" w:themeShade="A6"/>
        </w:rPr>
        <w:tab/>
        <w:t xml:space="preserve">If </w:t>
      </w:r>
      <w:r w:rsidRPr="00D02A3B">
        <w:rPr>
          <w:color w:val="A6A6A6" w:themeColor="background1" w:themeShade="A6"/>
          <w:kern w:val="24"/>
          <w:lang w:eastAsia="de-DE"/>
        </w:rPr>
        <w:t>there is only one mode which allows the vehicle to follow the reference test cycle</w:t>
      </w:r>
      <w:r w:rsidRPr="00D02A3B">
        <w:rPr>
          <w:color w:val="A6A6A6" w:themeColor="background1" w:themeShade="A6"/>
        </w:rPr>
        <w:t>, this mode shall be selected;</w:t>
      </w:r>
    </w:p>
    <w:p w14:paraId="203C64C2" w14:textId="76F6A12C" w:rsidR="00B845E0" w:rsidRPr="00D02A3B" w:rsidRDefault="00B845E0" w:rsidP="00B845E0">
      <w:pPr>
        <w:pStyle w:val="SingleTxtG"/>
        <w:ind w:left="2835" w:hanging="567"/>
        <w:rPr>
          <w:color w:val="A6A6A6" w:themeColor="background1" w:themeShade="A6"/>
        </w:rPr>
      </w:pPr>
      <w:r w:rsidRPr="00D02A3B">
        <w:rPr>
          <w:color w:val="A6A6A6" w:themeColor="background1" w:themeShade="A6"/>
        </w:rPr>
        <w:t>(b)</w:t>
      </w:r>
      <w:r w:rsidRPr="00D02A3B">
        <w:rPr>
          <w:color w:val="A6A6A6" w:themeColor="background1" w:themeShade="A6"/>
        </w:rPr>
        <w:tab/>
        <w:t xml:space="preserve">If several modes are capable of following the reference test cycle and none of those modes is a configurable start mode, the </w:t>
      </w:r>
      <w:r w:rsidR="001B7AD6" w:rsidRPr="00D02A3B">
        <w:rPr>
          <w:color w:val="A6A6A6" w:themeColor="background1" w:themeShade="A6"/>
          <w:lang w:val="en-US"/>
        </w:rPr>
        <w:t>worst-case</w:t>
      </w:r>
      <w:r w:rsidRPr="00D02A3B">
        <w:rPr>
          <w:color w:val="A6A6A6" w:themeColor="background1" w:themeShade="A6"/>
          <w:lang w:val="en-US"/>
        </w:rPr>
        <w:t xml:space="preserve"> mode for electric energy consumption</w:t>
      </w:r>
      <w:r w:rsidRPr="00D02A3B">
        <w:rPr>
          <w:color w:val="A6A6A6" w:themeColor="background1" w:themeShade="A6"/>
        </w:rPr>
        <w:t xml:space="preserve"> of those modes shall be selected;</w:t>
      </w:r>
    </w:p>
    <w:p w14:paraId="47F21BAD" w14:textId="72F09EE1" w:rsidR="00B845E0" w:rsidRPr="00D02A3B" w:rsidRDefault="00B845E0" w:rsidP="00B845E0">
      <w:pPr>
        <w:pStyle w:val="SingleTxtG"/>
        <w:ind w:left="2835" w:hanging="567"/>
        <w:rPr>
          <w:color w:val="A6A6A6" w:themeColor="background1" w:themeShade="A6"/>
        </w:rPr>
      </w:pPr>
      <w:r w:rsidRPr="00D02A3B">
        <w:rPr>
          <w:color w:val="A6A6A6" w:themeColor="background1" w:themeShade="A6"/>
        </w:rPr>
        <w:t>(c)</w:t>
      </w:r>
      <w:r w:rsidRPr="00D02A3B">
        <w:rPr>
          <w:color w:val="A6A6A6" w:themeColor="background1" w:themeShade="A6"/>
        </w:rPr>
        <w:tab/>
        <w:t>If several modes are capable of following the reference test cycle</w:t>
      </w:r>
      <w:r w:rsidRPr="00D02A3B">
        <w:rPr>
          <w:b/>
          <w:color w:val="A6A6A6" w:themeColor="background1" w:themeShade="A6"/>
          <w:u w:val="single"/>
        </w:rPr>
        <w:t xml:space="preserve"> </w:t>
      </w:r>
      <w:r w:rsidRPr="00D02A3B">
        <w:rPr>
          <w:color w:val="A6A6A6" w:themeColor="background1" w:themeShade="A6"/>
        </w:rPr>
        <w:t xml:space="preserve">and at least two of those modes are a configurable start mode, the </w:t>
      </w:r>
      <w:r w:rsidR="001B7AD6" w:rsidRPr="00D02A3B">
        <w:rPr>
          <w:color w:val="A6A6A6" w:themeColor="background1" w:themeShade="A6"/>
          <w:lang w:val="en-US"/>
        </w:rPr>
        <w:t>worst-case</w:t>
      </w:r>
      <w:r w:rsidRPr="00D02A3B">
        <w:rPr>
          <w:color w:val="A6A6A6" w:themeColor="background1" w:themeShade="A6"/>
          <w:lang w:val="en-US"/>
        </w:rPr>
        <w:t xml:space="preserve"> mode for electric energy consumption</w:t>
      </w:r>
      <w:r w:rsidRPr="00D02A3B">
        <w:rPr>
          <w:color w:val="A6A6A6" w:themeColor="background1" w:themeShade="A6"/>
        </w:rPr>
        <w:t>shall be selected from these configurable start modes.</w:t>
      </w:r>
    </w:p>
    <w:p w14:paraId="2E1C9457" w14:textId="77777777" w:rsidR="00B845E0" w:rsidRPr="00D02A3B" w:rsidRDefault="00B845E0" w:rsidP="00B845E0">
      <w:pPr>
        <w:pStyle w:val="SingleTxtG"/>
        <w:ind w:left="2268" w:hanging="1134"/>
        <w:rPr>
          <w:color w:val="A6A6A6" w:themeColor="background1" w:themeShade="A6"/>
        </w:rPr>
      </w:pPr>
      <w:r w:rsidRPr="00D02A3B">
        <w:rPr>
          <w:color w:val="A6A6A6" w:themeColor="background1" w:themeShade="A6"/>
        </w:rPr>
        <w:t>4.3.</w:t>
      </w:r>
      <w:r w:rsidRPr="00D02A3B">
        <w:rPr>
          <w:color w:val="A6A6A6" w:themeColor="background1" w:themeShade="A6"/>
        </w:rPr>
        <w:tab/>
        <w:t>If there is no mode according to paragraph 4.1. and paragraph 4.2. of this appendix that enables the vehicle to follow the reference test cycle, the reference test cycle shall be modified according to paragraph 9. of Annex B1. The resulting test cycle shall be named as the applicable WLTP test cycle:</w:t>
      </w:r>
    </w:p>
    <w:p w14:paraId="197394F1" w14:textId="77777777" w:rsidR="00B845E0" w:rsidRPr="00D02A3B" w:rsidRDefault="00B845E0" w:rsidP="00B845E0">
      <w:pPr>
        <w:pStyle w:val="SingleTxtG"/>
        <w:ind w:left="2835" w:hanging="567"/>
        <w:rPr>
          <w:color w:val="A6A6A6" w:themeColor="background1" w:themeShade="A6"/>
        </w:rPr>
      </w:pPr>
      <w:r w:rsidRPr="00D02A3B">
        <w:rPr>
          <w:color w:val="A6A6A6" w:themeColor="background1" w:themeShade="A6"/>
        </w:rPr>
        <w:t>(a)</w:t>
      </w:r>
      <w:r w:rsidRPr="00D02A3B">
        <w:rPr>
          <w:color w:val="A6A6A6" w:themeColor="background1" w:themeShade="A6"/>
        </w:rPr>
        <w:tab/>
        <w:t>If there is a predominant mode which allows the vehicle to follow the modified reference test cycle, this mode shall be selected;</w:t>
      </w:r>
    </w:p>
    <w:p w14:paraId="02259209" w14:textId="77777777" w:rsidR="00B845E0" w:rsidRPr="00D02A3B" w:rsidRDefault="00B845E0" w:rsidP="00B845E0">
      <w:pPr>
        <w:pStyle w:val="SingleTxtG"/>
        <w:ind w:left="2835" w:hanging="567"/>
        <w:rPr>
          <w:color w:val="A6A6A6" w:themeColor="background1" w:themeShade="A6"/>
        </w:rPr>
      </w:pPr>
      <w:r w:rsidRPr="00D02A3B">
        <w:rPr>
          <w:color w:val="A6A6A6" w:themeColor="background1" w:themeShade="A6"/>
        </w:rPr>
        <w:t>(b)</w:t>
      </w:r>
      <w:r w:rsidRPr="00D02A3B">
        <w:rPr>
          <w:color w:val="A6A6A6" w:themeColor="background1" w:themeShade="A6"/>
        </w:rPr>
        <w:tab/>
        <w:t xml:space="preserve">If there is no predominant mode but other modes which allow the vehicle to follow the modified reference test cycle, </w:t>
      </w:r>
      <w:r w:rsidRPr="00D02A3B">
        <w:rPr>
          <w:color w:val="A6A6A6" w:themeColor="background1" w:themeShade="A6"/>
          <w:lang w:val="en-US"/>
        </w:rPr>
        <w:t>worst case mode for electric energy consumption</w:t>
      </w:r>
      <w:r w:rsidRPr="00D02A3B">
        <w:rPr>
          <w:color w:val="A6A6A6" w:themeColor="background1" w:themeShade="A6"/>
        </w:rPr>
        <w:t xml:space="preserve"> of those modes shall be selected. In the case that at least two or more configurable start modes, the </w:t>
      </w:r>
      <w:r w:rsidRPr="00D02A3B">
        <w:rPr>
          <w:color w:val="A6A6A6" w:themeColor="background1" w:themeShade="A6"/>
          <w:lang w:val="en-US"/>
        </w:rPr>
        <w:t>worst case mode for electric energy consumption</w:t>
      </w:r>
      <w:r w:rsidRPr="00D02A3B">
        <w:rPr>
          <w:color w:val="A6A6A6" w:themeColor="background1" w:themeShade="A6"/>
        </w:rPr>
        <w:t xml:space="preserve"> shall be selected from these configurable start modes;</w:t>
      </w:r>
    </w:p>
    <w:p w14:paraId="76600463" w14:textId="77777777" w:rsidR="00B845E0" w:rsidRPr="00D02A3B" w:rsidRDefault="00B845E0" w:rsidP="00B845E0">
      <w:pPr>
        <w:pStyle w:val="SingleTxtG"/>
        <w:ind w:left="2835" w:hanging="567"/>
        <w:rPr>
          <w:color w:val="A6A6A6" w:themeColor="background1" w:themeShade="A6"/>
        </w:rPr>
      </w:pPr>
      <w:r w:rsidRPr="00D02A3B">
        <w:rPr>
          <w:color w:val="A6A6A6" w:themeColor="background1" w:themeShade="A6"/>
        </w:rPr>
        <w:t>(c)</w:t>
      </w:r>
      <w:r w:rsidRPr="00D02A3B">
        <w:rPr>
          <w:color w:val="A6A6A6" w:themeColor="background1" w:themeShade="A6"/>
        </w:rPr>
        <w:tab/>
        <w:t xml:space="preserve">If there is no mode which allows the vehicle to follow the modified reference test cycle, the mode or modes with the highest cycle energy demand shall be identified and the </w:t>
      </w:r>
      <w:r w:rsidRPr="00D02A3B">
        <w:rPr>
          <w:color w:val="A6A6A6" w:themeColor="background1" w:themeShade="A6"/>
          <w:lang w:val="en-US"/>
        </w:rPr>
        <w:t>worst case mode for electric energy consumption</w:t>
      </w:r>
      <w:r w:rsidRPr="00D02A3B">
        <w:rPr>
          <w:color w:val="A6A6A6" w:themeColor="background1" w:themeShade="A6"/>
        </w:rPr>
        <w:t xml:space="preserve"> shall be selected.</w:t>
      </w:r>
    </w:p>
    <w:p w14:paraId="5C952EBF" w14:textId="77777777" w:rsidR="00B845E0" w:rsidRPr="00D02A3B" w:rsidRDefault="00B845E0" w:rsidP="00B845E0">
      <w:pPr>
        <w:suppressAutoHyphens w:val="0"/>
        <w:spacing w:line="240" w:lineRule="auto"/>
        <w:jc w:val="left"/>
        <w:rPr>
          <w:color w:val="A6A6A6" w:themeColor="background1" w:themeShade="A6"/>
        </w:rPr>
      </w:pPr>
      <w:r w:rsidRPr="00D02A3B">
        <w:rPr>
          <w:color w:val="A6A6A6" w:themeColor="background1" w:themeShade="A6"/>
        </w:rPr>
        <w:br w:type="page"/>
      </w:r>
    </w:p>
    <w:p w14:paraId="622F2BA1" w14:textId="77777777" w:rsidR="00B845E0" w:rsidRPr="00D02A3B" w:rsidRDefault="00B845E0" w:rsidP="00B845E0">
      <w:pPr>
        <w:pStyle w:val="Titre1"/>
        <w:rPr>
          <w:color w:val="A6A6A6" w:themeColor="background1" w:themeShade="A6"/>
        </w:rPr>
      </w:pPr>
      <w:r w:rsidRPr="00D02A3B">
        <w:rPr>
          <w:color w:val="A6A6A6" w:themeColor="background1" w:themeShade="A6"/>
        </w:rPr>
        <w:lastRenderedPageBreak/>
        <w:t>Figure A</w:t>
      </w:r>
      <w:proofErr w:type="gramStart"/>
      <w:r w:rsidRPr="00D02A3B">
        <w:rPr>
          <w:color w:val="A6A6A6" w:themeColor="background1" w:themeShade="A6"/>
        </w:rPr>
        <w:t>8.App</w:t>
      </w:r>
      <w:proofErr w:type="gramEnd"/>
      <w:r w:rsidRPr="00D02A3B">
        <w:rPr>
          <w:color w:val="A6A6A6" w:themeColor="background1" w:themeShade="A6"/>
        </w:rPr>
        <w:t>6/3a and Figure A8.App6/3b</w:t>
      </w:r>
    </w:p>
    <w:p w14:paraId="46A99BF3" w14:textId="77777777" w:rsidR="00B845E0" w:rsidRPr="00D02A3B" w:rsidRDefault="00B845E0" w:rsidP="00B845E0">
      <w:pPr>
        <w:pStyle w:val="Titre1"/>
        <w:spacing w:after="120"/>
        <w:rPr>
          <w:b/>
          <w:color w:val="A6A6A6" w:themeColor="background1" w:themeShade="A6"/>
        </w:rPr>
      </w:pPr>
      <w:r w:rsidRPr="00D02A3B">
        <w:rPr>
          <w:b/>
          <w:color w:val="A6A6A6" w:themeColor="background1" w:themeShade="A6"/>
        </w:rPr>
        <w:t>Selection of the driver-selectable mode for PEVs</w:t>
      </w:r>
    </w:p>
    <w:p w14:paraId="73D098A9" w14:textId="77777777" w:rsidR="00B845E0" w:rsidRPr="00D02A3B" w:rsidRDefault="00B845E0" w:rsidP="00B845E0">
      <w:pPr>
        <w:pStyle w:val="SingleTxtG"/>
        <w:ind w:left="851" w:right="0"/>
        <w:jc w:val="left"/>
        <w:rPr>
          <w:color w:val="A6A6A6" w:themeColor="background1" w:themeShade="A6"/>
        </w:rPr>
      </w:pPr>
      <w:r w:rsidRPr="00D02A3B">
        <w:rPr>
          <w:noProof/>
          <w:color w:val="A6A6A6" w:themeColor="background1" w:themeShade="A6"/>
          <w:lang w:val="en-IE" w:eastAsia="en-IE"/>
        </w:rPr>
        <w:drawing>
          <wp:inline distT="0" distB="0" distL="0" distR="0" wp14:anchorId="2B7F5EBD" wp14:editId="506255B8">
            <wp:extent cx="4851399" cy="3638550"/>
            <wp:effectExtent l="19050" t="19050" r="2603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63113" cy="3647335"/>
                    </a:xfrm>
                    <a:prstGeom prst="rect">
                      <a:avLst/>
                    </a:prstGeom>
                    <a:ln>
                      <a:solidFill>
                        <a:schemeClr val="accent1"/>
                      </a:solidFill>
                    </a:ln>
                  </pic:spPr>
                </pic:pic>
              </a:graphicData>
            </a:graphic>
          </wp:inline>
        </w:drawing>
      </w:r>
    </w:p>
    <w:p w14:paraId="247D6E01" w14:textId="77777777" w:rsidR="00B845E0" w:rsidRPr="00D02A3B" w:rsidRDefault="00B845E0" w:rsidP="00B845E0">
      <w:pPr>
        <w:pStyle w:val="SingleTxtG"/>
        <w:ind w:left="851"/>
        <w:rPr>
          <w:color w:val="A6A6A6" w:themeColor="background1" w:themeShade="A6"/>
        </w:rPr>
      </w:pPr>
      <w:r w:rsidRPr="00D02A3B">
        <w:rPr>
          <w:noProof/>
          <w:color w:val="A6A6A6" w:themeColor="background1" w:themeShade="A6"/>
          <w:lang w:val="en-US"/>
        </w:rPr>
        <w:t xml:space="preserve"> </w:t>
      </w:r>
      <w:r w:rsidRPr="00D02A3B">
        <w:rPr>
          <w:noProof/>
          <w:color w:val="A6A6A6" w:themeColor="background1" w:themeShade="A6"/>
          <w:lang w:val="en-IE" w:eastAsia="en-IE"/>
        </w:rPr>
        <w:drawing>
          <wp:inline distT="0" distB="0" distL="0" distR="0" wp14:anchorId="677F649C" wp14:editId="1D439CAD">
            <wp:extent cx="4882800" cy="3662100"/>
            <wp:effectExtent l="19050" t="19050" r="13335" b="14605"/>
            <wp:docPr id="100642" name="Picture 10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91844" cy="3668883"/>
                    </a:xfrm>
                    <a:prstGeom prst="rect">
                      <a:avLst/>
                    </a:prstGeom>
                    <a:ln>
                      <a:solidFill>
                        <a:schemeClr val="accent1"/>
                      </a:solidFill>
                    </a:ln>
                  </pic:spPr>
                </pic:pic>
              </a:graphicData>
            </a:graphic>
          </wp:inline>
        </w:drawing>
      </w:r>
    </w:p>
    <w:p w14:paraId="1465058E" w14:textId="0A6BD861" w:rsidR="00083FE5" w:rsidRPr="001B7AD6" w:rsidRDefault="00083FE5" w:rsidP="001B7AD6">
      <w:pPr>
        <w:pStyle w:val="HChG"/>
        <w:ind w:left="0" w:firstLine="0"/>
        <w:rPr>
          <w:color w:val="A6A6A6" w:themeColor="background1" w:themeShade="A6"/>
          <w:u w:val="single"/>
        </w:rPr>
      </w:pPr>
    </w:p>
    <w:sectPr w:rsidR="00083FE5" w:rsidRPr="001B7AD6" w:rsidSect="00CC6EAC">
      <w:headerReference w:type="even" r:id="rId58"/>
      <w:headerReference w:type="default" r:id="rId59"/>
      <w:footerReference w:type="even" r:id="rId60"/>
      <w:footerReference w:type="default" r:id="rId61"/>
      <w:endnotePr>
        <w:numFmt w:val="decimal"/>
      </w:endnotePr>
      <w:pgSz w:w="11907" w:h="16840" w:code="9"/>
      <w:pgMar w:top="1417" w:right="1134" w:bottom="1134" w:left="1134" w:header="85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TRIPATHY Samarendra" w:date="2020-02-16T23:38:00Z" w:initials="TS">
    <w:p w14:paraId="7DAD246C" w14:textId="3880C2D8" w:rsidR="00E27849" w:rsidRDefault="00E27849">
      <w:pPr>
        <w:pStyle w:val="Commentaire"/>
      </w:pPr>
      <w:r>
        <w:rPr>
          <w:rStyle w:val="Marquedecommentaire"/>
        </w:rPr>
        <w:annotationRef/>
      </w:r>
      <w:r>
        <w:t>Only as Space holder and idea for draft. Frist draft is based on initial discussions</w:t>
      </w:r>
    </w:p>
  </w:comment>
  <w:comment w:id="52" w:author="JRC" w:date="2020-03-09T10:38:00Z" w:initials="JRC">
    <w:p w14:paraId="12220728" w14:textId="4D22398D" w:rsidR="00E27849" w:rsidRDefault="00E27849">
      <w:pPr>
        <w:pStyle w:val="Commentaire"/>
      </w:pPr>
      <w:r>
        <w:t xml:space="preserve">Hereinafter, when referring to this Annex for Type 6, I’ll call it </w:t>
      </w:r>
      <w:r>
        <w:rPr>
          <w:rStyle w:val="Marquedecommentaire"/>
        </w:rPr>
        <w:annotationRef/>
      </w:r>
      <w:r>
        <w:t>sub-annex</w:t>
      </w:r>
    </w:p>
  </w:comment>
  <w:comment w:id="53" w:author="Ricardo SUAREZ BERTOA" w:date="2020-01-29T19:42:00Z" w:initials="RSB">
    <w:p w14:paraId="0D49B7CC" w14:textId="77777777" w:rsidR="00E27849" w:rsidRDefault="00E27849" w:rsidP="00F9494C">
      <w:pPr>
        <w:pStyle w:val="Commentaire"/>
      </w:pPr>
      <w:r>
        <w:rPr>
          <w:rStyle w:val="Marquedecommentaire"/>
        </w:rPr>
        <w:annotationRef/>
      </w:r>
      <w:r>
        <w:t>Modify accordingly</w:t>
      </w:r>
    </w:p>
  </w:comment>
  <w:comment w:id="66" w:author="Rob Gardner 280220" w:date="2020-02-28T14:34:00Z" w:initials="RG280220">
    <w:p w14:paraId="64C061CB" w14:textId="77777777" w:rsidR="00E27849" w:rsidRDefault="00E27849">
      <w:pPr>
        <w:pStyle w:val="Commentaire"/>
      </w:pPr>
      <w:r>
        <w:rPr>
          <w:rStyle w:val="Marquedecommentaire"/>
        </w:rPr>
        <w:annotationRef/>
      </w:r>
      <w:r>
        <w:t xml:space="preserve">Needed in Optional annex. </w:t>
      </w:r>
    </w:p>
    <w:p w14:paraId="685ADF4F" w14:textId="77777777" w:rsidR="00E27849" w:rsidRDefault="00E27849">
      <w:pPr>
        <w:pStyle w:val="Commentaire"/>
      </w:pPr>
    </w:p>
    <w:p w14:paraId="10CC70D8" w14:textId="4778F51F" w:rsidR="00E27849" w:rsidRDefault="00E27849">
      <w:pPr>
        <w:pStyle w:val="Commentaire"/>
      </w:pPr>
      <w:r>
        <w:t>Hereinafter denoted by:</w:t>
      </w:r>
    </w:p>
    <w:p w14:paraId="258B55AA" w14:textId="0E11C266" w:rsidR="00E27849" w:rsidRDefault="00E27849">
      <w:pPr>
        <w:pStyle w:val="Commentaire"/>
      </w:pPr>
      <w:r>
        <w:t>+++</w:t>
      </w:r>
    </w:p>
  </w:comment>
  <w:comment w:id="68" w:author="JRC" w:date="2020-03-09T09:49:00Z" w:initials="JRC">
    <w:p w14:paraId="2A527E49" w14:textId="6C4D3EC4" w:rsidR="00E27849" w:rsidRDefault="00E27849">
      <w:pPr>
        <w:pStyle w:val="Commentaire"/>
      </w:pPr>
      <w:r>
        <w:rPr>
          <w:rStyle w:val="Marquedecommentaire"/>
        </w:rPr>
        <w:annotationRef/>
      </w:r>
      <w:r>
        <w:t>Refer to Type 1.</w:t>
      </w:r>
    </w:p>
  </w:comment>
  <w:comment w:id="75" w:author="JRC" w:date="2020-03-09T10:41:00Z" w:initials="JRC">
    <w:p w14:paraId="40220378" w14:textId="398F6EDA" w:rsidR="00E27849" w:rsidRDefault="00E27849">
      <w:pPr>
        <w:pStyle w:val="Commentaire"/>
      </w:pPr>
      <w:r>
        <w:rPr>
          <w:rStyle w:val="Marquedecommentaire"/>
        </w:rPr>
        <w:annotationRef/>
      </w:r>
      <w:r>
        <w:rPr>
          <w:rStyle w:val="Marquedecommentaire"/>
        </w:rPr>
        <w:annotationRef/>
      </w:r>
      <w:r>
        <w:rPr>
          <w:rStyle w:val="Marquedecommentaire"/>
        </w:rPr>
        <w:annotationRef/>
      </w:r>
      <w:r>
        <w:rPr>
          <w:rStyle w:val="Marquedecommentaire"/>
        </w:rPr>
        <w:annotationRef/>
      </w:r>
      <w:r>
        <w:t>Refer to Type 1 or to correct paragraph of the optional annex</w:t>
      </w:r>
    </w:p>
  </w:comment>
  <w:comment w:id="89" w:author="Ricardo SUAREZ BERTOA" w:date="2020-01-29T17:38:00Z" w:initials="RSB">
    <w:p w14:paraId="601CD57D" w14:textId="77777777" w:rsidR="00E27849" w:rsidRDefault="00E27849" w:rsidP="00F9494C">
      <w:pPr>
        <w:pStyle w:val="Commentaire"/>
      </w:pPr>
      <w:r>
        <w:rPr>
          <w:rStyle w:val="Marquedecommentaire"/>
        </w:rPr>
        <w:annotationRef/>
      </w:r>
      <w:r>
        <w:t>This is out of scope for OVC</w:t>
      </w:r>
    </w:p>
  </w:comment>
  <w:comment w:id="103" w:author="JRC" w:date="2020-03-09T10:13:00Z" w:initials="JRC">
    <w:p w14:paraId="00DCB425" w14:textId="1AE65654" w:rsidR="00E27849" w:rsidRDefault="00E27849">
      <w:pPr>
        <w:pStyle w:val="Commentaire"/>
      </w:pPr>
      <w:r>
        <w:rPr>
          <w:rStyle w:val="Marquedecommentaire"/>
        </w:rPr>
        <w:annotationRef/>
      </w:r>
      <w:r>
        <w:rPr>
          <w:rStyle w:val="Marquedecommentaire"/>
        </w:rPr>
        <w:annotationRef/>
      </w:r>
      <w:r>
        <w:rPr>
          <w:rStyle w:val="Marquedecommentaire"/>
        </w:rPr>
        <w:annotationRef/>
      </w:r>
      <w:r>
        <w:t>Refer to Type 1 or to correct paragraph of the optional annex</w:t>
      </w:r>
    </w:p>
  </w:comment>
  <w:comment w:id="106" w:author="Ricardo SUAREZ BERTOA" w:date="2020-01-29T17:41:00Z" w:initials="RSB">
    <w:p w14:paraId="4290A960" w14:textId="77777777" w:rsidR="00E27849" w:rsidRDefault="00E27849" w:rsidP="00036776">
      <w:pPr>
        <w:pStyle w:val="Commentaire"/>
      </w:pPr>
      <w:r>
        <w:rPr>
          <w:rStyle w:val="Marquedecommentaire"/>
        </w:rPr>
        <w:annotationRef/>
      </w:r>
      <w:r>
        <w:t>Forced cooling not allowed</w:t>
      </w:r>
    </w:p>
  </w:comment>
  <w:comment w:id="108" w:author="JRC" w:date="2020-03-09T09:37:00Z" w:initials="JRC">
    <w:p w14:paraId="0405AAD4" w14:textId="0B7328E3" w:rsidR="00E27849" w:rsidRDefault="00E27849">
      <w:pPr>
        <w:pStyle w:val="Commentaire"/>
      </w:pPr>
      <w:r>
        <w:rPr>
          <w:rStyle w:val="Marquedecommentaire"/>
        </w:rPr>
        <w:annotationRef/>
      </w:r>
      <w:r>
        <w:t>Refer to corresponding paragraph in the optional annex</w:t>
      </w:r>
    </w:p>
  </w:comment>
  <w:comment w:id="111" w:author="Rob Gardner 280220" w:date="2020-02-28T14:35:00Z" w:initials="RG280220">
    <w:p w14:paraId="5A5B71CF" w14:textId="651BD6F2" w:rsidR="00E27849" w:rsidRDefault="00E27849">
      <w:pPr>
        <w:pStyle w:val="Commentaire"/>
      </w:pPr>
      <w:r>
        <w:rPr>
          <w:rStyle w:val="Marquedecommentaire"/>
        </w:rPr>
        <w:annotationRef/>
      </w:r>
      <w:r>
        <w:t>+++</w:t>
      </w:r>
    </w:p>
  </w:comment>
  <w:comment w:id="107" w:author="JRC" w:date="2020-03-09T10:15:00Z" w:initials="JRC">
    <w:p w14:paraId="1821FFA6" w14:textId="143C7C86" w:rsidR="00E27849" w:rsidRDefault="00E27849">
      <w:pPr>
        <w:pStyle w:val="Commentaire"/>
      </w:pPr>
      <w:r>
        <w:rPr>
          <w:rStyle w:val="Marquedecommentaire"/>
        </w:rPr>
        <w:annotationRef/>
      </w:r>
      <w:r>
        <w:t xml:space="preserve">The description in the paragraph have been accepted. Refer to corresponding </w:t>
      </w:r>
      <w:proofErr w:type="spellStart"/>
      <w:r>
        <w:t>prgh</w:t>
      </w:r>
      <w:proofErr w:type="spellEnd"/>
      <w:r>
        <w:t xml:space="preserve"> in Optional Annex</w:t>
      </w:r>
    </w:p>
  </w:comment>
  <w:comment w:id="132" w:author="RSB" w:date="2020-02-19T13:19:00Z" w:initials="RSB">
    <w:p w14:paraId="07236EFF" w14:textId="77777777" w:rsidR="00E27849" w:rsidRDefault="00E27849" w:rsidP="001D3E35">
      <w:pPr>
        <w:pStyle w:val="Commentaire"/>
      </w:pPr>
      <w:r>
        <w:rPr>
          <w:rStyle w:val="Marquedecommentaire"/>
        </w:rPr>
        <w:annotationRef/>
      </w:r>
      <w:r>
        <w:t>updated</w:t>
      </w:r>
    </w:p>
  </w:comment>
  <w:comment w:id="133" w:author="Rob Gardner 280220" w:date="2020-02-28T14:35:00Z" w:initials="RG280220">
    <w:p w14:paraId="61B21B11" w14:textId="437A4111" w:rsidR="00E27849" w:rsidRDefault="00E27849">
      <w:pPr>
        <w:pStyle w:val="Commentaire"/>
      </w:pPr>
      <w:r>
        <w:rPr>
          <w:rStyle w:val="Marquedecommentaire"/>
        </w:rPr>
        <w:annotationRef/>
      </w:r>
      <w:r>
        <w:t>+++</w:t>
      </w:r>
    </w:p>
  </w:comment>
  <w:comment w:id="142" w:author="Rob Gardner 280220" w:date="2020-02-28T14:36:00Z" w:initials="RG280220">
    <w:p w14:paraId="4A668ABD" w14:textId="02AD04EA" w:rsidR="00E27849" w:rsidRDefault="00E27849">
      <w:pPr>
        <w:pStyle w:val="Commentaire"/>
      </w:pPr>
      <w:r>
        <w:rPr>
          <w:rStyle w:val="Marquedecommentaire"/>
        </w:rPr>
        <w:annotationRef/>
      </w:r>
      <w:r>
        <w:t>+++</w:t>
      </w:r>
    </w:p>
  </w:comment>
  <w:comment w:id="150" w:author="Rob Gardner 280220" w:date="2020-02-28T14:36:00Z" w:initials="RG280220">
    <w:p w14:paraId="42A242AD" w14:textId="7CE1B68C" w:rsidR="00E27849" w:rsidRDefault="00E27849">
      <w:pPr>
        <w:pStyle w:val="Commentaire"/>
      </w:pPr>
      <w:r>
        <w:rPr>
          <w:rStyle w:val="Marquedecommentaire"/>
        </w:rPr>
        <w:annotationRef/>
      </w:r>
      <w:r>
        <w:t>+++</w:t>
      </w:r>
    </w:p>
  </w:comment>
  <w:comment w:id="154" w:author="Rob Gardner 280220" w:date="2020-02-28T14:37:00Z" w:initials="RG280220">
    <w:p w14:paraId="7A250953" w14:textId="6D406275" w:rsidR="00E27849" w:rsidRDefault="00E27849">
      <w:pPr>
        <w:pStyle w:val="Commentaire"/>
      </w:pPr>
      <w:r>
        <w:rPr>
          <w:rStyle w:val="Marquedecommentaire"/>
        </w:rPr>
        <w:annotationRef/>
      </w:r>
      <w:r>
        <w:t>+++</w:t>
      </w:r>
    </w:p>
  </w:comment>
  <w:comment w:id="158" w:author="JRC" w:date="2020-03-09T10:33:00Z" w:initials="JRC">
    <w:p w14:paraId="3CB1D712" w14:textId="44ADD3AF" w:rsidR="00E27849" w:rsidRDefault="00E27849">
      <w:pPr>
        <w:pStyle w:val="Commentaire"/>
      </w:pPr>
      <w:r>
        <w:rPr>
          <w:rStyle w:val="Marquedecommentaire"/>
        </w:rPr>
        <w:annotationRef/>
      </w:r>
      <w:r>
        <w:t>Refer to Type 1 test Annex</w:t>
      </w:r>
    </w:p>
  </w:comment>
  <w:comment w:id="162" w:author="JRC" w:date="2020-03-09T10:34:00Z" w:initials="JRC">
    <w:p w14:paraId="2F80E047" w14:textId="6101B7C3" w:rsidR="00E27849" w:rsidRDefault="00E27849">
      <w:pPr>
        <w:pStyle w:val="Commentaire"/>
      </w:pPr>
      <w:r>
        <w:rPr>
          <w:rStyle w:val="Marquedecommentaire"/>
        </w:rPr>
        <w:annotationRef/>
      </w:r>
      <w:r>
        <w:rPr>
          <w:rStyle w:val="Marquedecommentaire"/>
        </w:rPr>
        <w:annotationRef/>
      </w:r>
      <w:r>
        <w:t>Refer to Type 1 test Annex</w:t>
      </w:r>
    </w:p>
  </w:comment>
  <w:comment w:id="164" w:author="Rob Gardner 280220" w:date="2020-02-28T14:37:00Z" w:initials="RG280220">
    <w:p w14:paraId="71040061" w14:textId="24605BD1" w:rsidR="00E27849" w:rsidRDefault="00E27849">
      <w:pPr>
        <w:pStyle w:val="Commentaire"/>
      </w:pPr>
      <w:r>
        <w:rPr>
          <w:rStyle w:val="Marquedecommentaire"/>
        </w:rPr>
        <w:annotationRef/>
      </w:r>
      <w:r>
        <w:t>+++</w:t>
      </w:r>
    </w:p>
  </w:comment>
  <w:comment w:id="173" w:author="Ricardo SUAREZ BERTOA" w:date="2020-01-29T18:24:00Z" w:initials="RSB">
    <w:p w14:paraId="24F2EACD" w14:textId="77777777" w:rsidR="00E27849" w:rsidRDefault="00E27849" w:rsidP="00036776">
      <w:pPr>
        <w:pStyle w:val="Commentaire"/>
      </w:pPr>
      <w:r>
        <w:rPr>
          <w:rStyle w:val="Marquedecommentaire"/>
        </w:rPr>
        <w:annotationRef/>
      </w:r>
      <w:r>
        <w:t>No needed as the reference will be to Annex B8</w:t>
      </w:r>
    </w:p>
  </w:comment>
  <w:comment w:id="174" w:author="JRC" w:date="2020-03-09T10:59:00Z" w:initials="JRC">
    <w:p w14:paraId="696FBD51" w14:textId="039C8ED8" w:rsidR="00E27849" w:rsidRPr="008E4973" w:rsidRDefault="00E27849">
      <w:pPr>
        <w:pStyle w:val="Commentaire"/>
      </w:pPr>
      <w:r>
        <w:rPr>
          <w:rStyle w:val="Marquedecommentaire"/>
        </w:rPr>
        <w:annotationRef/>
      </w:r>
      <w:r>
        <w:t xml:space="preserve">Since </w:t>
      </w:r>
      <w:proofErr w:type="spellStart"/>
      <w:r>
        <w:t>E</w:t>
      </w:r>
      <w:r>
        <w:rPr>
          <w:vertAlign w:val="subscript"/>
        </w:rPr>
        <w:t>cycle</w:t>
      </w:r>
      <w:proofErr w:type="spellEnd"/>
      <w:r>
        <w:rPr>
          <w:vertAlign w:val="subscript"/>
        </w:rPr>
        <w:t xml:space="preserve"> </w:t>
      </w:r>
      <w:r>
        <w:t xml:space="preserve">determination will use different </w:t>
      </w:r>
      <w:proofErr w:type="spellStart"/>
      <w:r>
        <w:t>roadload</w:t>
      </w:r>
      <w:proofErr w:type="spellEnd"/>
      <w:r>
        <w:t xml:space="preserve"> coefficients, better to keep also here.</w:t>
      </w:r>
    </w:p>
  </w:comment>
  <w:comment w:id="179" w:author="RSB" w:date="2020-02-19T13:19:00Z" w:initials="RSB">
    <w:p w14:paraId="1C076E9C" w14:textId="77777777" w:rsidR="00E27849" w:rsidRDefault="00E27849" w:rsidP="00027990">
      <w:pPr>
        <w:pStyle w:val="Commentaire"/>
      </w:pPr>
      <w:r>
        <w:rPr>
          <w:rStyle w:val="Marquedecommentaire"/>
        </w:rPr>
        <w:annotationRef/>
      </w:r>
      <w:r>
        <w:rPr>
          <w:rStyle w:val="Marquedecommentaire"/>
        </w:rPr>
        <w:annotationRef/>
      </w:r>
      <w:r>
        <w:t>Needs to reflect ATCT, where only f2 is changed.</w:t>
      </w:r>
    </w:p>
    <w:p w14:paraId="642B18AF" w14:textId="77777777" w:rsidR="00E27849" w:rsidRDefault="00E27849" w:rsidP="00027990">
      <w:pPr>
        <w:pStyle w:val="Commentaire"/>
      </w:pPr>
    </w:p>
  </w:comment>
  <w:comment w:id="180" w:author="JRC" w:date="2020-03-09T11:03:00Z" w:initials="JRC">
    <w:p w14:paraId="72146802" w14:textId="2852E05E" w:rsidR="00E27849" w:rsidRDefault="00E27849">
      <w:pPr>
        <w:pStyle w:val="Commentaire"/>
      </w:pPr>
      <w:r>
        <w:rPr>
          <w:rStyle w:val="Marquedecommentaire"/>
        </w:rPr>
        <w:annotationRef/>
      </w:r>
      <w:r>
        <w:t>Needs the following modification.</w:t>
      </w:r>
    </w:p>
    <w:p w14:paraId="0E76341E" w14:textId="77777777" w:rsidR="00E27849" w:rsidRDefault="00E27849">
      <w:pPr>
        <w:pStyle w:val="Commentaire"/>
      </w:pPr>
    </w:p>
    <w:p w14:paraId="5BFD9873" w14:textId="41C20C2C" w:rsidR="00E27849" w:rsidRDefault="00E27849">
      <w:pPr>
        <w:pStyle w:val="Commentaire"/>
        <w:rPr>
          <w:color w:val="000000"/>
          <w:sz w:val="14"/>
          <w:szCs w:val="14"/>
          <w:lang w:eastAsia="nl-NL"/>
        </w:rPr>
      </w:pPr>
      <w:r>
        <w:t xml:space="preserve">For the determination of </w:t>
      </w:r>
      <m:oMath>
        <m:sSub>
          <m:sSubPr>
            <m:ctrlPr>
              <w:rPr>
                <w:rFonts w:ascii="Cambria Math" w:hAnsi="Cambria Math"/>
                <w:sz w:val="24"/>
                <w:szCs w:val="24"/>
              </w:rPr>
            </m:ctrlPr>
          </m:sSubPr>
          <m:e>
            <m:r>
              <m:rPr>
                <m:sty m:val="p"/>
              </m:rPr>
              <w:rPr>
                <w:rFonts w:ascii="Cambria Math" w:hAnsi="Cambria Math"/>
                <w:szCs w:val="24"/>
              </w:rPr>
              <m:t>F</m:t>
            </m:r>
          </m:e>
          <m:sub>
            <m:r>
              <m:rPr>
                <m:sty m:val="p"/>
              </m:rPr>
              <w:rPr>
                <w:rFonts w:ascii="Cambria Math" w:hAnsi="Cambria Math"/>
                <w:szCs w:val="24"/>
              </w:rPr>
              <m:t>i</m:t>
            </m:r>
          </m:sub>
        </m:sSub>
        <m:r>
          <w:rPr>
            <w:rFonts w:ascii="Cambria Math" w:hAnsi="Cambria Math"/>
            <w:sz w:val="24"/>
            <w:szCs w:val="24"/>
          </w:rPr>
          <m:t xml:space="preserve"> </m:t>
        </m:r>
        <m:r>
          <m:rPr>
            <m:sty m:val="p"/>
          </m:rPr>
          <w:rPr>
            <w:rFonts w:ascii="Cambria Math" w:hAnsi="Cambria Math"/>
            <w:sz w:val="24"/>
            <w:szCs w:val="24"/>
          </w:rPr>
          <m:t xml:space="preserve">described in </m:t>
        </m:r>
      </m:oMath>
      <w:r>
        <w:t>paragraph 5</w:t>
      </w:r>
      <w:r>
        <w:rPr>
          <w:szCs w:val="24"/>
        </w:rPr>
        <w:t xml:space="preserve">, </w:t>
      </w:r>
      <m:oMath>
        <m:sSub>
          <m:sSubPr>
            <m:ctrlPr>
              <w:rPr>
                <w:rFonts w:ascii="Cambria Math" w:hAnsi="Cambria Math"/>
                <w:sz w:val="24"/>
                <w:szCs w:val="24"/>
              </w:rPr>
            </m:ctrlPr>
          </m:sSubPr>
          <m:e>
            <m:r>
              <m:rPr>
                <m:sty m:val="p"/>
              </m:rPr>
              <w:rPr>
                <w:rFonts w:ascii="Cambria Math" w:hAnsi="Cambria Math"/>
                <w:szCs w:val="24"/>
              </w:rPr>
              <m:t>f</m:t>
            </m:r>
          </m:e>
          <m:sub>
            <m:r>
              <m:rPr>
                <m:sty m:val="p"/>
              </m:rPr>
              <w:rPr>
                <w:rFonts w:ascii="Cambria Math" w:hAnsi="Cambria Math"/>
                <w:szCs w:val="24"/>
              </w:rPr>
              <m:t>2</m:t>
            </m:r>
          </m:sub>
        </m:sSub>
        <m:r>
          <w:rPr>
            <w:rFonts w:ascii="Cambria Math" w:hAnsi="Cambria Math"/>
            <w:sz w:val="24"/>
            <w:szCs w:val="24"/>
          </w:rPr>
          <m:t xml:space="preserve"> </m:t>
        </m:r>
        <m:r>
          <m:rPr>
            <m:sty m:val="p"/>
          </m:rPr>
          <w:rPr>
            <w:rFonts w:ascii="Cambria Math" w:hAnsi="Cambria Math"/>
            <w:sz w:val="24"/>
            <w:szCs w:val="24"/>
          </w:rPr>
          <m:t xml:space="preserve"> shall </m:t>
        </m:r>
      </m:oMath>
      <w:r>
        <w:rPr>
          <w:sz w:val="24"/>
          <w:szCs w:val="24"/>
        </w:rPr>
        <w:t xml:space="preserve">be replaced by </w:t>
      </w:r>
      <w:r>
        <w:rPr>
          <w:color w:val="000000"/>
          <w:lang w:eastAsia="nl-NL"/>
        </w:rPr>
        <w:t>f</w:t>
      </w:r>
      <w:r>
        <w:rPr>
          <w:color w:val="000000"/>
          <w:sz w:val="14"/>
          <w:szCs w:val="14"/>
          <w:lang w:eastAsia="nl-NL"/>
        </w:rPr>
        <w:t>2_TLow</w:t>
      </w:r>
    </w:p>
    <w:p w14:paraId="4C59BFA9" w14:textId="390B824A" w:rsidR="00E27849" w:rsidRDefault="00E27849">
      <w:pPr>
        <w:pStyle w:val="Commentaire"/>
        <w:rPr>
          <w:color w:val="000000"/>
          <w:sz w:val="14"/>
          <w:szCs w:val="14"/>
          <w:lang w:eastAsia="nl-NL"/>
        </w:rPr>
      </w:pPr>
      <w:r>
        <w:rPr>
          <w:color w:val="000000"/>
          <w:sz w:val="14"/>
          <w:szCs w:val="14"/>
          <w:lang w:eastAsia="nl-NL"/>
        </w:rPr>
        <w:t>Where:</w:t>
      </w:r>
    </w:p>
    <w:p w14:paraId="080BBDE0" w14:textId="77777777" w:rsidR="00E27849" w:rsidRDefault="00311BD7" w:rsidP="00605D67">
      <w:pPr>
        <w:pStyle w:val="SingleTxtG"/>
        <w:rPr>
          <w:szCs w:val="24"/>
        </w:rPr>
      </w:p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i</m:t>
            </m:r>
          </m:sub>
        </m:sSub>
      </m:oMath>
      <w:r w:rsidR="00E27849">
        <w:rPr>
          <w:szCs w:val="24"/>
        </w:rPr>
        <w:tab/>
        <w:t>is the driving force during time period (i-1) to (i), N;</w:t>
      </w:r>
    </w:p>
    <w:p w14:paraId="76F035A7" w14:textId="1E04B958" w:rsidR="00E27849" w:rsidRDefault="00E27849">
      <w:pPr>
        <w:pStyle w:val="Commentaire"/>
        <w:rPr>
          <w:color w:val="000000"/>
          <w:lang w:eastAsia="nl-NL"/>
        </w:rPr>
      </w:pPr>
    </w:p>
    <w:p w14:paraId="7FDE7CB2" w14:textId="780A87EC" w:rsidR="00E27849" w:rsidRDefault="00E27849">
      <w:pPr>
        <w:pStyle w:val="Commentaire"/>
        <w:rPr>
          <w:color w:val="000000"/>
          <w:lang w:eastAsia="nl-NL"/>
        </w:rPr>
      </w:pPr>
      <w:r>
        <w:rPr>
          <w:color w:val="000000"/>
          <w:lang w:eastAsia="nl-NL"/>
        </w:rPr>
        <w:t xml:space="preserve">       f</w:t>
      </w:r>
      <w:r>
        <w:rPr>
          <w:color w:val="000000"/>
          <w:sz w:val="14"/>
          <w:szCs w:val="14"/>
          <w:lang w:eastAsia="nl-NL"/>
        </w:rPr>
        <w:t xml:space="preserve">2_TLow </w:t>
      </w:r>
      <w:r>
        <w:rPr>
          <w:color w:val="000000"/>
          <w:lang w:eastAsia="nl-NL"/>
        </w:rPr>
        <w:t>= f</w:t>
      </w:r>
      <w:r>
        <w:rPr>
          <w:color w:val="000000"/>
          <w:sz w:val="14"/>
          <w:szCs w:val="14"/>
          <w:lang w:eastAsia="nl-NL"/>
        </w:rPr>
        <w:t xml:space="preserve">2 </w:t>
      </w:r>
      <w:r>
        <w:rPr>
          <w:color w:val="000000"/>
          <w:lang w:eastAsia="nl-NL"/>
        </w:rPr>
        <w:t>* (T</w:t>
      </w:r>
      <w:r>
        <w:rPr>
          <w:color w:val="000000"/>
          <w:vertAlign w:val="subscript"/>
          <w:lang w:eastAsia="nl-NL"/>
        </w:rPr>
        <w:t>0</w:t>
      </w:r>
      <w:r>
        <w:rPr>
          <w:color w:val="000000"/>
          <w:sz w:val="14"/>
          <w:szCs w:val="14"/>
          <w:lang w:eastAsia="nl-NL"/>
        </w:rPr>
        <w:t xml:space="preserve"> </w:t>
      </w:r>
      <w:r>
        <w:rPr>
          <w:color w:val="000000"/>
          <w:lang w:eastAsia="nl-NL"/>
        </w:rPr>
        <w:t>+ 273)</w:t>
      </w:r>
      <w:proofErr w:type="gramStart"/>
      <w:r>
        <w:rPr>
          <w:color w:val="000000"/>
          <w:lang w:eastAsia="nl-NL"/>
        </w:rPr>
        <w:t>/(</w:t>
      </w:r>
      <w:proofErr w:type="spellStart"/>
      <w:proofErr w:type="gramEnd"/>
      <w:r>
        <w:rPr>
          <w:color w:val="000000"/>
          <w:lang w:eastAsia="nl-NL"/>
        </w:rPr>
        <w:t>T</w:t>
      </w:r>
      <w:r>
        <w:rPr>
          <w:color w:val="000000"/>
          <w:sz w:val="14"/>
          <w:szCs w:val="14"/>
          <w:lang w:eastAsia="nl-NL"/>
        </w:rPr>
        <w:t>low</w:t>
      </w:r>
      <w:proofErr w:type="spellEnd"/>
      <w:r>
        <w:rPr>
          <w:color w:val="000000"/>
          <w:sz w:val="14"/>
          <w:szCs w:val="14"/>
          <w:lang w:eastAsia="nl-NL"/>
        </w:rPr>
        <w:t xml:space="preserve"> </w:t>
      </w:r>
      <w:r>
        <w:rPr>
          <w:color w:val="000000"/>
          <w:lang w:eastAsia="nl-NL"/>
        </w:rPr>
        <w:t>+ 273)</w:t>
      </w:r>
    </w:p>
    <w:p w14:paraId="70BA8CA9" w14:textId="77777777" w:rsidR="00E27849" w:rsidRDefault="00E27849">
      <w:pPr>
        <w:pStyle w:val="Commentaire"/>
        <w:rPr>
          <w:color w:val="000000"/>
          <w:lang w:eastAsia="nl-NL"/>
        </w:rPr>
      </w:pPr>
    </w:p>
    <w:p w14:paraId="13884A0A" w14:textId="5E795B90" w:rsidR="00E27849" w:rsidRDefault="00E27849">
      <w:pPr>
        <w:pStyle w:val="Commentaire"/>
        <w:rPr>
          <w:color w:val="000000"/>
          <w:lang w:eastAsia="nl-NL"/>
        </w:rPr>
      </w:pPr>
      <w:r>
        <w:rPr>
          <w:color w:val="000000"/>
          <w:lang w:eastAsia="nl-NL"/>
        </w:rPr>
        <w:t>Where:</w:t>
      </w:r>
    </w:p>
    <w:p w14:paraId="0DB9BB45" w14:textId="77777777" w:rsidR="00E27849" w:rsidRDefault="00E27849" w:rsidP="00D327E2">
      <w:pPr>
        <w:suppressAutoHyphens w:val="0"/>
        <w:spacing w:line="22" w:lineRule="atLeast"/>
        <w:ind w:left="1134" w:hanging="1134"/>
        <w:rPr>
          <w:color w:val="000000"/>
          <w:lang w:val="en-US" w:eastAsia="nl-NL"/>
        </w:rPr>
      </w:pPr>
      <w:r>
        <w:rPr>
          <w:color w:val="000000"/>
          <w:lang w:val="en-US" w:eastAsia="nl-NL"/>
        </w:rPr>
        <w:tab/>
        <w:t>f</w:t>
      </w:r>
      <w:r>
        <w:rPr>
          <w:color w:val="000000"/>
          <w:vertAlign w:val="subscript"/>
          <w:lang w:val="en-US" w:eastAsia="nl-NL"/>
        </w:rPr>
        <w:t>2</w:t>
      </w:r>
      <w:r>
        <w:rPr>
          <w:color w:val="000000"/>
          <w:lang w:val="en-US" w:eastAsia="nl-NL"/>
        </w:rPr>
        <w:t xml:space="preserve"> </w:t>
      </w:r>
      <w:r>
        <w:rPr>
          <w:color w:val="000000"/>
          <w:lang w:val="en-US" w:eastAsia="nl-NL"/>
        </w:rPr>
        <w:tab/>
        <w:t>is the second order road load coefficient, at reference conditions, N/(km/h)</w:t>
      </w:r>
      <w:r>
        <w:rPr>
          <w:color w:val="000000"/>
          <w:vertAlign w:val="superscript"/>
          <w:lang w:val="en-US" w:eastAsia="nl-NL"/>
        </w:rPr>
        <w:t>2</w:t>
      </w:r>
      <w:r>
        <w:rPr>
          <w:color w:val="000000"/>
          <w:lang w:val="en-US" w:eastAsia="nl-NL"/>
        </w:rPr>
        <w:t>;</w:t>
      </w:r>
    </w:p>
    <w:p w14:paraId="29520EAC" w14:textId="77777777" w:rsidR="00E27849" w:rsidRDefault="00E27849" w:rsidP="00D327E2">
      <w:pPr>
        <w:suppressAutoHyphens w:val="0"/>
        <w:spacing w:line="22" w:lineRule="atLeast"/>
        <w:ind w:left="1134" w:hanging="1134"/>
        <w:rPr>
          <w:color w:val="000000"/>
          <w:lang w:val="en-US" w:eastAsia="nl-NL"/>
        </w:rPr>
      </w:pPr>
      <w:r>
        <w:rPr>
          <w:color w:val="000000"/>
          <w:lang w:val="en-US" w:eastAsia="nl-NL"/>
        </w:rPr>
        <w:tab/>
      </w:r>
      <w:r>
        <w:rPr>
          <w:color w:val="000000"/>
          <w:lang w:val="en-US" w:eastAsia="nl-NL"/>
        </w:rPr>
        <w:tab/>
        <w:t>T</w:t>
      </w:r>
      <w:r>
        <w:rPr>
          <w:color w:val="000000"/>
          <w:vertAlign w:val="subscript"/>
          <w:lang w:val="en-US" w:eastAsia="nl-NL"/>
        </w:rPr>
        <w:t>0</w:t>
      </w:r>
      <w:r>
        <w:rPr>
          <w:color w:val="000000"/>
          <w:lang w:val="en-US" w:eastAsia="nl-NL"/>
        </w:rPr>
        <w:t xml:space="preserve"> </w:t>
      </w:r>
      <w:r>
        <w:rPr>
          <w:color w:val="000000"/>
          <w:lang w:val="en-US" w:eastAsia="nl-NL"/>
        </w:rPr>
        <w:tab/>
        <w:t>is the road load reference temperature as specified in paragraph 3.2.10. of this GTR</w:t>
      </w:r>
      <w:r>
        <w:rPr>
          <w:rStyle w:val="Marquedecommentaire"/>
          <w:rFonts w:ascii="Calibri" w:eastAsia="Calibri" w:hAnsi="Calibri"/>
          <w:lang w:val="nl-NL" w:eastAsia="en-US"/>
        </w:rPr>
        <w:annotationRef/>
      </w:r>
      <w:r>
        <w:rPr>
          <w:color w:val="000000"/>
          <w:lang w:val="en-US" w:eastAsia="nl-NL"/>
        </w:rPr>
        <w:t xml:space="preserve">, </w:t>
      </w:r>
      <w:r>
        <w:rPr>
          <w:color w:val="000000"/>
          <w:lang w:val="en-US" w:eastAsia="nl-NL"/>
        </w:rPr>
        <w:tab/>
      </w:r>
      <w:r>
        <w:rPr>
          <w:color w:val="000000"/>
          <w:lang w:val="en-US" w:eastAsia="nl-NL"/>
        </w:rPr>
        <w:tab/>
        <w:t>°C,</w:t>
      </w:r>
    </w:p>
    <w:p w14:paraId="4C09B6B3" w14:textId="64B78488" w:rsidR="00E27849" w:rsidRDefault="00E27849" w:rsidP="00D327E2">
      <w:pPr>
        <w:suppressAutoHyphens w:val="0"/>
        <w:spacing w:line="22" w:lineRule="atLeast"/>
        <w:ind w:left="1134" w:hanging="1134"/>
        <w:rPr>
          <w:color w:val="000000"/>
          <w:lang w:val="en-US" w:eastAsia="nl-NL"/>
        </w:rPr>
      </w:pPr>
      <w:r>
        <w:rPr>
          <w:color w:val="000000"/>
          <w:lang w:val="en-US" w:eastAsia="nl-NL"/>
        </w:rPr>
        <w:tab/>
      </w:r>
      <w:r>
        <w:rPr>
          <w:color w:val="000000"/>
          <w:lang w:val="en-US" w:eastAsia="nl-NL"/>
        </w:rPr>
        <w:tab/>
      </w:r>
      <w:proofErr w:type="spellStart"/>
      <w:r>
        <w:rPr>
          <w:color w:val="000000"/>
          <w:lang w:val="en-US" w:eastAsia="nl-NL"/>
        </w:rPr>
        <w:t>T</w:t>
      </w:r>
      <w:r>
        <w:rPr>
          <w:color w:val="000000"/>
          <w:vertAlign w:val="subscript"/>
          <w:lang w:val="en-US" w:eastAsia="nl-NL"/>
        </w:rPr>
        <w:t>low</w:t>
      </w:r>
      <w:proofErr w:type="spellEnd"/>
      <w:r>
        <w:rPr>
          <w:color w:val="000000"/>
          <w:lang w:val="en-US" w:eastAsia="nl-NL"/>
        </w:rPr>
        <w:t xml:space="preserve"> </w:t>
      </w:r>
      <w:r>
        <w:rPr>
          <w:color w:val="000000"/>
          <w:lang w:val="en-US" w:eastAsia="nl-NL"/>
        </w:rPr>
        <w:tab/>
        <w:t>is the Type 6 temperature, as defined in paragraph 3.1.1., °C.</w:t>
      </w:r>
    </w:p>
    <w:p w14:paraId="6F643D41" w14:textId="7FE58FEC" w:rsidR="00E27849" w:rsidRDefault="00E27849" w:rsidP="00D327E2">
      <w:pPr>
        <w:suppressAutoHyphens w:val="0"/>
        <w:spacing w:line="22" w:lineRule="atLeast"/>
        <w:ind w:left="1134" w:hanging="1134"/>
        <w:rPr>
          <w:color w:val="000000"/>
          <w:lang w:val="en-US" w:eastAsia="nl-NL"/>
        </w:rPr>
      </w:pPr>
    </w:p>
    <w:p w14:paraId="539470A9" w14:textId="77777777" w:rsidR="00E27849" w:rsidRDefault="00E27849" w:rsidP="00605D67">
      <w:pPr>
        <w:suppressAutoHyphens w:val="0"/>
        <w:spacing w:line="22" w:lineRule="atLeast"/>
        <w:rPr>
          <w:color w:val="000000"/>
          <w:lang w:eastAsia="nl-NL"/>
        </w:rPr>
      </w:pPr>
    </w:p>
    <w:p w14:paraId="24CF59DB" w14:textId="34D7BDAD" w:rsidR="00E27849" w:rsidRDefault="00E27849" w:rsidP="00605D67">
      <w:pPr>
        <w:suppressAutoHyphens w:val="0"/>
        <w:spacing w:line="22" w:lineRule="atLeast"/>
        <w:rPr>
          <w:color w:val="000000"/>
          <w:lang w:val="en-US" w:eastAsia="nl-NL"/>
        </w:rPr>
      </w:pPr>
      <w:r>
        <w:rPr>
          <w:color w:val="000000"/>
          <w:lang w:eastAsia="nl-NL"/>
        </w:rPr>
        <w:t>f2_TLow is described in paragraph 3.4.1 of the box including the proposal from EC.</w:t>
      </w:r>
    </w:p>
    <w:p w14:paraId="157B3D32" w14:textId="77777777" w:rsidR="00E27849" w:rsidRDefault="00E27849">
      <w:pPr>
        <w:pStyle w:val="Commentaire"/>
      </w:pPr>
    </w:p>
  </w:comment>
  <w:comment w:id="182" w:author="JRC" w:date="2020-03-09T20:37:00Z" w:initials="JRC">
    <w:p w14:paraId="229C80F7" w14:textId="7027BBD6" w:rsidR="00831817" w:rsidRDefault="00831817">
      <w:pPr>
        <w:pStyle w:val="Commentaire"/>
      </w:pPr>
      <w:r>
        <w:rPr>
          <w:rStyle w:val="Marquedecommentaire"/>
        </w:rPr>
        <w:annotationRef/>
      </w:r>
      <w:r>
        <w:t>Need to move up?</w:t>
      </w:r>
    </w:p>
  </w:comment>
  <w:comment w:id="188" w:author="JRC" w:date="2020-03-09T13:43:00Z" w:initials="JRC">
    <w:p w14:paraId="3FD0CB48" w14:textId="7A36C287" w:rsidR="00E27849" w:rsidRDefault="00E27849">
      <w:pPr>
        <w:pStyle w:val="Commentaire"/>
      </w:pPr>
      <w:r>
        <w:rPr>
          <w:rStyle w:val="Marquedecommentaire"/>
        </w:rPr>
        <w:annotationRef/>
      </w:r>
      <w:r>
        <w:t>Discussion on going when to start charging</w:t>
      </w:r>
    </w:p>
  </w:comment>
  <w:comment w:id="189" w:author="Rob Gardner 280220" w:date="2020-02-28T14:38:00Z" w:initials="RG280220">
    <w:p w14:paraId="40E3D124" w14:textId="1F12F731" w:rsidR="00E27849" w:rsidRDefault="00E27849">
      <w:pPr>
        <w:pStyle w:val="Commentaire"/>
      </w:pPr>
      <w:r>
        <w:rPr>
          <w:rStyle w:val="Marquedecommentaire"/>
        </w:rPr>
        <w:annotationRef/>
      </w:r>
      <w:r>
        <w:t>+++</w:t>
      </w:r>
    </w:p>
  </w:comment>
  <w:comment w:id="190" w:author="JRC" w:date="2020-03-09T13:46:00Z" w:initials="JRC">
    <w:p w14:paraId="4C4C3F4C" w14:textId="19D766DC" w:rsidR="00E27849" w:rsidRDefault="00E27849">
      <w:pPr>
        <w:pStyle w:val="Commentaire"/>
      </w:pPr>
      <w:r>
        <w:rPr>
          <w:rStyle w:val="Marquedecommentaire"/>
        </w:rPr>
        <w:annotationRef/>
      </w:r>
      <w:r>
        <w:t>Will need to reflect the two options for the charge.</w:t>
      </w:r>
    </w:p>
  </w:comment>
  <w:comment w:id="197" w:author="Rob Gardner 280220" w:date="2020-02-28T14:40:00Z" w:initials="RG280220">
    <w:p w14:paraId="035BFBF8" w14:textId="74935AEE" w:rsidR="00E27849" w:rsidRDefault="00E27849">
      <w:pPr>
        <w:pStyle w:val="Commentaire"/>
      </w:pPr>
      <w:r>
        <w:rPr>
          <w:rStyle w:val="Marquedecommentaire"/>
        </w:rPr>
        <w:annotationRef/>
      </w:r>
      <w:r>
        <w:t>+++</w:t>
      </w:r>
    </w:p>
  </w:comment>
  <w:comment w:id="204" w:author="Rob Gardner 280220" w:date="2020-02-28T14:40:00Z" w:initials="RG280220">
    <w:p w14:paraId="54143FE4" w14:textId="62859E12" w:rsidR="00E27849" w:rsidRDefault="00E27849">
      <w:pPr>
        <w:pStyle w:val="Commentaire"/>
      </w:pPr>
      <w:r>
        <w:rPr>
          <w:rStyle w:val="Marquedecommentaire"/>
        </w:rPr>
        <w:annotationRef/>
      </w:r>
      <w:r>
        <w:t>+++</w:t>
      </w:r>
    </w:p>
  </w:comment>
  <w:comment w:id="198" w:author="JRC" w:date="2020-03-09T13:49:00Z" w:initials="JRC">
    <w:p w14:paraId="7404FACD" w14:textId="683D403F" w:rsidR="00E27849" w:rsidRDefault="00E27849">
      <w:pPr>
        <w:pStyle w:val="Commentaire"/>
      </w:pPr>
      <w:r>
        <w:rPr>
          <w:rStyle w:val="Marquedecommentaire"/>
        </w:rPr>
        <w:annotationRef/>
      </w:r>
      <w:r>
        <w:rPr>
          <w:rStyle w:val="Marquedecommentaire"/>
        </w:rPr>
        <w:annotationRef/>
      </w:r>
      <w:r>
        <w:t>Will need to reflect the two options for the charge.</w:t>
      </w:r>
    </w:p>
  </w:comment>
  <w:comment w:id="212" w:author="Rob Gardner 280220" w:date="2020-02-28T14:40:00Z" w:initials="RG280220">
    <w:p w14:paraId="3B0DF18E" w14:textId="3EF2F5E8" w:rsidR="00E27849" w:rsidRDefault="00E27849">
      <w:pPr>
        <w:pStyle w:val="Commentaire"/>
      </w:pPr>
      <w:r>
        <w:rPr>
          <w:rStyle w:val="Marquedecommentaire"/>
        </w:rPr>
        <w:annotationRef/>
      </w:r>
      <w:r>
        <w:t>+++</w:t>
      </w:r>
    </w:p>
  </w:comment>
  <w:comment w:id="221" w:author="Rob Gardner 280220" w:date="2020-02-28T14:40:00Z" w:initials="RG280220">
    <w:p w14:paraId="09D094B5" w14:textId="55B6BFB8" w:rsidR="00E27849" w:rsidRDefault="00E27849">
      <w:pPr>
        <w:pStyle w:val="Commentaire"/>
      </w:pPr>
      <w:r>
        <w:rPr>
          <w:rStyle w:val="Marquedecommentaire"/>
        </w:rPr>
        <w:annotationRef/>
      </w:r>
      <w:r>
        <w:t>+++</w:t>
      </w:r>
    </w:p>
  </w:comment>
  <w:comment w:id="222" w:author="JRC" w:date="2020-03-09T11:53:00Z" w:initials="JRC">
    <w:p w14:paraId="7C61C093" w14:textId="21F37D94" w:rsidR="00E27849" w:rsidRDefault="00E27849">
      <w:pPr>
        <w:pStyle w:val="Commentaire"/>
      </w:pPr>
      <w:r>
        <w:rPr>
          <w:rStyle w:val="Marquedecommentaire"/>
        </w:rPr>
        <w:annotationRef/>
      </w:r>
      <w:r>
        <w:t>?</w:t>
      </w:r>
    </w:p>
  </w:comment>
  <w:comment w:id="225" w:author="JRC" w:date="2020-03-09T11:54:00Z" w:initials="JRC">
    <w:p w14:paraId="5D14D5D7" w14:textId="4D6268CF" w:rsidR="00E27849" w:rsidRDefault="00E27849">
      <w:pPr>
        <w:pStyle w:val="Commentaire"/>
      </w:pPr>
      <w:r>
        <w:rPr>
          <w:rStyle w:val="Marquedecommentaire"/>
        </w:rPr>
        <w:annotationRef/>
      </w:r>
      <w:r>
        <w:t>We can either refer to this sub-annex or refer to Type 1.</w:t>
      </w:r>
    </w:p>
  </w:comment>
  <w:comment w:id="237" w:author="Rob Gardner 280220" w:date="2020-02-28T14:41:00Z" w:initials="RG280220">
    <w:p w14:paraId="2D69FCA7" w14:textId="7D7815E6" w:rsidR="00E27849" w:rsidRDefault="00E27849">
      <w:pPr>
        <w:pStyle w:val="Commentaire"/>
      </w:pPr>
      <w:r>
        <w:rPr>
          <w:rStyle w:val="Marquedecommentaire"/>
        </w:rPr>
        <w:annotationRef/>
      </w:r>
      <w:r>
        <w:t>+++</w:t>
      </w:r>
    </w:p>
  </w:comment>
  <w:comment w:id="244" w:author="Rob Gardner 280220" w:date="2020-02-28T14:41:00Z" w:initials="RG280220">
    <w:p w14:paraId="02ED0581" w14:textId="74AE75F3" w:rsidR="00E27849" w:rsidRDefault="00E27849">
      <w:pPr>
        <w:pStyle w:val="Commentaire"/>
      </w:pPr>
      <w:r>
        <w:rPr>
          <w:rStyle w:val="Marquedecommentaire"/>
        </w:rPr>
        <w:annotationRef/>
      </w:r>
      <w:r>
        <w:t>+++</w:t>
      </w:r>
    </w:p>
  </w:comment>
  <w:comment w:id="247" w:author="Rob Gardner 280220" w:date="2020-02-28T14:41:00Z" w:initials="RG280220">
    <w:p w14:paraId="63EFD8D2" w14:textId="07F930A5" w:rsidR="00E27849" w:rsidRDefault="00E27849">
      <w:pPr>
        <w:pStyle w:val="Commentaire"/>
      </w:pPr>
      <w:r>
        <w:rPr>
          <w:rStyle w:val="Marquedecommentaire"/>
        </w:rPr>
        <w:annotationRef/>
      </w:r>
      <w:r>
        <w:t>+++</w:t>
      </w:r>
    </w:p>
  </w:comment>
  <w:comment w:id="256" w:author="Rob Gardner 280220" w:date="2020-02-28T14:41:00Z" w:initials="RG280220">
    <w:p w14:paraId="7DCBE4E8" w14:textId="381B14E3" w:rsidR="00E27849" w:rsidRDefault="00E27849">
      <w:pPr>
        <w:pStyle w:val="Commentaire"/>
      </w:pPr>
      <w:r>
        <w:rPr>
          <w:rStyle w:val="Marquedecommentaire"/>
        </w:rPr>
        <w:annotationRef/>
      </w:r>
      <w:r>
        <w:t>+++</w:t>
      </w:r>
    </w:p>
  </w:comment>
  <w:comment w:id="259" w:author="Rob Gardner 280220" w:date="2020-02-28T14:41:00Z" w:initials="RG280220">
    <w:p w14:paraId="067D04B0" w14:textId="77777777" w:rsidR="00E27849" w:rsidRDefault="00E27849" w:rsidP="00C6649F">
      <w:pPr>
        <w:pStyle w:val="Commentaire"/>
      </w:pPr>
      <w:r>
        <w:rPr>
          <w:rStyle w:val="Marquedecommentaire"/>
        </w:rPr>
        <w:annotationRef/>
      </w:r>
      <w:r>
        <w:t>+++</w:t>
      </w:r>
    </w:p>
  </w:comment>
  <w:comment w:id="264" w:author="Rob Gardner 280220" w:date="2020-02-28T14:42:00Z" w:initials="RG280220">
    <w:p w14:paraId="2258B9AD" w14:textId="2CBDE05D" w:rsidR="00E27849" w:rsidRDefault="00E27849">
      <w:pPr>
        <w:pStyle w:val="Commentaire"/>
      </w:pPr>
      <w:r>
        <w:rPr>
          <w:rStyle w:val="Marquedecommentaire"/>
        </w:rPr>
        <w:annotationRef/>
      </w:r>
      <w:r>
        <w:t>+++</w:t>
      </w:r>
    </w:p>
  </w:comment>
  <w:comment w:id="265" w:author="JRC" w:date="2020-03-09T13:48:00Z" w:initials="JRC">
    <w:p w14:paraId="7B4468D2" w14:textId="2348D1FD" w:rsidR="00E27849" w:rsidRDefault="00E27849">
      <w:pPr>
        <w:pStyle w:val="Commentaire"/>
      </w:pPr>
      <w:r>
        <w:rPr>
          <w:rStyle w:val="Marquedecommentaire"/>
        </w:rPr>
        <w:annotationRef/>
      </w:r>
      <w:r>
        <w:t>Needs to reflect the two options</w:t>
      </w:r>
    </w:p>
  </w:comment>
  <w:comment w:id="269" w:author="Rob Gardner 280220" w:date="2020-02-28T14:42:00Z" w:initials="RG280220">
    <w:p w14:paraId="0B550B0F" w14:textId="18436BC6" w:rsidR="00E27849" w:rsidRDefault="00E27849">
      <w:pPr>
        <w:pStyle w:val="Commentaire"/>
      </w:pPr>
      <w:r>
        <w:rPr>
          <w:rStyle w:val="Marquedecommentaire"/>
        </w:rPr>
        <w:annotationRef/>
      </w:r>
      <w:r>
        <w:t>+++</w:t>
      </w:r>
    </w:p>
  </w:comment>
  <w:comment w:id="274" w:author="Rob Gardner 280220" w:date="2020-02-28T14:42:00Z" w:initials="RG280220">
    <w:p w14:paraId="6D8A5C4D" w14:textId="31460F99" w:rsidR="00E27849" w:rsidRDefault="00E27849">
      <w:pPr>
        <w:pStyle w:val="Commentaire"/>
      </w:pPr>
      <w:r>
        <w:rPr>
          <w:rStyle w:val="Marquedecommentaire"/>
        </w:rPr>
        <w:annotationRef/>
      </w:r>
      <w:r>
        <w:t>+++</w:t>
      </w:r>
    </w:p>
  </w:comment>
  <w:comment w:id="278" w:author="Rob Gardner 280220" w:date="2020-02-28T14:42:00Z" w:initials="RG280220">
    <w:p w14:paraId="67D11D0C" w14:textId="0DDCAC3A" w:rsidR="00E27849" w:rsidRDefault="00E27849">
      <w:pPr>
        <w:pStyle w:val="Commentaire"/>
      </w:pPr>
      <w:r>
        <w:rPr>
          <w:rStyle w:val="Marquedecommentaire"/>
        </w:rPr>
        <w:annotationRef/>
      </w:r>
      <w:r>
        <w:t>+++</w:t>
      </w:r>
    </w:p>
  </w:comment>
  <w:comment w:id="287" w:author="Rob Gardner 280220" w:date="2020-02-28T14:42:00Z" w:initials="RG280220">
    <w:p w14:paraId="65C7E7BD" w14:textId="17ABB86C" w:rsidR="00E27849" w:rsidRDefault="00E27849">
      <w:pPr>
        <w:pStyle w:val="Commentaire"/>
      </w:pPr>
      <w:r>
        <w:rPr>
          <w:rStyle w:val="Marquedecommentaire"/>
        </w:rPr>
        <w:annotationRef/>
      </w:r>
      <w:r>
        <w:t>+++</w:t>
      </w:r>
    </w:p>
  </w:comment>
  <w:comment w:id="296" w:author="Rob Gardner 280220" w:date="2020-02-28T14:42:00Z" w:initials="RG280220">
    <w:p w14:paraId="03C62A53" w14:textId="77777777" w:rsidR="00B56B3F" w:rsidRDefault="00B56B3F" w:rsidP="00B56B3F">
      <w:pPr>
        <w:pStyle w:val="Commentaire"/>
      </w:pPr>
      <w:r>
        <w:rPr>
          <w:rStyle w:val="Marquedecommentaire"/>
        </w:rPr>
        <w:annotationRef/>
      </w:r>
      <w:r>
        <w:t>+++</w:t>
      </w:r>
    </w:p>
  </w:comment>
  <w:comment w:id="301" w:author="Rob Gardner 280220" w:date="2020-02-28T14:42:00Z" w:initials="RG280220">
    <w:p w14:paraId="64525ECF" w14:textId="77777777" w:rsidR="00B56B3F" w:rsidRDefault="00B56B3F" w:rsidP="00B56B3F">
      <w:pPr>
        <w:pStyle w:val="Commentaire"/>
      </w:pPr>
      <w:r>
        <w:rPr>
          <w:rStyle w:val="Marquedecommentaire"/>
        </w:rPr>
        <w:annotationRef/>
      </w:r>
      <w:r>
        <w:t>+++</w:t>
      </w:r>
    </w:p>
  </w:comment>
  <w:comment w:id="307" w:author="Rob Gardner 280220" w:date="2020-02-28T14:42:00Z" w:initials="RG280220">
    <w:p w14:paraId="470C0EEE" w14:textId="77777777" w:rsidR="00B56B3F" w:rsidRDefault="00B56B3F" w:rsidP="00B56B3F">
      <w:pPr>
        <w:pStyle w:val="Commentaire"/>
      </w:pPr>
      <w:r>
        <w:rPr>
          <w:rStyle w:val="Marquedecommentaire"/>
        </w:rPr>
        <w:annotationRef/>
      </w:r>
      <w:r>
        <w:t>+++</w:t>
      </w:r>
    </w:p>
  </w:comment>
  <w:comment w:id="311" w:author="Rob Gardner 280220" w:date="2020-02-28T14:42:00Z" w:initials="RG280220">
    <w:p w14:paraId="31CEBDA2" w14:textId="3B7AC6AD" w:rsidR="00E27849" w:rsidRDefault="00E27849">
      <w:pPr>
        <w:pStyle w:val="Commentaire"/>
      </w:pPr>
      <w:r>
        <w:rPr>
          <w:rStyle w:val="Marquedecommentaire"/>
        </w:rPr>
        <w:annotationRef/>
      </w:r>
      <w:r>
        <w:t>+++</w:t>
      </w:r>
    </w:p>
  </w:comment>
  <w:comment w:id="314" w:author="Rob Gardner 280220" w:date="2020-02-28T14:42:00Z" w:initials="RG280220">
    <w:p w14:paraId="7024A8D8" w14:textId="49B9B615" w:rsidR="00E27849" w:rsidRDefault="00E27849">
      <w:pPr>
        <w:pStyle w:val="Commentaire"/>
      </w:pPr>
      <w:r>
        <w:rPr>
          <w:rStyle w:val="Marquedecommentaire"/>
        </w:rPr>
        <w:annotationRef/>
      </w:r>
      <w:r>
        <w:t>+++</w:t>
      </w:r>
    </w:p>
  </w:comment>
  <w:comment w:id="317" w:author="Rob Gardner 280220" w:date="2020-02-28T14:42:00Z" w:initials="RG280220">
    <w:p w14:paraId="748B30B9" w14:textId="7F814563" w:rsidR="00E27849" w:rsidRDefault="00E27849">
      <w:pPr>
        <w:pStyle w:val="Commentaire"/>
      </w:pPr>
      <w:r>
        <w:rPr>
          <w:rStyle w:val="Marquedecommentaire"/>
        </w:rPr>
        <w:annotationRef/>
      </w:r>
      <w:r>
        <w:t>+++</w:t>
      </w:r>
    </w:p>
  </w:comment>
  <w:comment w:id="321" w:author="Rob Gardner 280220" w:date="2020-02-28T14:42:00Z" w:initials="RG280220">
    <w:p w14:paraId="1D4FD842" w14:textId="106AEB74" w:rsidR="00E27849" w:rsidRDefault="00E27849">
      <w:pPr>
        <w:pStyle w:val="Commentaire"/>
      </w:pPr>
      <w:r>
        <w:rPr>
          <w:rStyle w:val="Marquedecommentaire"/>
        </w:rPr>
        <w:annotationRef/>
      </w:r>
      <w:r>
        <w:t>+++</w:t>
      </w:r>
    </w:p>
  </w:comment>
  <w:comment w:id="322" w:author="JRC" w:date="2020-03-09T14:05:00Z" w:initials="JRC">
    <w:p w14:paraId="372C35E1" w14:textId="18E2C31B" w:rsidR="00CC61AC" w:rsidRDefault="00CC61AC">
      <w:pPr>
        <w:pStyle w:val="Commentaire"/>
      </w:pPr>
      <w:r>
        <w:rPr>
          <w:rStyle w:val="Marquedecommentaire"/>
        </w:rPr>
        <w:annotationRef/>
      </w:r>
      <w:r>
        <w:t>?</w:t>
      </w:r>
    </w:p>
  </w:comment>
  <w:comment w:id="324" w:author="JRC" w:date="2020-03-09T14:05:00Z" w:initials="JRC">
    <w:p w14:paraId="732293B3" w14:textId="3B848A3D" w:rsidR="00CC61AC" w:rsidRDefault="00CC61AC">
      <w:pPr>
        <w:pStyle w:val="Commentaire"/>
      </w:pPr>
      <w:r>
        <w:rPr>
          <w:rStyle w:val="Marquedecommentaire"/>
        </w:rPr>
        <w:annotationRef/>
      </w:r>
      <w:r>
        <w:t>We can refer to this appendix in the Type 6 or to the Type1 directly.</w:t>
      </w:r>
    </w:p>
  </w:comment>
  <w:comment w:id="335" w:author="TRIPATHY Samarendra" w:date="2020-01-02T02:19:00Z" w:initials="TS">
    <w:p w14:paraId="16E6C678" w14:textId="77777777" w:rsidR="00E27849" w:rsidRPr="00BF5746" w:rsidRDefault="00E27849" w:rsidP="00BA719E">
      <w:pPr>
        <w:pStyle w:val="Commentaire"/>
        <w:rPr>
          <w:lang w:val="en-IN"/>
        </w:rPr>
      </w:pPr>
      <w:r>
        <w:rPr>
          <w:rStyle w:val="Marquedecommentaire"/>
        </w:rPr>
        <w:annotationRef/>
      </w:r>
      <w:r w:rsidRPr="00BF5746">
        <w:rPr>
          <w:rStyle w:val="Marquedecommentaire"/>
          <w:lang w:val="en-IN"/>
        </w:rPr>
        <w:t>To be defined after d</w:t>
      </w:r>
      <w:r>
        <w:rPr>
          <w:rStyle w:val="Marquedecommentaire"/>
          <w:lang w:val="en-IN"/>
        </w:rPr>
        <w:t xml:space="preserve">iscussion </w:t>
      </w:r>
    </w:p>
  </w:comment>
  <w:comment w:id="336" w:author="Rob Gardner 280220" w:date="2020-02-28T14:44:00Z" w:initials="RG280220">
    <w:p w14:paraId="5B34EB43" w14:textId="016C69B2" w:rsidR="00E27849" w:rsidRDefault="00E27849">
      <w:pPr>
        <w:pStyle w:val="Commentaire"/>
      </w:pPr>
      <w:r>
        <w:rPr>
          <w:rStyle w:val="Marquedecommentaire"/>
        </w:rPr>
        <w:annotationRef/>
      </w:r>
      <w:r>
        <w:t>+++</w:t>
      </w:r>
    </w:p>
  </w:comment>
  <w:comment w:id="337" w:author="Rob Gardner 280220" w:date="2020-02-28T14:44:00Z" w:initials="RG280220">
    <w:p w14:paraId="371F8D15" w14:textId="0CCFF37A" w:rsidR="00E27849" w:rsidRDefault="00E27849">
      <w:pPr>
        <w:pStyle w:val="Commentaire"/>
      </w:pPr>
      <w:r>
        <w:rPr>
          <w:rStyle w:val="Marquedecommentaire"/>
        </w:rPr>
        <w:annotationRef/>
      </w:r>
      <w:r>
        <w:t>+++</w:t>
      </w:r>
    </w:p>
  </w:comment>
  <w:comment w:id="338" w:author="TRIPATHY Samarendra" w:date="2020-01-02T02:21:00Z" w:initials="TS">
    <w:p w14:paraId="2E58B3A0" w14:textId="77777777" w:rsidR="00E27849" w:rsidRPr="00400326" w:rsidRDefault="00E27849" w:rsidP="00BA719E">
      <w:pPr>
        <w:pStyle w:val="Commentaire"/>
        <w:rPr>
          <w:lang w:val="en-IN"/>
        </w:rPr>
      </w:pPr>
      <w:r>
        <w:rPr>
          <w:rStyle w:val="Marquedecommentaire"/>
        </w:rPr>
        <w:annotationRef/>
      </w:r>
      <w:r w:rsidRPr="00400326">
        <w:rPr>
          <w:lang w:val="en-IN"/>
        </w:rPr>
        <w:t xml:space="preserve">Under discussion </w:t>
      </w:r>
    </w:p>
  </w:comment>
  <w:comment w:id="339" w:author="TRIPATHY Samarendra" w:date="2020-01-02T02:22:00Z" w:initials="TS">
    <w:p w14:paraId="1BEFC649" w14:textId="77777777" w:rsidR="00E27849" w:rsidRPr="00400326" w:rsidRDefault="00E27849" w:rsidP="00BA719E">
      <w:pPr>
        <w:pStyle w:val="Commentaire"/>
        <w:rPr>
          <w:lang w:val="en-IN"/>
        </w:rPr>
      </w:pPr>
      <w:r>
        <w:rPr>
          <w:rStyle w:val="Marquedecommentaire"/>
        </w:rPr>
        <w:annotationRef/>
      </w:r>
      <w:r w:rsidRPr="00400326">
        <w:rPr>
          <w:lang w:val="en-IN"/>
        </w:rPr>
        <w:t>Unde</w:t>
      </w:r>
      <w:r>
        <w:rPr>
          <w:lang w:val="en-IN"/>
        </w:rPr>
        <w:t xml:space="preserve">r discussion </w:t>
      </w:r>
    </w:p>
  </w:comment>
  <w:comment w:id="340" w:author="Rob Gardner 280220" w:date="2020-02-28T14:45:00Z" w:initials="RG280220">
    <w:p w14:paraId="7A75A80A" w14:textId="0A93B895" w:rsidR="00E27849" w:rsidRDefault="00E27849">
      <w:pPr>
        <w:pStyle w:val="Commentaire"/>
      </w:pPr>
      <w:r>
        <w:rPr>
          <w:rStyle w:val="Marquedecommentaire"/>
        </w:rPr>
        <w:annotationRef/>
      </w:r>
      <w:r>
        <w:t>+++</w:t>
      </w:r>
    </w:p>
  </w:comment>
  <w:comment w:id="341" w:author="Bryan Roos" w:date="2020-01-04T09:02:00Z" w:initials="BR">
    <w:p w14:paraId="5896AB18" w14:textId="77777777" w:rsidR="00E27849" w:rsidRPr="000862A6" w:rsidRDefault="00E27849" w:rsidP="00BA719E">
      <w:pPr>
        <w:pStyle w:val="Commentaire"/>
        <w:rPr>
          <w:lang w:val="en-IN"/>
        </w:rPr>
      </w:pPr>
      <w:r>
        <w:rPr>
          <w:rStyle w:val="Marquedecommentaire"/>
        </w:rPr>
        <w:annotationRef/>
      </w:r>
      <w:r w:rsidRPr="000862A6">
        <w:rPr>
          <w:lang w:val="en-IN"/>
        </w:rPr>
        <w:t>Need to determine if Annex 8 Appendix 1 to be modified to accommodate Low Temp profiles or add Appendix to Low Temp Annex. If adding to Annex 8 Appendix 1, suggest 1/8</w:t>
      </w:r>
    </w:p>
  </w:comment>
  <w:comment w:id="342" w:author="Bryan Roos" w:date="2020-01-04T09:03:00Z" w:initials="BR">
    <w:p w14:paraId="272EA9FC" w14:textId="77777777" w:rsidR="00E27849" w:rsidRPr="000862A6" w:rsidRDefault="00E27849" w:rsidP="00BA719E">
      <w:pPr>
        <w:pStyle w:val="Commentaire"/>
        <w:rPr>
          <w:lang w:val="en-IN"/>
        </w:rPr>
      </w:pPr>
      <w:r>
        <w:rPr>
          <w:rStyle w:val="Marquedecommentaire"/>
        </w:rPr>
        <w:annotationRef/>
      </w:r>
      <w:r w:rsidRPr="000862A6">
        <w:rPr>
          <w:lang w:val="en-IN"/>
        </w:rPr>
        <w:t>Need to determine if Annex 8 Appendix 1 to be modified to accommodate Low Temp profiles or add Appendix to Low Temp Annex. If adding to Annex 8 Appendix 1, suggest 1/9</w:t>
      </w:r>
    </w:p>
  </w:comment>
  <w:comment w:id="343" w:author="TRIPATHY Samarendra" w:date="2020-01-02T01:14:00Z" w:initials="TS">
    <w:p w14:paraId="443C0276" w14:textId="77777777" w:rsidR="00E27849" w:rsidRPr="00DB166E" w:rsidRDefault="00E27849" w:rsidP="00BA719E">
      <w:pPr>
        <w:pStyle w:val="Commentaire"/>
        <w:rPr>
          <w:lang w:val="en-IN"/>
        </w:rPr>
      </w:pPr>
      <w:r>
        <w:rPr>
          <w:rStyle w:val="Marquedecommentaire"/>
        </w:rPr>
        <w:annotationRef/>
      </w:r>
      <w:r w:rsidRPr="00DB166E">
        <w:rPr>
          <w:lang w:val="en-IN"/>
        </w:rPr>
        <w:t>Refer t</w:t>
      </w:r>
      <w:r>
        <w:rPr>
          <w:lang w:val="en-IN"/>
        </w:rPr>
        <w:t xml:space="preserve">o the specific Low temperature annex </w:t>
      </w:r>
    </w:p>
  </w:comment>
  <w:comment w:id="344" w:author="Bryan Roos" w:date="2020-01-04T09:36:00Z" w:initials="BR">
    <w:p w14:paraId="4D374182" w14:textId="77777777" w:rsidR="00E27849" w:rsidRPr="000862A6" w:rsidRDefault="00E27849" w:rsidP="00BA719E">
      <w:pPr>
        <w:pStyle w:val="Commentaire"/>
        <w:rPr>
          <w:lang w:val="en-IN"/>
        </w:rPr>
      </w:pPr>
      <w:r>
        <w:rPr>
          <w:rStyle w:val="Marquedecommentaire"/>
        </w:rPr>
        <w:annotationRef/>
      </w:r>
      <w:r w:rsidRPr="000862A6">
        <w:rPr>
          <w:lang w:val="en-IN"/>
        </w:rPr>
        <w:t xml:space="preserve">Does the mode selection need to be modified to determine the proper HVAC </w:t>
      </w:r>
      <w:proofErr w:type="gramStart"/>
      <w:r w:rsidRPr="000862A6">
        <w:rPr>
          <w:lang w:val="en-IN"/>
        </w:rPr>
        <w:t>mode ?</w:t>
      </w:r>
      <w:proofErr w:type="gramEnd"/>
      <w:r w:rsidRPr="000862A6">
        <w:rPr>
          <w:lang w:val="en-IN"/>
        </w:rPr>
        <w:t xml:space="preserve"> </w:t>
      </w:r>
      <w:proofErr w:type="gramStart"/>
      <w:r w:rsidRPr="000862A6">
        <w:rPr>
          <w:lang w:val="en-IN"/>
        </w:rPr>
        <w:t>Example :</w:t>
      </w:r>
      <w:proofErr w:type="gramEnd"/>
      <w:r w:rsidRPr="000862A6">
        <w:rPr>
          <w:lang w:val="en-IN"/>
        </w:rPr>
        <w:t xml:space="preserve"> what if there are multiple driving modes and several HVAC modes (eco, normal ,etc). Needs group discussion.</w:t>
      </w:r>
    </w:p>
  </w:comment>
  <w:comment w:id="345" w:author="TRIPATHY Samarendra" w:date="2020-02-16T23:19:00Z" w:initials="TS">
    <w:p w14:paraId="54EEC030" w14:textId="0D51386D" w:rsidR="00E27849" w:rsidRDefault="00E27849">
      <w:pPr>
        <w:pStyle w:val="Commentaire"/>
      </w:pPr>
      <w:r>
        <w:rPr>
          <w:rStyle w:val="Marquedecommentaire"/>
        </w:rPr>
        <w:annotationRef/>
      </w:r>
      <w:r>
        <w:t xml:space="preserve">Only a place holder and not </w:t>
      </w:r>
      <w:proofErr w:type="gramStart"/>
      <w:r>
        <w:t>an</w:t>
      </w:r>
      <w:proofErr w:type="gramEnd"/>
      <w:r>
        <w:t xml:space="preserve"> proposal. Need to be drafted in coherence with ICE </w:t>
      </w:r>
    </w:p>
  </w:comment>
  <w:comment w:id="346" w:author="Bryan Roos" w:date="2020-02-21T11:18:00Z" w:initials="BR">
    <w:p w14:paraId="08FD88A2" w14:textId="13226009" w:rsidR="00E27849" w:rsidRDefault="00E27849">
      <w:pPr>
        <w:pStyle w:val="Commentaire"/>
      </w:pPr>
      <w:r>
        <w:rPr>
          <w:rStyle w:val="Marquedecommentaire"/>
        </w:rPr>
        <w:annotationRef/>
      </w:r>
      <w:r>
        <w:t>Refer to auxiliary for heating settings</w:t>
      </w:r>
    </w:p>
  </w:comment>
  <w:comment w:id="347" w:author="Rob Gardner 280220" w:date="2020-02-28T14:45:00Z" w:initials="RG280220">
    <w:p w14:paraId="601CDF01" w14:textId="5B33CD25" w:rsidR="00E27849" w:rsidRDefault="00E27849">
      <w:pPr>
        <w:pStyle w:val="Commentaire"/>
      </w:pPr>
      <w:r>
        <w:rPr>
          <w:rStyle w:val="Marquedecommentaire"/>
        </w:rPr>
        <w:annotationRef/>
      </w:r>
      <w:r>
        <w:t>+++</w:t>
      </w:r>
    </w:p>
  </w:comment>
  <w:comment w:id="348" w:author="Bryan Roos" w:date="2020-02-21T08:01:00Z" w:initials="BR">
    <w:p w14:paraId="31D71460" w14:textId="77777777" w:rsidR="00E27849" w:rsidRDefault="00E27849" w:rsidP="0079657F">
      <w:pPr>
        <w:pStyle w:val="Commentaire"/>
      </w:pPr>
      <w:r>
        <w:rPr>
          <w:rStyle w:val="Marquedecommentaire"/>
        </w:rPr>
        <w:annotationRef/>
      </w:r>
      <w:r>
        <w:t>Remove this paragraph</w:t>
      </w:r>
    </w:p>
  </w:comment>
  <w:comment w:id="353" w:author="Bryan Roos" w:date="2020-02-21T07:58:00Z" w:initials="BR">
    <w:p w14:paraId="2335776D" w14:textId="77777777" w:rsidR="00E27849" w:rsidRDefault="00E27849" w:rsidP="0079657F">
      <w:pPr>
        <w:pStyle w:val="Commentaire"/>
      </w:pPr>
      <w:r>
        <w:rPr>
          <w:rStyle w:val="Marquedecommentaire"/>
        </w:rPr>
        <w:annotationRef/>
      </w:r>
      <w:r>
        <w:t>No break for first 3 cycle (DS phase). Determine if breaks affect UBE for CSS</w:t>
      </w:r>
    </w:p>
    <w:p w14:paraId="55334E30" w14:textId="77777777" w:rsidR="00E27849" w:rsidRDefault="00E27849" w:rsidP="0079657F">
      <w:pPr>
        <w:pStyle w:val="Commentaire"/>
      </w:pPr>
    </w:p>
  </w:comment>
  <w:comment w:id="352" w:author="TRIPATHY Samarendra" w:date="2020-03-10T12:04:00Z" w:initials="TS">
    <w:p w14:paraId="5B3D188B" w14:textId="31B734F1" w:rsidR="006C5418" w:rsidRDefault="006C5418">
      <w:pPr>
        <w:pStyle w:val="Commentaire"/>
      </w:pPr>
      <w:r>
        <w:rPr>
          <w:rStyle w:val="Marquedecommentaire"/>
        </w:rPr>
        <w:annotationRef/>
      </w:r>
      <w:r>
        <w:t xml:space="preserve">Extra-high phase </w:t>
      </w:r>
      <w:proofErr w:type="gramStart"/>
      <w:r>
        <w:t>has to</w:t>
      </w:r>
      <w:proofErr w:type="gramEnd"/>
      <w:r>
        <w:t xml:space="preserve"> be in dotted line</w:t>
      </w:r>
    </w:p>
  </w:comment>
  <w:comment w:id="354" w:author="Bryan Roos" w:date="2020-02-11T09:12:00Z" w:initials="BR">
    <w:p w14:paraId="2C4B6D1E" w14:textId="77777777" w:rsidR="00E27849" w:rsidRDefault="00E27849" w:rsidP="0079657F">
      <w:pPr>
        <w:pStyle w:val="Commentaire"/>
      </w:pPr>
      <w:r>
        <w:rPr>
          <w:rStyle w:val="Marquedecommentaire"/>
        </w:rPr>
        <w:annotationRef/>
      </w:r>
      <w:r>
        <w:t>Add back in if WLTP city is required</w:t>
      </w:r>
    </w:p>
  </w:comment>
  <w:comment w:id="355" w:author="Bryan Roos" w:date="2020-02-21T10:33:00Z" w:initials="BR">
    <w:p w14:paraId="64A5DE08" w14:textId="77777777" w:rsidR="00E27849" w:rsidRDefault="00E27849" w:rsidP="0079657F">
      <w:pPr>
        <w:pStyle w:val="Commentaire"/>
      </w:pPr>
      <w:r>
        <w:rPr>
          <w:rStyle w:val="Marquedecommentaire"/>
        </w:rPr>
        <w:annotationRef/>
      </w:r>
      <w:r>
        <w:t>Interpolation removed for Type 6</w:t>
      </w:r>
    </w:p>
  </w:comment>
  <w:comment w:id="356" w:author="Bryan Roos" w:date="2020-02-21T08:24:00Z" w:initials="BR">
    <w:p w14:paraId="4A43B358" w14:textId="77777777" w:rsidR="00E27849" w:rsidRDefault="00E27849" w:rsidP="0079657F">
      <w:pPr>
        <w:pStyle w:val="Commentaire"/>
      </w:pPr>
      <w:r>
        <w:rPr>
          <w:rStyle w:val="Marquedecommentaire"/>
        </w:rPr>
        <w:annotationRef/>
      </w:r>
      <w:r>
        <w:t>Japan requesting 90% of vehicle top speed if vehicle top speed is below 100 kph</w:t>
      </w:r>
    </w:p>
  </w:comment>
  <w:comment w:id="405" w:author="TRIPATHY Samarendra" w:date="2020-02-04T23:19:00Z" w:initials="TS">
    <w:p w14:paraId="257029CE" w14:textId="69BF889A" w:rsidR="00E27849" w:rsidRDefault="00E27849">
      <w:pPr>
        <w:pStyle w:val="Commentaire"/>
      </w:pPr>
      <w:r>
        <w:rPr>
          <w:rStyle w:val="Marquedecommentaire"/>
        </w:rPr>
        <w:annotationRef/>
      </w:r>
      <w:r w:rsidR="002D1530">
        <w:t xml:space="preserve">Agreed in SG-EV </w:t>
      </w:r>
      <w:r>
        <w:t>to measure grid energy during soaking</w:t>
      </w:r>
    </w:p>
  </w:comment>
  <w:comment w:id="424" w:author="TRIPATHY Samarendra" w:date="2020-03-10T11:52:00Z" w:initials="TS">
    <w:p w14:paraId="73E877F3" w14:textId="315B374E" w:rsidR="002D1530" w:rsidRDefault="002D1530">
      <w:pPr>
        <w:pStyle w:val="Commentaire"/>
      </w:pPr>
      <w:r>
        <w:rPr>
          <w:rStyle w:val="Marquedecommentaire"/>
        </w:rPr>
        <w:annotationRef/>
      </w:r>
      <w:r>
        <w:t>Agree</w:t>
      </w:r>
      <w:r w:rsidR="00706C8F">
        <w:t xml:space="preserve">d in SG-EV that NOVC-FCHV is out of scope </w:t>
      </w:r>
    </w:p>
  </w:comment>
  <w:comment w:id="458" w:author="JRC" w:date="2020-03-09T14:26:00Z" w:initials="JRC">
    <w:p w14:paraId="58A6C82A" w14:textId="32A1C334" w:rsidR="00000761" w:rsidRDefault="00000761">
      <w:pPr>
        <w:pStyle w:val="Commentaire"/>
      </w:pPr>
      <w:r>
        <w:rPr>
          <w:rStyle w:val="Marquedecommentaire"/>
        </w:rPr>
        <w:annotationRef/>
      </w:r>
      <w:r>
        <w:t>If agreed by the CPs, this section can be referred to Type 1 adding only the comments regarding correction factors for CO2, FC, EC, indicating:</w:t>
      </w:r>
    </w:p>
    <w:p w14:paraId="02CA718B" w14:textId="01E5464A" w:rsidR="00000761" w:rsidRDefault="00000761">
      <w:pPr>
        <w:pStyle w:val="Commentaire"/>
      </w:pPr>
    </w:p>
    <w:p w14:paraId="53C626C0" w14:textId="61C53AA0" w:rsidR="00000761" w:rsidRDefault="00000761">
      <w:pPr>
        <w:pStyle w:val="Commentaire"/>
        <w:rPr>
          <w:color w:val="7030A0"/>
          <w:szCs w:val="24"/>
        </w:rPr>
      </w:pPr>
      <w:r>
        <w:rPr>
          <w:color w:val="7030A0"/>
          <w:szCs w:val="24"/>
        </w:rPr>
        <w:t xml:space="preserve">X </w:t>
      </w:r>
      <w:r w:rsidRPr="00987362">
        <w:rPr>
          <w:color w:val="7030A0"/>
          <w:szCs w:val="24"/>
        </w:rPr>
        <w:t xml:space="preserve">shall be corrected applying the </w:t>
      </w:r>
      <w:r w:rsidRPr="00987362">
        <w:rPr>
          <w:bCs/>
          <w:color w:val="7030A0"/>
          <w:szCs w:val="24"/>
        </w:rPr>
        <w:t xml:space="preserve">correction coefficient </w:t>
      </w:r>
      <w:proofErr w:type="spellStart"/>
      <w:r w:rsidRPr="00987362">
        <w:rPr>
          <w:bCs/>
          <w:color w:val="7030A0"/>
          <w:szCs w:val="24"/>
        </w:rPr>
        <w:t>K</w:t>
      </w:r>
      <w:r>
        <w:rPr>
          <w:bCs/>
          <w:color w:val="7030A0"/>
          <w:szCs w:val="24"/>
          <w:vertAlign w:val="subscript"/>
        </w:rPr>
        <w:t>x</w:t>
      </w:r>
      <w:proofErr w:type="spellEnd"/>
      <w:r w:rsidRPr="00987362">
        <w:rPr>
          <w:bCs/>
          <w:color w:val="7030A0"/>
          <w:szCs w:val="24"/>
          <w:vertAlign w:val="subscript"/>
        </w:rPr>
        <w:t xml:space="preserve"> </w:t>
      </w:r>
      <w:r w:rsidRPr="00987362">
        <w:rPr>
          <w:bCs/>
          <w:color w:val="7030A0"/>
          <w:szCs w:val="24"/>
        </w:rPr>
        <w:t xml:space="preserve">obtained for the Type 1 test </w:t>
      </w:r>
      <w:r w:rsidRPr="00987362">
        <w:rPr>
          <w:color w:val="7030A0"/>
          <w:szCs w:val="24"/>
        </w:rPr>
        <w:t xml:space="preserve">according to paragraph </w:t>
      </w:r>
      <w:proofErr w:type="spellStart"/>
      <w:r>
        <w:rPr>
          <w:color w:val="7030A0"/>
          <w:szCs w:val="24"/>
        </w:rPr>
        <w:t>zzz</w:t>
      </w:r>
      <w:proofErr w:type="spellEnd"/>
      <w:r w:rsidRPr="00987362">
        <w:rPr>
          <w:color w:val="7030A0"/>
          <w:szCs w:val="24"/>
        </w:rPr>
        <w:t>. of Appendix </w:t>
      </w:r>
      <w:r>
        <w:rPr>
          <w:color w:val="7030A0"/>
          <w:szCs w:val="24"/>
        </w:rPr>
        <w:t>Y</w:t>
      </w:r>
      <w:r w:rsidRPr="00987362">
        <w:rPr>
          <w:color w:val="7030A0"/>
          <w:szCs w:val="24"/>
        </w:rPr>
        <w:t xml:space="preserve"> to annex 8</w:t>
      </w:r>
    </w:p>
    <w:p w14:paraId="6666EA75" w14:textId="14D910F5" w:rsidR="00000761" w:rsidRDefault="00000761">
      <w:pPr>
        <w:pStyle w:val="Commentaire"/>
        <w:rPr>
          <w:color w:val="7030A0"/>
          <w:szCs w:val="24"/>
        </w:rPr>
      </w:pPr>
    </w:p>
    <w:p w14:paraId="666C4A5D" w14:textId="709DD9C0" w:rsidR="00000761" w:rsidRDefault="00000761">
      <w:pPr>
        <w:pStyle w:val="Commentaire"/>
      </w:pPr>
      <w:r>
        <w:rPr>
          <w:color w:val="7030A0"/>
          <w:szCs w:val="24"/>
        </w:rPr>
        <w:t>Where X=</w:t>
      </w:r>
      <w:r w:rsidRPr="00000761">
        <w:t xml:space="preserve"> </w:t>
      </w:r>
      <w:r>
        <w:t>CO2, FC, EC</w:t>
      </w:r>
    </w:p>
  </w:comment>
  <w:comment w:id="471" w:author="Low TempTF 05-March-2020" w:date="2020-03-05T15:42:00Z" w:initials="LTTF0503">
    <w:p w14:paraId="5DFA5746" w14:textId="77777777" w:rsidR="005F3090" w:rsidRDefault="005F3090" w:rsidP="005F3090">
      <w:pPr>
        <w:pStyle w:val="Commentaire"/>
      </w:pPr>
      <w:r>
        <w:rPr>
          <w:rStyle w:val="Marquedecommentaire"/>
        </w:rPr>
        <w:annotationRef/>
      </w:r>
      <w:r>
        <w:t>X-ref to the Annex 8 table – and just have the steps which need for be modified for Type 6.</w:t>
      </w:r>
    </w:p>
  </w:comment>
  <w:comment w:id="516" w:author="JRC" w:date="2020-03-09T14:30:00Z" w:initials="JRC">
    <w:p w14:paraId="2B926765" w14:textId="4D08CE20" w:rsidR="00000761" w:rsidRDefault="00000761">
      <w:pPr>
        <w:pStyle w:val="Commentaire"/>
      </w:pPr>
      <w:r>
        <w:rPr>
          <w:rStyle w:val="Marquedecommentaire"/>
        </w:rPr>
        <w:annotationRef/>
      </w:r>
      <w:r>
        <w:t>See comment above</w:t>
      </w:r>
    </w:p>
  </w:comment>
  <w:comment w:id="523" w:author="TRIPATHY Samarendra" w:date="2020-01-30T01:07:00Z" w:initials="TS">
    <w:p w14:paraId="237BA6F7" w14:textId="0126679E" w:rsidR="00E27849" w:rsidRDefault="00E27849">
      <w:pPr>
        <w:pStyle w:val="Commentaire"/>
      </w:pPr>
      <w:r>
        <w:rPr>
          <w:rStyle w:val="Marquedecommentaire"/>
        </w:rPr>
        <w:annotationRef/>
      </w:r>
      <w:r>
        <w:t>Out of scope in phase 1</w:t>
      </w:r>
    </w:p>
  </w:comment>
  <w:comment w:id="953" w:author="TRIPATHY Samarendra" w:date="2020-03-10T12:08:00Z" w:initials="TS">
    <w:p w14:paraId="76DF3EBE" w14:textId="69B8EFD2" w:rsidR="000E4D04" w:rsidRDefault="000E4D04">
      <w:pPr>
        <w:pStyle w:val="Commentaire"/>
      </w:pPr>
      <w:r>
        <w:rPr>
          <w:rStyle w:val="Marquedecommentaire"/>
        </w:rPr>
        <w:annotationRef/>
      </w:r>
      <w:r>
        <w:t xml:space="preserve">NOVC-FCHV </w:t>
      </w:r>
      <w:r w:rsidR="00C12ABB">
        <w:t xml:space="preserve">is out of scope for Type 6 </w:t>
      </w:r>
    </w:p>
  </w:comment>
  <w:comment w:id="1141" w:author="JRC" w:date="2020-03-09T14:34:00Z" w:initials="JRC">
    <w:p w14:paraId="6CB69452" w14:textId="55CB2A4F" w:rsidR="00AC5574" w:rsidRDefault="00AC5574">
      <w:pPr>
        <w:pStyle w:val="Commentaire"/>
      </w:pPr>
      <w:r>
        <w:rPr>
          <w:rStyle w:val="Marquedecommentaire"/>
        </w:rPr>
        <w:annotationRef/>
      </w:r>
      <w:r>
        <w:t>Is it requested by CPs?</w:t>
      </w:r>
    </w:p>
  </w:comment>
  <w:comment w:id="1142" w:author="JRC" w:date="2020-03-09T14:34:00Z" w:initials="JRC">
    <w:p w14:paraId="2A691381" w14:textId="57FDF8CD" w:rsidR="00AC5574" w:rsidRDefault="00AC5574">
      <w:pPr>
        <w:pStyle w:val="Commentaire"/>
      </w:pPr>
      <w:r>
        <w:rPr>
          <w:rStyle w:val="Marquedecommentaire"/>
        </w:rPr>
        <w:annotationRef/>
      </w:r>
      <w:r>
        <w:t>Is it requested by CPs?</w:t>
      </w:r>
    </w:p>
  </w:comment>
  <w:comment w:id="1143" w:author="JRC" w:date="2020-03-09T14:34:00Z" w:initials="JRC">
    <w:p w14:paraId="0DE41936" w14:textId="273CDE52" w:rsidR="00AC5574" w:rsidRDefault="00AC5574">
      <w:pPr>
        <w:pStyle w:val="Commentaire"/>
      </w:pPr>
      <w:r>
        <w:rPr>
          <w:rStyle w:val="Marquedecommentaire"/>
        </w:rPr>
        <w:annotationRef/>
      </w:r>
      <w:r>
        <w:t>Is it requested by CPs?</w:t>
      </w:r>
    </w:p>
  </w:comment>
  <w:comment w:id="1144" w:author="JRC" w:date="2020-03-09T14:33:00Z" w:initials="JRC">
    <w:p w14:paraId="38C8FAF1" w14:textId="0D190D27" w:rsidR="00AC5574" w:rsidRDefault="00AC5574">
      <w:pPr>
        <w:pStyle w:val="Commentaire"/>
      </w:pPr>
      <w:r>
        <w:t xml:space="preserve">The </w:t>
      </w:r>
      <w:r>
        <w:rPr>
          <w:rStyle w:val="Marquedecommentaire"/>
        </w:rPr>
        <w:annotationRef/>
      </w:r>
      <w:proofErr w:type="spellStart"/>
      <w:r>
        <w:t>onlyone</w:t>
      </w:r>
      <w:proofErr w:type="spellEnd"/>
      <w:r>
        <w:t xml:space="preserve"> requested?</w:t>
      </w:r>
    </w:p>
  </w:comment>
  <w:comment w:id="1145" w:author="JRC" w:date="2020-03-09T14:35:00Z" w:initials="JRC">
    <w:p w14:paraId="39B3DF07" w14:textId="045723D6" w:rsidR="00AC5574" w:rsidRDefault="00AC5574">
      <w:pPr>
        <w:pStyle w:val="Commentaire"/>
      </w:pPr>
      <w:r>
        <w:rPr>
          <w:rStyle w:val="Marquedecommentaire"/>
        </w:rPr>
        <w:annotationRef/>
      </w:r>
      <w:r>
        <w:t>Is it requested by CPs?</w:t>
      </w:r>
    </w:p>
  </w:comment>
  <w:comment w:id="1146" w:author="TRIPATHY Samarendra" w:date="2020-03-10T12:10:00Z" w:initials="TS">
    <w:p w14:paraId="5D6D7747" w14:textId="4A46EBAA" w:rsidR="00C62940" w:rsidRDefault="00C62940">
      <w:pPr>
        <w:pStyle w:val="Commentaire"/>
      </w:pPr>
      <w:r>
        <w:rPr>
          <w:rStyle w:val="Marquedecommentaire"/>
        </w:rPr>
        <w:annotationRef/>
      </w:r>
      <w:r w:rsidR="00422158">
        <w:t xml:space="preserve">Phase specific values are not required by Type 6 test </w:t>
      </w:r>
    </w:p>
  </w:comment>
  <w:comment w:id="1184" w:author="Rob Gardner 280220" w:date="2020-02-28T14:46:00Z" w:initials="RG280220">
    <w:p w14:paraId="6ABA5DD1" w14:textId="5467526F" w:rsidR="00E27849" w:rsidRDefault="00E27849">
      <w:pPr>
        <w:pStyle w:val="Commentaire"/>
      </w:pPr>
      <w:r>
        <w:rPr>
          <w:rStyle w:val="Marquedecommentaire"/>
        </w:rPr>
        <w:annotationRef/>
      </w:r>
      <w:r>
        <w:t>+++</w:t>
      </w:r>
    </w:p>
  </w:comment>
  <w:comment w:id="1185" w:author="Rob Gardner 280220" w:date="2020-02-28T14:46:00Z" w:initials="RG280220">
    <w:p w14:paraId="1AD2402C" w14:textId="58372F77" w:rsidR="00E27849" w:rsidRDefault="00E27849">
      <w:pPr>
        <w:pStyle w:val="Commentaire"/>
      </w:pPr>
      <w:r>
        <w:rPr>
          <w:rStyle w:val="Marquedecommentaire"/>
        </w:rPr>
        <w:annotationRef/>
      </w:r>
      <w:r>
        <w:t>+++</w:t>
      </w:r>
    </w:p>
  </w:comment>
  <w:comment w:id="1186" w:author="Rob Gardner 280220" w:date="2020-02-28T14:47:00Z" w:initials="RG280220">
    <w:p w14:paraId="5824D95F" w14:textId="6911A126" w:rsidR="00E27849" w:rsidRDefault="00E27849">
      <w:pPr>
        <w:pStyle w:val="Commentaire"/>
      </w:pPr>
      <w:r>
        <w:rPr>
          <w:rStyle w:val="Marquedecommentaire"/>
        </w:rPr>
        <w:annotationRef/>
      </w:r>
      <w:r>
        <w:t>+++</w:t>
      </w:r>
    </w:p>
  </w:comment>
  <w:comment w:id="1187" w:author="Rob Gardner 280220" w:date="2020-02-28T14:47:00Z" w:initials="RG280220">
    <w:p w14:paraId="64601F92" w14:textId="01972F52" w:rsidR="00E27849" w:rsidRDefault="00E27849">
      <w:pPr>
        <w:pStyle w:val="Commentaire"/>
      </w:pPr>
      <w:r>
        <w:rPr>
          <w:rStyle w:val="Marquedecommentaire"/>
        </w:rPr>
        <w:annotationRef/>
      </w:r>
      <w:r>
        <w:t>+++</w:t>
      </w:r>
    </w:p>
  </w:comment>
  <w:comment w:id="1222" w:author="TRIPATHY Samarendra" w:date="2020-03-10T12:13:00Z" w:initials="TS">
    <w:p w14:paraId="2A96DE7D" w14:textId="6B488E09" w:rsidR="000565FA" w:rsidRDefault="000565FA">
      <w:pPr>
        <w:pStyle w:val="Commentaire"/>
      </w:pPr>
      <w:r>
        <w:rPr>
          <w:rStyle w:val="Marquedecommentaire"/>
        </w:rPr>
        <w:annotationRef/>
      </w:r>
      <w:r>
        <w:t xml:space="preserve">Phase specific values are not required by Type 6 test </w:t>
      </w:r>
    </w:p>
  </w:comment>
  <w:comment w:id="1223" w:author="JRC" w:date="2020-03-09T14:36:00Z" w:initials="JRC">
    <w:p w14:paraId="752D9FF3" w14:textId="652FBE72" w:rsidR="00AC5574" w:rsidRDefault="00AC5574">
      <w:pPr>
        <w:pStyle w:val="Commentaire"/>
      </w:pPr>
      <w:r>
        <w:rPr>
          <w:rStyle w:val="Marquedecommentaire"/>
        </w:rPr>
        <w:annotationRef/>
      </w:r>
      <w:r>
        <w:t>Is it requested by CPs?</w:t>
      </w:r>
    </w:p>
  </w:comment>
  <w:comment w:id="1224" w:author="Rob Gardner 280220" w:date="2020-02-28T14:47:00Z" w:initials="RG280220">
    <w:p w14:paraId="036EA935" w14:textId="353B8054" w:rsidR="00E27849" w:rsidRDefault="00E27849">
      <w:pPr>
        <w:pStyle w:val="Commentaire"/>
      </w:pPr>
      <w:r>
        <w:rPr>
          <w:rStyle w:val="Marquedecommentaire"/>
        </w:rPr>
        <w:annotationRef/>
      </w:r>
      <w:r>
        <w:t>+++</w:t>
      </w:r>
    </w:p>
  </w:comment>
  <w:comment w:id="1226" w:author="Bryan Roos" w:date="2020-02-20T08:44:00Z" w:initials="BR">
    <w:p w14:paraId="70A12FB8" w14:textId="77777777" w:rsidR="00E27849" w:rsidRDefault="00E27849" w:rsidP="0011157B">
      <w:pPr>
        <w:pStyle w:val="Commentaire"/>
      </w:pPr>
      <w:r>
        <w:rPr>
          <w:rStyle w:val="Marquedecommentaire"/>
        </w:rPr>
        <w:annotationRef/>
      </w:r>
      <w:r>
        <w:t>J = 1 to 3</w:t>
      </w:r>
    </w:p>
  </w:comment>
  <w:comment w:id="1228" w:author="Bryan Roos" w:date="2020-02-21T08:13:00Z" w:initials="BR">
    <w:p w14:paraId="72B0987B" w14:textId="77777777" w:rsidR="00E27849" w:rsidRDefault="00E27849" w:rsidP="0011157B">
      <w:pPr>
        <w:pStyle w:val="Commentaire"/>
      </w:pPr>
      <w:r>
        <w:rPr>
          <w:rStyle w:val="Marquedecommentaire"/>
        </w:rPr>
        <w:annotationRef/>
      </w:r>
      <w:r>
        <w:t>EC requesting city calculations are added to the draft</w:t>
      </w:r>
    </w:p>
  </w:comment>
  <w:comment w:id="1260" w:author="TRIPATHY Samarendra" w:date="2020-03-10T12:15:00Z" w:initials="TS">
    <w:p w14:paraId="7FACA2CC" w14:textId="3EAD5A6E" w:rsidR="009C5D1B" w:rsidRDefault="009C5D1B">
      <w:pPr>
        <w:pStyle w:val="Commentaire"/>
      </w:pPr>
      <w:r>
        <w:rPr>
          <w:rStyle w:val="Marquedecommentaire"/>
        </w:rPr>
        <w:annotationRef/>
      </w:r>
      <w:r>
        <w:t xml:space="preserve">Phase specific values are not required by Type 6 test </w:t>
      </w:r>
    </w:p>
  </w:comment>
  <w:comment w:id="1252" w:author="TRIPATHY Samarendra" w:date="2020-02-04T12:29:00Z" w:initials="TS">
    <w:p w14:paraId="01F4D2B5" w14:textId="27B47A2A" w:rsidR="00E27849" w:rsidRDefault="00E27849">
      <w:pPr>
        <w:pStyle w:val="Commentaire"/>
      </w:pPr>
      <w:r>
        <w:rPr>
          <w:rStyle w:val="Marquedecommentaire"/>
        </w:rPr>
        <w:annotationRef/>
      </w:r>
      <w:r>
        <w:t xml:space="preserve">Proposed by EU commission to remove </w:t>
      </w:r>
      <w:proofErr w:type="gramStart"/>
      <w:r>
        <w:t>phase based</w:t>
      </w:r>
      <w:proofErr w:type="gramEnd"/>
      <w:r>
        <w:t xml:space="preserve"> values for low temperature test </w:t>
      </w:r>
    </w:p>
  </w:comment>
  <w:comment w:id="1446" w:author="TRIPATHY Samarendra" w:date="2020-03-10T12:15:00Z" w:initials="TS">
    <w:p w14:paraId="1C32EB5C" w14:textId="4518DEB0" w:rsidR="00B766C6" w:rsidRDefault="00B766C6">
      <w:pPr>
        <w:pStyle w:val="Commentaire"/>
      </w:pPr>
      <w:r>
        <w:rPr>
          <w:rStyle w:val="Marquedecommentaire"/>
        </w:rPr>
        <w:annotationRef/>
      </w:r>
      <w:r>
        <w:t>Consecutive t</w:t>
      </w:r>
      <w:r w:rsidR="00E043B7">
        <w:t xml:space="preserve">est (CCP) </w:t>
      </w:r>
      <w:proofErr w:type="gramStart"/>
      <w:r w:rsidR="00E043B7">
        <w:t>option  is</w:t>
      </w:r>
      <w:proofErr w:type="gramEnd"/>
      <w:r w:rsidR="00E043B7">
        <w:t xml:space="preserve"> replaced by Type 6 test </w:t>
      </w:r>
    </w:p>
  </w:comment>
  <w:comment w:id="1441" w:author="Bryan Roos" w:date="2020-02-21T11:40:00Z" w:initials="BR">
    <w:p w14:paraId="2F5CC231" w14:textId="5A37E988" w:rsidR="00E27849" w:rsidRDefault="00E27849">
      <w:pPr>
        <w:pStyle w:val="Commentaire"/>
      </w:pPr>
      <w:r>
        <w:rPr>
          <w:rStyle w:val="Marquedecommentaire"/>
        </w:rPr>
        <w:annotationRef/>
      </w:r>
      <w:r>
        <w:t>Agreement to remove CCP from PEV low temp test selection at WLTP IWG, 2/20/20</w:t>
      </w:r>
    </w:p>
  </w:comment>
  <w:comment w:id="1858" w:author="JRC" w:date="2020-03-09T14:37:00Z" w:initials="JRC">
    <w:p w14:paraId="0552D128" w14:textId="79B608BA" w:rsidR="00AC5574" w:rsidRDefault="00AC5574">
      <w:pPr>
        <w:pStyle w:val="Commentaire"/>
      </w:pPr>
      <w:r>
        <w:rPr>
          <w:rStyle w:val="Marquedecommentaire"/>
        </w:rPr>
        <w:annotationRef/>
      </w:r>
      <w:r>
        <w:t>Is it requested by CPs?</w:t>
      </w:r>
    </w:p>
  </w:comment>
  <w:comment w:id="1859" w:author="JRC" w:date="2020-03-09T14:37:00Z" w:initials="JRC">
    <w:p w14:paraId="6170A4AA" w14:textId="357DE29C" w:rsidR="00AC5574" w:rsidRDefault="00AC5574">
      <w:pPr>
        <w:pStyle w:val="Commentaire"/>
      </w:pPr>
      <w:r>
        <w:rPr>
          <w:rStyle w:val="Marquedecommentaire"/>
        </w:rPr>
        <w:annotationRef/>
      </w:r>
      <w:r>
        <w:t>Is it requested by CPs?</w:t>
      </w:r>
    </w:p>
  </w:comment>
  <w:comment w:id="1864" w:author="TRIPATHY Samarendra" w:date="2020-03-10T12:17:00Z" w:initials="TS">
    <w:p w14:paraId="53C885EF" w14:textId="76F51292" w:rsidR="002E6CEC" w:rsidRDefault="002E6CEC">
      <w:pPr>
        <w:pStyle w:val="Commentaire"/>
      </w:pPr>
      <w:r>
        <w:rPr>
          <w:rStyle w:val="Marquedecommentaire"/>
        </w:rPr>
        <w:annotationRef/>
      </w:r>
      <w:r>
        <w:t xml:space="preserve">Interpolation approach is not required by Type 6 test </w:t>
      </w:r>
    </w:p>
  </w:comment>
  <w:comment w:id="1862" w:author="TRIPATHY Samarendra" w:date="2020-02-04T08:49:00Z" w:initials="TS">
    <w:p w14:paraId="34109A3B" w14:textId="7684BFE7" w:rsidR="00E27849" w:rsidRDefault="00E27849">
      <w:pPr>
        <w:pStyle w:val="Commentaire"/>
      </w:pPr>
      <w:r>
        <w:rPr>
          <w:rStyle w:val="Marquedecommentaire"/>
        </w:rPr>
        <w:annotationRef/>
      </w:r>
      <w:r>
        <w:t>This section will be replaced by ‘Low temperature Correction factor’</w:t>
      </w:r>
    </w:p>
  </w:comment>
  <w:comment w:id="1863" w:author="Rob Gardner 280220" w:date="2020-02-28T14:48:00Z" w:initials="RG280220">
    <w:p w14:paraId="119ED60F" w14:textId="3F881C6F" w:rsidR="00E27849" w:rsidRDefault="00E27849">
      <w:pPr>
        <w:pStyle w:val="Commentaire"/>
      </w:pPr>
      <w:r>
        <w:rPr>
          <w:rStyle w:val="Marquedecommentaire"/>
        </w:rPr>
        <w:annotationRef/>
      </w:r>
      <w:r>
        <w:t>+++</w:t>
      </w:r>
    </w:p>
  </w:comment>
  <w:comment w:id="2785" w:author="Rob Gardner 280220" w:date="2020-02-28T14:49:00Z" w:initials="RG280220">
    <w:p w14:paraId="21AD19E7" w14:textId="128D74AF" w:rsidR="00E27849" w:rsidRDefault="00E27849">
      <w:pPr>
        <w:pStyle w:val="Commentaire"/>
      </w:pPr>
      <w:r>
        <w:rPr>
          <w:rStyle w:val="Marquedecommentaire"/>
        </w:rPr>
        <w:annotationRef/>
      </w:r>
      <w:r>
        <w:t>+++</w:t>
      </w:r>
    </w:p>
  </w:comment>
  <w:comment w:id="2790" w:author="TRIPATHY Samarendra" w:date="2020-03-10T12:20:00Z" w:initials="TS">
    <w:p w14:paraId="28B435CA" w14:textId="599D1F8E" w:rsidR="00B10D6C" w:rsidRDefault="00B10D6C">
      <w:pPr>
        <w:pStyle w:val="Commentaire"/>
      </w:pPr>
      <w:r>
        <w:rPr>
          <w:rStyle w:val="Marquedecommentaire"/>
        </w:rPr>
        <w:annotationRef/>
      </w:r>
      <w:r>
        <w:t xml:space="preserve">CCP </w:t>
      </w:r>
      <w:r w:rsidR="000C7368">
        <w:t>option is replaced by Type 6 test</w:t>
      </w:r>
    </w:p>
  </w:comment>
  <w:comment w:id="2830" w:author="Rob Gardner 280220" w:date="2020-02-28T14:49:00Z" w:initials="RG280220">
    <w:p w14:paraId="57C20DC1" w14:textId="171B7114" w:rsidR="00E27849" w:rsidRDefault="00E27849">
      <w:pPr>
        <w:pStyle w:val="Commentaire"/>
      </w:pPr>
      <w:r>
        <w:rPr>
          <w:rStyle w:val="Marquedecommentaire"/>
        </w:rPr>
        <w:annotationRef/>
      </w:r>
      <w:r>
        <w:t>+++</w:t>
      </w:r>
    </w:p>
  </w:comment>
  <w:comment w:id="2831" w:author="Rob Gardner 280220" w:date="2020-02-28T14:49:00Z" w:initials="RG280220">
    <w:p w14:paraId="1B72E7DF" w14:textId="311B9F3A" w:rsidR="00E27849" w:rsidRDefault="00E27849">
      <w:pPr>
        <w:pStyle w:val="Commentaire"/>
      </w:pPr>
      <w:r>
        <w:rPr>
          <w:rStyle w:val="Marquedecommentaire"/>
        </w:rPr>
        <w:annotationRef/>
      </w:r>
      <w:r>
        <w:t>+++</w:t>
      </w:r>
    </w:p>
  </w:comment>
  <w:comment w:id="2834" w:author="Rob Gardner 280220" w:date="2020-02-28T14:50:00Z" w:initials="RG280220">
    <w:p w14:paraId="0BB8491E" w14:textId="3A8ED14E" w:rsidR="00E27849" w:rsidRDefault="00E27849">
      <w:pPr>
        <w:pStyle w:val="Commentaire"/>
      </w:pPr>
      <w:r>
        <w:rPr>
          <w:rStyle w:val="Marquedecommentaire"/>
        </w:rPr>
        <w:annotationRef/>
      </w:r>
      <w:r>
        <w:t>+++</w:t>
      </w:r>
    </w:p>
  </w:comment>
  <w:comment w:id="2852" w:author="Ricardo SUAREZ BERTOA" w:date="2020-01-29T19:01:00Z" w:initials="RSB">
    <w:p w14:paraId="742A4501" w14:textId="77777777" w:rsidR="00E27849" w:rsidRDefault="00E27849" w:rsidP="00625B20">
      <w:pPr>
        <w:pStyle w:val="Commentaire"/>
      </w:pPr>
      <w:r>
        <w:rPr>
          <w:rStyle w:val="Marquedecommentaire"/>
        </w:rPr>
        <w:annotationRef/>
      </w:r>
      <w:r>
        <w:t>If agreed by Japan this appendix will not be needed for Type 6 and either no correction will be performed or the K factor from Type 1 will be used.</w:t>
      </w:r>
    </w:p>
  </w:comment>
  <w:comment w:id="2853" w:author="JRC" w:date="2020-03-09T16:48:00Z" w:initials="JRC">
    <w:p w14:paraId="33B3F983" w14:textId="204C0BBF" w:rsidR="003D3D8D" w:rsidRDefault="003D3D8D">
      <w:pPr>
        <w:pStyle w:val="Commentaire"/>
      </w:pPr>
      <w:r>
        <w:rPr>
          <w:rStyle w:val="Marquedecommentaire"/>
        </w:rPr>
        <w:annotationRef/>
      </w:r>
      <w:r>
        <w:t>Agreed that K factor from Type 1 will be used.</w:t>
      </w:r>
    </w:p>
  </w:comment>
  <w:comment w:id="2861" w:author="Ricardo SUAREZ BERTOA" w:date="2020-01-29T19:03:00Z" w:initials="RSB">
    <w:p w14:paraId="0DB15E9B" w14:textId="77777777" w:rsidR="00E27849" w:rsidRDefault="00E27849" w:rsidP="00A1754C">
      <w:pPr>
        <w:pStyle w:val="Commentaire"/>
      </w:pPr>
      <w:r>
        <w:rPr>
          <w:rStyle w:val="Marquedecommentaire"/>
        </w:rPr>
        <w:annotationRef/>
      </w:r>
      <w:r>
        <w:t>Same as Type 1</w:t>
      </w:r>
    </w:p>
  </w:comment>
  <w:comment w:id="2865" w:author="Rob Gardner 280220" w:date="2020-02-28T14:50:00Z" w:initials="RG280220">
    <w:p w14:paraId="3C3A7E94" w14:textId="1FDF45D3" w:rsidR="00E27849" w:rsidRDefault="00E27849">
      <w:pPr>
        <w:pStyle w:val="Commentaire"/>
      </w:pPr>
      <w:r>
        <w:rPr>
          <w:rStyle w:val="Marquedecommentaire"/>
        </w:rPr>
        <w:annotationRef/>
      </w:r>
      <w:r>
        <w:t>+++</w:t>
      </w:r>
    </w:p>
  </w:comment>
  <w:comment w:id="2936" w:author="JRC" w:date="2020-03-09T19:22:00Z" w:initials="JRC">
    <w:p w14:paraId="139B8413" w14:textId="1985003D" w:rsidR="005B569B" w:rsidRDefault="005B569B">
      <w:pPr>
        <w:pStyle w:val="Commentaire"/>
      </w:pPr>
      <w:r>
        <w:rPr>
          <w:rStyle w:val="Marquedecommentaire"/>
        </w:rPr>
        <w:annotationRef/>
      </w:r>
      <w:r>
        <w:t>Break-off criterion [4% or 6%] during precondition is under discussion.</w:t>
      </w:r>
    </w:p>
  </w:comment>
  <w:comment w:id="2990" w:author="JRC" w:date="2020-03-07T20:08:00Z" w:initials="JRC">
    <w:p w14:paraId="166ECEA5" w14:textId="77777777" w:rsidR="00577C00" w:rsidRDefault="00577C00" w:rsidP="00577C00">
      <w:pPr>
        <w:pStyle w:val="Commentaire"/>
        <w:rPr>
          <w:lang w:val="en-GB"/>
        </w:rPr>
      </w:pPr>
      <w:r>
        <w:rPr>
          <w:rStyle w:val="Marquedecommentaire"/>
        </w:rPr>
        <w:annotationRef/>
      </w:r>
      <w:r>
        <w:t>Waiting for OICA+JAPAN wording for PEV and CD OVC-HEV</w:t>
      </w:r>
    </w:p>
  </w:comment>
  <w:comment w:id="3013" w:author="Ricardo SUAREZ BERTOA" w:date="2020-01-29T19:26:00Z" w:initials="RSB">
    <w:p w14:paraId="7491C3C6" w14:textId="77777777" w:rsidR="00E27849" w:rsidRDefault="00E27849" w:rsidP="00CB6413">
      <w:pPr>
        <w:pStyle w:val="Commentaire"/>
      </w:pPr>
      <w:r>
        <w:rPr>
          <w:rStyle w:val="Marquedecommentaire"/>
        </w:rPr>
        <w:annotationRef/>
      </w:r>
      <w:r>
        <w:t>Need to check</w:t>
      </w:r>
    </w:p>
  </w:comment>
  <w:comment w:id="3021" w:author="JRC" w:date="2020-03-09T20:12:00Z" w:initials="JRC">
    <w:p w14:paraId="4F3FC23F" w14:textId="77777777" w:rsidR="00AE5F1F" w:rsidRDefault="00AE5F1F" w:rsidP="00AE5F1F">
      <w:pPr>
        <w:pStyle w:val="Commentaire"/>
      </w:pPr>
      <w:r>
        <w:rPr>
          <w:rStyle w:val="Marquedecommentaire"/>
        </w:rPr>
        <w:annotationRef/>
      </w:r>
      <w:r>
        <w:t>Discussion ongoing regarding when charging should take place:</w:t>
      </w:r>
    </w:p>
    <w:p w14:paraId="5C0BCB05" w14:textId="77777777" w:rsidR="00AE5F1F" w:rsidRDefault="00AE5F1F" w:rsidP="00AE5F1F">
      <w:pPr>
        <w:pStyle w:val="Commentaire"/>
      </w:pPr>
      <w:r>
        <w:t>EC charge starts as soon as connected. Charge continue until minimum Test-soak time is reached (12h).</w:t>
      </w:r>
    </w:p>
    <w:p w14:paraId="6DF424B2" w14:textId="4B785A61" w:rsidR="00AE5F1F" w:rsidRDefault="00AE5F1F" w:rsidP="00AE5F1F">
      <w:pPr>
        <w:pStyle w:val="Commentaire"/>
      </w:pPr>
      <w:r>
        <w:t xml:space="preserve">JPN for vehicles reaching end-of-charge </w:t>
      </w:r>
      <w:proofErr w:type="spellStart"/>
      <w:r>
        <w:t>crierion</w:t>
      </w:r>
      <w:proofErr w:type="spellEnd"/>
      <w:r>
        <w:t xml:space="preserve"> faster than 12 hours, charge can be delay.</w:t>
      </w:r>
    </w:p>
  </w:comment>
  <w:comment w:id="3026" w:author="RSB" w:date="2020-02-19T11:19:00Z" w:initials="RSB">
    <w:p w14:paraId="70294915" w14:textId="77777777" w:rsidR="00AE5F1F" w:rsidRDefault="00AE5F1F" w:rsidP="00AE5F1F">
      <w:pPr>
        <w:pStyle w:val="Commentaire"/>
      </w:pPr>
      <w:r>
        <w:rPr>
          <w:rStyle w:val="Marquedecommentaire"/>
        </w:rPr>
        <w:annotationRef/>
      </w:r>
      <w:r>
        <w:t>Wording changed</w:t>
      </w:r>
    </w:p>
  </w:comment>
  <w:comment w:id="3029" w:author="Bryan Roos" w:date="2020-01-04T11:23:00Z" w:initials="BR">
    <w:p w14:paraId="01CB40FC" w14:textId="77777777" w:rsidR="00E27849" w:rsidRPr="000862A6" w:rsidRDefault="00E27849" w:rsidP="002A39FF">
      <w:pPr>
        <w:pStyle w:val="Commentaire"/>
        <w:rPr>
          <w:lang w:val="en-IN"/>
        </w:rPr>
      </w:pPr>
      <w:r>
        <w:rPr>
          <w:rStyle w:val="Marquedecommentaire"/>
        </w:rPr>
        <w:annotationRef/>
      </w:r>
      <w:r w:rsidRPr="000862A6">
        <w:rPr>
          <w:lang w:val="en-IN"/>
        </w:rPr>
        <w:t>Removed use of auxiliary, this should be on-board the vehicle</w:t>
      </w:r>
    </w:p>
  </w:comment>
  <w:comment w:id="3052" w:author="Bryan Roos" w:date="2020-01-04T11:32:00Z" w:initials="BR">
    <w:p w14:paraId="338E3DAE" w14:textId="77777777" w:rsidR="00773C38" w:rsidRPr="000862A6" w:rsidRDefault="00773C38" w:rsidP="00773C38">
      <w:pPr>
        <w:pStyle w:val="Commentaire"/>
        <w:rPr>
          <w:lang w:val="en-IN"/>
        </w:rPr>
      </w:pPr>
      <w:r>
        <w:rPr>
          <w:rStyle w:val="Marquedecommentaire"/>
        </w:rPr>
        <w:annotationRef/>
      </w:r>
      <w:r w:rsidRPr="000862A6">
        <w:rPr>
          <w:lang w:val="en-IN"/>
        </w:rPr>
        <w:t xml:space="preserve">Definition of thermal conditioning needs to be explained somewhere in the Annex. I have not done this yet.  J1634 text </w:t>
      </w:r>
      <w:proofErr w:type="gramStart"/>
      <w:r w:rsidRPr="000862A6">
        <w:rPr>
          <w:lang w:val="en-IN"/>
        </w:rPr>
        <w:t>says :</w:t>
      </w:r>
      <w:proofErr w:type="gramEnd"/>
    </w:p>
    <w:p w14:paraId="72E10BC8" w14:textId="77777777" w:rsidR="00773C38" w:rsidRPr="000862A6" w:rsidRDefault="00773C38" w:rsidP="00773C38">
      <w:pPr>
        <w:pStyle w:val="Commentaire"/>
        <w:rPr>
          <w:lang w:val="en-IN"/>
        </w:rPr>
      </w:pPr>
    </w:p>
    <w:p w14:paraId="3E8DF41D" w14:textId="77777777" w:rsidR="00773C38" w:rsidRPr="000862A6" w:rsidRDefault="00773C38" w:rsidP="00773C38">
      <w:pPr>
        <w:spacing w:before="240" w:line="240" w:lineRule="auto"/>
        <w:rPr>
          <w:rFonts w:ascii="Arial" w:hAnsi="Arial" w:cs="Arial"/>
          <w:iCs/>
          <w:color w:val="000000"/>
          <w:lang w:val="en-IN"/>
        </w:rPr>
      </w:pPr>
      <w:r w:rsidRPr="000862A6">
        <w:rPr>
          <w:rFonts w:ascii="Arial" w:hAnsi="Arial" w:cs="Arial"/>
          <w:iCs/>
          <w:color w:val="000000"/>
          <w:lang w:val="en-IN"/>
        </w:rPr>
        <w:t>3.10.1 THERMAL CONDITIONING</w:t>
      </w:r>
    </w:p>
    <w:p w14:paraId="66DACB22" w14:textId="77777777" w:rsidR="00773C38" w:rsidRPr="000862A6" w:rsidRDefault="00773C38" w:rsidP="00773C38">
      <w:pPr>
        <w:spacing w:before="240" w:line="240" w:lineRule="auto"/>
        <w:rPr>
          <w:rFonts w:ascii="Arial" w:hAnsi="Arial"/>
          <w:color w:val="000000"/>
          <w:lang w:val="en-IN"/>
        </w:rPr>
      </w:pPr>
      <w:r w:rsidRPr="000862A6">
        <w:rPr>
          <w:rFonts w:ascii="Arial" w:hAnsi="Arial"/>
          <w:color w:val="000000"/>
          <w:lang w:val="en-IN"/>
        </w:rPr>
        <w:t xml:space="preserve">Thermal conditioning consists of either heating or cooling of the powertrain components (HV battery, motors, drive units, etc.), cabin, or both during the vehicle charging period, soak period after charging while vehicle is connected to AC charging, or prior to test with the vehicle loaded on the dynamometer and connected to AC charging. 12V maintenance is not considered for thermal conditioning unless it leads to a significant change in powertrain component temperatures.  Thermal conditioning, as defined in this paragraph, should not be performed when the vehicle is unplugged and in the “off” key position. </w:t>
      </w:r>
    </w:p>
    <w:p w14:paraId="72AFC5F1" w14:textId="77777777" w:rsidR="00773C38" w:rsidRPr="000862A6" w:rsidRDefault="00773C38" w:rsidP="00773C38">
      <w:pPr>
        <w:pStyle w:val="Commentaire"/>
        <w:rPr>
          <w:lang w:val="en-IN"/>
        </w:rPr>
      </w:pPr>
    </w:p>
  </w:comment>
  <w:comment w:id="3063" w:author="Bryan Roos" w:date="2020-02-21T12:12:00Z" w:initials="BR">
    <w:p w14:paraId="5C49B2A6" w14:textId="77777777" w:rsidR="00773C38" w:rsidRDefault="00773C38" w:rsidP="00773C38">
      <w:pPr>
        <w:pStyle w:val="Commentaire"/>
      </w:pPr>
      <w:r>
        <w:rPr>
          <w:rStyle w:val="Marquedecommentaire"/>
        </w:rPr>
        <w:annotationRef/>
      </w:r>
      <w:r>
        <w:t>Customer options excluded from working document until further definition on customer options provided and usage cases</w:t>
      </w:r>
    </w:p>
  </w:comment>
  <w:comment w:id="3094" w:author="Bryan Roos" w:date="2020-01-04T11:32:00Z" w:initials="BR">
    <w:p w14:paraId="6D88A676" w14:textId="77777777" w:rsidR="00E27849" w:rsidRPr="000862A6" w:rsidRDefault="00E27849" w:rsidP="002A39FF">
      <w:pPr>
        <w:pStyle w:val="Commentaire"/>
        <w:rPr>
          <w:lang w:val="en-IN"/>
        </w:rPr>
      </w:pPr>
      <w:r>
        <w:rPr>
          <w:rStyle w:val="Marquedecommentaire"/>
        </w:rPr>
        <w:annotationRef/>
      </w:r>
      <w:r w:rsidRPr="000862A6">
        <w:rPr>
          <w:lang w:val="en-IN"/>
        </w:rPr>
        <w:t xml:space="preserve">Definition of thermal conditioning needs to be explained somewhere in the Annex. I have not done this yet.  J1634 text </w:t>
      </w:r>
      <w:proofErr w:type="gramStart"/>
      <w:r w:rsidRPr="000862A6">
        <w:rPr>
          <w:lang w:val="en-IN"/>
        </w:rPr>
        <w:t>says :</w:t>
      </w:r>
      <w:proofErr w:type="gramEnd"/>
    </w:p>
    <w:p w14:paraId="2E66EF70" w14:textId="77777777" w:rsidR="00E27849" w:rsidRPr="000862A6" w:rsidRDefault="00E27849" w:rsidP="002A39FF">
      <w:pPr>
        <w:pStyle w:val="Commentaire"/>
        <w:rPr>
          <w:lang w:val="en-IN"/>
        </w:rPr>
      </w:pPr>
    </w:p>
    <w:p w14:paraId="3DFC5BC0" w14:textId="77777777" w:rsidR="00E27849" w:rsidRPr="000862A6" w:rsidRDefault="00E27849" w:rsidP="002A39FF">
      <w:pPr>
        <w:spacing w:before="240" w:line="240" w:lineRule="auto"/>
        <w:rPr>
          <w:rFonts w:ascii="Arial" w:hAnsi="Arial" w:cs="Arial"/>
          <w:iCs/>
          <w:color w:val="000000"/>
          <w:lang w:val="en-IN"/>
        </w:rPr>
      </w:pPr>
      <w:r w:rsidRPr="000862A6">
        <w:rPr>
          <w:rFonts w:ascii="Arial" w:hAnsi="Arial" w:cs="Arial"/>
          <w:iCs/>
          <w:color w:val="000000"/>
          <w:lang w:val="en-IN"/>
        </w:rPr>
        <w:t>3.10.1 THERMAL CONDITIONING</w:t>
      </w:r>
    </w:p>
    <w:p w14:paraId="1558BA35" w14:textId="77777777" w:rsidR="00E27849" w:rsidRPr="000862A6" w:rsidRDefault="00E27849" w:rsidP="002A39FF">
      <w:pPr>
        <w:spacing w:before="240" w:line="240" w:lineRule="auto"/>
        <w:rPr>
          <w:rFonts w:ascii="Arial" w:hAnsi="Arial"/>
          <w:color w:val="000000"/>
          <w:lang w:val="en-IN"/>
        </w:rPr>
      </w:pPr>
      <w:r w:rsidRPr="000862A6">
        <w:rPr>
          <w:rFonts w:ascii="Arial" w:hAnsi="Arial"/>
          <w:color w:val="000000"/>
          <w:lang w:val="en-IN"/>
        </w:rPr>
        <w:t xml:space="preserve">Thermal conditioning consists of either heating or cooling of the powertrain components (HV battery, motors, drive units, etc.), cabin, or both during the vehicle charging period, soak period after charging while vehicle is connected to AC charging, or prior to test with the vehicle loaded on the dynamometer and connected to AC charging. 12V maintenance is not considered for thermal conditioning unless it leads to a significant change in powertrain component temperatures.  Thermal conditioning, as defined in this paragraph, should not be performed when the vehicle is unplugged and in the “off” key position. </w:t>
      </w:r>
    </w:p>
    <w:p w14:paraId="07EC347C" w14:textId="77777777" w:rsidR="00E27849" w:rsidRPr="000862A6" w:rsidRDefault="00E27849" w:rsidP="002A39FF">
      <w:pPr>
        <w:pStyle w:val="Commentaire"/>
        <w:rPr>
          <w:lang w:val="en-IN"/>
        </w:rPr>
      </w:pPr>
    </w:p>
  </w:comment>
  <w:comment w:id="3105" w:author="Bryan Roos" w:date="2020-02-21T12:12:00Z" w:initials="BR">
    <w:p w14:paraId="772F742F" w14:textId="20172505" w:rsidR="00E27849" w:rsidRDefault="00E27849">
      <w:pPr>
        <w:pStyle w:val="Commentaire"/>
      </w:pPr>
      <w:r>
        <w:rPr>
          <w:rStyle w:val="Marquedecommentaire"/>
        </w:rPr>
        <w:annotationRef/>
      </w:r>
      <w:r>
        <w:t>Customer options excluded from working document until further definition on customer options provided and usage cases</w:t>
      </w:r>
    </w:p>
  </w:comment>
  <w:comment w:id="3118" w:author="Ricardo SUAREZ BERTOA" w:date="2020-01-29T19:33:00Z" w:initials="RSB">
    <w:p w14:paraId="45DE50D2" w14:textId="77777777" w:rsidR="00E27849" w:rsidRDefault="00E27849" w:rsidP="00B845E0">
      <w:pPr>
        <w:pStyle w:val="Commentaire"/>
      </w:pPr>
      <w:r>
        <w:rPr>
          <w:rStyle w:val="Marquedecommentaire"/>
        </w:rPr>
        <w:annotationRef/>
      </w:r>
      <w:r>
        <w:t>Same as Type 1</w:t>
      </w:r>
    </w:p>
  </w:comment>
  <w:comment w:id="3120" w:author="Ricardo SUAREZ BERTOA" w:date="2020-01-29T19:35:00Z" w:initials="RSB">
    <w:p w14:paraId="7CCF5610" w14:textId="77777777" w:rsidR="00E27849" w:rsidRDefault="00E27849" w:rsidP="00B845E0">
      <w:pPr>
        <w:pStyle w:val="Commentaire"/>
      </w:pPr>
      <w:r>
        <w:rPr>
          <w:rStyle w:val="Marquedecommentaire"/>
        </w:rPr>
        <w:annotationRef/>
      </w:r>
      <w:r>
        <w:t>Only one modification compared that could be even implemented in Annex B8 (type 1) as it is not Type 6 specific.</w:t>
      </w:r>
    </w:p>
  </w:comment>
  <w:comment w:id="3122" w:author="Rob Gardner 280220" w:date="2020-02-28T14:51:00Z" w:initials="RG280220">
    <w:p w14:paraId="53866B12" w14:textId="2E26B0C1" w:rsidR="00E27849" w:rsidRDefault="00E27849">
      <w:pPr>
        <w:pStyle w:val="Commentaire"/>
      </w:pPr>
      <w:r>
        <w:rPr>
          <w:rStyle w:val="Marquedecommentaire"/>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DAD246C" w15:done="0"/>
  <w15:commentEx w15:paraId="12220728" w15:done="0"/>
  <w15:commentEx w15:paraId="0D49B7CC" w15:done="0"/>
  <w15:commentEx w15:paraId="258B55AA" w15:done="0"/>
  <w15:commentEx w15:paraId="2A527E49" w15:done="0"/>
  <w15:commentEx w15:paraId="40220378" w15:done="0"/>
  <w15:commentEx w15:paraId="601CD57D" w15:done="0"/>
  <w15:commentEx w15:paraId="00DCB425" w15:done="0"/>
  <w15:commentEx w15:paraId="4290A960" w15:done="0"/>
  <w15:commentEx w15:paraId="0405AAD4" w15:done="0"/>
  <w15:commentEx w15:paraId="5A5B71CF" w15:done="0"/>
  <w15:commentEx w15:paraId="1821FFA6" w15:done="0"/>
  <w15:commentEx w15:paraId="07236EFF" w15:done="0"/>
  <w15:commentEx w15:paraId="61B21B11" w15:done="0"/>
  <w15:commentEx w15:paraId="4A668ABD" w15:done="0"/>
  <w15:commentEx w15:paraId="42A242AD" w15:done="0"/>
  <w15:commentEx w15:paraId="7A250953" w15:done="0"/>
  <w15:commentEx w15:paraId="3CB1D712" w15:done="0"/>
  <w15:commentEx w15:paraId="2F80E047" w15:done="0"/>
  <w15:commentEx w15:paraId="71040061" w15:done="0"/>
  <w15:commentEx w15:paraId="24F2EACD" w15:done="0"/>
  <w15:commentEx w15:paraId="696FBD51" w15:paraIdParent="24F2EACD" w15:done="0"/>
  <w15:commentEx w15:paraId="642B18AF" w15:done="1"/>
  <w15:commentEx w15:paraId="157B3D32" w15:done="0"/>
  <w15:commentEx w15:paraId="229C80F7" w15:done="0"/>
  <w15:commentEx w15:paraId="3FD0CB48" w15:done="0"/>
  <w15:commentEx w15:paraId="40E3D124" w15:done="0"/>
  <w15:commentEx w15:paraId="4C4C3F4C" w15:done="0"/>
  <w15:commentEx w15:paraId="035BFBF8" w15:done="0"/>
  <w15:commentEx w15:paraId="54143FE4" w15:done="0"/>
  <w15:commentEx w15:paraId="7404FACD" w15:done="0"/>
  <w15:commentEx w15:paraId="3B0DF18E" w15:done="0"/>
  <w15:commentEx w15:paraId="09D094B5" w15:done="0"/>
  <w15:commentEx w15:paraId="7C61C093" w15:done="0"/>
  <w15:commentEx w15:paraId="5D14D5D7" w15:done="0"/>
  <w15:commentEx w15:paraId="2D69FCA7" w15:done="0"/>
  <w15:commentEx w15:paraId="02ED0581" w15:done="0"/>
  <w15:commentEx w15:paraId="63EFD8D2" w15:done="0"/>
  <w15:commentEx w15:paraId="7DCBE4E8" w15:done="0"/>
  <w15:commentEx w15:paraId="067D04B0" w15:done="0"/>
  <w15:commentEx w15:paraId="2258B9AD" w15:done="0"/>
  <w15:commentEx w15:paraId="7B4468D2" w15:done="0"/>
  <w15:commentEx w15:paraId="0B550B0F" w15:done="0"/>
  <w15:commentEx w15:paraId="6D8A5C4D" w15:done="0"/>
  <w15:commentEx w15:paraId="67D11D0C" w15:done="0"/>
  <w15:commentEx w15:paraId="65C7E7BD" w15:done="0"/>
  <w15:commentEx w15:paraId="03C62A53" w15:done="0"/>
  <w15:commentEx w15:paraId="64525ECF" w15:done="0"/>
  <w15:commentEx w15:paraId="470C0EEE" w15:done="0"/>
  <w15:commentEx w15:paraId="31CEBDA2" w15:done="0"/>
  <w15:commentEx w15:paraId="7024A8D8" w15:done="0"/>
  <w15:commentEx w15:paraId="748B30B9" w15:done="0"/>
  <w15:commentEx w15:paraId="1D4FD842" w15:done="0"/>
  <w15:commentEx w15:paraId="372C35E1" w15:done="0"/>
  <w15:commentEx w15:paraId="732293B3" w15:done="0"/>
  <w15:commentEx w15:paraId="16E6C678" w15:done="0"/>
  <w15:commentEx w15:paraId="5B34EB43" w15:done="0"/>
  <w15:commentEx w15:paraId="371F8D15" w15:done="0"/>
  <w15:commentEx w15:paraId="2E58B3A0" w15:done="1"/>
  <w15:commentEx w15:paraId="1BEFC649" w15:done="0"/>
  <w15:commentEx w15:paraId="7A75A80A" w15:done="0"/>
  <w15:commentEx w15:paraId="5896AB18" w15:done="1"/>
  <w15:commentEx w15:paraId="272EA9FC" w15:done="1"/>
  <w15:commentEx w15:paraId="443C0276" w15:done="1"/>
  <w15:commentEx w15:paraId="4D374182" w15:done="0"/>
  <w15:commentEx w15:paraId="54EEC030" w15:done="0"/>
  <w15:commentEx w15:paraId="08FD88A2" w15:paraIdParent="54EEC030" w15:done="0"/>
  <w15:commentEx w15:paraId="601CDF01" w15:done="0"/>
  <w15:commentEx w15:paraId="31D71460" w15:done="0"/>
  <w15:commentEx w15:paraId="55334E30" w15:done="0"/>
  <w15:commentEx w15:paraId="5B3D188B" w15:done="0"/>
  <w15:commentEx w15:paraId="2C4B6D1E" w15:done="1"/>
  <w15:commentEx w15:paraId="64A5DE08" w15:done="0"/>
  <w15:commentEx w15:paraId="4A43B358" w15:done="0"/>
  <w15:commentEx w15:paraId="257029CE" w15:done="0"/>
  <w15:commentEx w15:paraId="73E877F3" w15:done="0"/>
  <w15:commentEx w15:paraId="666C4A5D" w15:done="0"/>
  <w15:commentEx w15:paraId="5DFA5746" w15:done="0"/>
  <w15:commentEx w15:paraId="2B926765" w15:done="0"/>
  <w15:commentEx w15:paraId="237BA6F7" w15:done="0"/>
  <w15:commentEx w15:paraId="76DF3EBE" w15:done="0"/>
  <w15:commentEx w15:paraId="6CB69452" w15:done="0"/>
  <w15:commentEx w15:paraId="2A691381" w15:done="0"/>
  <w15:commentEx w15:paraId="0DE41936" w15:done="0"/>
  <w15:commentEx w15:paraId="38C8FAF1" w15:done="0"/>
  <w15:commentEx w15:paraId="39B3DF07" w15:done="0"/>
  <w15:commentEx w15:paraId="5D6D7747" w15:done="0"/>
  <w15:commentEx w15:paraId="6ABA5DD1" w15:done="0"/>
  <w15:commentEx w15:paraId="1AD2402C" w15:done="0"/>
  <w15:commentEx w15:paraId="5824D95F" w15:done="0"/>
  <w15:commentEx w15:paraId="64601F92" w15:done="0"/>
  <w15:commentEx w15:paraId="2A96DE7D" w15:done="0"/>
  <w15:commentEx w15:paraId="752D9FF3" w15:done="0"/>
  <w15:commentEx w15:paraId="036EA935" w15:done="0"/>
  <w15:commentEx w15:paraId="70A12FB8" w15:done="0"/>
  <w15:commentEx w15:paraId="72B0987B" w15:done="0"/>
  <w15:commentEx w15:paraId="7FACA2CC" w15:done="0"/>
  <w15:commentEx w15:paraId="01F4D2B5" w15:done="0"/>
  <w15:commentEx w15:paraId="1C32EB5C" w15:done="0"/>
  <w15:commentEx w15:paraId="2F5CC231" w15:done="0"/>
  <w15:commentEx w15:paraId="0552D128" w15:done="0"/>
  <w15:commentEx w15:paraId="6170A4AA" w15:done="0"/>
  <w15:commentEx w15:paraId="53C885EF" w15:done="0"/>
  <w15:commentEx w15:paraId="34109A3B" w15:done="0"/>
  <w15:commentEx w15:paraId="119ED60F" w15:paraIdParent="34109A3B" w15:done="0"/>
  <w15:commentEx w15:paraId="21AD19E7" w15:done="0"/>
  <w15:commentEx w15:paraId="28B435CA" w15:done="0"/>
  <w15:commentEx w15:paraId="57C20DC1" w15:done="0"/>
  <w15:commentEx w15:paraId="1B72E7DF" w15:done="0"/>
  <w15:commentEx w15:paraId="0BB8491E" w15:done="0"/>
  <w15:commentEx w15:paraId="742A4501" w15:done="0"/>
  <w15:commentEx w15:paraId="33B3F983" w15:paraIdParent="742A4501" w15:done="0"/>
  <w15:commentEx w15:paraId="0DB15E9B" w15:done="0"/>
  <w15:commentEx w15:paraId="3C3A7E94" w15:done="0"/>
  <w15:commentEx w15:paraId="139B8413" w15:done="0"/>
  <w15:commentEx w15:paraId="166ECEA5" w15:done="0"/>
  <w15:commentEx w15:paraId="7491C3C6" w15:done="0"/>
  <w15:commentEx w15:paraId="6DF424B2" w15:done="0"/>
  <w15:commentEx w15:paraId="70294915" w15:done="0"/>
  <w15:commentEx w15:paraId="01CB40FC" w15:done="0"/>
  <w15:commentEx w15:paraId="72AFC5F1" w15:done="1"/>
  <w15:commentEx w15:paraId="5C49B2A6" w15:done="0"/>
  <w15:commentEx w15:paraId="07EC347C" w15:done="1"/>
  <w15:commentEx w15:paraId="772F742F" w15:done="0"/>
  <w15:commentEx w15:paraId="45DE50D2" w15:done="0"/>
  <w15:commentEx w15:paraId="7CCF5610" w15:done="0"/>
  <w15:commentEx w15:paraId="53866B1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AD246C" w16cid:durableId="21F45105"/>
  <w16cid:commentId w16cid:paraId="12220728" w16cid:durableId="2211F9FB"/>
  <w16cid:commentId w16cid:paraId="0D49B7CC" w16cid:durableId="21DC9459"/>
  <w16cid:commentId w16cid:paraId="258B55AA" w16cid:durableId="2203A37E"/>
  <w16cid:commentId w16cid:paraId="2A527E49" w16cid:durableId="2211F9FE"/>
  <w16cid:commentId w16cid:paraId="40220378" w16cid:durableId="2211F9FF"/>
  <w16cid:commentId w16cid:paraId="601CD57D" w16cid:durableId="21DC945A"/>
  <w16cid:commentId w16cid:paraId="00DCB425" w16cid:durableId="2211FA01"/>
  <w16cid:commentId w16cid:paraId="4290A960" w16cid:durableId="21DC945B"/>
  <w16cid:commentId w16cid:paraId="0405AAD4" w16cid:durableId="2211FA03"/>
  <w16cid:commentId w16cid:paraId="5A5B71CF" w16cid:durableId="2203A3C1"/>
  <w16cid:commentId w16cid:paraId="1821FFA6" w16cid:durableId="2211FA05"/>
  <w16cid:commentId w16cid:paraId="07236EFF" w16cid:durableId="21F873CF"/>
  <w16cid:commentId w16cid:paraId="61B21B11" w16cid:durableId="2203A3CE"/>
  <w16cid:commentId w16cid:paraId="4A668ABD" w16cid:durableId="2203A401"/>
  <w16cid:commentId w16cid:paraId="42A242AD" w16cid:durableId="2203A406"/>
  <w16cid:commentId w16cid:paraId="7A250953" w16cid:durableId="2203A40D"/>
  <w16cid:commentId w16cid:paraId="3CB1D712" w16cid:durableId="2211FA0B"/>
  <w16cid:commentId w16cid:paraId="2F80E047" w16cid:durableId="2211FA0C"/>
  <w16cid:commentId w16cid:paraId="71040061" w16cid:durableId="2203A432"/>
  <w16cid:commentId w16cid:paraId="24F2EACD" w16cid:durableId="21DC945D"/>
  <w16cid:commentId w16cid:paraId="696FBD51" w16cid:durableId="2211FA0F"/>
  <w16cid:commentId w16cid:paraId="642B18AF" w16cid:durableId="21F873D0"/>
  <w16cid:commentId w16cid:paraId="157B3D32" w16cid:durableId="2211FA11"/>
  <w16cid:commentId w16cid:paraId="229C80F7" w16cid:durableId="2211FA12"/>
  <w16cid:commentId w16cid:paraId="3FD0CB48" w16cid:durableId="2211FA13"/>
  <w16cid:commentId w16cid:paraId="40E3D124" w16cid:durableId="2203A448"/>
  <w16cid:commentId w16cid:paraId="4C4C3F4C" w16cid:durableId="2211FA15"/>
  <w16cid:commentId w16cid:paraId="035BFBF8" w16cid:durableId="2203A4CA"/>
  <w16cid:commentId w16cid:paraId="54143FE4" w16cid:durableId="2203A4D1"/>
  <w16cid:commentId w16cid:paraId="7404FACD" w16cid:durableId="2211FA18"/>
  <w16cid:commentId w16cid:paraId="3B0DF18E" w16cid:durableId="2203A4DA"/>
  <w16cid:commentId w16cid:paraId="09D094B5" w16cid:durableId="2203A4E4"/>
  <w16cid:commentId w16cid:paraId="7C61C093" w16cid:durableId="2211FA1B"/>
  <w16cid:commentId w16cid:paraId="5D14D5D7" w16cid:durableId="2211FA1C"/>
  <w16cid:commentId w16cid:paraId="2D69FCA7" w16cid:durableId="2203A511"/>
  <w16cid:commentId w16cid:paraId="02ED0581" w16cid:durableId="2203A520"/>
  <w16cid:commentId w16cid:paraId="63EFD8D2" w16cid:durableId="2203A526"/>
  <w16cid:commentId w16cid:paraId="7DCBE4E8" w16cid:durableId="2203A52E"/>
  <w16cid:commentId w16cid:paraId="067D04B0" w16cid:durableId="2211FA21"/>
  <w16cid:commentId w16cid:paraId="2258B9AD" w16cid:durableId="2203A539"/>
  <w16cid:commentId w16cid:paraId="7B4468D2" w16cid:durableId="2211FA23"/>
  <w16cid:commentId w16cid:paraId="0B550B0F" w16cid:durableId="2203A540"/>
  <w16cid:commentId w16cid:paraId="6D8A5C4D" w16cid:durableId="2203A54A"/>
  <w16cid:commentId w16cid:paraId="67D11D0C" w16cid:durableId="2203A551"/>
  <w16cid:commentId w16cid:paraId="65C7E7BD" w16cid:durableId="2203A557"/>
  <w16cid:commentId w16cid:paraId="03C62A53" w16cid:durableId="2211FA28"/>
  <w16cid:commentId w16cid:paraId="64525ECF" w16cid:durableId="2211FA29"/>
  <w16cid:commentId w16cid:paraId="470C0EEE" w16cid:durableId="2211FA2A"/>
  <w16cid:commentId w16cid:paraId="31CEBDA2" w16cid:durableId="2203A55C"/>
  <w16cid:commentId w16cid:paraId="7024A8D8" w16cid:durableId="2203A566"/>
  <w16cid:commentId w16cid:paraId="748B30B9" w16cid:durableId="2203A56C"/>
  <w16cid:commentId w16cid:paraId="1D4FD842" w16cid:durableId="2203A572"/>
  <w16cid:commentId w16cid:paraId="372C35E1" w16cid:durableId="2211FA2F"/>
  <w16cid:commentId w16cid:paraId="732293B3" w16cid:durableId="2211FA30"/>
  <w16cid:commentId w16cid:paraId="16E6C678" w16cid:durableId="21B7D1CC"/>
  <w16cid:commentId w16cid:paraId="5B34EB43" w16cid:durableId="2203A5D1"/>
  <w16cid:commentId w16cid:paraId="371F8D15" w16cid:durableId="2203A5DA"/>
  <w16cid:commentId w16cid:paraId="2E58B3A0" w16cid:durableId="21B7D219"/>
  <w16cid:commentId w16cid:paraId="1BEFC649" w16cid:durableId="21B7D27D"/>
  <w16cid:commentId w16cid:paraId="7A75A80A" w16cid:durableId="2203A5EE"/>
  <w16cid:commentId w16cid:paraId="5896AB18" w16cid:durableId="21BAD32F"/>
  <w16cid:commentId w16cid:paraId="272EA9FC" w16cid:durableId="21BAD379"/>
  <w16cid:commentId w16cid:paraId="443C0276" w16cid:durableId="21B7C28D"/>
  <w16cid:commentId w16cid:paraId="4D374182" w16cid:durableId="21BADB19"/>
  <w16cid:commentId w16cid:paraId="54EEC030" w16cid:durableId="21F44C82"/>
  <w16cid:commentId w16cid:paraId="08FD88A2" w16cid:durableId="21FA3B12"/>
  <w16cid:commentId w16cid:paraId="601CDF01" w16cid:durableId="2203A609"/>
  <w16cid:commentId w16cid:paraId="31D71460" w16cid:durableId="21FA0CEB"/>
  <w16cid:commentId w16cid:paraId="55334E30" w16cid:durableId="21FA0C3D"/>
  <w16cid:commentId w16cid:paraId="5B3D188B" w16cid:durableId="221200C7"/>
  <w16cid:commentId w16cid:paraId="2C4B6D1E" w16cid:durableId="21F8C36C"/>
  <w16cid:commentId w16cid:paraId="64A5DE08" w16cid:durableId="21FA307C"/>
  <w16cid:commentId w16cid:paraId="4A43B358" w16cid:durableId="21FA1223"/>
  <w16cid:commentId w16cid:paraId="257029CE" w16cid:durableId="21E47A93"/>
  <w16cid:commentId w16cid:paraId="73E877F3" w16cid:durableId="2211FE19"/>
  <w16cid:commentId w16cid:paraId="666C4A5D" w16cid:durableId="2211FA44"/>
  <w16cid:commentId w16cid:paraId="5DFA5746" w16cid:durableId="220B9C4A"/>
  <w16cid:commentId w16cid:paraId="2B926765" w16cid:durableId="2211FA45"/>
  <w16cid:commentId w16cid:paraId="237BA6F7" w16cid:durableId="21DCAAC4"/>
  <w16cid:commentId w16cid:paraId="76DF3EBE" w16cid:durableId="221201C9"/>
  <w16cid:commentId w16cid:paraId="6CB69452" w16cid:durableId="2211FA47"/>
  <w16cid:commentId w16cid:paraId="2A691381" w16cid:durableId="2211FA48"/>
  <w16cid:commentId w16cid:paraId="0DE41936" w16cid:durableId="2211FA49"/>
  <w16cid:commentId w16cid:paraId="38C8FAF1" w16cid:durableId="2211FA4A"/>
  <w16cid:commentId w16cid:paraId="39B3DF07" w16cid:durableId="2211FA4B"/>
  <w16cid:commentId w16cid:paraId="5D6D7747" w16cid:durableId="22120228"/>
  <w16cid:commentId w16cid:paraId="6ABA5DD1" w16cid:durableId="2203A659"/>
  <w16cid:commentId w16cid:paraId="1AD2402C" w16cid:durableId="2203A661"/>
  <w16cid:commentId w16cid:paraId="5824D95F" w16cid:durableId="2203A669"/>
  <w16cid:commentId w16cid:paraId="64601F92" w16cid:durableId="2203A670"/>
  <w16cid:commentId w16cid:paraId="2A96DE7D" w16cid:durableId="221202D4"/>
  <w16cid:commentId w16cid:paraId="752D9FF3" w16cid:durableId="2211FA50"/>
  <w16cid:commentId w16cid:paraId="036EA935" w16cid:durableId="2203A687"/>
  <w16cid:commentId w16cid:paraId="70A12FB8" w16cid:durableId="220291E8"/>
  <w16cid:commentId w16cid:paraId="72B0987B" w16cid:durableId="21FA0FA4"/>
  <w16cid:commentId w16cid:paraId="7FACA2CC" w16cid:durableId="22120344"/>
  <w16cid:commentId w16cid:paraId="01F4D2B5" w16cid:durableId="21E3E22C"/>
  <w16cid:commentId w16cid:paraId="1C32EB5C" w16cid:durableId="2212037E"/>
  <w16cid:commentId w16cid:paraId="2F5CC231" w16cid:durableId="21FA4022"/>
  <w16cid:commentId w16cid:paraId="0552D128" w16cid:durableId="2211FA56"/>
  <w16cid:commentId w16cid:paraId="6170A4AA" w16cid:durableId="2211FA57"/>
  <w16cid:commentId w16cid:paraId="53C885EF" w16cid:durableId="221203E0"/>
  <w16cid:commentId w16cid:paraId="34109A3B" w16cid:durableId="21E3AE83"/>
  <w16cid:commentId w16cid:paraId="119ED60F" w16cid:durableId="2203A6B2"/>
  <w16cid:commentId w16cid:paraId="21AD19E7" w16cid:durableId="2203A6E7"/>
  <w16cid:commentId w16cid:paraId="28B435CA" w16cid:durableId="2212049F"/>
  <w16cid:commentId w16cid:paraId="57C20DC1" w16cid:durableId="2203A6F7"/>
  <w16cid:commentId w16cid:paraId="1B72E7DF" w16cid:durableId="2203A70F"/>
  <w16cid:commentId w16cid:paraId="0BB8491E" w16cid:durableId="2203A71F"/>
  <w16cid:commentId w16cid:paraId="742A4501" w16cid:durableId="21DC9460"/>
  <w16cid:commentId w16cid:paraId="33B3F983" w16cid:durableId="2211FA5F"/>
  <w16cid:commentId w16cid:paraId="0DB15E9B" w16cid:durableId="21DC9461"/>
  <w16cid:commentId w16cid:paraId="3C3A7E94" w16cid:durableId="2203A748"/>
  <w16cid:commentId w16cid:paraId="139B8413" w16cid:durableId="2211FA62"/>
  <w16cid:commentId w16cid:paraId="166ECEA5" w16cid:durableId="2211FA63"/>
  <w16cid:commentId w16cid:paraId="7491C3C6" w16cid:durableId="21DC9462"/>
  <w16cid:commentId w16cid:paraId="6DF424B2" w16cid:durableId="2211FA65"/>
  <w16cid:commentId w16cid:paraId="70294915" w16cid:durableId="2211FA66"/>
  <w16cid:commentId w16cid:paraId="01CB40FC" w16cid:durableId="21BAF44A"/>
  <w16cid:commentId w16cid:paraId="72AFC5F1" w16cid:durableId="22120595"/>
  <w16cid:commentId w16cid:paraId="5C49B2A6" w16cid:durableId="22120594"/>
  <w16cid:commentId w16cid:paraId="07EC347C" w16cid:durableId="21BAF63E"/>
  <w16cid:commentId w16cid:paraId="772F742F" w16cid:durableId="21FA47CA"/>
  <w16cid:commentId w16cid:paraId="45DE50D2" w16cid:durableId="21DC9463"/>
  <w16cid:commentId w16cid:paraId="7CCF5610" w16cid:durableId="21DC9464"/>
  <w16cid:commentId w16cid:paraId="53866B12" w16cid:durableId="2203A75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21665F" w14:textId="77777777" w:rsidR="008D7B6C" w:rsidRDefault="008D7B6C">
      <w:pPr>
        <w:spacing w:line="240" w:lineRule="auto"/>
      </w:pPr>
      <w:r>
        <w:separator/>
      </w:r>
    </w:p>
  </w:endnote>
  <w:endnote w:type="continuationSeparator" w:id="0">
    <w:p w14:paraId="16F89425" w14:textId="77777777" w:rsidR="008D7B6C" w:rsidRDefault="008D7B6C">
      <w:pPr>
        <w:spacing w:line="240" w:lineRule="auto"/>
      </w:pPr>
      <w:r>
        <w:continuationSeparator/>
      </w:r>
    </w:p>
  </w:endnote>
  <w:endnote w:type="continuationNotice" w:id="1">
    <w:p w14:paraId="2171B7AA" w14:textId="77777777" w:rsidR="008D7B6C" w:rsidRDefault="008D7B6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VW Headline OT-Book">
    <w:altName w:val="Corbel"/>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F8203" w14:textId="385D1899" w:rsidR="00E27849" w:rsidRPr="00CC6EAC" w:rsidRDefault="00E27849" w:rsidP="00CC6EAC">
    <w:pPr>
      <w:pStyle w:val="Pieddepage"/>
      <w:tabs>
        <w:tab w:val="right" w:pos="9638"/>
      </w:tabs>
      <w:rPr>
        <w:sz w:val="18"/>
      </w:rPr>
    </w:pPr>
    <w:r>
      <w:rPr>
        <w:b/>
        <w:noProof/>
        <w:sz w:val="18"/>
        <w:lang w:val="en-IE" w:eastAsia="en-IE"/>
      </w:rPr>
      <mc:AlternateContent>
        <mc:Choice Requires="wps">
          <w:drawing>
            <wp:anchor distT="0" distB="0" distL="114300" distR="114300" simplePos="0" relativeHeight="251659264" behindDoc="0" locked="0" layoutInCell="0" allowOverlap="1" wp14:anchorId="08D21948" wp14:editId="324F1745">
              <wp:simplePos x="0" y="0"/>
              <wp:positionH relativeFrom="page">
                <wp:posOffset>0</wp:posOffset>
              </wp:positionH>
              <wp:positionV relativeFrom="page">
                <wp:posOffset>10250170</wp:posOffset>
              </wp:positionV>
              <wp:extent cx="7560945" cy="252095"/>
              <wp:effectExtent l="0" t="0" r="0" b="14605"/>
              <wp:wrapNone/>
              <wp:docPr id="1378" name="MSIPCM463948f288ff130249a631b5" descr="{&quot;HashCode&quot;:-424964394,&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953A52" w14:textId="375F6155" w:rsidR="00E27849" w:rsidRPr="00502DE8" w:rsidRDefault="004E3FAF" w:rsidP="00502DE8">
                          <w:pPr>
                            <w:jc w:val="right"/>
                            <w:rPr>
                              <w:rFonts w:ascii="Arial" w:hAnsi="Arial" w:cs="Arial"/>
                              <w:color w:val="000000"/>
                            </w:rPr>
                          </w:pPr>
                          <w:r>
                            <w:rPr>
                              <w:rFonts w:ascii="Arial" w:hAnsi="Arial" w:cs="Arial"/>
                              <w:color w:val="000000"/>
                            </w:rPr>
                            <w:t>Confidential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08D21948" id="_x0000_t202" coordsize="21600,21600" o:spt="202" path="m,l,21600r21600,l21600,xe">
              <v:stroke joinstyle="miter"/>
              <v:path gradientshapeok="t" o:connecttype="rect"/>
            </v:shapetype>
            <v:shape id="MSIPCM463948f288ff130249a631b5" o:spid="_x0000_s1298" type="#_x0000_t202" alt="{&quot;HashCode&quot;:-424964394,&quot;Height&quot;:842.0,&quot;Width&quot;:595.0,&quot;Placement&quot;:&quot;Footer&quot;,&quot;Index&quot;:&quot;OddAndEven&quot;,&quot;Section&quot;:1,&quot;Top&quot;:0.0,&quot;Left&quot;:0.0}" style="position:absolute;left:0;text-align:left;margin-left:0;margin-top:807.1pt;width:595.3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" o:allowincell="f" filled="f" stroked="f" strokeweight=".5pt">
              <v:textbox inset=",0,20pt,0">
                <w:txbxContent>
                  <w:p w14:paraId="1D953A52" w14:textId="375F6155" w:rsidR="00E27849" w:rsidRPr="00502DE8" w:rsidRDefault="004E3FAF" w:rsidP="00502DE8">
                    <w:pPr>
                      <w:jc w:val="right"/>
                      <w:rPr>
                        <w:rFonts w:ascii="Arial" w:hAnsi="Arial" w:cs="Arial"/>
                        <w:color w:val="000000"/>
                      </w:rPr>
                    </w:pPr>
                    <w:r>
                      <w:rPr>
                        <w:rFonts w:ascii="Arial" w:hAnsi="Arial" w:cs="Arial"/>
                        <w:color w:val="000000"/>
                      </w:rPr>
                      <w:t>Confidential C</w:t>
                    </w:r>
                  </w:p>
                </w:txbxContent>
              </v:textbox>
              <w10:wrap anchorx="page" anchory="page"/>
            </v:shape>
          </w:pict>
        </mc:Fallback>
      </mc:AlternateContent>
    </w:r>
    <w:r>
      <w:rPr>
        <w:b/>
        <w:sz w:val="18"/>
      </w:rPr>
      <w:fldChar w:fldCharType="begin"/>
    </w:r>
    <w:r>
      <w:rPr>
        <w:b/>
        <w:sz w:val="18"/>
      </w:rPr>
      <w:instrText xml:space="preserve"> PAGE  \* MERGEFORMAT </w:instrText>
    </w:r>
    <w:r>
      <w:rPr>
        <w:b/>
        <w:sz w:val="18"/>
      </w:rPr>
      <w:fldChar w:fldCharType="separate"/>
    </w:r>
    <w:r w:rsidR="00F24899">
      <w:rPr>
        <w:b/>
        <w:noProof/>
        <w:sz w:val="18"/>
      </w:rPr>
      <w:t>20</w:t>
    </w:r>
    <w:r>
      <w:rPr>
        <w:b/>
        <w:sz w:val="18"/>
      </w:rPr>
      <w:fldChar w:fldCharType="end"/>
    </w:r>
    <w:r>
      <w:rPr>
        <w:b/>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2AA97" w14:textId="268DD0EA" w:rsidR="00E27849" w:rsidRPr="00CC6EAC" w:rsidRDefault="00E27849" w:rsidP="00CC6EAC">
    <w:pPr>
      <w:pStyle w:val="Pieddepage"/>
      <w:tabs>
        <w:tab w:val="right" w:pos="9638"/>
      </w:tabs>
      <w:rPr>
        <w:b/>
        <w:sz w:val="18"/>
      </w:rPr>
    </w:pPr>
    <w:r>
      <w:rPr>
        <w:noProof/>
        <w:lang w:val="en-IE" w:eastAsia="en-IE"/>
      </w:rPr>
      <mc:AlternateContent>
        <mc:Choice Requires="wps">
          <w:drawing>
            <wp:anchor distT="0" distB="0" distL="114300" distR="114300" simplePos="0" relativeHeight="251657216" behindDoc="0" locked="0" layoutInCell="0" allowOverlap="1" wp14:anchorId="49C9FEBF" wp14:editId="34637B13">
              <wp:simplePos x="0" y="0"/>
              <wp:positionH relativeFrom="page">
                <wp:posOffset>0</wp:posOffset>
              </wp:positionH>
              <wp:positionV relativeFrom="page">
                <wp:posOffset>10250170</wp:posOffset>
              </wp:positionV>
              <wp:extent cx="7560945" cy="252095"/>
              <wp:effectExtent l="0" t="0" r="0" b="14605"/>
              <wp:wrapNone/>
              <wp:docPr id="1376" name="MSIPCM79ff4077b593f134a67a3395" descr="{&quot;HashCode&quot;:-424964394,&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DC0A03" w14:textId="228C6E47" w:rsidR="00E27849" w:rsidRPr="00502DE8" w:rsidRDefault="004E3FAF" w:rsidP="00502DE8">
                          <w:pPr>
                            <w:jc w:val="right"/>
                            <w:rPr>
                              <w:rFonts w:ascii="Arial" w:hAnsi="Arial" w:cs="Arial"/>
                              <w:color w:val="000000"/>
                            </w:rPr>
                          </w:pPr>
                          <w:r>
                            <w:rPr>
                              <w:rFonts w:ascii="Arial" w:hAnsi="Arial" w:cs="Arial"/>
                              <w:color w:val="000000"/>
                            </w:rPr>
                            <w:t>Confidential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49C9FEBF" id="_x0000_t202" coordsize="21600,21600" o:spt="202" path="m,l,21600r21600,l21600,xe">
              <v:stroke joinstyle="miter"/>
              <v:path gradientshapeok="t" o:connecttype="rect"/>
            </v:shapetype>
            <v:shape id="MSIPCM79ff4077b593f134a67a3395" o:spid="_x0000_s1299" type="#_x0000_t202" alt="{&quot;HashCode&quot;:-424964394,&quot;Height&quot;:842.0,&quot;Width&quot;:595.0,&quot;Placement&quot;:&quot;Footer&quot;,&quot;Index&quot;:&quot;Primary&quot;,&quot;Section&quot;:1,&quot;Top&quot;:0.0,&quot;Left&quot;:0.0}" style="position:absolute;left:0;text-align:left;margin-left:0;margin-top:807.1pt;width:595.35pt;height:19.8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" o:allowincell="f" filled="f" stroked="f" strokeweight=".5pt">
              <v:textbox inset=",0,20pt,0">
                <w:txbxContent>
                  <w:p w14:paraId="32DC0A03" w14:textId="228C6E47" w:rsidR="00E27849" w:rsidRPr="00502DE8" w:rsidRDefault="004E3FAF" w:rsidP="00502DE8">
                    <w:pPr>
                      <w:jc w:val="right"/>
                      <w:rPr>
                        <w:rFonts w:ascii="Arial" w:hAnsi="Arial" w:cs="Arial"/>
                        <w:color w:val="000000"/>
                      </w:rPr>
                    </w:pPr>
                    <w:r>
                      <w:rPr>
                        <w:rFonts w:ascii="Arial" w:hAnsi="Arial" w:cs="Arial"/>
                        <w:color w:val="000000"/>
                      </w:rPr>
                      <w:t>Confidential C</w:t>
                    </w:r>
                  </w:p>
                </w:txbxContent>
              </v:textbox>
              <w10:wrap anchorx="page" anchory="page"/>
            </v:shape>
          </w:pict>
        </mc:Fallback>
      </mc:AlternateContent>
    </w:r>
    <w:r>
      <w:tab/>
    </w:r>
    <w:r>
      <w:rPr>
        <w:b/>
        <w:sz w:val="18"/>
      </w:rPr>
      <w:fldChar w:fldCharType="begin"/>
    </w:r>
    <w:r>
      <w:rPr>
        <w:b/>
        <w:sz w:val="18"/>
      </w:rPr>
      <w:instrText xml:space="preserve"> PAGE  \* MERGEFORMAT </w:instrText>
    </w:r>
    <w:r>
      <w:rPr>
        <w:b/>
        <w:sz w:val="18"/>
      </w:rPr>
      <w:fldChar w:fldCharType="separate"/>
    </w:r>
    <w:r w:rsidR="00F24899">
      <w:rPr>
        <w:b/>
        <w:noProof/>
        <w:sz w:val="18"/>
      </w:rPr>
      <w:t>21</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6A618" w14:textId="77777777" w:rsidR="008D7B6C" w:rsidRDefault="008D7B6C">
      <w:pPr>
        <w:spacing w:line="240" w:lineRule="auto"/>
      </w:pPr>
      <w:r>
        <w:separator/>
      </w:r>
    </w:p>
  </w:footnote>
  <w:footnote w:type="continuationSeparator" w:id="0">
    <w:p w14:paraId="14009F2E" w14:textId="77777777" w:rsidR="008D7B6C" w:rsidRDefault="008D7B6C">
      <w:pPr>
        <w:spacing w:line="240" w:lineRule="auto"/>
      </w:pPr>
      <w:r>
        <w:continuationSeparator/>
      </w:r>
    </w:p>
  </w:footnote>
  <w:footnote w:type="continuationNotice" w:id="1">
    <w:p w14:paraId="25C7506C" w14:textId="77777777" w:rsidR="008D7B6C" w:rsidRDefault="008D7B6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5C3E9" w14:textId="68C98877" w:rsidR="00E27849" w:rsidRPr="00CC6EAC" w:rsidRDefault="008D7B6C" w:rsidP="00CC6EAC">
    <w:pPr>
      <w:pStyle w:val="En-tte"/>
    </w:pPr>
    <w:fldSimple w:instr=" TITLE  \* MERGEFORMAT ">
      <w:r w:rsidR="00E27849">
        <w:t>ECE/TRANS/WP.29/GRPE/2020/4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31534" w14:textId="0F61EAB5" w:rsidR="00E27849" w:rsidRPr="00CC6EAC" w:rsidRDefault="008D7B6C" w:rsidP="00CC6EAC">
    <w:pPr>
      <w:pStyle w:val="En-tte"/>
      <w:jc w:val="right"/>
    </w:pPr>
    <w:fldSimple w:instr=" TITLE  \* MERGEFORMAT ">
      <w:r w:rsidR="00E27849">
        <w:t>ECE/TRANS/WP.29/GRPE/2020/4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443E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BD0CFEE4">
      <w:start w:val="1"/>
      <w:numFmt w:val="bullet"/>
      <w:lvlText w:val="o"/>
      <w:lvlJc w:val="left"/>
      <w:pPr>
        <w:ind w:left="720" w:hanging="360"/>
      </w:pPr>
      <w:rPr>
        <w:rFonts w:ascii="Courier New" w:hAnsi="Courier New"/>
        <w:b w:val="0"/>
        <w:bCs w:val="0"/>
      </w:rPr>
    </w:lvl>
    <w:lvl w:ilvl="1" w:tplc="35DA64F0">
      <w:start w:val="1"/>
      <w:numFmt w:val="bullet"/>
      <w:lvlText w:val="o"/>
      <w:lvlJc w:val="left"/>
      <w:pPr>
        <w:tabs>
          <w:tab w:val="num" w:pos="1440"/>
        </w:tabs>
        <w:ind w:left="1440" w:hanging="360"/>
      </w:pPr>
      <w:rPr>
        <w:rFonts w:ascii="Courier New" w:hAnsi="Courier New"/>
      </w:rPr>
    </w:lvl>
    <w:lvl w:ilvl="2" w:tplc="E19CD6A4">
      <w:start w:val="1"/>
      <w:numFmt w:val="bullet"/>
      <w:lvlText w:val=""/>
      <w:lvlJc w:val="left"/>
      <w:pPr>
        <w:tabs>
          <w:tab w:val="num" w:pos="2160"/>
        </w:tabs>
        <w:ind w:left="2160" w:hanging="360"/>
      </w:pPr>
      <w:rPr>
        <w:rFonts w:ascii="Wingdings" w:hAnsi="Wingdings"/>
      </w:rPr>
    </w:lvl>
    <w:lvl w:ilvl="3" w:tplc="FA90198E">
      <w:start w:val="1"/>
      <w:numFmt w:val="bullet"/>
      <w:lvlText w:val=""/>
      <w:lvlJc w:val="left"/>
      <w:pPr>
        <w:tabs>
          <w:tab w:val="num" w:pos="2880"/>
        </w:tabs>
        <w:ind w:left="2880" w:hanging="360"/>
      </w:pPr>
      <w:rPr>
        <w:rFonts w:ascii="Symbol" w:hAnsi="Symbol"/>
      </w:rPr>
    </w:lvl>
    <w:lvl w:ilvl="4" w:tplc="A8B22DE6">
      <w:start w:val="1"/>
      <w:numFmt w:val="bullet"/>
      <w:lvlText w:val="o"/>
      <w:lvlJc w:val="left"/>
      <w:pPr>
        <w:tabs>
          <w:tab w:val="num" w:pos="3600"/>
        </w:tabs>
        <w:ind w:left="3600" w:hanging="360"/>
      </w:pPr>
      <w:rPr>
        <w:rFonts w:ascii="Courier New" w:hAnsi="Courier New"/>
      </w:rPr>
    </w:lvl>
    <w:lvl w:ilvl="5" w:tplc="17D485F8">
      <w:start w:val="1"/>
      <w:numFmt w:val="bullet"/>
      <w:lvlText w:val=""/>
      <w:lvlJc w:val="left"/>
      <w:pPr>
        <w:tabs>
          <w:tab w:val="num" w:pos="4320"/>
        </w:tabs>
        <w:ind w:left="4320" w:hanging="360"/>
      </w:pPr>
      <w:rPr>
        <w:rFonts w:ascii="Wingdings" w:hAnsi="Wingdings"/>
      </w:rPr>
    </w:lvl>
    <w:lvl w:ilvl="6" w:tplc="EE76B24A">
      <w:start w:val="1"/>
      <w:numFmt w:val="bullet"/>
      <w:lvlText w:val=""/>
      <w:lvlJc w:val="left"/>
      <w:pPr>
        <w:tabs>
          <w:tab w:val="num" w:pos="5040"/>
        </w:tabs>
        <w:ind w:left="5040" w:hanging="360"/>
      </w:pPr>
      <w:rPr>
        <w:rFonts w:ascii="Symbol" w:hAnsi="Symbol"/>
      </w:rPr>
    </w:lvl>
    <w:lvl w:ilvl="7" w:tplc="4EB01768">
      <w:start w:val="1"/>
      <w:numFmt w:val="bullet"/>
      <w:lvlText w:val="o"/>
      <w:lvlJc w:val="left"/>
      <w:pPr>
        <w:tabs>
          <w:tab w:val="num" w:pos="5760"/>
        </w:tabs>
        <w:ind w:left="5760" w:hanging="360"/>
      </w:pPr>
      <w:rPr>
        <w:rFonts w:ascii="Courier New" w:hAnsi="Courier New"/>
      </w:rPr>
    </w:lvl>
    <w:lvl w:ilvl="8" w:tplc="2F9E2008">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2"/>
    <w:multiLevelType w:val="multilevel"/>
    <w:tmpl w:val="00000002"/>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4E334F5"/>
    <w:multiLevelType w:val="hybridMultilevel"/>
    <w:tmpl w:val="5F12AFAC"/>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4" w15:restartNumberingAfterBreak="0">
    <w:nsid w:val="0AB456B8"/>
    <w:multiLevelType w:val="hybridMultilevel"/>
    <w:tmpl w:val="8A042FD6"/>
    <w:lvl w:ilvl="0" w:tplc="FDC2BBD0">
      <w:start w:val="1"/>
      <w:numFmt w:val="upperRoman"/>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16AC0069"/>
    <w:multiLevelType w:val="hybridMultilevel"/>
    <w:tmpl w:val="6CF09B7C"/>
    <w:lvl w:ilvl="0" w:tplc="57ACB58C">
      <w:start w:val="1"/>
      <w:numFmt w:val="decimal"/>
      <w:lvlText w:val="%1."/>
      <w:lvlJc w:val="left"/>
      <w:pPr>
        <w:ind w:left="1497" w:hanging="360"/>
      </w:pPr>
      <w:rPr>
        <w:rFonts w:hint="default"/>
      </w:rPr>
    </w:lvl>
    <w:lvl w:ilvl="1" w:tplc="08090019" w:tentative="1">
      <w:start w:val="1"/>
      <w:numFmt w:val="lowerLetter"/>
      <w:lvlText w:val="%2."/>
      <w:lvlJc w:val="left"/>
      <w:pPr>
        <w:ind w:left="2217" w:hanging="360"/>
      </w:pPr>
    </w:lvl>
    <w:lvl w:ilvl="2" w:tplc="0809001B" w:tentative="1">
      <w:start w:val="1"/>
      <w:numFmt w:val="lowerRoman"/>
      <w:lvlText w:val="%3."/>
      <w:lvlJc w:val="right"/>
      <w:pPr>
        <w:ind w:left="2937" w:hanging="180"/>
      </w:pPr>
    </w:lvl>
    <w:lvl w:ilvl="3" w:tplc="0809000F" w:tentative="1">
      <w:start w:val="1"/>
      <w:numFmt w:val="decimal"/>
      <w:lvlText w:val="%4."/>
      <w:lvlJc w:val="left"/>
      <w:pPr>
        <w:ind w:left="3657" w:hanging="360"/>
      </w:pPr>
    </w:lvl>
    <w:lvl w:ilvl="4" w:tplc="08090019" w:tentative="1">
      <w:start w:val="1"/>
      <w:numFmt w:val="lowerLetter"/>
      <w:lvlText w:val="%5."/>
      <w:lvlJc w:val="left"/>
      <w:pPr>
        <w:ind w:left="4377" w:hanging="360"/>
      </w:pPr>
    </w:lvl>
    <w:lvl w:ilvl="5" w:tplc="0809001B" w:tentative="1">
      <w:start w:val="1"/>
      <w:numFmt w:val="lowerRoman"/>
      <w:lvlText w:val="%6."/>
      <w:lvlJc w:val="right"/>
      <w:pPr>
        <w:ind w:left="5097" w:hanging="180"/>
      </w:pPr>
    </w:lvl>
    <w:lvl w:ilvl="6" w:tplc="0809000F" w:tentative="1">
      <w:start w:val="1"/>
      <w:numFmt w:val="decimal"/>
      <w:lvlText w:val="%7."/>
      <w:lvlJc w:val="left"/>
      <w:pPr>
        <w:ind w:left="5817" w:hanging="360"/>
      </w:pPr>
    </w:lvl>
    <w:lvl w:ilvl="7" w:tplc="08090019" w:tentative="1">
      <w:start w:val="1"/>
      <w:numFmt w:val="lowerLetter"/>
      <w:lvlText w:val="%8."/>
      <w:lvlJc w:val="left"/>
      <w:pPr>
        <w:ind w:left="6537" w:hanging="360"/>
      </w:pPr>
    </w:lvl>
    <w:lvl w:ilvl="8" w:tplc="0809001B" w:tentative="1">
      <w:start w:val="1"/>
      <w:numFmt w:val="lowerRoman"/>
      <w:lvlText w:val="%9."/>
      <w:lvlJc w:val="right"/>
      <w:pPr>
        <w:ind w:left="7257" w:hanging="180"/>
      </w:pPr>
    </w:lvl>
  </w:abstractNum>
  <w:abstractNum w:abstractNumId="17"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FF26D0"/>
    <w:multiLevelType w:val="hybridMultilevel"/>
    <w:tmpl w:val="68BA098A"/>
    <w:lvl w:ilvl="0" w:tplc="25F2FEE2">
      <w:start w:val="1"/>
      <w:numFmt w:val="bullet"/>
      <w:lvlText w:val=""/>
      <w:lvlJc w:val="left"/>
      <w:pPr>
        <w:tabs>
          <w:tab w:val="num" w:pos="720"/>
        </w:tabs>
        <w:ind w:left="720" w:hanging="360"/>
      </w:pPr>
      <w:rPr>
        <w:rFonts w:ascii="Symbol" w:hAnsi="Symbol" w:hint="default"/>
      </w:rPr>
    </w:lvl>
    <w:lvl w:ilvl="1" w:tplc="BC72D68C">
      <w:start w:val="660"/>
      <w:numFmt w:val="bullet"/>
      <w:lvlText w:val="o"/>
      <w:lvlJc w:val="left"/>
      <w:pPr>
        <w:tabs>
          <w:tab w:val="num" w:pos="1440"/>
        </w:tabs>
        <w:ind w:left="1440" w:hanging="360"/>
      </w:pPr>
      <w:rPr>
        <w:rFonts w:ascii="Courier New" w:hAnsi="Courier New" w:cs="Times New Roman" w:hint="default"/>
      </w:rPr>
    </w:lvl>
    <w:lvl w:ilvl="2" w:tplc="662E6A12">
      <w:start w:val="1"/>
      <w:numFmt w:val="bullet"/>
      <w:lvlText w:val=""/>
      <w:lvlJc w:val="left"/>
      <w:pPr>
        <w:tabs>
          <w:tab w:val="num" w:pos="2160"/>
        </w:tabs>
        <w:ind w:left="2160" w:hanging="360"/>
      </w:pPr>
      <w:rPr>
        <w:rFonts w:ascii="Symbol" w:hAnsi="Symbol" w:hint="default"/>
      </w:rPr>
    </w:lvl>
    <w:lvl w:ilvl="3" w:tplc="D0C477E4">
      <w:start w:val="1"/>
      <w:numFmt w:val="bullet"/>
      <w:lvlText w:val=""/>
      <w:lvlJc w:val="left"/>
      <w:pPr>
        <w:tabs>
          <w:tab w:val="num" w:pos="2880"/>
        </w:tabs>
        <w:ind w:left="2880" w:hanging="360"/>
      </w:pPr>
      <w:rPr>
        <w:rFonts w:ascii="Symbol" w:hAnsi="Symbol" w:hint="default"/>
      </w:rPr>
    </w:lvl>
    <w:lvl w:ilvl="4" w:tplc="F59E7252">
      <w:start w:val="1"/>
      <w:numFmt w:val="bullet"/>
      <w:lvlText w:val=""/>
      <w:lvlJc w:val="left"/>
      <w:pPr>
        <w:tabs>
          <w:tab w:val="num" w:pos="3600"/>
        </w:tabs>
        <w:ind w:left="3600" w:hanging="360"/>
      </w:pPr>
      <w:rPr>
        <w:rFonts w:ascii="Symbol" w:hAnsi="Symbol" w:hint="default"/>
      </w:rPr>
    </w:lvl>
    <w:lvl w:ilvl="5" w:tplc="5316E2E8">
      <w:start w:val="1"/>
      <w:numFmt w:val="bullet"/>
      <w:lvlText w:val=""/>
      <w:lvlJc w:val="left"/>
      <w:pPr>
        <w:tabs>
          <w:tab w:val="num" w:pos="4320"/>
        </w:tabs>
        <w:ind w:left="4320" w:hanging="360"/>
      </w:pPr>
      <w:rPr>
        <w:rFonts w:ascii="Symbol" w:hAnsi="Symbol" w:hint="default"/>
      </w:rPr>
    </w:lvl>
    <w:lvl w:ilvl="6" w:tplc="9D58ABC8">
      <w:start w:val="1"/>
      <w:numFmt w:val="bullet"/>
      <w:lvlText w:val=""/>
      <w:lvlJc w:val="left"/>
      <w:pPr>
        <w:tabs>
          <w:tab w:val="num" w:pos="5040"/>
        </w:tabs>
        <w:ind w:left="5040" w:hanging="360"/>
      </w:pPr>
      <w:rPr>
        <w:rFonts w:ascii="Symbol" w:hAnsi="Symbol" w:hint="default"/>
      </w:rPr>
    </w:lvl>
    <w:lvl w:ilvl="7" w:tplc="C6764148">
      <w:start w:val="1"/>
      <w:numFmt w:val="bullet"/>
      <w:lvlText w:val=""/>
      <w:lvlJc w:val="left"/>
      <w:pPr>
        <w:tabs>
          <w:tab w:val="num" w:pos="5760"/>
        </w:tabs>
        <w:ind w:left="5760" w:hanging="360"/>
      </w:pPr>
      <w:rPr>
        <w:rFonts w:ascii="Symbol" w:hAnsi="Symbol" w:hint="default"/>
      </w:rPr>
    </w:lvl>
    <w:lvl w:ilvl="8" w:tplc="BA4EBDE6">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D2523AD"/>
    <w:multiLevelType w:val="hybridMultilevel"/>
    <w:tmpl w:val="C1D0DE9A"/>
    <w:lvl w:ilvl="0" w:tplc="EA46FEFA">
      <w:start w:val="1"/>
      <w:numFmt w:val="bullet"/>
      <w:lvlText w:val="-"/>
      <w:lvlJc w:val="left"/>
      <w:pPr>
        <w:ind w:left="2484" w:hanging="360"/>
      </w:pPr>
      <w:rPr>
        <w:rFonts w:ascii="Times New Roman" w:eastAsia="Times New Roman" w:hAnsi="Times New Roman" w:cs="Times New Roman" w:hint="default"/>
      </w:rPr>
    </w:lvl>
    <w:lvl w:ilvl="1" w:tplc="EA46FEFA">
      <w:start w:val="1"/>
      <w:numFmt w:val="bullet"/>
      <w:lvlText w:val="-"/>
      <w:lvlJc w:val="left"/>
      <w:pPr>
        <w:ind w:left="2430" w:hanging="360"/>
      </w:pPr>
      <w:rPr>
        <w:rFonts w:ascii="Times New Roman" w:eastAsia="Times New Roman" w:hAnsi="Times New Roman" w:cs="Times New Roman" w:hint="default"/>
      </w:rPr>
    </w:lvl>
    <w:lvl w:ilvl="2" w:tplc="04130005">
      <w:start w:val="1"/>
      <w:numFmt w:val="bullet"/>
      <w:lvlText w:val=""/>
      <w:lvlJc w:val="left"/>
      <w:pPr>
        <w:ind w:left="3150" w:hanging="360"/>
      </w:pPr>
      <w:rPr>
        <w:rFonts w:ascii="Wingdings" w:hAnsi="Wingdings" w:hint="default"/>
      </w:rPr>
    </w:lvl>
    <w:lvl w:ilvl="3" w:tplc="04130001" w:tentative="1">
      <w:start w:val="1"/>
      <w:numFmt w:val="bullet"/>
      <w:lvlText w:val=""/>
      <w:lvlJc w:val="left"/>
      <w:pPr>
        <w:ind w:left="3870" w:hanging="360"/>
      </w:pPr>
      <w:rPr>
        <w:rFonts w:ascii="Symbol" w:hAnsi="Symbol" w:hint="default"/>
      </w:rPr>
    </w:lvl>
    <w:lvl w:ilvl="4" w:tplc="04130003" w:tentative="1">
      <w:start w:val="1"/>
      <w:numFmt w:val="bullet"/>
      <w:lvlText w:val="o"/>
      <w:lvlJc w:val="left"/>
      <w:pPr>
        <w:ind w:left="4590" w:hanging="360"/>
      </w:pPr>
      <w:rPr>
        <w:rFonts w:ascii="Courier New" w:hAnsi="Courier New" w:cs="Courier New" w:hint="default"/>
      </w:rPr>
    </w:lvl>
    <w:lvl w:ilvl="5" w:tplc="04130005" w:tentative="1">
      <w:start w:val="1"/>
      <w:numFmt w:val="bullet"/>
      <w:lvlText w:val=""/>
      <w:lvlJc w:val="left"/>
      <w:pPr>
        <w:ind w:left="5310" w:hanging="360"/>
      </w:pPr>
      <w:rPr>
        <w:rFonts w:ascii="Wingdings" w:hAnsi="Wingdings" w:hint="default"/>
      </w:rPr>
    </w:lvl>
    <w:lvl w:ilvl="6" w:tplc="04130001" w:tentative="1">
      <w:start w:val="1"/>
      <w:numFmt w:val="bullet"/>
      <w:lvlText w:val=""/>
      <w:lvlJc w:val="left"/>
      <w:pPr>
        <w:ind w:left="6030" w:hanging="360"/>
      </w:pPr>
      <w:rPr>
        <w:rFonts w:ascii="Symbol" w:hAnsi="Symbol" w:hint="default"/>
      </w:rPr>
    </w:lvl>
    <w:lvl w:ilvl="7" w:tplc="04130003" w:tentative="1">
      <w:start w:val="1"/>
      <w:numFmt w:val="bullet"/>
      <w:lvlText w:val="o"/>
      <w:lvlJc w:val="left"/>
      <w:pPr>
        <w:ind w:left="6750" w:hanging="360"/>
      </w:pPr>
      <w:rPr>
        <w:rFonts w:ascii="Courier New" w:hAnsi="Courier New" w:cs="Courier New" w:hint="default"/>
      </w:rPr>
    </w:lvl>
    <w:lvl w:ilvl="8" w:tplc="04130005" w:tentative="1">
      <w:start w:val="1"/>
      <w:numFmt w:val="bullet"/>
      <w:lvlText w:val=""/>
      <w:lvlJc w:val="left"/>
      <w:pPr>
        <w:ind w:left="7470" w:hanging="360"/>
      </w:pPr>
      <w:rPr>
        <w:rFonts w:ascii="Wingdings" w:hAnsi="Wingdings" w:hint="default"/>
      </w:rPr>
    </w:lvl>
  </w:abstractNum>
  <w:abstractNum w:abstractNumId="22"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6CB3B99"/>
    <w:multiLevelType w:val="hybridMultilevel"/>
    <w:tmpl w:val="240AD4FE"/>
    <w:lvl w:ilvl="0" w:tplc="D070E964">
      <w:start w:val="1"/>
      <w:numFmt w:val="decimal"/>
      <w:lvlText w:val="(%1)"/>
      <w:lvlJc w:val="left"/>
      <w:pPr>
        <w:ind w:left="1494" w:hanging="360"/>
      </w:pPr>
      <w:rPr>
        <w:rFonts w:eastAsia="Times New Roman"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25" w15:restartNumberingAfterBreak="0">
    <w:nsid w:val="4B6359A7"/>
    <w:multiLevelType w:val="hybridMultilevel"/>
    <w:tmpl w:val="96BE6D8C"/>
    <w:lvl w:ilvl="0" w:tplc="EB442A92">
      <w:start w:val="4"/>
      <w:numFmt w:val="bullet"/>
      <w:lvlText w:val=""/>
      <w:lvlJc w:val="left"/>
      <w:pPr>
        <w:ind w:left="720" w:hanging="360"/>
      </w:pPr>
      <w:rPr>
        <w:rFonts w:ascii="Wingdings" w:eastAsia="MS Mincho" w:hAnsi="Wingding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A135FCE"/>
    <w:multiLevelType w:val="hybridMultilevel"/>
    <w:tmpl w:val="36BAF6DE"/>
    <w:lvl w:ilvl="0" w:tplc="040C000F">
      <w:start w:val="1"/>
      <w:numFmt w:val="decimal"/>
      <w:lvlText w:val="%1."/>
      <w:lvlJc w:val="left"/>
      <w:pPr>
        <w:ind w:left="1494" w:hanging="360"/>
      </w:p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9"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C227F3"/>
    <w:multiLevelType w:val="hybridMultilevel"/>
    <w:tmpl w:val="B4303E8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02F1643"/>
    <w:multiLevelType w:val="multilevel"/>
    <w:tmpl w:val="932447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70FA6CC9"/>
    <w:multiLevelType w:val="hybridMultilevel"/>
    <w:tmpl w:val="5DDC3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846019"/>
    <w:multiLevelType w:val="multilevel"/>
    <w:tmpl w:val="DD10520A"/>
    <w:lvl w:ilvl="0">
      <w:start w:val="1"/>
      <w:numFmt w:val="decimal"/>
      <w:lvlText w:val="%1."/>
      <w:lvlJc w:val="left"/>
      <w:pPr>
        <w:ind w:left="1125" w:hanging="1125"/>
      </w:pPr>
    </w:lvl>
    <w:lvl w:ilvl="1">
      <w:start w:val="1"/>
      <w:numFmt w:val="decimal"/>
      <w:lvlText w:val="%1.%2."/>
      <w:lvlJc w:val="left"/>
      <w:pPr>
        <w:ind w:left="2259" w:hanging="1125"/>
      </w:pPr>
    </w:lvl>
    <w:lvl w:ilvl="2">
      <w:start w:val="1"/>
      <w:numFmt w:val="decimal"/>
      <w:lvlText w:val="%1.%2.%3."/>
      <w:lvlJc w:val="left"/>
      <w:pPr>
        <w:ind w:left="3393" w:hanging="1125"/>
      </w:pPr>
    </w:lvl>
    <w:lvl w:ilvl="3">
      <w:start w:val="1"/>
      <w:numFmt w:val="decimal"/>
      <w:lvlText w:val="%1.%2.%3.%4."/>
      <w:lvlJc w:val="left"/>
      <w:pPr>
        <w:ind w:left="4527" w:hanging="1125"/>
      </w:pPr>
    </w:lvl>
    <w:lvl w:ilvl="4">
      <w:start w:val="1"/>
      <w:numFmt w:val="decimal"/>
      <w:lvlText w:val="%1.%2.%3.%4.%5."/>
      <w:lvlJc w:val="left"/>
      <w:pPr>
        <w:ind w:left="5661" w:hanging="1125"/>
      </w:pPr>
    </w:lvl>
    <w:lvl w:ilvl="5">
      <w:start w:val="1"/>
      <w:numFmt w:val="decimal"/>
      <w:lvlText w:val="%1.%2.%3.%4.%5.%6."/>
      <w:lvlJc w:val="left"/>
      <w:pPr>
        <w:ind w:left="6795" w:hanging="1125"/>
      </w:pPr>
    </w:lvl>
    <w:lvl w:ilvl="6">
      <w:start w:val="1"/>
      <w:numFmt w:val="decimal"/>
      <w:lvlText w:val="%1.%2.%3.%4.%5.%6.%7."/>
      <w:lvlJc w:val="left"/>
      <w:pPr>
        <w:ind w:left="7929" w:hanging="1125"/>
      </w:pPr>
    </w:lvl>
    <w:lvl w:ilvl="7">
      <w:start w:val="1"/>
      <w:numFmt w:val="decimal"/>
      <w:lvlText w:val="%1.%2.%3.%4.%5.%6.%7.%8."/>
      <w:lvlJc w:val="left"/>
      <w:pPr>
        <w:ind w:left="9378" w:hanging="1440"/>
      </w:pPr>
    </w:lvl>
    <w:lvl w:ilvl="8">
      <w:start w:val="1"/>
      <w:numFmt w:val="decimal"/>
      <w:lvlText w:val="%1.%2.%3.%4.%5.%6.%7.%8.%9."/>
      <w:lvlJc w:val="left"/>
      <w:pPr>
        <w:ind w:left="10512" w:hanging="1440"/>
      </w:pPr>
    </w:lvl>
  </w:abstractNum>
  <w:abstractNum w:abstractNumId="3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2"/>
  </w:num>
  <w:num w:numId="12">
    <w:abstractNumId w:val="19"/>
  </w:num>
  <w:num w:numId="13">
    <w:abstractNumId w:val="12"/>
  </w:num>
  <w:num w:numId="14">
    <w:abstractNumId w:val="17"/>
  </w:num>
  <w:num w:numId="15">
    <w:abstractNumId w:val="23"/>
  </w:num>
  <w:num w:numId="16">
    <w:abstractNumId w:val="18"/>
  </w:num>
  <w:num w:numId="17">
    <w:abstractNumId w:val="29"/>
  </w:num>
  <w:num w:numId="18">
    <w:abstractNumId w:val="34"/>
  </w:num>
  <w:num w:numId="19">
    <w:abstractNumId w:val="15"/>
  </w:num>
  <w:num w:numId="20">
    <w:abstractNumId w:val="28"/>
  </w:num>
  <w:num w:numId="21">
    <w:abstractNumId w:val="14"/>
  </w:num>
  <w:num w:numId="22">
    <w:abstractNumId w:val="10"/>
  </w:num>
  <w:num w:numId="23">
    <w:abstractNumId w:val="20"/>
  </w:num>
  <w:num w:numId="24">
    <w:abstractNumId w:val="21"/>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27"/>
  </w:num>
  <w:num w:numId="28">
    <w:abstractNumId w:val="26"/>
  </w:num>
  <w:num w:numId="29">
    <w:abstractNumId w:val="13"/>
  </w:num>
  <w:num w:numId="30">
    <w:abstractNumId w:val="24"/>
  </w:num>
  <w:num w:numId="31">
    <w:abstractNumId w:val="16"/>
  </w:num>
  <w:num w:numId="32">
    <w:abstractNumId w:val="32"/>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25"/>
  </w:num>
  <w:num w:numId="36">
    <w:abstractNumId w:val="30"/>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RIPATHY Samarendra">
    <w15:presenceInfo w15:providerId="AD" w15:userId="S::samarendra.tripathy@renault.com::ab5b29d6-737e-4fe9-9a0f-2eaeb13cd2f2"/>
  </w15:person>
  <w15:person w15:author="JRC">
    <w15:presenceInfo w15:providerId="None" w15:userId="JRC"/>
  </w15:person>
  <w15:person w15:author="Ricardo SUAREZ BERTOA">
    <w15:presenceInfo w15:providerId="None" w15:userId="Ricardo SUAREZ BERTOA"/>
  </w15:person>
  <w15:person w15:author="Rob Gardner 280220">
    <w15:presenceInfo w15:providerId="None" w15:userId="Rob Gardner 280220"/>
  </w15:person>
  <w15:person w15:author="RSB">
    <w15:presenceInfo w15:providerId="None" w15:userId="RSB"/>
  </w15:person>
  <w15:person w15:author="Bryan Roos">
    <w15:presenceInfo w15:providerId="AD" w15:userId="S-1-5-21-2484819571-2125529598-2454565363-1445475"/>
  </w15:person>
  <w15:person w15:author="Low TempTF 05-March-2020">
    <w15:presenceInfo w15:providerId="None" w15:userId="Low TempTF 05-March-20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nl-NL" w:vendorID="64" w:dllVersion="0" w:nlCheck="1" w:checkStyle="0"/>
  <w:activeWritingStyle w:appName="MSWord" w:lang="de-DE" w:vendorID="64" w:dllVersion="0" w:nlCheck="1" w:checkStyle="0"/>
  <w:activeWritingStyle w:appName="MSWord" w:lang="es-ES" w:vendorID="64" w:dllVersion="0" w:nlCheck="1" w:checkStyle="0"/>
  <w:activeWritingStyle w:appName="MSWord" w:lang="fr-FR" w:vendorID="64" w:dllVersion="0" w:nlCheck="1" w:checkStyle="0"/>
  <w:activeWritingStyle w:appName="MSWord" w:lang="en-IE" w:vendorID="64" w:dllVersion="0" w:nlCheck="1" w:checkStyle="0"/>
  <w:activeWritingStyle w:appName="MSWord" w:lang="en-IN" w:vendorID="64" w:dllVersion="0" w:nlCheck="1" w:checkStyle="0"/>
  <w:activeWritingStyle w:appName="MSWord" w:lang="de-AT" w:vendorID="64" w:dllVersion="0" w:nlCheck="1" w:checkStyle="0"/>
  <w:activeWritingStyle w:appName="MSWord" w:lang="en-US" w:vendorID="64" w:dllVersion="6" w:nlCheck="1" w:checkStyle="0"/>
  <w:activeWritingStyle w:appName="MSWord" w:lang="en-IN" w:vendorID="64" w:dllVersion="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2AA"/>
    <w:rsid w:val="00000578"/>
    <w:rsid w:val="00000761"/>
    <w:rsid w:val="00002A7D"/>
    <w:rsid w:val="000038A8"/>
    <w:rsid w:val="00005BE8"/>
    <w:rsid w:val="00005DF3"/>
    <w:rsid w:val="00006790"/>
    <w:rsid w:val="00007D90"/>
    <w:rsid w:val="00013FB9"/>
    <w:rsid w:val="00015EA4"/>
    <w:rsid w:val="00016345"/>
    <w:rsid w:val="00017931"/>
    <w:rsid w:val="00020861"/>
    <w:rsid w:val="0002107F"/>
    <w:rsid w:val="000213A7"/>
    <w:rsid w:val="0002289C"/>
    <w:rsid w:val="000239BC"/>
    <w:rsid w:val="000253B8"/>
    <w:rsid w:val="00025A81"/>
    <w:rsid w:val="00026180"/>
    <w:rsid w:val="000267F3"/>
    <w:rsid w:val="000274AF"/>
    <w:rsid w:val="00027624"/>
    <w:rsid w:val="0002784D"/>
    <w:rsid w:val="00027990"/>
    <w:rsid w:val="0003083A"/>
    <w:rsid w:val="00030BD5"/>
    <w:rsid w:val="00030F03"/>
    <w:rsid w:val="0003142E"/>
    <w:rsid w:val="00034F69"/>
    <w:rsid w:val="00035827"/>
    <w:rsid w:val="0003644D"/>
    <w:rsid w:val="00036776"/>
    <w:rsid w:val="000372F5"/>
    <w:rsid w:val="000373C8"/>
    <w:rsid w:val="00040251"/>
    <w:rsid w:val="00040534"/>
    <w:rsid w:val="00042399"/>
    <w:rsid w:val="00043073"/>
    <w:rsid w:val="0004370E"/>
    <w:rsid w:val="00047029"/>
    <w:rsid w:val="00047CE8"/>
    <w:rsid w:val="000509F5"/>
    <w:rsid w:val="00050F6B"/>
    <w:rsid w:val="00055984"/>
    <w:rsid w:val="0005628E"/>
    <w:rsid w:val="000565FA"/>
    <w:rsid w:val="00057D0A"/>
    <w:rsid w:val="0006019C"/>
    <w:rsid w:val="00060958"/>
    <w:rsid w:val="00061D75"/>
    <w:rsid w:val="000622F6"/>
    <w:rsid w:val="00062F6A"/>
    <w:rsid w:val="000641A4"/>
    <w:rsid w:val="00067883"/>
    <w:rsid w:val="000678CD"/>
    <w:rsid w:val="00067945"/>
    <w:rsid w:val="00067E3B"/>
    <w:rsid w:val="00072384"/>
    <w:rsid w:val="00072C15"/>
    <w:rsid w:val="00072C8C"/>
    <w:rsid w:val="00073492"/>
    <w:rsid w:val="0007386E"/>
    <w:rsid w:val="000738A2"/>
    <w:rsid w:val="0007415F"/>
    <w:rsid w:val="000819C9"/>
    <w:rsid w:val="00081CE0"/>
    <w:rsid w:val="000831E9"/>
    <w:rsid w:val="00083FE5"/>
    <w:rsid w:val="000845D4"/>
    <w:rsid w:val="00084D30"/>
    <w:rsid w:val="00085211"/>
    <w:rsid w:val="00086442"/>
    <w:rsid w:val="000869C4"/>
    <w:rsid w:val="00087206"/>
    <w:rsid w:val="0008722C"/>
    <w:rsid w:val="00087E5F"/>
    <w:rsid w:val="00090320"/>
    <w:rsid w:val="00091F34"/>
    <w:rsid w:val="0009271E"/>
    <w:rsid w:val="00092C91"/>
    <w:rsid w:val="000931C0"/>
    <w:rsid w:val="0009371B"/>
    <w:rsid w:val="000964A9"/>
    <w:rsid w:val="00097003"/>
    <w:rsid w:val="00097D5F"/>
    <w:rsid w:val="00097F18"/>
    <w:rsid w:val="000A18BB"/>
    <w:rsid w:val="000A214F"/>
    <w:rsid w:val="000A2E09"/>
    <w:rsid w:val="000A7858"/>
    <w:rsid w:val="000B000C"/>
    <w:rsid w:val="000B0A3C"/>
    <w:rsid w:val="000B175B"/>
    <w:rsid w:val="000B1899"/>
    <w:rsid w:val="000B2813"/>
    <w:rsid w:val="000B33E2"/>
    <w:rsid w:val="000B3737"/>
    <w:rsid w:val="000B3A0F"/>
    <w:rsid w:val="000B53CA"/>
    <w:rsid w:val="000C0A64"/>
    <w:rsid w:val="000C3833"/>
    <w:rsid w:val="000C3F25"/>
    <w:rsid w:val="000C6BDD"/>
    <w:rsid w:val="000C7368"/>
    <w:rsid w:val="000D1D2C"/>
    <w:rsid w:val="000D6096"/>
    <w:rsid w:val="000D6843"/>
    <w:rsid w:val="000D6B0D"/>
    <w:rsid w:val="000D7F03"/>
    <w:rsid w:val="000D7FA7"/>
    <w:rsid w:val="000E0415"/>
    <w:rsid w:val="000E077E"/>
    <w:rsid w:val="000E4D04"/>
    <w:rsid w:val="000E6275"/>
    <w:rsid w:val="000E64BB"/>
    <w:rsid w:val="000E65F7"/>
    <w:rsid w:val="000E675C"/>
    <w:rsid w:val="000E7B4F"/>
    <w:rsid w:val="000F0D8D"/>
    <w:rsid w:val="000F1F04"/>
    <w:rsid w:val="000F3814"/>
    <w:rsid w:val="000F39E8"/>
    <w:rsid w:val="000F712C"/>
    <w:rsid w:val="000F7287"/>
    <w:rsid w:val="000F7715"/>
    <w:rsid w:val="001015B8"/>
    <w:rsid w:val="00102013"/>
    <w:rsid w:val="0010242A"/>
    <w:rsid w:val="0010286A"/>
    <w:rsid w:val="0010437A"/>
    <w:rsid w:val="00105A11"/>
    <w:rsid w:val="00107315"/>
    <w:rsid w:val="0011157B"/>
    <w:rsid w:val="00113443"/>
    <w:rsid w:val="00114C60"/>
    <w:rsid w:val="00115A1B"/>
    <w:rsid w:val="00116226"/>
    <w:rsid w:val="00116261"/>
    <w:rsid w:val="001171DA"/>
    <w:rsid w:val="001174F0"/>
    <w:rsid w:val="00117637"/>
    <w:rsid w:val="001179EF"/>
    <w:rsid w:val="001226D8"/>
    <w:rsid w:val="00123295"/>
    <w:rsid w:val="00124BAF"/>
    <w:rsid w:val="00125519"/>
    <w:rsid w:val="00134597"/>
    <w:rsid w:val="00144A61"/>
    <w:rsid w:val="00144EF4"/>
    <w:rsid w:val="00145142"/>
    <w:rsid w:val="0014523E"/>
    <w:rsid w:val="00146D87"/>
    <w:rsid w:val="00147226"/>
    <w:rsid w:val="001506EE"/>
    <w:rsid w:val="001515EE"/>
    <w:rsid w:val="00151BCE"/>
    <w:rsid w:val="00151C22"/>
    <w:rsid w:val="00151C8B"/>
    <w:rsid w:val="0015387F"/>
    <w:rsid w:val="00155194"/>
    <w:rsid w:val="00155F13"/>
    <w:rsid w:val="00156631"/>
    <w:rsid w:val="00156B99"/>
    <w:rsid w:val="0015767B"/>
    <w:rsid w:val="00157BC3"/>
    <w:rsid w:val="00166124"/>
    <w:rsid w:val="001703AF"/>
    <w:rsid w:val="00171663"/>
    <w:rsid w:val="001756BC"/>
    <w:rsid w:val="001759B1"/>
    <w:rsid w:val="00176CC6"/>
    <w:rsid w:val="0017735E"/>
    <w:rsid w:val="001777E4"/>
    <w:rsid w:val="00177A8C"/>
    <w:rsid w:val="00181CFE"/>
    <w:rsid w:val="00183B42"/>
    <w:rsid w:val="00183F5A"/>
    <w:rsid w:val="001845E9"/>
    <w:rsid w:val="00184DDA"/>
    <w:rsid w:val="00185C18"/>
    <w:rsid w:val="00186FB7"/>
    <w:rsid w:val="00187485"/>
    <w:rsid w:val="00187EF2"/>
    <w:rsid w:val="001900CD"/>
    <w:rsid w:val="00190EBC"/>
    <w:rsid w:val="00191595"/>
    <w:rsid w:val="001919D3"/>
    <w:rsid w:val="00191C74"/>
    <w:rsid w:val="00194727"/>
    <w:rsid w:val="00195455"/>
    <w:rsid w:val="001957DB"/>
    <w:rsid w:val="00195D24"/>
    <w:rsid w:val="001963E4"/>
    <w:rsid w:val="00196F0A"/>
    <w:rsid w:val="001A0452"/>
    <w:rsid w:val="001A0FA9"/>
    <w:rsid w:val="001A11D1"/>
    <w:rsid w:val="001A3807"/>
    <w:rsid w:val="001A4ABC"/>
    <w:rsid w:val="001A503C"/>
    <w:rsid w:val="001A6FFB"/>
    <w:rsid w:val="001A7304"/>
    <w:rsid w:val="001B0C98"/>
    <w:rsid w:val="001B0F49"/>
    <w:rsid w:val="001B1341"/>
    <w:rsid w:val="001B16DE"/>
    <w:rsid w:val="001B2021"/>
    <w:rsid w:val="001B27AE"/>
    <w:rsid w:val="001B2C12"/>
    <w:rsid w:val="001B3A81"/>
    <w:rsid w:val="001B4B04"/>
    <w:rsid w:val="001B4C9A"/>
    <w:rsid w:val="001B5766"/>
    <w:rsid w:val="001B5875"/>
    <w:rsid w:val="001B5D30"/>
    <w:rsid w:val="001B6655"/>
    <w:rsid w:val="001B6D1F"/>
    <w:rsid w:val="001B7AD6"/>
    <w:rsid w:val="001C096E"/>
    <w:rsid w:val="001C17C0"/>
    <w:rsid w:val="001C1A17"/>
    <w:rsid w:val="001C1A9F"/>
    <w:rsid w:val="001C2333"/>
    <w:rsid w:val="001C28D9"/>
    <w:rsid w:val="001C2B7B"/>
    <w:rsid w:val="001C32F8"/>
    <w:rsid w:val="001C36CA"/>
    <w:rsid w:val="001C4B9C"/>
    <w:rsid w:val="001C542C"/>
    <w:rsid w:val="001C6663"/>
    <w:rsid w:val="001C67A1"/>
    <w:rsid w:val="001C6918"/>
    <w:rsid w:val="001C6B3B"/>
    <w:rsid w:val="001C7812"/>
    <w:rsid w:val="001C7895"/>
    <w:rsid w:val="001D1614"/>
    <w:rsid w:val="001D16D0"/>
    <w:rsid w:val="001D26DF"/>
    <w:rsid w:val="001D38B4"/>
    <w:rsid w:val="001D3E35"/>
    <w:rsid w:val="001D5042"/>
    <w:rsid w:val="001D5F3C"/>
    <w:rsid w:val="001D61A3"/>
    <w:rsid w:val="001E0D46"/>
    <w:rsid w:val="001E2293"/>
    <w:rsid w:val="001E2A13"/>
    <w:rsid w:val="001E2AF7"/>
    <w:rsid w:val="001E43B6"/>
    <w:rsid w:val="001E4937"/>
    <w:rsid w:val="001E5AF2"/>
    <w:rsid w:val="001E79FB"/>
    <w:rsid w:val="001F08D9"/>
    <w:rsid w:val="001F0AB6"/>
    <w:rsid w:val="001F1599"/>
    <w:rsid w:val="001F19C4"/>
    <w:rsid w:val="001F1EDD"/>
    <w:rsid w:val="001F3D0D"/>
    <w:rsid w:val="001F5B29"/>
    <w:rsid w:val="00200ACE"/>
    <w:rsid w:val="0020142D"/>
    <w:rsid w:val="002041A2"/>
    <w:rsid w:val="002043F0"/>
    <w:rsid w:val="00204731"/>
    <w:rsid w:val="00206F71"/>
    <w:rsid w:val="0021057F"/>
    <w:rsid w:val="00211102"/>
    <w:rsid w:val="00211E0B"/>
    <w:rsid w:val="00213E70"/>
    <w:rsid w:val="00215236"/>
    <w:rsid w:val="00215866"/>
    <w:rsid w:val="00215930"/>
    <w:rsid w:val="002161CF"/>
    <w:rsid w:val="00217CE8"/>
    <w:rsid w:val="002202FF"/>
    <w:rsid w:val="00220A12"/>
    <w:rsid w:val="0022147A"/>
    <w:rsid w:val="002218AA"/>
    <w:rsid w:val="00221B20"/>
    <w:rsid w:val="00221F00"/>
    <w:rsid w:val="00224BAA"/>
    <w:rsid w:val="00226303"/>
    <w:rsid w:val="00227632"/>
    <w:rsid w:val="00232575"/>
    <w:rsid w:val="00233151"/>
    <w:rsid w:val="002340E5"/>
    <w:rsid w:val="002357BC"/>
    <w:rsid w:val="00236066"/>
    <w:rsid w:val="0024124C"/>
    <w:rsid w:val="00241D2A"/>
    <w:rsid w:val="002426A5"/>
    <w:rsid w:val="00243A1B"/>
    <w:rsid w:val="00244328"/>
    <w:rsid w:val="00245C85"/>
    <w:rsid w:val="00247258"/>
    <w:rsid w:val="00251E8F"/>
    <w:rsid w:val="00251FF2"/>
    <w:rsid w:val="002523F6"/>
    <w:rsid w:val="002526A6"/>
    <w:rsid w:val="00252EA2"/>
    <w:rsid w:val="00253D81"/>
    <w:rsid w:val="00255BAE"/>
    <w:rsid w:val="00255CA8"/>
    <w:rsid w:val="00256694"/>
    <w:rsid w:val="0025732F"/>
    <w:rsid w:val="00257912"/>
    <w:rsid w:val="00257CAC"/>
    <w:rsid w:val="00261421"/>
    <w:rsid w:val="002717A5"/>
    <w:rsid w:val="0027237A"/>
    <w:rsid w:val="002723D5"/>
    <w:rsid w:val="0027392B"/>
    <w:rsid w:val="00277217"/>
    <w:rsid w:val="0027726E"/>
    <w:rsid w:val="002773DD"/>
    <w:rsid w:val="00283B4D"/>
    <w:rsid w:val="00283B5D"/>
    <w:rsid w:val="0029195E"/>
    <w:rsid w:val="002923C5"/>
    <w:rsid w:val="00292540"/>
    <w:rsid w:val="00295D6F"/>
    <w:rsid w:val="00296626"/>
    <w:rsid w:val="002974E9"/>
    <w:rsid w:val="00297C74"/>
    <w:rsid w:val="002A08FC"/>
    <w:rsid w:val="002A0A80"/>
    <w:rsid w:val="002A1A3E"/>
    <w:rsid w:val="002A1EFE"/>
    <w:rsid w:val="002A1F1C"/>
    <w:rsid w:val="002A306B"/>
    <w:rsid w:val="002A39FF"/>
    <w:rsid w:val="002A3CF1"/>
    <w:rsid w:val="002A4C48"/>
    <w:rsid w:val="002A507B"/>
    <w:rsid w:val="002A5E21"/>
    <w:rsid w:val="002A5E3B"/>
    <w:rsid w:val="002A6666"/>
    <w:rsid w:val="002A7148"/>
    <w:rsid w:val="002A7D5A"/>
    <w:rsid w:val="002A7F94"/>
    <w:rsid w:val="002B109A"/>
    <w:rsid w:val="002B125E"/>
    <w:rsid w:val="002B246F"/>
    <w:rsid w:val="002B27F4"/>
    <w:rsid w:val="002B3757"/>
    <w:rsid w:val="002B5510"/>
    <w:rsid w:val="002B6BE3"/>
    <w:rsid w:val="002C0257"/>
    <w:rsid w:val="002C0FD6"/>
    <w:rsid w:val="002C46E9"/>
    <w:rsid w:val="002C54C0"/>
    <w:rsid w:val="002C67DD"/>
    <w:rsid w:val="002C6D45"/>
    <w:rsid w:val="002C6ED9"/>
    <w:rsid w:val="002C7367"/>
    <w:rsid w:val="002D04E8"/>
    <w:rsid w:val="002D1123"/>
    <w:rsid w:val="002D113B"/>
    <w:rsid w:val="002D1530"/>
    <w:rsid w:val="002D35CC"/>
    <w:rsid w:val="002D44BC"/>
    <w:rsid w:val="002D5612"/>
    <w:rsid w:val="002D5B9C"/>
    <w:rsid w:val="002D6E53"/>
    <w:rsid w:val="002E064A"/>
    <w:rsid w:val="002E0B32"/>
    <w:rsid w:val="002E0D3C"/>
    <w:rsid w:val="002E0D8E"/>
    <w:rsid w:val="002E2305"/>
    <w:rsid w:val="002E4BA5"/>
    <w:rsid w:val="002E5079"/>
    <w:rsid w:val="002E6CEC"/>
    <w:rsid w:val="002E72E8"/>
    <w:rsid w:val="002F002A"/>
    <w:rsid w:val="002F046D"/>
    <w:rsid w:val="002F3023"/>
    <w:rsid w:val="002F4664"/>
    <w:rsid w:val="002F490D"/>
    <w:rsid w:val="002F52A2"/>
    <w:rsid w:val="003003B4"/>
    <w:rsid w:val="0030099F"/>
    <w:rsid w:val="00301764"/>
    <w:rsid w:val="00303E09"/>
    <w:rsid w:val="00304968"/>
    <w:rsid w:val="00305533"/>
    <w:rsid w:val="00310C9A"/>
    <w:rsid w:val="00311BD7"/>
    <w:rsid w:val="00311F39"/>
    <w:rsid w:val="00312569"/>
    <w:rsid w:val="003158C6"/>
    <w:rsid w:val="0031730E"/>
    <w:rsid w:val="003200F6"/>
    <w:rsid w:val="003229D8"/>
    <w:rsid w:val="0032458D"/>
    <w:rsid w:val="003252A0"/>
    <w:rsid w:val="003274EC"/>
    <w:rsid w:val="00330CD9"/>
    <w:rsid w:val="00336507"/>
    <w:rsid w:val="00336C97"/>
    <w:rsid w:val="00336F4F"/>
    <w:rsid w:val="00337F88"/>
    <w:rsid w:val="00342432"/>
    <w:rsid w:val="00344F08"/>
    <w:rsid w:val="0034500A"/>
    <w:rsid w:val="00346A84"/>
    <w:rsid w:val="0035072E"/>
    <w:rsid w:val="003515C6"/>
    <w:rsid w:val="0035175F"/>
    <w:rsid w:val="00351ECB"/>
    <w:rsid w:val="0035223F"/>
    <w:rsid w:val="00352567"/>
    <w:rsid w:val="003525DE"/>
    <w:rsid w:val="0035268D"/>
    <w:rsid w:val="00352D4B"/>
    <w:rsid w:val="00352D71"/>
    <w:rsid w:val="0035502C"/>
    <w:rsid w:val="0035558F"/>
    <w:rsid w:val="0035638C"/>
    <w:rsid w:val="00356C78"/>
    <w:rsid w:val="003607FE"/>
    <w:rsid w:val="00362DDD"/>
    <w:rsid w:val="00363378"/>
    <w:rsid w:val="00363A7D"/>
    <w:rsid w:val="00365892"/>
    <w:rsid w:val="00366F70"/>
    <w:rsid w:val="00367A98"/>
    <w:rsid w:val="00371A5E"/>
    <w:rsid w:val="00372096"/>
    <w:rsid w:val="003729B7"/>
    <w:rsid w:val="003744B0"/>
    <w:rsid w:val="0038112D"/>
    <w:rsid w:val="003812EA"/>
    <w:rsid w:val="00382D2D"/>
    <w:rsid w:val="003834BE"/>
    <w:rsid w:val="00383CA2"/>
    <w:rsid w:val="00383CC6"/>
    <w:rsid w:val="00383EA1"/>
    <w:rsid w:val="00384B8D"/>
    <w:rsid w:val="00385BCB"/>
    <w:rsid w:val="00385E9B"/>
    <w:rsid w:val="00386190"/>
    <w:rsid w:val="00386D3A"/>
    <w:rsid w:val="0038721E"/>
    <w:rsid w:val="0038750C"/>
    <w:rsid w:val="00387A22"/>
    <w:rsid w:val="003908D6"/>
    <w:rsid w:val="00391BFA"/>
    <w:rsid w:val="003934C6"/>
    <w:rsid w:val="00393EFB"/>
    <w:rsid w:val="003943F0"/>
    <w:rsid w:val="0039451B"/>
    <w:rsid w:val="00395941"/>
    <w:rsid w:val="00395BBF"/>
    <w:rsid w:val="00396662"/>
    <w:rsid w:val="00396FEE"/>
    <w:rsid w:val="003A1B8D"/>
    <w:rsid w:val="003A46BB"/>
    <w:rsid w:val="003A4EC7"/>
    <w:rsid w:val="003A7295"/>
    <w:rsid w:val="003A7414"/>
    <w:rsid w:val="003A79F5"/>
    <w:rsid w:val="003B114E"/>
    <w:rsid w:val="003B1F60"/>
    <w:rsid w:val="003B6A69"/>
    <w:rsid w:val="003B72BD"/>
    <w:rsid w:val="003B744B"/>
    <w:rsid w:val="003B7921"/>
    <w:rsid w:val="003C0B42"/>
    <w:rsid w:val="003C0FF3"/>
    <w:rsid w:val="003C29D2"/>
    <w:rsid w:val="003C2CC4"/>
    <w:rsid w:val="003C4E18"/>
    <w:rsid w:val="003C661F"/>
    <w:rsid w:val="003C7012"/>
    <w:rsid w:val="003C7647"/>
    <w:rsid w:val="003D3B9A"/>
    <w:rsid w:val="003D3D8D"/>
    <w:rsid w:val="003D4709"/>
    <w:rsid w:val="003D4B23"/>
    <w:rsid w:val="003E09E3"/>
    <w:rsid w:val="003E1486"/>
    <w:rsid w:val="003E1B9B"/>
    <w:rsid w:val="003E278A"/>
    <w:rsid w:val="003E2957"/>
    <w:rsid w:val="003E3FD9"/>
    <w:rsid w:val="003E5DDE"/>
    <w:rsid w:val="003F1108"/>
    <w:rsid w:val="003F1190"/>
    <w:rsid w:val="003F1503"/>
    <w:rsid w:val="003F5CAB"/>
    <w:rsid w:val="003F5D95"/>
    <w:rsid w:val="003F6816"/>
    <w:rsid w:val="003F69FE"/>
    <w:rsid w:val="003F7139"/>
    <w:rsid w:val="003F770A"/>
    <w:rsid w:val="004001A2"/>
    <w:rsid w:val="00400316"/>
    <w:rsid w:val="0040169C"/>
    <w:rsid w:val="004048B1"/>
    <w:rsid w:val="00405EAF"/>
    <w:rsid w:val="0040624F"/>
    <w:rsid w:val="00406EB7"/>
    <w:rsid w:val="0041057C"/>
    <w:rsid w:val="00412B31"/>
    <w:rsid w:val="00412EA9"/>
    <w:rsid w:val="004131FF"/>
    <w:rsid w:val="00413520"/>
    <w:rsid w:val="00413F2B"/>
    <w:rsid w:val="00414B9A"/>
    <w:rsid w:val="0041514C"/>
    <w:rsid w:val="00415CF9"/>
    <w:rsid w:val="00415F65"/>
    <w:rsid w:val="00416A67"/>
    <w:rsid w:val="0041708C"/>
    <w:rsid w:val="004174B2"/>
    <w:rsid w:val="00422158"/>
    <w:rsid w:val="00422742"/>
    <w:rsid w:val="004228EE"/>
    <w:rsid w:val="004233F8"/>
    <w:rsid w:val="00424D0B"/>
    <w:rsid w:val="00424E97"/>
    <w:rsid w:val="00427A25"/>
    <w:rsid w:val="00430D34"/>
    <w:rsid w:val="0043109B"/>
    <w:rsid w:val="004325CB"/>
    <w:rsid w:val="004326E9"/>
    <w:rsid w:val="00433206"/>
    <w:rsid w:val="00433870"/>
    <w:rsid w:val="004342AD"/>
    <w:rsid w:val="004348B7"/>
    <w:rsid w:val="00434A5B"/>
    <w:rsid w:val="00434A98"/>
    <w:rsid w:val="004353E5"/>
    <w:rsid w:val="00435E3F"/>
    <w:rsid w:val="00436028"/>
    <w:rsid w:val="004368F4"/>
    <w:rsid w:val="004371AB"/>
    <w:rsid w:val="00437217"/>
    <w:rsid w:val="00440A07"/>
    <w:rsid w:val="00441258"/>
    <w:rsid w:val="00442832"/>
    <w:rsid w:val="004429B8"/>
    <w:rsid w:val="00442BAE"/>
    <w:rsid w:val="004454C9"/>
    <w:rsid w:val="00446429"/>
    <w:rsid w:val="004469CA"/>
    <w:rsid w:val="00447829"/>
    <w:rsid w:val="00450545"/>
    <w:rsid w:val="00452E4F"/>
    <w:rsid w:val="004532CF"/>
    <w:rsid w:val="00454886"/>
    <w:rsid w:val="0045508A"/>
    <w:rsid w:val="00456D34"/>
    <w:rsid w:val="0045791E"/>
    <w:rsid w:val="00457EB7"/>
    <w:rsid w:val="00461A3B"/>
    <w:rsid w:val="00462880"/>
    <w:rsid w:val="00465B61"/>
    <w:rsid w:val="00470BBE"/>
    <w:rsid w:val="00471433"/>
    <w:rsid w:val="00471E51"/>
    <w:rsid w:val="004725E0"/>
    <w:rsid w:val="00472BF0"/>
    <w:rsid w:val="0047303A"/>
    <w:rsid w:val="0047339D"/>
    <w:rsid w:val="00473667"/>
    <w:rsid w:val="004737BC"/>
    <w:rsid w:val="00474286"/>
    <w:rsid w:val="00474344"/>
    <w:rsid w:val="00474ABA"/>
    <w:rsid w:val="00474FFC"/>
    <w:rsid w:val="00475FCB"/>
    <w:rsid w:val="00476F24"/>
    <w:rsid w:val="00480163"/>
    <w:rsid w:val="004803B0"/>
    <w:rsid w:val="0048146F"/>
    <w:rsid w:val="004845EE"/>
    <w:rsid w:val="004851B5"/>
    <w:rsid w:val="004863F6"/>
    <w:rsid w:val="00486491"/>
    <w:rsid w:val="00486B8A"/>
    <w:rsid w:val="00486D1C"/>
    <w:rsid w:val="004907EB"/>
    <w:rsid w:val="00490D4D"/>
    <w:rsid w:val="00490FCD"/>
    <w:rsid w:val="00492229"/>
    <w:rsid w:val="0049337B"/>
    <w:rsid w:val="00495527"/>
    <w:rsid w:val="00497D09"/>
    <w:rsid w:val="00497E1B"/>
    <w:rsid w:val="004A4182"/>
    <w:rsid w:val="004A5671"/>
    <w:rsid w:val="004A5D33"/>
    <w:rsid w:val="004A6DE6"/>
    <w:rsid w:val="004B1609"/>
    <w:rsid w:val="004B1945"/>
    <w:rsid w:val="004B1F17"/>
    <w:rsid w:val="004B4005"/>
    <w:rsid w:val="004B6318"/>
    <w:rsid w:val="004B7C74"/>
    <w:rsid w:val="004B7E85"/>
    <w:rsid w:val="004C001B"/>
    <w:rsid w:val="004C0F4F"/>
    <w:rsid w:val="004C2929"/>
    <w:rsid w:val="004C55B0"/>
    <w:rsid w:val="004C5664"/>
    <w:rsid w:val="004C5FC7"/>
    <w:rsid w:val="004C68AC"/>
    <w:rsid w:val="004C7109"/>
    <w:rsid w:val="004C75CA"/>
    <w:rsid w:val="004D0BFA"/>
    <w:rsid w:val="004D3175"/>
    <w:rsid w:val="004D5610"/>
    <w:rsid w:val="004D660B"/>
    <w:rsid w:val="004E0C9B"/>
    <w:rsid w:val="004E36F1"/>
    <w:rsid w:val="004E3CEC"/>
    <w:rsid w:val="004E3FAF"/>
    <w:rsid w:val="004E5035"/>
    <w:rsid w:val="004E6D0D"/>
    <w:rsid w:val="004F0A3F"/>
    <w:rsid w:val="004F0BAA"/>
    <w:rsid w:val="004F1221"/>
    <w:rsid w:val="004F2574"/>
    <w:rsid w:val="004F2D6E"/>
    <w:rsid w:val="004F3129"/>
    <w:rsid w:val="004F6BA0"/>
    <w:rsid w:val="004F7865"/>
    <w:rsid w:val="00501902"/>
    <w:rsid w:val="0050288E"/>
    <w:rsid w:val="00502DE8"/>
    <w:rsid w:val="00503814"/>
    <w:rsid w:val="00503957"/>
    <w:rsid w:val="005039F1"/>
    <w:rsid w:val="00503BEA"/>
    <w:rsid w:val="00503EC0"/>
    <w:rsid w:val="00505991"/>
    <w:rsid w:val="0050638A"/>
    <w:rsid w:val="0050677F"/>
    <w:rsid w:val="00507448"/>
    <w:rsid w:val="005116D4"/>
    <w:rsid w:val="00515BAB"/>
    <w:rsid w:val="00515C09"/>
    <w:rsid w:val="005161FE"/>
    <w:rsid w:val="00516CF5"/>
    <w:rsid w:val="005236B1"/>
    <w:rsid w:val="005238E3"/>
    <w:rsid w:val="00524EDE"/>
    <w:rsid w:val="00524F92"/>
    <w:rsid w:val="00525F69"/>
    <w:rsid w:val="00526C93"/>
    <w:rsid w:val="00527B92"/>
    <w:rsid w:val="00527C14"/>
    <w:rsid w:val="00530C96"/>
    <w:rsid w:val="00531EAF"/>
    <w:rsid w:val="00533616"/>
    <w:rsid w:val="005341BB"/>
    <w:rsid w:val="00534325"/>
    <w:rsid w:val="00535ABA"/>
    <w:rsid w:val="005374DD"/>
    <w:rsid w:val="0053768B"/>
    <w:rsid w:val="005420F2"/>
    <w:rsid w:val="0054255E"/>
    <w:rsid w:val="0054285C"/>
    <w:rsid w:val="005459AC"/>
    <w:rsid w:val="005461DA"/>
    <w:rsid w:val="00547DD8"/>
    <w:rsid w:val="005504C4"/>
    <w:rsid w:val="00551FFE"/>
    <w:rsid w:val="00560214"/>
    <w:rsid w:val="0056191E"/>
    <w:rsid w:val="00561E1B"/>
    <w:rsid w:val="00562AE6"/>
    <w:rsid w:val="005647CE"/>
    <w:rsid w:val="00565F1C"/>
    <w:rsid w:val="00567296"/>
    <w:rsid w:val="0056764F"/>
    <w:rsid w:val="00567E41"/>
    <w:rsid w:val="005715A4"/>
    <w:rsid w:val="00571739"/>
    <w:rsid w:val="00571C7D"/>
    <w:rsid w:val="00572865"/>
    <w:rsid w:val="00572C5A"/>
    <w:rsid w:val="00577C00"/>
    <w:rsid w:val="005829CD"/>
    <w:rsid w:val="0058378C"/>
    <w:rsid w:val="00584173"/>
    <w:rsid w:val="00584824"/>
    <w:rsid w:val="00584A21"/>
    <w:rsid w:val="00587019"/>
    <w:rsid w:val="00590A74"/>
    <w:rsid w:val="00593758"/>
    <w:rsid w:val="005948B1"/>
    <w:rsid w:val="005949C9"/>
    <w:rsid w:val="00595205"/>
    <w:rsid w:val="00595520"/>
    <w:rsid w:val="00596E8D"/>
    <w:rsid w:val="005977F0"/>
    <w:rsid w:val="005A004B"/>
    <w:rsid w:val="005A33D2"/>
    <w:rsid w:val="005A3BA0"/>
    <w:rsid w:val="005A44B9"/>
    <w:rsid w:val="005A4D03"/>
    <w:rsid w:val="005A4F3F"/>
    <w:rsid w:val="005A54FD"/>
    <w:rsid w:val="005A62EB"/>
    <w:rsid w:val="005B1BA0"/>
    <w:rsid w:val="005B3133"/>
    <w:rsid w:val="005B3B31"/>
    <w:rsid w:val="005B3DB3"/>
    <w:rsid w:val="005B4F11"/>
    <w:rsid w:val="005B569B"/>
    <w:rsid w:val="005B6236"/>
    <w:rsid w:val="005C0268"/>
    <w:rsid w:val="005C2210"/>
    <w:rsid w:val="005C3881"/>
    <w:rsid w:val="005C41CB"/>
    <w:rsid w:val="005C4DC6"/>
    <w:rsid w:val="005C5A6D"/>
    <w:rsid w:val="005C71B2"/>
    <w:rsid w:val="005C755B"/>
    <w:rsid w:val="005D13B1"/>
    <w:rsid w:val="005D15CA"/>
    <w:rsid w:val="005D2A24"/>
    <w:rsid w:val="005D6114"/>
    <w:rsid w:val="005D6943"/>
    <w:rsid w:val="005D6AA7"/>
    <w:rsid w:val="005E02E8"/>
    <w:rsid w:val="005E646A"/>
    <w:rsid w:val="005E723A"/>
    <w:rsid w:val="005F08DF"/>
    <w:rsid w:val="005F09F4"/>
    <w:rsid w:val="005F0F8E"/>
    <w:rsid w:val="005F22B0"/>
    <w:rsid w:val="005F2F8A"/>
    <w:rsid w:val="005F3066"/>
    <w:rsid w:val="005F3090"/>
    <w:rsid w:val="005F385B"/>
    <w:rsid w:val="005F3E61"/>
    <w:rsid w:val="005F66D6"/>
    <w:rsid w:val="005F730C"/>
    <w:rsid w:val="005F7EFF"/>
    <w:rsid w:val="00602408"/>
    <w:rsid w:val="00602FA7"/>
    <w:rsid w:val="00604DDD"/>
    <w:rsid w:val="006050B0"/>
    <w:rsid w:val="0060534F"/>
    <w:rsid w:val="00605D67"/>
    <w:rsid w:val="006115CC"/>
    <w:rsid w:val="00611FC4"/>
    <w:rsid w:val="00613BB2"/>
    <w:rsid w:val="00615687"/>
    <w:rsid w:val="006176FB"/>
    <w:rsid w:val="00622455"/>
    <w:rsid w:val="00623310"/>
    <w:rsid w:val="00624DEC"/>
    <w:rsid w:val="00625B20"/>
    <w:rsid w:val="00625CE1"/>
    <w:rsid w:val="00626C22"/>
    <w:rsid w:val="00627242"/>
    <w:rsid w:val="00627A4F"/>
    <w:rsid w:val="00630DD4"/>
    <w:rsid w:val="00630FCB"/>
    <w:rsid w:val="00631163"/>
    <w:rsid w:val="00633D20"/>
    <w:rsid w:val="00633E2D"/>
    <w:rsid w:val="006377B7"/>
    <w:rsid w:val="00637F6D"/>
    <w:rsid w:val="00640B26"/>
    <w:rsid w:val="006414B5"/>
    <w:rsid w:val="00641E94"/>
    <w:rsid w:val="00642449"/>
    <w:rsid w:val="006446AD"/>
    <w:rsid w:val="00644F0F"/>
    <w:rsid w:val="0064550A"/>
    <w:rsid w:val="00646673"/>
    <w:rsid w:val="006467BE"/>
    <w:rsid w:val="006474C8"/>
    <w:rsid w:val="006500D4"/>
    <w:rsid w:val="006509BE"/>
    <w:rsid w:val="00650CD3"/>
    <w:rsid w:val="00655F1C"/>
    <w:rsid w:val="006573E7"/>
    <w:rsid w:val="0065766B"/>
    <w:rsid w:val="00661F1C"/>
    <w:rsid w:val="006629D1"/>
    <w:rsid w:val="0066576B"/>
    <w:rsid w:val="00666C8E"/>
    <w:rsid w:val="006677B5"/>
    <w:rsid w:val="006706A2"/>
    <w:rsid w:val="0067089A"/>
    <w:rsid w:val="00670C0D"/>
    <w:rsid w:val="00673CEF"/>
    <w:rsid w:val="00674208"/>
    <w:rsid w:val="00674EDE"/>
    <w:rsid w:val="00676FA3"/>
    <w:rsid w:val="006770B2"/>
    <w:rsid w:val="00677244"/>
    <w:rsid w:val="00680C91"/>
    <w:rsid w:val="0068103F"/>
    <w:rsid w:val="00686A48"/>
    <w:rsid w:val="0068707E"/>
    <w:rsid w:val="006873B4"/>
    <w:rsid w:val="006875CF"/>
    <w:rsid w:val="0068763C"/>
    <w:rsid w:val="00687CC5"/>
    <w:rsid w:val="006905CD"/>
    <w:rsid w:val="0069105A"/>
    <w:rsid w:val="00691283"/>
    <w:rsid w:val="00691B94"/>
    <w:rsid w:val="00691D85"/>
    <w:rsid w:val="006923F1"/>
    <w:rsid w:val="006926A1"/>
    <w:rsid w:val="006940E1"/>
    <w:rsid w:val="00694BFD"/>
    <w:rsid w:val="0069683B"/>
    <w:rsid w:val="006A2413"/>
    <w:rsid w:val="006A296F"/>
    <w:rsid w:val="006A2BC9"/>
    <w:rsid w:val="006A3A2B"/>
    <w:rsid w:val="006A3C72"/>
    <w:rsid w:val="006A52A9"/>
    <w:rsid w:val="006A6D4F"/>
    <w:rsid w:val="006A7392"/>
    <w:rsid w:val="006B0381"/>
    <w:rsid w:val="006B03A1"/>
    <w:rsid w:val="006B3444"/>
    <w:rsid w:val="006B37A3"/>
    <w:rsid w:val="006B3FEB"/>
    <w:rsid w:val="006B5344"/>
    <w:rsid w:val="006B5928"/>
    <w:rsid w:val="006B66B0"/>
    <w:rsid w:val="006B67D9"/>
    <w:rsid w:val="006B6A44"/>
    <w:rsid w:val="006B6A8F"/>
    <w:rsid w:val="006C027B"/>
    <w:rsid w:val="006C0325"/>
    <w:rsid w:val="006C0547"/>
    <w:rsid w:val="006C13F0"/>
    <w:rsid w:val="006C1783"/>
    <w:rsid w:val="006C2788"/>
    <w:rsid w:val="006C3F2E"/>
    <w:rsid w:val="006C503F"/>
    <w:rsid w:val="006C5418"/>
    <w:rsid w:val="006C54B3"/>
    <w:rsid w:val="006C5535"/>
    <w:rsid w:val="006C58FE"/>
    <w:rsid w:val="006C5ECA"/>
    <w:rsid w:val="006C74E9"/>
    <w:rsid w:val="006D0589"/>
    <w:rsid w:val="006D1FA7"/>
    <w:rsid w:val="006D2FEA"/>
    <w:rsid w:val="006D3531"/>
    <w:rsid w:val="006D38FD"/>
    <w:rsid w:val="006D41B4"/>
    <w:rsid w:val="006D4449"/>
    <w:rsid w:val="006D6F4D"/>
    <w:rsid w:val="006D78A8"/>
    <w:rsid w:val="006D7E48"/>
    <w:rsid w:val="006E0062"/>
    <w:rsid w:val="006E0F4D"/>
    <w:rsid w:val="006E17A6"/>
    <w:rsid w:val="006E189A"/>
    <w:rsid w:val="006E564B"/>
    <w:rsid w:val="006E568F"/>
    <w:rsid w:val="006E597C"/>
    <w:rsid w:val="006E5B42"/>
    <w:rsid w:val="006E709F"/>
    <w:rsid w:val="006E7154"/>
    <w:rsid w:val="006E7979"/>
    <w:rsid w:val="006F00E9"/>
    <w:rsid w:val="006F0F1B"/>
    <w:rsid w:val="006F1F5B"/>
    <w:rsid w:val="006F2202"/>
    <w:rsid w:val="006F2F69"/>
    <w:rsid w:val="006F2FFB"/>
    <w:rsid w:val="006F3421"/>
    <w:rsid w:val="006F455E"/>
    <w:rsid w:val="006F48C5"/>
    <w:rsid w:val="006F61DE"/>
    <w:rsid w:val="007003CD"/>
    <w:rsid w:val="00702574"/>
    <w:rsid w:val="00702D2A"/>
    <w:rsid w:val="0070331B"/>
    <w:rsid w:val="007039A0"/>
    <w:rsid w:val="00703BF2"/>
    <w:rsid w:val="007044EB"/>
    <w:rsid w:val="00704F64"/>
    <w:rsid w:val="00705A05"/>
    <w:rsid w:val="00706300"/>
    <w:rsid w:val="00706C8F"/>
    <w:rsid w:val="0070701E"/>
    <w:rsid w:val="007107E2"/>
    <w:rsid w:val="00713E82"/>
    <w:rsid w:val="00714439"/>
    <w:rsid w:val="00714F2C"/>
    <w:rsid w:val="00715DC3"/>
    <w:rsid w:val="00715E5D"/>
    <w:rsid w:val="00720041"/>
    <w:rsid w:val="0072215C"/>
    <w:rsid w:val="007227CC"/>
    <w:rsid w:val="007231FA"/>
    <w:rsid w:val="0072382A"/>
    <w:rsid w:val="007238D0"/>
    <w:rsid w:val="00724AFB"/>
    <w:rsid w:val="00724B01"/>
    <w:rsid w:val="00724C94"/>
    <w:rsid w:val="0072632A"/>
    <w:rsid w:val="00730AB7"/>
    <w:rsid w:val="00732824"/>
    <w:rsid w:val="007358E8"/>
    <w:rsid w:val="00736ECE"/>
    <w:rsid w:val="007374EE"/>
    <w:rsid w:val="0074083F"/>
    <w:rsid w:val="007415FF"/>
    <w:rsid w:val="00741B17"/>
    <w:rsid w:val="00744E8F"/>
    <w:rsid w:val="0074533B"/>
    <w:rsid w:val="0074598F"/>
    <w:rsid w:val="00747BBB"/>
    <w:rsid w:val="00747E88"/>
    <w:rsid w:val="00751C06"/>
    <w:rsid w:val="00751D7B"/>
    <w:rsid w:val="00751EBA"/>
    <w:rsid w:val="00752606"/>
    <w:rsid w:val="00753095"/>
    <w:rsid w:val="0075375D"/>
    <w:rsid w:val="00753A34"/>
    <w:rsid w:val="00754B68"/>
    <w:rsid w:val="0075735F"/>
    <w:rsid w:val="007631BE"/>
    <w:rsid w:val="00763E42"/>
    <w:rsid w:val="00764105"/>
    <w:rsid w:val="007643BC"/>
    <w:rsid w:val="0076592A"/>
    <w:rsid w:val="00766A00"/>
    <w:rsid w:val="007670F2"/>
    <w:rsid w:val="00767280"/>
    <w:rsid w:val="00770CE4"/>
    <w:rsid w:val="00771299"/>
    <w:rsid w:val="007712C0"/>
    <w:rsid w:val="007723DD"/>
    <w:rsid w:val="007735E8"/>
    <w:rsid w:val="00773704"/>
    <w:rsid w:val="00773C38"/>
    <w:rsid w:val="007754AB"/>
    <w:rsid w:val="00775735"/>
    <w:rsid w:val="00775815"/>
    <w:rsid w:val="00775C1A"/>
    <w:rsid w:val="00775EBE"/>
    <w:rsid w:val="00776339"/>
    <w:rsid w:val="0077638B"/>
    <w:rsid w:val="00776448"/>
    <w:rsid w:val="00776482"/>
    <w:rsid w:val="007768E7"/>
    <w:rsid w:val="00776D3B"/>
    <w:rsid w:val="00777DE6"/>
    <w:rsid w:val="007802DD"/>
    <w:rsid w:val="00780C68"/>
    <w:rsid w:val="00780F07"/>
    <w:rsid w:val="00781280"/>
    <w:rsid w:val="00781F5E"/>
    <w:rsid w:val="00782A40"/>
    <w:rsid w:val="00782EF2"/>
    <w:rsid w:val="00784E4C"/>
    <w:rsid w:val="00785D99"/>
    <w:rsid w:val="00785FE6"/>
    <w:rsid w:val="00786168"/>
    <w:rsid w:val="0078684E"/>
    <w:rsid w:val="00787BF5"/>
    <w:rsid w:val="00790C1F"/>
    <w:rsid w:val="00792C93"/>
    <w:rsid w:val="007948AC"/>
    <w:rsid w:val="00795458"/>
    <w:rsid w:val="00795690"/>
    <w:rsid w:val="007959FE"/>
    <w:rsid w:val="0079657F"/>
    <w:rsid w:val="0079761E"/>
    <w:rsid w:val="00797F1D"/>
    <w:rsid w:val="007A04CF"/>
    <w:rsid w:val="007A0558"/>
    <w:rsid w:val="007A0A0B"/>
    <w:rsid w:val="007A0CF1"/>
    <w:rsid w:val="007A1B3E"/>
    <w:rsid w:val="007A2ABF"/>
    <w:rsid w:val="007A2B0E"/>
    <w:rsid w:val="007A38E3"/>
    <w:rsid w:val="007A398D"/>
    <w:rsid w:val="007A4971"/>
    <w:rsid w:val="007A5278"/>
    <w:rsid w:val="007B02AA"/>
    <w:rsid w:val="007B0637"/>
    <w:rsid w:val="007B0909"/>
    <w:rsid w:val="007B2232"/>
    <w:rsid w:val="007B3982"/>
    <w:rsid w:val="007B654F"/>
    <w:rsid w:val="007B6B13"/>
    <w:rsid w:val="007B6BA5"/>
    <w:rsid w:val="007C0F6B"/>
    <w:rsid w:val="007C314F"/>
    <w:rsid w:val="007C3354"/>
    <w:rsid w:val="007C3390"/>
    <w:rsid w:val="007C42D8"/>
    <w:rsid w:val="007C47DC"/>
    <w:rsid w:val="007C4F4B"/>
    <w:rsid w:val="007C5BAC"/>
    <w:rsid w:val="007D2EA0"/>
    <w:rsid w:val="007D6A6E"/>
    <w:rsid w:val="007D6BDC"/>
    <w:rsid w:val="007D6F65"/>
    <w:rsid w:val="007D7362"/>
    <w:rsid w:val="007E0B88"/>
    <w:rsid w:val="007E2BC7"/>
    <w:rsid w:val="007E3082"/>
    <w:rsid w:val="007F2697"/>
    <w:rsid w:val="007F2952"/>
    <w:rsid w:val="007F4116"/>
    <w:rsid w:val="007F43BF"/>
    <w:rsid w:val="007F4BF6"/>
    <w:rsid w:val="007F5873"/>
    <w:rsid w:val="007F5CE2"/>
    <w:rsid w:val="007F5D1F"/>
    <w:rsid w:val="007F5EFE"/>
    <w:rsid w:val="007F6611"/>
    <w:rsid w:val="008007A3"/>
    <w:rsid w:val="0080118D"/>
    <w:rsid w:val="008013DF"/>
    <w:rsid w:val="00803BAE"/>
    <w:rsid w:val="0080407F"/>
    <w:rsid w:val="00804CED"/>
    <w:rsid w:val="00805775"/>
    <w:rsid w:val="00806206"/>
    <w:rsid w:val="008062B6"/>
    <w:rsid w:val="00806D9F"/>
    <w:rsid w:val="0080768A"/>
    <w:rsid w:val="00810916"/>
    <w:rsid w:val="00810BAC"/>
    <w:rsid w:val="008144EC"/>
    <w:rsid w:val="0081520F"/>
    <w:rsid w:val="0081617F"/>
    <w:rsid w:val="008168F1"/>
    <w:rsid w:val="008175E9"/>
    <w:rsid w:val="008200B8"/>
    <w:rsid w:val="00820388"/>
    <w:rsid w:val="008203C0"/>
    <w:rsid w:val="0082114D"/>
    <w:rsid w:val="008232A8"/>
    <w:rsid w:val="008242D7"/>
    <w:rsid w:val="00824A4C"/>
    <w:rsid w:val="0082577B"/>
    <w:rsid w:val="00825CB5"/>
    <w:rsid w:val="00826B41"/>
    <w:rsid w:val="00827EDA"/>
    <w:rsid w:val="00831817"/>
    <w:rsid w:val="0083197D"/>
    <w:rsid w:val="00831A6A"/>
    <w:rsid w:val="008330CD"/>
    <w:rsid w:val="00833580"/>
    <w:rsid w:val="00834642"/>
    <w:rsid w:val="008347A4"/>
    <w:rsid w:val="008348E2"/>
    <w:rsid w:val="008354C5"/>
    <w:rsid w:val="00836A1E"/>
    <w:rsid w:val="00836AB9"/>
    <w:rsid w:val="008377A6"/>
    <w:rsid w:val="00840496"/>
    <w:rsid w:val="00841BBE"/>
    <w:rsid w:val="00842223"/>
    <w:rsid w:val="00844D67"/>
    <w:rsid w:val="008451A5"/>
    <w:rsid w:val="00845237"/>
    <w:rsid w:val="00845E49"/>
    <w:rsid w:val="00846061"/>
    <w:rsid w:val="00846870"/>
    <w:rsid w:val="00847445"/>
    <w:rsid w:val="0085003E"/>
    <w:rsid w:val="00853C88"/>
    <w:rsid w:val="0085402A"/>
    <w:rsid w:val="008579B4"/>
    <w:rsid w:val="00857C76"/>
    <w:rsid w:val="00860121"/>
    <w:rsid w:val="008606DC"/>
    <w:rsid w:val="0086094A"/>
    <w:rsid w:val="00861386"/>
    <w:rsid w:val="008616C3"/>
    <w:rsid w:val="0086469F"/>
    <w:rsid w:val="00865062"/>
    <w:rsid w:val="00865425"/>
    <w:rsid w:val="0086639A"/>
    <w:rsid w:val="00866893"/>
    <w:rsid w:val="00866F02"/>
    <w:rsid w:val="00867D18"/>
    <w:rsid w:val="008703C1"/>
    <w:rsid w:val="00871F9A"/>
    <w:rsid w:val="00871FD5"/>
    <w:rsid w:val="008729A5"/>
    <w:rsid w:val="00873900"/>
    <w:rsid w:val="00875E08"/>
    <w:rsid w:val="00876EB9"/>
    <w:rsid w:val="0088172E"/>
    <w:rsid w:val="00881EB8"/>
    <w:rsid w:val="00881EFA"/>
    <w:rsid w:val="00882DCF"/>
    <w:rsid w:val="00883ACB"/>
    <w:rsid w:val="00886F69"/>
    <w:rsid w:val="00887030"/>
    <w:rsid w:val="008879CB"/>
    <w:rsid w:val="00887B8E"/>
    <w:rsid w:val="008916D3"/>
    <w:rsid w:val="00891781"/>
    <w:rsid w:val="00892C37"/>
    <w:rsid w:val="008930A0"/>
    <w:rsid w:val="00894024"/>
    <w:rsid w:val="00894EED"/>
    <w:rsid w:val="00896B60"/>
    <w:rsid w:val="00896F45"/>
    <w:rsid w:val="008979B1"/>
    <w:rsid w:val="00897D88"/>
    <w:rsid w:val="008A3FF3"/>
    <w:rsid w:val="008A4797"/>
    <w:rsid w:val="008A5021"/>
    <w:rsid w:val="008A522A"/>
    <w:rsid w:val="008A5C4A"/>
    <w:rsid w:val="008A6B25"/>
    <w:rsid w:val="008A6C4F"/>
    <w:rsid w:val="008B389E"/>
    <w:rsid w:val="008B3E65"/>
    <w:rsid w:val="008B7051"/>
    <w:rsid w:val="008B7991"/>
    <w:rsid w:val="008B7DE2"/>
    <w:rsid w:val="008C1402"/>
    <w:rsid w:val="008C341A"/>
    <w:rsid w:val="008C5479"/>
    <w:rsid w:val="008C586F"/>
    <w:rsid w:val="008C6D29"/>
    <w:rsid w:val="008C74CC"/>
    <w:rsid w:val="008D045E"/>
    <w:rsid w:val="008D0821"/>
    <w:rsid w:val="008D0A2C"/>
    <w:rsid w:val="008D149A"/>
    <w:rsid w:val="008D3F25"/>
    <w:rsid w:val="008D47AC"/>
    <w:rsid w:val="008D4D82"/>
    <w:rsid w:val="008D689D"/>
    <w:rsid w:val="008D7B6C"/>
    <w:rsid w:val="008E0E46"/>
    <w:rsid w:val="008E203D"/>
    <w:rsid w:val="008E2F39"/>
    <w:rsid w:val="008E3B7C"/>
    <w:rsid w:val="008E4973"/>
    <w:rsid w:val="008E4A7A"/>
    <w:rsid w:val="008E5F97"/>
    <w:rsid w:val="008E699F"/>
    <w:rsid w:val="008E7116"/>
    <w:rsid w:val="008E75DD"/>
    <w:rsid w:val="008E7A9A"/>
    <w:rsid w:val="008F143B"/>
    <w:rsid w:val="008F346C"/>
    <w:rsid w:val="008F3882"/>
    <w:rsid w:val="008F3CC6"/>
    <w:rsid w:val="008F4129"/>
    <w:rsid w:val="008F4769"/>
    <w:rsid w:val="008F4B7C"/>
    <w:rsid w:val="008F637A"/>
    <w:rsid w:val="008F6772"/>
    <w:rsid w:val="009009C6"/>
    <w:rsid w:val="00901395"/>
    <w:rsid w:val="0090193B"/>
    <w:rsid w:val="00902D4C"/>
    <w:rsid w:val="0090401C"/>
    <w:rsid w:val="00905655"/>
    <w:rsid w:val="00905D46"/>
    <w:rsid w:val="009102CC"/>
    <w:rsid w:val="009140C5"/>
    <w:rsid w:val="00914FF7"/>
    <w:rsid w:val="00916C75"/>
    <w:rsid w:val="00917354"/>
    <w:rsid w:val="00917E09"/>
    <w:rsid w:val="00921140"/>
    <w:rsid w:val="0092268E"/>
    <w:rsid w:val="0092339C"/>
    <w:rsid w:val="0092379C"/>
    <w:rsid w:val="00924BE7"/>
    <w:rsid w:val="00926E47"/>
    <w:rsid w:val="00930E89"/>
    <w:rsid w:val="00933D3A"/>
    <w:rsid w:val="00935DDC"/>
    <w:rsid w:val="00936A9D"/>
    <w:rsid w:val="00937F4F"/>
    <w:rsid w:val="00940EFD"/>
    <w:rsid w:val="009410EF"/>
    <w:rsid w:val="009422AB"/>
    <w:rsid w:val="00942A9B"/>
    <w:rsid w:val="00942EB8"/>
    <w:rsid w:val="00943C2F"/>
    <w:rsid w:val="00943CE9"/>
    <w:rsid w:val="00945829"/>
    <w:rsid w:val="00947162"/>
    <w:rsid w:val="0095021C"/>
    <w:rsid w:val="009507A5"/>
    <w:rsid w:val="00950CAB"/>
    <w:rsid w:val="009533FE"/>
    <w:rsid w:val="009563F2"/>
    <w:rsid w:val="00956BCE"/>
    <w:rsid w:val="009603A0"/>
    <w:rsid w:val="00960CE4"/>
    <w:rsid w:val="009610D0"/>
    <w:rsid w:val="0096139F"/>
    <w:rsid w:val="009614A0"/>
    <w:rsid w:val="009615E4"/>
    <w:rsid w:val="00961722"/>
    <w:rsid w:val="00962595"/>
    <w:rsid w:val="0096375C"/>
    <w:rsid w:val="00963829"/>
    <w:rsid w:val="00963D9E"/>
    <w:rsid w:val="0096470D"/>
    <w:rsid w:val="009655D8"/>
    <w:rsid w:val="009662E6"/>
    <w:rsid w:val="0096699D"/>
    <w:rsid w:val="0097028A"/>
    <w:rsid w:val="0097095E"/>
    <w:rsid w:val="009712FB"/>
    <w:rsid w:val="00972C6F"/>
    <w:rsid w:val="009737FB"/>
    <w:rsid w:val="00973D1A"/>
    <w:rsid w:val="0097424D"/>
    <w:rsid w:val="00974CE7"/>
    <w:rsid w:val="009752F2"/>
    <w:rsid w:val="00975AE4"/>
    <w:rsid w:val="00977C1D"/>
    <w:rsid w:val="00981A94"/>
    <w:rsid w:val="0098321E"/>
    <w:rsid w:val="00983D4D"/>
    <w:rsid w:val="00984E93"/>
    <w:rsid w:val="0098592B"/>
    <w:rsid w:val="00985FC4"/>
    <w:rsid w:val="00987362"/>
    <w:rsid w:val="00990766"/>
    <w:rsid w:val="00991261"/>
    <w:rsid w:val="0099183B"/>
    <w:rsid w:val="0099330D"/>
    <w:rsid w:val="009964C4"/>
    <w:rsid w:val="00996792"/>
    <w:rsid w:val="00996D09"/>
    <w:rsid w:val="009A03CA"/>
    <w:rsid w:val="009A12C6"/>
    <w:rsid w:val="009A13CB"/>
    <w:rsid w:val="009A30BD"/>
    <w:rsid w:val="009A3195"/>
    <w:rsid w:val="009A3526"/>
    <w:rsid w:val="009A483B"/>
    <w:rsid w:val="009A747E"/>
    <w:rsid w:val="009A76B1"/>
    <w:rsid w:val="009A772F"/>
    <w:rsid w:val="009A78F7"/>
    <w:rsid w:val="009A7B81"/>
    <w:rsid w:val="009B01EB"/>
    <w:rsid w:val="009B0CB6"/>
    <w:rsid w:val="009B1074"/>
    <w:rsid w:val="009B3C53"/>
    <w:rsid w:val="009B439A"/>
    <w:rsid w:val="009B65A6"/>
    <w:rsid w:val="009B6F43"/>
    <w:rsid w:val="009B7262"/>
    <w:rsid w:val="009B7EB7"/>
    <w:rsid w:val="009C0584"/>
    <w:rsid w:val="009C51E3"/>
    <w:rsid w:val="009C5D1B"/>
    <w:rsid w:val="009C63C4"/>
    <w:rsid w:val="009C69F9"/>
    <w:rsid w:val="009D01C0"/>
    <w:rsid w:val="009D09F8"/>
    <w:rsid w:val="009D1725"/>
    <w:rsid w:val="009D246B"/>
    <w:rsid w:val="009D3307"/>
    <w:rsid w:val="009D3C96"/>
    <w:rsid w:val="009D40C4"/>
    <w:rsid w:val="009D57C4"/>
    <w:rsid w:val="009D66B5"/>
    <w:rsid w:val="009D6A08"/>
    <w:rsid w:val="009E08E1"/>
    <w:rsid w:val="009E0A16"/>
    <w:rsid w:val="009E165B"/>
    <w:rsid w:val="009E18C7"/>
    <w:rsid w:val="009E1920"/>
    <w:rsid w:val="009E2618"/>
    <w:rsid w:val="009E28A5"/>
    <w:rsid w:val="009E3500"/>
    <w:rsid w:val="009E3A14"/>
    <w:rsid w:val="009E407E"/>
    <w:rsid w:val="009E50F0"/>
    <w:rsid w:val="009E6C55"/>
    <w:rsid w:val="009E6CB7"/>
    <w:rsid w:val="009E6CF4"/>
    <w:rsid w:val="009E794E"/>
    <w:rsid w:val="009E7970"/>
    <w:rsid w:val="009F00AE"/>
    <w:rsid w:val="009F1097"/>
    <w:rsid w:val="009F2289"/>
    <w:rsid w:val="009F299E"/>
    <w:rsid w:val="009F2EAC"/>
    <w:rsid w:val="009F34BD"/>
    <w:rsid w:val="009F352F"/>
    <w:rsid w:val="009F40C6"/>
    <w:rsid w:val="009F57E3"/>
    <w:rsid w:val="009F73F6"/>
    <w:rsid w:val="009F7B9D"/>
    <w:rsid w:val="009F7BF9"/>
    <w:rsid w:val="00A01C8C"/>
    <w:rsid w:val="00A01CAA"/>
    <w:rsid w:val="00A0216C"/>
    <w:rsid w:val="00A02816"/>
    <w:rsid w:val="00A02D35"/>
    <w:rsid w:val="00A03A89"/>
    <w:rsid w:val="00A052CD"/>
    <w:rsid w:val="00A059C7"/>
    <w:rsid w:val="00A06920"/>
    <w:rsid w:val="00A07C40"/>
    <w:rsid w:val="00A10F4F"/>
    <w:rsid w:val="00A11067"/>
    <w:rsid w:val="00A11BB5"/>
    <w:rsid w:val="00A139C3"/>
    <w:rsid w:val="00A1488F"/>
    <w:rsid w:val="00A14B3A"/>
    <w:rsid w:val="00A1704A"/>
    <w:rsid w:val="00A1754C"/>
    <w:rsid w:val="00A17A9F"/>
    <w:rsid w:val="00A17C19"/>
    <w:rsid w:val="00A17CB7"/>
    <w:rsid w:val="00A17F0F"/>
    <w:rsid w:val="00A223B8"/>
    <w:rsid w:val="00A22621"/>
    <w:rsid w:val="00A238F8"/>
    <w:rsid w:val="00A2426E"/>
    <w:rsid w:val="00A25F2D"/>
    <w:rsid w:val="00A2614E"/>
    <w:rsid w:val="00A27633"/>
    <w:rsid w:val="00A307A7"/>
    <w:rsid w:val="00A3110C"/>
    <w:rsid w:val="00A33F8E"/>
    <w:rsid w:val="00A349BF"/>
    <w:rsid w:val="00A36AC2"/>
    <w:rsid w:val="00A40C1E"/>
    <w:rsid w:val="00A425EB"/>
    <w:rsid w:val="00A42C23"/>
    <w:rsid w:val="00A43122"/>
    <w:rsid w:val="00A4578B"/>
    <w:rsid w:val="00A46ACF"/>
    <w:rsid w:val="00A46E0C"/>
    <w:rsid w:val="00A47F33"/>
    <w:rsid w:val="00A5028D"/>
    <w:rsid w:val="00A505D0"/>
    <w:rsid w:val="00A50E45"/>
    <w:rsid w:val="00A513CA"/>
    <w:rsid w:val="00A52F90"/>
    <w:rsid w:val="00A534BC"/>
    <w:rsid w:val="00A53D0C"/>
    <w:rsid w:val="00A55892"/>
    <w:rsid w:val="00A566EE"/>
    <w:rsid w:val="00A611FD"/>
    <w:rsid w:val="00A63751"/>
    <w:rsid w:val="00A66B0B"/>
    <w:rsid w:val="00A70A17"/>
    <w:rsid w:val="00A70A38"/>
    <w:rsid w:val="00A71006"/>
    <w:rsid w:val="00A7188A"/>
    <w:rsid w:val="00A72F22"/>
    <w:rsid w:val="00A732BF"/>
    <w:rsid w:val="00A733BC"/>
    <w:rsid w:val="00A73D67"/>
    <w:rsid w:val="00A740D3"/>
    <w:rsid w:val="00A744C0"/>
    <w:rsid w:val="00A748A6"/>
    <w:rsid w:val="00A75DC9"/>
    <w:rsid w:val="00A76A69"/>
    <w:rsid w:val="00A80212"/>
    <w:rsid w:val="00A81380"/>
    <w:rsid w:val="00A81F2B"/>
    <w:rsid w:val="00A82533"/>
    <w:rsid w:val="00A858E6"/>
    <w:rsid w:val="00A860EF"/>
    <w:rsid w:val="00A861FA"/>
    <w:rsid w:val="00A86BCC"/>
    <w:rsid w:val="00A879A4"/>
    <w:rsid w:val="00A87CE5"/>
    <w:rsid w:val="00A90947"/>
    <w:rsid w:val="00A940BC"/>
    <w:rsid w:val="00A97784"/>
    <w:rsid w:val="00A97B8C"/>
    <w:rsid w:val="00A97E98"/>
    <w:rsid w:val="00AA087C"/>
    <w:rsid w:val="00AA0CE7"/>
    <w:rsid w:val="00AA0FF8"/>
    <w:rsid w:val="00AA15C2"/>
    <w:rsid w:val="00AA2AAC"/>
    <w:rsid w:val="00AA3FA2"/>
    <w:rsid w:val="00AA463D"/>
    <w:rsid w:val="00AA63EA"/>
    <w:rsid w:val="00AA6640"/>
    <w:rsid w:val="00AA66F0"/>
    <w:rsid w:val="00AB256E"/>
    <w:rsid w:val="00AB27AA"/>
    <w:rsid w:val="00AB3C16"/>
    <w:rsid w:val="00AB4596"/>
    <w:rsid w:val="00AB48BD"/>
    <w:rsid w:val="00AB4979"/>
    <w:rsid w:val="00AB4C03"/>
    <w:rsid w:val="00AB4F8B"/>
    <w:rsid w:val="00AB708F"/>
    <w:rsid w:val="00AB72A9"/>
    <w:rsid w:val="00AC0F2C"/>
    <w:rsid w:val="00AC2D3A"/>
    <w:rsid w:val="00AC2F65"/>
    <w:rsid w:val="00AC37E5"/>
    <w:rsid w:val="00AC44A1"/>
    <w:rsid w:val="00AC4855"/>
    <w:rsid w:val="00AC4FA5"/>
    <w:rsid w:val="00AC502A"/>
    <w:rsid w:val="00AC5574"/>
    <w:rsid w:val="00AC660D"/>
    <w:rsid w:val="00AD05A6"/>
    <w:rsid w:val="00AD05B8"/>
    <w:rsid w:val="00AD297E"/>
    <w:rsid w:val="00AD4612"/>
    <w:rsid w:val="00AE03C7"/>
    <w:rsid w:val="00AE1149"/>
    <w:rsid w:val="00AE1E26"/>
    <w:rsid w:val="00AE23DD"/>
    <w:rsid w:val="00AE5F1F"/>
    <w:rsid w:val="00AF120F"/>
    <w:rsid w:val="00AF316D"/>
    <w:rsid w:val="00AF4BA8"/>
    <w:rsid w:val="00AF4C40"/>
    <w:rsid w:val="00AF58C1"/>
    <w:rsid w:val="00AF6A23"/>
    <w:rsid w:val="00AF7A3A"/>
    <w:rsid w:val="00B020F8"/>
    <w:rsid w:val="00B0258F"/>
    <w:rsid w:val="00B04A3F"/>
    <w:rsid w:val="00B05EAA"/>
    <w:rsid w:val="00B06274"/>
    <w:rsid w:val="00B06626"/>
    <w:rsid w:val="00B06643"/>
    <w:rsid w:val="00B10AC4"/>
    <w:rsid w:val="00B10D10"/>
    <w:rsid w:val="00B10D6C"/>
    <w:rsid w:val="00B10F29"/>
    <w:rsid w:val="00B11AE5"/>
    <w:rsid w:val="00B121CE"/>
    <w:rsid w:val="00B12345"/>
    <w:rsid w:val="00B15055"/>
    <w:rsid w:val="00B15DAD"/>
    <w:rsid w:val="00B166F8"/>
    <w:rsid w:val="00B16F25"/>
    <w:rsid w:val="00B20551"/>
    <w:rsid w:val="00B20AC5"/>
    <w:rsid w:val="00B21A22"/>
    <w:rsid w:val="00B22529"/>
    <w:rsid w:val="00B2273F"/>
    <w:rsid w:val="00B23289"/>
    <w:rsid w:val="00B25990"/>
    <w:rsid w:val="00B2696E"/>
    <w:rsid w:val="00B26DE1"/>
    <w:rsid w:val="00B2762E"/>
    <w:rsid w:val="00B30179"/>
    <w:rsid w:val="00B302B8"/>
    <w:rsid w:val="00B304CE"/>
    <w:rsid w:val="00B312BB"/>
    <w:rsid w:val="00B3178C"/>
    <w:rsid w:val="00B31E0B"/>
    <w:rsid w:val="00B331BF"/>
    <w:rsid w:val="00B33FC7"/>
    <w:rsid w:val="00B345B7"/>
    <w:rsid w:val="00B378E7"/>
    <w:rsid w:val="00B37B15"/>
    <w:rsid w:val="00B4162A"/>
    <w:rsid w:val="00B42BE7"/>
    <w:rsid w:val="00B42CB2"/>
    <w:rsid w:val="00B45C02"/>
    <w:rsid w:val="00B517FB"/>
    <w:rsid w:val="00B533D7"/>
    <w:rsid w:val="00B53687"/>
    <w:rsid w:val="00B53EE2"/>
    <w:rsid w:val="00B54292"/>
    <w:rsid w:val="00B54624"/>
    <w:rsid w:val="00B55227"/>
    <w:rsid w:val="00B55AC9"/>
    <w:rsid w:val="00B56024"/>
    <w:rsid w:val="00B56B3F"/>
    <w:rsid w:val="00B56EDA"/>
    <w:rsid w:val="00B57E54"/>
    <w:rsid w:val="00B607BA"/>
    <w:rsid w:val="00B61432"/>
    <w:rsid w:val="00B617A6"/>
    <w:rsid w:val="00B628E7"/>
    <w:rsid w:val="00B6297E"/>
    <w:rsid w:val="00B63607"/>
    <w:rsid w:val="00B64A99"/>
    <w:rsid w:val="00B66442"/>
    <w:rsid w:val="00B6761E"/>
    <w:rsid w:val="00B6776B"/>
    <w:rsid w:val="00B70B63"/>
    <w:rsid w:val="00B72A1E"/>
    <w:rsid w:val="00B72AAC"/>
    <w:rsid w:val="00B73610"/>
    <w:rsid w:val="00B74753"/>
    <w:rsid w:val="00B75D8E"/>
    <w:rsid w:val="00B766C6"/>
    <w:rsid w:val="00B80565"/>
    <w:rsid w:val="00B81E12"/>
    <w:rsid w:val="00B844E3"/>
    <w:rsid w:val="00B845E0"/>
    <w:rsid w:val="00B845F0"/>
    <w:rsid w:val="00B84810"/>
    <w:rsid w:val="00B863E1"/>
    <w:rsid w:val="00B87005"/>
    <w:rsid w:val="00B87E35"/>
    <w:rsid w:val="00B90C95"/>
    <w:rsid w:val="00B9110A"/>
    <w:rsid w:val="00B92146"/>
    <w:rsid w:val="00B92910"/>
    <w:rsid w:val="00B9639B"/>
    <w:rsid w:val="00B97975"/>
    <w:rsid w:val="00BA0018"/>
    <w:rsid w:val="00BA1B4E"/>
    <w:rsid w:val="00BA1D4B"/>
    <w:rsid w:val="00BA1FED"/>
    <w:rsid w:val="00BA2561"/>
    <w:rsid w:val="00BA2E7E"/>
    <w:rsid w:val="00BA339B"/>
    <w:rsid w:val="00BA34C0"/>
    <w:rsid w:val="00BA35A8"/>
    <w:rsid w:val="00BA361D"/>
    <w:rsid w:val="00BA5A07"/>
    <w:rsid w:val="00BA5BE0"/>
    <w:rsid w:val="00BA719E"/>
    <w:rsid w:val="00BB1C5E"/>
    <w:rsid w:val="00BB23CC"/>
    <w:rsid w:val="00BB3E4B"/>
    <w:rsid w:val="00BB40DE"/>
    <w:rsid w:val="00BB415B"/>
    <w:rsid w:val="00BB738F"/>
    <w:rsid w:val="00BB7EBD"/>
    <w:rsid w:val="00BC057D"/>
    <w:rsid w:val="00BC163A"/>
    <w:rsid w:val="00BC1E7E"/>
    <w:rsid w:val="00BC2050"/>
    <w:rsid w:val="00BC49A9"/>
    <w:rsid w:val="00BC6D6E"/>
    <w:rsid w:val="00BC74E9"/>
    <w:rsid w:val="00BD04D3"/>
    <w:rsid w:val="00BD4291"/>
    <w:rsid w:val="00BD74BD"/>
    <w:rsid w:val="00BE04BD"/>
    <w:rsid w:val="00BE16D6"/>
    <w:rsid w:val="00BE16FA"/>
    <w:rsid w:val="00BE274C"/>
    <w:rsid w:val="00BE36A9"/>
    <w:rsid w:val="00BE4943"/>
    <w:rsid w:val="00BE5E2A"/>
    <w:rsid w:val="00BE618E"/>
    <w:rsid w:val="00BE78F7"/>
    <w:rsid w:val="00BE7BEC"/>
    <w:rsid w:val="00BF0A5A"/>
    <w:rsid w:val="00BF0E63"/>
    <w:rsid w:val="00BF12A3"/>
    <w:rsid w:val="00BF143B"/>
    <w:rsid w:val="00BF16D7"/>
    <w:rsid w:val="00BF2373"/>
    <w:rsid w:val="00BF2492"/>
    <w:rsid w:val="00BF279B"/>
    <w:rsid w:val="00BF3903"/>
    <w:rsid w:val="00BF393F"/>
    <w:rsid w:val="00BF7497"/>
    <w:rsid w:val="00BF75CC"/>
    <w:rsid w:val="00C00FFE"/>
    <w:rsid w:val="00C01ABA"/>
    <w:rsid w:val="00C025AC"/>
    <w:rsid w:val="00C0279B"/>
    <w:rsid w:val="00C040A5"/>
    <w:rsid w:val="00C04282"/>
    <w:rsid w:val="00C044E2"/>
    <w:rsid w:val="00C048CB"/>
    <w:rsid w:val="00C066F3"/>
    <w:rsid w:val="00C06E47"/>
    <w:rsid w:val="00C1094D"/>
    <w:rsid w:val="00C12ABB"/>
    <w:rsid w:val="00C12D8F"/>
    <w:rsid w:val="00C134BE"/>
    <w:rsid w:val="00C13661"/>
    <w:rsid w:val="00C13918"/>
    <w:rsid w:val="00C14B4B"/>
    <w:rsid w:val="00C1604A"/>
    <w:rsid w:val="00C21878"/>
    <w:rsid w:val="00C22930"/>
    <w:rsid w:val="00C24DD1"/>
    <w:rsid w:val="00C25C09"/>
    <w:rsid w:val="00C3023F"/>
    <w:rsid w:val="00C34726"/>
    <w:rsid w:val="00C3527E"/>
    <w:rsid w:val="00C353A6"/>
    <w:rsid w:val="00C3595F"/>
    <w:rsid w:val="00C403FE"/>
    <w:rsid w:val="00C410C8"/>
    <w:rsid w:val="00C41296"/>
    <w:rsid w:val="00C42E88"/>
    <w:rsid w:val="00C43EB6"/>
    <w:rsid w:val="00C442F8"/>
    <w:rsid w:val="00C451E2"/>
    <w:rsid w:val="00C463DD"/>
    <w:rsid w:val="00C51A1C"/>
    <w:rsid w:val="00C51A42"/>
    <w:rsid w:val="00C524DE"/>
    <w:rsid w:val="00C53BB2"/>
    <w:rsid w:val="00C6051A"/>
    <w:rsid w:val="00C60DF4"/>
    <w:rsid w:val="00C61E68"/>
    <w:rsid w:val="00C620D2"/>
    <w:rsid w:val="00C62940"/>
    <w:rsid w:val="00C640FD"/>
    <w:rsid w:val="00C64AB6"/>
    <w:rsid w:val="00C65639"/>
    <w:rsid w:val="00C659DC"/>
    <w:rsid w:val="00C65BD7"/>
    <w:rsid w:val="00C65CB4"/>
    <w:rsid w:val="00C6649F"/>
    <w:rsid w:val="00C708C1"/>
    <w:rsid w:val="00C70F51"/>
    <w:rsid w:val="00C71521"/>
    <w:rsid w:val="00C71F73"/>
    <w:rsid w:val="00C729E8"/>
    <w:rsid w:val="00C72AE2"/>
    <w:rsid w:val="00C745C3"/>
    <w:rsid w:val="00C74F55"/>
    <w:rsid w:val="00C750E0"/>
    <w:rsid w:val="00C75B9B"/>
    <w:rsid w:val="00C75BDD"/>
    <w:rsid w:val="00C76FEB"/>
    <w:rsid w:val="00C773F3"/>
    <w:rsid w:val="00C77790"/>
    <w:rsid w:val="00C81A97"/>
    <w:rsid w:val="00C83142"/>
    <w:rsid w:val="00C83CB9"/>
    <w:rsid w:val="00C83DEA"/>
    <w:rsid w:val="00C848D1"/>
    <w:rsid w:val="00C86684"/>
    <w:rsid w:val="00C866EA"/>
    <w:rsid w:val="00C90350"/>
    <w:rsid w:val="00C90906"/>
    <w:rsid w:val="00C91E4C"/>
    <w:rsid w:val="00C92F67"/>
    <w:rsid w:val="00C9618C"/>
    <w:rsid w:val="00C96567"/>
    <w:rsid w:val="00C966C9"/>
    <w:rsid w:val="00C96B77"/>
    <w:rsid w:val="00C978A8"/>
    <w:rsid w:val="00C978F5"/>
    <w:rsid w:val="00CA24A4"/>
    <w:rsid w:val="00CA3709"/>
    <w:rsid w:val="00CA3E63"/>
    <w:rsid w:val="00CA402E"/>
    <w:rsid w:val="00CA438E"/>
    <w:rsid w:val="00CA4BBC"/>
    <w:rsid w:val="00CA5894"/>
    <w:rsid w:val="00CA6BE4"/>
    <w:rsid w:val="00CA7ACC"/>
    <w:rsid w:val="00CB0CFA"/>
    <w:rsid w:val="00CB13E5"/>
    <w:rsid w:val="00CB1CE3"/>
    <w:rsid w:val="00CB348D"/>
    <w:rsid w:val="00CB396B"/>
    <w:rsid w:val="00CB5ED6"/>
    <w:rsid w:val="00CB6413"/>
    <w:rsid w:val="00CC1EEA"/>
    <w:rsid w:val="00CC2302"/>
    <w:rsid w:val="00CC36F1"/>
    <w:rsid w:val="00CC3DAD"/>
    <w:rsid w:val="00CC4C7F"/>
    <w:rsid w:val="00CC4CAB"/>
    <w:rsid w:val="00CC5A1E"/>
    <w:rsid w:val="00CC61AC"/>
    <w:rsid w:val="00CC6DB6"/>
    <w:rsid w:val="00CC6EAC"/>
    <w:rsid w:val="00CC76D1"/>
    <w:rsid w:val="00CD13DF"/>
    <w:rsid w:val="00CD4169"/>
    <w:rsid w:val="00CD45B7"/>
    <w:rsid w:val="00CD46F5"/>
    <w:rsid w:val="00CD4CE8"/>
    <w:rsid w:val="00CE15E8"/>
    <w:rsid w:val="00CE202A"/>
    <w:rsid w:val="00CE3708"/>
    <w:rsid w:val="00CE4A8F"/>
    <w:rsid w:val="00CE5732"/>
    <w:rsid w:val="00CE6624"/>
    <w:rsid w:val="00CE7325"/>
    <w:rsid w:val="00CE79F3"/>
    <w:rsid w:val="00CF021A"/>
    <w:rsid w:val="00CF071D"/>
    <w:rsid w:val="00CF3DE9"/>
    <w:rsid w:val="00CF48F2"/>
    <w:rsid w:val="00CF55EA"/>
    <w:rsid w:val="00CF5C7C"/>
    <w:rsid w:val="00CF5CFE"/>
    <w:rsid w:val="00CF6422"/>
    <w:rsid w:val="00CF6961"/>
    <w:rsid w:val="00CF6E96"/>
    <w:rsid w:val="00CF70B3"/>
    <w:rsid w:val="00CF7DF1"/>
    <w:rsid w:val="00D00A51"/>
    <w:rsid w:val="00D0123D"/>
    <w:rsid w:val="00D0126E"/>
    <w:rsid w:val="00D01C6A"/>
    <w:rsid w:val="00D01F61"/>
    <w:rsid w:val="00D03950"/>
    <w:rsid w:val="00D0417C"/>
    <w:rsid w:val="00D0580D"/>
    <w:rsid w:val="00D10F7B"/>
    <w:rsid w:val="00D10F8E"/>
    <w:rsid w:val="00D1136E"/>
    <w:rsid w:val="00D12072"/>
    <w:rsid w:val="00D132D4"/>
    <w:rsid w:val="00D14337"/>
    <w:rsid w:val="00D144A0"/>
    <w:rsid w:val="00D15B04"/>
    <w:rsid w:val="00D15B69"/>
    <w:rsid w:val="00D15F52"/>
    <w:rsid w:val="00D174EC"/>
    <w:rsid w:val="00D2031B"/>
    <w:rsid w:val="00D21168"/>
    <w:rsid w:val="00D21ABA"/>
    <w:rsid w:val="00D25FE2"/>
    <w:rsid w:val="00D327E2"/>
    <w:rsid w:val="00D32DB5"/>
    <w:rsid w:val="00D3359D"/>
    <w:rsid w:val="00D3418B"/>
    <w:rsid w:val="00D35170"/>
    <w:rsid w:val="00D36E15"/>
    <w:rsid w:val="00D37923"/>
    <w:rsid w:val="00D379FF"/>
    <w:rsid w:val="00D37DA9"/>
    <w:rsid w:val="00D404BA"/>
    <w:rsid w:val="00D404E2"/>
    <w:rsid w:val="00D406A7"/>
    <w:rsid w:val="00D41317"/>
    <w:rsid w:val="00D41FDC"/>
    <w:rsid w:val="00D43252"/>
    <w:rsid w:val="00D4326A"/>
    <w:rsid w:val="00D43690"/>
    <w:rsid w:val="00D43DB4"/>
    <w:rsid w:val="00D4493C"/>
    <w:rsid w:val="00D44D86"/>
    <w:rsid w:val="00D4625A"/>
    <w:rsid w:val="00D46C66"/>
    <w:rsid w:val="00D50B7D"/>
    <w:rsid w:val="00D52012"/>
    <w:rsid w:val="00D609C4"/>
    <w:rsid w:val="00D610A0"/>
    <w:rsid w:val="00D6344A"/>
    <w:rsid w:val="00D636BE"/>
    <w:rsid w:val="00D653C2"/>
    <w:rsid w:val="00D66F91"/>
    <w:rsid w:val="00D670B7"/>
    <w:rsid w:val="00D674C2"/>
    <w:rsid w:val="00D704E5"/>
    <w:rsid w:val="00D72727"/>
    <w:rsid w:val="00D7762F"/>
    <w:rsid w:val="00D7766D"/>
    <w:rsid w:val="00D80910"/>
    <w:rsid w:val="00D80DEC"/>
    <w:rsid w:val="00D8126E"/>
    <w:rsid w:val="00D826C5"/>
    <w:rsid w:val="00D826D5"/>
    <w:rsid w:val="00D85C9C"/>
    <w:rsid w:val="00D863D2"/>
    <w:rsid w:val="00D86574"/>
    <w:rsid w:val="00D87BE9"/>
    <w:rsid w:val="00D91530"/>
    <w:rsid w:val="00D91FB9"/>
    <w:rsid w:val="00D93820"/>
    <w:rsid w:val="00D93E9D"/>
    <w:rsid w:val="00D94022"/>
    <w:rsid w:val="00D9508F"/>
    <w:rsid w:val="00D96323"/>
    <w:rsid w:val="00D978C6"/>
    <w:rsid w:val="00DA0956"/>
    <w:rsid w:val="00DA0E2D"/>
    <w:rsid w:val="00DA2F01"/>
    <w:rsid w:val="00DA357F"/>
    <w:rsid w:val="00DA3E12"/>
    <w:rsid w:val="00DA4821"/>
    <w:rsid w:val="00DA4B34"/>
    <w:rsid w:val="00DA6646"/>
    <w:rsid w:val="00DA72D9"/>
    <w:rsid w:val="00DA7FDA"/>
    <w:rsid w:val="00DB0011"/>
    <w:rsid w:val="00DB271B"/>
    <w:rsid w:val="00DB3247"/>
    <w:rsid w:val="00DB3DB0"/>
    <w:rsid w:val="00DB5321"/>
    <w:rsid w:val="00DB7500"/>
    <w:rsid w:val="00DC058F"/>
    <w:rsid w:val="00DC18AD"/>
    <w:rsid w:val="00DC19A2"/>
    <w:rsid w:val="00DC4385"/>
    <w:rsid w:val="00DC505F"/>
    <w:rsid w:val="00DC7026"/>
    <w:rsid w:val="00DD1766"/>
    <w:rsid w:val="00DD2202"/>
    <w:rsid w:val="00DD44FA"/>
    <w:rsid w:val="00DD4607"/>
    <w:rsid w:val="00DD4B10"/>
    <w:rsid w:val="00DD5033"/>
    <w:rsid w:val="00DD60BC"/>
    <w:rsid w:val="00DE1A2C"/>
    <w:rsid w:val="00DE2516"/>
    <w:rsid w:val="00DE2BB0"/>
    <w:rsid w:val="00DE2C66"/>
    <w:rsid w:val="00DE312E"/>
    <w:rsid w:val="00DE3C07"/>
    <w:rsid w:val="00DE4547"/>
    <w:rsid w:val="00DE4C3D"/>
    <w:rsid w:val="00DE60DF"/>
    <w:rsid w:val="00DF00F5"/>
    <w:rsid w:val="00DF01D0"/>
    <w:rsid w:val="00DF03AC"/>
    <w:rsid w:val="00DF2283"/>
    <w:rsid w:val="00DF4EC0"/>
    <w:rsid w:val="00DF56BC"/>
    <w:rsid w:val="00DF59D7"/>
    <w:rsid w:val="00DF7BE0"/>
    <w:rsid w:val="00DF7CAE"/>
    <w:rsid w:val="00E011DD"/>
    <w:rsid w:val="00E032FF"/>
    <w:rsid w:val="00E034B3"/>
    <w:rsid w:val="00E043B7"/>
    <w:rsid w:val="00E04447"/>
    <w:rsid w:val="00E04D1F"/>
    <w:rsid w:val="00E05CEE"/>
    <w:rsid w:val="00E10022"/>
    <w:rsid w:val="00E10A6E"/>
    <w:rsid w:val="00E10BD3"/>
    <w:rsid w:val="00E11938"/>
    <w:rsid w:val="00E12FC9"/>
    <w:rsid w:val="00E13727"/>
    <w:rsid w:val="00E138B8"/>
    <w:rsid w:val="00E1480E"/>
    <w:rsid w:val="00E16730"/>
    <w:rsid w:val="00E1717D"/>
    <w:rsid w:val="00E20E8F"/>
    <w:rsid w:val="00E21B69"/>
    <w:rsid w:val="00E2274C"/>
    <w:rsid w:val="00E227A2"/>
    <w:rsid w:val="00E266D7"/>
    <w:rsid w:val="00E27849"/>
    <w:rsid w:val="00E348A5"/>
    <w:rsid w:val="00E34A2A"/>
    <w:rsid w:val="00E34F00"/>
    <w:rsid w:val="00E35736"/>
    <w:rsid w:val="00E36917"/>
    <w:rsid w:val="00E37AE8"/>
    <w:rsid w:val="00E37ED3"/>
    <w:rsid w:val="00E423C0"/>
    <w:rsid w:val="00E44F87"/>
    <w:rsid w:val="00E475D6"/>
    <w:rsid w:val="00E51D41"/>
    <w:rsid w:val="00E51EFE"/>
    <w:rsid w:val="00E5645D"/>
    <w:rsid w:val="00E570B2"/>
    <w:rsid w:val="00E60A2F"/>
    <w:rsid w:val="00E6414C"/>
    <w:rsid w:val="00E67640"/>
    <w:rsid w:val="00E7260F"/>
    <w:rsid w:val="00E735CD"/>
    <w:rsid w:val="00E73DA7"/>
    <w:rsid w:val="00E75827"/>
    <w:rsid w:val="00E77A9B"/>
    <w:rsid w:val="00E77BAD"/>
    <w:rsid w:val="00E812E8"/>
    <w:rsid w:val="00E841EF"/>
    <w:rsid w:val="00E84B3A"/>
    <w:rsid w:val="00E8515A"/>
    <w:rsid w:val="00E8593B"/>
    <w:rsid w:val="00E85DF2"/>
    <w:rsid w:val="00E8702D"/>
    <w:rsid w:val="00E87776"/>
    <w:rsid w:val="00E87A62"/>
    <w:rsid w:val="00E903C9"/>
    <w:rsid w:val="00E905F4"/>
    <w:rsid w:val="00E90C83"/>
    <w:rsid w:val="00E916A9"/>
    <w:rsid w:val="00E916DE"/>
    <w:rsid w:val="00E925AD"/>
    <w:rsid w:val="00E9297C"/>
    <w:rsid w:val="00E929A2"/>
    <w:rsid w:val="00E93124"/>
    <w:rsid w:val="00E94301"/>
    <w:rsid w:val="00E948CE"/>
    <w:rsid w:val="00E95749"/>
    <w:rsid w:val="00E95E57"/>
    <w:rsid w:val="00E96630"/>
    <w:rsid w:val="00E9686C"/>
    <w:rsid w:val="00EA0E8C"/>
    <w:rsid w:val="00EA11BD"/>
    <w:rsid w:val="00EA1291"/>
    <w:rsid w:val="00EA3A3C"/>
    <w:rsid w:val="00EA6ABE"/>
    <w:rsid w:val="00EA6F38"/>
    <w:rsid w:val="00EA7A61"/>
    <w:rsid w:val="00EB04D9"/>
    <w:rsid w:val="00EB1673"/>
    <w:rsid w:val="00EB203D"/>
    <w:rsid w:val="00EB3260"/>
    <w:rsid w:val="00EB6786"/>
    <w:rsid w:val="00EB77EC"/>
    <w:rsid w:val="00EC00AC"/>
    <w:rsid w:val="00EC118E"/>
    <w:rsid w:val="00EC2B35"/>
    <w:rsid w:val="00EC3BA1"/>
    <w:rsid w:val="00EC3F41"/>
    <w:rsid w:val="00EC49A8"/>
    <w:rsid w:val="00EC5575"/>
    <w:rsid w:val="00EC6CB1"/>
    <w:rsid w:val="00EC7736"/>
    <w:rsid w:val="00ED099C"/>
    <w:rsid w:val="00ED0F2D"/>
    <w:rsid w:val="00ED17A2"/>
    <w:rsid w:val="00ED18DC"/>
    <w:rsid w:val="00ED1A2B"/>
    <w:rsid w:val="00ED2DF0"/>
    <w:rsid w:val="00ED3515"/>
    <w:rsid w:val="00ED4051"/>
    <w:rsid w:val="00ED462B"/>
    <w:rsid w:val="00ED49A6"/>
    <w:rsid w:val="00ED6201"/>
    <w:rsid w:val="00ED7A2A"/>
    <w:rsid w:val="00EE29FF"/>
    <w:rsid w:val="00EE2CAC"/>
    <w:rsid w:val="00EE3899"/>
    <w:rsid w:val="00EE40E1"/>
    <w:rsid w:val="00EE6186"/>
    <w:rsid w:val="00EF006A"/>
    <w:rsid w:val="00EF1D7F"/>
    <w:rsid w:val="00EF1DAB"/>
    <w:rsid w:val="00EF3746"/>
    <w:rsid w:val="00EF3F68"/>
    <w:rsid w:val="00EF44B7"/>
    <w:rsid w:val="00EF59B5"/>
    <w:rsid w:val="00EF6D1A"/>
    <w:rsid w:val="00F0137E"/>
    <w:rsid w:val="00F01A74"/>
    <w:rsid w:val="00F028EC"/>
    <w:rsid w:val="00F0356E"/>
    <w:rsid w:val="00F04E44"/>
    <w:rsid w:val="00F0546A"/>
    <w:rsid w:val="00F05CD0"/>
    <w:rsid w:val="00F06DC6"/>
    <w:rsid w:val="00F116D0"/>
    <w:rsid w:val="00F13053"/>
    <w:rsid w:val="00F14AC9"/>
    <w:rsid w:val="00F14CEA"/>
    <w:rsid w:val="00F1538C"/>
    <w:rsid w:val="00F21767"/>
    <w:rsid w:val="00F21786"/>
    <w:rsid w:val="00F232F6"/>
    <w:rsid w:val="00F24239"/>
    <w:rsid w:val="00F24899"/>
    <w:rsid w:val="00F252A0"/>
    <w:rsid w:val="00F25D06"/>
    <w:rsid w:val="00F25EA3"/>
    <w:rsid w:val="00F27187"/>
    <w:rsid w:val="00F278FA"/>
    <w:rsid w:val="00F31CFF"/>
    <w:rsid w:val="00F32DAC"/>
    <w:rsid w:val="00F340F5"/>
    <w:rsid w:val="00F344CE"/>
    <w:rsid w:val="00F34C8A"/>
    <w:rsid w:val="00F36439"/>
    <w:rsid w:val="00F36C18"/>
    <w:rsid w:val="00F3742B"/>
    <w:rsid w:val="00F40776"/>
    <w:rsid w:val="00F41FDB"/>
    <w:rsid w:val="00F424E9"/>
    <w:rsid w:val="00F43161"/>
    <w:rsid w:val="00F44CC5"/>
    <w:rsid w:val="00F468F5"/>
    <w:rsid w:val="00F47ACE"/>
    <w:rsid w:val="00F50597"/>
    <w:rsid w:val="00F512B3"/>
    <w:rsid w:val="00F51880"/>
    <w:rsid w:val="00F56210"/>
    <w:rsid w:val="00F56D63"/>
    <w:rsid w:val="00F609A9"/>
    <w:rsid w:val="00F62D22"/>
    <w:rsid w:val="00F63802"/>
    <w:rsid w:val="00F65066"/>
    <w:rsid w:val="00F6622D"/>
    <w:rsid w:val="00F66E68"/>
    <w:rsid w:val="00F67366"/>
    <w:rsid w:val="00F67ABC"/>
    <w:rsid w:val="00F67F1C"/>
    <w:rsid w:val="00F73A05"/>
    <w:rsid w:val="00F74B19"/>
    <w:rsid w:val="00F74E28"/>
    <w:rsid w:val="00F75F06"/>
    <w:rsid w:val="00F7624E"/>
    <w:rsid w:val="00F80036"/>
    <w:rsid w:val="00F80610"/>
    <w:rsid w:val="00F80C99"/>
    <w:rsid w:val="00F8161B"/>
    <w:rsid w:val="00F85976"/>
    <w:rsid w:val="00F867EC"/>
    <w:rsid w:val="00F86C78"/>
    <w:rsid w:val="00F87E55"/>
    <w:rsid w:val="00F917E1"/>
    <w:rsid w:val="00F91B2B"/>
    <w:rsid w:val="00F91C1D"/>
    <w:rsid w:val="00F92BC6"/>
    <w:rsid w:val="00F9353B"/>
    <w:rsid w:val="00F9400A"/>
    <w:rsid w:val="00F9494C"/>
    <w:rsid w:val="00F9697F"/>
    <w:rsid w:val="00F96ED6"/>
    <w:rsid w:val="00F97A3D"/>
    <w:rsid w:val="00FA22DC"/>
    <w:rsid w:val="00FA2DC7"/>
    <w:rsid w:val="00FA3FBA"/>
    <w:rsid w:val="00FA4C4F"/>
    <w:rsid w:val="00FA5E8C"/>
    <w:rsid w:val="00FA6AF8"/>
    <w:rsid w:val="00FA7161"/>
    <w:rsid w:val="00FA7D91"/>
    <w:rsid w:val="00FB0A4E"/>
    <w:rsid w:val="00FB0FE9"/>
    <w:rsid w:val="00FB100E"/>
    <w:rsid w:val="00FB1168"/>
    <w:rsid w:val="00FB1C7E"/>
    <w:rsid w:val="00FB2641"/>
    <w:rsid w:val="00FB26F1"/>
    <w:rsid w:val="00FB2D1E"/>
    <w:rsid w:val="00FB34A1"/>
    <w:rsid w:val="00FB3DEA"/>
    <w:rsid w:val="00FB4AF5"/>
    <w:rsid w:val="00FB51D9"/>
    <w:rsid w:val="00FB7D8F"/>
    <w:rsid w:val="00FC03CD"/>
    <w:rsid w:val="00FC0646"/>
    <w:rsid w:val="00FC0D48"/>
    <w:rsid w:val="00FC1127"/>
    <w:rsid w:val="00FC1883"/>
    <w:rsid w:val="00FC18A4"/>
    <w:rsid w:val="00FC3028"/>
    <w:rsid w:val="00FC39D7"/>
    <w:rsid w:val="00FC48A1"/>
    <w:rsid w:val="00FC50F2"/>
    <w:rsid w:val="00FC5C35"/>
    <w:rsid w:val="00FC68B7"/>
    <w:rsid w:val="00FC6C01"/>
    <w:rsid w:val="00FC6CCE"/>
    <w:rsid w:val="00FC6D35"/>
    <w:rsid w:val="00FD114C"/>
    <w:rsid w:val="00FD3502"/>
    <w:rsid w:val="00FD562A"/>
    <w:rsid w:val="00FD5B04"/>
    <w:rsid w:val="00FD702E"/>
    <w:rsid w:val="00FD71E1"/>
    <w:rsid w:val="00FE041C"/>
    <w:rsid w:val="00FE462E"/>
    <w:rsid w:val="00FE4F46"/>
    <w:rsid w:val="00FE54CA"/>
    <w:rsid w:val="00FE6985"/>
    <w:rsid w:val="00FE69C5"/>
    <w:rsid w:val="00FE7369"/>
    <w:rsid w:val="00FF10B7"/>
    <w:rsid w:val="00FF1E25"/>
    <w:rsid w:val="00FF22B2"/>
    <w:rsid w:val="00FF44F9"/>
    <w:rsid w:val="00FF526B"/>
    <w:rsid w:val="00FF5ECD"/>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149E1A"/>
  <w15:docId w15:val="{7AD2F3A4-2D9B-4535-8E2B-141C87678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15866"/>
    <w:pPr>
      <w:suppressAutoHyphens/>
      <w:spacing w:line="240" w:lineRule="atLeast"/>
      <w:jc w:val="both"/>
    </w:pPr>
    <w:rPr>
      <w:lang w:val="en-GB"/>
    </w:rPr>
  </w:style>
  <w:style w:type="paragraph" w:styleId="Titre1">
    <w:name w:val="heading 1"/>
    <w:aliases w:val="Table_G,h1,TRL Head1"/>
    <w:basedOn w:val="SingleTxtG"/>
    <w:next w:val="SingleTxtG"/>
    <w:link w:val="Titre1Car"/>
    <w:qFormat/>
    <w:rsid w:val="00E925AD"/>
    <w:pPr>
      <w:spacing w:after="0" w:line="240" w:lineRule="auto"/>
      <w:ind w:right="0"/>
      <w:jc w:val="left"/>
      <w:outlineLvl w:val="0"/>
    </w:pPr>
  </w:style>
  <w:style w:type="paragraph" w:styleId="Titre2">
    <w:name w:val="heading 2"/>
    <w:basedOn w:val="Normal"/>
    <w:next w:val="Normal"/>
    <w:link w:val="Titre2Car"/>
    <w:qFormat/>
    <w:rsid w:val="00E925AD"/>
    <w:pPr>
      <w:spacing w:line="240" w:lineRule="auto"/>
      <w:outlineLvl w:val="1"/>
    </w:pPr>
  </w:style>
  <w:style w:type="paragraph" w:styleId="Titre3">
    <w:name w:val="heading 3"/>
    <w:basedOn w:val="Normal"/>
    <w:next w:val="Normal"/>
    <w:link w:val="Titre3Car"/>
    <w:qFormat/>
    <w:rsid w:val="00E925AD"/>
    <w:pPr>
      <w:spacing w:line="240" w:lineRule="auto"/>
      <w:outlineLvl w:val="2"/>
    </w:pPr>
  </w:style>
  <w:style w:type="paragraph" w:styleId="Titre4">
    <w:name w:val="heading 4"/>
    <w:basedOn w:val="Normal"/>
    <w:next w:val="Normal"/>
    <w:link w:val="Titre4Car"/>
    <w:qFormat/>
    <w:rsid w:val="00E925AD"/>
    <w:pPr>
      <w:spacing w:line="240" w:lineRule="auto"/>
      <w:outlineLvl w:val="3"/>
    </w:pPr>
  </w:style>
  <w:style w:type="paragraph" w:styleId="Titre5">
    <w:name w:val="heading 5"/>
    <w:basedOn w:val="Normal"/>
    <w:next w:val="Normal"/>
    <w:link w:val="Titre5Car"/>
    <w:qFormat/>
    <w:rsid w:val="00E925AD"/>
    <w:pPr>
      <w:spacing w:line="240" w:lineRule="auto"/>
      <w:outlineLvl w:val="4"/>
    </w:pPr>
  </w:style>
  <w:style w:type="paragraph" w:styleId="Titre6">
    <w:name w:val="heading 6"/>
    <w:basedOn w:val="Normal"/>
    <w:next w:val="Normal"/>
    <w:link w:val="Titre6Car"/>
    <w:qFormat/>
    <w:rsid w:val="00E925AD"/>
    <w:pPr>
      <w:spacing w:line="240" w:lineRule="auto"/>
      <w:outlineLvl w:val="5"/>
    </w:pPr>
  </w:style>
  <w:style w:type="paragraph" w:styleId="Titre7">
    <w:name w:val="heading 7"/>
    <w:basedOn w:val="Normal"/>
    <w:next w:val="Normal"/>
    <w:link w:val="Titre7Car"/>
    <w:qFormat/>
    <w:rsid w:val="00E925AD"/>
    <w:pPr>
      <w:spacing w:line="240" w:lineRule="auto"/>
      <w:outlineLvl w:val="6"/>
    </w:pPr>
  </w:style>
  <w:style w:type="paragraph" w:styleId="Titre8">
    <w:name w:val="heading 8"/>
    <w:basedOn w:val="Normal"/>
    <w:next w:val="Normal"/>
    <w:link w:val="Titre8Car"/>
    <w:qFormat/>
    <w:rsid w:val="00E925AD"/>
    <w:pPr>
      <w:spacing w:line="240" w:lineRule="auto"/>
      <w:outlineLvl w:val="7"/>
    </w:pPr>
  </w:style>
  <w:style w:type="paragraph" w:styleId="Titre9">
    <w:name w:val="heading 9"/>
    <w:basedOn w:val="Normal"/>
    <w:next w:val="Normal"/>
    <w:link w:val="Titre9Car"/>
    <w:qFormat/>
    <w:rsid w:val="00E925AD"/>
    <w:p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E925AD"/>
    <w:pPr>
      <w:spacing w:after="120"/>
      <w:ind w:left="1134" w:right="1134"/>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Numrodepage">
    <w:name w:val="page number"/>
    <w:aliases w:val="7_G"/>
    <w:basedOn w:val="Policepardfau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Appeldenotedefin">
    <w:name w:val="endnote reference"/>
    <w:aliases w:val="1_G"/>
    <w:basedOn w:val="Appelnotedebasdep"/>
    <w:qFormat/>
    <w:rsid w:val="00E925AD"/>
    <w:rPr>
      <w:rFonts w:ascii="Times New Roman" w:hAnsi="Times New Roman"/>
      <w:sz w:val="18"/>
      <w:vertAlign w:val="superscript"/>
    </w:rPr>
  </w:style>
  <w:style w:type="character" w:styleId="Appelnotedebasdep">
    <w:name w:val="footnote reference"/>
    <w:aliases w:val="4_G,(Footnote Reference),-E Fußnotenzeichen,BVI fnr, BVI fnr,Footnote symbol,Footnote,Footnote Reference Superscript,SUPERS"/>
    <w:basedOn w:val="Policepardfaut"/>
    <w:qFormat/>
    <w:rsid w:val="00E925AD"/>
    <w:rPr>
      <w:rFonts w:ascii="Times New Roman" w:hAnsi="Times New Roman"/>
      <w:sz w:val="18"/>
      <w:vertAlign w:val="superscript"/>
    </w:rPr>
  </w:style>
  <w:style w:type="paragraph" w:styleId="Notedebasdepage">
    <w:name w:val="footnote text"/>
    <w:aliases w:val="5_G,PP,5_G_6"/>
    <w:basedOn w:val="Normal"/>
    <w:link w:val="NotedebasdepageC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pPr>
  </w:style>
  <w:style w:type="paragraph" w:styleId="Notedefin">
    <w:name w:val="endnote text"/>
    <w:aliases w:val="2_G"/>
    <w:basedOn w:val="Notedebasdepage"/>
    <w:link w:val="NotedefinCar"/>
    <w:uiPriority w:val="99"/>
    <w:qFormat/>
    <w:rsid w:val="00E925AD"/>
  </w:style>
  <w:style w:type="paragraph" w:customStyle="1" w:styleId="Bullet2G">
    <w:name w:val="_Bullet 2_G"/>
    <w:basedOn w:val="Normal"/>
    <w:qFormat/>
    <w:rsid w:val="00E925AD"/>
    <w:pPr>
      <w:numPr>
        <w:numId w:val="18"/>
      </w:numPr>
      <w:spacing w:after="120"/>
      <w:ind w:right="1134"/>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Lienhypertexte">
    <w:name w:val="Hyperlink"/>
    <w:basedOn w:val="Policepardfaut"/>
    <w:uiPriority w:val="99"/>
    <w:rsid w:val="00F04E44"/>
    <w:rPr>
      <w:color w:val="0000FF"/>
      <w:u w:val="none"/>
    </w:rPr>
  </w:style>
  <w:style w:type="paragraph" w:styleId="Pieddepage">
    <w:name w:val="footer"/>
    <w:aliases w:val="3_G"/>
    <w:basedOn w:val="Normal"/>
    <w:link w:val="PieddepageCar"/>
    <w:uiPriority w:val="99"/>
    <w:qFormat/>
    <w:rsid w:val="00E925AD"/>
    <w:pPr>
      <w:spacing w:line="240" w:lineRule="auto"/>
    </w:pPr>
    <w:rPr>
      <w:sz w:val="16"/>
    </w:rPr>
  </w:style>
  <w:style w:type="paragraph" w:styleId="En-tte">
    <w:name w:val="header"/>
    <w:aliases w:val="6_G"/>
    <w:basedOn w:val="Normal"/>
    <w:link w:val="En-tteCar"/>
    <w:uiPriority w:val="99"/>
    <w:qFormat/>
    <w:rsid w:val="00E925AD"/>
    <w:pPr>
      <w:pBdr>
        <w:bottom w:val="single" w:sz="4" w:space="4" w:color="auto"/>
      </w:pBdr>
      <w:spacing w:line="240" w:lineRule="auto"/>
    </w:pPr>
    <w:rPr>
      <w:b/>
      <w:sz w:val="18"/>
    </w:rPr>
  </w:style>
  <w:style w:type="table" w:styleId="Grilledutableau">
    <w:name w:val="Table Grid"/>
    <w:basedOn w:val="Tableau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suivivisit">
    <w:name w:val="FollowedHyperlink"/>
    <w:basedOn w:val="Policepardfaut"/>
    <w:uiPriority w:val="99"/>
    <w:rsid w:val="00F04E44"/>
    <w:rPr>
      <w:color w:val="0000FF"/>
      <w:u w:val="none"/>
    </w:rPr>
  </w:style>
  <w:style w:type="paragraph" w:styleId="Textedebulles">
    <w:name w:val="Balloon Text"/>
    <w:basedOn w:val="Normal"/>
    <w:link w:val="TextedebullesCar"/>
    <w:uiPriority w:val="99"/>
    <w:rsid w:val="0065766B"/>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NotedebasdepageCar">
    <w:name w:val="Note de bas de page Car"/>
    <w:aliases w:val="5_G Car,PP Car,5_G_6 Car"/>
    <w:link w:val="Notedebasdepage"/>
    <w:rsid w:val="00097003"/>
    <w:rPr>
      <w:sz w:val="18"/>
      <w:lang w:val="en-GB" w:eastAsia="en-US"/>
    </w:rPr>
  </w:style>
  <w:style w:type="character" w:customStyle="1" w:styleId="SingleTxtGChar">
    <w:name w:val="_ Single Txt_G Char"/>
    <w:link w:val="SingleTxtG"/>
    <w:qFormat/>
    <w:rsid w:val="007B02AA"/>
    <w:rPr>
      <w:lang w:val="en-GB"/>
    </w:rPr>
  </w:style>
  <w:style w:type="character" w:customStyle="1" w:styleId="HChGChar">
    <w:name w:val="_ H _Ch_G Char"/>
    <w:link w:val="HChG"/>
    <w:rsid w:val="007B02AA"/>
    <w:rPr>
      <w:b/>
      <w:sz w:val="28"/>
      <w:lang w:val="en-GB"/>
    </w:rPr>
  </w:style>
  <w:style w:type="paragraph" w:styleId="Paragraphedeliste">
    <w:name w:val="List Paragraph"/>
    <w:basedOn w:val="Normal"/>
    <w:uiPriority w:val="34"/>
    <w:qFormat/>
    <w:rsid w:val="00C42E88"/>
    <w:pPr>
      <w:widowControl w:val="0"/>
      <w:suppressAutoHyphens w:val="0"/>
      <w:spacing w:line="240" w:lineRule="auto"/>
      <w:ind w:left="720"/>
      <w:contextualSpacing/>
    </w:pPr>
    <w:rPr>
      <w:rFonts w:eastAsia="MS Mincho"/>
      <w:kern w:val="2"/>
      <w:sz w:val="24"/>
      <w:szCs w:val="22"/>
      <w:lang w:eastAsia="ja-JP"/>
    </w:rPr>
  </w:style>
  <w:style w:type="paragraph" w:customStyle="1" w:styleId="para">
    <w:name w:val="para"/>
    <w:basedOn w:val="SingleTxtG"/>
    <w:link w:val="paraChar"/>
    <w:qFormat/>
    <w:rsid w:val="00C42E88"/>
    <w:pPr>
      <w:ind w:left="2268" w:hanging="1134"/>
    </w:pPr>
    <w:rPr>
      <w:rFonts w:eastAsia="MS Mincho"/>
      <w:lang w:val="fr-CH" w:eastAsia="en-US"/>
    </w:rPr>
  </w:style>
  <w:style w:type="character" w:customStyle="1" w:styleId="paraChar">
    <w:name w:val="para Char"/>
    <w:link w:val="para"/>
    <w:rsid w:val="00C42E88"/>
    <w:rPr>
      <w:rFonts w:eastAsia="MS Mincho"/>
      <w:lang w:val="fr-CH" w:eastAsia="en-US"/>
    </w:rPr>
  </w:style>
  <w:style w:type="character" w:customStyle="1" w:styleId="H1GChar">
    <w:name w:val="_ H_1_G Char"/>
    <w:link w:val="H1G"/>
    <w:rsid w:val="00C42E88"/>
    <w:rPr>
      <w:b/>
      <w:sz w:val="24"/>
      <w:lang w:val="en-GB"/>
    </w:rPr>
  </w:style>
  <w:style w:type="character" w:styleId="Marquedecommentaire">
    <w:name w:val="annotation reference"/>
    <w:basedOn w:val="Policepardfaut"/>
    <w:uiPriority w:val="99"/>
    <w:rsid w:val="002A7D5A"/>
    <w:rPr>
      <w:sz w:val="16"/>
      <w:szCs w:val="16"/>
    </w:rPr>
  </w:style>
  <w:style w:type="character" w:customStyle="1" w:styleId="PlaceholderText1">
    <w:name w:val="Placeholder Text1"/>
    <w:basedOn w:val="Policepardfaut"/>
    <w:uiPriority w:val="99"/>
    <w:semiHidden/>
    <w:rsid w:val="002A7D5A"/>
    <w:rPr>
      <w:color w:val="808080"/>
    </w:rPr>
  </w:style>
  <w:style w:type="paragraph" w:styleId="Commentaire">
    <w:name w:val="annotation text"/>
    <w:basedOn w:val="Normal"/>
    <w:link w:val="CommentaireCar"/>
    <w:uiPriority w:val="99"/>
    <w:unhideWhenUsed/>
    <w:rsid w:val="002A7D5A"/>
    <w:pPr>
      <w:suppressAutoHyphens w:val="0"/>
      <w:spacing w:line="240" w:lineRule="auto"/>
    </w:pPr>
    <w:rPr>
      <w:rFonts w:eastAsia="MS Mincho"/>
      <w:lang w:val="en-US" w:eastAsia="en-US"/>
    </w:rPr>
  </w:style>
  <w:style w:type="character" w:customStyle="1" w:styleId="CommentaireCar">
    <w:name w:val="Commentaire Car"/>
    <w:basedOn w:val="Policepardfaut"/>
    <w:link w:val="Commentaire"/>
    <w:uiPriority w:val="99"/>
    <w:rsid w:val="002A7D5A"/>
    <w:rPr>
      <w:rFonts w:eastAsia="MS Mincho"/>
      <w:lang w:val="en-US" w:eastAsia="en-US"/>
    </w:rPr>
  </w:style>
  <w:style w:type="paragraph" w:styleId="Objetducommentaire">
    <w:name w:val="annotation subject"/>
    <w:basedOn w:val="Commentaire"/>
    <w:next w:val="Commentaire"/>
    <w:link w:val="ObjetducommentaireCar"/>
    <w:uiPriority w:val="99"/>
    <w:unhideWhenUsed/>
    <w:rsid w:val="002A7D5A"/>
    <w:rPr>
      <w:b/>
      <w:bCs/>
    </w:rPr>
  </w:style>
  <w:style w:type="character" w:customStyle="1" w:styleId="ObjetducommentaireCar">
    <w:name w:val="Objet du commentaire Car"/>
    <w:basedOn w:val="CommentaireCar"/>
    <w:link w:val="Objetducommentaire"/>
    <w:uiPriority w:val="99"/>
    <w:rsid w:val="002A7D5A"/>
    <w:rPr>
      <w:rFonts w:eastAsia="MS Mincho"/>
      <w:b/>
      <w:bCs/>
      <w:lang w:val="en-US" w:eastAsia="en-US"/>
    </w:rPr>
  </w:style>
  <w:style w:type="paragraph" w:styleId="NormalWeb">
    <w:name w:val="Normal (Web)"/>
    <w:basedOn w:val="Normal"/>
    <w:uiPriority w:val="99"/>
    <w:unhideWhenUsed/>
    <w:rsid w:val="002A7D5A"/>
    <w:pPr>
      <w:suppressAutoHyphens w:val="0"/>
      <w:spacing w:line="240" w:lineRule="auto"/>
    </w:pPr>
    <w:rPr>
      <w:rFonts w:eastAsia="MS Mincho"/>
      <w:sz w:val="24"/>
      <w:szCs w:val="24"/>
      <w:lang w:val="en-US" w:eastAsia="en-US"/>
    </w:rPr>
  </w:style>
  <w:style w:type="paragraph" w:styleId="Rvision">
    <w:name w:val="Revision"/>
    <w:hidden/>
    <w:uiPriority w:val="99"/>
    <w:semiHidden/>
    <w:rsid w:val="002A7D5A"/>
    <w:rPr>
      <w:rFonts w:eastAsia="MS Mincho"/>
      <w:sz w:val="24"/>
      <w:szCs w:val="24"/>
      <w:lang w:val="en-US" w:eastAsia="en-US"/>
    </w:rPr>
  </w:style>
  <w:style w:type="character" w:customStyle="1" w:styleId="CommentTextChar1">
    <w:name w:val="Comment Text Char1"/>
    <w:uiPriority w:val="99"/>
    <w:locked/>
    <w:rsid w:val="002A7D5A"/>
    <w:rPr>
      <w:lang w:val="en-GB"/>
    </w:rPr>
  </w:style>
  <w:style w:type="numbering" w:customStyle="1" w:styleId="NoList1">
    <w:name w:val="No List1"/>
    <w:next w:val="Aucuneliste"/>
    <w:uiPriority w:val="99"/>
    <w:semiHidden/>
    <w:unhideWhenUsed/>
    <w:rsid w:val="002A7D5A"/>
  </w:style>
  <w:style w:type="character" w:customStyle="1" w:styleId="Titre1Car">
    <w:name w:val="Titre 1 Car"/>
    <w:aliases w:val="Table_G Car,h1 Car,TRL Head1 Car"/>
    <w:basedOn w:val="Policepardfaut"/>
    <w:link w:val="Titre1"/>
    <w:rsid w:val="002A7D5A"/>
    <w:rPr>
      <w:lang w:val="en-GB"/>
    </w:rPr>
  </w:style>
  <w:style w:type="table" w:customStyle="1" w:styleId="TableGrid1">
    <w:name w:val="Table Grid1"/>
    <w:basedOn w:val="TableauNormal"/>
    <w:next w:val="Grilledutableau"/>
    <w:uiPriority w:val="39"/>
    <w:rsid w:val="002A7D5A"/>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Textedelespacerserv">
    <w:name w:val="Placeholder Text"/>
    <w:basedOn w:val="Policepardfaut"/>
    <w:uiPriority w:val="99"/>
    <w:semiHidden/>
    <w:rsid w:val="002A7D5A"/>
    <w:rPr>
      <w:color w:val="808080"/>
    </w:rPr>
  </w:style>
  <w:style w:type="character" w:customStyle="1" w:styleId="En-tteCar">
    <w:name w:val="En-tête Car"/>
    <w:aliases w:val="6_G Car"/>
    <w:basedOn w:val="Policepardfaut"/>
    <w:link w:val="En-tte"/>
    <w:uiPriority w:val="99"/>
    <w:rsid w:val="002A7D5A"/>
    <w:rPr>
      <w:b/>
      <w:sz w:val="18"/>
      <w:lang w:val="en-GB"/>
    </w:rPr>
  </w:style>
  <w:style w:type="character" w:customStyle="1" w:styleId="PieddepageCar">
    <w:name w:val="Pied de page Car"/>
    <w:aliases w:val="3_G Car"/>
    <w:basedOn w:val="Policepardfaut"/>
    <w:link w:val="Pieddepage"/>
    <w:uiPriority w:val="99"/>
    <w:rsid w:val="002A7D5A"/>
    <w:rPr>
      <w:sz w:val="16"/>
      <w:lang w:val="en-GB"/>
    </w:rPr>
  </w:style>
  <w:style w:type="character" w:customStyle="1" w:styleId="Mentionnonrsolue1">
    <w:name w:val="Mention non résolue1"/>
    <w:basedOn w:val="Policepardfaut"/>
    <w:uiPriority w:val="99"/>
    <w:semiHidden/>
    <w:unhideWhenUsed/>
    <w:rsid w:val="002A7D5A"/>
    <w:rPr>
      <w:color w:val="605E5C"/>
      <w:shd w:val="clear" w:color="auto" w:fill="E1DFDD"/>
    </w:rPr>
  </w:style>
  <w:style w:type="character" w:customStyle="1" w:styleId="Titre7Car">
    <w:name w:val="Titre 7 Car"/>
    <w:basedOn w:val="Policepardfaut"/>
    <w:link w:val="Titre7"/>
    <w:rsid w:val="002A7D5A"/>
    <w:rPr>
      <w:lang w:val="en-GB"/>
    </w:rPr>
  </w:style>
  <w:style w:type="character" w:customStyle="1" w:styleId="Titre8Car">
    <w:name w:val="Titre 8 Car"/>
    <w:basedOn w:val="Policepardfaut"/>
    <w:link w:val="Titre8"/>
    <w:rsid w:val="002A7D5A"/>
    <w:rPr>
      <w:lang w:val="en-GB"/>
    </w:rPr>
  </w:style>
  <w:style w:type="character" w:customStyle="1" w:styleId="Titre9Car">
    <w:name w:val="Titre 9 Car"/>
    <w:basedOn w:val="Policepardfaut"/>
    <w:link w:val="Titre9"/>
    <w:rsid w:val="002A7D5A"/>
    <w:rPr>
      <w:lang w:val="en-GB"/>
    </w:rPr>
  </w:style>
  <w:style w:type="character" w:customStyle="1" w:styleId="NotedefinCar">
    <w:name w:val="Note de fin Car"/>
    <w:aliases w:val="2_G Car"/>
    <w:basedOn w:val="Policepardfaut"/>
    <w:link w:val="Notedefin"/>
    <w:uiPriority w:val="99"/>
    <w:rsid w:val="002A7D5A"/>
    <w:rPr>
      <w:sz w:val="18"/>
      <w:lang w:val="en-GB"/>
    </w:rPr>
  </w:style>
  <w:style w:type="character" w:customStyle="1" w:styleId="Titre2Car">
    <w:name w:val="Titre 2 Car"/>
    <w:link w:val="Titre2"/>
    <w:rsid w:val="002A7D5A"/>
    <w:rPr>
      <w:lang w:val="en-GB"/>
    </w:rPr>
  </w:style>
  <w:style w:type="character" w:customStyle="1" w:styleId="Titre3Car">
    <w:name w:val="Titre 3 Car"/>
    <w:link w:val="Titre3"/>
    <w:rsid w:val="002A7D5A"/>
    <w:rPr>
      <w:lang w:val="en-GB"/>
    </w:rPr>
  </w:style>
  <w:style w:type="character" w:customStyle="1" w:styleId="Titre4Car">
    <w:name w:val="Titre 4 Car"/>
    <w:link w:val="Titre4"/>
    <w:rsid w:val="002A7D5A"/>
    <w:rPr>
      <w:lang w:val="en-GB"/>
    </w:rPr>
  </w:style>
  <w:style w:type="character" w:customStyle="1" w:styleId="Titre5Car">
    <w:name w:val="Titre 5 Car"/>
    <w:link w:val="Titre5"/>
    <w:rsid w:val="002A7D5A"/>
    <w:rPr>
      <w:lang w:val="en-GB"/>
    </w:rPr>
  </w:style>
  <w:style w:type="character" w:customStyle="1" w:styleId="Titre6Car">
    <w:name w:val="Titre 6 Car"/>
    <w:link w:val="Titre6"/>
    <w:rsid w:val="002A7D5A"/>
    <w:rPr>
      <w:lang w:val="en-GB"/>
    </w:rPr>
  </w:style>
  <w:style w:type="paragraph" w:customStyle="1" w:styleId="XHeadline">
    <w:name w:val="X Headline"/>
    <w:basedOn w:val="Normal"/>
    <w:next w:val="Normal"/>
    <w:qFormat/>
    <w:rsid w:val="002A7D5A"/>
    <w:pPr>
      <w:tabs>
        <w:tab w:val="left" w:pos="1418"/>
        <w:tab w:val="num" w:pos="2695"/>
      </w:tabs>
      <w:suppressAutoHyphens w:val="0"/>
      <w:spacing w:before="120" w:after="120" w:line="240" w:lineRule="auto"/>
      <w:ind w:left="1418" w:hanging="1418"/>
      <w:outlineLvl w:val="0"/>
    </w:pPr>
    <w:rPr>
      <w:rFonts w:eastAsia="MS Mincho"/>
      <w:bCs/>
      <w:sz w:val="24"/>
      <w:szCs w:val="24"/>
      <w:u w:val="single"/>
      <w:lang w:eastAsia="en-US"/>
    </w:rPr>
  </w:style>
  <w:style w:type="paragraph" w:customStyle="1" w:styleId="Headline00">
    <w:name w:val="Headline00"/>
    <w:basedOn w:val="Normal"/>
    <w:rsid w:val="002A7D5A"/>
    <w:pPr>
      <w:tabs>
        <w:tab w:val="left" w:pos="851"/>
        <w:tab w:val="left" w:pos="1701"/>
      </w:tabs>
      <w:suppressAutoHyphens w:val="0"/>
      <w:spacing w:line="240" w:lineRule="auto"/>
      <w:outlineLvl w:val="0"/>
    </w:pPr>
    <w:rPr>
      <w:rFonts w:eastAsia="MS Mincho"/>
      <w:sz w:val="24"/>
      <w:szCs w:val="24"/>
      <w:u w:val="single"/>
      <w:lang w:eastAsia="en-US"/>
    </w:rPr>
  </w:style>
  <w:style w:type="paragraph" w:customStyle="1" w:styleId="XXXHeadline">
    <w:name w:val="X.X.X. Headline"/>
    <w:basedOn w:val="Normal"/>
    <w:next w:val="Normal"/>
    <w:qFormat/>
    <w:rsid w:val="002A7D5A"/>
    <w:pPr>
      <w:numPr>
        <w:ilvl w:val="2"/>
        <w:numId w:val="27"/>
      </w:numPr>
      <w:tabs>
        <w:tab w:val="left" w:pos="1418"/>
      </w:tabs>
      <w:suppressAutoHyphens w:val="0"/>
      <w:spacing w:before="120" w:after="120" w:line="240" w:lineRule="auto"/>
      <w:outlineLvl w:val="2"/>
    </w:pPr>
    <w:rPr>
      <w:rFonts w:eastAsia="MS Mincho"/>
      <w:sz w:val="24"/>
      <w:lang w:eastAsia="en-US"/>
    </w:rPr>
  </w:style>
  <w:style w:type="paragraph" w:customStyle="1" w:styleId="Standard2cmHngend">
    <w:name w:val="Standard + 2cm Hängend"/>
    <w:basedOn w:val="Normal"/>
    <w:qFormat/>
    <w:rsid w:val="002A7D5A"/>
    <w:pPr>
      <w:tabs>
        <w:tab w:val="left" w:pos="1418"/>
        <w:tab w:val="left" w:pos="1985"/>
        <w:tab w:val="left" w:pos="2552"/>
        <w:tab w:val="left" w:pos="3119"/>
      </w:tabs>
      <w:suppressAutoHyphens w:val="0"/>
      <w:spacing w:before="120" w:after="120" w:line="240" w:lineRule="auto"/>
      <w:ind w:left="1418" w:hanging="1418"/>
    </w:pPr>
    <w:rPr>
      <w:rFonts w:eastAsia="MS Mincho"/>
      <w:sz w:val="24"/>
      <w:szCs w:val="24"/>
      <w:lang w:val="en-US" w:eastAsia="en-US"/>
    </w:rPr>
  </w:style>
  <w:style w:type="paragraph" w:styleId="Lgende">
    <w:name w:val="caption"/>
    <w:basedOn w:val="Normal"/>
    <w:next w:val="Normal"/>
    <w:qFormat/>
    <w:rsid w:val="002A7D5A"/>
    <w:pPr>
      <w:suppressAutoHyphens w:val="0"/>
      <w:spacing w:line="240" w:lineRule="auto"/>
      <w:ind w:left="567" w:firstLine="567"/>
    </w:pPr>
    <w:rPr>
      <w:rFonts w:eastAsia="MS Mincho"/>
      <w:bCs/>
      <w:lang w:eastAsia="de-DE"/>
    </w:rPr>
  </w:style>
  <w:style w:type="paragraph" w:customStyle="1" w:styleId="Definition">
    <w:name w:val="Definition"/>
    <w:basedOn w:val="Normal"/>
    <w:next w:val="Normal"/>
    <w:rsid w:val="002A7D5A"/>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NormalLeft">
    <w:name w:val="Normal Left"/>
    <w:basedOn w:val="Normal"/>
    <w:rsid w:val="002A7D5A"/>
    <w:pPr>
      <w:suppressAutoHyphens w:val="0"/>
      <w:spacing w:before="120" w:after="120" w:line="240" w:lineRule="auto"/>
    </w:pPr>
    <w:rPr>
      <w:rFonts w:eastAsia="MS Mincho"/>
      <w:sz w:val="24"/>
      <w:lang w:eastAsia="ko-KR"/>
    </w:rPr>
  </w:style>
  <w:style w:type="paragraph" w:customStyle="1" w:styleId="XXHeadline">
    <w:name w:val="X.X Headline"/>
    <w:basedOn w:val="Normal"/>
    <w:next w:val="Normal"/>
    <w:qFormat/>
    <w:rsid w:val="002A7D5A"/>
    <w:pPr>
      <w:tabs>
        <w:tab w:val="left" w:pos="1418"/>
      </w:tabs>
      <w:suppressAutoHyphens w:val="0"/>
      <w:spacing w:line="240" w:lineRule="auto"/>
      <w:ind w:left="1418" w:hanging="1418"/>
      <w:outlineLvl w:val="1"/>
    </w:pPr>
    <w:rPr>
      <w:rFonts w:eastAsia="MS Mincho"/>
      <w:sz w:val="24"/>
      <w:lang w:eastAsia="en-US"/>
    </w:rPr>
  </w:style>
  <w:style w:type="paragraph" w:customStyle="1" w:styleId="ListParagraph1">
    <w:name w:val="List Paragraph1"/>
    <w:basedOn w:val="Normal"/>
    <w:rsid w:val="002A7D5A"/>
    <w:pPr>
      <w:suppressAutoHyphens w:val="0"/>
      <w:spacing w:after="200" w:line="276" w:lineRule="auto"/>
      <w:ind w:left="720"/>
      <w:contextualSpacing/>
    </w:pPr>
    <w:rPr>
      <w:rFonts w:ascii="Calibri" w:eastAsia="MS Mincho" w:hAnsi="Calibri"/>
      <w:sz w:val="22"/>
      <w:szCs w:val="22"/>
      <w:lang w:val="de-CH" w:eastAsia="en-US"/>
    </w:rPr>
  </w:style>
  <w:style w:type="paragraph" w:customStyle="1" w:styleId="ANNEX">
    <w:name w:val="ANNEX"/>
    <w:basedOn w:val="Normal"/>
    <w:next w:val="Normal"/>
    <w:rsid w:val="002A7D5A"/>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MS Mincho"/>
      <w:bCs/>
      <w:sz w:val="24"/>
      <w:szCs w:val="24"/>
      <w:u w:val="single"/>
      <w:lang w:eastAsia="ja-JP"/>
    </w:rPr>
  </w:style>
  <w:style w:type="character" w:customStyle="1" w:styleId="CorpsdetexteCar">
    <w:name w:val="Corps de texte Car"/>
    <w:link w:val="Corpsdetexte"/>
    <w:rsid w:val="002A7D5A"/>
    <w:rPr>
      <w:b/>
      <w:bCs/>
    </w:rPr>
  </w:style>
  <w:style w:type="paragraph" w:styleId="Corpsdetexte">
    <w:name w:val="Body Text"/>
    <w:basedOn w:val="Normal"/>
    <w:link w:val="CorpsdetexteCar"/>
    <w:rsid w:val="002A7D5A"/>
    <w:pPr>
      <w:suppressAutoHyphens w:val="0"/>
      <w:spacing w:line="240" w:lineRule="auto"/>
      <w:jc w:val="center"/>
    </w:pPr>
    <w:rPr>
      <w:b/>
      <w:bCs/>
      <w:lang w:val="fr-FR"/>
    </w:rPr>
  </w:style>
  <w:style w:type="character" w:customStyle="1" w:styleId="BodyTextChar1">
    <w:name w:val="Body Text Char1"/>
    <w:basedOn w:val="Policepardfaut"/>
    <w:rsid w:val="002A7D5A"/>
    <w:rPr>
      <w:lang w:val="en-GB"/>
    </w:rPr>
  </w:style>
  <w:style w:type="paragraph" w:styleId="TM1">
    <w:name w:val="toc 1"/>
    <w:basedOn w:val="Normal"/>
    <w:next w:val="Normal"/>
    <w:autoRedefine/>
    <w:rsid w:val="002A7D5A"/>
    <w:pPr>
      <w:tabs>
        <w:tab w:val="left" w:pos="480"/>
        <w:tab w:val="right" w:leader="dot" w:pos="9345"/>
      </w:tabs>
      <w:suppressAutoHyphens w:val="0"/>
      <w:spacing w:before="120" w:after="120" w:line="240" w:lineRule="auto"/>
    </w:pPr>
    <w:rPr>
      <w:rFonts w:ascii="Calibri" w:eastAsia="MS Mincho" w:hAnsi="Calibri"/>
      <w:b/>
      <w:bCs/>
      <w:caps/>
      <w:lang w:eastAsia="en-US"/>
    </w:rPr>
  </w:style>
  <w:style w:type="character" w:customStyle="1" w:styleId="Corpsdetexte3Car">
    <w:name w:val="Corps de texte 3 Car"/>
    <w:link w:val="Corpsdetexte3"/>
    <w:rsid w:val="002A7D5A"/>
    <w:rPr>
      <w:rFonts w:ascii="Courier New" w:hAnsi="Courier New"/>
      <w:b/>
      <w:bCs/>
      <w:sz w:val="32"/>
      <w:szCs w:val="24"/>
      <w:lang w:eastAsia="nb-NO"/>
    </w:rPr>
  </w:style>
  <w:style w:type="paragraph" w:styleId="Corpsdetexte3">
    <w:name w:val="Body Text 3"/>
    <w:basedOn w:val="Normal"/>
    <w:link w:val="Corpsdetexte3Car"/>
    <w:rsid w:val="002A7D5A"/>
    <w:pPr>
      <w:widowControl w:val="0"/>
      <w:suppressAutoHyphens w:val="0"/>
      <w:autoSpaceDE w:val="0"/>
      <w:autoSpaceDN w:val="0"/>
      <w:adjustRightInd w:val="0"/>
      <w:spacing w:line="240" w:lineRule="auto"/>
    </w:pPr>
    <w:rPr>
      <w:rFonts w:ascii="Courier New" w:hAnsi="Courier New"/>
      <w:b/>
      <w:bCs/>
      <w:sz w:val="32"/>
      <w:szCs w:val="24"/>
      <w:lang w:val="fr-FR" w:eastAsia="nb-NO"/>
    </w:rPr>
  </w:style>
  <w:style w:type="character" w:customStyle="1" w:styleId="BodyText3Char1">
    <w:name w:val="Body Text 3 Char1"/>
    <w:basedOn w:val="Policepardfaut"/>
    <w:rsid w:val="002A7D5A"/>
    <w:rPr>
      <w:sz w:val="16"/>
      <w:szCs w:val="16"/>
      <w:lang w:val="en-GB"/>
    </w:rPr>
  </w:style>
  <w:style w:type="character" w:customStyle="1" w:styleId="Retraitcorpsdetexte2Car">
    <w:name w:val="Retrait corps de texte 2 Car"/>
    <w:link w:val="Retraitcorpsdetexte2"/>
    <w:rsid w:val="002A7D5A"/>
    <w:rPr>
      <w:u w:val="single"/>
    </w:rPr>
  </w:style>
  <w:style w:type="paragraph" w:styleId="Retraitcorpsdetexte2">
    <w:name w:val="Body Text Indent 2"/>
    <w:basedOn w:val="Normal"/>
    <w:link w:val="Retraitcorpsdetexte2Car"/>
    <w:rsid w:val="002A7D5A"/>
    <w:pPr>
      <w:suppressAutoHyphens w:val="0"/>
      <w:spacing w:after="240" w:line="240" w:lineRule="auto"/>
      <w:ind w:left="1134" w:hanging="1134"/>
    </w:pPr>
    <w:rPr>
      <w:u w:val="single"/>
      <w:lang w:val="fr-FR"/>
    </w:rPr>
  </w:style>
  <w:style w:type="character" w:customStyle="1" w:styleId="BodyTextIndent2Char1">
    <w:name w:val="Body Text Indent 2 Char1"/>
    <w:basedOn w:val="Policepardfaut"/>
    <w:rsid w:val="002A7D5A"/>
    <w:rPr>
      <w:lang w:val="en-GB"/>
    </w:rPr>
  </w:style>
  <w:style w:type="character" w:customStyle="1" w:styleId="Retraitcorpsdetexte3Car">
    <w:name w:val="Retrait corps de texte 3 Car"/>
    <w:link w:val="Retraitcorpsdetexte3"/>
    <w:rsid w:val="002A7D5A"/>
  </w:style>
  <w:style w:type="paragraph" w:styleId="Retraitcorpsdetexte3">
    <w:name w:val="Body Text Indent 3"/>
    <w:basedOn w:val="Normal"/>
    <w:link w:val="Retraitcorpsdetexte3Car"/>
    <w:rsid w:val="002A7D5A"/>
    <w:pPr>
      <w:suppressAutoHyphens w:val="0"/>
      <w:spacing w:after="240" w:line="240" w:lineRule="auto"/>
      <w:ind w:left="1134"/>
    </w:pPr>
    <w:rPr>
      <w:lang w:val="fr-FR"/>
    </w:rPr>
  </w:style>
  <w:style w:type="character" w:customStyle="1" w:styleId="BodyTextIndent3Char1">
    <w:name w:val="Body Text Indent 3 Char1"/>
    <w:basedOn w:val="Policepardfaut"/>
    <w:rsid w:val="002A7D5A"/>
    <w:rPr>
      <w:sz w:val="16"/>
      <w:szCs w:val="16"/>
      <w:lang w:val="en-GB"/>
    </w:rPr>
  </w:style>
  <w:style w:type="character" w:customStyle="1" w:styleId="RetraitcorpsdetexteCar">
    <w:name w:val="Retrait corps de texte Car"/>
    <w:link w:val="Retraitcorpsdetexte"/>
    <w:rsid w:val="002A7D5A"/>
    <w:rPr>
      <w:rFonts w:ascii="Courier" w:hAnsi="Courier"/>
    </w:rPr>
  </w:style>
  <w:style w:type="paragraph" w:styleId="Retraitcorpsdetexte">
    <w:name w:val="Body Text Indent"/>
    <w:basedOn w:val="Normal"/>
    <w:link w:val="RetraitcorpsdetexteCar"/>
    <w:rsid w:val="002A7D5A"/>
    <w:pPr>
      <w:suppressAutoHyphens w:val="0"/>
      <w:spacing w:line="240" w:lineRule="auto"/>
    </w:pPr>
    <w:rPr>
      <w:rFonts w:ascii="Courier" w:hAnsi="Courier"/>
      <w:lang w:val="fr-FR"/>
    </w:rPr>
  </w:style>
  <w:style w:type="character" w:customStyle="1" w:styleId="BodyTextIndentChar1">
    <w:name w:val="Body Text Indent Char1"/>
    <w:basedOn w:val="Policepardfaut"/>
    <w:rsid w:val="002A7D5A"/>
    <w:rPr>
      <w:lang w:val="en-GB"/>
    </w:rPr>
  </w:style>
  <w:style w:type="character" w:customStyle="1" w:styleId="TextebrutCar">
    <w:name w:val="Texte brut Car"/>
    <w:link w:val="Textebrut"/>
    <w:uiPriority w:val="99"/>
    <w:rsid w:val="002A7D5A"/>
    <w:rPr>
      <w:rFonts w:ascii="Courier New" w:hAnsi="Courier New"/>
    </w:rPr>
  </w:style>
  <w:style w:type="paragraph" w:styleId="Textebrut">
    <w:name w:val="Plain Text"/>
    <w:basedOn w:val="Normal"/>
    <w:link w:val="TextebrutCar"/>
    <w:uiPriority w:val="99"/>
    <w:rsid w:val="002A7D5A"/>
    <w:pPr>
      <w:suppressAutoHyphens w:val="0"/>
      <w:spacing w:line="240" w:lineRule="auto"/>
    </w:pPr>
    <w:rPr>
      <w:rFonts w:ascii="Courier New" w:hAnsi="Courier New"/>
      <w:lang w:val="fr-FR"/>
    </w:rPr>
  </w:style>
  <w:style w:type="character" w:customStyle="1" w:styleId="PlainTextChar1">
    <w:name w:val="Plain Text Char1"/>
    <w:basedOn w:val="Policepardfaut"/>
    <w:rsid w:val="002A7D5A"/>
    <w:rPr>
      <w:rFonts w:ascii="Consolas" w:hAnsi="Consolas"/>
      <w:sz w:val="21"/>
      <w:szCs w:val="21"/>
      <w:lang w:val="en-GB"/>
    </w:rPr>
  </w:style>
  <w:style w:type="paragraph" w:customStyle="1" w:styleId="tableau">
    <w:name w:val="tableau"/>
    <w:basedOn w:val="Normal"/>
    <w:next w:val="Normal"/>
    <w:rsid w:val="002A7D5A"/>
    <w:pPr>
      <w:suppressAutoHyphens w:val="0"/>
      <w:spacing w:before="40" w:after="40" w:line="210" w:lineRule="exact"/>
    </w:pPr>
    <w:rPr>
      <w:rFonts w:ascii="Helvetica" w:eastAsia="MS Mincho" w:hAnsi="Helvetica"/>
      <w:sz w:val="18"/>
      <w:lang w:val="fr-FR" w:eastAsia="de-DE"/>
    </w:rPr>
  </w:style>
  <w:style w:type="character" w:customStyle="1" w:styleId="ExplorateurdedocumentsCar">
    <w:name w:val="Explorateur de documents Car"/>
    <w:link w:val="Explorateurdedocuments"/>
    <w:rsid w:val="002A7D5A"/>
    <w:rPr>
      <w:rFonts w:ascii="Tahoma" w:hAnsi="Tahoma" w:cs="Tahoma"/>
      <w:sz w:val="16"/>
      <w:szCs w:val="16"/>
    </w:rPr>
  </w:style>
  <w:style w:type="paragraph" w:styleId="Explorateurdedocuments">
    <w:name w:val="Document Map"/>
    <w:basedOn w:val="Normal"/>
    <w:link w:val="ExplorateurdedocumentsCar"/>
    <w:rsid w:val="002A7D5A"/>
    <w:pPr>
      <w:suppressAutoHyphens w:val="0"/>
      <w:spacing w:line="240" w:lineRule="auto"/>
    </w:pPr>
    <w:rPr>
      <w:rFonts w:ascii="Tahoma" w:hAnsi="Tahoma" w:cs="Tahoma"/>
      <w:sz w:val="16"/>
      <w:szCs w:val="16"/>
      <w:lang w:val="fr-FR"/>
    </w:rPr>
  </w:style>
  <w:style w:type="character" w:customStyle="1" w:styleId="DocumentMapChar1">
    <w:name w:val="Document Map Char1"/>
    <w:basedOn w:val="Policepardfaut"/>
    <w:rsid w:val="002A7D5A"/>
    <w:rPr>
      <w:rFonts w:ascii="Segoe UI" w:hAnsi="Segoe UI" w:cs="Segoe UI"/>
      <w:sz w:val="16"/>
      <w:szCs w:val="16"/>
      <w:lang w:val="en-GB"/>
    </w:rPr>
  </w:style>
  <w:style w:type="paragraph" w:styleId="TM3">
    <w:name w:val="toc 3"/>
    <w:basedOn w:val="Normal"/>
    <w:next w:val="Normal"/>
    <w:autoRedefine/>
    <w:rsid w:val="002A7D5A"/>
    <w:pPr>
      <w:suppressAutoHyphens w:val="0"/>
      <w:spacing w:line="240" w:lineRule="auto"/>
      <w:ind w:left="480"/>
    </w:pPr>
    <w:rPr>
      <w:rFonts w:ascii="Calibri" w:eastAsia="MS Mincho" w:hAnsi="Calibri"/>
      <w:i/>
      <w:iCs/>
      <w:lang w:eastAsia="en-US"/>
    </w:rPr>
  </w:style>
  <w:style w:type="paragraph" w:customStyle="1" w:styleId="XXXXHeadline">
    <w:name w:val="X.X.X.X. Headline"/>
    <w:basedOn w:val="XXXHeadline"/>
    <w:next w:val="Normal"/>
    <w:qFormat/>
    <w:rsid w:val="002A7D5A"/>
    <w:pPr>
      <w:numPr>
        <w:ilvl w:val="0"/>
        <w:numId w:val="0"/>
      </w:numPr>
      <w:tabs>
        <w:tab w:val="num" w:pos="3272"/>
      </w:tabs>
      <w:ind w:left="1418" w:hanging="1418"/>
      <w:outlineLvl w:val="3"/>
    </w:pPr>
  </w:style>
  <w:style w:type="paragraph" w:customStyle="1" w:styleId="XXXXXHeadline">
    <w:name w:val="X.X.X.X.X. Headline"/>
    <w:basedOn w:val="XXXXHeadline"/>
    <w:qFormat/>
    <w:rsid w:val="002A7D5A"/>
    <w:pPr>
      <w:tabs>
        <w:tab w:val="clear" w:pos="3272"/>
      </w:tabs>
      <w:outlineLvl w:val="4"/>
    </w:pPr>
  </w:style>
  <w:style w:type="paragraph" w:customStyle="1" w:styleId="XXXXXXHeadline">
    <w:name w:val="X.X.X.X.X.X. Headline"/>
    <w:basedOn w:val="XXXXXHeadline"/>
    <w:qFormat/>
    <w:rsid w:val="002A7D5A"/>
    <w:pPr>
      <w:tabs>
        <w:tab w:val="num" w:pos="1800"/>
      </w:tabs>
      <w:outlineLvl w:val="5"/>
    </w:pPr>
  </w:style>
  <w:style w:type="paragraph" w:customStyle="1" w:styleId="XXXXXXXHeadline">
    <w:name w:val="X.X.X.X.X.X.X. Headline"/>
    <w:basedOn w:val="XXXXXXHeadline"/>
    <w:qFormat/>
    <w:rsid w:val="002A7D5A"/>
    <w:pPr>
      <w:tabs>
        <w:tab w:val="clear" w:pos="1800"/>
      </w:tabs>
      <w:outlineLvl w:val="6"/>
    </w:pPr>
  </w:style>
  <w:style w:type="paragraph" w:styleId="TM2">
    <w:name w:val="toc 2"/>
    <w:basedOn w:val="Normal"/>
    <w:next w:val="Normal"/>
    <w:autoRedefine/>
    <w:unhideWhenUsed/>
    <w:rsid w:val="002A7D5A"/>
    <w:pPr>
      <w:suppressAutoHyphens w:val="0"/>
      <w:spacing w:line="240" w:lineRule="auto"/>
      <w:ind w:left="240"/>
    </w:pPr>
    <w:rPr>
      <w:rFonts w:ascii="Calibri" w:eastAsia="MS Mincho" w:hAnsi="Calibri"/>
      <w:smallCaps/>
      <w:lang w:eastAsia="en-US"/>
    </w:rPr>
  </w:style>
  <w:style w:type="paragraph" w:customStyle="1" w:styleId="Headline01">
    <w:name w:val="Headline01"/>
    <w:basedOn w:val="Normal"/>
    <w:next w:val="Normal"/>
    <w:rsid w:val="002A7D5A"/>
    <w:pPr>
      <w:tabs>
        <w:tab w:val="left" w:pos="851"/>
      </w:tabs>
      <w:suppressAutoHyphens w:val="0"/>
      <w:spacing w:line="240" w:lineRule="auto"/>
      <w:outlineLvl w:val="0"/>
    </w:pPr>
    <w:rPr>
      <w:rFonts w:eastAsia="MS Mincho"/>
      <w:sz w:val="24"/>
      <w:lang w:eastAsia="en-US"/>
    </w:rPr>
  </w:style>
  <w:style w:type="paragraph" w:customStyle="1" w:styleId="1">
    <w:name w:val="1"/>
    <w:rsid w:val="002A7D5A"/>
    <w:rPr>
      <w:rFonts w:eastAsia="MS Mincho"/>
      <w:lang w:val="en-GB" w:eastAsia="en-GB"/>
    </w:rPr>
  </w:style>
  <w:style w:type="character" w:customStyle="1" w:styleId="TableFootNoteXref">
    <w:name w:val="TableFootNoteXref"/>
    <w:rsid w:val="002A7D5A"/>
    <w:rPr>
      <w:position w:val="6"/>
      <w:sz w:val="16"/>
    </w:rPr>
  </w:style>
  <w:style w:type="paragraph" w:customStyle="1" w:styleId="Funotentext1">
    <w:name w:val="Fußnotentext1"/>
    <w:basedOn w:val="Normal"/>
    <w:next w:val="Normal"/>
    <w:rsid w:val="002A7D5A"/>
    <w:pPr>
      <w:suppressAutoHyphens w:val="0"/>
      <w:autoSpaceDE w:val="0"/>
      <w:autoSpaceDN w:val="0"/>
      <w:adjustRightInd w:val="0"/>
      <w:spacing w:line="240" w:lineRule="auto"/>
    </w:pPr>
    <w:rPr>
      <w:rFonts w:ascii="LJLOIP+TimesNewRoman" w:eastAsia="MS Mincho" w:hAnsi="LJLOIP+TimesNewRoman"/>
      <w:sz w:val="24"/>
      <w:szCs w:val="24"/>
      <w:lang w:val="de-DE" w:eastAsia="de-DE"/>
    </w:rPr>
  </w:style>
  <w:style w:type="paragraph" w:customStyle="1" w:styleId="HeaderA2">
    <w:name w:val="Header A2"/>
    <w:basedOn w:val="Normal"/>
    <w:rsid w:val="002A7D5A"/>
    <w:pPr>
      <w:keepNext/>
      <w:suppressAutoHyphens w:val="0"/>
      <w:spacing w:before="300" w:after="220" w:line="240" w:lineRule="auto"/>
      <w:outlineLvl w:val="0"/>
    </w:pPr>
    <w:rPr>
      <w:rFonts w:eastAsia="MS Mincho"/>
      <w:sz w:val="24"/>
      <w:lang w:eastAsia="en-US"/>
    </w:rPr>
  </w:style>
  <w:style w:type="character" w:customStyle="1" w:styleId="texhtml">
    <w:name w:val="texhtml"/>
    <w:rsid w:val="002A7D5A"/>
  </w:style>
  <w:style w:type="paragraph" w:customStyle="1" w:styleId="Default">
    <w:name w:val="Default"/>
    <w:rsid w:val="002A7D5A"/>
    <w:pPr>
      <w:autoSpaceDE w:val="0"/>
      <w:autoSpaceDN w:val="0"/>
      <w:adjustRightInd w:val="0"/>
    </w:pPr>
    <w:rPr>
      <w:rFonts w:ascii="Arial" w:eastAsia="Calibri" w:hAnsi="Arial" w:cs="Arial"/>
      <w:color w:val="000000"/>
      <w:sz w:val="24"/>
      <w:szCs w:val="24"/>
      <w:lang w:val="en-GB" w:eastAsia="en-GB"/>
    </w:rPr>
  </w:style>
  <w:style w:type="character" w:styleId="lev">
    <w:name w:val="Strong"/>
    <w:qFormat/>
    <w:rsid w:val="002A7D5A"/>
    <w:rPr>
      <w:b/>
      <w:bCs/>
    </w:rPr>
  </w:style>
  <w:style w:type="character" w:styleId="Accentuationintense">
    <w:name w:val="Intense Emphasis"/>
    <w:uiPriority w:val="21"/>
    <w:qFormat/>
    <w:rsid w:val="002A7D5A"/>
    <w:rPr>
      <w:b/>
      <w:bCs/>
      <w:i/>
      <w:iCs/>
      <w:color w:val="4F81BD"/>
    </w:rPr>
  </w:style>
  <w:style w:type="paragraph" w:styleId="TM4">
    <w:name w:val="toc 4"/>
    <w:basedOn w:val="Normal"/>
    <w:next w:val="Normal"/>
    <w:autoRedefine/>
    <w:rsid w:val="002A7D5A"/>
    <w:pPr>
      <w:suppressAutoHyphens w:val="0"/>
      <w:spacing w:line="276" w:lineRule="auto"/>
      <w:ind w:left="660"/>
    </w:pPr>
    <w:rPr>
      <w:rFonts w:ascii="Calibri" w:eastAsia="Calibri" w:hAnsi="Calibri" w:cs="Calibri"/>
      <w:sz w:val="18"/>
      <w:szCs w:val="18"/>
      <w:lang w:val="de-DE" w:eastAsia="en-US"/>
    </w:rPr>
  </w:style>
  <w:style w:type="paragraph" w:styleId="TM5">
    <w:name w:val="toc 5"/>
    <w:basedOn w:val="Normal"/>
    <w:next w:val="Normal"/>
    <w:autoRedefine/>
    <w:rsid w:val="002A7D5A"/>
    <w:pPr>
      <w:suppressAutoHyphens w:val="0"/>
      <w:spacing w:line="276" w:lineRule="auto"/>
      <w:ind w:left="880"/>
    </w:pPr>
    <w:rPr>
      <w:rFonts w:ascii="Calibri" w:eastAsia="Calibri" w:hAnsi="Calibri" w:cs="Calibri"/>
      <w:sz w:val="18"/>
      <w:szCs w:val="18"/>
      <w:lang w:val="de-DE" w:eastAsia="en-US"/>
    </w:rPr>
  </w:style>
  <w:style w:type="paragraph" w:styleId="TM6">
    <w:name w:val="toc 6"/>
    <w:basedOn w:val="Normal"/>
    <w:next w:val="Normal"/>
    <w:autoRedefine/>
    <w:rsid w:val="002A7D5A"/>
    <w:pPr>
      <w:suppressAutoHyphens w:val="0"/>
      <w:spacing w:line="276" w:lineRule="auto"/>
      <w:ind w:left="1100"/>
    </w:pPr>
    <w:rPr>
      <w:rFonts w:ascii="Calibri" w:eastAsia="Calibri" w:hAnsi="Calibri" w:cs="Calibri"/>
      <w:sz w:val="18"/>
      <w:szCs w:val="18"/>
      <w:lang w:val="de-DE" w:eastAsia="en-US"/>
    </w:rPr>
  </w:style>
  <w:style w:type="paragraph" w:styleId="TM7">
    <w:name w:val="toc 7"/>
    <w:basedOn w:val="Normal"/>
    <w:next w:val="Normal"/>
    <w:autoRedefine/>
    <w:rsid w:val="002A7D5A"/>
    <w:pPr>
      <w:suppressAutoHyphens w:val="0"/>
      <w:spacing w:line="276" w:lineRule="auto"/>
      <w:ind w:left="1320"/>
    </w:pPr>
    <w:rPr>
      <w:rFonts w:ascii="Calibri" w:eastAsia="Calibri" w:hAnsi="Calibri" w:cs="Calibri"/>
      <w:sz w:val="18"/>
      <w:szCs w:val="18"/>
      <w:lang w:val="de-DE" w:eastAsia="en-US"/>
    </w:rPr>
  </w:style>
  <w:style w:type="paragraph" w:styleId="TM8">
    <w:name w:val="toc 8"/>
    <w:basedOn w:val="Normal"/>
    <w:next w:val="Normal"/>
    <w:autoRedefine/>
    <w:rsid w:val="002A7D5A"/>
    <w:pPr>
      <w:suppressAutoHyphens w:val="0"/>
      <w:spacing w:line="276" w:lineRule="auto"/>
      <w:ind w:left="1540"/>
    </w:pPr>
    <w:rPr>
      <w:rFonts w:ascii="Calibri" w:eastAsia="Calibri" w:hAnsi="Calibri" w:cs="Calibri"/>
      <w:sz w:val="18"/>
      <w:szCs w:val="18"/>
      <w:lang w:val="de-DE" w:eastAsia="en-US"/>
    </w:rPr>
  </w:style>
  <w:style w:type="paragraph" w:styleId="TM9">
    <w:name w:val="toc 9"/>
    <w:basedOn w:val="Normal"/>
    <w:next w:val="Normal"/>
    <w:autoRedefine/>
    <w:rsid w:val="002A7D5A"/>
    <w:pPr>
      <w:suppressAutoHyphens w:val="0"/>
      <w:spacing w:line="276" w:lineRule="auto"/>
      <w:ind w:left="1760"/>
    </w:pPr>
    <w:rPr>
      <w:rFonts w:ascii="Calibri" w:eastAsia="Calibri" w:hAnsi="Calibri" w:cs="Calibri"/>
      <w:sz w:val="18"/>
      <w:szCs w:val="18"/>
      <w:lang w:val="de-DE" w:eastAsia="en-US"/>
    </w:rPr>
  </w:style>
  <w:style w:type="paragraph" w:customStyle="1" w:styleId="Listenabsatz1">
    <w:name w:val="Listenabsatz1"/>
    <w:basedOn w:val="Normal"/>
    <w:rsid w:val="002A7D5A"/>
    <w:pPr>
      <w:suppressAutoHyphens w:val="0"/>
      <w:spacing w:after="200" w:line="276" w:lineRule="auto"/>
      <w:ind w:left="720"/>
    </w:pPr>
    <w:rPr>
      <w:rFonts w:ascii="Calibri" w:eastAsia="MS Mincho" w:hAnsi="Calibri"/>
      <w:sz w:val="22"/>
      <w:szCs w:val="22"/>
      <w:lang w:val="de-DE" w:eastAsia="en-US"/>
    </w:rPr>
  </w:style>
  <w:style w:type="paragraph" w:styleId="Index1">
    <w:name w:val="index 1"/>
    <w:basedOn w:val="Normal"/>
    <w:next w:val="Normal"/>
    <w:autoRedefine/>
    <w:unhideWhenUsed/>
    <w:rsid w:val="002A7D5A"/>
    <w:pPr>
      <w:suppressAutoHyphens w:val="0"/>
      <w:spacing w:line="240" w:lineRule="auto"/>
      <w:ind w:left="240" w:hanging="240"/>
    </w:pPr>
    <w:rPr>
      <w:rFonts w:eastAsia="MS Mincho"/>
      <w:sz w:val="24"/>
      <w:lang w:eastAsia="en-US"/>
    </w:rPr>
  </w:style>
  <w:style w:type="paragraph" w:styleId="Titreindex">
    <w:name w:val="index heading"/>
    <w:basedOn w:val="Normal"/>
    <w:next w:val="Index1"/>
    <w:rsid w:val="002A7D5A"/>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numbering" w:customStyle="1" w:styleId="KeineListe1">
    <w:name w:val="Keine Liste1"/>
    <w:next w:val="Aucuneliste"/>
    <w:uiPriority w:val="99"/>
    <w:semiHidden/>
    <w:unhideWhenUsed/>
    <w:rsid w:val="002A7D5A"/>
  </w:style>
  <w:style w:type="paragraph" w:styleId="Sansinterligne">
    <w:name w:val="No Spacing"/>
    <w:link w:val="SansinterligneCar"/>
    <w:uiPriority w:val="1"/>
    <w:qFormat/>
    <w:rsid w:val="002A7D5A"/>
    <w:pPr>
      <w:jc w:val="both"/>
    </w:pPr>
    <w:rPr>
      <w:rFonts w:eastAsia="MS Mincho"/>
      <w:sz w:val="24"/>
      <w:lang w:val="en-GB" w:eastAsia="en-US"/>
    </w:rPr>
  </w:style>
  <w:style w:type="paragraph" w:customStyle="1" w:styleId="Body">
    <w:name w:val="Body"/>
    <w:basedOn w:val="Normal"/>
    <w:rsid w:val="002A7D5A"/>
    <w:pPr>
      <w:suppressAutoHyphens w:val="0"/>
      <w:spacing w:before="240" w:line="240" w:lineRule="auto"/>
    </w:pPr>
    <w:rPr>
      <w:rFonts w:ascii="Arial" w:eastAsia="MS Mincho" w:hAnsi="Arial"/>
      <w:color w:val="000000"/>
      <w:lang w:val="en-US" w:eastAsia="en-US"/>
    </w:rPr>
  </w:style>
  <w:style w:type="character" w:styleId="Accentuation">
    <w:name w:val="Emphasis"/>
    <w:uiPriority w:val="20"/>
    <w:qFormat/>
    <w:rsid w:val="002A7D5A"/>
    <w:rPr>
      <w:i/>
      <w:iCs/>
    </w:rPr>
  </w:style>
  <w:style w:type="paragraph" w:customStyle="1" w:styleId="default0">
    <w:name w:val="default"/>
    <w:basedOn w:val="Normal"/>
    <w:rsid w:val="002A7D5A"/>
    <w:pPr>
      <w:suppressAutoHyphens w:val="0"/>
      <w:spacing w:before="100" w:beforeAutospacing="1" w:after="100" w:afterAutospacing="1" w:line="240" w:lineRule="auto"/>
    </w:pPr>
    <w:rPr>
      <w:rFonts w:eastAsia="MS Mincho"/>
      <w:sz w:val="24"/>
      <w:szCs w:val="24"/>
      <w:lang w:eastAsia="en-GB"/>
    </w:rPr>
  </w:style>
  <w:style w:type="paragraph" w:customStyle="1" w:styleId="Aufzhlung">
    <w:name w:val="Aufzählung"/>
    <w:basedOn w:val="Normal"/>
    <w:qFormat/>
    <w:rsid w:val="002A7D5A"/>
    <w:pPr>
      <w:numPr>
        <w:numId w:val="28"/>
      </w:numPr>
      <w:tabs>
        <w:tab w:val="left" w:pos="227"/>
      </w:tabs>
      <w:suppressAutoHyphens w:val="0"/>
      <w:spacing w:line="284" w:lineRule="atLeast"/>
      <w:ind w:left="0" w:firstLine="0"/>
    </w:pPr>
    <w:rPr>
      <w:rFonts w:ascii="Arial" w:eastAsia="MS Mincho" w:hAnsi="Arial" w:cs="Arial"/>
      <w:bCs/>
      <w:sz w:val="19"/>
      <w:szCs w:val="19"/>
      <w:lang w:val="de-DE" w:eastAsia="de-DE"/>
    </w:rPr>
  </w:style>
  <w:style w:type="table" w:customStyle="1" w:styleId="Tabellenraster1">
    <w:name w:val="Tabellenraster1"/>
    <w:basedOn w:val="TableauNormal"/>
    <w:next w:val="Grilledutableau"/>
    <w:uiPriority w:val="59"/>
    <w:rsid w:val="002A7D5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2A7D5A"/>
    <w:rPr>
      <w:rFonts w:ascii="Arial" w:hAnsi="Arial" w:cs="Arial"/>
      <w:sz w:val="19"/>
      <w:szCs w:val="19"/>
    </w:rPr>
  </w:style>
  <w:style w:type="character" w:customStyle="1" w:styleId="Textkrper3Zchn1">
    <w:name w:val="Textkörper 3 Zchn1"/>
    <w:rsid w:val="002A7D5A"/>
    <w:rPr>
      <w:rFonts w:ascii="Arial" w:hAnsi="Arial" w:cs="Arial"/>
      <w:sz w:val="16"/>
      <w:szCs w:val="16"/>
    </w:rPr>
  </w:style>
  <w:style w:type="character" w:customStyle="1" w:styleId="Textkrper-Einzug2Zchn1">
    <w:name w:val="Textkörper-Einzug 2 Zchn1"/>
    <w:rsid w:val="002A7D5A"/>
    <w:rPr>
      <w:rFonts w:ascii="Arial" w:hAnsi="Arial" w:cs="Arial"/>
      <w:sz w:val="19"/>
      <w:szCs w:val="19"/>
    </w:rPr>
  </w:style>
  <w:style w:type="character" w:customStyle="1" w:styleId="Textkrper-Einzug3Zchn1">
    <w:name w:val="Textkörper-Einzug 3 Zchn1"/>
    <w:rsid w:val="002A7D5A"/>
    <w:rPr>
      <w:rFonts w:ascii="Arial" w:hAnsi="Arial" w:cs="Arial"/>
      <w:sz w:val="16"/>
      <w:szCs w:val="16"/>
    </w:rPr>
  </w:style>
  <w:style w:type="character" w:customStyle="1" w:styleId="Textkrper-ZeileneinzugZchn1">
    <w:name w:val="Textkörper-Zeileneinzug Zchn1"/>
    <w:rsid w:val="002A7D5A"/>
    <w:rPr>
      <w:rFonts w:ascii="Arial" w:hAnsi="Arial" w:cs="Arial"/>
      <w:sz w:val="19"/>
      <w:szCs w:val="19"/>
    </w:rPr>
  </w:style>
  <w:style w:type="character" w:customStyle="1" w:styleId="NurTextZchn1">
    <w:name w:val="Nur Text Zchn1"/>
    <w:rsid w:val="002A7D5A"/>
    <w:rPr>
      <w:rFonts w:ascii="Consolas" w:hAnsi="Consolas" w:cs="Consolas"/>
      <w:sz w:val="21"/>
      <w:szCs w:val="21"/>
    </w:rPr>
  </w:style>
  <w:style w:type="character" w:customStyle="1" w:styleId="DokumentstrukturZchn1">
    <w:name w:val="Dokumentstruktur Zchn1"/>
    <w:rsid w:val="002A7D5A"/>
    <w:rPr>
      <w:rFonts w:ascii="Tahoma" w:hAnsi="Tahoma" w:cs="Tahoma"/>
      <w:sz w:val="16"/>
      <w:szCs w:val="16"/>
    </w:rPr>
  </w:style>
  <w:style w:type="character" w:customStyle="1" w:styleId="EndnotentextZchn1">
    <w:name w:val="Endnotentext Zchn1"/>
    <w:rsid w:val="002A7D5A"/>
    <w:rPr>
      <w:rFonts w:ascii="Arial" w:hAnsi="Arial" w:cs="Arial"/>
    </w:rPr>
  </w:style>
  <w:style w:type="paragraph" w:customStyle="1" w:styleId="Verzeichnis41">
    <w:name w:val="Verzeichnis 41"/>
    <w:basedOn w:val="Normal"/>
    <w:next w:val="Normal"/>
    <w:autoRedefine/>
    <w:rsid w:val="002A7D5A"/>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2A7D5A"/>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2A7D5A"/>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2A7D5A"/>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2A7D5A"/>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2A7D5A"/>
    <w:pPr>
      <w:suppressAutoHyphens w:val="0"/>
      <w:spacing w:line="276" w:lineRule="auto"/>
      <w:ind w:left="1760"/>
    </w:pPr>
    <w:rPr>
      <w:rFonts w:ascii="Calibri" w:eastAsia="Calibri" w:hAnsi="Calibri" w:cs="Calibri"/>
      <w:sz w:val="18"/>
      <w:szCs w:val="18"/>
      <w:lang w:val="de-DE" w:eastAsia="en-US"/>
    </w:rPr>
  </w:style>
  <w:style w:type="numbering" w:customStyle="1" w:styleId="KeineListe11">
    <w:name w:val="Keine Liste11"/>
    <w:next w:val="Aucuneliste"/>
    <w:uiPriority w:val="99"/>
    <w:semiHidden/>
    <w:unhideWhenUsed/>
    <w:rsid w:val="002A7D5A"/>
  </w:style>
  <w:style w:type="paragraph" w:customStyle="1" w:styleId="font5">
    <w:name w:val="font5"/>
    <w:basedOn w:val="Normal"/>
    <w:rsid w:val="002A7D5A"/>
    <w:pPr>
      <w:suppressAutoHyphens w:val="0"/>
      <w:spacing w:before="100" w:beforeAutospacing="1" w:after="100" w:afterAutospacing="1" w:line="240" w:lineRule="auto"/>
    </w:pPr>
    <w:rPr>
      <w:rFonts w:ascii="Arial" w:eastAsia="MS Mincho" w:hAnsi="Arial" w:cs="Arial"/>
      <w:lang w:eastAsia="en-GB"/>
    </w:rPr>
  </w:style>
  <w:style w:type="paragraph" w:customStyle="1" w:styleId="xl66">
    <w:name w:val="xl66"/>
    <w:basedOn w:val="Normal"/>
    <w:rsid w:val="002A7D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MS Mincho" w:hAnsi="Arial" w:cs="Arial"/>
      <w:lang w:eastAsia="en-GB"/>
    </w:rPr>
  </w:style>
  <w:style w:type="paragraph" w:customStyle="1" w:styleId="xl67">
    <w:name w:val="xl67"/>
    <w:basedOn w:val="Normal"/>
    <w:rsid w:val="002A7D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MS Mincho" w:hAnsi="Arial" w:cs="Arial"/>
      <w:lang w:eastAsia="en-GB"/>
    </w:rPr>
  </w:style>
  <w:style w:type="paragraph" w:customStyle="1" w:styleId="xl68">
    <w:name w:val="xl68"/>
    <w:basedOn w:val="Normal"/>
    <w:rsid w:val="002A7D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eastAsia="MS Mincho" w:hAnsi="Arial" w:cs="Arial"/>
      <w:lang w:eastAsia="en-GB"/>
    </w:rPr>
  </w:style>
  <w:style w:type="paragraph" w:customStyle="1" w:styleId="xl69">
    <w:name w:val="xl69"/>
    <w:basedOn w:val="Normal"/>
    <w:rsid w:val="002A7D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MS Mincho"/>
      <w:sz w:val="24"/>
      <w:szCs w:val="24"/>
      <w:lang w:eastAsia="en-GB"/>
    </w:rPr>
  </w:style>
  <w:style w:type="paragraph" w:customStyle="1" w:styleId="xl70">
    <w:name w:val="xl70"/>
    <w:basedOn w:val="Normal"/>
    <w:rsid w:val="002A7D5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MS Mincho"/>
      <w:sz w:val="24"/>
      <w:szCs w:val="24"/>
      <w:lang w:eastAsia="en-GB"/>
    </w:rPr>
  </w:style>
  <w:style w:type="paragraph" w:customStyle="1" w:styleId="xl71">
    <w:name w:val="xl71"/>
    <w:basedOn w:val="Normal"/>
    <w:rsid w:val="002A7D5A"/>
    <w:pPr>
      <w:suppressAutoHyphens w:val="0"/>
      <w:spacing w:before="100" w:beforeAutospacing="1" w:after="100" w:afterAutospacing="1" w:line="240" w:lineRule="auto"/>
      <w:textAlignment w:val="center"/>
    </w:pPr>
    <w:rPr>
      <w:rFonts w:eastAsia="MS Mincho"/>
      <w:lang w:eastAsia="en-GB"/>
    </w:rPr>
  </w:style>
  <w:style w:type="paragraph" w:customStyle="1" w:styleId="xl72">
    <w:name w:val="xl72"/>
    <w:basedOn w:val="Normal"/>
    <w:rsid w:val="002A7D5A"/>
    <w:pPr>
      <w:suppressAutoHyphens w:val="0"/>
      <w:spacing w:before="100" w:beforeAutospacing="1" w:after="100" w:afterAutospacing="1" w:line="240" w:lineRule="auto"/>
    </w:pPr>
    <w:rPr>
      <w:rFonts w:eastAsia="MS Mincho"/>
      <w:lang w:eastAsia="en-GB"/>
    </w:rPr>
  </w:style>
  <w:style w:type="paragraph" w:customStyle="1" w:styleId="xl73">
    <w:name w:val="xl73"/>
    <w:basedOn w:val="Normal"/>
    <w:rsid w:val="002A7D5A"/>
    <w:pPr>
      <w:pBdr>
        <w:bottom w:val="single" w:sz="4" w:space="0" w:color="auto"/>
      </w:pBdr>
      <w:suppressAutoHyphens w:val="0"/>
      <w:spacing w:before="100" w:beforeAutospacing="1" w:after="100" w:afterAutospacing="1" w:line="240" w:lineRule="auto"/>
      <w:textAlignment w:val="center"/>
    </w:pPr>
    <w:rPr>
      <w:rFonts w:eastAsia="MS Mincho"/>
      <w:lang w:eastAsia="en-GB"/>
    </w:rPr>
  </w:style>
  <w:style w:type="paragraph" w:customStyle="1" w:styleId="xl74">
    <w:name w:val="xl74"/>
    <w:basedOn w:val="Normal"/>
    <w:rsid w:val="002A7D5A"/>
    <w:pPr>
      <w:pBdr>
        <w:bottom w:val="single" w:sz="4" w:space="0" w:color="auto"/>
      </w:pBdr>
      <w:suppressAutoHyphens w:val="0"/>
      <w:spacing w:before="100" w:beforeAutospacing="1" w:after="100" w:afterAutospacing="1" w:line="240" w:lineRule="auto"/>
    </w:pPr>
    <w:rPr>
      <w:rFonts w:eastAsia="MS Mincho"/>
      <w:lang w:eastAsia="en-GB"/>
    </w:rPr>
  </w:style>
  <w:style w:type="paragraph" w:customStyle="1" w:styleId="xl75">
    <w:name w:val="xl75"/>
    <w:basedOn w:val="Normal"/>
    <w:rsid w:val="002A7D5A"/>
    <w:pPr>
      <w:pBdr>
        <w:top w:val="single" w:sz="8" w:space="0" w:color="auto"/>
      </w:pBdr>
      <w:suppressAutoHyphens w:val="0"/>
      <w:spacing w:before="100" w:beforeAutospacing="1" w:after="100" w:afterAutospacing="1" w:line="240" w:lineRule="auto"/>
      <w:textAlignment w:val="center"/>
    </w:pPr>
    <w:rPr>
      <w:rFonts w:eastAsia="MS Mincho"/>
      <w:i/>
      <w:iCs/>
      <w:sz w:val="16"/>
      <w:szCs w:val="16"/>
      <w:lang w:eastAsia="en-GB"/>
    </w:rPr>
  </w:style>
  <w:style w:type="paragraph" w:customStyle="1" w:styleId="xl76">
    <w:name w:val="xl76"/>
    <w:basedOn w:val="Normal"/>
    <w:rsid w:val="002A7D5A"/>
    <w:pPr>
      <w:pBdr>
        <w:bottom w:val="single" w:sz="8" w:space="0" w:color="auto"/>
      </w:pBdr>
      <w:suppressAutoHyphens w:val="0"/>
      <w:spacing w:before="100" w:beforeAutospacing="1" w:after="100" w:afterAutospacing="1" w:line="240" w:lineRule="auto"/>
      <w:textAlignment w:val="center"/>
    </w:pPr>
    <w:rPr>
      <w:rFonts w:eastAsia="MS Mincho"/>
      <w:lang w:eastAsia="en-GB"/>
    </w:rPr>
  </w:style>
  <w:style w:type="paragraph" w:customStyle="1" w:styleId="xl64">
    <w:name w:val="xl64"/>
    <w:basedOn w:val="Normal"/>
    <w:rsid w:val="002A7D5A"/>
    <w:pPr>
      <w:suppressAutoHyphens w:val="0"/>
      <w:spacing w:before="100" w:beforeAutospacing="1" w:after="100" w:afterAutospacing="1" w:line="240" w:lineRule="auto"/>
      <w:textAlignment w:val="center"/>
    </w:pPr>
    <w:rPr>
      <w:rFonts w:eastAsia="MS Mincho"/>
      <w:lang w:eastAsia="en-GB"/>
    </w:rPr>
  </w:style>
  <w:style w:type="paragraph" w:customStyle="1" w:styleId="xl65">
    <w:name w:val="xl65"/>
    <w:basedOn w:val="Normal"/>
    <w:rsid w:val="002A7D5A"/>
    <w:pPr>
      <w:suppressAutoHyphens w:val="0"/>
      <w:spacing w:before="100" w:beforeAutospacing="1" w:after="100" w:afterAutospacing="1" w:line="240" w:lineRule="auto"/>
      <w:textAlignment w:val="center"/>
    </w:pPr>
    <w:rPr>
      <w:rFonts w:eastAsia="MS Mincho"/>
      <w:lang w:eastAsia="en-GB"/>
    </w:rPr>
  </w:style>
  <w:style w:type="table" w:styleId="Tableausimple1">
    <w:name w:val="Table Simple 1"/>
    <w:basedOn w:val="TableauNormal"/>
    <w:rsid w:val="002A7D5A"/>
    <w:pPr>
      <w:suppressAutoHyphens/>
      <w:spacing w:line="240" w:lineRule="atLeast"/>
    </w:pPr>
    <w:rPr>
      <w:rFonts w:eastAsia="MS Mincho"/>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Heading">
    <w:name w:val="Table Heading"/>
    <w:basedOn w:val="Normal"/>
    <w:rsid w:val="002A7D5A"/>
    <w:pPr>
      <w:tabs>
        <w:tab w:val="left" w:pos="1134"/>
      </w:tabs>
      <w:suppressAutoHyphens w:val="0"/>
      <w:spacing w:before="40" w:after="20" w:line="240" w:lineRule="auto"/>
      <w:ind w:left="1134"/>
    </w:pPr>
    <w:rPr>
      <w:rFonts w:eastAsia="MS Mincho" w:cs="Arial"/>
      <w:b/>
      <w:bCs/>
      <w:szCs w:val="32"/>
      <w:lang w:eastAsia="en-US"/>
    </w:rPr>
  </w:style>
  <w:style w:type="table" w:customStyle="1" w:styleId="Tabellenraster2">
    <w:name w:val="Tabellenraster2"/>
    <w:basedOn w:val="TableauNormal"/>
    <w:next w:val="Grilledutableau"/>
    <w:uiPriority w:val="59"/>
    <w:rsid w:val="002A7D5A"/>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ansinterligneCar">
    <w:name w:val="Sans interligne Car"/>
    <w:basedOn w:val="Policepardfaut"/>
    <w:link w:val="Sansinterligne"/>
    <w:uiPriority w:val="1"/>
    <w:rsid w:val="002A7D5A"/>
    <w:rPr>
      <w:rFonts w:eastAsia="MS Mincho"/>
      <w:sz w:val="24"/>
      <w:lang w:val="en-GB" w:eastAsia="en-US"/>
    </w:rPr>
  </w:style>
  <w:style w:type="table" w:customStyle="1" w:styleId="Tabellenraster3">
    <w:name w:val="Tabellenraster3"/>
    <w:basedOn w:val="TableauNormal"/>
    <w:next w:val="Grilledutableau"/>
    <w:uiPriority w:val="39"/>
    <w:rsid w:val="002A7D5A"/>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Policepardfaut"/>
    <w:rsid w:val="002A7D5A"/>
    <w:rPr>
      <w:color w:val="0000FF"/>
      <w:shd w:val="clear" w:color="auto" w:fill="auto"/>
    </w:rPr>
  </w:style>
  <w:style w:type="paragraph" w:customStyle="1" w:styleId="TRLBodyText">
    <w:name w:val="TRL Body Text"/>
    <w:qFormat/>
    <w:rsid w:val="002A7D5A"/>
    <w:pPr>
      <w:spacing w:after="120" w:line="280" w:lineRule="atLeast"/>
      <w:jc w:val="both"/>
    </w:pPr>
    <w:rPr>
      <w:rFonts w:eastAsia="MS Mincho"/>
      <w:lang w:val="en-GB" w:eastAsia="zh-CN"/>
    </w:rPr>
  </w:style>
  <w:style w:type="paragraph" w:customStyle="1" w:styleId="FichedimpactPMEtitre">
    <w:name w:val="Fiche d'impact PME titre"/>
    <w:basedOn w:val="Normal"/>
    <w:next w:val="Normal"/>
    <w:uiPriority w:val="99"/>
    <w:rsid w:val="002A7D5A"/>
    <w:pPr>
      <w:suppressAutoHyphens w:val="0"/>
      <w:autoSpaceDE w:val="0"/>
      <w:autoSpaceDN w:val="0"/>
      <w:spacing w:before="120" w:after="120" w:line="240" w:lineRule="auto"/>
      <w:jc w:val="center"/>
    </w:pPr>
    <w:rPr>
      <w:rFonts w:eastAsia="MS Mincho"/>
      <w:b/>
      <w:bCs/>
      <w:sz w:val="24"/>
      <w:szCs w:val="24"/>
      <w:lang w:val="fr-FR" w:eastAsia="en-GB"/>
    </w:rPr>
  </w:style>
  <w:style w:type="paragraph" w:customStyle="1" w:styleId="Recommendations">
    <w:name w:val="Recommendations"/>
    <w:basedOn w:val="Normal"/>
    <w:link w:val="RecommendationsChar"/>
    <w:rsid w:val="002A7D5A"/>
    <w:pPr>
      <w:suppressAutoHyphens w:val="0"/>
      <w:spacing w:after="120" w:line="240" w:lineRule="auto"/>
    </w:pPr>
    <w:rPr>
      <w:rFonts w:ascii="Corbel" w:eastAsiaTheme="minorEastAsia" w:hAnsi="Corbel" w:cs="Roboto-Light"/>
      <w:color w:val="000000"/>
      <w:sz w:val="22"/>
      <w:szCs w:val="22"/>
      <w:lang w:val="en-US" w:eastAsia="en-GB"/>
    </w:rPr>
  </w:style>
  <w:style w:type="character" w:customStyle="1" w:styleId="RecommendationsChar">
    <w:name w:val="Recommendations Char"/>
    <w:basedOn w:val="Policepardfaut"/>
    <w:link w:val="Recommendations"/>
    <w:rsid w:val="002A7D5A"/>
    <w:rPr>
      <w:rFonts w:ascii="Corbel" w:eastAsiaTheme="minorEastAsia" w:hAnsi="Corbel" w:cs="Roboto-Light"/>
      <w:color w:val="000000"/>
      <w:sz w:val="22"/>
      <w:szCs w:val="22"/>
      <w:lang w:val="en-US" w:eastAsia="en-GB"/>
    </w:rPr>
  </w:style>
  <w:style w:type="character" w:customStyle="1" w:styleId="H56GChar">
    <w:name w:val="_ H_5/6_G Char"/>
    <w:link w:val="H56G"/>
    <w:rsid w:val="002A7D5A"/>
    <w:rPr>
      <w:lang w:val="en-GB"/>
    </w:rPr>
  </w:style>
  <w:style w:type="character" w:customStyle="1" w:styleId="H23GChar">
    <w:name w:val="_ H_2/3_G Char"/>
    <w:link w:val="H23G"/>
    <w:rsid w:val="002A7D5A"/>
    <w:rPr>
      <w:b/>
      <w:lang w:val="en-GB"/>
    </w:rPr>
  </w:style>
  <w:style w:type="paragraph" w:styleId="Date">
    <w:name w:val="Date"/>
    <w:basedOn w:val="Normal"/>
    <w:next w:val="Normal"/>
    <w:link w:val="DateCar"/>
    <w:rsid w:val="002A7D5A"/>
    <w:rPr>
      <w:rFonts w:eastAsiaTheme="minorEastAsia"/>
      <w:lang w:eastAsia="en-US"/>
    </w:rPr>
  </w:style>
  <w:style w:type="character" w:customStyle="1" w:styleId="DateCar">
    <w:name w:val="Date Car"/>
    <w:basedOn w:val="Policepardfaut"/>
    <w:link w:val="Date"/>
    <w:rsid w:val="002A7D5A"/>
    <w:rPr>
      <w:rFonts w:eastAsiaTheme="minorEastAsia"/>
      <w:lang w:val="en-GB" w:eastAsia="en-US"/>
    </w:rPr>
  </w:style>
  <w:style w:type="character" w:customStyle="1" w:styleId="shorttext">
    <w:name w:val="short_text"/>
    <w:basedOn w:val="Policepardfaut"/>
    <w:rsid w:val="002A7D5A"/>
  </w:style>
  <w:style w:type="character" w:customStyle="1" w:styleId="st">
    <w:name w:val="st"/>
    <w:basedOn w:val="Policepardfaut"/>
    <w:rsid w:val="002A7D5A"/>
  </w:style>
  <w:style w:type="paragraph" w:styleId="Normalcentr">
    <w:name w:val="Block Text"/>
    <w:basedOn w:val="Normal"/>
    <w:semiHidden/>
    <w:unhideWhenUsed/>
    <w:rsid w:val="002A7D5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lang w:eastAsia="en-US"/>
    </w:rPr>
  </w:style>
  <w:style w:type="table" w:customStyle="1" w:styleId="TableGrid2">
    <w:name w:val="Table Grid2"/>
    <w:basedOn w:val="TableauNormal"/>
    <w:next w:val="Grilledutableau"/>
    <w:uiPriority w:val="39"/>
    <w:rsid w:val="002A7D5A"/>
    <w:rPr>
      <w:rFonts w:eastAsia="Yu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2A7D5A"/>
    <w:pPr>
      <w:tabs>
        <w:tab w:val="num" w:pos="360"/>
      </w:tabs>
      <w:suppressAutoHyphens w:val="0"/>
      <w:spacing w:line="240" w:lineRule="auto"/>
      <w:ind w:left="360" w:hanging="360"/>
      <w:contextualSpacing/>
    </w:pPr>
    <w:rPr>
      <w:rFonts w:eastAsia="MS Mincho"/>
      <w:sz w:val="24"/>
      <w:szCs w:val="24"/>
      <w:lang w:val="en-US" w:eastAsia="en-US"/>
    </w:rPr>
  </w:style>
  <w:style w:type="paragraph" w:customStyle="1" w:styleId="WP29Text">
    <w:name w:val="_ WP29_Text"/>
    <w:basedOn w:val="SingleTxtG"/>
    <w:link w:val="WP29TextChar"/>
    <w:qFormat/>
    <w:rsid w:val="00187EF2"/>
    <w:pPr>
      <w:ind w:left="2268"/>
    </w:pPr>
  </w:style>
  <w:style w:type="paragraph" w:customStyle="1" w:styleId="WP29NumPara">
    <w:name w:val="_ WP29 NumPara"/>
    <w:basedOn w:val="SingleTxtG"/>
    <w:link w:val="WP29NumParaChar"/>
    <w:qFormat/>
    <w:rsid w:val="00497D09"/>
    <w:pPr>
      <w:ind w:left="2268" w:hanging="1134"/>
    </w:pPr>
  </w:style>
  <w:style w:type="character" w:customStyle="1" w:styleId="WP29TextChar">
    <w:name w:val="_ WP29_Text Char"/>
    <w:basedOn w:val="SingleTxtGChar"/>
    <w:link w:val="WP29Text"/>
    <w:rsid w:val="00187EF2"/>
    <w:rPr>
      <w:lang w:val="en-GB"/>
    </w:rPr>
  </w:style>
  <w:style w:type="character" w:customStyle="1" w:styleId="WP29NumParaChar">
    <w:name w:val="_ WP29 NumPara Char"/>
    <w:basedOn w:val="Policepardfaut"/>
    <w:link w:val="WP29NumPara"/>
    <w:rsid w:val="00497D09"/>
    <w:rPr>
      <w:lang w:val="en-GB"/>
    </w:rPr>
  </w:style>
  <w:style w:type="table" w:customStyle="1" w:styleId="TableGrid3">
    <w:name w:val="Table Grid3"/>
    <w:basedOn w:val="TableauNormal"/>
    <w:next w:val="Grilledutableau"/>
    <w:uiPriority w:val="59"/>
    <w:rsid w:val="00304968"/>
    <w:pPr>
      <w:suppressAutoHyphens/>
      <w:spacing w:line="240" w:lineRule="atLeast"/>
    </w:pPr>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auNormal"/>
    <w:uiPriority w:val="39"/>
    <w:rsid w:val="00191C74"/>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Normal"/>
    <w:next w:val="Normal"/>
    <w:uiPriority w:val="99"/>
    <w:rsid w:val="00BA719E"/>
    <w:pPr>
      <w:suppressAutoHyphens w:val="0"/>
      <w:autoSpaceDE w:val="0"/>
      <w:autoSpaceDN w:val="0"/>
      <w:adjustRightInd w:val="0"/>
      <w:spacing w:line="240" w:lineRule="auto"/>
      <w:jc w:val="left"/>
    </w:pPr>
    <w:rPr>
      <w:rFonts w:eastAsiaTheme="minorEastAsia"/>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28973">
      <w:bodyDiv w:val="1"/>
      <w:marLeft w:val="0"/>
      <w:marRight w:val="0"/>
      <w:marTop w:val="0"/>
      <w:marBottom w:val="0"/>
      <w:divBdr>
        <w:top w:val="none" w:sz="0" w:space="0" w:color="auto"/>
        <w:left w:val="none" w:sz="0" w:space="0" w:color="auto"/>
        <w:bottom w:val="none" w:sz="0" w:space="0" w:color="auto"/>
        <w:right w:val="none" w:sz="0" w:space="0" w:color="auto"/>
      </w:divBdr>
    </w:div>
    <w:div w:id="40788642">
      <w:bodyDiv w:val="1"/>
      <w:marLeft w:val="0"/>
      <w:marRight w:val="0"/>
      <w:marTop w:val="0"/>
      <w:marBottom w:val="0"/>
      <w:divBdr>
        <w:top w:val="none" w:sz="0" w:space="0" w:color="auto"/>
        <w:left w:val="none" w:sz="0" w:space="0" w:color="auto"/>
        <w:bottom w:val="none" w:sz="0" w:space="0" w:color="auto"/>
        <w:right w:val="none" w:sz="0" w:space="0" w:color="auto"/>
      </w:divBdr>
      <w:divsChild>
        <w:div w:id="1533688260">
          <w:marLeft w:val="0"/>
          <w:marRight w:val="0"/>
          <w:marTop w:val="0"/>
          <w:marBottom w:val="0"/>
          <w:divBdr>
            <w:top w:val="none" w:sz="0" w:space="0" w:color="auto"/>
            <w:left w:val="none" w:sz="0" w:space="0" w:color="auto"/>
            <w:bottom w:val="none" w:sz="0" w:space="0" w:color="auto"/>
            <w:right w:val="none" w:sz="0" w:space="0" w:color="auto"/>
          </w:divBdr>
        </w:div>
        <w:div w:id="723600188">
          <w:marLeft w:val="0"/>
          <w:marRight w:val="0"/>
          <w:marTop w:val="0"/>
          <w:marBottom w:val="0"/>
          <w:divBdr>
            <w:top w:val="none" w:sz="0" w:space="0" w:color="auto"/>
            <w:left w:val="none" w:sz="0" w:space="0" w:color="auto"/>
            <w:bottom w:val="none" w:sz="0" w:space="0" w:color="auto"/>
            <w:right w:val="none" w:sz="0" w:space="0" w:color="auto"/>
          </w:divBdr>
        </w:div>
        <w:div w:id="1616055258">
          <w:marLeft w:val="0"/>
          <w:marRight w:val="0"/>
          <w:marTop w:val="0"/>
          <w:marBottom w:val="0"/>
          <w:divBdr>
            <w:top w:val="none" w:sz="0" w:space="0" w:color="auto"/>
            <w:left w:val="none" w:sz="0" w:space="0" w:color="auto"/>
            <w:bottom w:val="none" w:sz="0" w:space="0" w:color="auto"/>
            <w:right w:val="none" w:sz="0" w:space="0" w:color="auto"/>
          </w:divBdr>
        </w:div>
        <w:div w:id="759107105">
          <w:marLeft w:val="0"/>
          <w:marRight w:val="0"/>
          <w:marTop w:val="0"/>
          <w:marBottom w:val="0"/>
          <w:divBdr>
            <w:top w:val="none" w:sz="0" w:space="0" w:color="auto"/>
            <w:left w:val="none" w:sz="0" w:space="0" w:color="auto"/>
            <w:bottom w:val="none" w:sz="0" w:space="0" w:color="auto"/>
            <w:right w:val="none" w:sz="0" w:space="0" w:color="auto"/>
          </w:divBdr>
        </w:div>
      </w:divsChild>
    </w:div>
    <w:div w:id="44109938">
      <w:bodyDiv w:val="1"/>
      <w:marLeft w:val="0"/>
      <w:marRight w:val="0"/>
      <w:marTop w:val="0"/>
      <w:marBottom w:val="0"/>
      <w:divBdr>
        <w:top w:val="none" w:sz="0" w:space="0" w:color="auto"/>
        <w:left w:val="none" w:sz="0" w:space="0" w:color="auto"/>
        <w:bottom w:val="none" w:sz="0" w:space="0" w:color="auto"/>
        <w:right w:val="none" w:sz="0" w:space="0" w:color="auto"/>
      </w:divBdr>
    </w:div>
    <w:div w:id="78215692">
      <w:bodyDiv w:val="1"/>
      <w:marLeft w:val="0"/>
      <w:marRight w:val="0"/>
      <w:marTop w:val="0"/>
      <w:marBottom w:val="0"/>
      <w:divBdr>
        <w:top w:val="none" w:sz="0" w:space="0" w:color="auto"/>
        <w:left w:val="none" w:sz="0" w:space="0" w:color="auto"/>
        <w:bottom w:val="none" w:sz="0" w:space="0" w:color="auto"/>
        <w:right w:val="none" w:sz="0" w:space="0" w:color="auto"/>
      </w:divBdr>
    </w:div>
    <w:div w:id="78412687">
      <w:bodyDiv w:val="1"/>
      <w:marLeft w:val="0"/>
      <w:marRight w:val="0"/>
      <w:marTop w:val="0"/>
      <w:marBottom w:val="0"/>
      <w:divBdr>
        <w:top w:val="none" w:sz="0" w:space="0" w:color="auto"/>
        <w:left w:val="none" w:sz="0" w:space="0" w:color="auto"/>
        <w:bottom w:val="none" w:sz="0" w:space="0" w:color="auto"/>
        <w:right w:val="none" w:sz="0" w:space="0" w:color="auto"/>
      </w:divBdr>
    </w:div>
    <w:div w:id="82797207">
      <w:bodyDiv w:val="1"/>
      <w:marLeft w:val="0"/>
      <w:marRight w:val="0"/>
      <w:marTop w:val="0"/>
      <w:marBottom w:val="0"/>
      <w:divBdr>
        <w:top w:val="none" w:sz="0" w:space="0" w:color="auto"/>
        <w:left w:val="none" w:sz="0" w:space="0" w:color="auto"/>
        <w:bottom w:val="none" w:sz="0" w:space="0" w:color="auto"/>
        <w:right w:val="none" w:sz="0" w:space="0" w:color="auto"/>
      </w:divBdr>
    </w:div>
    <w:div w:id="88083445">
      <w:bodyDiv w:val="1"/>
      <w:marLeft w:val="0"/>
      <w:marRight w:val="0"/>
      <w:marTop w:val="0"/>
      <w:marBottom w:val="0"/>
      <w:divBdr>
        <w:top w:val="none" w:sz="0" w:space="0" w:color="auto"/>
        <w:left w:val="none" w:sz="0" w:space="0" w:color="auto"/>
        <w:bottom w:val="none" w:sz="0" w:space="0" w:color="auto"/>
        <w:right w:val="none" w:sz="0" w:space="0" w:color="auto"/>
      </w:divBdr>
    </w:div>
    <w:div w:id="100494382">
      <w:bodyDiv w:val="1"/>
      <w:marLeft w:val="0"/>
      <w:marRight w:val="0"/>
      <w:marTop w:val="0"/>
      <w:marBottom w:val="0"/>
      <w:divBdr>
        <w:top w:val="none" w:sz="0" w:space="0" w:color="auto"/>
        <w:left w:val="none" w:sz="0" w:space="0" w:color="auto"/>
        <w:bottom w:val="none" w:sz="0" w:space="0" w:color="auto"/>
        <w:right w:val="none" w:sz="0" w:space="0" w:color="auto"/>
      </w:divBdr>
    </w:div>
    <w:div w:id="103380352">
      <w:bodyDiv w:val="1"/>
      <w:marLeft w:val="0"/>
      <w:marRight w:val="0"/>
      <w:marTop w:val="0"/>
      <w:marBottom w:val="0"/>
      <w:divBdr>
        <w:top w:val="none" w:sz="0" w:space="0" w:color="auto"/>
        <w:left w:val="none" w:sz="0" w:space="0" w:color="auto"/>
        <w:bottom w:val="none" w:sz="0" w:space="0" w:color="auto"/>
        <w:right w:val="none" w:sz="0" w:space="0" w:color="auto"/>
      </w:divBdr>
    </w:div>
    <w:div w:id="106855409">
      <w:bodyDiv w:val="1"/>
      <w:marLeft w:val="0"/>
      <w:marRight w:val="0"/>
      <w:marTop w:val="0"/>
      <w:marBottom w:val="0"/>
      <w:divBdr>
        <w:top w:val="none" w:sz="0" w:space="0" w:color="auto"/>
        <w:left w:val="none" w:sz="0" w:space="0" w:color="auto"/>
        <w:bottom w:val="none" w:sz="0" w:space="0" w:color="auto"/>
        <w:right w:val="none" w:sz="0" w:space="0" w:color="auto"/>
      </w:divBdr>
    </w:div>
    <w:div w:id="187910720">
      <w:bodyDiv w:val="1"/>
      <w:marLeft w:val="0"/>
      <w:marRight w:val="0"/>
      <w:marTop w:val="0"/>
      <w:marBottom w:val="0"/>
      <w:divBdr>
        <w:top w:val="none" w:sz="0" w:space="0" w:color="auto"/>
        <w:left w:val="none" w:sz="0" w:space="0" w:color="auto"/>
        <w:bottom w:val="none" w:sz="0" w:space="0" w:color="auto"/>
        <w:right w:val="none" w:sz="0" w:space="0" w:color="auto"/>
      </w:divBdr>
    </w:div>
    <w:div w:id="200552323">
      <w:bodyDiv w:val="1"/>
      <w:marLeft w:val="0"/>
      <w:marRight w:val="0"/>
      <w:marTop w:val="0"/>
      <w:marBottom w:val="0"/>
      <w:divBdr>
        <w:top w:val="none" w:sz="0" w:space="0" w:color="auto"/>
        <w:left w:val="none" w:sz="0" w:space="0" w:color="auto"/>
        <w:bottom w:val="none" w:sz="0" w:space="0" w:color="auto"/>
        <w:right w:val="none" w:sz="0" w:space="0" w:color="auto"/>
      </w:divBdr>
    </w:div>
    <w:div w:id="208341600">
      <w:bodyDiv w:val="1"/>
      <w:marLeft w:val="0"/>
      <w:marRight w:val="0"/>
      <w:marTop w:val="0"/>
      <w:marBottom w:val="0"/>
      <w:divBdr>
        <w:top w:val="none" w:sz="0" w:space="0" w:color="auto"/>
        <w:left w:val="none" w:sz="0" w:space="0" w:color="auto"/>
        <w:bottom w:val="none" w:sz="0" w:space="0" w:color="auto"/>
        <w:right w:val="none" w:sz="0" w:space="0" w:color="auto"/>
      </w:divBdr>
    </w:div>
    <w:div w:id="211120371">
      <w:bodyDiv w:val="1"/>
      <w:marLeft w:val="0"/>
      <w:marRight w:val="0"/>
      <w:marTop w:val="0"/>
      <w:marBottom w:val="0"/>
      <w:divBdr>
        <w:top w:val="none" w:sz="0" w:space="0" w:color="auto"/>
        <w:left w:val="none" w:sz="0" w:space="0" w:color="auto"/>
        <w:bottom w:val="none" w:sz="0" w:space="0" w:color="auto"/>
        <w:right w:val="none" w:sz="0" w:space="0" w:color="auto"/>
      </w:divBdr>
    </w:div>
    <w:div w:id="240406192">
      <w:bodyDiv w:val="1"/>
      <w:marLeft w:val="0"/>
      <w:marRight w:val="0"/>
      <w:marTop w:val="0"/>
      <w:marBottom w:val="0"/>
      <w:divBdr>
        <w:top w:val="none" w:sz="0" w:space="0" w:color="auto"/>
        <w:left w:val="none" w:sz="0" w:space="0" w:color="auto"/>
        <w:bottom w:val="none" w:sz="0" w:space="0" w:color="auto"/>
        <w:right w:val="none" w:sz="0" w:space="0" w:color="auto"/>
      </w:divBdr>
    </w:div>
    <w:div w:id="278032689">
      <w:bodyDiv w:val="1"/>
      <w:marLeft w:val="0"/>
      <w:marRight w:val="0"/>
      <w:marTop w:val="0"/>
      <w:marBottom w:val="0"/>
      <w:divBdr>
        <w:top w:val="none" w:sz="0" w:space="0" w:color="auto"/>
        <w:left w:val="none" w:sz="0" w:space="0" w:color="auto"/>
        <w:bottom w:val="none" w:sz="0" w:space="0" w:color="auto"/>
        <w:right w:val="none" w:sz="0" w:space="0" w:color="auto"/>
      </w:divBdr>
    </w:div>
    <w:div w:id="278147271">
      <w:bodyDiv w:val="1"/>
      <w:marLeft w:val="0"/>
      <w:marRight w:val="0"/>
      <w:marTop w:val="0"/>
      <w:marBottom w:val="0"/>
      <w:divBdr>
        <w:top w:val="none" w:sz="0" w:space="0" w:color="auto"/>
        <w:left w:val="none" w:sz="0" w:space="0" w:color="auto"/>
        <w:bottom w:val="none" w:sz="0" w:space="0" w:color="auto"/>
        <w:right w:val="none" w:sz="0" w:space="0" w:color="auto"/>
      </w:divBdr>
    </w:div>
    <w:div w:id="279924131">
      <w:bodyDiv w:val="1"/>
      <w:marLeft w:val="0"/>
      <w:marRight w:val="0"/>
      <w:marTop w:val="0"/>
      <w:marBottom w:val="0"/>
      <w:divBdr>
        <w:top w:val="none" w:sz="0" w:space="0" w:color="auto"/>
        <w:left w:val="none" w:sz="0" w:space="0" w:color="auto"/>
        <w:bottom w:val="none" w:sz="0" w:space="0" w:color="auto"/>
        <w:right w:val="none" w:sz="0" w:space="0" w:color="auto"/>
      </w:divBdr>
    </w:div>
    <w:div w:id="317269063">
      <w:bodyDiv w:val="1"/>
      <w:marLeft w:val="0"/>
      <w:marRight w:val="0"/>
      <w:marTop w:val="0"/>
      <w:marBottom w:val="0"/>
      <w:divBdr>
        <w:top w:val="none" w:sz="0" w:space="0" w:color="auto"/>
        <w:left w:val="none" w:sz="0" w:space="0" w:color="auto"/>
        <w:bottom w:val="none" w:sz="0" w:space="0" w:color="auto"/>
        <w:right w:val="none" w:sz="0" w:space="0" w:color="auto"/>
      </w:divBdr>
    </w:div>
    <w:div w:id="321279781">
      <w:bodyDiv w:val="1"/>
      <w:marLeft w:val="0"/>
      <w:marRight w:val="0"/>
      <w:marTop w:val="0"/>
      <w:marBottom w:val="0"/>
      <w:divBdr>
        <w:top w:val="none" w:sz="0" w:space="0" w:color="auto"/>
        <w:left w:val="none" w:sz="0" w:space="0" w:color="auto"/>
        <w:bottom w:val="none" w:sz="0" w:space="0" w:color="auto"/>
        <w:right w:val="none" w:sz="0" w:space="0" w:color="auto"/>
      </w:divBdr>
    </w:div>
    <w:div w:id="329255439">
      <w:bodyDiv w:val="1"/>
      <w:marLeft w:val="0"/>
      <w:marRight w:val="0"/>
      <w:marTop w:val="0"/>
      <w:marBottom w:val="0"/>
      <w:divBdr>
        <w:top w:val="none" w:sz="0" w:space="0" w:color="auto"/>
        <w:left w:val="none" w:sz="0" w:space="0" w:color="auto"/>
        <w:bottom w:val="none" w:sz="0" w:space="0" w:color="auto"/>
        <w:right w:val="none" w:sz="0" w:space="0" w:color="auto"/>
      </w:divBdr>
    </w:div>
    <w:div w:id="333652794">
      <w:bodyDiv w:val="1"/>
      <w:marLeft w:val="0"/>
      <w:marRight w:val="0"/>
      <w:marTop w:val="0"/>
      <w:marBottom w:val="0"/>
      <w:divBdr>
        <w:top w:val="none" w:sz="0" w:space="0" w:color="auto"/>
        <w:left w:val="none" w:sz="0" w:space="0" w:color="auto"/>
        <w:bottom w:val="none" w:sz="0" w:space="0" w:color="auto"/>
        <w:right w:val="none" w:sz="0" w:space="0" w:color="auto"/>
      </w:divBdr>
    </w:div>
    <w:div w:id="335349478">
      <w:bodyDiv w:val="1"/>
      <w:marLeft w:val="0"/>
      <w:marRight w:val="0"/>
      <w:marTop w:val="0"/>
      <w:marBottom w:val="0"/>
      <w:divBdr>
        <w:top w:val="none" w:sz="0" w:space="0" w:color="auto"/>
        <w:left w:val="none" w:sz="0" w:space="0" w:color="auto"/>
        <w:bottom w:val="none" w:sz="0" w:space="0" w:color="auto"/>
        <w:right w:val="none" w:sz="0" w:space="0" w:color="auto"/>
      </w:divBdr>
    </w:div>
    <w:div w:id="336857756">
      <w:bodyDiv w:val="1"/>
      <w:marLeft w:val="0"/>
      <w:marRight w:val="0"/>
      <w:marTop w:val="0"/>
      <w:marBottom w:val="0"/>
      <w:divBdr>
        <w:top w:val="none" w:sz="0" w:space="0" w:color="auto"/>
        <w:left w:val="none" w:sz="0" w:space="0" w:color="auto"/>
        <w:bottom w:val="none" w:sz="0" w:space="0" w:color="auto"/>
        <w:right w:val="none" w:sz="0" w:space="0" w:color="auto"/>
      </w:divBdr>
    </w:div>
    <w:div w:id="337510425">
      <w:bodyDiv w:val="1"/>
      <w:marLeft w:val="0"/>
      <w:marRight w:val="0"/>
      <w:marTop w:val="0"/>
      <w:marBottom w:val="0"/>
      <w:divBdr>
        <w:top w:val="none" w:sz="0" w:space="0" w:color="auto"/>
        <w:left w:val="none" w:sz="0" w:space="0" w:color="auto"/>
        <w:bottom w:val="none" w:sz="0" w:space="0" w:color="auto"/>
        <w:right w:val="none" w:sz="0" w:space="0" w:color="auto"/>
      </w:divBdr>
    </w:div>
    <w:div w:id="351420223">
      <w:bodyDiv w:val="1"/>
      <w:marLeft w:val="0"/>
      <w:marRight w:val="0"/>
      <w:marTop w:val="0"/>
      <w:marBottom w:val="0"/>
      <w:divBdr>
        <w:top w:val="none" w:sz="0" w:space="0" w:color="auto"/>
        <w:left w:val="none" w:sz="0" w:space="0" w:color="auto"/>
        <w:bottom w:val="none" w:sz="0" w:space="0" w:color="auto"/>
        <w:right w:val="none" w:sz="0" w:space="0" w:color="auto"/>
      </w:divBdr>
      <w:divsChild>
        <w:div w:id="1546483451">
          <w:marLeft w:val="0"/>
          <w:marRight w:val="0"/>
          <w:marTop w:val="0"/>
          <w:marBottom w:val="0"/>
          <w:divBdr>
            <w:top w:val="none" w:sz="0" w:space="0" w:color="auto"/>
            <w:left w:val="none" w:sz="0" w:space="0" w:color="auto"/>
            <w:bottom w:val="none" w:sz="0" w:space="0" w:color="auto"/>
            <w:right w:val="none" w:sz="0" w:space="0" w:color="auto"/>
          </w:divBdr>
          <w:divsChild>
            <w:div w:id="91574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842526">
      <w:bodyDiv w:val="1"/>
      <w:marLeft w:val="0"/>
      <w:marRight w:val="0"/>
      <w:marTop w:val="0"/>
      <w:marBottom w:val="0"/>
      <w:divBdr>
        <w:top w:val="none" w:sz="0" w:space="0" w:color="auto"/>
        <w:left w:val="none" w:sz="0" w:space="0" w:color="auto"/>
        <w:bottom w:val="none" w:sz="0" w:space="0" w:color="auto"/>
        <w:right w:val="none" w:sz="0" w:space="0" w:color="auto"/>
      </w:divBdr>
    </w:div>
    <w:div w:id="374501706">
      <w:bodyDiv w:val="1"/>
      <w:marLeft w:val="0"/>
      <w:marRight w:val="0"/>
      <w:marTop w:val="0"/>
      <w:marBottom w:val="0"/>
      <w:divBdr>
        <w:top w:val="none" w:sz="0" w:space="0" w:color="auto"/>
        <w:left w:val="none" w:sz="0" w:space="0" w:color="auto"/>
        <w:bottom w:val="none" w:sz="0" w:space="0" w:color="auto"/>
        <w:right w:val="none" w:sz="0" w:space="0" w:color="auto"/>
      </w:divBdr>
    </w:div>
    <w:div w:id="389964174">
      <w:bodyDiv w:val="1"/>
      <w:marLeft w:val="0"/>
      <w:marRight w:val="0"/>
      <w:marTop w:val="0"/>
      <w:marBottom w:val="0"/>
      <w:divBdr>
        <w:top w:val="none" w:sz="0" w:space="0" w:color="auto"/>
        <w:left w:val="none" w:sz="0" w:space="0" w:color="auto"/>
        <w:bottom w:val="none" w:sz="0" w:space="0" w:color="auto"/>
        <w:right w:val="none" w:sz="0" w:space="0" w:color="auto"/>
      </w:divBdr>
    </w:div>
    <w:div w:id="415052258">
      <w:bodyDiv w:val="1"/>
      <w:marLeft w:val="0"/>
      <w:marRight w:val="0"/>
      <w:marTop w:val="0"/>
      <w:marBottom w:val="0"/>
      <w:divBdr>
        <w:top w:val="none" w:sz="0" w:space="0" w:color="auto"/>
        <w:left w:val="none" w:sz="0" w:space="0" w:color="auto"/>
        <w:bottom w:val="none" w:sz="0" w:space="0" w:color="auto"/>
        <w:right w:val="none" w:sz="0" w:space="0" w:color="auto"/>
      </w:divBdr>
    </w:div>
    <w:div w:id="420954819">
      <w:bodyDiv w:val="1"/>
      <w:marLeft w:val="0"/>
      <w:marRight w:val="0"/>
      <w:marTop w:val="0"/>
      <w:marBottom w:val="0"/>
      <w:divBdr>
        <w:top w:val="none" w:sz="0" w:space="0" w:color="auto"/>
        <w:left w:val="none" w:sz="0" w:space="0" w:color="auto"/>
        <w:bottom w:val="none" w:sz="0" w:space="0" w:color="auto"/>
        <w:right w:val="none" w:sz="0" w:space="0" w:color="auto"/>
      </w:divBdr>
    </w:div>
    <w:div w:id="425809866">
      <w:bodyDiv w:val="1"/>
      <w:marLeft w:val="0"/>
      <w:marRight w:val="0"/>
      <w:marTop w:val="0"/>
      <w:marBottom w:val="0"/>
      <w:divBdr>
        <w:top w:val="none" w:sz="0" w:space="0" w:color="auto"/>
        <w:left w:val="none" w:sz="0" w:space="0" w:color="auto"/>
        <w:bottom w:val="none" w:sz="0" w:space="0" w:color="auto"/>
        <w:right w:val="none" w:sz="0" w:space="0" w:color="auto"/>
      </w:divBdr>
    </w:div>
    <w:div w:id="428547586">
      <w:bodyDiv w:val="1"/>
      <w:marLeft w:val="0"/>
      <w:marRight w:val="0"/>
      <w:marTop w:val="0"/>
      <w:marBottom w:val="0"/>
      <w:divBdr>
        <w:top w:val="none" w:sz="0" w:space="0" w:color="auto"/>
        <w:left w:val="none" w:sz="0" w:space="0" w:color="auto"/>
        <w:bottom w:val="none" w:sz="0" w:space="0" w:color="auto"/>
        <w:right w:val="none" w:sz="0" w:space="0" w:color="auto"/>
      </w:divBdr>
    </w:div>
    <w:div w:id="439566435">
      <w:bodyDiv w:val="1"/>
      <w:marLeft w:val="0"/>
      <w:marRight w:val="0"/>
      <w:marTop w:val="0"/>
      <w:marBottom w:val="0"/>
      <w:divBdr>
        <w:top w:val="none" w:sz="0" w:space="0" w:color="auto"/>
        <w:left w:val="none" w:sz="0" w:space="0" w:color="auto"/>
        <w:bottom w:val="none" w:sz="0" w:space="0" w:color="auto"/>
        <w:right w:val="none" w:sz="0" w:space="0" w:color="auto"/>
      </w:divBdr>
    </w:div>
    <w:div w:id="446050838">
      <w:bodyDiv w:val="1"/>
      <w:marLeft w:val="0"/>
      <w:marRight w:val="0"/>
      <w:marTop w:val="0"/>
      <w:marBottom w:val="0"/>
      <w:divBdr>
        <w:top w:val="none" w:sz="0" w:space="0" w:color="auto"/>
        <w:left w:val="none" w:sz="0" w:space="0" w:color="auto"/>
        <w:bottom w:val="none" w:sz="0" w:space="0" w:color="auto"/>
        <w:right w:val="none" w:sz="0" w:space="0" w:color="auto"/>
      </w:divBdr>
    </w:div>
    <w:div w:id="450441629">
      <w:bodyDiv w:val="1"/>
      <w:marLeft w:val="0"/>
      <w:marRight w:val="0"/>
      <w:marTop w:val="0"/>
      <w:marBottom w:val="0"/>
      <w:divBdr>
        <w:top w:val="none" w:sz="0" w:space="0" w:color="auto"/>
        <w:left w:val="none" w:sz="0" w:space="0" w:color="auto"/>
        <w:bottom w:val="none" w:sz="0" w:space="0" w:color="auto"/>
        <w:right w:val="none" w:sz="0" w:space="0" w:color="auto"/>
      </w:divBdr>
    </w:div>
    <w:div w:id="478771334">
      <w:bodyDiv w:val="1"/>
      <w:marLeft w:val="0"/>
      <w:marRight w:val="0"/>
      <w:marTop w:val="0"/>
      <w:marBottom w:val="0"/>
      <w:divBdr>
        <w:top w:val="none" w:sz="0" w:space="0" w:color="auto"/>
        <w:left w:val="none" w:sz="0" w:space="0" w:color="auto"/>
        <w:bottom w:val="none" w:sz="0" w:space="0" w:color="auto"/>
        <w:right w:val="none" w:sz="0" w:space="0" w:color="auto"/>
      </w:divBdr>
    </w:div>
    <w:div w:id="482043337">
      <w:bodyDiv w:val="1"/>
      <w:marLeft w:val="0"/>
      <w:marRight w:val="0"/>
      <w:marTop w:val="0"/>
      <w:marBottom w:val="0"/>
      <w:divBdr>
        <w:top w:val="none" w:sz="0" w:space="0" w:color="auto"/>
        <w:left w:val="none" w:sz="0" w:space="0" w:color="auto"/>
        <w:bottom w:val="none" w:sz="0" w:space="0" w:color="auto"/>
        <w:right w:val="none" w:sz="0" w:space="0" w:color="auto"/>
      </w:divBdr>
    </w:div>
    <w:div w:id="514883050">
      <w:bodyDiv w:val="1"/>
      <w:marLeft w:val="0"/>
      <w:marRight w:val="0"/>
      <w:marTop w:val="0"/>
      <w:marBottom w:val="0"/>
      <w:divBdr>
        <w:top w:val="none" w:sz="0" w:space="0" w:color="auto"/>
        <w:left w:val="none" w:sz="0" w:space="0" w:color="auto"/>
        <w:bottom w:val="none" w:sz="0" w:space="0" w:color="auto"/>
        <w:right w:val="none" w:sz="0" w:space="0" w:color="auto"/>
      </w:divBdr>
    </w:div>
    <w:div w:id="517503365">
      <w:bodyDiv w:val="1"/>
      <w:marLeft w:val="0"/>
      <w:marRight w:val="0"/>
      <w:marTop w:val="0"/>
      <w:marBottom w:val="0"/>
      <w:divBdr>
        <w:top w:val="none" w:sz="0" w:space="0" w:color="auto"/>
        <w:left w:val="none" w:sz="0" w:space="0" w:color="auto"/>
        <w:bottom w:val="none" w:sz="0" w:space="0" w:color="auto"/>
        <w:right w:val="none" w:sz="0" w:space="0" w:color="auto"/>
      </w:divBdr>
    </w:div>
    <w:div w:id="532309122">
      <w:bodyDiv w:val="1"/>
      <w:marLeft w:val="0"/>
      <w:marRight w:val="0"/>
      <w:marTop w:val="0"/>
      <w:marBottom w:val="0"/>
      <w:divBdr>
        <w:top w:val="none" w:sz="0" w:space="0" w:color="auto"/>
        <w:left w:val="none" w:sz="0" w:space="0" w:color="auto"/>
        <w:bottom w:val="none" w:sz="0" w:space="0" w:color="auto"/>
        <w:right w:val="none" w:sz="0" w:space="0" w:color="auto"/>
      </w:divBdr>
    </w:div>
    <w:div w:id="535315518">
      <w:bodyDiv w:val="1"/>
      <w:marLeft w:val="0"/>
      <w:marRight w:val="0"/>
      <w:marTop w:val="0"/>
      <w:marBottom w:val="0"/>
      <w:divBdr>
        <w:top w:val="none" w:sz="0" w:space="0" w:color="auto"/>
        <w:left w:val="none" w:sz="0" w:space="0" w:color="auto"/>
        <w:bottom w:val="none" w:sz="0" w:space="0" w:color="auto"/>
        <w:right w:val="none" w:sz="0" w:space="0" w:color="auto"/>
      </w:divBdr>
    </w:div>
    <w:div w:id="546111661">
      <w:bodyDiv w:val="1"/>
      <w:marLeft w:val="0"/>
      <w:marRight w:val="0"/>
      <w:marTop w:val="0"/>
      <w:marBottom w:val="0"/>
      <w:divBdr>
        <w:top w:val="none" w:sz="0" w:space="0" w:color="auto"/>
        <w:left w:val="none" w:sz="0" w:space="0" w:color="auto"/>
        <w:bottom w:val="none" w:sz="0" w:space="0" w:color="auto"/>
        <w:right w:val="none" w:sz="0" w:space="0" w:color="auto"/>
      </w:divBdr>
    </w:div>
    <w:div w:id="549877132">
      <w:bodyDiv w:val="1"/>
      <w:marLeft w:val="0"/>
      <w:marRight w:val="0"/>
      <w:marTop w:val="0"/>
      <w:marBottom w:val="0"/>
      <w:divBdr>
        <w:top w:val="none" w:sz="0" w:space="0" w:color="auto"/>
        <w:left w:val="none" w:sz="0" w:space="0" w:color="auto"/>
        <w:bottom w:val="none" w:sz="0" w:space="0" w:color="auto"/>
        <w:right w:val="none" w:sz="0" w:space="0" w:color="auto"/>
      </w:divBdr>
    </w:div>
    <w:div w:id="553470133">
      <w:bodyDiv w:val="1"/>
      <w:marLeft w:val="0"/>
      <w:marRight w:val="0"/>
      <w:marTop w:val="0"/>
      <w:marBottom w:val="0"/>
      <w:divBdr>
        <w:top w:val="none" w:sz="0" w:space="0" w:color="auto"/>
        <w:left w:val="none" w:sz="0" w:space="0" w:color="auto"/>
        <w:bottom w:val="none" w:sz="0" w:space="0" w:color="auto"/>
        <w:right w:val="none" w:sz="0" w:space="0" w:color="auto"/>
      </w:divBdr>
    </w:div>
    <w:div w:id="606041332">
      <w:bodyDiv w:val="1"/>
      <w:marLeft w:val="0"/>
      <w:marRight w:val="0"/>
      <w:marTop w:val="0"/>
      <w:marBottom w:val="0"/>
      <w:divBdr>
        <w:top w:val="none" w:sz="0" w:space="0" w:color="auto"/>
        <w:left w:val="none" w:sz="0" w:space="0" w:color="auto"/>
        <w:bottom w:val="none" w:sz="0" w:space="0" w:color="auto"/>
        <w:right w:val="none" w:sz="0" w:space="0" w:color="auto"/>
      </w:divBdr>
    </w:div>
    <w:div w:id="607809292">
      <w:bodyDiv w:val="1"/>
      <w:marLeft w:val="0"/>
      <w:marRight w:val="0"/>
      <w:marTop w:val="0"/>
      <w:marBottom w:val="0"/>
      <w:divBdr>
        <w:top w:val="none" w:sz="0" w:space="0" w:color="auto"/>
        <w:left w:val="none" w:sz="0" w:space="0" w:color="auto"/>
        <w:bottom w:val="none" w:sz="0" w:space="0" w:color="auto"/>
        <w:right w:val="none" w:sz="0" w:space="0" w:color="auto"/>
      </w:divBdr>
    </w:div>
    <w:div w:id="613095695">
      <w:bodyDiv w:val="1"/>
      <w:marLeft w:val="0"/>
      <w:marRight w:val="0"/>
      <w:marTop w:val="0"/>
      <w:marBottom w:val="0"/>
      <w:divBdr>
        <w:top w:val="none" w:sz="0" w:space="0" w:color="auto"/>
        <w:left w:val="none" w:sz="0" w:space="0" w:color="auto"/>
        <w:bottom w:val="none" w:sz="0" w:space="0" w:color="auto"/>
        <w:right w:val="none" w:sz="0" w:space="0" w:color="auto"/>
      </w:divBdr>
    </w:div>
    <w:div w:id="658463927">
      <w:bodyDiv w:val="1"/>
      <w:marLeft w:val="0"/>
      <w:marRight w:val="0"/>
      <w:marTop w:val="0"/>
      <w:marBottom w:val="0"/>
      <w:divBdr>
        <w:top w:val="none" w:sz="0" w:space="0" w:color="auto"/>
        <w:left w:val="none" w:sz="0" w:space="0" w:color="auto"/>
        <w:bottom w:val="none" w:sz="0" w:space="0" w:color="auto"/>
        <w:right w:val="none" w:sz="0" w:space="0" w:color="auto"/>
      </w:divBdr>
    </w:div>
    <w:div w:id="660545844">
      <w:bodyDiv w:val="1"/>
      <w:marLeft w:val="0"/>
      <w:marRight w:val="0"/>
      <w:marTop w:val="0"/>
      <w:marBottom w:val="0"/>
      <w:divBdr>
        <w:top w:val="none" w:sz="0" w:space="0" w:color="auto"/>
        <w:left w:val="none" w:sz="0" w:space="0" w:color="auto"/>
        <w:bottom w:val="none" w:sz="0" w:space="0" w:color="auto"/>
        <w:right w:val="none" w:sz="0" w:space="0" w:color="auto"/>
      </w:divBdr>
    </w:div>
    <w:div w:id="685597538">
      <w:bodyDiv w:val="1"/>
      <w:marLeft w:val="0"/>
      <w:marRight w:val="0"/>
      <w:marTop w:val="0"/>
      <w:marBottom w:val="0"/>
      <w:divBdr>
        <w:top w:val="none" w:sz="0" w:space="0" w:color="auto"/>
        <w:left w:val="none" w:sz="0" w:space="0" w:color="auto"/>
        <w:bottom w:val="none" w:sz="0" w:space="0" w:color="auto"/>
        <w:right w:val="none" w:sz="0" w:space="0" w:color="auto"/>
      </w:divBdr>
    </w:div>
    <w:div w:id="690912680">
      <w:bodyDiv w:val="1"/>
      <w:marLeft w:val="0"/>
      <w:marRight w:val="0"/>
      <w:marTop w:val="0"/>
      <w:marBottom w:val="0"/>
      <w:divBdr>
        <w:top w:val="none" w:sz="0" w:space="0" w:color="auto"/>
        <w:left w:val="none" w:sz="0" w:space="0" w:color="auto"/>
        <w:bottom w:val="none" w:sz="0" w:space="0" w:color="auto"/>
        <w:right w:val="none" w:sz="0" w:space="0" w:color="auto"/>
      </w:divBdr>
    </w:div>
    <w:div w:id="696975882">
      <w:bodyDiv w:val="1"/>
      <w:marLeft w:val="0"/>
      <w:marRight w:val="0"/>
      <w:marTop w:val="0"/>
      <w:marBottom w:val="0"/>
      <w:divBdr>
        <w:top w:val="none" w:sz="0" w:space="0" w:color="auto"/>
        <w:left w:val="none" w:sz="0" w:space="0" w:color="auto"/>
        <w:bottom w:val="none" w:sz="0" w:space="0" w:color="auto"/>
        <w:right w:val="none" w:sz="0" w:space="0" w:color="auto"/>
      </w:divBdr>
    </w:div>
    <w:div w:id="697391430">
      <w:bodyDiv w:val="1"/>
      <w:marLeft w:val="0"/>
      <w:marRight w:val="0"/>
      <w:marTop w:val="0"/>
      <w:marBottom w:val="0"/>
      <w:divBdr>
        <w:top w:val="none" w:sz="0" w:space="0" w:color="auto"/>
        <w:left w:val="none" w:sz="0" w:space="0" w:color="auto"/>
        <w:bottom w:val="none" w:sz="0" w:space="0" w:color="auto"/>
        <w:right w:val="none" w:sz="0" w:space="0" w:color="auto"/>
      </w:divBdr>
    </w:div>
    <w:div w:id="719673304">
      <w:bodyDiv w:val="1"/>
      <w:marLeft w:val="0"/>
      <w:marRight w:val="0"/>
      <w:marTop w:val="0"/>
      <w:marBottom w:val="0"/>
      <w:divBdr>
        <w:top w:val="none" w:sz="0" w:space="0" w:color="auto"/>
        <w:left w:val="none" w:sz="0" w:space="0" w:color="auto"/>
        <w:bottom w:val="none" w:sz="0" w:space="0" w:color="auto"/>
        <w:right w:val="none" w:sz="0" w:space="0" w:color="auto"/>
      </w:divBdr>
    </w:div>
    <w:div w:id="733357648">
      <w:bodyDiv w:val="1"/>
      <w:marLeft w:val="0"/>
      <w:marRight w:val="0"/>
      <w:marTop w:val="0"/>
      <w:marBottom w:val="0"/>
      <w:divBdr>
        <w:top w:val="none" w:sz="0" w:space="0" w:color="auto"/>
        <w:left w:val="none" w:sz="0" w:space="0" w:color="auto"/>
        <w:bottom w:val="none" w:sz="0" w:space="0" w:color="auto"/>
        <w:right w:val="none" w:sz="0" w:space="0" w:color="auto"/>
      </w:divBdr>
      <w:divsChild>
        <w:div w:id="1137599903">
          <w:marLeft w:val="0"/>
          <w:marRight w:val="0"/>
          <w:marTop w:val="0"/>
          <w:marBottom w:val="0"/>
          <w:divBdr>
            <w:top w:val="none" w:sz="0" w:space="0" w:color="auto"/>
            <w:left w:val="none" w:sz="0" w:space="0" w:color="auto"/>
            <w:bottom w:val="none" w:sz="0" w:space="0" w:color="auto"/>
            <w:right w:val="none" w:sz="0" w:space="0" w:color="auto"/>
          </w:divBdr>
          <w:divsChild>
            <w:div w:id="8049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98715">
      <w:bodyDiv w:val="1"/>
      <w:marLeft w:val="0"/>
      <w:marRight w:val="0"/>
      <w:marTop w:val="0"/>
      <w:marBottom w:val="0"/>
      <w:divBdr>
        <w:top w:val="none" w:sz="0" w:space="0" w:color="auto"/>
        <w:left w:val="none" w:sz="0" w:space="0" w:color="auto"/>
        <w:bottom w:val="none" w:sz="0" w:space="0" w:color="auto"/>
        <w:right w:val="none" w:sz="0" w:space="0" w:color="auto"/>
      </w:divBdr>
    </w:div>
    <w:div w:id="738602998">
      <w:bodyDiv w:val="1"/>
      <w:marLeft w:val="0"/>
      <w:marRight w:val="0"/>
      <w:marTop w:val="0"/>
      <w:marBottom w:val="0"/>
      <w:divBdr>
        <w:top w:val="none" w:sz="0" w:space="0" w:color="auto"/>
        <w:left w:val="none" w:sz="0" w:space="0" w:color="auto"/>
        <w:bottom w:val="none" w:sz="0" w:space="0" w:color="auto"/>
        <w:right w:val="none" w:sz="0" w:space="0" w:color="auto"/>
      </w:divBdr>
    </w:div>
    <w:div w:id="744953795">
      <w:bodyDiv w:val="1"/>
      <w:marLeft w:val="0"/>
      <w:marRight w:val="0"/>
      <w:marTop w:val="0"/>
      <w:marBottom w:val="0"/>
      <w:divBdr>
        <w:top w:val="none" w:sz="0" w:space="0" w:color="auto"/>
        <w:left w:val="none" w:sz="0" w:space="0" w:color="auto"/>
        <w:bottom w:val="none" w:sz="0" w:space="0" w:color="auto"/>
        <w:right w:val="none" w:sz="0" w:space="0" w:color="auto"/>
      </w:divBdr>
    </w:div>
    <w:div w:id="766392433">
      <w:bodyDiv w:val="1"/>
      <w:marLeft w:val="0"/>
      <w:marRight w:val="0"/>
      <w:marTop w:val="0"/>
      <w:marBottom w:val="0"/>
      <w:divBdr>
        <w:top w:val="none" w:sz="0" w:space="0" w:color="auto"/>
        <w:left w:val="none" w:sz="0" w:space="0" w:color="auto"/>
        <w:bottom w:val="none" w:sz="0" w:space="0" w:color="auto"/>
        <w:right w:val="none" w:sz="0" w:space="0" w:color="auto"/>
      </w:divBdr>
    </w:div>
    <w:div w:id="800222434">
      <w:bodyDiv w:val="1"/>
      <w:marLeft w:val="0"/>
      <w:marRight w:val="0"/>
      <w:marTop w:val="0"/>
      <w:marBottom w:val="0"/>
      <w:divBdr>
        <w:top w:val="none" w:sz="0" w:space="0" w:color="auto"/>
        <w:left w:val="none" w:sz="0" w:space="0" w:color="auto"/>
        <w:bottom w:val="none" w:sz="0" w:space="0" w:color="auto"/>
        <w:right w:val="none" w:sz="0" w:space="0" w:color="auto"/>
      </w:divBdr>
    </w:div>
    <w:div w:id="801582679">
      <w:bodyDiv w:val="1"/>
      <w:marLeft w:val="0"/>
      <w:marRight w:val="0"/>
      <w:marTop w:val="0"/>
      <w:marBottom w:val="0"/>
      <w:divBdr>
        <w:top w:val="none" w:sz="0" w:space="0" w:color="auto"/>
        <w:left w:val="none" w:sz="0" w:space="0" w:color="auto"/>
        <w:bottom w:val="none" w:sz="0" w:space="0" w:color="auto"/>
        <w:right w:val="none" w:sz="0" w:space="0" w:color="auto"/>
      </w:divBdr>
    </w:div>
    <w:div w:id="833104384">
      <w:bodyDiv w:val="1"/>
      <w:marLeft w:val="0"/>
      <w:marRight w:val="0"/>
      <w:marTop w:val="0"/>
      <w:marBottom w:val="0"/>
      <w:divBdr>
        <w:top w:val="none" w:sz="0" w:space="0" w:color="auto"/>
        <w:left w:val="none" w:sz="0" w:space="0" w:color="auto"/>
        <w:bottom w:val="none" w:sz="0" w:space="0" w:color="auto"/>
        <w:right w:val="none" w:sz="0" w:space="0" w:color="auto"/>
      </w:divBdr>
    </w:div>
    <w:div w:id="841748678">
      <w:bodyDiv w:val="1"/>
      <w:marLeft w:val="0"/>
      <w:marRight w:val="0"/>
      <w:marTop w:val="0"/>
      <w:marBottom w:val="0"/>
      <w:divBdr>
        <w:top w:val="none" w:sz="0" w:space="0" w:color="auto"/>
        <w:left w:val="none" w:sz="0" w:space="0" w:color="auto"/>
        <w:bottom w:val="none" w:sz="0" w:space="0" w:color="auto"/>
        <w:right w:val="none" w:sz="0" w:space="0" w:color="auto"/>
      </w:divBdr>
    </w:div>
    <w:div w:id="858159516">
      <w:bodyDiv w:val="1"/>
      <w:marLeft w:val="0"/>
      <w:marRight w:val="0"/>
      <w:marTop w:val="0"/>
      <w:marBottom w:val="0"/>
      <w:divBdr>
        <w:top w:val="none" w:sz="0" w:space="0" w:color="auto"/>
        <w:left w:val="none" w:sz="0" w:space="0" w:color="auto"/>
        <w:bottom w:val="none" w:sz="0" w:space="0" w:color="auto"/>
        <w:right w:val="none" w:sz="0" w:space="0" w:color="auto"/>
      </w:divBdr>
    </w:div>
    <w:div w:id="891112460">
      <w:bodyDiv w:val="1"/>
      <w:marLeft w:val="0"/>
      <w:marRight w:val="0"/>
      <w:marTop w:val="0"/>
      <w:marBottom w:val="0"/>
      <w:divBdr>
        <w:top w:val="none" w:sz="0" w:space="0" w:color="auto"/>
        <w:left w:val="none" w:sz="0" w:space="0" w:color="auto"/>
        <w:bottom w:val="none" w:sz="0" w:space="0" w:color="auto"/>
        <w:right w:val="none" w:sz="0" w:space="0" w:color="auto"/>
      </w:divBdr>
    </w:div>
    <w:div w:id="907036710">
      <w:bodyDiv w:val="1"/>
      <w:marLeft w:val="0"/>
      <w:marRight w:val="0"/>
      <w:marTop w:val="0"/>
      <w:marBottom w:val="0"/>
      <w:divBdr>
        <w:top w:val="none" w:sz="0" w:space="0" w:color="auto"/>
        <w:left w:val="none" w:sz="0" w:space="0" w:color="auto"/>
        <w:bottom w:val="none" w:sz="0" w:space="0" w:color="auto"/>
        <w:right w:val="none" w:sz="0" w:space="0" w:color="auto"/>
      </w:divBdr>
    </w:div>
    <w:div w:id="912856468">
      <w:bodyDiv w:val="1"/>
      <w:marLeft w:val="0"/>
      <w:marRight w:val="0"/>
      <w:marTop w:val="0"/>
      <w:marBottom w:val="0"/>
      <w:divBdr>
        <w:top w:val="none" w:sz="0" w:space="0" w:color="auto"/>
        <w:left w:val="none" w:sz="0" w:space="0" w:color="auto"/>
        <w:bottom w:val="none" w:sz="0" w:space="0" w:color="auto"/>
        <w:right w:val="none" w:sz="0" w:space="0" w:color="auto"/>
      </w:divBdr>
    </w:div>
    <w:div w:id="942418287">
      <w:bodyDiv w:val="1"/>
      <w:marLeft w:val="0"/>
      <w:marRight w:val="0"/>
      <w:marTop w:val="0"/>
      <w:marBottom w:val="0"/>
      <w:divBdr>
        <w:top w:val="none" w:sz="0" w:space="0" w:color="auto"/>
        <w:left w:val="none" w:sz="0" w:space="0" w:color="auto"/>
        <w:bottom w:val="none" w:sz="0" w:space="0" w:color="auto"/>
        <w:right w:val="none" w:sz="0" w:space="0" w:color="auto"/>
      </w:divBdr>
    </w:div>
    <w:div w:id="966544494">
      <w:bodyDiv w:val="1"/>
      <w:marLeft w:val="0"/>
      <w:marRight w:val="0"/>
      <w:marTop w:val="0"/>
      <w:marBottom w:val="0"/>
      <w:divBdr>
        <w:top w:val="none" w:sz="0" w:space="0" w:color="auto"/>
        <w:left w:val="none" w:sz="0" w:space="0" w:color="auto"/>
        <w:bottom w:val="none" w:sz="0" w:space="0" w:color="auto"/>
        <w:right w:val="none" w:sz="0" w:space="0" w:color="auto"/>
      </w:divBdr>
    </w:div>
    <w:div w:id="967854622">
      <w:bodyDiv w:val="1"/>
      <w:marLeft w:val="0"/>
      <w:marRight w:val="0"/>
      <w:marTop w:val="0"/>
      <w:marBottom w:val="0"/>
      <w:divBdr>
        <w:top w:val="none" w:sz="0" w:space="0" w:color="auto"/>
        <w:left w:val="none" w:sz="0" w:space="0" w:color="auto"/>
        <w:bottom w:val="none" w:sz="0" w:space="0" w:color="auto"/>
        <w:right w:val="none" w:sz="0" w:space="0" w:color="auto"/>
      </w:divBdr>
    </w:div>
    <w:div w:id="998579876">
      <w:bodyDiv w:val="1"/>
      <w:marLeft w:val="0"/>
      <w:marRight w:val="0"/>
      <w:marTop w:val="0"/>
      <w:marBottom w:val="0"/>
      <w:divBdr>
        <w:top w:val="none" w:sz="0" w:space="0" w:color="auto"/>
        <w:left w:val="none" w:sz="0" w:space="0" w:color="auto"/>
        <w:bottom w:val="none" w:sz="0" w:space="0" w:color="auto"/>
        <w:right w:val="none" w:sz="0" w:space="0" w:color="auto"/>
      </w:divBdr>
    </w:div>
    <w:div w:id="999236672">
      <w:bodyDiv w:val="1"/>
      <w:marLeft w:val="0"/>
      <w:marRight w:val="0"/>
      <w:marTop w:val="0"/>
      <w:marBottom w:val="0"/>
      <w:divBdr>
        <w:top w:val="none" w:sz="0" w:space="0" w:color="auto"/>
        <w:left w:val="none" w:sz="0" w:space="0" w:color="auto"/>
        <w:bottom w:val="none" w:sz="0" w:space="0" w:color="auto"/>
        <w:right w:val="none" w:sz="0" w:space="0" w:color="auto"/>
      </w:divBdr>
      <w:divsChild>
        <w:div w:id="273294415">
          <w:marLeft w:val="0"/>
          <w:marRight w:val="0"/>
          <w:marTop w:val="0"/>
          <w:marBottom w:val="0"/>
          <w:divBdr>
            <w:top w:val="none" w:sz="0" w:space="0" w:color="auto"/>
            <w:left w:val="none" w:sz="0" w:space="0" w:color="auto"/>
            <w:bottom w:val="none" w:sz="0" w:space="0" w:color="auto"/>
            <w:right w:val="none" w:sz="0" w:space="0" w:color="auto"/>
          </w:divBdr>
        </w:div>
        <w:div w:id="144048496">
          <w:marLeft w:val="0"/>
          <w:marRight w:val="0"/>
          <w:marTop w:val="0"/>
          <w:marBottom w:val="0"/>
          <w:divBdr>
            <w:top w:val="none" w:sz="0" w:space="0" w:color="auto"/>
            <w:left w:val="none" w:sz="0" w:space="0" w:color="auto"/>
            <w:bottom w:val="none" w:sz="0" w:space="0" w:color="auto"/>
            <w:right w:val="none" w:sz="0" w:space="0" w:color="auto"/>
          </w:divBdr>
        </w:div>
      </w:divsChild>
    </w:div>
    <w:div w:id="1012727871">
      <w:bodyDiv w:val="1"/>
      <w:marLeft w:val="0"/>
      <w:marRight w:val="0"/>
      <w:marTop w:val="0"/>
      <w:marBottom w:val="0"/>
      <w:divBdr>
        <w:top w:val="none" w:sz="0" w:space="0" w:color="auto"/>
        <w:left w:val="none" w:sz="0" w:space="0" w:color="auto"/>
        <w:bottom w:val="none" w:sz="0" w:space="0" w:color="auto"/>
        <w:right w:val="none" w:sz="0" w:space="0" w:color="auto"/>
      </w:divBdr>
    </w:div>
    <w:div w:id="1015814054">
      <w:bodyDiv w:val="1"/>
      <w:marLeft w:val="0"/>
      <w:marRight w:val="0"/>
      <w:marTop w:val="0"/>
      <w:marBottom w:val="0"/>
      <w:divBdr>
        <w:top w:val="none" w:sz="0" w:space="0" w:color="auto"/>
        <w:left w:val="none" w:sz="0" w:space="0" w:color="auto"/>
        <w:bottom w:val="none" w:sz="0" w:space="0" w:color="auto"/>
        <w:right w:val="none" w:sz="0" w:space="0" w:color="auto"/>
      </w:divBdr>
    </w:div>
    <w:div w:id="1022710918">
      <w:bodyDiv w:val="1"/>
      <w:marLeft w:val="0"/>
      <w:marRight w:val="0"/>
      <w:marTop w:val="0"/>
      <w:marBottom w:val="0"/>
      <w:divBdr>
        <w:top w:val="none" w:sz="0" w:space="0" w:color="auto"/>
        <w:left w:val="none" w:sz="0" w:space="0" w:color="auto"/>
        <w:bottom w:val="none" w:sz="0" w:space="0" w:color="auto"/>
        <w:right w:val="none" w:sz="0" w:space="0" w:color="auto"/>
      </w:divBdr>
    </w:div>
    <w:div w:id="1030298693">
      <w:bodyDiv w:val="1"/>
      <w:marLeft w:val="0"/>
      <w:marRight w:val="0"/>
      <w:marTop w:val="0"/>
      <w:marBottom w:val="0"/>
      <w:divBdr>
        <w:top w:val="none" w:sz="0" w:space="0" w:color="auto"/>
        <w:left w:val="none" w:sz="0" w:space="0" w:color="auto"/>
        <w:bottom w:val="none" w:sz="0" w:space="0" w:color="auto"/>
        <w:right w:val="none" w:sz="0" w:space="0" w:color="auto"/>
      </w:divBdr>
    </w:div>
    <w:div w:id="1036344917">
      <w:bodyDiv w:val="1"/>
      <w:marLeft w:val="0"/>
      <w:marRight w:val="0"/>
      <w:marTop w:val="0"/>
      <w:marBottom w:val="0"/>
      <w:divBdr>
        <w:top w:val="none" w:sz="0" w:space="0" w:color="auto"/>
        <w:left w:val="none" w:sz="0" w:space="0" w:color="auto"/>
        <w:bottom w:val="none" w:sz="0" w:space="0" w:color="auto"/>
        <w:right w:val="none" w:sz="0" w:space="0" w:color="auto"/>
      </w:divBdr>
    </w:div>
    <w:div w:id="1042904595">
      <w:bodyDiv w:val="1"/>
      <w:marLeft w:val="0"/>
      <w:marRight w:val="0"/>
      <w:marTop w:val="0"/>
      <w:marBottom w:val="0"/>
      <w:divBdr>
        <w:top w:val="none" w:sz="0" w:space="0" w:color="auto"/>
        <w:left w:val="none" w:sz="0" w:space="0" w:color="auto"/>
        <w:bottom w:val="none" w:sz="0" w:space="0" w:color="auto"/>
        <w:right w:val="none" w:sz="0" w:space="0" w:color="auto"/>
      </w:divBdr>
    </w:div>
    <w:div w:id="1049691767">
      <w:bodyDiv w:val="1"/>
      <w:marLeft w:val="0"/>
      <w:marRight w:val="0"/>
      <w:marTop w:val="0"/>
      <w:marBottom w:val="0"/>
      <w:divBdr>
        <w:top w:val="none" w:sz="0" w:space="0" w:color="auto"/>
        <w:left w:val="none" w:sz="0" w:space="0" w:color="auto"/>
        <w:bottom w:val="none" w:sz="0" w:space="0" w:color="auto"/>
        <w:right w:val="none" w:sz="0" w:space="0" w:color="auto"/>
      </w:divBdr>
    </w:div>
    <w:div w:id="1067998601">
      <w:bodyDiv w:val="1"/>
      <w:marLeft w:val="0"/>
      <w:marRight w:val="0"/>
      <w:marTop w:val="0"/>
      <w:marBottom w:val="0"/>
      <w:divBdr>
        <w:top w:val="none" w:sz="0" w:space="0" w:color="auto"/>
        <w:left w:val="none" w:sz="0" w:space="0" w:color="auto"/>
        <w:bottom w:val="none" w:sz="0" w:space="0" w:color="auto"/>
        <w:right w:val="none" w:sz="0" w:space="0" w:color="auto"/>
      </w:divBdr>
    </w:div>
    <w:div w:id="1082331335">
      <w:bodyDiv w:val="1"/>
      <w:marLeft w:val="0"/>
      <w:marRight w:val="0"/>
      <w:marTop w:val="0"/>
      <w:marBottom w:val="0"/>
      <w:divBdr>
        <w:top w:val="none" w:sz="0" w:space="0" w:color="auto"/>
        <w:left w:val="none" w:sz="0" w:space="0" w:color="auto"/>
        <w:bottom w:val="none" w:sz="0" w:space="0" w:color="auto"/>
        <w:right w:val="none" w:sz="0" w:space="0" w:color="auto"/>
      </w:divBdr>
    </w:div>
    <w:div w:id="1083993172">
      <w:bodyDiv w:val="1"/>
      <w:marLeft w:val="0"/>
      <w:marRight w:val="0"/>
      <w:marTop w:val="0"/>
      <w:marBottom w:val="0"/>
      <w:divBdr>
        <w:top w:val="none" w:sz="0" w:space="0" w:color="auto"/>
        <w:left w:val="none" w:sz="0" w:space="0" w:color="auto"/>
        <w:bottom w:val="none" w:sz="0" w:space="0" w:color="auto"/>
        <w:right w:val="none" w:sz="0" w:space="0" w:color="auto"/>
      </w:divBdr>
    </w:div>
    <w:div w:id="1090855176">
      <w:bodyDiv w:val="1"/>
      <w:marLeft w:val="0"/>
      <w:marRight w:val="0"/>
      <w:marTop w:val="0"/>
      <w:marBottom w:val="0"/>
      <w:divBdr>
        <w:top w:val="none" w:sz="0" w:space="0" w:color="auto"/>
        <w:left w:val="none" w:sz="0" w:space="0" w:color="auto"/>
        <w:bottom w:val="none" w:sz="0" w:space="0" w:color="auto"/>
        <w:right w:val="none" w:sz="0" w:space="0" w:color="auto"/>
      </w:divBdr>
    </w:div>
    <w:div w:id="1102149473">
      <w:bodyDiv w:val="1"/>
      <w:marLeft w:val="0"/>
      <w:marRight w:val="0"/>
      <w:marTop w:val="0"/>
      <w:marBottom w:val="0"/>
      <w:divBdr>
        <w:top w:val="none" w:sz="0" w:space="0" w:color="auto"/>
        <w:left w:val="none" w:sz="0" w:space="0" w:color="auto"/>
        <w:bottom w:val="none" w:sz="0" w:space="0" w:color="auto"/>
        <w:right w:val="none" w:sz="0" w:space="0" w:color="auto"/>
      </w:divBdr>
    </w:div>
    <w:div w:id="1125929243">
      <w:bodyDiv w:val="1"/>
      <w:marLeft w:val="0"/>
      <w:marRight w:val="0"/>
      <w:marTop w:val="0"/>
      <w:marBottom w:val="0"/>
      <w:divBdr>
        <w:top w:val="none" w:sz="0" w:space="0" w:color="auto"/>
        <w:left w:val="none" w:sz="0" w:space="0" w:color="auto"/>
        <w:bottom w:val="none" w:sz="0" w:space="0" w:color="auto"/>
        <w:right w:val="none" w:sz="0" w:space="0" w:color="auto"/>
      </w:divBdr>
    </w:div>
    <w:div w:id="1130630822">
      <w:bodyDiv w:val="1"/>
      <w:marLeft w:val="0"/>
      <w:marRight w:val="0"/>
      <w:marTop w:val="0"/>
      <w:marBottom w:val="0"/>
      <w:divBdr>
        <w:top w:val="none" w:sz="0" w:space="0" w:color="auto"/>
        <w:left w:val="none" w:sz="0" w:space="0" w:color="auto"/>
        <w:bottom w:val="none" w:sz="0" w:space="0" w:color="auto"/>
        <w:right w:val="none" w:sz="0" w:space="0" w:color="auto"/>
      </w:divBdr>
    </w:div>
    <w:div w:id="1166752320">
      <w:bodyDiv w:val="1"/>
      <w:marLeft w:val="0"/>
      <w:marRight w:val="0"/>
      <w:marTop w:val="0"/>
      <w:marBottom w:val="0"/>
      <w:divBdr>
        <w:top w:val="none" w:sz="0" w:space="0" w:color="auto"/>
        <w:left w:val="none" w:sz="0" w:space="0" w:color="auto"/>
        <w:bottom w:val="none" w:sz="0" w:space="0" w:color="auto"/>
        <w:right w:val="none" w:sz="0" w:space="0" w:color="auto"/>
      </w:divBdr>
    </w:div>
    <w:div w:id="1168406453">
      <w:bodyDiv w:val="1"/>
      <w:marLeft w:val="0"/>
      <w:marRight w:val="0"/>
      <w:marTop w:val="0"/>
      <w:marBottom w:val="0"/>
      <w:divBdr>
        <w:top w:val="none" w:sz="0" w:space="0" w:color="auto"/>
        <w:left w:val="none" w:sz="0" w:space="0" w:color="auto"/>
        <w:bottom w:val="none" w:sz="0" w:space="0" w:color="auto"/>
        <w:right w:val="none" w:sz="0" w:space="0" w:color="auto"/>
      </w:divBdr>
    </w:div>
    <w:div w:id="1192257632">
      <w:bodyDiv w:val="1"/>
      <w:marLeft w:val="0"/>
      <w:marRight w:val="0"/>
      <w:marTop w:val="0"/>
      <w:marBottom w:val="0"/>
      <w:divBdr>
        <w:top w:val="none" w:sz="0" w:space="0" w:color="auto"/>
        <w:left w:val="none" w:sz="0" w:space="0" w:color="auto"/>
        <w:bottom w:val="none" w:sz="0" w:space="0" w:color="auto"/>
        <w:right w:val="none" w:sz="0" w:space="0" w:color="auto"/>
      </w:divBdr>
    </w:div>
    <w:div w:id="1205562243">
      <w:bodyDiv w:val="1"/>
      <w:marLeft w:val="0"/>
      <w:marRight w:val="0"/>
      <w:marTop w:val="0"/>
      <w:marBottom w:val="0"/>
      <w:divBdr>
        <w:top w:val="none" w:sz="0" w:space="0" w:color="auto"/>
        <w:left w:val="none" w:sz="0" w:space="0" w:color="auto"/>
        <w:bottom w:val="none" w:sz="0" w:space="0" w:color="auto"/>
        <w:right w:val="none" w:sz="0" w:space="0" w:color="auto"/>
      </w:divBdr>
    </w:div>
    <w:div w:id="1209489264">
      <w:bodyDiv w:val="1"/>
      <w:marLeft w:val="0"/>
      <w:marRight w:val="0"/>
      <w:marTop w:val="0"/>
      <w:marBottom w:val="0"/>
      <w:divBdr>
        <w:top w:val="none" w:sz="0" w:space="0" w:color="auto"/>
        <w:left w:val="none" w:sz="0" w:space="0" w:color="auto"/>
        <w:bottom w:val="none" w:sz="0" w:space="0" w:color="auto"/>
        <w:right w:val="none" w:sz="0" w:space="0" w:color="auto"/>
      </w:divBdr>
    </w:div>
    <w:div w:id="1210611337">
      <w:bodyDiv w:val="1"/>
      <w:marLeft w:val="0"/>
      <w:marRight w:val="0"/>
      <w:marTop w:val="0"/>
      <w:marBottom w:val="0"/>
      <w:divBdr>
        <w:top w:val="none" w:sz="0" w:space="0" w:color="auto"/>
        <w:left w:val="none" w:sz="0" w:space="0" w:color="auto"/>
        <w:bottom w:val="none" w:sz="0" w:space="0" w:color="auto"/>
        <w:right w:val="none" w:sz="0" w:space="0" w:color="auto"/>
      </w:divBdr>
    </w:div>
    <w:div w:id="1240210524">
      <w:bodyDiv w:val="1"/>
      <w:marLeft w:val="0"/>
      <w:marRight w:val="0"/>
      <w:marTop w:val="0"/>
      <w:marBottom w:val="0"/>
      <w:divBdr>
        <w:top w:val="none" w:sz="0" w:space="0" w:color="auto"/>
        <w:left w:val="none" w:sz="0" w:space="0" w:color="auto"/>
        <w:bottom w:val="none" w:sz="0" w:space="0" w:color="auto"/>
        <w:right w:val="none" w:sz="0" w:space="0" w:color="auto"/>
      </w:divBdr>
    </w:div>
    <w:div w:id="1246768137">
      <w:bodyDiv w:val="1"/>
      <w:marLeft w:val="0"/>
      <w:marRight w:val="0"/>
      <w:marTop w:val="0"/>
      <w:marBottom w:val="0"/>
      <w:divBdr>
        <w:top w:val="none" w:sz="0" w:space="0" w:color="auto"/>
        <w:left w:val="none" w:sz="0" w:space="0" w:color="auto"/>
        <w:bottom w:val="none" w:sz="0" w:space="0" w:color="auto"/>
        <w:right w:val="none" w:sz="0" w:space="0" w:color="auto"/>
      </w:divBdr>
    </w:div>
    <w:div w:id="1262490084">
      <w:bodyDiv w:val="1"/>
      <w:marLeft w:val="0"/>
      <w:marRight w:val="0"/>
      <w:marTop w:val="0"/>
      <w:marBottom w:val="0"/>
      <w:divBdr>
        <w:top w:val="none" w:sz="0" w:space="0" w:color="auto"/>
        <w:left w:val="none" w:sz="0" w:space="0" w:color="auto"/>
        <w:bottom w:val="none" w:sz="0" w:space="0" w:color="auto"/>
        <w:right w:val="none" w:sz="0" w:space="0" w:color="auto"/>
      </w:divBdr>
    </w:div>
    <w:div w:id="1267689619">
      <w:bodyDiv w:val="1"/>
      <w:marLeft w:val="0"/>
      <w:marRight w:val="0"/>
      <w:marTop w:val="0"/>
      <w:marBottom w:val="0"/>
      <w:divBdr>
        <w:top w:val="none" w:sz="0" w:space="0" w:color="auto"/>
        <w:left w:val="none" w:sz="0" w:space="0" w:color="auto"/>
        <w:bottom w:val="none" w:sz="0" w:space="0" w:color="auto"/>
        <w:right w:val="none" w:sz="0" w:space="0" w:color="auto"/>
      </w:divBdr>
    </w:div>
    <w:div w:id="1276450134">
      <w:bodyDiv w:val="1"/>
      <w:marLeft w:val="0"/>
      <w:marRight w:val="0"/>
      <w:marTop w:val="0"/>
      <w:marBottom w:val="0"/>
      <w:divBdr>
        <w:top w:val="none" w:sz="0" w:space="0" w:color="auto"/>
        <w:left w:val="none" w:sz="0" w:space="0" w:color="auto"/>
        <w:bottom w:val="none" w:sz="0" w:space="0" w:color="auto"/>
        <w:right w:val="none" w:sz="0" w:space="0" w:color="auto"/>
      </w:divBdr>
    </w:div>
    <w:div w:id="1282960330">
      <w:bodyDiv w:val="1"/>
      <w:marLeft w:val="0"/>
      <w:marRight w:val="0"/>
      <w:marTop w:val="0"/>
      <w:marBottom w:val="0"/>
      <w:divBdr>
        <w:top w:val="none" w:sz="0" w:space="0" w:color="auto"/>
        <w:left w:val="none" w:sz="0" w:space="0" w:color="auto"/>
        <w:bottom w:val="none" w:sz="0" w:space="0" w:color="auto"/>
        <w:right w:val="none" w:sz="0" w:space="0" w:color="auto"/>
      </w:divBdr>
    </w:div>
    <w:div w:id="1289511250">
      <w:bodyDiv w:val="1"/>
      <w:marLeft w:val="0"/>
      <w:marRight w:val="0"/>
      <w:marTop w:val="0"/>
      <w:marBottom w:val="0"/>
      <w:divBdr>
        <w:top w:val="none" w:sz="0" w:space="0" w:color="auto"/>
        <w:left w:val="none" w:sz="0" w:space="0" w:color="auto"/>
        <w:bottom w:val="none" w:sz="0" w:space="0" w:color="auto"/>
        <w:right w:val="none" w:sz="0" w:space="0" w:color="auto"/>
      </w:divBdr>
    </w:div>
    <w:div w:id="1305968085">
      <w:bodyDiv w:val="1"/>
      <w:marLeft w:val="0"/>
      <w:marRight w:val="0"/>
      <w:marTop w:val="0"/>
      <w:marBottom w:val="0"/>
      <w:divBdr>
        <w:top w:val="none" w:sz="0" w:space="0" w:color="auto"/>
        <w:left w:val="none" w:sz="0" w:space="0" w:color="auto"/>
        <w:bottom w:val="none" w:sz="0" w:space="0" w:color="auto"/>
        <w:right w:val="none" w:sz="0" w:space="0" w:color="auto"/>
      </w:divBdr>
    </w:div>
    <w:div w:id="1316953199">
      <w:bodyDiv w:val="1"/>
      <w:marLeft w:val="0"/>
      <w:marRight w:val="0"/>
      <w:marTop w:val="0"/>
      <w:marBottom w:val="0"/>
      <w:divBdr>
        <w:top w:val="none" w:sz="0" w:space="0" w:color="auto"/>
        <w:left w:val="none" w:sz="0" w:space="0" w:color="auto"/>
        <w:bottom w:val="none" w:sz="0" w:space="0" w:color="auto"/>
        <w:right w:val="none" w:sz="0" w:space="0" w:color="auto"/>
      </w:divBdr>
    </w:div>
    <w:div w:id="1318413931">
      <w:bodyDiv w:val="1"/>
      <w:marLeft w:val="0"/>
      <w:marRight w:val="0"/>
      <w:marTop w:val="0"/>
      <w:marBottom w:val="0"/>
      <w:divBdr>
        <w:top w:val="none" w:sz="0" w:space="0" w:color="auto"/>
        <w:left w:val="none" w:sz="0" w:space="0" w:color="auto"/>
        <w:bottom w:val="none" w:sz="0" w:space="0" w:color="auto"/>
        <w:right w:val="none" w:sz="0" w:space="0" w:color="auto"/>
      </w:divBdr>
      <w:divsChild>
        <w:div w:id="907037436">
          <w:marLeft w:val="0"/>
          <w:marRight w:val="0"/>
          <w:marTop w:val="0"/>
          <w:marBottom w:val="0"/>
          <w:divBdr>
            <w:top w:val="none" w:sz="0" w:space="0" w:color="auto"/>
            <w:left w:val="none" w:sz="0" w:space="0" w:color="auto"/>
            <w:bottom w:val="none" w:sz="0" w:space="0" w:color="auto"/>
            <w:right w:val="none" w:sz="0" w:space="0" w:color="auto"/>
          </w:divBdr>
          <w:divsChild>
            <w:div w:id="11333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8600">
      <w:bodyDiv w:val="1"/>
      <w:marLeft w:val="0"/>
      <w:marRight w:val="0"/>
      <w:marTop w:val="0"/>
      <w:marBottom w:val="0"/>
      <w:divBdr>
        <w:top w:val="none" w:sz="0" w:space="0" w:color="auto"/>
        <w:left w:val="none" w:sz="0" w:space="0" w:color="auto"/>
        <w:bottom w:val="none" w:sz="0" w:space="0" w:color="auto"/>
        <w:right w:val="none" w:sz="0" w:space="0" w:color="auto"/>
      </w:divBdr>
    </w:div>
    <w:div w:id="1343047407">
      <w:bodyDiv w:val="1"/>
      <w:marLeft w:val="0"/>
      <w:marRight w:val="0"/>
      <w:marTop w:val="0"/>
      <w:marBottom w:val="0"/>
      <w:divBdr>
        <w:top w:val="none" w:sz="0" w:space="0" w:color="auto"/>
        <w:left w:val="none" w:sz="0" w:space="0" w:color="auto"/>
        <w:bottom w:val="none" w:sz="0" w:space="0" w:color="auto"/>
        <w:right w:val="none" w:sz="0" w:space="0" w:color="auto"/>
      </w:divBdr>
    </w:div>
    <w:div w:id="1374649208">
      <w:bodyDiv w:val="1"/>
      <w:marLeft w:val="0"/>
      <w:marRight w:val="0"/>
      <w:marTop w:val="0"/>
      <w:marBottom w:val="0"/>
      <w:divBdr>
        <w:top w:val="none" w:sz="0" w:space="0" w:color="auto"/>
        <w:left w:val="none" w:sz="0" w:space="0" w:color="auto"/>
        <w:bottom w:val="none" w:sz="0" w:space="0" w:color="auto"/>
        <w:right w:val="none" w:sz="0" w:space="0" w:color="auto"/>
      </w:divBdr>
    </w:div>
    <w:div w:id="1386372515">
      <w:bodyDiv w:val="1"/>
      <w:marLeft w:val="0"/>
      <w:marRight w:val="0"/>
      <w:marTop w:val="0"/>
      <w:marBottom w:val="0"/>
      <w:divBdr>
        <w:top w:val="none" w:sz="0" w:space="0" w:color="auto"/>
        <w:left w:val="none" w:sz="0" w:space="0" w:color="auto"/>
        <w:bottom w:val="none" w:sz="0" w:space="0" w:color="auto"/>
        <w:right w:val="none" w:sz="0" w:space="0" w:color="auto"/>
      </w:divBdr>
    </w:div>
    <w:div w:id="1405375201">
      <w:bodyDiv w:val="1"/>
      <w:marLeft w:val="0"/>
      <w:marRight w:val="0"/>
      <w:marTop w:val="0"/>
      <w:marBottom w:val="0"/>
      <w:divBdr>
        <w:top w:val="none" w:sz="0" w:space="0" w:color="auto"/>
        <w:left w:val="none" w:sz="0" w:space="0" w:color="auto"/>
        <w:bottom w:val="none" w:sz="0" w:space="0" w:color="auto"/>
        <w:right w:val="none" w:sz="0" w:space="0" w:color="auto"/>
      </w:divBdr>
    </w:div>
    <w:div w:id="1417674929">
      <w:bodyDiv w:val="1"/>
      <w:marLeft w:val="0"/>
      <w:marRight w:val="0"/>
      <w:marTop w:val="0"/>
      <w:marBottom w:val="0"/>
      <w:divBdr>
        <w:top w:val="none" w:sz="0" w:space="0" w:color="auto"/>
        <w:left w:val="none" w:sz="0" w:space="0" w:color="auto"/>
        <w:bottom w:val="none" w:sz="0" w:space="0" w:color="auto"/>
        <w:right w:val="none" w:sz="0" w:space="0" w:color="auto"/>
      </w:divBdr>
    </w:div>
    <w:div w:id="1419910669">
      <w:bodyDiv w:val="1"/>
      <w:marLeft w:val="0"/>
      <w:marRight w:val="0"/>
      <w:marTop w:val="0"/>
      <w:marBottom w:val="0"/>
      <w:divBdr>
        <w:top w:val="none" w:sz="0" w:space="0" w:color="auto"/>
        <w:left w:val="none" w:sz="0" w:space="0" w:color="auto"/>
        <w:bottom w:val="none" w:sz="0" w:space="0" w:color="auto"/>
        <w:right w:val="none" w:sz="0" w:space="0" w:color="auto"/>
      </w:divBdr>
    </w:div>
    <w:div w:id="1434519517">
      <w:bodyDiv w:val="1"/>
      <w:marLeft w:val="0"/>
      <w:marRight w:val="0"/>
      <w:marTop w:val="0"/>
      <w:marBottom w:val="0"/>
      <w:divBdr>
        <w:top w:val="none" w:sz="0" w:space="0" w:color="auto"/>
        <w:left w:val="none" w:sz="0" w:space="0" w:color="auto"/>
        <w:bottom w:val="none" w:sz="0" w:space="0" w:color="auto"/>
        <w:right w:val="none" w:sz="0" w:space="0" w:color="auto"/>
      </w:divBdr>
    </w:div>
    <w:div w:id="1453330041">
      <w:bodyDiv w:val="1"/>
      <w:marLeft w:val="0"/>
      <w:marRight w:val="0"/>
      <w:marTop w:val="0"/>
      <w:marBottom w:val="0"/>
      <w:divBdr>
        <w:top w:val="none" w:sz="0" w:space="0" w:color="auto"/>
        <w:left w:val="none" w:sz="0" w:space="0" w:color="auto"/>
        <w:bottom w:val="none" w:sz="0" w:space="0" w:color="auto"/>
        <w:right w:val="none" w:sz="0" w:space="0" w:color="auto"/>
      </w:divBdr>
    </w:div>
    <w:div w:id="1476099122">
      <w:bodyDiv w:val="1"/>
      <w:marLeft w:val="0"/>
      <w:marRight w:val="0"/>
      <w:marTop w:val="0"/>
      <w:marBottom w:val="0"/>
      <w:divBdr>
        <w:top w:val="none" w:sz="0" w:space="0" w:color="auto"/>
        <w:left w:val="none" w:sz="0" w:space="0" w:color="auto"/>
        <w:bottom w:val="none" w:sz="0" w:space="0" w:color="auto"/>
        <w:right w:val="none" w:sz="0" w:space="0" w:color="auto"/>
      </w:divBdr>
    </w:div>
    <w:div w:id="1513841269">
      <w:bodyDiv w:val="1"/>
      <w:marLeft w:val="0"/>
      <w:marRight w:val="0"/>
      <w:marTop w:val="0"/>
      <w:marBottom w:val="0"/>
      <w:divBdr>
        <w:top w:val="none" w:sz="0" w:space="0" w:color="auto"/>
        <w:left w:val="none" w:sz="0" w:space="0" w:color="auto"/>
        <w:bottom w:val="none" w:sz="0" w:space="0" w:color="auto"/>
        <w:right w:val="none" w:sz="0" w:space="0" w:color="auto"/>
      </w:divBdr>
    </w:div>
    <w:div w:id="1515219786">
      <w:bodyDiv w:val="1"/>
      <w:marLeft w:val="0"/>
      <w:marRight w:val="0"/>
      <w:marTop w:val="0"/>
      <w:marBottom w:val="0"/>
      <w:divBdr>
        <w:top w:val="none" w:sz="0" w:space="0" w:color="auto"/>
        <w:left w:val="none" w:sz="0" w:space="0" w:color="auto"/>
        <w:bottom w:val="none" w:sz="0" w:space="0" w:color="auto"/>
        <w:right w:val="none" w:sz="0" w:space="0" w:color="auto"/>
      </w:divBdr>
    </w:div>
    <w:div w:id="1523670098">
      <w:bodyDiv w:val="1"/>
      <w:marLeft w:val="0"/>
      <w:marRight w:val="0"/>
      <w:marTop w:val="0"/>
      <w:marBottom w:val="0"/>
      <w:divBdr>
        <w:top w:val="none" w:sz="0" w:space="0" w:color="auto"/>
        <w:left w:val="none" w:sz="0" w:space="0" w:color="auto"/>
        <w:bottom w:val="none" w:sz="0" w:space="0" w:color="auto"/>
        <w:right w:val="none" w:sz="0" w:space="0" w:color="auto"/>
      </w:divBdr>
    </w:div>
    <w:div w:id="1526402527">
      <w:bodyDiv w:val="1"/>
      <w:marLeft w:val="0"/>
      <w:marRight w:val="0"/>
      <w:marTop w:val="0"/>
      <w:marBottom w:val="0"/>
      <w:divBdr>
        <w:top w:val="none" w:sz="0" w:space="0" w:color="auto"/>
        <w:left w:val="none" w:sz="0" w:space="0" w:color="auto"/>
        <w:bottom w:val="none" w:sz="0" w:space="0" w:color="auto"/>
        <w:right w:val="none" w:sz="0" w:space="0" w:color="auto"/>
      </w:divBdr>
    </w:div>
    <w:div w:id="1544248838">
      <w:bodyDiv w:val="1"/>
      <w:marLeft w:val="0"/>
      <w:marRight w:val="0"/>
      <w:marTop w:val="0"/>
      <w:marBottom w:val="0"/>
      <w:divBdr>
        <w:top w:val="none" w:sz="0" w:space="0" w:color="auto"/>
        <w:left w:val="none" w:sz="0" w:space="0" w:color="auto"/>
        <w:bottom w:val="none" w:sz="0" w:space="0" w:color="auto"/>
        <w:right w:val="none" w:sz="0" w:space="0" w:color="auto"/>
      </w:divBdr>
    </w:div>
    <w:div w:id="1554192198">
      <w:bodyDiv w:val="1"/>
      <w:marLeft w:val="0"/>
      <w:marRight w:val="0"/>
      <w:marTop w:val="0"/>
      <w:marBottom w:val="0"/>
      <w:divBdr>
        <w:top w:val="none" w:sz="0" w:space="0" w:color="auto"/>
        <w:left w:val="none" w:sz="0" w:space="0" w:color="auto"/>
        <w:bottom w:val="none" w:sz="0" w:space="0" w:color="auto"/>
        <w:right w:val="none" w:sz="0" w:space="0" w:color="auto"/>
      </w:divBdr>
    </w:div>
    <w:div w:id="1579051277">
      <w:bodyDiv w:val="1"/>
      <w:marLeft w:val="0"/>
      <w:marRight w:val="0"/>
      <w:marTop w:val="0"/>
      <w:marBottom w:val="0"/>
      <w:divBdr>
        <w:top w:val="none" w:sz="0" w:space="0" w:color="auto"/>
        <w:left w:val="none" w:sz="0" w:space="0" w:color="auto"/>
        <w:bottom w:val="none" w:sz="0" w:space="0" w:color="auto"/>
        <w:right w:val="none" w:sz="0" w:space="0" w:color="auto"/>
      </w:divBdr>
      <w:divsChild>
        <w:div w:id="163056807">
          <w:marLeft w:val="0"/>
          <w:marRight w:val="0"/>
          <w:marTop w:val="0"/>
          <w:marBottom w:val="0"/>
          <w:divBdr>
            <w:top w:val="none" w:sz="0" w:space="0" w:color="auto"/>
            <w:left w:val="none" w:sz="0" w:space="0" w:color="auto"/>
            <w:bottom w:val="none" w:sz="0" w:space="0" w:color="auto"/>
            <w:right w:val="none" w:sz="0" w:space="0" w:color="auto"/>
          </w:divBdr>
          <w:divsChild>
            <w:div w:id="178992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943187">
      <w:bodyDiv w:val="1"/>
      <w:marLeft w:val="0"/>
      <w:marRight w:val="0"/>
      <w:marTop w:val="0"/>
      <w:marBottom w:val="0"/>
      <w:divBdr>
        <w:top w:val="none" w:sz="0" w:space="0" w:color="auto"/>
        <w:left w:val="none" w:sz="0" w:space="0" w:color="auto"/>
        <w:bottom w:val="none" w:sz="0" w:space="0" w:color="auto"/>
        <w:right w:val="none" w:sz="0" w:space="0" w:color="auto"/>
      </w:divBdr>
    </w:div>
    <w:div w:id="1582258412">
      <w:bodyDiv w:val="1"/>
      <w:marLeft w:val="0"/>
      <w:marRight w:val="0"/>
      <w:marTop w:val="0"/>
      <w:marBottom w:val="0"/>
      <w:divBdr>
        <w:top w:val="none" w:sz="0" w:space="0" w:color="auto"/>
        <w:left w:val="none" w:sz="0" w:space="0" w:color="auto"/>
        <w:bottom w:val="none" w:sz="0" w:space="0" w:color="auto"/>
        <w:right w:val="none" w:sz="0" w:space="0" w:color="auto"/>
      </w:divBdr>
    </w:div>
    <w:div w:id="1584873773">
      <w:bodyDiv w:val="1"/>
      <w:marLeft w:val="0"/>
      <w:marRight w:val="0"/>
      <w:marTop w:val="0"/>
      <w:marBottom w:val="0"/>
      <w:divBdr>
        <w:top w:val="none" w:sz="0" w:space="0" w:color="auto"/>
        <w:left w:val="none" w:sz="0" w:space="0" w:color="auto"/>
        <w:bottom w:val="none" w:sz="0" w:space="0" w:color="auto"/>
        <w:right w:val="none" w:sz="0" w:space="0" w:color="auto"/>
      </w:divBdr>
    </w:div>
    <w:div w:id="1594046727">
      <w:bodyDiv w:val="1"/>
      <w:marLeft w:val="0"/>
      <w:marRight w:val="0"/>
      <w:marTop w:val="0"/>
      <w:marBottom w:val="0"/>
      <w:divBdr>
        <w:top w:val="none" w:sz="0" w:space="0" w:color="auto"/>
        <w:left w:val="none" w:sz="0" w:space="0" w:color="auto"/>
        <w:bottom w:val="none" w:sz="0" w:space="0" w:color="auto"/>
        <w:right w:val="none" w:sz="0" w:space="0" w:color="auto"/>
      </w:divBdr>
    </w:div>
    <w:div w:id="1598706064">
      <w:bodyDiv w:val="1"/>
      <w:marLeft w:val="0"/>
      <w:marRight w:val="0"/>
      <w:marTop w:val="0"/>
      <w:marBottom w:val="0"/>
      <w:divBdr>
        <w:top w:val="none" w:sz="0" w:space="0" w:color="auto"/>
        <w:left w:val="none" w:sz="0" w:space="0" w:color="auto"/>
        <w:bottom w:val="none" w:sz="0" w:space="0" w:color="auto"/>
        <w:right w:val="none" w:sz="0" w:space="0" w:color="auto"/>
      </w:divBdr>
    </w:div>
    <w:div w:id="1598828952">
      <w:bodyDiv w:val="1"/>
      <w:marLeft w:val="0"/>
      <w:marRight w:val="0"/>
      <w:marTop w:val="0"/>
      <w:marBottom w:val="0"/>
      <w:divBdr>
        <w:top w:val="none" w:sz="0" w:space="0" w:color="auto"/>
        <w:left w:val="none" w:sz="0" w:space="0" w:color="auto"/>
        <w:bottom w:val="none" w:sz="0" w:space="0" w:color="auto"/>
        <w:right w:val="none" w:sz="0" w:space="0" w:color="auto"/>
      </w:divBdr>
    </w:div>
    <w:div w:id="1613128809">
      <w:bodyDiv w:val="1"/>
      <w:marLeft w:val="0"/>
      <w:marRight w:val="0"/>
      <w:marTop w:val="0"/>
      <w:marBottom w:val="0"/>
      <w:divBdr>
        <w:top w:val="none" w:sz="0" w:space="0" w:color="auto"/>
        <w:left w:val="none" w:sz="0" w:space="0" w:color="auto"/>
        <w:bottom w:val="none" w:sz="0" w:space="0" w:color="auto"/>
        <w:right w:val="none" w:sz="0" w:space="0" w:color="auto"/>
      </w:divBdr>
    </w:div>
    <w:div w:id="1627809666">
      <w:bodyDiv w:val="1"/>
      <w:marLeft w:val="0"/>
      <w:marRight w:val="0"/>
      <w:marTop w:val="0"/>
      <w:marBottom w:val="0"/>
      <w:divBdr>
        <w:top w:val="none" w:sz="0" w:space="0" w:color="auto"/>
        <w:left w:val="none" w:sz="0" w:space="0" w:color="auto"/>
        <w:bottom w:val="none" w:sz="0" w:space="0" w:color="auto"/>
        <w:right w:val="none" w:sz="0" w:space="0" w:color="auto"/>
      </w:divBdr>
    </w:div>
    <w:div w:id="1645815697">
      <w:bodyDiv w:val="1"/>
      <w:marLeft w:val="0"/>
      <w:marRight w:val="0"/>
      <w:marTop w:val="0"/>
      <w:marBottom w:val="0"/>
      <w:divBdr>
        <w:top w:val="none" w:sz="0" w:space="0" w:color="auto"/>
        <w:left w:val="none" w:sz="0" w:space="0" w:color="auto"/>
        <w:bottom w:val="none" w:sz="0" w:space="0" w:color="auto"/>
        <w:right w:val="none" w:sz="0" w:space="0" w:color="auto"/>
      </w:divBdr>
    </w:div>
    <w:div w:id="1646466044">
      <w:bodyDiv w:val="1"/>
      <w:marLeft w:val="0"/>
      <w:marRight w:val="0"/>
      <w:marTop w:val="0"/>
      <w:marBottom w:val="0"/>
      <w:divBdr>
        <w:top w:val="none" w:sz="0" w:space="0" w:color="auto"/>
        <w:left w:val="none" w:sz="0" w:space="0" w:color="auto"/>
        <w:bottom w:val="none" w:sz="0" w:space="0" w:color="auto"/>
        <w:right w:val="none" w:sz="0" w:space="0" w:color="auto"/>
      </w:divBdr>
    </w:div>
    <w:div w:id="1654404049">
      <w:bodyDiv w:val="1"/>
      <w:marLeft w:val="0"/>
      <w:marRight w:val="0"/>
      <w:marTop w:val="0"/>
      <w:marBottom w:val="0"/>
      <w:divBdr>
        <w:top w:val="none" w:sz="0" w:space="0" w:color="auto"/>
        <w:left w:val="none" w:sz="0" w:space="0" w:color="auto"/>
        <w:bottom w:val="none" w:sz="0" w:space="0" w:color="auto"/>
        <w:right w:val="none" w:sz="0" w:space="0" w:color="auto"/>
      </w:divBdr>
    </w:div>
    <w:div w:id="1667368090">
      <w:bodyDiv w:val="1"/>
      <w:marLeft w:val="0"/>
      <w:marRight w:val="0"/>
      <w:marTop w:val="0"/>
      <w:marBottom w:val="0"/>
      <w:divBdr>
        <w:top w:val="none" w:sz="0" w:space="0" w:color="auto"/>
        <w:left w:val="none" w:sz="0" w:space="0" w:color="auto"/>
        <w:bottom w:val="none" w:sz="0" w:space="0" w:color="auto"/>
        <w:right w:val="none" w:sz="0" w:space="0" w:color="auto"/>
      </w:divBdr>
    </w:div>
    <w:div w:id="1687902704">
      <w:bodyDiv w:val="1"/>
      <w:marLeft w:val="0"/>
      <w:marRight w:val="0"/>
      <w:marTop w:val="0"/>
      <w:marBottom w:val="0"/>
      <w:divBdr>
        <w:top w:val="none" w:sz="0" w:space="0" w:color="auto"/>
        <w:left w:val="none" w:sz="0" w:space="0" w:color="auto"/>
        <w:bottom w:val="none" w:sz="0" w:space="0" w:color="auto"/>
        <w:right w:val="none" w:sz="0" w:space="0" w:color="auto"/>
      </w:divBdr>
    </w:div>
    <w:div w:id="1687949766">
      <w:bodyDiv w:val="1"/>
      <w:marLeft w:val="0"/>
      <w:marRight w:val="0"/>
      <w:marTop w:val="0"/>
      <w:marBottom w:val="0"/>
      <w:divBdr>
        <w:top w:val="none" w:sz="0" w:space="0" w:color="auto"/>
        <w:left w:val="none" w:sz="0" w:space="0" w:color="auto"/>
        <w:bottom w:val="none" w:sz="0" w:space="0" w:color="auto"/>
        <w:right w:val="none" w:sz="0" w:space="0" w:color="auto"/>
      </w:divBdr>
    </w:div>
    <w:div w:id="1722631853">
      <w:bodyDiv w:val="1"/>
      <w:marLeft w:val="0"/>
      <w:marRight w:val="0"/>
      <w:marTop w:val="0"/>
      <w:marBottom w:val="0"/>
      <w:divBdr>
        <w:top w:val="none" w:sz="0" w:space="0" w:color="auto"/>
        <w:left w:val="none" w:sz="0" w:space="0" w:color="auto"/>
        <w:bottom w:val="none" w:sz="0" w:space="0" w:color="auto"/>
        <w:right w:val="none" w:sz="0" w:space="0" w:color="auto"/>
      </w:divBdr>
      <w:divsChild>
        <w:div w:id="356590263">
          <w:marLeft w:val="0"/>
          <w:marRight w:val="0"/>
          <w:marTop w:val="0"/>
          <w:marBottom w:val="0"/>
          <w:divBdr>
            <w:top w:val="none" w:sz="0" w:space="0" w:color="auto"/>
            <w:left w:val="none" w:sz="0" w:space="0" w:color="auto"/>
            <w:bottom w:val="none" w:sz="0" w:space="0" w:color="auto"/>
            <w:right w:val="none" w:sz="0" w:space="0" w:color="auto"/>
          </w:divBdr>
          <w:divsChild>
            <w:div w:id="157597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51100">
      <w:bodyDiv w:val="1"/>
      <w:marLeft w:val="0"/>
      <w:marRight w:val="0"/>
      <w:marTop w:val="0"/>
      <w:marBottom w:val="0"/>
      <w:divBdr>
        <w:top w:val="none" w:sz="0" w:space="0" w:color="auto"/>
        <w:left w:val="none" w:sz="0" w:space="0" w:color="auto"/>
        <w:bottom w:val="none" w:sz="0" w:space="0" w:color="auto"/>
        <w:right w:val="none" w:sz="0" w:space="0" w:color="auto"/>
      </w:divBdr>
    </w:div>
    <w:div w:id="1734161813">
      <w:bodyDiv w:val="1"/>
      <w:marLeft w:val="0"/>
      <w:marRight w:val="0"/>
      <w:marTop w:val="0"/>
      <w:marBottom w:val="0"/>
      <w:divBdr>
        <w:top w:val="none" w:sz="0" w:space="0" w:color="auto"/>
        <w:left w:val="none" w:sz="0" w:space="0" w:color="auto"/>
        <w:bottom w:val="none" w:sz="0" w:space="0" w:color="auto"/>
        <w:right w:val="none" w:sz="0" w:space="0" w:color="auto"/>
      </w:divBdr>
    </w:div>
    <w:div w:id="1738476596">
      <w:bodyDiv w:val="1"/>
      <w:marLeft w:val="0"/>
      <w:marRight w:val="0"/>
      <w:marTop w:val="0"/>
      <w:marBottom w:val="0"/>
      <w:divBdr>
        <w:top w:val="none" w:sz="0" w:space="0" w:color="auto"/>
        <w:left w:val="none" w:sz="0" w:space="0" w:color="auto"/>
        <w:bottom w:val="none" w:sz="0" w:space="0" w:color="auto"/>
        <w:right w:val="none" w:sz="0" w:space="0" w:color="auto"/>
      </w:divBdr>
    </w:div>
    <w:div w:id="1739280749">
      <w:bodyDiv w:val="1"/>
      <w:marLeft w:val="0"/>
      <w:marRight w:val="0"/>
      <w:marTop w:val="0"/>
      <w:marBottom w:val="0"/>
      <w:divBdr>
        <w:top w:val="none" w:sz="0" w:space="0" w:color="auto"/>
        <w:left w:val="none" w:sz="0" w:space="0" w:color="auto"/>
        <w:bottom w:val="none" w:sz="0" w:space="0" w:color="auto"/>
        <w:right w:val="none" w:sz="0" w:space="0" w:color="auto"/>
      </w:divBdr>
    </w:div>
    <w:div w:id="1750227308">
      <w:bodyDiv w:val="1"/>
      <w:marLeft w:val="0"/>
      <w:marRight w:val="0"/>
      <w:marTop w:val="0"/>
      <w:marBottom w:val="0"/>
      <w:divBdr>
        <w:top w:val="none" w:sz="0" w:space="0" w:color="auto"/>
        <w:left w:val="none" w:sz="0" w:space="0" w:color="auto"/>
        <w:bottom w:val="none" w:sz="0" w:space="0" w:color="auto"/>
        <w:right w:val="none" w:sz="0" w:space="0" w:color="auto"/>
      </w:divBdr>
    </w:div>
    <w:div w:id="1763333148">
      <w:bodyDiv w:val="1"/>
      <w:marLeft w:val="0"/>
      <w:marRight w:val="0"/>
      <w:marTop w:val="0"/>
      <w:marBottom w:val="0"/>
      <w:divBdr>
        <w:top w:val="none" w:sz="0" w:space="0" w:color="auto"/>
        <w:left w:val="none" w:sz="0" w:space="0" w:color="auto"/>
        <w:bottom w:val="none" w:sz="0" w:space="0" w:color="auto"/>
        <w:right w:val="none" w:sz="0" w:space="0" w:color="auto"/>
      </w:divBdr>
    </w:div>
    <w:div w:id="1768958983">
      <w:bodyDiv w:val="1"/>
      <w:marLeft w:val="0"/>
      <w:marRight w:val="0"/>
      <w:marTop w:val="0"/>
      <w:marBottom w:val="0"/>
      <w:divBdr>
        <w:top w:val="none" w:sz="0" w:space="0" w:color="auto"/>
        <w:left w:val="none" w:sz="0" w:space="0" w:color="auto"/>
        <w:bottom w:val="none" w:sz="0" w:space="0" w:color="auto"/>
        <w:right w:val="none" w:sz="0" w:space="0" w:color="auto"/>
      </w:divBdr>
    </w:div>
    <w:div w:id="1776366226">
      <w:bodyDiv w:val="1"/>
      <w:marLeft w:val="0"/>
      <w:marRight w:val="0"/>
      <w:marTop w:val="0"/>
      <w:marBottom w:val="0"/>
      <w:divBdr>
        <w:top w:val="none" w:sz="0" w:space="0" w:color="auto"/>
        <w:left w:val="none" w:sz="0" w:space="0" w:color="auto"/>
        <w:bottom w:val="none" w:sz="0" w:space="0" w:color="auto"/>
        <w:right w:val="none" w:sz="0" w:space="0" w:color="auto"/>
      </w:divBdr>
    </w:div>
    <w:div w:id="1780493836">
      <w:bodyDiv w:val="1"/>
      <w:marLeft w:val="0"/>
      <w:marRight w:val="0"/>
      <w:marTop w:val="0"/>
      <w:marBottom w:val="0"/>
      <w:divBdr>
        <w:top w:val="none" w:sz="0" w:space="0" w:color="auto"/>
        <w:left w:val="none" w:sz="0" w:space="0" w:color="auto"/>
        <w:bottom w:val="none" w:sz="0" w:space="0" w:color="auto"/>
        <w:right w:val="none" w:sz="0" w:space="0" w:color="auto"/>
      </w:divBdr>
    </w:div>
    <w:div w:id="1806391352">
      <w:bodyDiv w:val="1"/>
      <w:marLeft w:val="0"/>
      <w:marRight w:val="0"/>
      <w:marTop w:val="0"/>
      <w:marBottom w:val="0"/>
      <w:divBdr>
        <w:top w:val="none" w:sz="0" w:space="0" w:color="auto"/>
        <w:left w:val="none" w:sz="0" w:space="0" w:color="auto"/>
        <w:bottom w:val="none" w:sz="0" w:space="0" w:color="auto"/>
        <w:right w:val="none" w:sz="0" w:space="0" w:color="auto"/>
      </w:divBdr>
    </w:div>
    <w:div w:id="1808353624">
      <w:bodyDiv w:val="1"/>
      <w:marLeft w:val="0"/>
      <w:marRight w:val="0"/>
      <w:marTop w:val="0"/>
      <w:marBottom w:val="0"/>
      <w:divBdr>
        <w:top w:val="none" w:sz="0" w:space="0" w:color="auto"/>
        <w:left w:val="none" w:sz="0" w:space="0" w:color="auto"/>
        <w:bottom w:val="none" w:sz="0" w:space="0" w:color="auto"/>
        <w:right w:val="none" w:sz="0" w:space="0" w:color="auto"/>
      </w:divBdr>
    </w:div>
    <w:div w:id="1823113020">
      <w:bodyDiv w:val="1"/>
      <w:marLeft w:val="0"/>
      <w:marRight w:val="0"/>
      <w:marTop w:val="0"/>
      <w:marBottom w:val="0"/>
      <w:divBdr>
        <w:top w:val="none" w:sz="0" w:space="0" w:color="auto"/>
        <w:left w:val="none" w:sz="0" w:space="0" w:color="auto"/>
        <w:bottom w:val="none" w:sz="0" w:space="0" w:color="auto"/>
        <w:right w:val="none" w:sz="0" w:space="0" w:color="auto"/>
      </w:divBdr>
    </w:div>
    <w:div w:id="1823544498">
      <w:bodyDiv w:val="1"/>
      <w:marLeft w:val="0"/>
      <w:marRight w:val="0"/>
      <w:marTop w:val="0"/>
      <w:marBottom w:val="0"/>
      <w:divBdr>
        <w:top w:val="none" w:sz="0" w:space="0" w:color="auto"/>
        <w:left w:val="none" w:sz="0" w:space="0" w:color="auto"/>
        <w:bottom w:val="none" w:sz="0" w:space="0" w:color="auto"/>
        <w:right w:val="none" w:sz="0" w:space="0" w:color="auto"/>
      </w:divBdr>
    </w:div>
    <w:div w:id="1828590031">
      <w:bodyDiv w:val="1"/>
      <w:marLeft w:val="0"/>
      <w:marRight w:val="0"/>
      <w:marTop w:val="0"/>
      <w:marBottom w:val="0"/>
      <w:divBdr>
        <w:top w:val="none" w:sz="0" w:space="0" w:color="auto"/>
        <w:left w:val="none" w:sz="0" w:space="0" w:color="auto"/>
        <w:bottom w:val="none" w:sz="0" w:space="0" w:color="auto"/>
        <w:right w:val="none" w:sz="0" w:space="0" w:color="auto"/>
      </w:divBdr>
    </w:div>
    <w:div w:id="1832598071">
      <w:bodyDiv w:val="1"/>
      <w:marLeft w:val="0"/>
      <w:marRight w:val="0"/>
      <w:marTop w:val="0"/>
      <w:marBottom w:val="0"/>
      <w:divBdr>
        <w:top w:val="none" w:sz="0" w:space="0" w:color="auto"/>
        <w:left w:val="none" w:sz="0" w:space="0" w:color="auto"/>
        <w:bottom w:val="none" w:sz="0" w:space="0" w:color="auto"/>
        <w:right w:val="none" w:sz="0" w:space="0" w:color="auto"/>
      </w:divBdr>
    </w:div>
    <w:div w:id="1847868340">
      <w:bodyDiv w:val="1"/>
      <w:marLeft w:val="0"/>
      <w:marRight w:val="0"/>
      <w:marTop w:val="0"/>
      <w:marBottom w:val="0"/>
      <w:divBdr>
        <w:top w:val="none" w:sz="0" w:space="0" w:color="auto"/>
        <w:left w:val="none" w:sz="0" w:space="0" w:color="auto"/>
        <w:bottom w:val="none" w:sz="0" w:space="0" w:color="auto"/>
        <w:right w:val="none" w:sz="0" w:space="0" w:color="auto"/>
      </w:divBdr>
    </w:div>
    <w:div w:id="1867480734">
      <w:bodyDiv w:val="1"/>
      <w:marLeft w:val="0"/>
      <w:marRight w:val="0"/>
      <w:marTop w:val="0"/>
      <w:marBottom w:val="0"/>
      <w:divBdr>
        <w:top w:val="none" w:sz="0" w:space="0" w:color="auto"/>
        <w:left w:val="none" w:sz="0" w:space="0" w:color="auto"/>
        <w:bottom w:val="none" w:sz="0" w:space="0" w:color="auto"/>
        <w:right w:val="none" w:sz="0" w:space="0" w:color="auto"/>
      </w:divBdr>
    </w:div>
    <w:div w:id="1888448760">
      <w:bodyDiv w:val="1"/>
      <w:marLeft w:val="0"/>
      <w:marRight w:val="0"/>
      <w:marTop w:val="0"/>
      <w:marBottom w:val="0"/>
      <w:divBdr>
        <w:top w:val="none" w:sz="0" w:space="0" w:color="auto"/>
        <w:left w:val="none" w:sz="0" w:space="0" w:color="auto"/>
        <w:bottom w:val="none" w:sz="0" w:space="0" w:color="auto"/>
        <w:right w:val="none" w:sz="0" w:space="0" w:color="auto"/>
      </w:divBdr>
    </w:div>
    <w:div w:id="1914582305">
      <w:bodyDiv w:val="1"/>
      <w:marLeft w:val="0"/>
      <w:marRight w:val="0"/>
      <w:marTop w:val="0"/>
      <w:marBottom w:val="0"/>
      <w:divBdr>
        <w:top w:val="none" w:sz="0" w:space="0" w:color="auto"/>
        <w:left w:val="none" w:sz="0" w:space="0" w:color="auto"/>
        <w:bottom w:val="none" w:sz="0" w:space="0" w:color="auto"/>
        <w:right w:val="none" w:sz="0" w:space="0" w:color="auto"/>
      </w:divBdr>
    </w:div>
    <w:div w:id="1918242944">
      <w:bodyDiv w:val="1"/>
      <w:marLeft w:val="0"/>
      <w:marRight w:val="0"/>
      <w:marTop w:val="0"/>
      <w:marBottom w:val="0"/>
      <w:divBdr>
        <w:top w:val="none" w:sz="0" w:space="0" w:color="auto"/>
        <w:left w:val="none" w:sz="0" w:space="0" w:color="auto"/>
        <w:bottom w:val="none" w:sz="0" w:space="0" w:color="auto"/>
        <w:right w:val="none" w:sz="0" w:space="0" w:color="auto"/>
      </w:divBdr>
    </w:div>
    <w:div w:id="1951081258">
      <w:bodyDiv w:val="1"/>
      <w:marLeft w:val="0"/>
      <w:marRight w:val="0"/>
      <w:marTop w:val="0"/>
      <w:marBottom w:val="0"/>
      <w:divBdr>
        <w:top w:val="none" w:sz="0" w:space="0" w:color="auto"/>
        <w:left w:val="none" w:sz="0" w:space="0" w:color="auto"/>
        <w:bottom w:val="none" w:sz="0" w:space="0" w:color="auto"/>
        <w:right w:val="none" w:sz="0" w:space="0" w:color="auto"/>
      </w:divBdr>
    </w:div>
    <w:div w:id="1960868867">
      <w:bodyDiv w:val="1"/>
      <w:marLeft w:val="0"/>
      <w:marRight w:val="0"/>
      <w:marTop w:val="0"/>
      <w:marBottom w:val="0"/>
      <w:divBdr>
        <w:top w:val="none" w:sz="0" w:space="0" w:color="auto"/>
        <w:left w:val="none" w:sz="0" w:space="0" w:color="auto"/>
        <w:bottom w:val="none" w:sz="0" w:space="0" w:color="auto"/>
        <w:right w:val="none" w:sz="0" w:space="0" w:color="auto"/>
      </w:divBdr>
    </w:div>
    <w:div w:id="1964340343">
      <w:bodyDiv w:val="1"/>
      <w:marLeft w:val="0"/>
      <w:marRight w:val="0"/>
      <w:marTop w:val="0"/>
      <w:marBottom w:val="0"/>
      <w:divBdr>
        <w:top w:val="none" w:sz="0" w:space="0" w:color="auto"/>
        <w:left w:val="none" w:sz="0" w:space="0" w:color="auto"/>
        <w:bottom w:val="none" w:sz="0" w:space="0" w:color="auto"/>
        <w:right w:val="none" w:sz="0" w:space="0" w:color="auto"/>
      </w:divBdr>
    </w:div>
    <w:div w:id="1971352243">
      <w:bodyDiv w:val="1"/>
      <w:marLeft w:val="0"/>
      <w:marRight w:val="0"/>
      <w:marTop w:val="0"/>
      <w:marBottom w:val="0"/>
      <w:divBdr>
        <w:top w:val="none" w:sz="0" w:space="0" w:color="auto"/>
        <w:left w:val="none" w:sz="0" w:space="0" w:color="auto"/>
        <w:bottom w:val="none" w:sz="0" w:space="0" w:color="auto"/>
        <w:right w:val="none" w:sz="0" w:space="0" w:color="auto"/>
      </w:divBdr>
    </w:div>
    <w:div w:id="1977223751">
      <w:bodyDiv w:val="1"/>
      <w:marLeft w:val="0"/>
      <w:marRight w:val="0"/>
      <w:marTop w:val="0"/>
      <w:marBottom w:val="0"/>
      <w:divBdr>
        <w:top w:val="none" w:sz="0" w:space="0" w:color="auto"/>
        <w:left w:val="none" w:sz="0" w:space="0" w:color="auto"/>
        <w:bottom w:val="none" w:sz="0" w:space="0" w:color="auto"/>
        <w:right w:val="none" w:sz="0" w:space="0" w:color="auto"/>
      </w:divBdr>
    </w:div>
    <w:div w:id="1977566809">
      <w:bodyDiv w:val="1"/>
      <w:marLeft w:val="0"/>
      <w:marRight w:val="0"/>
      <w:marTop w:val="0"/>
      <w:marBottom w:val="0"/>
      <w:divBdr>
        <w:top w:val="none" w:sz="0" w:space="0" w:color="auto"/>
        <w:left w:val="none" w:sz="0" w:space="0" w:color="auto"/>
        <w:bottom w:val="none" w:sz="0" w:space="0" w:color="auto"/>
        <w:right w:val="none" w:sz="0" w:space="0" w:color="auto"/>
      </w:divBdr>
    </w:div>
    <w:div w:id="1984771865">
      <w:bodyDiv w:val="1"/>
      <w:marLeft w:val="0"/>
      <w:marRight w:val="0"/>
      <w:marTop w:val="0"/>
      <w:marBottom w:val="0"/>
      <w:divBdr>
        <w:top w:val="none" w:sz="0" w:space="0" w:color="auto"/>
        <w:left w:val="none" w:sz="0" w:space="0" w:color="auto"/>
        <w:bottom w:val="none" w:sz="0" w:space="0" w:color="auto"/>
        <w:right w:val="none" w:sz="0" w:space="0" w:color="auto"/>
      </w:divBdr>
    </w:div>
    <w:div w:id="2001419751">
      <w:bodyDiv w:val="1"/>
      <w:marLeft w:val="0"/>
      <w:marRight w:val="0"/>
      <w:marTop w:val="0"/>
      <w:marBottom w:val="0"/>
      <w:divBdr>
        <w:top w:val="none" w:sz="0" w:space="0" w:color="auto"/>
        <w:left w:val="none" w:sz="0" w:space="0" w:color="auto"/>
        <w:bottom w:val="none" w:sz="0" w:space="0" w:color="auto"/>
        <w:right w:val="none" w:sz="0" w:space="0" w:color="auto"/>
      </w:divBdr>
    </w:div>
    <w:div w:id="2032297645">
      <w:bodyDiv w:val="1"/>
      <w:marLeft w:val="0"/>
      <w:marRight w:val="0"/>
      <w:marTop w:val="0"/>
      <w:marBottom w:val="0"/>
      <w:divBdr>
        <w:top w:val="none" w:sz="0" w:space="0" w:color="auto"/>
        <w:left w:val="none" w:sz="0" w:space="0" w:color="auto"/>
        <w:bottom w:val="none" w:sz="0" w:space="0" w:color="auto"/>
        <w:right w:val="none" w:sz="0" w:space="0" w:color="auto"/>
      </w:divBdr>
    </w:div>
    <w:div w:id="2046515784">
      <w:bodyDiv w:val="1"/>
      <w:marLeft w:val="0"/>
      <w:marRight w:val="0"/>
      <w:marTop w:val="0"/>
      <w:marBottom w:val="0"/>
      <w:divBdr>
        <w:top w:val="none" w:sz="0" w:space="0" w:color="auto"/>
        <w:left w:val="none" w:sz="0" w:space="0" w:color="auto"/>
        <w:bottom w:val="none" w:sz="0" w:space="0" w:color="auto"/>
        <w:right w:val="none" w:sz="0" w:space="0" w:color="auto"/>
      </w:divBdr>
    </w:div>
    <w:div w:id="2054578556">
      <w:bodyDiv w:val="1"/>
      <w:marLeft w:val="0"/>
      <w:marRight w:val="0"/>
      <w:marTop w:val="0"/>
      <w:marBottom w:val="0"/>
      <w:divBdr>
        <w:top w:val="none" w:sz="0" w:space="0" w:color="auto"/>
        <w:left w:val="none" w:sz="0" w:space="0" w:color="auto"/>
        <w:bottom w:val="none" w:sz="0" w:space="0" w:color="auto"/>
        <w:right w:val="none" w:sz="0" w:space="0" w:color="auto"/>
      </w:divBdr>
    </w:div>
    <w:div w:id="2069650437">
      <w:bodyDiv w:val="1"/>
      <w:marLeft w:val="0"/>
      <w:marRight w:val="0"/>
      <w:marTop w:val="0"/>
      <w:marBottom w:val="0"/>
      <w:divBdr>
        <w:top w:val="none" w:sz="0" w:space="0" w:color="auto"/>
        <w:left w:val="none" w:sz="0" w:space="0" w:color="auto"/>
        <w:bottom w:val="none" w:sz="0" w:space="0" w:color="auto"/>
        <w:right w:val="none" w:sz="0" w:space="0" w:color="auto"/>
      </w:divBdr>
    </w:div>
    <w:div w:id="2084132650">
      <w:bodyDiv w:val="1"/>
      <w:marLeft w:val="0"/>
      <w:marRight w:val="0"/>
      <w:marTop w:val="0"/>
      <w:marBottom w:val="0"/>
      <w:divBdr>
        <w:top w:val="none" w:sz="0" w:space="0" w:color="auto"/>
        <w:left w:val="none" w:sz="0" w:space="0" w:color="auto"/>
        <w:bottom w:val="none" w:sz="0" w:space="0" w:color="auto"/>
        <w:right w:val="none" w:sz="0" w:space="0" w:color="auto"/>
      </w:divBdr>
    </w:div>
    <w:div w:id="2109154635">
      <w:bodyDiv w:val="1"/>
      <w:marLeft w:val="0"/>
      <w:marRight w:val="0"/>
      <w:marTop w:val="0"/>
      <w:marBottom w:val="0"/>
      <w:divBdr>
        <w:top w:val="none" w:sz="0" w:space="0" w:color="auto"/>
        <w:left w:val="none" w:sz="0" w:space="0" w:color="auto"/>
        <w:bottom w:val="none" w:sz="0" w:space="0" w:color="auto"/>
        <w:right w:val="none" w:sz="0" w:space="0" w:color="auto"/>
      </w:divBdr>
    </w:div>
    <w:div w:id="213289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8.emf"/><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D76236008BB84FBACF9738A1132BB3" ma:contentTypeVersion="13" ma:contentTypeDescription="Create a new document." ma:contentTypeScope="" ma:versionID="f1140ee9ae2926d4fb0efc1e3bb4c142">
  <xsd:schema xmlns:xsd="http://www.w3.org/2001/XMLSchema" xmlns:xs="http://www.w3.org/2001/XMLSchema" xmlns:p="http://schemas.microsoft.com/office/2006/metadata/properties" xmlns:ns3="e6ea8932-6def-49a3-8742-a91672cf6873" xmlns:ns4="ef785810-171e-4feb-957d-b8017296c98e" targetNamespace="http://schemas.microsoft.com/office/2006/metadata/properties" ma:root="true" ma:fieldsID="00f66af98bc4c7ed23294cda3acd671c" ns3:_="" ns4:_="">
    <xsd:import namespace="e6ea8932-6def-49a3-8742-a91672cf6873"/>
    <xsd:import namespace="ef785810-171e-4feb-957d-b8017296c98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ea8932-6def-49a3-8742-a91672cf687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85810-171e-4feb-957d-b8017296c98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002F5-B0E4-4425-ACB1-367C9B4EB373}">
  <ds:schemaRefs>
    <ds:schemaRef ds:uri="http://schemas.microsoft.com/sharepoint/v3/contenttype/forms"/>
  </ds:schemaRefs>
</ds:datastoreItem>
</file>

<file path=customXml/itemProps2.xml><?xml version="1.0" encoding="utf-8"?>
<ds:datastoreItem xmlns:ds="http://schemas.openxmlformats.org/officeDocument/2006/customXml" ds:itemID="{D4ECCA31-BC7F-4705-B11C-44BD2C4A70C5}">
  <ds:schemaRefs>
    <ds:schemaRef ds:uri="http://purl.org/dc/terms/"/>
    <ds:schemaRef ds:uri="http://schemas.openxmlformats.org/package/2006/metadata/core-properties"/>
    <ds:schemaRef ds:uri="http://purl.org/dc/dcmitype/"/>
    <ds:schemaRef ds:uri="http://purl.org/dc/elements/1.1/"/>
    <ds:schemaRef ds:uri="http://schemas.microsoft.com/office/2006/documentManagement/types"/>
    <ds:schemaRef ds:uri="http://schemas.microsoft.com/office/infopath/2007/PartnerControls"/>
    <ds:schemaRef ds:uri="e6ea8932-6def-49a3-8742-a91672cf6873"/>
    <ds:schemaRef ds:uri="ef785810-171e-4feb-957d-b8017296c98e"/>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9BB1F8F-FDC4-458E-9CF5-857328D23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ea8932-6def-49a3-8742-a91672cf6873"/>
    <ds:schemaRef ds:uri="ef785810-171e-4feb-957d-b8017296c9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52064D-C815-4DF6-9A8E-4FBD5D8C7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TRANS_WP29_E</Template>
  <TotalTime>38</TotalTime>
  <Pages>66</Pages>
  <Words>27066</Words>
  <Characters>148865</Characters>
  <Application>Microsoft Office Word</Application>
  <DocSecurity>0</DocSecurity>
  <Lines>1240</Lines>
  <Paragraphs>351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ECE/TRANS/WP.29/GRPE/2020/4</vt:lpstr>
      <vt:lpstr>ECE/TRANS/WP.29/GRPE/2020/4</vt:lpstr>
    </vt:vector>
  </TitlesOfParts>
  <Company>CSD</Company>
  <LinksUpToDate>false</LinksUpToDate>
  <CharactersWithSpaces>175580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ECE/TRANS/WP.29/GRPE/2020/4</dc:title>
  <dc:creator>Admin</dc:creator>
  <cp:lastModifiedBy>TRIPATHY Samarendra</cp:lastModifiedBy>
  <cp:revision>35</cp:revision>
  <cp:lastPrinted>2019-11-05T12:40:00Z</cp:lastPrinted>
  <dcterms:created xsi:type="dcterms:W3CDTF">2020-03-10T10:36:00Z</dcterms:created>
  <dcterms:modified xsi:type="dcterms:W3CDTF">2020-03-10T11:29:00Z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d1c0902-ed92-4fed-896d-2e7725de02d4_Enabled">
    <vt:lpwstr>true</vt:lpwstr>
  </property>
  <property fmtid="{D5CDD505-2E9C-101B-9397-08002B2CF9AE}" pid="3" name="MSIP_Label_fd1c0902-ed92-4fed-896d-2e7725de02d4_SetDate">
    <vt:lpwstr>2020-01-29T15:55:49Z</vt:lpwstr>
  </property>
  <property fmtid="{D5CDD505-2E9C-101B-9397-08002B2CF9AE}" pid="4" name="MSIP_Label_fd1c0902-ed92-4fed-896d-2e7725de02d4_Method">
    <vt:lpwstr>Standard</vt:lpwstr>
  </property>
  <property fmtid="{D5CDD505-2E9C-101B-9397-08002B2CF9AE}" pid="5" name="MSIP_Label_fd1c0902-ed92-4fed-896d-2e7725de02d4_Name">
    <vt:lpwstr>Anyone (not protected)</vt:lpwstr>
  </property>
  <property fmtid="{D5CDD505-2E9C-101B-9397-08002B2CF9AE}" pid="6" name="MSIP_Label_fd1c0902-ed92-4fed-896d-2e7725de02d4_SiteId">
    <vt:lpwstr>d6b0bbee-7cd9-4d60-bce6-4a67b543e2ae</vt:lpwstr>
  </property>
  <property fmtid="{D5CDD505-2E9C-101B-9397-08002B2CF9AE}" pid="7" name="MSIP_Label_fd1c0902-ed92-4fed-896d-2e7725de02d4_ActionId">
    <vt:lpwstr>2abc1f87-af4c-40b3-b664-0000d7aa1171</vt:lpwstr>
  </property>
  <property fmtid="{D5CDD505-2E9C-101B-9397-08002B2CF9AE}" pid="8" name="MSIP_Label_fd1c0902-ed92-4fed-896d-2e7725de02d4_ContentBits">
    <vt:lpwstr>2</vt:lpwstr>
  </property>
  <property fmtid="{D5CDD505-2E9C-101B-9397-08002B2CF9AE}" pid="9" name="ContentTypeId">
    <vt:lpwstr>0x010100F5D76236008BB84FBACF9738A1132BB3</vt:lpwstr>
  </property>
</Properties>
</file>